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158" w:rsidRPr="00A50EED" w:rsidRDefault="00512158" w:rsidP="00512158">
      <w:pPr>
        <w:pStyle w:val="Ttulo"/>
        <w:spacing w:before="0" w:after="0" w:line="276" w:lineRule="auto"/>
        <w:rPr>
          <w:rFonts w:ascii="Baskerville Old Face" w:hAnsi="Baskerville Old Face"/>
          <w:b w:val="0"/>
          <w:smallCaps/>
          <w:sz w:val="28"/>
          <w:lang w:val="es-GT"/>
        </w:rPr>
      </w:pPr>
      <w:bookmarkStart w:id="0" w:name="_Toc296521189"/>
      <w:r w:rsidRPr="00A50EED">
        <w:rPr>
          <w:rFonts w:ascii="Baskerville Old Face" w:hAnsi="Baskerville Old Face"/>
          <w:b w:val="0"/>
          <w:smallCaps/>
          <w:lang w:val="es-GT"/>
        </w:rPr>
        <w:t>Sistema de Gestión de la Calidad</w:t>
      </w:r>
      <w:bookmarkEnd w:id="0"/>
    </w:p>
    <w:p w:rsidR="00512158" w:rsidRPr="00A50EED" w:rsidRDefault="00512158" w:rsidP="00512158">
      <w:pPr>
        <w:pStyle w:val="Ttulo"/>
        <w:spacing w:before="0" w:after="0" w:line="276" w:lineRule="auto"/>
        <w:rPr>
          <w:rFonts w:ascii="Baskerville Old Face" w:hAnsi="Baskerville Old Face"/>
          <w:b w:val="0"/>
          <w:smallCaps/>
          <w:sz w:val="20"/>
          <w:lang w:val="es-GT"/>
        </w:rPr>
      </w:pPr>
      <w:bookmarkStart w:id="1" w:name="_Toc296521190"/>
      <w:r w:rsidRPr="00A50EED">
        <w:rPr>
          <w:rFonts w:ascii="Baskerville Old Face" w:hAnsi="Baskerville Old Face"/>
          <w:b w:val="0"/>
          <w:smallCaps/>
          <w:sz w:val="20"/>
          <w:lang w:val="es-GT"/>
        </w:rPr>
        <w:t>MINISTERIO DE EDUCACIÓN DE GUATEMALA</w:t>
      </w:r>
      <w:bookmarkEnd w:id="1"/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2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356C2A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8"/>
          <w:szCs w:val="22"/>
          <w:lang w:val="es-GT"/>
        </w:rPr>
      </w:pPr>
      <w:r w:rsidRPr="00A50EED">
        <w:rPr>
          <w:rFonts w:ascii="Arial" w:hAnsi="Arial" w:cs="Arial"/>
          <w:sz w:val="28"/>
          <w:szCs w:val="22"/>
          <w:lang w:val="es-GT"/>
        </w:rPr>
        <w:t>MANUAL DE FUNCIONES</w:t>
      </w:r>
    </w:p>
    <w:p w:rsidR="00512158" w:rsidRPr="00A50EED" w:rsidRDefault="00265B51" w:rsidP="00512158">
      <w:pPr>
        <w:pStyle w:val="Ttulo"/>
        <w:rPr>
          <w:sz w:val="44"/>
          <w:lang w:val="es-GT"/>
        </w:rPr>
      </w:pPr>
      <w:r w:rsidRPr="00A50EED">
        <w:rPr>
          <w:sz w:val="44"/>
          <w:lang w:val="es-GT"/>
        </w:rPr>
        <w:t>DESPACHO SUPERIOR</w:t>
      </w:r>
    </w:p>
    <w:p w:rsidR="00512158" w:rsidRPr="00A50EED" w:rsidRDefault="00271AF1" w:rsidP="00512158">
      <w:pPr>
        <w:pStyle w:val="Ttulo"/>
        <w:rPr>
          <w:sz w:val="44"/>
          <w:lang w:val="es-GT"/>
        </w:rPr>
      </w:pPr>
      <w:r w:rsidRPr="00A50EED">
        <w:rPr>
          <w:sz w:val="44"/>
          <w:lang w:val="es-GT"/>
        </w:rPr>
        <w:t>DES-MAN-01</w:t>
      </w: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</w:p>
    <w:p w:rsidR="00512158" w:rsidRPr="00A50EED" w:rsidRDefault="00B65B70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sz w:val="24"/>
          <w:szCs w:val="22"/>
          <w:lang w:val="es-GT"/>
        </w:rPr>
      </w:pPr>
      <w:r>
        <w:rPr>
          <w:rFonts w:ascii="Arial" w:hAnsi="Arial" w:cs="Arial"/>
          <w:noProof/>
          <w:sz w:val="24"/>
          <w:szCs w:val="22"/>
          <w:lang w:val="es-ES"/>
        </w:rPr>
        <w:drawing>
          <wp:inline distT="0" distB="0" distL="0" distR="0">
            <wp:extent cx="7111365" cy="2949301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294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70" w:rsidRDefault="00B65B70">
      <w:pPr>
        <w:rPr>
          <w:rFonts w:ascii="Arial" w:hAnsi="Arial" w:cs="Arial"/>
          <w:sz w:val="24"/>
          <w:szCs w:val="22"/>
          <w:lang w:val="es-GT"/>
        </w:rPr>
      </w:pPr>
      <w:r>
        <w:rPr>
          <w:rFonts w:ascii="Arial" w:hAnsi="Arial" w:cs="Arial"/>
          <w:sz w:val="24"/>
          <w:szCs w:val="22"/>
          <w:lang w:val="es-GT"/>
        </w:rPr>
        <w:br w:type="page"/>
      </w:r>
    </w:p>
    <w:p w:rsidR="00512158" w:rsidRPr="00B65B70" w:rsidRDefault="00512158" w:rsidP="00512158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vanish/>
          <w:sz w:val="24"/>
          <w:szCs w:val="22"/>
          <w:lang w:val="es-GT"/>
          <w:specVanish/>
        </w:rPr>
      </w:pPr>
    </w:p>
    <w:p w:rsidR="00356C2A" w:rsidRPr="00A50EED" w:rsidRDefault="00B65B70" w:rsidP="00356C2A">
      <w:pPr>
        <w:jc w:val="center"/>
        <w:rPr>
          <w:rStyle w:val="TtuloCar"/>
        </w:rPr>
      </w:pPr>
      <w:r>
        <w:rPr>
          <w:rStyle w:val="TtuloCar"/>
        </w:rPr>
        <w:t xml:space="preserve"> </w:t>
      </w:r>
      <w:r w:rsidR="00356C2A" w:rsidRPr="00A50EED">
        <w:rPr>
          <w:rStyle w:val="TtuloCar"/>
        </w:rPr>
        <w:t>ÍNDICE</w:t>
      </w:r>
    </w:p>
    <w:p w:rsidR="00356C2A" w:rsidRPr="00A50EED" w:rsidRDefault="00356C2A" w:rsidP="00356C2A">
      <w:pPr>
        <w:rPr>
          <w:rStyle w:val="TtuloC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992"/>
        <w:gridCol w:w="1024"/>
      </w:tblGrid>
      <w:tr w:rsidR="00356C2A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356C2A" w:rsidP="00F6309E">
            <w:pPr>
              <w:jc w:val="center"/>
              <w:rPr>
                <w:rStyle w:val="TtuloCar"/>
                <w:sz w:val="24"/>
              </w:rPr>
            </w:pP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356C2A" w:rsidP="00F6309E">
            <w:pPr>
              <w:jc w:val="center"/>
              <w:rPr>
                <w:rStyle w:val="TtuloCar"/>
                <w:sz w:val="24"/>
              </w:rPr>
            </w:pPr>
            <w:r w:rsidRPr="00A50EED">
              <w:rPr>
                <w:rStyle w:val="TtuloCar"/>
                <w:sz w:val="24"/>
              </w:rPr>
              <w:t>DESCRIPCIÓN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356C2A" w:rsidP="00F6309E">
            <w:pPr>
              <w:jc w:val="center"/>
              <w:rPr>
                <w:rStyle w:val="TtuloCar"/>
                <w:sz w:val="24"/>
              </w:rPr>
            </w:pPr>
            <w:r w:rsidRPr="00A50EED">
              <w:rPr>
                <w:rStyle w:val="TtuloCar"/>
                <w:sz w:val="24"/>
              </w:rPr>
              <w:t>Pág.</w:t>
            </w:r>
          </w:p>
        </w:tc>
      </w:tr>
      <w:tr w:rsidR="00356C2A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356C2A" w:rsidP="00F6309E">
            <w:pPr>
              <w:spacing w:line="360" w:lineRule="auto"/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356C2A" w:rsidP="00F6309E">
            <w:pPr>
              <w:spacing w:line="360" w:lineRule="auto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Introducción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271AF1" w:rsidP="00F6309E">
            <w:pPr>
              <w:spacing w:line="360" w:lineRule="auto"/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3</w:t>
            </w:r>
          </w:p>
        </w:tc>
      </w:tr>
      <w:tr w:rsidR="00356C2A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4A30D6" w:rsidP="00F6309E">
            <w:pPr>
              <w:spacing w:line="360" w:lineRule="auto"/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356C2A" w:rsidP="00F6309E">
            <w:pPr>
              <w:spacing w:line="360" w:lineRule="auto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Base Legal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271AF1" w:rsidP="00F6309E">
            <w:pPr>
              <w:spacing w:line="360" w:lineRule="auto"/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3</w:t>
            </w:r>
          </w:p>
        </w:tc>
      </w:tr>
      <w:tr w:rsidR="00356C2A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4A30D6" w:rsidP="00F6309E">
            <w:pPr>
              <w:spacing w:line="360" w:lineRule="auto"/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4A30D6" w:rsidP="00F6309E">
            <w:pPr>
              <w:spacing w:line="360" w:lineRule="auto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Organigrama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271AF1" w:rsidP="00F6309E">
            <w:pPr>
              <w:spacing w:line="360" w:lineRule="auto"/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4</w:t>
            </w:r>
          </w:p>
        </w:tc>
      </w:tr>
      <w:tr w:rsidR="00356C2A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4A30D6" w:rsidP="00F6309E">
            <w:pPr>
              <w:spacing w:line="360" w:lineRule="auto"/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356C2A" w:rsidP="00F6309E">
            <w:pPr>
              <w:spacing w:line="360" w:lineRule="auto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Descripciones de Puestos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271AF1" w:rsidP="00F6309E">
            <w:pPr>
              <w:spacing w:line="360" w:lineRule="auto"/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5</w:t>
            </w:r>
          </w:p>
        </w:tc>
      </w:tr>
      <w:tr w:rsidR="00356C2A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356C2A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E96EC2" w:rsidP="00F6309E">
            <w:pPr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4.</w:t>
            </w:r>
            <w:r w:rsidR="004A30D6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1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54074D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Coordinador (a) Administrativo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54074D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6</w:t>
            </w:r>
          </w:p>
        </w:tc>
      </w:tr>
      <w:tr w:rsidR="00356C2A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356C2A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E96EC2" w:rsidP="00E96EC2">
            <w:pPr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4.</w:t>
            </w:r>
            <w:r w:rsidR="004A30D6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2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54074D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Analista de Documentos para firma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54074D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8</w:t>
            </w:r>
          </w:p>
        </w:tc>
      </w:tr>
      <w:tr w:rsidR="00356C2A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356C2A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E96EC2" w:rsidP="00E96EC2">
            <w:pPr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4.</w:t>
            </w:r>
            <w:r w:rsidR="00663F19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3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54074D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Analista de Documento y Seguimiento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56C2A" w:rsidRPr="00A50EED" w:rsidRDefault="0054074D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10</w:t>
            </w:r>
          </w:p>
        </w:tc>
      </w:tr>
      <w:tr w:rsidR="00663F19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63F19" w:rsidRPr="00A50EED" w:rsidRDefault="00663F19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63F19" w:rsidRPr="00A50EED" w:rsidRDefault="00663F19" w:rsidP="00E96EC2">
            <w:pPr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4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.</w:t>
            </w:r>
            <w:r w:rsidR="00E96EC2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4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54074D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Analista de Documentos del Congreso de la República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63F19" w:rsidRPr="00A50EED" w:rsidRDefault="0054074D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13</w:t>
            </w:r>
          </w:p>
        </w:tc>
      </w:tr>
      <w:tr w:rsidR="00663F19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63F19" w:rsidRPr="00A50EED" w:rsidRDefault="00663F19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63F19" w:rsidRPr="00A50EED" w:rsidRDefault="00E96EC2" w:rsidP="00E96EC2">
            <w:pPr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4.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5 </w:t>
            </w:r>
            <w:r w:rsidR="0054074D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Secretaria de Trámites Administrativos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63F19" w:rsidRPr="00A50EED" w:rsidRDefault="0054074D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15</w:t>
            </w:r>
          </w:p>
        </w:tc>
      </w:tr>
      <w:tr w:rsidR="00271AF1" w:rsidRPr="00A50EED" w:rsidTr="00F6309E">
        <w:tc>
          <w:tcPr>
            <w:tcW w:w="6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71AF1" w:rsidRPr="00A50EED" w:rsidRDefault="00271AF1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8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71AF1" w:rsidRPr="00A50EED" w:rsidRDefault="00E96EC2" w:rsidP="00E96EC2">
            <w:pPr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4.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6 </w:t>
            </w:r>
            <w:r w:rsidR="0054074D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271AF1"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Secretaria de Protocolo y Recepción</w:t>
            </w:r>
          </w:p>
        </w:tc>
        <w:tc>
          <w:tcPr>
            <w:tcW w:w="10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71AF1" w:rsidRPr="00A50EED" w:rsidRDefault="0054074D" w:rsidP="00F6309E">
            <w:pPr>
              <w:jc w:val="center"/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</w:pPr>
            <w:r w:rsidRPr="00A50EED">
              <w:rPr>
                <w:rStyle w:val="TtuloCar"/>
                <w:rFonts w:ascii="Arial" w:hAnsi="Arial" w:cs="Arial"/>
                <w:b w:val="0"/>
                <w:sz w:val="22"/>
                <w:szCs w:val="22"/>
              </w:rPr>
              <w:t>17</w:t>
            </w:r>
          </w:p>
        </w:tc>
      </w:tr>
    </w:tbl>
    <w:p w:rsidR="00356C2A" w:rsidRPr="00A50EED" w:rsidRDefault="00356C2A" w:rsidP="00356C2A">
      <w:pPr>
        <w:rPr>
          <w:rFonts w:ascii="Arial" w:hAnsi="Arial" w:cs="Arial"/>
          <w:b/>
          <w:sz w:val="24"/>
          <w:szCs w:val="24"/>
        </w:rPr>
      </w:pPr>
      <w:r w:rsidRPr="00A50EED">
        <w:rPr>
          <w:rStyle w:val="TtuloCar"/>
        </w:rPr>
        <w:br w:type="page"/>
      </w:r>
      <w:r w:rsidRPr="00A50EED">
        <w:rPr>
          <w:rStyle w:val="TtuloCar"/>
        </w:rPr>
        <w:lastRenderedPageBreak/>
        <w:t>1.</w:t>
      </w:r>
      <w:r w:rsidRPr="00A50EED">
        <w:rPr>
          <w:rStyle w:val="TtuloCar"/>
        </w:rPr>
        <w:tab/>
        <w:t>INTRODUCCIÓN</w:t>
      </w:r>
      <w:r w:rsidRPr="00A50EED">
        <w:rPr>
          <w:rFonts w:ascii="Arial" w:hAnsi="Arial" w:cs="Arial"/>
          <w:b/>
          <w:sz w:val="24"/>
          <w:szCs w:val="24"/>
        </w:rPr>
        <w:t xml:space="preserve"> </w:t>
      </w:r>
    </w:p>
    <w:p w:rsidR="00356C2A" w:rsidRPr="00A50EED" w:rsidRDefault="00356C2A" w:rsidP="00356C2A">
      <w:pPr>
        <w:rPr>
          <w:rFonts w:ascii="Arial" w:hAnsi="Arial" w:cs="Arial"/>
          <w:sz w:val="22"/>
          <w:szCs w:val="22"/>
        </w:rPr>
      </w:pPr>
    </w:p>
    <w:p w:rsidR="00356C2A" w:rsidRPr="00A50EED" w:rsidRDefault="00356C2A" w:rsidP="00356C2A">
      <w:pPr>
        <w:spacing w:line="360" w:lineRule="auto"/>
        <w:jc w:val="both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 xml:space="preserve">El presente Manual contiene la estructura organizacional </w:t>
      </w:r>
      <w:r w:rsidR="004E732F" w:rsidRPr="00A50EED">
        <w:rPr>
          <w:rFonts w:ascii="Arial" w:hAnsi="Arial" w:cs="Arial"/>
          <w:sz w:val="22"/>
        </w:rPr>
        <w:t>del área de soporte administrativo del Despacho Superior</w:t>
      </w:r>
      <w:r w:rsidRPr="00A50EED">
        <w:rPr>
          <w:rFonts w:ascii="Arial" w:hAnsi="Arial" w:cs="Arial"/>
          <w:sz w:val="22"/>
        </w:rPr>
        <w:t>, sus funciones básicas generales</w:t>
      </w:r>
      <w:r w:rsidR="004E732F" w:rsidRPr="00A50EED">
        <w:rPr>
          <w:rFonts w:ascii="Arial" w:hAnsi="Arial" w:cs="Arial"/>
          <w:sz w:val="22"/>
        </w:rPr>
        <w:t>.</w:t>
      </w:r>
    </w:p>
    <w:p w:rsidR="00356C2A" w:rsidRPr="00A50EED" w:rsidRDefault="00356C2A" w:rsidP="00356C2A">
      <w:pPr>
        <w:spacing w:line="360" w:lineRule="auto"/>
        <w:jc w:val="both"/>
        <w:rPr>
          <w:rFonts w:ascii="Arial" w:hAnsi="Arial" w:cs="Arial"/>
          <w:sz w:val="22"/>
        </w:rPr>
      </w:pPr>
    </w:p>
    <w:p w:rsidR="00356C2A" w:rsidRPr="00A50EED" w:rsidRDefault="00356C2A" w:rsidP="00356C2A">
      <w:pPr>
        <w:spacing w:line="360" w:lineRule="auto"/>
        <w:jc w:val="both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La estructura organizacional y funciones propuestas, deben constituir el soporte organizativo de las diferentes operaciones que se realicen en la gestión del Ministerio de Educación de Guatemala (MINEDUC).</w:t>
      </w:r>
    </w:p>
    <w:p w:rsidR="00356C2A" w:rsidRPr="00A50EED" w:rsidRDefault="00356C2A" w:rsidP="00356C2A">
      <w:pPr>
        <w:spacing w:line="360" w:lineRule="auto"/>
        <w:jc w:val="both"/>
        <w:rPr>
          <w:rFonts w:ascii="Arial" w:hAnsi="Arial" w:cs="Arial"/>
          <w:sz w:val="22"/>
        </w:rPr>
      </w:pPr>
    </w:p>
    <w:p w:rsidR="00356C2A" w:rsidRPr="00A50EED" w:rsidRDefault="00356C2A" w:rsidP="00356C2A">
      <w:pPr>
        <w:spacing w:line="360" w:lineRule="auto"/>
        <w:jc w:val="both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Así mismo, las funciones señaladas en e</w:t>
      </w:r>
      <w:r w:rsidR="004E732F" w:rsidRPr="00A50EED">
        <w:rPr>
          <w:rFonts w:ascii="Arial" w:hAnsi="Arial" w:cs="Arial"/>
          <w:sz w:val="22"/>
        </w:rPr>
        <w:t>ste Manual,</w:t>
      </w:r>
      <w:r w:rsidRPr="00A50EED">
        <w:rPr>
          <w:rFonts w:ascii="Arial" w:hAnsi="Arial" w:cs="Arial"/>
          <w:sz w:val="22"/>
        </w:rPr>
        <w:t xml:space="preserve"> son orientadoras de las tareas que debe cumplir cada funcionario para el logro de los objetivos señalados en los diferentes planes y programas de trabajo, dejando a criterio de </w:t>
      </w:r>
      <w:r w:rsidR="004E732F" w:rsidRPr="00A50EED">
        <w:rPr>
          <w:rFonts w:ascii="Arial" w:hAnsi="Arial" w:cs="Arial"/>
          <w:sz w:val="22"/>
        </w:rPr>
        <w:t>la máxima autoridad de cada dependencia</w:t>
      </w:r>
      <w:r w:rsidRPr="00A50EED">
        <w:rPr>
          <w:rFonts w:ascii="Arial" w:hAnsi="Arial" w:cs="Arial"/>
          <w:sz w:val="22"/>
        </w:rPr>
        <w:t xml:space="preserve"> la desagregación de funciones en unidades de menor jerarquía y la especificación de tareas de cada funcionario, en el marco de las funciones básicas aquí señaladas y de acuerdo a las normas de organización y de personal establecidas por las unidades competentes.</w:t>
      </w:r>
    </w:p>
    <w:p w:rsidR="00356C2A" w:rsidRPr="00A50EED" w:rsidRDefault="00356C2A" w:rsidP="00356C2A">
      <w:pPr>
        <w:rPr>
          <w:rFonts w:ascii="Arial" w:hAnsi="Arial" w:cs="Arial"/>
          <w:sz w:val="22"/>
          <w:szCs w:val="22"/>
        </w:rPr>
      </w:pPr>
    </w:p>
    <w:p w:rsidR="00356C2A" w:rsidRPr="00A50EED" w:rsidRDefault="00356C2A" w:rsidP="00356C2A">
      <w:pPr>
        <w:rPr>
          <w:rFonts w:ascii="Arial" w:hAnsi="Arial" w:cs="Arial"/>
          <w:sz w:val="22"/>
          <w:szCs w:val="22"/>
        </w:rPr>
      </w:pPr>
    </w:p>
    <w:p w:rsidR="00356C2A" w:rsidRPr="00A50EED" w:rsidRDefault="001249BB" w:rsidP="00356C2A">
      <w:pPr>
        <w:pStyle w:val="Ttulo"/>
        <w:jc w:val="left"/>
      </w:pPr>
      <w:r w:rsidRPr="00A50EED">
        <w:t>2</w:t>
      </w:r>
      <w:r w:rsidR="00356C2A" w:rsidRPr="00A50EED">
        <w:t>.</w:t>
      </w:r>
      <w:r w:rsidR="00356C2A" w:rsidRPr="00A50EED">
        <w:tab/>
        <w:t xml:space="preserve">BASE LEGAL </w:t>
      </w:r>
    </w:p>
    <w:p w:rsidR="00356C2A" w:rsidRPr="00A50EED" w:rsidRDefault="00356C2A" w:rsidP="00356C2A">
      <w:pPr>
        <w:rPr>
          <w:rFonts w:ascii="Arial" w:hAnsi="Arial" w:cs="Arial"/>
        </w:rPr>
      </w:pPr>
    </w:p>
    <w:p w:rsidR="00356C2A" w:rsidRPr="00A50EED" w:rsidRDefault="00356C2A" w:rsidP="00356C2A">
      <w:pPr>
        <w:spacing w:line="360" w:lineRule="auto"/>
        <w:jc w:val="both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 xml:space="preserve">El usuario debe enmarcarse en los siguientes </w:t>
      </w:r>
      <w:r w:rsidR="00271AF1" w:rsidRPr="00A50EED">
        <w:rPr>
          <w:rFonts w:ascii="Arial" w:hAnsi="Arial" w:cs="Arial"/>
          <w:sz w:val="22"/>
        </w:rPr>
        <w:t xml:space="preserve">documentos oficiales </w:t>
      </w:r>
      <w:r w:rsidRPr="00A50EED">
        <w:rPr>
          <w:rFonts w:ascii="Arial" w:hAnsi="Arial" w:cs="Arial"/>
          <w:sz w:val="22"/>
        </w:rPr>
        <w:t>autorizados.</w:t>
      </w:r>
    </w:p>
    <w:p w:rsidR="00271AF1" w:rsidRPr="00A50EED" w:rsidRDefault="00271AF1" w:rsidP="00356C2A">
      <w:pPr>
        <w:spacing w:line="360" w:lineRule="auto"/>
        <w:jc w:val="both"/>
        <w:rPr>
          <w:rFonts w:ascii="Arial" w:hAnsi="Arial" w:cs="Arial"/>
          <w:sz w:val="22"/>
        </w:rPr>
      </w:pPr>
    </w:p>
    <w:p w:rsidR="00271AF1" w:rsidRPr="00A50EED" w:rsidRDefault="00271AF1" w:rsidP="00271AF1">
      <w:pPr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Acuerdo Gubernativo Número 225-2008 del Ministerio de Educación donde se proponen mejoras a la estructura orgánica de la institución se emite el Reglamento Orgánico Interno del Ministerio de Educación, y en el Titulo II, Capítulo II FUNCIONES SUSTANTIVAS, Artículo 4, se menciona al Despacho Superior.</w:t>
      </w:r>
    </w:p>
    <w:p w:rsidR="00271AF1" w:rsidRPr="00A50EED" w:rsidRDefault="00271AF1" w:rsidP="00271AF1">
      <w:pPr>
        <w:numPr>
          <w:ilvl w:val="0"/>
          <w:numId w:val="40"/>
        </w:numPr>
        <w:spacing w:line="360" w:lineRule="auto"/>
        <w:jc w:val="both"/>
        <w:rPr>
          <w:rFonts w:ascii="Arial" w:hAnsi="Arial" w:cs="Arial"/>
          <w:lang w:val="es-MX"/>
        </w:rPr>
      </w:pPr>
      <w:r w:rsidRPr="00A50EED">
        <w:rPr>
          <w:rFonts w:ascii="Arial" w:hAnsi="Arial" w:cs="Arial"/>
          <w:sz w:val="22"/>
        </w:rPr>
        <w:t>Acuerdo Ministerial No. 2304-</w:t>
      </w:r>
      <w:r w:rsidR="007279D4">
        <w:rPr>
          <w:rFonts w:ascii="Arial" w:hAnsi="Arial" w:cs="Arial"/>
          <w:sz w:val="22"/>
        </w:rPr>
        <w:t xml:space="preserve">2010 del 29 de octubre de 2010 </w:t>
      </w:r>
      <w:r w:rsidRPr="00A50EED">
        <w:rPr>
          <w:rFonts w:ascii="Arial" w:hAnsi="Arial" w:cs="Arial"/>
          <w:sz w:val="22"/>
        </w:rPr>
        <w:t>“Reglamento Interno del Despacho Superior”.</w:t>
      </w:r>
    </w:p>
    <w:p w:rsidR="00356C2A" w:rsidRPr="00A50EED" w:rsidRDefault="00356C2A" w:rsidP="00356C2A">
      <w:pPr>
        <w:rPr>
          <w:rFonts w:ascii="Arial" w:hAnsi="Arial" w:cs="Arial"/>
          <w:lang w:val="es-MX"/>
        </w:rPr>
      </w:pPr>
    </w:p>
    <w:p w:rsidR="00356C2A" w:rsidRPr="00A50EED" w:rsidRDefault="00356C2A" w:rsidP="00356C2A">
      <w:pPr>
        <w:rPr>
          <w:rFonts w:ascii="Arial" w:hAnsi="Arial" w:cs="Arial"/>
        </w:rPr>
      </w:pPr>
    </w:p>
    <w:p w:rsidR="00356C2A" w:rsidRPr="00A50EED" w:rsidRDefault="004E732F" w:rsidP="00356C2A">
      <w:pPr>
        <w:spacing w:line="360" w:lineRule="auto"/>
        <w:rPr>
          <w:rFonts w:ascii="Arial" w:hAnsi="Arial" w:cs="Arial"/>
        </w:rPr>
      </w:pPr>
      <w:r w:rsidRPr="00A50EED">
        <w:rPr>
          <w:rFonts w:ascii="Arial" w:hAnsi="Arial" w:cs="Arial"/>
        </w:rPr>
        <w:br w:type="page"/>
      </w:r>
    </w:p>
    <w:p w:rsidR="00356C2A" w:rsidRPr="00A50EED" w:rsidRDefault="001249BB" w:rsidP="00356C2A">
      <w:pPr>
        <w:pStyle w:val="Ttulo"/>
        <w:jc w:val="left"/>
      </w:pPr>
      <w:r w:rsidRPr="00A50EED">
        <w:lastRenderedPageBreak/>
        <w:t>3</w:t>
      </w:r>
      <w:r w:rsidR="00356C2A" w:rsidRPr="00A50EED">
        <w:t>.</w:t>
      </w:r>
      <w:r w:rsidR="00356C2A" w:rsidRPr="00A50EED">
        <w:tab/>
      </w:r>
      <w:r w:rsidRPr="00A50EED">
        <w:t>ORGANIGRAMA</w:t>
      </w:r>
      <w:r w:rsidR="00356C2A" w:rsidRPr="00A50EED">
        <w:t xml:space="preserve"> </w:t>
      </w:r>
    </w:p>
    <w:p w:rsidR="00356C2A" w:rsidRDefault="00356C2A" w:rsidP="00356C2A">
      <w:pPr>
        <w:spacing w:line="360" w:lineRule="auto"/>
        <w:ind w:left="708"/>
        <w:rPr>
          <w:rFonts w:ascii="Arial" w:hAnsi="Arial" w:cs="Arial"/>
        </w:rPr>
      </w:pPr>
    </w:p>
    <w:p w:rsidR="00A50EED" w:rsidRDefault="00A50EED" w:rsidP="00A50EED">
      <w:pPr>
        <w:spacing w:line="360" w:lineRule="auto"/>
        <w:rPr>
          <w:rFonts w:ascii="Arial" w:hAnsi="Arial" w:cs="Arial"/>
        </w:rPr>
      </w:pPr>
      <w:r w:rsidRPr="00A50EED">
        <w:object w:dxaOrig="14420" w:dyaOrig="10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7pt;height:410.1pt" o:ole="">
            <v:imagedata r:id="rId9" o:title=""/>
          </v:shape>
          <o:OLEObject Type="Embed" ProgID="Visio.Drawing.11" ShapeID="_x0000_i1025" DrawAspect="Content" ObjectID="_1417421562" r:id="rId10"/>
        </w:object>
      </w:r>
    </w:p>
    <w:p w:rsidR="00A50EED" w:rsidRDefault="00A50EED" w:rsidP="00356C2A">
      <w:pPr>
        <w:spacing w:line="360" w:lineRule="auto"/>
        <w:ind w:left="708"/>
        <w:rPr>
          <w:rFonts w:ascii="Arial" w:hAnsi="Arial" w:cs="Arial"/>
        </w:rPr>
      </w:pPr>
    </w:p>
    <w:p w:rsidR="00A50EED" w:rsidRDefault="00A50EED" w:rsidP="00356C2A">
      <w:pPr>
        <w:spacing w:line="360" w:lineRule="auto"/>
        <w:ind w:left="708"/>
        <w:rPr>
          <w:rFonts w:ascii="Arial" w:hAnsi="Arial" w:cs="Arial"/>
        </w:rPr>
      </w:pPr>
    </w:p>
    <w:p w:rsidR="00A50EED" w:rsidRDefault="00A50EED" w:rsidP="00356C2A">
      <w:pPr>
        <w:spacing w:line="360" w:lineRule="auto"/>
        <w:ind w:left="708"/>
        <w:rPr>
          <w:rFonts w:ascii="Arial" w:hAnsi="Arial" w:cs="Arial"/>
        </w:rPr>
      </w:pPr>
    </w:p>
    <w:p w:rsidR="00A50EED" w:rsidRPr="00A50EED" w:rsidRDefault="00A50EED" w:rsidP="00356C2A">
      <w:pPr>
        <w:spacing w:line="360" w:lineRule="auto"/>
        <w:ind w:left="708"/>
        <w:rPr>
          <w:rFonts w:ascii="Arial" w:hAnsi="Arial" w:cs="Arial"/>
        </w:rPr>
      </w:pPr>
    </w:p>
    <w:p w:rsidR="00356C2A" w:rsidRPr="00A50EED" w:rsidRDefault="00356C2A" w:rsidP="00356C2A">
      <w:pPr>
        <w:pStyle w:val="Ttulo"/>
        <w:jc w:val="left"/>
      </w:pPr>
      <w:r w:rsidRPr="00A50EED">
        <w:br w:type="page"/>
      </w:r>
      <w:r w:rsidR="001249BB" w:rsidRPr="00A50EED">
        <w:lastRenderedPageBreak/>
        <w:t>4</w:t>
      </w:r>
      <w:r w:rsidRPr="00A50EED">
        <w:t>.</w:t>
      </w:r>
      <w:r w:rsidRPr="00A50EED">
        <w:tab/>
        <w:t xml:space="preserve">DESCRIPCIONES DE PUESTOS </w:t>
      </w:r>
    </w:p>
    <w:p w:rsidR="00356C2A" w:rsidRPr="00A50EED" w:rsidRDefault="00356C2A" w:rsidP="00356C2A">
      <w:pPr>
        <w:spacing w:line="360" w:lineRule="auto"/>
        <w:rPr>
          <w:rFonts w:ascii="Arial" w:hAnsi="Arial" w:cs="Arial"/>
        </w:rPr>
      </w:pPr>
    </w:p>
    <w:p w:rsidR="00356C2A" w:rsidRPr="00A50EED" w:rsidRDefault="00356C2A" w:rsidP="00356C2A">
      <w:pPr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Los puestos que conforman esta unidad son los siguientes:</w:t>
      </w:r>
    </w:p>
    <w:p w:rsidR="00356C2A" w:rsidRPr="00A50EED" w:rsidRDefault="00356C2A" w:rsidP="00356C2A">
      <w:pPr>
        <w:rPr>
          <w:rFonts w:ascii="Arial" w:hAnsi="Arial" w:cs="Arial"/>
          <w:sz w:val="22"/>
        </w:rPr>
      </w:pPr>
    </w:p>
    <w:p w:rsidR="00265B51" w:rsidRPr="00A50EED" w:rsidRDefault="00265B51" w:rsidP="00356C2A">
      <w:pPr>
        <w:numPr>
          <w:ilvl w:val="0"/>
          <w:numId w:val="41"/>
        </w:numPr>
        <w:spacing w:line="360" w:lineRule="auto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Coordinador (a) Administrativo</w:t>
      </w:r>
    </w:p>
    <w:p w:rsidR="00356C2A" w:rsidRPr="00A50EED" w:rsidRDefault="00265B51" w:rsidP="00356C2A">
      <w:pPr>
        <w:numPr>
          <w:ilvl w:val="0"/>
          <w:numId w:val="41"/>
        </w:numPr>
        <w:spacing w:line="360" w:lineRule="auto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Analista de Documentos para firma</w:t>
      </w:r>
    </w:p>
    <w:p w:rsidR="00265B51" w:rsidRPr="00A50EED" w:rsidRDefault="00265B51" w:rsidP="00356C2A">
      <w:pPr>
        <w:numPr>
          <w:ilvl w:val="0"/>
          <w:numId w:val="41"/>
        </w:numPr>
        <w:spacing w:line="360" w:lineRule="auto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Analista de Documentos y Seguimiento</w:t>
      </w:r>
    </w:p>
    <w:p w:rsidR="00265B51" w:rsidRPr="00A50EED" w:rsidRDefault="00265B51" w:rsidP="00356C2A">
      <w:pPr>
        <w:numPr>
          <w:ilvl w:val="0"/>
          <w:numId w:val="41"/>
        </w:numPr>
        <w:spacing w:line="360" w:lineRule="auto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Analista de Documentos del Congreso de la República</w:t>
      </w:r>
    </w:p>
    <w:p w:rsidR="00265B51" w:rsidRPr="00A50EED" w:rsidRDefault="00265B51" w:rsidP="00356C2A">
      <w:pPr>
        <w:numPr>
          <w:ilvl w:val="0"/>
          <w:numId w:val="41"/>
        </w:numPr>
        <w:spacing w:line="360" w:lineRule="auto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Secretaria de Trámites Administrativos</w:t>
      </w:r>
    </w:p>
    <w:p w:rsidR="00265B51" w:rsidRPr="00A50EED" w:rsidRDefault="00265B51" w:rsidP="00356C2A">
      <w:pPr>
        <w:numPr>
          <w:ilvl w:val="0"/>
          <w:numId w:val="41"/>
        </w:numPr>
        <w:spacing w:line="360" w:lineRule="auto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Secretaria de Protocolo y Recepción</w:t>
      </w:r>
    </w:p>
    <w:p w:rsidR="00356C2A" w:rsidRPr="00A50EED" w:rsidRDefault="00356C2A" w:rsidP="00356C2A">
      <w:pPr>
        <w:spacing w:line="360" w:lineRule="auto"/>
        <w:ind w:left="1080"/>
        <w:rPr>
          <w:rFonts w:ascii="Arial" w:hAnsi="Arial" w:cs="Arial"/>
          <w:sz w:val="22"/>
        </w:rPr>
      </w:pPr>
    </w:p>
    <w:p w:rsidR="00356C2A" w:rsidRPr="00A50EED" w:rsidRDefault="00356C2A" w:rsidP="00356C2A">
      <w:pPr>
        <w:spacing w:line="360" w:lineRule="auto"/>
        <w:rPr>
          <w:rFonts w:ascii="Arial" w:hAnsi="Arial" w:cs="Arial"/>
          <w:sz w:val="22"/>
        </w:rPr>
      </w:pPr>
      <w:r w:rsidRPr="00A50EED">
        <w:rPr>
          <w:rFonts w:ascii="Arial" w:hAnsi="Arial" w:cs="Arial"/>
          <w:sz w:val="22"/>
        </w:rPr>
        <w:t>A continuación las descripciones de puesto donde se detallan las actividades y perfiles requeridos.</w:t>
      </w:r>
    </w:p>
    <w:p w:rsidR="00356C2A" w:rsidRPr="00A50EED" w:rsidRDefault="00356C2A" w:rsidP="00356C2A">
      <w:pPr>
        <w:spacing w:line="360" w:lineRule="auto"/>
        <w:rPr>
          <w:rFonts w:ascii="Arial" w:hAnsi="Arial" w:cs="Arial"/>
        </w:rPr>
      </w:pPr>
    </w:p>
    <w:p w:rsidR="00356C2A" w:rsidRPr="00A50EED" w:rsidRDefault="00356C2A" w:rsidP="00356C2A">
      <w:pPr>
        <w:spacing w:line="360" w:lineRule="auto"/>
        <w:rPr>
          <w:rFonts w:ascii="Arial" w:hAnsi="Arial" w:cs="Arial"/>
        </w:rPr>
      </w:pPr>
    </w:p>
    <w:p w:rsidR="00360DEB" w:rsidRPr="00A50EED" w:rsidRDefault="00356C2A" w:rsidP="00356C2A">
      <w:pPr>
        <w:spacing w:line="360" w:lineRule="auto"/>
        <w:rPr>
          <w:rFonts w:ascii="Arial" w:hAnsi="Arial" w:cs="Arial"/>
        </w:rPr>
      </w:pPr>
      <w:r w:rsidRPr="00A50EED">
        <w:rPr>
          <w:rFonts w:ascii="Arial" w:hAnsi="Arial" w:cs="Arial"/>
        </w:rPr>
        <w:br w:type="page"/>
      </w:r>
      <w:r w:rsidR="00FA3745" w:rsidRPr="00A50EED">
        <w:rPr>
          <w:rFonts w:ascii="Arial" w:hAnsi="Arial" w:cs="Arial"/>
        </w:rPr>
        <w:lastRenderedPageBreak/>
        <w:t>1. Coordinador (a) Administrativo</w:t>
      </w:r>
    </w:p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1513"/>
        <w:gridCol w:w="3468"/>
        <w:gridCol w:w="1701"/>
        <w:gridCol w:w="3277"/>
      </w:tblGrid>
      <w:tr w:rsidR="00356C2A" w:rsidRPr="00A50EED" w:rsidTr="008D5BEB">
        <w:trPr>
          <w:trHeight w:val="405"/>
          <w:jc w:val="center"/>
        </w:trPr>
        <w:tc>
          <w:tcPr>
            <w:tcW w:w="9959" w:type="dxa"/>
            <w:gridSpan w:val="4"/>
            <w:shd w:val="clear" w:color="auto" w:fill="F2F2F2"/>
            <w:noWrap/>
            <w:vAlign w:val="center"/>
            <w:hideMark/>
          </w:tcPr>
          <w:p w:rsidR="00356C2A" w:rsidRPr="00A50EED" w:rsidRDefault="00356C2A" w:rsidP="00FA3745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1.  INFORMACIÓN GENERAL DEL PUESTO</w:t>
            </w:r>
          </w:p>
        </w:tc>
      </w:tr>
      <w:tr w:rsidR="00356C2A" w:rsidRPr="00A50EED" w:rsidTr="008D5BEB">
        <w:trPr>
          <w:trHeight w:val="538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356C2A" w:rsidRPr="00A50EED" w:rsidRDefault="00265B51" w:rsidP="00640C2F">
            <w:pPr>
              <w:rPr>
                <w:rFonts w:ascii="Arial" w:hAnsi="Arial" w:cs="Arial"/>
                <w:b/>
                <w:bCs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16"/>
                <w:lang w:val="es-GT" w:eastAsia="es-GT"/>
              </w:rPr>
              <w:t>Coordinador (a) Administrativo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8"/>
                <w:lang w:val="es-GT" w:eastAsia="es-GT"/>
              </w:rPr>
              <w:t>PUESTO NOMINAL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356C2A" w:rsidRPr="00A50EED" w:rsidRDefault="00E57435" w:rsidP="00640C2F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356C2A" w:rsidRPr="00A50EED" w:rsidTr="008D5BEB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DEPENDENCIA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356C2A" w:rsidRPr="00A50EED" w:rsidRDefault="00E57435" w:rsidP="00640C2F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356C2A" w:rsidRPr="00A50EED" w:rsidRDefault="00356C2A" w:rsidP="00C951A0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DEPARTAMENTO / </w:t>
            </w:r>
            <w:r w:rsidR="00C951A0"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SECCIÓN</w:t>
            </w: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 / UNIDAD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356C2A" w:rsidRPr="00A50EED" w:rsidRDefault="00E57435" w:rsidP="00640C2F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</w:tr>
      <w:tr w:rsidR="00356C2A" w:rsidRPr="00A50EED" w:rsidTr="008D5BEB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 DEL  JEFE INMEDIATO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356C2A" w:rsidRPr="00A50EED" w:rsidRDefault="00E57435" w:rsidP="00640C2F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Señor (a) Ministro (a) de Educación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PUESTOS FUNCIONALES  QUE LE REPORTAN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E57435" w:rsidRPr="00A50EED" w:rsidRDefault="00E57435" w:rsidP="00E57435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Analista de Documentos para firma</w:t>
            </w:r>
          </w:p>
          <w:p w:rsidR="00E57435" w:rsidRPr="00A50EED" w:rsidRDefault="00E57435" w:rsidP="00E57435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Analista de Documentos y Seguimiento</w:t>
            </w:r>
          </w:p>
          <w:p w:rsidR="00E57435" w:rsidRPr="00A50EED" w:rsidRDefault="00E57435" w:rsidP="00E57435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Analista de Documentos del Congreso de la República</w:t>
            </w:r>
          </w:p>
          <w:p w:rsidR="00E57435" w:rsidRPr="00A50EED" w:rsidRDefault="00E57435" w:rsidP="00E57435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Secretaria de Trámites Administrativos</w:t>
            </w:r>
          </w:p>
          <w:p w:rsidR="00356C2A" w:rsidRPr="00A50EED" w:rsidRDefault="00E57435" w:rsidP="00E57435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Secretaria de Protocolo y Recepción</w:t>
            </w:r>
          </w:p>
        </w:tc>
      </w:tr>
      <w:tr w:rsidR="00356C2A" w:rsidRPr="00A50EED" w:rsidTr="008D5BEB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UBICACIÓN</w:t>
            </w:r>
          </w:p>
        </w:tc>
        <w:tc>
          <w:tcPr>
            <w:tcW w:w="3468" w:type="dxa"/>
            <w:shd w:val="clear" w:color="auto" w:fill="FFFFFF"/>
            <w:vAlign w:val="center"/>
          </w:tcPr>
          <w:p w:rsidR="00356C2A" w:rsidRPr="00A50EED" w:rsidRDefault="00E57435" w:rsidP="00640C2F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Planta Central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HORARIO</w:t>
            </w:r>
          </w:p>
        </w:tc>
        <w:tc>
          <w:tcPr>
            <w:tcW w:w="3277" w:type="dxa"/>
            <w:shd w:val="clear" w:color="auto" w:fill="FFFFFF"/>
            <w:vAlign w:val="center"/>
          </w:tcPr>
          <w:p w:rsidR="00356C2A" w:rsidRPr="00A50EED" w:rsidRDefault="00E57435" w:rsidP="00640C2F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9:00 a 17:30 horas</w:t>
            </w:r>
          </w:p>
        </w:tc>
      </w:tr>
    </w:tbl>
    <w:p w:rsidR="00360DEB" w:rsidRPr="00A50EED" w:rsidRDefault="00360DEB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356C2A" w:rsidRPr="00A50EED" w:rsidTr="008D5BEB">
        <w:trPr>
          <w:trHeight w:val="405"/>
          <w:tblHeader/>
          <w:jc w:val="center"/>
        </w:trPr>
        <w:tc>
          <w:tcPr>
            <w:tcW w:w="9959" w:type="dxa"/>
            <w:gridSpan w:val="2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2  DESCRIPCIÓN DEL PUESTO</w:t>
            </w:r>
          </w:p>
        </w:tc>
      </w:tr>
      <w:tr w:rsidR="00356C2A" w:rsidRPr="00A50EED" w:rsidTr="008D5BEB">
        <w:trPr>
          <w:trHeight w:val="243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2.A</w:t>
            </w:r>
          </w:p>
        </w:tc>
        <w:tc>
          <w:tcPr>
            <w:tcW w:w="9538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 xml:space="preserve">PROPÓSITO DEL PUESTO </w:t>
            </w:r>
          </w:p>
        </w:tc>
      </w:tr>
      <w:tr w:rsidR="00356C2A" w:rsidRPr="00A50EED" w:rsidTr="00FB16A4">
        <w:trPr>
          <w:trHeight w:val="544"/>
          <w:jc w:val="center"/>
        </w:trPr>
        <w:tc>
          <w:tcPr>
            <w:tcW w:w="9959" w:type="dxa"/>
            <w:gridSpan w:val="2"/>
            <w:shd w:val="clear" w:color="auto" w:fill="FFFFFF"/>
            <w:vAlign w:val="center"/>
            <w:hideMark/>
          </w:tcPr>
          <w:p w:rsidR="00AB2EE2" w:rsidRPr="00A50EED" w:rsidRDefault="00AB2EE2" w:rsidP="00E57435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</w:p>
          <w:p w:rsidR="00356C2A" w:rsidRPr="00A50EED" w:rsidRDefault="00E57435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Brindar asistencia directa al Señor (a) Ministro (a) de Educación, para facilitar el desarrollo de las actividades del Despacho Superior. </w:t>
            </w:r>
          </w:p>
          <w:p w:rsidR="00AB2EE2" w:rsidRPr="00A50EED" w:rsidRDefault="00AB2EE2" w:rsidP="00E57435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</w:p>
        </w:tc>
      </w:tr>
    </w:tbl>
    <w:p w:rsidR="00360DEB" w:rsidRPr="00A50EED" w:rsidRDefault="00360DEB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356C2A" w:rsidRPr="00A50EED" w:rsidTr="008D5BEB">
        <w:trPr>
          <w:trHeight w:val="40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2.B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FUNCIONES PRINCIPALES DEL</w:t>
            </w:r>
            <w:r w:rsidRPr="00A50EED">
              <w:rPr>
                <w:rFonts w:ascii="Arial" w:hAnsi="Arial" w:cs="Arial"/>
                <w:b/>
                <w:bCs/>
                <w:szCs w:val="22"/>
                <w:lang w:val="es-GT" w:eastAsia="es-GT"/>
              </w:rPr>
              <w:t xml:space="preserve"> PUESTO</w:t>
            </w:r>
            <w:r w:rsidRPr="00A50EED">
              <w:rPr>
                <w:rFonts w:ascii="Arial" w:hAnsi="Arial" w:cs="Arial"/>
                <w:bCs/>
                <w:lang w:val="es-GT" w:eastAsia="es-GT"/>
              </w:rPr>
              <w:t xml:space="preserve">   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356C2A" w:rsidRPr="00A50EED" w:rsidTr="008D5BEB">
        <w:trPr>
          <w:trHeight w:val="257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ID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DESCRIPCIÓN</w:t>
            </w:r>
          </w:p>
        </w:tc>
      </w:tr>
      <w:tr w:rsidR="00356C2A" w:rsidRPr="00A50EED" w:rsidTr="008D5BEB">
        <w:trPr>
          <w:trHeight w:val="364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356C2A" w:rsidRPr="00A50EED" w:rsidRDefault="007206D9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la gestión administrativa del Despacho Superior para asegurar la calidad en la atención.</w:t>
            </w:r>
          </w:p>
        </w:tc>
      </w:tr>
      <w:tr w:rsidR="007206D9" w:rsidRPr="00A50EED" w:rsidTr="008D5BEB">
        <w:trPr>
          <w:trHeight w:val="409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7206D9" w:rsidRPr="00A50EED" w:rsidRDefault="007206D9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7206D9" w:rsidRPr="00A50EED" w:rsidRDefault="007206D9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Administrar la agenda de trabajo del (la) Señor (a) Ministro (a).</w:t>
            </w:r>
          </w:p>
        </w:tc>
      </w:tr>
      <w:tr w:rsidR="007206D9" w:rsidRPr="00A50EED" w:rsidTr="008D5BEB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7206D9" w:rsidRPr="00A50EED" w:rsidRDefault="007206D9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7206D9" w:rsidRPr="00A50EED" w:rsidRDefault="007206D9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la preparación de la información de soporte para la atención de audiencias del (la) Señor (a) Ministro (a), tanto en el interior como en el exterior de la República.</w:t>
            </w:r>
          </w:p>
        </w:tc>
      </w:tr>
      <w:tr w:rsidR="007206D9" w:rsidRPr="00A50EED" w:rsidTr="008D5BEB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7206D9" w:rsidRPr="00A50EED" w:rsidRDefault="007206D9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7206D9" w:rsidRPr="00A50EED" w:rsidRDefault="007206D9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la logística de visitas al interior y exterior de la República por parte del (la) Señor (a) Ministro (a).</w:t>
            </w:r>
          </w:p>
        </w:tc>
      </w:tr>
      <w:tr w:rsidR="007206D9" w:rsidRPr="00A50EED" w:rsidTr="008D5BEB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7206D9" w:rsidRPr="00A50EED" w:rsidRDefault="007206D9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7206D9" w:rsidRPr="00A50EED" w:rsidRDefault="00C27E84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la logística de actividades públicas del (la) Señor (a) Ministro (a).</w:t>
            </w:r>
          </w:p>
        </w:tc>
      </w:tr>
      <w:tr w:rsidR="007206D9" w:rsidRPr="00A50EED" w:rsidTr="008D5BEB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7206D9" w:rsidRPr="00A50EED" w:rsidRDefault="007206D9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7206D9" w:rsidRPr="00A50EED" w:rsidRDefault="00C27E84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reuniones de trabajo del (la) Señor (a) Ministro (a) y autoridades del Ministerio de Educación.</w:t>
            </w:r>
          </w:p>
        </w:tc>
      </w:tr>
      <w:tr w:rsidR="003616B4" w:rsidRPr="00A50EED" w:rsidTr="008D5BEB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3616B4" w:rsidRPr="00A50EED" w:rsidRDefault="003616B4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3616B4" w:rsidRPr="00A50EED" w:rsidRDefault="003616B4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Acompañar al (la) Señor (a) Ministro (a) a reuniones diversas para tomar nota y elaborar memoria de reunión.</w:t>
            </w:r>
          </w:p>
        </w:tc>
      </w:tr>
      <w:tr w:rsidR="007206D9" w:rsidRPr="00A50EED" w:rsidTr="008D5BEB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7206D9" w:rsidRPr="00A50EED" w:rsidRDefault="003616B4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7206D9" w:rsidRPr="00A50EED" w:rsidRDefault="00C27E84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Trasladar y dar seguimiento a las instrucciones emanadas por el Despacho Superior para asegurar que lleguen a su destino final.</w:t>
            </w:r>
          </w:p>
        </w:tc>
      </w:tr>
      <w:tr w:rsidR="007206D9" w:rsidRPr="00A50EED" w:rsidTr="00271AF1">
        <w:trPr>
          <w:trHeight w:val="476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7206D9" w:rsidRPr="00A50EED" w:rsidRDefault="003616B4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9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7206D9" w:rsidRPr="00A50EED" w:rsidRDefault="00C27E84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Representar al (la) Señor (a) Ministro (a), eventualmente y por delegación directa, en actividades varias, dentro y fuera del Ministerio.</w:t>
            </w:r>
          </w:p>
        </w:tc>
      </w:tr>
      <w:tr w:rsidR="007206D9" w:rsidRPr="00A50EED" w:rsidTr="008D5BEB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7206D9" w:rsidRPr="00A50EED" w:rsidRDefault="003616B4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7206D9" w:rsidRPr="00A50EED" w:rsidRDefault="00C27E84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Ejecutar las actividades administrativas inherentes al puesto (atención a usuarios internos y externos, coordinación y supervisión de actividades del personal bajo su cargo, disciplina, asistencia a reuniones y capacitaciones, correspondencia, archivo entre otras). </w:t>
            </w:r>
          </w:p>
        </w:tc>
      </w:tr>
      <w:tr w:rsidR="007206D9" w:rsidRPr="00A50EED" w:rsidTr="008D5BEB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7206D9" w:rsidRPr="00A50EED" w:rsidRDefault="003616B4" w:rsidP="00F6309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11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7206D9" w:rsidRPr="00A50EED" w:rsidRDefault="00C27E84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eastAsia="Calibri" w:hAnsi="Arial" w:cs="Arial"/>
                <w:sz w:val="18"/>
                <w:szCs w:val="18"/>
                <w:lang w:val="es-ES" w:eastAsia="es-GT"/>
              </w:rPr>
              <w:t>Realizar otras tareas asignadas por la autoridad superior inherentes al puesto, o tareas de carácter eventual que no entorpezcan el cumplimiento del propósito principal del puesto y para las cuales la persona posea la competencia y cumpla con los requisitos legales.</w:t>
            </w:r>
          </w:p>
        </w:tc>
      </w:tr>
    </w:tbl>
    <w:p w:rsidR="00751426" w:rsidRPr="00A50EED" w:rsidRDefault="00751426" w:rsidP="00356C2A">
      <w:pPr>
        <w:rPr>
          <w:lang w:val="es-GT"/>
        </w:rPr>
      </w:pPr>
    </w:p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8218"/>
      </w:tblGrid>
      <w:tr w:rsidR="00356C2A" w:rsidRPr="00A50EED" w:rsidTr="008D5BEB">
        <w:trPr>
          <w:trHeight w:val="35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2.C</w:t>
            </w:r>
          </w:p>
        </w:tc>
        <w:tc>
          <w:tcPr>
            <w:tcW w:w="9517" w:type="dxa"/>
            <w:gridSpan w:val="2"/>
            <w:shd w:val="clear" w:color="auto" w:fill="F2F2F2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RELACIONES DE TRABAJO</w:t>
            </w:r>
          </w:p>
        </w:tc>
      </w:tr>
      <w:tr w:rsidR="00356C2A" w:rsidRPr="00A50EED" w:rsidTr="008D5BEB">
        <w:trPr>
          <w:trHeight w:val="405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INTERNAS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5D227A" w:rsidRPr="00A50EED" w:rsidRDefault="005D227A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Vice ministros, Directores, Asesores y Asistentes de las diferentes dependencias del Ministerio.</w:t>
            </w:r>
          </w:p>
        </w:tc>
      </w:tr>
      <w:tr w:rsidR="00356C2A" w:rsidRPr="00A50EED" w:rsidTr="008D5BEB">
        <w:trPr>
          <w:trHeight w:val="424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EXTERNAS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356C2A" w:rsidRPr="00A50EED" w:rsidRDefault="005B6016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Dependencias del Estado, Organizaciones No Gubernamentales, Congreso de la República, Magisterio Nacional</w:t>
            </w:r>
            <w:r w:rsidR="005D227A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, Organismos Internacionales, empresas privadas, entre otros</w:t>
            </w: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.</w:t>
            </w:r>
          </w:p>
        </w:tc>
      </w:tr>
    </w:tbl>
    <w:p w:rsidR="00FB16A4" w:rsidRPr="00A50EED" w:rsidRDefault="00FB16A4"/>
    <w:p w:rsidR="00FA3745" w:rsidRPr="00A50EED" w:rsidRDefault="00FB16A4" w:rsidP="00FA3745">
      <w:pPr>
        <w:spacing w:line="360" w:lineRule="auto"/>
        <w:rPr>
          <w:rFonts w:ascii="Arial" w:hAnsi="Arial" w:cs="Arial"/>
        </w:rPr>
      </w:pPr>
      <w:r w:rsidRPr="00A50EED">
        <w:br w:type="page"/>
      </w:r>
      <w:r w:rsidR="00FA3745" w:rsidRPr="00A50EED">
        <w:rPr>
          <w:rFonts w:ascii="Arial" w:hAnsi="Arial" w:cs="Arial"/>
        </w:rPr>
        <w:lastRenderedPageBreak/>
        <w:t>1. Coordinador (a) Administrativo</w:t>
      </w:r>
    </w:p>
    <w:p w:rsidR="00331BAA" w:rsidRPr="00A50EED" w:rsidRDefault="00331BAA"/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3179"/>
        <w:gridCol w:w="5039"/>
      </w:tblGrid>
      <w:tr w:rsidR="00356C2A" w:rsidRPr="00A50EED" w:rsidTr="008D5BEB">
        <w:trPr>
          <w:trHeight w:val="405"/>
          <w:tblHeader/>
          <w:jc w:val="center"/>
        </w:trPr>
        <w:tc>
          <w:tcPr>
            <w:tcW w:w="9938" w:type="dxa"/>
            <w:gridSpan w:val="4"/>
            <w:shd w:val="clear" w:color="auto" w:fill="F2F2F2"/>
            <w:vAlign w:val="center"/>
            <w:hideMark/>
          </w:tcPr>
          <w:p w:rsidR="00356C2A" w:rsidRPr="00A50EED" w:rsidRDefault="00356C2A" w:rsidP="00331BAA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3.  PERFIL DEL PUESTO</w:t>
            </w:r>
          </w:p>
        </w:tc>
      </w:tr>
      <w:tr w:rsidR="00356C2A" w:rsidRPr="00A50EED" w:rsidTr="008D5BEB">
        <w:trPr>
          <w:trHeight w:val="26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3.A</w:t>
            </w:r>
          </w:p>
        </w:tc>
        <w:tc>
          <w:tcPr>
            <w:tcW w:w="9517" w:type="dxa"/>
            <w:gridSpan w:val="3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EDUCACIÓN </w:t>
            </w:r>
          </w:p>
        </w:tc>
      </w:tr>
      <w:tr w:rsidR="00640C2F" w:rsidRPr="00A50EED" w:rsidTr="00CD41EF">
        <w:trPr>
          <w:trHeight w:val="196"/>
          <w:jc w:val="center"/>
        </w:trPr>
        <w:tc>
          <w:tcPr>
            <w:tcW w:w="4899" w:type="dxa"/>
            <w:gridSpan w:val="3"/>
            <w:shd w:val="clear" w:color="auto" w:fill="F2F2F2"/>
            <w:noWrap/>
            <w:vAlign w:val="center"/>
            <w:hideMark/>
          </w:tcPr>
          <w:p w:rsidR="00640C2F" w:rsidRPr="00A50EED" w:rsidRDefault="00640C2F" w:rsidP="00F630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NIVEL</w:t>
            </w:r>
          </w:p>
        </w:tc>
        <w:tc>
          <w:tcPr>
            <w:tcW w:w="5039" w:type="dxa"/>
            <w:shd w:val="clear" w:color="auto" w:fill="F2F2F2"/>
            <w:noWrap/>
            <w:vAlign w:val="center"/>
            <w:hideMark/>
          </w:tcPr>
          <w:p w:rsidR="00640C2F" w:rsidRPr="00A50EED" w:rsidRDefault="00640C2F" w:rsidP="00F6309E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 xml:space="preserve">ESPECIALIDAD </w:t>
            </w:r>
          </w:p>
        </w:tc>
      </w:tr>
      <w:tr w:rsidR="00640C2F" w:rsidRPr="00A50EED" w:rsidTr="00640C2F">
        <w:trPr>
          <w:trHeight w:val="413"/>
          <w:jc w:val="center"/>
        </w:trPr>
        <w:tc>
          <w:tcPr>
            <w:tcW w:w="4899" w:type="dxa"/>
            <w:gridSpan w:val="3"/>
            <w:shd w:val="clear" w:color="auto" w:fill="auto"/>
            <w:noWrap/>
            <w:vAlign w:val="center"/>
            <w:hideMark/>
          </w:tcPr>
          <w:p w:rsidR="00640C2F" w:rsidRPr="00A50EED" w:rsidRDefault="007279D4" w:rsidP="00B91EDD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  <w:tc>
          <w:tcPr>
            <w:tcW w:w="5039" w:type="dxa"/>
            <w:shd w:val="clear" w:color="auto" w:fill="auto"/>
            <w:vAlign w:val="center"/>
            <w:hideMark/>
          </w:tcPr>
          <w:p w:rsidR="00640C2F" w:rsidRPr="00A50EED" w:rsidRDefault="007279D4" w:rsidP="00F6309E">
            <w:pPr>
              <w:jc w:val="center"/>
              <w:rPr>
                <w:rFonts w:ascii="Arial" w:hAnsi="Arial" w:cs="Arial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356C2A" w:rsidRPr="00A50EED" w:rsidTr="008D5BEB">
        <w:trPr>
          <w:trHeight w:val="405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3.B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EXPERIENCIA NECESARIA PARA DESEMPEÑAR EL PUESTO </w:t>
            </w:r>
          </w:p>
        </w:tc>
      </w:tr>
      <w:tr w:rsidR="00356C2A" w:rsidRPr="00A50EED" w:rsidTr="00A50EED">
        <w:trPr>
          <w:trHeight w:val="499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EXPERIENCIA ESPECÍFICA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356C2A" w:rsidRPr="00A50EED" w:rsidRDefault="007279D4" w:rsidP="00F6309E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356C2A" w:rsidRPr="00A50EED" w:rsidTr="008D5BEB">
        <w:trPr>
          <w:trHeight w:val="43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3.C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DE COMPUTACIÓN REQUERIDOS PARA EL PUESTO </w:t>
            </w:r>
          </w:p>
        </w:tc>
      </w:tr>
      <w:tr w:rsidR="00356C2A" w:rsidRPr="00A50EED" w:rsidTr="008D5BEB">
        <w:trPr>
          <w:trHeight w:val="600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DE OFFICE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356C2A" w:rsidRPr="00A50EED" w:rsidRDefault="00E57435" w:rsidP="00F6309E">
            <w:pPr>
              <w:rPr>
                <w:rFonts w:ascii="Arial" w:hAnsi="Arial" w:cs="Arial"/>
                <w:sz w:val="18"/>
                <w:szCs w:val="18"/>
                <w:lang w:val="en-US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>Word, Excel, Power Point,</w:t>
            </w:r>
            <w:r w:rsidRPr="0013612E">
              <w:rPr>
                <w:rFonts w:ascii="Arial" w:hAnsi="Arial" w:cs="Arial"/>
                <w:sz w:val="18"/>
                <w:szCs w:val="18"/>
                <w:lang w:val="es-ES" w:eastAsia="es-GT"/>
              </w:rPr>
              <w:t xml:space="preserve"> nivel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 avanzado</w:t>
            </w:r>
          </w:p>
          <w:p w:rsidR="00E57435" w:rsidRPr="00A50EED" w:rsidRDefault="00E57435" w:rsidP="00F6309E">
            <w:pPr>
              <w:rPr>
                <w:rFonts w:ascii="Arial" w:hAnsi="Arial" w:cs="Arial"/>
                <w:sz w:val="18"/>
                <w:szCs w:val="18"/>
                <w:lang w:val="en-US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Outlook, </w:t>
            </w:r>
            <w:r w:rsidRPr="00A50EED">
              <w:rPr>
                <w:rFonts w:ascii="Arial" w:hAnsi="Arial" w:cs="Arial"/>
                <w:sz w:val="18"/>
                <w:szCs w:val="18"/>
                <w:lang w:val="es-ES" w:eastAsia="es-GT"/>
              </w:rPr>
              <w:t>navegación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 en Internet</w:t>
            </w:r>
          </w:p>
        </w:tc>
      </w:tr>
      <w:tr w:rsidR="00356C2A" w:rsidRPr="00A50EED" w:rsidTr="00A50EED">
        <w:trPr>
          <w:trHeight w:val="493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ESTATALES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356C2A" w:rsidRPr="00A50EED" w:rsidRDefault="007279D4" w:rsidP="00F6309E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8"/>
                <w:lang w:val="es-GT" w:eastAsia="es-GT"/>
              </w:rPr>
              <w:t>No aplica</w:t>
            </w:r>
          </w:p>
        </w:tc>
      </w:tr>
      <w:tr w:rsidR="00356C2A" w:rsidRPr="00A50EED" w:rsidTr="00A50EED">
        <w:trPr>
          <w:trHeight w:val="557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INTERNOS 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356C2A" w:rsidRPr="00A50EED" w:rsidRDefault="00E57435" w:rsidP="00F6309E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Web </w:t>
            </w:r>
            <w:r w:rsidR="00E10A50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SIAD</w:t>
            </w:r>
            <w:r w:rsidR="005B6016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, Mesa de ayuda.</w:t>
            </w:r>
          </w:p>
        </w:tc>
      </w:tr>
      <w:tr w:rsidR="00FB16A4" w:rsidRPr="00A50EED" w:rsidTr="00A50EED">
        <w:trPr>
          <w:trHeight w:val="409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FB16A4" w:rsidRPr="00A50EED" w:rsidRDefault="00FB16A4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IDIOMAS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FB16A4" w:rsidRPr="00A50EED" w:rsidRDefault="00FB16A4" w:rsidP="00F6309E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Inglés avanzado.</w:t>
            </w:r>
          </w:p>
        </w:tc>
      </w:tr>
    </w:tbl>
    <w:p w:rsidR="00356C2A" w:rsidRPr="00A50EED" w:rsidRDefault="00356C2A" w:rsidP="00356C2A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11"/>
        <w:gridCol w:w="9527"/>
      </w:tblGrid>
      <w:tr w:rsidR="00356C2A" w:rsidRPr="00A50EED" w:rsidTr="008D5BEB">
        <w:trPr>
          <w:trHeight w:val="450"/>
          <w:tblHeader/>
          <w:jc w:val="center"/>
        </w:trPr>
        <w:tc>
          <w:tcPr>
            <w:tcW w:w="411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3.E</w:t>
            </w:r>
          </w:p>
        </w:tc>
        <w:tc>
          <w:tcPr>
            <w:tcW w:w="9527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7279D4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CONOCIMIENTOS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(requeridos como HERRAMIENTA DE TRABAJO para el PUESTO)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356C2A" w:rsidRPr="00A50EED" w:rsidTr="008D5BEB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356C2A" w:rsidRPr="00A50EED" w:rsidRDefault="005D227A" w:rsidP="00F6309E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356C2A" w:rsidRPr="00A50EED" w:rsidRDefault="005D227A" w:rsidP="00F6309E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Manejo de personal</w:t>
            </w:r>
          </w:p>
        </w:tc>
      </w:tr>
      <w:tr w:rsidR="00356C2A" w:rsidRPr="00A50EED" w:rsidTr="008D5BEB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356C2A" w:rsidRPr="00A50EED" w:rsidRDefault="005D227A" w:rsidP="00F6309E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2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356C2A" w:rsidRPr="00A50EED" w:rsidRDefault="00B045CE" w:rsidP="00F6309E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Normas de control interno y gubernamental</w:t>
            </w:r>
          </w:p>
        </w:tc>
      </w:tr>
      <w:tr w:rsidR="00CD41EF" w:rsidRPr="00A50EED" w:rsidTr="008D5BEB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</w:tcPr>
          <w:p w:rsidR="00CD41EF" w:rsidRPr="00A50EED" w:rsidRDefault="00CD41EF" w:rsidP="00F6309E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3</w:t>
            </w:r>
          </w:p>
        </w:tc>
        <w:tc>
          <w:tcPr>
            <w:tcW w:w="9527" w:type="dxa"/>
            <w:shd w:val="clear" w:color="auto" w:fill="auto"/>
            <w:vAlign w:val="center"/>
          </w:tcPr>
          <w:p w:rsidR="00CD41EF" w:rsidRPr="00A50EED" w:rsidRDefault="00CD41EF" w:rsidP="00F6309E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Competencias</w:t>
            </w:r>
            <w:r w:rsidR="005C21DA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: Planear</w:t>
            </w: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, organizar, dirigir, trabajo en equipo, identificación con la institución, discreción. </w:t>
            </w:r>
          </w:p>
        </w:tc>
      </w:tr>
    </w:tbl>
    <w:p w:rsidR="00356C2A" w:rsidRPr="00A50EED" w:rsidRDefault="00356C2A" w:rsidP="00356C2A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01"/>
        <w:gridCol w:w="9537"/>
      </w:tblGrid>
      <w:tr w:rsidR="00356C2A" w:rsidRPr="00A50EED" w:rsidTr="008D5BEB">
        <w:trPr>
          <w:trHeight w:val="450"/>
          <w:tblHeader/>
          <w:jc w:val="center"/>
        </w:trPr>
        <w:tc>
          <w:tcPr>
            <w:tcW w:w="401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3.F</w:t>
            </w:r>
          </w:p>
        </w:tc>
        <w:tc>
          <w:tcPr>
            <w:tcW w:w="9537" w:type="dxa"/>
            <w:shd w:val="clear" w:color="auto" w:fill="F2F2F2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HABILIDADES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(requeridas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.</w:t>
            </w:r>
          </w:p>
        </w:tc>
      </w:tr>
      <w:tr w:rsidR="00356C2A" w:rsidRPr="00A50EED" w:rsidTr="008D5BEB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356C2A" w:rsidRPr="00A50EED" w:rsidRDefault="005D227A" w:rsidP="00F6309E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356C2A" w:rsidRPr="00A50EED" w:rsidRDefault="005D227A" w:rsidP="00F6309E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Manejo de equipo de oficina (fotocopiadora, fax, teléfonos, </w:t>
            </w:r>
            <w:r w:rsidR="00FB16A4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etc.</w:t>
            </w: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)</w:t>
            </w:r>
          </w:p>
        </w:tc>
      </w:tr>
      <w:tr w:rsidR="00356C2A" w:rsidRPr="00A50EED" w:rsidTr="008D5BEB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356C2A" w:rsidRPr="00A50EED" w:rsidRDefault="005D227A" w:rsidP="00F6309E">
            <w:pPr>
              <w:jc w:val="center"/>
              <w:rPr>
                <w:rFonts w:ascii="Arial" w:hAnsi="Arial" w:cs="Arial"/>
                <w:sz w:val="16"/>
                <w:szCs w:val="16"/>
                <w:lang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eastAsia="es-GT"/>
              </w:rPr>
              <w:t>2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356C2A" w:rsidRPr="00A50EED" w:rsidRDefault="005D227A" w:rsidP="00F6309E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Manejo de equipo de cómputo y audiovisual (laptop, impresora, proyectores, dispositivos de comunicación, teléfonos inteligentes, etc.)</w:t>
            </w:r>
          </w:p>
        </w:tc>
      </w:tr>
      <w:tr w:rsidR="00CD41EF" w:rsidRPr="00A50EED" w:rsidTr="008D5BEB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</w:tcPr>
          <w:p w:rsidR="00CD41EF" w:rsidRPr="00A50EED" w:rsidRDefault="00CD41EF" w:rsidP="00F6309E">
            <w:pPr>
              <w:jc w:val="center"/>
              <w:rPr>
                <w:rFonts w:ascii="Arial" w:hAnsi="Arial" w:cs="Arial"/>
                <w:sz w:val="16"/>
                <w:szCs w:val="16"/>
                <w:lang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eastAsia="es-GT"/>
              </w:rPr>
              <w:t>3</w:t>
            </w:r>
          </w:p>
        </w:tc>
        <w:tc>
          <w:tcPr>
            <w:tcW w:w="9537" w:type="dxa"/>
            <w:shd w:val="clear" w:color="auto" w:fill="auto"/>
            <w:vAlign w:val="center"/>
          </w:tcPr>
          <w:p w:rsidR="00CD41EF" w:rsidRPr="00A50EED" w:rsidRDefault="00CD41EF" w:rsidP="00F6309E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Gestión del tiempo, análisis y síntesis de la información, capacidad de negociación, toma de decisiones, manejo de personal, comunicación.</w:t>
            </w:r>
          </w:p>
        </w:tc>
      </w:tr>
    </w:tbl>
    <w:p w:rsidR="00356C2A" w:rsidRPr="00A50EED" w:rsidRDefault="00356C2A" w:rsidP="00356C2A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31"/>
        <w:gridCol w:w="9507"/>
      </w:tblGrid>
      <w:tr w:rsidR="00356C2A" w:rsidRPr="00A50EED" w:rsidTr="008D5BEB">
        <w:trPr>
          <w:trHeight w:val="450"/>
          <w:tblHeader/>
          <w:jc w:val="center"/>
        </w:trPr>
        <w:tc>
          <w:tcPr>
            <w:tcW w:w="431" w:type="dxa"/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3.G</w:t>
            </w:r>
          </w:p>
        </w:tc>
        <w:tc>
          <w:tcPr>
            <w:tcW w:w="9507" w:type="dxa"/>
            <w:shd w:val="clear" w:color="auto" w:fill="F2F2F2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PROCESOS DOCUMENTADOS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</w:t>
            </w:r>
            <w:r w:rsidRPr="00A50EED">
              <w:rPr>
                <w:rFonts w:ascii="Arial" w:hAnsi="Arial" w:cs="Arial"/>
                <w:sz w:val="14"/>
                <w:szCs w:val="16"/>
                <w:lang w:val="es-GT" w:eastAsia="es-GT"/>
              </w:rPr>
              <w:t>(escribir el nombre y código - si tuviere - de los procesos en los que este puesto interviene y que estén documentados)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356C2A" w:rsidRPr="00A50EED" w:rsidTr="008D5BEB">
        <w:trPr>
          <w:trHeight w:val="450"/>
          <w:jc w:val="center"/>
        </w:trPr>
        <w:tc>
          <w:tcPr>
            <w:tcW w:w="431" w:type="dxa"/>
            <w:shd w:val="clear" w:color="auto" w:fill="auto"/>
            <w:noWrap/>
            <w:vAlign w:val="center"/>
            <w:hideMark/>
          </w:tcPr>
          <w:p w:rsidR="00356C2A" w:rsidRPr="00A50EED" w:rsidRDefault="00B045CE" w:rsidP="00F6309E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07" w:type="dxa"/>
            <w:shd w:val="clear" w:color="auto" w:fill="auto"/>
            <w:vAlign w:val="center"/>
            <w:hideMark/>
          </w:tcPr>
          <w:p w:rsidR="00356C2A" w:rsidRPr="00A50EED" w:rsidRDefault="007279D4" w:rsidP="00F6309E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</w:tbl>
    <w:p w:rsidR="00356C2A" w:rsidRPr="00A50EED" w:rsidRDefault="00356C2A" w:rsidP="00356C2A">
      <w:pPr>
        <w:rPr>
          <w:lang w:val="es-GT"/>
        </w:rPr>
      </w:pPr>
    </w:p>
    <w:tbl>
      <w:tblPr>
        <w:tblW w:w="9938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41"/>
        <w:gridCol w:w="2976"/>
        <w:gridCol w:w="709"/>
        <w:gridCol w:w="567"/>
        <w:gridCol w:w="851"/>
        <w:gridCol w:w="567"/>
        <w:gridCol w:w="1508"/>
        <w:gridCol w:w="526"/>
        <w:gridCol w:w="1226"/>
        <w:gridCol w:w="567"/>
      </w:tblGrid>
      <w:tr w:rsidR="00356C2A" w:rsidRPr="00A50EED" w:rsidTr="008D5BEB">
        <w:trPr>
          <w:trHeight w:val="340"/>
          <w:tblHeader/>
          <w:jc w:val="center"/>
        </w:trPr>
        <w:tc>
          <w:tcPr>
            <w:tcW w:w="9938" w:type="dxa"/>
            <w:gridSpan w:val="10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  OTROS</w:t>
            </w:r>
          </w:p>
        </w:tc>
      </w:tr>
      <w:tr w:rsidR="00356C2A" w:rsidRPr="00A50EED" w:rsidTr="008D5BEB">
        <w:trPr>
          <w:trHeight w:val="299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4.A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DISPONIBILIDAD PARA VIAJAR</w:t>
            </w:r>
          </w:p>
        </w:tc>
      </w:tr>
      <w:tr w:rsidR="00356C2A" w:rsidRPr="00A50EED" w:rsidTr="008D5BEB">
        <w:trPr>
          <w:trHeight w:val="450"/>
          <w:jc w:val="center"/>
        </w:trPr>
        <w:tc>
          <w:tcPr>
            <w:tcW w:w="3417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EL PUESTO REQUIERE VIAJAR </w:t>
            </w:r>
          </w:p>
        </w:tc>
        <w:tc>
          <w:tcPr>
            <w:tcW w:w="709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SI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356C2A" w:rsidRPr="00A50EED" w:rsidRDefault="00E57435" w:rsidP="00F6309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  <w:t>x</w:t>
            </w:r>
          </w:p>
        </w:tc>
        <w:tc>
          <w:tcPr>
            <w:tcW w:w="85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NO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  <w:tc>
          <w:tcPr>
            <w:tcW w:w="15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INTERIOR</w:t>
            </w:r>
          </w:p>
        </w:tc>
        <w:tc>
          <w:tcPr>
            <w:tcW w:w="5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356C2A" w:rsidRPr="00A50EED" w:rsidRDefault="00E57435" w:rsidP="00F6309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  <w:t>x</w:t>
            </w:r>
          </w:p>
        </w:tc>
        <w:tc>
          <w:tcPr>
            <w:tcW w:w="12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EXTERIOR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356C2A" w:rsidRPr="00A50EED" w:rsidRDefault="00FB16A4" w:rsidP="00F6309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  <w:t>x</w:t>
            </w:r>
          </w:p>
        </w:tc>
      </w:tr>
      <w:tr w:rsidR="00356C2A" w:rsidRPr="00A50EED" w:rsidTr="008D5BEB">
        <w:trPr>
          <w:trHeight w:val="253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4.B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356C2A" w:rsidRPr="00A50EED" w:rsidRDefault="00356C2A" w:rsidP="00F6309E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OTROS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356C2A" w:rsidRPr="00A50EED" w:rsidTr="008D5BEB">
        <w:trPr>
          <w:trHeight w:val="450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356C2A" w:rsidRPr="00A50EED" w:rsidRDefault="00356C2A" w:rsidP="00F6309E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vAlign w:val="center"/>
            <w:hideMark/>
          </w:tcPr>
          <w:p w:rsidR="00356C2A" w:rsidRPr="00A50EED" w:rsidRDefault="00CD41EF" w:rsidP="00F6309E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Debe tener disponibilidad </w:t>
            </w:r>
            <w:r w:rsidR="00B045CE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 horario.</w:t>
            </w:r>
          </w:p>
        </w:tc>
      </w:tr>
    </w:tbl>
    <w:p w:rsidR="00356C2A" w:rsidRPr="00A50EED" w:rsidRDefault="00356C2A" w:rsidP="00356C2A">
      <w:pPr>
        <w:rPr>
          <w:lang w:val="es-GT"/>
        </w:rPr>
      </w:pPr>
    </w:p>
    <w:p w:rsidR="00265B51" w:rsidRPr="00A50EED" w:rsidRDefault="00265B51" w:rsidP="00B91EDD">
      <w:pPr>
        <w:rPr>
          <w:rFonts w:ascii="Arial" w:hAnsi="Arial" w:cs="Arial"/>
        </w:rPr>
      </w:pPr>
      <w:r w:rsidRPr="00A50EED">
        <w:rPr>
          <w:rFonts w:ascii="Arial" w:hAnsi="Arial" w:cs="Arial"/>
        </w:rPr>
        <w:br w:type="page"/>
      </w:r>
      <w:r w:rsidR="00FA3745" w:rsidRPr="00A50EED">
        <w:rPr>
          <w:rFonts w:ascii="Arial" w:hAnsi="Arial" w:cs="Arial"/>
        </w:rPr>
        <w:lastRenderedPageBreak/>
        <w:t>2.  Analista de Documentos para Firma</w:t>
      </w:r>
    </w:p>
    <w:p w:rsidR="00FA3745" w:rsidRPr="00A50EED" w:rsidRDefault="00FA3745" w:rsidP="00B91EDD">
      <w:pPr>
        <w:rPr>
          <w:rFonts w:ascii="Arial" w:hAnsi="Arial" w:cs="Arial"/>
        </w:rPr>
      </w:pPr>
    </w:p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1513"/>
        <w:gridCol w:w="3468"/>
        <w:gridCol w:w="1701"/>
        <w:gridCol w:w="3277"/>
      </w:tblGrid>
      <w:tr w:rsidR="00265B51" w:rsidRPr="00A50EED" w:rsidTr="00A44737">
        <w:trPr>
          <w:trHeight w:val="405"/>
          <w:jc w:val="center"/>
        </w:trPr>
        <w:tc>
          <w:tcPr>
            <w:tcW w:w="9959" w:type="dxa"/>
            <w:gridSpan w:val="4"/>
            <w:shd w:val="clear" w:color="auto" w:fill="F2F2F2"/>
            <w:noWrap/>
            <w:vAlign w:val="center"/>
            <w:hideMark/>
          </w:tcPr>
          <w:p w:rsidR="00265B51" w:rsidRPr="00A50EED" w:rsidRDefault="00265B51" w:rsidP="00FA3745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1.  INFORMACIÓN GENERAL DEL PUESTO</w:t>
            </w:r>
          </w:p>
        </w:tc>
      </w:tr>
      <w:tr w:rsidR="00265B51" w:rsidRPr="00A50EED" w:rsidTr="00A44737">
        <w:trPr>
          <w:trHeight w:val="538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265B51" w:rsidRPr="00A50EED" w:rsidRDefault="004B3DD5" w:rsidP="00B344E2">
            <w:pPr>
              <w:jc w:val="center"/>
              <w:rPr>
                <w:rFonts w:ascii="Arial" w:hAnsi="Arial" w:cs="Arial"/>
                <w:b/>
                <w:bCs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16"/>
                <w:lang w:val="es-GT" w:eastAsia="es-GT"/>
              </w:rPr>
              <w:t>Analista de Documentos para firma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8"/>
                <w:lang w:val="es-GT" w:eastAsia="es-GT"/>
              </w:rPr>
              <w:t>PUESTO NOMINAL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265B51" w:rsidRPr="00A50EED" w:rsidTr="0013612E">
        <w:trPr>
          <w:trHeight w:val="529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DEPENDENCIA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265B51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65B51" w:rsidRPr="00A50EED" w:rsidRDefault="00265B51" w:rsidP="00C951A0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DEPARTAMENTO / </w:t>
            </w:r>
            <w:r w:rsidR="00C951A0"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SECCIÓN</w:t>
            </w: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 / UNIDAD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265B51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</w:tr>
      <w:tr w:rsidR="00265B51" w:rsidRPr="00A50EED" w:rsidTr="00A44737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 DEL  JEFE INMEDIATO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265B51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Coordinador (a) Administrativo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PUESTOS FUNCIONALES  QUE LE REPORTAN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265B51" w:rsidRPr="00A50EED" w:rsidTr="0013612E">
        <w:trPr>
          <w:trHeight w:val="461"/>
          <w:jc w:val="center"/>
        </w:trPr>
        <w:tc>
          <w:tcPr>
            <w:tcW w:w="1513" w:type="dxa"/>
            <w:shd w:val="clear" w:color="auto" w:fill="FFFFFF"/>
            <w:vAlign w:val="center"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UBICACIÓN</w:t>
            </w:r>
          </w:p>
        </w:tc>
        <w:tc>
          <w:tcPr>
            <w:tcW w:w="3468" w:type="dxa"/>
            <w:shd w:val="clear" w:color="auto" w:fill="FFFFFF"/>
            <w:vAlign w:val="center"/>
          </w:tcPr>
          <w:p w:rsidR="00265B51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Planta Central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HORARIO</w:t>
            </w:r>
          </w:p>
        </w:tc>
        <w:tc>
          <w:tcPr>
            <w:tcW w:w="3277" w:type="dxa"/>
            <w:shd w:val="clear" w:color="auto" w:fill="FFFFFF"/>
            <w:vAlign w:val="center"/>
          </w:tcPr>
          <w:p w:rsidR="00265B51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9:00 a 17:30 horas</w:t>
            </w:r>
          </w:p>
        </w:tc>
      </w:tr>
    </w:tbl>
    <w:p w:rsidR="00265B51" w:rsidRPr="00A50EED" w:rsidRDefault="00265B51" w:rsidP="00265B51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9959" w:type="dxa"/>
            <w:gridSpan w:val="2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2  DESCRIPCIÓN DEL PUESTO</w:t>
            </w:r>
          </w:p>
        </w:tc>
      </w:tr>
      <w:tr w:rsidR="00265B51" w:rsidRPr="00A50EED" w:rsidTr="00A44737">
        <w:trPr>
          <w:trHeight w:val="243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2.A</w:t>
            </w:r>
          </w:p>
        </w:tc>
        <w:tc>
          <w:tcPr>
            <w:tcW w:w="9538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 xml:space="preserve">PROPÓSITO DEL PUESTO </w:t>
            </w:r>
          </w:p>
        </w:tc>
      </w:tr>
      <w:tr w:rsidR="00265B51" w:rsidRPr="00A50EED" w:rsidTr="00B344E2">
        <w:trPr>
          <w:trHeight w:val="669"/>
          <w:jc w:val="center"/>
        </w:trPr>
        <w:tc>
          <w:tcPr>
            <w:tcW w:w="9959" w:type="dxa"/>
            <w:gridSpan w:val="2"/>
            <w:shd w:val="clear" w:color="auto" w:fill="FFFFFF"/>
            <w:vAlign w:val="center"/>
            <w:hideMark/>
          </w:tcPr>
          <w:p w:rsidR="00265B51" w:rsidRPr="00A50EED" w:rsidRDefault="00B344E2" w:rsidP="007279D4">
            <w:pPr>
              <w:jc w:val="both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Revisar y analizar los documentos que ingresan al Despacho Superior, para proporcionar información relevante al (la) Señor (a) Ministro (a), para facilitar la toma de decisiones.</w:t>
            </w:r>
          </w:p>
        </w:tc>
      </w:tr>
    </w:tbl>
    <w:p w:rsidR="00265B51" w:rsidRPr="00A50EED" w:rsidRDefault="00265B51" w:rsidP="00265B51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2.B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FUNCIONES PRINCIPALES DEL</w:t>
            </w:r>
            <w:r w:rsidRPr="00A50EED">
              <w:rPr>
                <w:rFonts w:ascii="Arial" w:hAnsi="Arial" w:cs="Arial"/>
                <w:b/>
                <w:bCs/>
                <w:szCs w:val="22"/>
                <w:lang w:val="es-GT" w:eastAsia="es-GT"/>
              </w:rPr>
              <w:t xml:space="preserve"> PUESTO</w:t>
            </w:r>
            <w:r w:rsidRPr="00A50EED">
              <w:rPr>
                <w:rFonts w:ascii="Arial" w:hAnsi="Arial" w:cs="Arial"/>
                <w:bCs/>
                <w:lang w:val="es-GT" w:eastAsia="es-GT"/>
              </w:rPr>
              <w:t xml:space="preserve">   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257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ID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DESCRIPCIÓN</w:t>
            </w:r>
          </w:p>
        </w:tc>
      </w:tr>
      <w:tr w:rsidR="00265B51" w:rsidRPr="00A50EED" w:rsidTr="000B3A7C">
        <w:trPr>
          <w:trHeight w:val="687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lang w:val="es-GT" w:eastAsia="es-GT"/>
              </w:rPr>
            </w:pPr>
            <w:r w:rsidRPr="00A50EED">
              <w:rPr>
                <w:rFonts w:ascii="Arial" w:hAnsi="Arial" w:cs="Arial"/>
                <w:lang w:val="es-GT" w:eastAsia="es-GT"/>
              </w:rPr>
              <w:t>1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265B51" w:rsidRPr="00A50EED" w:rsidRDefault="00B344E2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Revisar y analizar documentos que ingresan al Despacho Superior</w:t>
            </w:r>
            <w:r w:rsidR="00F21386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, trasladando al (la) Señor (a) Ministro (a), los de su competencia para firma y re-direccionando el resto hacia donde corresponda.</w:t>
            </w:r>
          </w:p>
        </w:tc>
      </w:tr>
      <w:tr w:rsidR="00265B51" w:rsidRPr="00A50EED" w:rsidTr="00A44737">
        <w:trPr>
          <w:trHeight w:val="409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lang w:val="es-GT" w:eastAsia="es-GT"/>
              </w:rPr>
            </w:pPr>
            <w:r w:rsidRPr="00A50EED">
              <w:rPr>
                <w:rFonts w:ascii="Arial" w:hAnsi="Arial" w:cs="Arial"/>
                <w:lang w:val="es-GT" w:eastAsia="es-GT"/>
              </w:rPr>
              <w:t>2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265B51" w:rsidRPr="00A50EED" w:rsidRDefault="00A10D75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Descargo de documentos del sistema Web </w:t>
            </w:r>
            <w:r w:rsidR="008C1BBB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SIAD</w:t>
            </w: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.</w:t>
            </w:r>
          </w:p>
        </w:tc>
      </w:tr>
      <w:tr w:rsidR="00265B51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lang w:val="es-GT" w:eastAsia="es-GT"/>
              </w:rPr>
            </w:pPr>
            <w:r w:rsidRPr="00A50EED">
              <w:rPr>
                <w:rFonts w:ascii="Arial" w:hAnsi="Arial" w:cs="Arial"/>
                <w:lang w:val="es-GT" w:eastAsia="es-GT"/>
              </w:rPr>
              <w:t>3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A10D75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Control y entrega de los documentos firmados por el (la) Señor (a) Ministro (a).</w:t>
            </w:r>
          </w:p>
        </w:tc>
      </w:tr>
      <w:tr w:rsidR="00B22B83" w:rsidRPr="00A50EED" w:rsidTr="000B3A7C">
        <w:trPr>
          <w:trHeight w:val="553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B22B83" w:rsidRPr="00A50EED" w:rsidRDefault="00B22B83" w:rsidP="00A44737">
            <w:pPr>
              <w:jc w:val="center"/>
              <w:rPr>
                <w:rFonts w:ascii="Arial" w:hAnsi="Arial" w:cs="Arial"/>
                <w:lang w:val="es-GT" w:eastAsia="es-GT"/>
              </w:rPr>
            </w:pPr>
            <w:r w:rsidRPr="00A50EED">
              <w:rPr>
                <w:rFonts w:ascii="Arial" w:hAnsi="Arial" w:cs="Arial"/>
                <w:lang w:val="es-GT" w:eastAsia="es-GT"/>
              </w:rPr>
              <w:t>4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B22B83" w:rsidRPr="00A50EED" w:rsidRDefault="00B22B83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Elabora documentación oficial (acuerdos, oficios, entre otros), cuando es requerido, para firma del (la) Señor (a) Ministro (a).</w:t>
            </w:r>
          </w:p>
        </w:tc>
      </w:tr>
      <w:tr w:rsidR="00B22B83" w:rsidRPr="00A50EED" w:rsidTr="000B3A7C">
        <w:trPr>
          <w:trHeight w:val="561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B22B83" w:rsidRPr="00A50EED" w:rsidRDefault="00B22B83" w:rsidP="00A44737">
            <w:pPr>
              <w:jc w:val="center"/>
              <w:rPr>
                <w:rFonts w:ascii="Arial" w:hAnsi="Arial" w:cs="Arial"/>
                <w:lang w:val="es-GT" w:eastAsia="es-GT"/>
              </w:rPr>
            </w:pPr>
            <w:r w:rsidRPr="00A50EED">
              <w:rPr>
                <w:rFonts w:ascii="Arial" w:hAnsi="Arial" w:cs="Arial"/>
                <w:lang w:val="es-GT" w:eastAsia="es-GT"/>
              </w:rPr>
              <w:t>5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B059F2" w:rsidRPr="00A50EED" w:rsidRDefault="00B22B83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Coordina la notificaciones de ausencia,  trámite y liquidación de viáticos del (la) Señor (a) Ministro (a) con la Secretaría Privada de la Presidencia.</w:t>
            </w:r>
          </w:p>
        </w:tc>
      </w:tr>
      <w:tr w:rsidR="00265B51" w:rsidRPr="00A50EED" w:rsidTr="000B3A7C">
        <w:trPr>
          <w:trHeight w:val="555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B22B83" w:rsidP="00A44737">
            <w:pPr>
              <w:jc w:val="center"/>
              <w:rPr>
                <w:rFonts w:ascii="Arial" w:hAnsi="Arial" w:cs="Arial"/>
                <w:lang w:val="es-GT" w:eastAsia="es-GT"/>
              </w:rPr>
            </w:pPr>
            <w:r w:rsidRPr="00A50EED">
              <w:rPr>
                <w:rFonts w:ascii="Arial" w:hAnsi="Arial" w:cs="Arial"/>
                <w:lang w:val="es-GT" w:eastAsia="es-GT"/>
              </w:rPr>
              <w:t>6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B059F2" w:rsidRPr="00A50EED" w:rsidRDefault="00B344E2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Ejecutar las actividades administrativas inherentes al puesto (atención a usuarios internos y externos, asistencia a reuniones y capacitaciones, correspondencia, archivo entre otras).</w:t>
            </w:r>
          </w:p>
        </w:tc>
      </w:tr>
      <w:tr w:rsidR="00265B51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B22B83" w:rsidP="00A44737">
            <w:pPr>
              <w:jc w:val="center"/>
              <w:rPr>
                <w:rFonts w:ascii="Arial" w:hAnsi="Arial" w:cs="Arial"/>
                <w:lang w:val="es-GT" w:eastAsia="es-GT"/>
              </w:rPr>
            </w:pPr>
            <w:r w:rsidRPr="00A50EED">
              <w:rPr>
                <w:rFonts w:ascii="Arial" w:hAnsi="Arial" w:cs="Arial"/>
                <w:lang w:val="es-GT" w:eastAsia="es-GT"/>
              </w:rPr>
              <w:t>7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B059F2" w:rsidRPr="00A50EED" w:rsidRDefault="005B6016" w:rsidP="007279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Realizar otras tareas asignadas por la autoridad superior inherentes al puesto, o tareas de carácter eventual que no entorpezcan el cumplimiento del propósito principal del puesto y para las cuales la persona posea la competencia y cumpla con los requisitos legales.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8218"/>
      </w:tblGrid>
      <w:tr w:rsidR="00265B51" w:rsidRPr="00A50EED" w:rsidTr="00A44737">
        <w:trPr>
          <w:trHeight w:val="35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2.C</w:t>
            </w:r>
          </w:p>
        </w:tc>
        <w:tc>
          <w:tcPr>
            <w:tcW w:w="9517" w:type="dxa"/>
            <w:gridSpan w:val="2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RELACIONES DE TRABAJO</w:t>
            </w:r>
          </w:p>
        </w:tc>
      </w:tr>
      <w:tr w:rsidR="00265B51" w:rsidRPr="00A50EED" w:rsidTr="00A44737">
        <w:trPr>
          <w:trHeight w:val="405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INTERNAS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A10D75" w:rsidRPr="00A50EED" w:rsidRDefault="00A10D75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Vice Despachos, Directores y/o Jefes de las diferentes Dependencias del Ministerio de Educación.</w:t>
            </w:r>
          </w:p>
        </w:tc>
      </w:tr>
      <w:tr w:rsidR="00265B51" w:rsidRPr="00A50EED" w:rsidTr="000B3A7C">
        <w:trPr>
          <w:trHeight w:val="472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EXTERNAS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265B51" w:rsidRPr="00A50EED" w:rsidRDefault="00A10D75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Personal secretarial de las diferentes Dependencias del Estado, Diario de Centro América,  empresas privadas, entre otros.</w:t>
            </w:r>
          </w:p>
        </w:tc>
      </w:tr>
    </w:tbl>
    <w:p w:rsidR="00FA3745" w:rsidRPr="00A50EED" w:rsidRDefault="00FA3745" w:rsidP="00265B51"/>
    <w:p w:rsidR="00265B51" w:rsidRPr="00A50EED" w:rsidRDefault="00FA3745" w:rsidP="00265B51">
      <w:pPr>
        <w:rPr>
          <w:rFonts w:ascii="Arial" w:hAnsi="Arial" w:cs="Arial"/>
        </w:rPr>
      </w:pPr>
      <w:r w:rsidRPr="00A50EED">
        <w:br w:type="page"/>
      </w:r>
      <w:r w:rsidRPr="00A50EED">
        <w:rPr>
          <w:rFonts w:ascii="Arial" w:hAnsi="Arial" w:cs="Arial"/>
        </w:rPr>
        <w:lastRenderedPageBreak/>
        <w:t>2.  Analista de Documentos para Firma</w:t>
      </w:r>
    </w:p>
    <w:p w:rsidR="00FA3745" w:rsidRPr="00A50EED" w:rsidRDefault="00FA3745" w:rsidP="00265B51"/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3179"/>
        <w:gridCol w:w="5039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9938" w:type="dxa"/>
            <w:gridSpan w:val="4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3.  PERFIL DEL PUESTO</w:t>
            </w:r>
          </w:p>
        </w:tc>
      </w:tr>
      <w:tr w:rsidR="00265B51" w:rsidRPr="00A50EED" w:rsidTr="00A44737">
        <w:trPr>
          <w:trHeight w:val="26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3.A</w:t>
            </w:r>
          </w:p>
        </w:tc>
        <w:tc>
          <w:tcPr>
            <w:tcW w:w="9517" w:type="dxa"/>
            <w:gridSpan w:val="3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EDUCACIÓN </w:t>
            </w:r>
          </w:p>
        </w:tc>
      </w:tr>
      <w:tr w:rsidR="00265B51" w:rsidRPr="00A50EED" w:rsidTr="00B059F2">
        <w:trPr>
          <w:trHeight w:val="275"/>
          <w:jc w:val="center"/>
        </w:trPr>
        <w:tc>
          <w:tcPr>
            <w:tcW w:w="4899" w:type="dxa"/>
            <w:gridSpan w:val="3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NIVEL</w:t>
            </w:r>
          </w:p>
        </w:tc>
        <w:tc>
          <w:tcPr>
            <w:tcW w:w="5039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 xml:space="preserve">ESPECIALIDAD </w:t>
            </w:r>
          </w:p>
        </w:tc>
      </w:tr>
      <w:tr w:rsidR="00265B51" w:rsidRPr="00A50EED" w:rsidTr="00A44737">
        <w:trPr>
          <w:trHeight w:val="413"/>
          <w:jc w:val="center"/>
        </w:trPr>
        <w:tc>
          <w:tcPr>
            <w:tcW w:w="4899" w:type="dxa"/>
            <w:gridSpan w:val="3"/>
            <w:shd w:val="clear" w:color="auto" w:fill="auto"/>
            <w:noWrap/>
            <w:vAlign w:val="center"/>
            <w:hideMark/>
          </w:tcPr>
          <w:p w:rsidR="00265B51" w:rsidRPr="00A50EED" w:rsidRDefault="007279D4" w:rsidP="008C1BBB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  <w:tc>
          <w:tcPr>
            <w:tcW w:w="5039" w:type="dxa"/>
            <w:shd w:val="clear" w:color="auto" w:fill="auto"/>
            <w:vAlign w:val="center"/>
            <w:hideMark/>
          </w:tcPr>
          <w:p w:rsidR="00265B51" w:rsidRPr="00A50EED" w:rsidRDefault="007279D4" w:rsidP="008C1BBB">
            <w:pPr>
              <w:jc w:val="center"/>
              <w:rPr>
                <w:rFonts w:ascii="Arial" w:hAnsi="Arial" w:cs="Arial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265B51" w:rsidRPr="00A50EED" w:rsidTr="00A44737">
        <w:trPr>
          <w:trHeight w:val="405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3.B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EXPERIENCIA NECESARIA PARA DESEMPEÑAR EL PUESTO </w:t>
            </w:r>
          </w:p>
        </w:tc>
      </w:tr>
      <w:tr w:rsidR="00265B51" w:rsidRPr="00A50EED" w:rsidTr="00B059F2">
        <w:trPr>
          <w:trHeight w:val="457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EXPERIENCIA ESPECÍFICA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265B51" w:rsidRPr="00A50EED" w:rsidTr="00A44737">
        <w:trPr>
          <w:trHeight w:val="43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3.C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DE COMPUTACIÓN REQUERIDOS PARA EL PUESTO </w:t>
            </w:r>
          </w:p>
        </w:tc>
      </w:tr>
      <w:tr w:rsidR="00A10D75" w:rsidRPr="00A50EED" w:rsidTr="0013612E">
        <w:trPr>
          <w:trHeight w:val="469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A10D75" w:rsidRPr="00A50EED" w:rsidRDefault="00A10D75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DE OFFICE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A10D75" w:rsidRPr="00A50EED" w:rsidRDefault="00A10D75" w:rsidP="0013612E">
            <w:pPr>
              <w:rPr>
                <w:rFonts w:ascii="Arial" w:hAnsi="Arial" w:cs="Arial"/>
                <w:sz w:val="18"/>
                <w:szCs w:val="18"/>
                <w:lang w:val="en-US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>Word, Excel, Power Point,</w:t>
            </w:r>
            <w:r w:rsidRPr="007279D4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nivel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 avanzado</w:t>
            </w:r>
            <w:r w:rsidR="0013612E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, 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Outlook, </w:t>
            </w:r>
            <w:r w:rsidRPr="00A50EED">
              <w:rPr>
                <w:rFonts w:ascii="Arial" w:hAnsi="Arial" w:cs="Arial"/>
                <w:sz w:val="18"/>
                <w:szCs w:val="18"/>
                <w:lang w:val="es-ES" w:eastAsia="es-GT"/>
              </w:rPr>
              <w:t>navegación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 en Internet</w:t>
            </w:r>
          </w:p>
        </w:tc>
      </w:tr>
      <w:tr w:rsidR="00A10D75" w:rsidRPr="00A50EED" w:rsidTr="0013612E">
        <w:trPr>
          <w:trHeight w:val="419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10D75" w:rsidRPr="00A50EED" w:rsidRDefault="00A10D75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ESTATALES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10D75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8"/>
                <w:lang w:val="es-GT" w:eastAsia="es-GT"/>
              </w:rPr>
              <w:t>No aplica</w:t>
            </w:r>
          </w:p>
        </w:tc>
      </w:tr>
      <w:tr w:rsidR="00A10D75" w:rsidRPr="00A50EED" w:rsidTr="0013612E">
        <w:trPr>
          <w:trHeight w:val="410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10D75" w:rsidRPr="00A50EED" w:rsidRDefault="00A10D75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INTERNOS 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10D75" w:rsidRPr="00A50EED" w:rsidRDefault="00A10D75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Web </w:t>
            </w:r>
            <w:r w:rsidR="00B059F2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SIAD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, Mesa de ayuda.</w:t>
            </w:r>
          </w:p>
        </w:tc>
      </w:tr>
      <w:tr w:rsidR="00A10D75" w:rsidRPr="00A50EED" w:rsidTr="0013612E">
        <w:trPr>
          <w:trHeight w:val="417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10D75" w:rsidRPr="00A50EED" w:rsidRDefault="008C1BBB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IDIOMAS 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10D75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8"/>
                <w:lang w:val="es-GT" w:eastAsia="es-GT"/>
              </w:rPr>
              <w:t>NO APLICA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11"/>
        <w:gridCol w:w="952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1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3.E</w:t>
            </w:r>
          </w:p>
        </w:tc>
        <w:tc>
          <w:tcPr>
            <w:tcW w:w="9527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CONOCIMIENTOS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(requeridos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265B51" w:rsidRPr="00A50EED" w:rsidRDefault="00A10D75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265B51" w:rsidRPr="00A50EED" w:rsidRDefault="00A10D75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Redacción y ortografía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265B51" w:rsidRPr="00A50EED" w:rsidRDefault="00A10D75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2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265B51" w:rsidRPr="00A50EED" w:rsidRDefault="00135D77" w:rsidP="007279D4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Conocimientos de </w:t>
            </w:r>
            <w:r w:rsidR="00A10D75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Leyes </w:t>
            </w: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E</w:t>
            </w:r>
            <w:r w:rsidR="00A10D75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ducativas</w:t>
            </w: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 en general.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265B51" w:rsidRPr="00A50EED" w:rsidRDefault="00A10D75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3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265B51" w:rsidRPr="00A50EED" w:rsidRDefault="00A10D75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Principios contables y administrativos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265B51" w:rsidRPr="00A50EED" w:rsidRDefault="00A10D75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4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265B51" w:rsidRPr="00A50EED" w:rsidRDefault="00A10D75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Competencias: planear, organizar, trabajo en equipo, identificación con la institución.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01"/>
        <w:gridCol w:w="953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0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3.F</w:t>
            </w:r>
          </w:p>
        </w:tc>
        <w:tc>
          <w:tcPr>
            <w:tcW w:w="9537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HABILIDADES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(requeridas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.</w:t>
            </w:r>
          </w:p>
        </w:tc>
      </w:tr>
      <w:tr w:rsidR="00A10D75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10D75" w:rsidRPr="00A50EED" w:rsidRDefault="00A10D75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10D75" w:rsidRPr="00A50EED" w:rsidRDefault="00A10D75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Manejo de equipo de oficina (fotocopiadora, fax, teléfonos, etc.)</w:t>
            </w:r>
          </w:p>
        </w:tc>
      </w:tr>
      <w:tr w:rsidR="00A10D75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10D75" w:rsidRPr="00A50EED" w:rsidRDefault="00A10D75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2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10D75" w:rsidRPr="00A50EED" w:rsidRDefault="00A10D75" w:rsidP="00A10D75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Manejo de equipo de cómputo</w:t>
            </w:r>
            <w:r w:rsidR="00F21386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, impresión</w:t>
            </w: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 y audiovisual (laptop, impresora, proyectores, </w:t>
            </w:r>
            <w:r w:rsidR="00135D77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escáner, </w:t>
            </w: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máquina de escribir, etc.)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265B51" w:rsidRPr="00A50EED" w:rsidRDefault="00A10D75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3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265B51" w:rsidRPr="00A50EED" w:rsidRDefault="00A10D75" w:rsidP="00A10D75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Retentiva, relaciones interpersonales, amabilidad, discreción, exactitud.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31"/>
        <w:gridCol w:w="950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3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3.G</w:t>
            </w:r>
          </w:p>
        </w:tc>
        <w:tc>
          <w:tcPr>
            <w:tcW w:w="9507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PROCESOS DOCUMENTADOS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</w:t>
            </w:r>
            <w:r w:rsidRPr="00A50EED">
              <w:rPr>
                <w:rFonts w:ascii="Arial" w:hAnsi="Arial" w:cs="Arial"/>
                <w:sz w:val="14"/>
                <w:szCs w:val="16"/>
                <w:lang w:val="es-GT" w:eastAsia="es-GT"/>
              </w:rPr>
              <w:t>(escribir el nombre y código - si tuviere - de los procesos en los que este puesto interviene y que estén documentados)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31" w:type="dxa"/>
            <w:shd w:val="clear" w:color="auto" w:fill="auto"/>
            <w:noWrap/>
            <w:vAlign w:val="center"/>
            <w:hideMark/>
          </w:tcPr>
          <w:p w:rsidR="00265B51" w:rsidRPr="00A50EED" w:rsidRDefault="00B91EDD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07" w:type="dxa"/>
            <w:shd w:val="clear" w:color="auto" w:fill="auto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pPr w:leftFromText="141" w:rightFromText="141" w:vertAnchor="text" w:tblpXSpec="center" w:tblpY="1"/>
        <w:tblOverlap w:val="never"/>
        <w:tblW w:w="9938" w:type="dxa"/>
        <w:tblCellMar>
          <w:left w:w="70" w:type="dxa"/>
          <w:right w:w="70" w:type="dxa"/>
        </w:tblCellMar>
        <w:tblLook w:val="04A0"/>
      </w:tblPr>
      <w:tblGrid>
        <w:gridCol w:w="441"/>
        <w:gridCol w:w="2976"/>
        <w:gridCol w:w="709"/>
        <w:gridCol w:w="567"/>
        <w:gridCol w:w="851"/>
        <w:gridCol w:w="567"/>
        <w:gridCol w:w="1508"/>
        <w:gridCol w:w="526"/>
        <w:gridCol w:w="1226"/>
        <w:gridCol w:w="567"/>
      </w:tblGrid>
      <w:tr w:rsidR="00265B51" w:rsidRPr="00A50EED" w:rsidTr="00B91EDD">
        <w:trPr>
          <w:trHeight w:val="340"/>
          <w:tblHeader/>
        </w:trPr>
        <w:tc>
          <w:tcPr>
            <w:tcW w:w="9938" w:type="dxa"/>
            <w:gridSpan w:val="10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  OTROS</w:t>
            </w:r>
          </w:p>
        </w:tc>
      </w:tr>
      <w:tr w:rsidR="00265B51" w:rsidRPr="00A50EED" w:rsidTr="00B91EDD">
        <w:trPr>
          <w:trHeight w:val="299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4.A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265B51" w:rsidRPr="00A50EED" w:rsidRDefault="00265B51" w:rsidP="00B91EDD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DISPONIBILIDAD PARA VIAJAR</w:t>
            </w:r>
          </w:p>
        </w:tc>
      </w:tr>
      <w:tr w:rsidR="00265B51" w:rsidRPr="00A50EED" w:rsidTr="00B91EDD">
        <w:trPr>
          <w:trHeight w:val="450"/>
        </w:trPr>
        <w:tc>
          <w:tcPr>
            <w:tcW w:w="3417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B91EDD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EL PUESTO REQUIERE VIAJAR </w:t>
            </w:r>
          </w:p>
        </w:tc>
        <w:tc>
          <w:tcPr>
            <w:tcW w:w="709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SI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  <w:tc>
          <w:tcPr>
            <w:tcW w:w="85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NO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B91EDD" w:rsidP="00B91ED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  <w:t>x</w:t>
            </w:r>
          </w:p>
        </w:tc>
        <w:tc>
          <w:tcPr>
            <w:tcW w:w="15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INTERIOR</w:t>
            </w:r>
          </w:p>
        </w:tc>
        <w:tc>
          <w:tcPr>
            <w:tcW w:w="5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  <w:tc>
          <w:tcPr>
            <w:tcW w:w="12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EXTERIOR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</w:tr>
      <w:tr w:rsidR="00265B51" w:rsidRPr="00A50EED" w:rsidTr="00B91EDD">
        <w:trPr>
          <w:trHeight w:val="253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4.B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B91EDD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OTROS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B91EDD">
        <w:trPr>
          <w:trHeight w:val="450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B91EDD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vAlign w:val="center"/>
            <w:hideMark/>
          </w:tcPr>
          <w:p w:rsidR="00265B51" w:rsidRPr="00A50EED" w:rsidRDefault="00B91EDD" w:rsidP="00B91EDD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Debe tener disponibilidad de horario.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p w:rsidR="00265B51" w:rsidRPr="00A50EED" w:rsidRDefault="00265B51" w:rsidP="00BB006B">
      <w:pPr>
        <w:rPr>
          <w:rFonts w:ascii="Arial" w:hAnsi="Arial" w:cs="Arial"/>
        </w:rPr>
      </w:pPr>
      <w:r w:rsidRPr="00A50EED">
        <w:rPr>
          <w:rFonts w:ascii="Arial" w:hAnsi="Arial" w:cs="Arial"/>
        </w:rPr>
        <w:br w:type="page"/>
      </w:r>
      <w:r w:rsidR="00FA3745" w:rsidRPr="00A50EED">
        <w:rPr>
          <w:rFonts w:ascii="Arial" w:hAnsi="Arial" w:cs="Arial"/>
        </w:rPr>
        <w:lastRenderedPageBreak/>
        <w:t>3.  Analista de Documentos y Seguimiento</w:t>
      </w:r>
    </w:p>
    <w:p w:rsidR="00FA3745" w:rsidRPr="00A50EED" w:rsidRDefault="00FA3745" w:rsidP="00BB006B">
      <w:pPr>
        <w:rPr>
          <w:rFonts w:ascii="Arial" w:hAnsi="Arial" w:cs="Arial"/>
        </w:rPr>
      </w:pPr>
    </w:p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1513"/>
        <w:gridCol w:w="3468"/>
        <w:gridCol w:w="1701"/>
        <w:gridCol w:w="3277"/>
      </w:tblGrid>
      <w:tr w:rsidR="00265B51" w:rsidRPr="00A50EED" w:rsidTr="00A44737">
        <w:trPr>
          <w:trHeight w:val="405"/>
          <w:jc w:val="center"/>
        </w:trPr>
        <w:tc>
          <w:tcPr>
            <w:tcW w:w="9959" w:type="dxa"/>
            <w:gridSpan w:val="4"/>
            <w:shd w:val="clear" w:color="auto" w:fill="F2F2F2"/>
            <w:noWrap/>
            <w:vAlign w:val="center"/>
            <w:hideMark/>
          </w:tcPr>
          <w:p w:rsidR="00265B51" w:rsidRPr="00A50EED" w:rsidRDefault="00265B51" w:rsidP="00FA3745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1.  INFORMACIÓN GENERAL DEL PUESTO</w:t>
            </w:r>
          </w:p>
        </w:tc>
      </w:tr>
      <w:tr w:rsidR="00265B51" w:rsidRPr="00A50EED" w:rsidTr="00A44737">
        <w:trPr>
          <w:trHeight w:val="538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265B51" w:rsidRPr="00A50EED" w:rsidRDefault="004B3DD5" w:rsidP="00B91EDD">
            <w:pPr>
              <w:jc w:val="center"/>
              <w:rPr>
                <w:rFonts w:ascii="Arial" w:hAnsi="Arial" w:cs="Arial"/>
                <w:b/>
                <w:bCs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16"/>
                <w:lang w:val="es-GT" w:eastAsia="es-GT"/>
              </w:rPr>
              <w:t>Analista de Documentos y Seguimiento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8"/>
                <w:lang w:val="es-GT" w:eastAsia="es-GT"/>
              </w:rPr>
              <w:t>PUESTO NOMINAL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B344E2" w:rsidRPr="00A50EED" w:rsidTr="00A44737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DEPENDENCIA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DEPARTAMENTO / SECCIÓN / UNIDAD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</w:tr>
      <w:tr w:rsidR="00B344E2" w:rsidRPr="00A50EED" w:rsidTr="00A44737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 DEL  JEFE INMEDIATO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Coordinador (a) Administrativo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PUESTOS FUNCIONALES  QUE LE REPORTAN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B344E2" w:rsidRPr="00A50EED" w:rsidRDefault="007279D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B344E2" w:rsidRPr="00A50EED" w:rsidTr="0013612E">
        <w:trPr>
          <w:trHeight w:val="461"/>
          <w:jc w:val="center"/>
        </w:trPr>
        <w:tc>
          <w:tcPr>
            <w:tcW w:w="1513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UBICACIÓN</w:t>
            </w:r>
          </w:p>
        </w:tc>
        <w:tc>
          <w:tcPr>
            <w:tcW w:w="3468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Planta Central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HORARIO</w:t>
            </w:r>
          </w:p>
        </w:tc>
        <w:tc>
          <w:tcPr>
            <w:tcW w:w="3277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9:00 a 17:30 horas</w:t>
            </w:r>
          </w:p>
        </w:tc>
      </w:tr>
    </w:tbl>
    <w:p w:rsidR="00265B51" w:rsidRPr="00A50EED" w:rsidRDefault="00265B51" w:rsidP="00265B51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9959" w:type="dxa"/>
            <w:gridSpan w:val="2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2  DESCRIPCIÓN DEL PUESTO</w:t>
            </w:r>
          </w:p>
        </w:tc>
      </w:tr>
      <w:tr w:rsidR="00265B51" w:rsidRPr="00A50EED" w:rsidTr="00A44737">
        <w:trPr>
          <w:trHeight w:val="243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2.A</w:t>
            </w:r>
          </w:p>
        </w:tc>
        <w:tc>
          <w:tcPr>
            <w:tcW w:w="9538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 xml:space="preserve">PROPÓSITO DEL PUESTO </w:t>
            </w:r>
          </w:p>
        </w:tc>
      </w:tr>
      <w:tr w:rsidR="00265B51" w:rsidRPr="00A50EED" w:rsidTr="00786027">
        <w:trPr>
          <w:trHeight w:val="720"/>
          <w:jc w:val="center"/>
        </w:trPr>
        <w:tc>
          <w:tcPr>
            <w:tcW w:w="9959" w:type="dxa"/>
            <w:gridSpan w:val="2"/>
            <w:shd w:val="clear" w:color="auto" w:fill="FFFFFF"/>
            <w:vAlign w:val="center"/>
            <w:hideMark/>
          </w:tcPr>
          <w:p w:rsidR="00265B51" w:rsidRPr="00A50EED" w:rsidRDefault="00135D77" w:rsidP="007279D4">
            <w:pPr>
              <w:jc w:val="both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Analizar la documentación </w:t>
            </w:r>
            <w:r w:rsidR="00786027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dirigida a el (la) Señor (a) Ministro (a), </w:t>
            </w: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con e</w:t>
            </w:r>
            <w:r w:rsidR="00786027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l fin de canalizarla a los Vice despachos y Direcciones competentes para las acciones correspondientes a fin de resolver los casos presentados</w:t>
            </w: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.</w:t>
            </w:r>
          </w:p>
        </w:tc>
      </w:tr>
    </w:tbl>
    <w:p w:rsidR="00265B51" w:rsidRPr="00A50EED" w:rsidRDefault="00265B51" w:rsidP="00265B51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2.B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FUNCIONES PRINCIPALES DEL</w:t>
            </w:r>
            <w:r w:rsidRPr="00A50EED">
              <w:rPr>
                <w:rFonts w:ascii="Arial" w:hAnsi="Arial" w:cs="Arial"/>
                <w:b/>
                <w:bCs/>
                <w:szCs w:val="22"/>
                <w:lang w:val="es-GT" w:eastAsia="es-GT"/>
              </w:rPr>
              <w:t xml:space="preserve"> PUESTO</w:t>
            </w:r>
            <w:r w:rsidRPr="00A50EED">
              <w:rPr>
                <w:rFonts w:ascii="Arial" w:hAnsi="Arial" w:cs="Arial"/>
                <w:bCs/>
                <w:lang w:val="es-GT" w:eastAsia="es-GT"/>
              </w:rPr>
              <w:t xml:space="preserve">   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257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ID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DESCRIPCIÓN</w:t>
            </w:r>
          </w:p>
        </w:tc>
      </w:tr>
      <w:tr w:rsidR="00265B51" w:rsidRPr="00A50EED" w:rsidTr="00A44737">
        <w:trPr>
          <w:trHeight w:val="364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265B51" w:rsidRPr="00A50EED" w:rsidRDefault="00786027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Revisar y analizar documentos para distribuirlos a donde corresponda.</w:t>
            </w:r>
          </w:p>
        </w:tc>
      </w:tr>
      <w:tr w:rsidR="00265B51" w:rsidRPr="00A50EED" w:rsidTr="00A44737">
        <w:trPr>
          <w:trHeight w:val="409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265B51" w:rsidRPr="00A50EED" w:rsidRDefault="00786027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Elaborar reporte diario de documentos relevantes para resolución del (la) Señor (a) Ministro (a).</w:t>
            </w:r>
          </w:p>
        </w:tc>
      </w:tr>
      <w:tr w:rsidR="00265B51" w:rsidRPr="00A50EED" w:rsidTr="00C330BA">
        <w:trPr>
          <w:trHeight w:val="556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1D385F" w:rsidRPr="00A50EED" w:rsidRDefault="00786027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Elaborar reporte diario d</w:t>
            </w:r>
            <w:r w:rsidR="00615A72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 documentos según tipología para ser distribuid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os a las dependencias</w:t>
            </w:r>
            <w:r w:rsidR="00615A72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de acuerdo a la competencia del tema.</w:t>
            </w:r>
          </w:p>
        </w:tc>
      </w:tr>
      <w:tr w:rsidR="00265B51" w:rsidRPr="00A50EED" w:rsidTr="00C330BA">
        <w:trPr>
          <w:trHeight w:val="550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1D385F" w:rsidRPr="00A50EED" w:rsidRDefault="00615A72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Solicitar documentación de soporte, a donde corresponda, que permita sustentar los casos relevantes para información del (la) Señor (a) Ministro (a).</w:t>
            </w:r>
          </w:p>
        </w:tc>
      </w:tr>
      <w:tr w:rsidR="00265B51" w:rsidRPr="00A50EED" w:rsidTr="00C330BA">
        <w:trPr>
          <w:trHeight w:val="527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1D385F" w:rsidRPr="00A50EED" w:rsidRDefault="00615A72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Dar seguimiento a los casos que están en curso con el fin de monitorear su estado e informar a el (la) Señor (a) Ministro (a) sobre su estado.</w:t>
            </w:r>
          </w:p>
        </w:tc>
      </w:tr>
      <w:tr w:rsidR="00265B51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615A72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las actividades de mensajería del Despacho Superior.</w:t>
            </w:r>
          </w:p>
        </w:tc>
      </w:tr>
      <w:tr w:rsidR="00265B51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B744B6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Llevar control de los indicadores del Despacho Superior, ingresando mensualmente los resultados en la página del SGC.</w:t>
            </w:r>
          </w:p>
        </w:tc>
      </w:tr>
      <w:tr w:rsidR="00265B51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B744B6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las actividades de SGC en el Despacho Superior.</w:t>
            </w:r>
          </w:p>
        </w:tc>
      </w:tr>
      <w:tr w:rsidR="00265B51" w:rsidRPr="00A50EED" w:rsidTr="000B3A7C">
        <w:trPr>
          <w:trHeight w:val="557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9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B744B6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las actividades del sistema de emergencias con el área de Seguridad e Higiene de la Delegación de Recursos Humanos.</w:t>
            </w:r>
          </w:p>
        </w:tc>
      </w:tr>
      <w:tr w:rsidR="00F80F28" w:rsidRPr="00A50EED" w:rsidTr="000B3A7C">
        <w:trPr>
          <w:trHeight w:val="565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F80F28" w:rsidRPr="00A50EED" w:rsidRDefault="00F80F28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F80F28" w:rsidRPr="00A50EED" w:rsidRDefault="00F80F28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Coordinar con Atención al Ciudadano la corrección de los  Web SIAD ya ingresados, en caso </w:t>
            </w:r>
            <w:r w:rsidR="007279D4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contenga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errores de cualquier tipo.</w:t>
            </w:r>
          </w:p>
        </w:tc>
      </w:tr>
      <w:tr w:rsidR="001D385F" w:rsidRPr="00A50EED" w:rsidTr="001D385F">
        <w:trPr>
          <w:trHeight w:val="57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1D385F" w:rsidRPr="00A50EED" w:rsidRDefault="001D385F" w:rsidP="00F80F28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11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1D385F" w:rsidRPr="00A50EED" w:rsidRDefault="001D385F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la actualización de datos en el sistema Web SIAD con DINFO, (altas y bajas de personas que aparecen en el sistema, generación de reportes, correcciones varias, entre otros).</w:t>
            </w:r>
          </w:p>
        </w:tc>
      </w:tr>
      <w:tr w:rsidR="00FD56E2" w:rsidRPr="00A50EED" w:rsidTr="001D385F">
        <w:trPr>
          <w:trHeight w:val="570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FD56E2" w:rsidRPr="00A50EED" w:rsidRDefault="00FD56E2" w:rsidP="001D385F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  <w:r w:rsidR="001D385F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1D385F" w:rsidRPr="00A50EED" w:rsidRDefault="00FD56E2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Ingresar al sistema Web SIAD, documentación que es entregada directamente a el (la) Señor (a) Ministro (a) y que no ingresa por el canal correspondiente.  </w:t>
            </w:r>
          </w:p>
        </w:tc>
      </w:tr>
      <w:tr w:rsidR="00B344E2" w:rsidRPr="00A50EED" w:rsidTr="001D385F">
        <w:trPr>
          <w:trHeight w:val="54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B344E2" w:rsidRPr="00A50EED" w:rsidRDefault="00B344E2" w:rsidP="001D385F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  <w:r w:rsidR="001D385F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1D385F" w:rsidRPr="00A50EED" w:rsidRDefault="00B344E2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Ejecutar las actividades administrativas inherentes al puesto (atención a usuarios internos y externos, asistencia a reuniones y capacitaciones, correspondencia, archivo entre otras).</w:t>
            </w:r>
          </w:p>
        </w:tc>
      </w:tr>
      <w:tr w:rsidR="00B344E2" w:rsidRPr="00A50EED" w:rsidTr="001D385F">
        <w:trPr>
          <w:trHeight w:val="683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B344E2" w:rsidRPr="00A50EED" w:rsidRDefault="00B744B6" w:rsidP="001D385F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  <w:r w:rsidR="001D385F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1D385F" w:rsidRPr="00A50EED" w:rsidRDefault="00B344E2" w:rsidP="007279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Realizar otras tareas asignadas por la autoridad superior inherentes al puesto, o tareas de carácter eventual que no entorpezcan el cumplimiento del propósito principal del puesto y para las cuales la persona posea la competencia y cumpla con los requisitos legales.</w:t>
            </w:r>
          </w:p>
        </w:tc>
      </w:tr>
    </w:tbl>
    <w:p w:rsidR="00C330BA" w:rsidRPr="00A50EED" w:rsidRDefault="00C330BA" w:rsidP="00265B51">
      <w:pPr>
        <w:rPr>
          <w:lang w:val="es-GT"/>
        </w:rPr>
      </w:pPr>
    </w:p>
    <w:p w:rsidR="00265B51" w:rsidRPr="00A50EED" w:rsidRDefault="00C330BA" w:rsidP="00265B51">
      <w:pPr>
        <w:rPr>
          <w:rFonts w:ascii="Arial" w:hAnsi="Arial" w:cs="Arial"/>
        </w:rPr>
      </w:pPr>
      <w:r w:rsidRPr="00A50EED">
        <w:rPr>
          <w:lang w:val="es-GT"/>
        </w:rPr>
        <w:br w:type="page"/>
      </w:r>
      <w:r w:rsidR="00FA3745" w:rsidRPr="00A50EED">
        <w:rPr>
          <w:rFonts w:ascii="Arial" w:hAnsi="Arial" w:cs="Arial"/>
        </w:rPr>
        <w:lastRenderedPageBreak/>
        <w:t>3.  Analista de Documentos y Seguimiento</w:t>
      </w:r>
    </w:p>
    <w:p w:rsidR="00FA3745" w:rsidRPr="00A50EED" w:rsidRDefault="00FA3745" w:rsidP="00265B51">
      <w:pPr>
        <w:rPr>
          <w:lang w:val="es-GT"/>
        </w:rPr>
      </w:pPr>
    </w:p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8218"/>
      </w:tblGrid>
      <w:tr w:rsidR="00265B51" w:rsidRPr="00A50EED" w:rsidTr="00A44737">
        <w:trPr>
          <w:trHeight w:val="35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2.C</w:t>
            </w:r>
          </w:p>
        </w:tc>
        <w:tc>
          <w:tcPr>
            <w:tcW w:w="9517" w:type="dxa"/>
            <w:gridSpan w:val="2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RELACIONES DE TRABAJO</w:t>
            </w:r>
          </w:p>
        </w:tc>
      </w:tr>
      <w:tr w:rsidR="00BB006B" w:rsidRPr="00A50EED" w:rsidTr="00A44737">
        <w:trPr>
          <w:trHeight w:val="405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BB006B" w:rsidRPr="00A50EED" w:rsidRDefault="00BB006B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INTERNAS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BB006B" w:rsidRPr="00A50EED" w:rsidRDefault="00BB006B" w:rsidP="00530E9E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Vice ministros, Directores, Asesores y Asistentes de las diferentes dependencias del Ministerio.  </w:t>
            </w:r>
          </w:p>
        </w:tc>
      </w:tr>
      <w:tr w:rsidR="00BB006B" w:rsidRPr="00A50EED" w:rsidTr="000B3A7C">
        <w:trPr>
          <w:trHeight w:val="538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BB006B" w:rsidRPr="00A50EED" w:rsidRDefault="00BB006B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EXTERNAS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BB006B" w:rsidRPr="00A50EED" w:rsidRDefault="00BB006B" w:rsidP="00D46F24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Dependencias del Estado, Organizaciones No Gubernamentales, Magisterio Nacional, Organismos Internacionales, empresas privadas, entre otros.</w:t>
            </w:r>
          </w:p>
        </w:tc>
      </w:tr>
    </w:tbl>
    <w:p w:rsidR="00265B51" w:rsidRPr="00A50EED" w:rsidRDefault="00265B51" w:rsidP="00265B51"/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3179"/>
        <w:gridCol w:w="5039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9938" w:type="dxa"/>
            <w:gridSpan w:val="4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3.  PERFIL DEL PUESTO</w:t>
            </w:r>
          </w:p>
        </w:tc>
      </w:tr>
      <w:tr w:rsidR="00265B51" w:rsidRPr="00A50EED" w:rsidTr="00A44737">
        <w:trPr>
          <w:trHeight w:val="26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3.A</w:t>
            </w:r>
          </w:p>
        </w:tc>
        <w:tc>
          <w:tcPr>
            <w:tcW w:w="9517" w:type="dxa"/>
            <w:gridSpan w:val="3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EDUCACIÓN </w:t>
            </w:r>
          </w:p>
        </w:tc>
      </w:tr>
      <w:tr w:rsidR="00265B51" w:rsidRPr="00A50EED" w:rsidTr="007357DD">
        <w:trPr>
          <w:trHeight w:val="241"/>
          <w:jc w:val="center"/>
        </w:trPr>
        <w:tc>
          <w:tcPr>
            <w:tcW w:w="4899" w:type="dxa"/>
            <w:gridSpan w:val="3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NIVEL</w:t>
            </w:r>
          </w:p>
        </w:tc>
        <w:tc>
          <w:tcPr>
            <w:tcW w:w="5039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 xml:space="preserve">ESPECIALIDAD </w:t>
            </w:r>
          </w:p>
        </w:tc>
      </w:tr>
      <w:tr w:rsidR="00B91EDD" w:rsidRPr="00A50EED" w:rsidTr="00A44737">
        <w:trPr>
          <w:trHeight w:val="413"/>
          <w:jc w:val="center"/>
        </w:trPr>
        <w:tc>
          <w:tcPr>
            <w:tcW w:w="4899" w:type="dxa"/>
            <w:gridSpan w:val="3"/>
            <w:shd w:val="clear" w:color="auto" w:fill="auto"/>
            <w:noWrap/>
            <w:vAlign w:val="center"/>
            <w:hideMark/>
          </w:tcPr>
          <w:p w:rsidR="00B91EDD" w:rsidRPr="00A50EED" w:rsidRDefault="007279D4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  <w:tc>
          <w:tcPr>
            <w:tcW w:w="5039" w:type="dxa"/>
            <w:shd w:val="clear" w:color="auto" w:fill="auto"/>
            <w:vAlign w:val="center"/>
            <w:hideMark/>
          </w:tcPr>
          <w:p w:rsidR="00B91EDD" w:rsidRPr="00A50EED" w:rsidRDefault="007279D4" w:rsidP="00A44737">
            <w:pPr>
              <w:jc w:val="center"/>
              <w:rPr>
                <w:rFonts w:ascii="Arial" w:hAnsi="Arial" w:cs="Arial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265B51" w:rsidRPr="00A50EED" w:rsidTr="00A44737">
        <w:trPr>
          <w:trHeight w:val="405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3.B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EXPERIENCIA NECESARIA PARA DESEMPEÑAR EL PUESTO </w:t>
            </w:r>
          </w:p>
        </w:tc>
      </w:tr>
      <w:tr w:rsidR="00265B51" w:rsidRPr="00A50EED" w:rsidTr="0013612E">
        <w:trPr>
          <w:trHeight w:val="421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EXPERIENCIA ESPECÍFICA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265B51" w:rsidRPr="00A50EED" w:rsidTr="00A44737">
        <w:trPr>
          <w:trHeight w:val="43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3.C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DE COMPUTACIÓN REQUERIDOS PARA EL PUESTO </w:t>
            </w:r>
          </w:p>
        </w:tc>
      </w:tr>
      <w:tr w:rsidR="00A44737" w:rsidRPr="00A50EED" w:rsidTr="0013612E">
        <w:trPr>
          <w:trHeight w:val="532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DE OFFICE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A44737" w:rsidRPr="00A50EED" w:rsidRDefault="00A44737" w:rsidP="0013612E">
            <w:pPr>
              <w:rPr>
                <w:rFonts w:ascii="Arial" w:hAnsi="Arial" w:cs="Arial"/>
                <w:sz w:val="18"/>
                <w:szCs w:val="18"/>
                <w:lang w:val="en-US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>Word, Excel, Power Point,</w:t>
            </w:r>
            <w:r w:rsidRPr="007279D4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nivel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 avanzado</w:t>
            </w:r>
            <w:r w:rsidR="0013612E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, 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Outlook, </w:t>
            </w:r>
            <w:r w:rsidRPr="00A50EED">
              <w:rPr>
                <w:rFonts w:ascii="Arial" w:hAnsi="Arial" w:cs="Arial"/>
                <w:sz w:val="18"/>
                <w:szCs w:val="18"/>
                <w:lang w:val="es-ES" w:eastAsia="es-GT"/>
              </w:rPr>
              <w:t>navegación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 en Internet</w:t>
            </w:r>
          </w:p>
        </w:tc>
      </w:tr>
      <w:tr w:rsidR="00A44737" w:rsidRPr="00A50EED" w:rsidTr="0013612E">
        <w:trPr>
          <w:trHeight w:val="412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ESTATALES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8"/>
                <w:lang w:val="es-GT" w:eastAsia="es-GT"/>
              </w:rPr>
              <w:t>No aplica</w:t>
            </w:r>
          </w:p>
        </w:tc>
      </w:tr>
      <w:tr w:rsidR="00A44737" w:rsidRPr="00A50EED" w:rsidTr="0013612E">
        <w:trPr>
          <w:trHeight w:val="419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INTERNOS 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A44737" w:rsidP="00D46F24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Web </w:t>
            </w:r>
            <w:r w:rsidR="008D7571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SIAD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, Mesa de ayuda</w:t>
            </w:r>
            <w:r w:rsidR="00D46F24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, Sistema de Indicadores SGC</w:t>
            </w:r>
          </w:p>
        </w:tc>
      </w:tr>
      <w:tr w:rsidR="00A44737" w:rsidRPr="00A50EED" w:rsidTr="0013612E">
        <w:trPr>
          <w:trHeight w:val="411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IDIOMAS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Inglés avanzado.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11"/>
        <w:gridCol w:w="952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1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3.E</w:t>
            </w:r>
          </w:p>
        </w:tc>
        <w:tc>
          <w:tcPr>
            <w:tcW w:w="9527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CONOCIMIENTOS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(requeridos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A44737" w:rsidRPr="00A50EED" w:rsidRDefault="00D46F2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Leyes educativas.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2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A44737" w:rsidRPr="00A50EED" w:rsidRDefault="00135D77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Normas de control interno y gubernamental</w:t>
            </w:r>
            <w:r w:rsidR="00D46F24"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.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265B51" w:rsidRPr="00A50EED" w:rsidRDefault="00D46F24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3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265B51" w:rsidRPr="00A50EED" w:rsidRDefault="00D46F24" w:rsidP="00D46F24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Conocimientos de sistemas de gestión por procesos y normas de seguridad industrial.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265B51" w:rsidRPr="00A50EED" w:rsidRDefault="00D46F24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4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265B51" w:rsidRPr="00A50EED" w:rsidRDefault="00D46F2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Competencias: Planear, organizar, dirigir, trabajo en equipo, identificación con la institución, discreción.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01"/>
        <w:gridCol w:w="953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0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3.F</w:t>
            </w:r>
          </w:p>
        </w:tc>
        <w:tc>
          <w:tcPr>
            <w:tcW w:w="9537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HABILIDADES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(requeridas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.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A44737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Manejo de equipo de oficina (fotocopiadora, fax, teléfonos, etc.)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2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135D77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Manejo de equipo de cómputo, impresión y audiovisual (laptop, impresora, proyectores, escáner, máquina de escribir, etc.)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3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A44737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Gestión del tiempo, análisis y síntesis de la información, capacidad de negociación, toma de decisiones, manejo de personal, comunicación.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31"/>
        <w:gridCol w:w="950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3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3.G</w:t>
            </w:r>
          </w:p>
        </w:tc>
        <w:tc>
          <w:tcPr>
            <w:tcW w:w="9507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PROCESOS DOCUMENTADOS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</w:t>
            </w:r>
            <w:r w:rsidRPr="00A50EED">
              <w:rPr>
                <w:rFonts w:ascii="Arial" w:hAnsi="Arial" w:cs="Arial"/>
                <w:sz w:val="14"/>
                <w:szCs w:val="16"/>
                <w:lang w:val="es-GT" w:eastAsia="es-GT"/>
              </w:rPr>
              <w:t>(escribir el nombre y código - si tuviere - de los procesos en los que este puesto interviene y que estén documentados)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31" w:type="dxa"/>
            <w:shd w:val="clear" w:color="auto" w:fill="auto"/>
            <w:noWrap/>
            <w:vAlign w:val="center"/>
            <w:hideMark/>
          </w:tcPr>
          <w:p w:rsidR="00265B51" w:rsidRPr="00A50EED" w:rsidRDefault="00B91EDD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9507" w:type="dxa"/>
            <w:shd w:val="clear" w:color="auto" w:fill="auto"/>
            <w:vAlign w:val="center"/>
            <w:hideMark/>
          </w:tcPr>
          <w:p w:rsidR="00265B51" w:rsidRPr="00A50EED" w:rsidRDefault="0013612E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8"/>
                <w:lang w:val="es-GT" w:eastAsia="es-GT"/>
              </w:rPr>
              <w:t>Procesos Administrativos del Despacho Superior (PRO-037)</w:t>
            </w:r>
          </w:p>
        </w:tc>
      </w:tr>
    </w:tbl>
    <w:p w:rsidR="00C330BA" w:rsidRPr="00A50EED" w:rsidRDefault="00C330BA" w:rsidP="00265B51">
      <w:pPr>
        <w:rPr>
          <w:lang w:val="es-GT"/>
        </w:rPr>
      </w:pPr>
    </w:p>
    <w:p w:rsidR="00265B51" w:rsidRPr="00A50EED" w:rsidRDefault="00C330BA" w:rsidP="00265B51">
      <w:pPr>
        <w:rPr>
          <w:rFonts w:ascii="Arial" w:hAnsi="Arial" w:cs="Arial"/>
        </w:rPr>
      </w:pPr>
      <w:r w:rsidRPr="00A50EED">
        <w:rPr>
          <w:lang w:val="es-GT"/>
        </w:rPr>
        <w:br w:type="page"/>
      </w:r>
      <w:r w:rsidR="00FA3745" w:rsidRPr="00A50EED">
        <w:rPr>
          <w:rFonts w:ascii="Arial" w:hAnsi="Arial" w:cs="Arial"/>
        </w:rPr>
        <w:lastRenderedPageBreak/>
        <w:t>3.  Analista de Documentos y Seguimiento</w:t>
      </w:r>
    </w:p>
    <w:p w:rsidR="00FA3745" w:rsidRPr="00A50EED" w:rsidRDefault="00FA3745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41"/>
        <w:gridCol w:w="2976"/>
        <w:gridCol w:w="709"/>
        <w:gridCol w:w="567"/>
        <w:gridCol w:w="851"/>
        <w:gridCol w:w="567"/>
        <w:gridCol w:w="1508"/>
        <w:gridCol w:w="526"/>
        <w:gridCol w:w="1226"/>
        <w:gridCol w:w="567"/>
      </w:tblGrid>
      <w:tr w:rsidR="00265B51" w:rsidRPr="00A50EED" w:rsidTr="00A44737">
        <w:trPr>
          <w:trHeight w:val="340"/>
          <w:tblHeader/>
          <w:jc w:val="center"/>
        </w:trPr>
        <w:tc>
          <w:tcPr>
            <w:tcW w:w="9938" w:type="dxa"/>
            <w:gridSpan w:val="10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  OTROS</w:t>
            </w:r>
          </w:p>
        </w:tc>
      </w:tr>
      <w:tr w:rsidR="00265B51" w:rsidRPr="00A50EED" w:rsidTr="00A44737">
        <w:trPr>
          <w:trHeight w:val="299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4.A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DISPONIBILIDAD PARA VIAJAR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3417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EL PUESTO REQUIERE VIAJAR </w:t>
            </w:r>
          </w:p>
        </w:tc>
        <w:tc>
          <w:tcPr>
            <w:tcW w:w="709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SI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7758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  <w:t>X</w:t>
            </w:r>
          </w:p>
        </w:tc>
        <w:tc>
          <w:tcPr>
            <w:tcW w:w="85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NO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  <w:tc>
          <w:tcPr>
            <w:tcW w:w="15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INTERIOR</w:t>
            </w:r>
          </w:p>
        </w:tc>
        <w:tc>
          <w:tcPr>
            <w:tcW w:w="5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7758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  <w:t>X</w:t>
            </w:r>
          </w:p>
        </w:tc>
        <w:tc>
          <w:tcPr>
            <w:tcW w:w="12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EXTERIOR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</w:tr>
      <w:tr w:rsidR="00265B51" w:rsidRPr="00A50EED" w:rsidTr="00A44737">
        <w:trPr>
          <w:trHeight w:val="253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4.B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OTROS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vAlign w:val="center"/>
            <w:hideMark/>
          </w:tcPr>
          <w:p w:rsidR="00265B51" w:rsidRPr="00A50EED" w:rsidRDefault="00B91EDD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Debe tener disponibilidad de horario.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p w:rsidR="00265B51" w:rsidRPr="00A50EED" w:rsidRDefault="00265B51" w:rsidP="00663F19">
      <w:pPr>
        <w:rPr>
          <w:rFonts w:ascii="Arial" w:hAnsi="Arial" w:cs="Arial"/>
        </w:rPr>
      </w:pPr>
    </w:p>
    <w:p w:rsidR="00265B51" w:rsidRPr="00A50EED" w:rsidRDefault="00265B51" w:rsidP="006E542A">
      <w:pPr>
        <w:rPr>
          <w:rFonts w:ascii="Arial" w:hAnsi="Arial" w:cs="Arial"/>
        </w:rPr>
      </w:pPr>
      <w:r w:rsidRPr="00A50EED">
        <w:rPr>
          <w:rFonts w:ascii="Arial" w:hAnsi="Arial" w:cs="Arial"/>
        </w:rPr>
        <w:br w:type="page"/>
      </w:r>
      <w:r w:rsidR="00FA3745" w:rsidRPr="00A50EED">
        <w:rPr>
          <w:rFonts w:ascii="Arial" w:hAnsi="Arial" w:cs="Arial"/>
        </w:rPr>
        <w:lastRenderedPageBreak/>
        <w:t>4.  Analista de Documentos del Congreso de la República</w:t>
      </w:r>
    </w:p>
    <w:p w:rsidR="00FA3745" w:rsidRPr="00A50EED" w:rsidRDefault="00FA3745" w:rsidP="006E542A">
      <w:pPr>
        <w:rPr>
          <w:rFonts w:ascii="Arial" w:hAnsi="Arial" w:cs="Arial"/>
        </w:rPr>
      </w:pPr>
    </w:p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1513"/>
        <w:gridCol w:w="3468"/>
        <w:gridCol w:w="1701"/>
        <w:gridCol w:w="3277"/>
      </w:tblGrid>
      <w:tr w:rsidR="00265B51" w:rsidRPr="00A50EED" w:rsidTr="00A44737">
        <w:trPr>
          <w:trHeight w:val="405"/>
          <w:jc w:val="center"/>
        </w:trPr>
        <w:tc>
          <w:tcPr>
            <w:tcW w:w="9959" w:type="dxa"/>
            <w:gridSpan w:val="4"/>
            <w:shd w:val="clear" w:color="auto" w:fill="F2F2F2"/>
            <w:noWrap/>
            <w:vAlign w:val="center"/>
            <w:hideMark/>
          </w:tcPr>
          <w:p w:rsidR="00265B51" w:rsidRPr="00A50EED" w:rsidRDefault="00265B51" w:rsidP="00FA3745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1.  INFORMACIÓN GENERAL DEL PUESTO</w:t>
            </w:r>
          </w:p>
        </w:tc>
      </w:tr>
      <w:tr w:rsidR="00265B51" w:rsidRPr="00A50EED" w:rsidTr="00A44737">
        <w:trPr>
          <w:trHeight w:val="538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265B51" w:rsidRPr="00A50EED" w:rsidRDefault="004B3DD5" w:rsidP="00BB006B">
            <w:pPr>
              <w:jc w:val="center"/>
              <w:rPr>
                <w:rFonts w:ascii="Arial" w:hAnsi="Arial" w:cs="Arial"/>
                <w:b/>
                <w:bCs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16"/>
                <w:lang w:val="es-GT" w:eastAsia="es-GT"/>
              </w:rPr>
              <w:t>Analista de Documentos del Congreso de la República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8"/>
                <w:lang w:val="es-GT" w:eastAsia="es-GT"/>
              </w:rPr>
              <w:t>PUESTO NOMINAL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B344E2" w:rsidRPr="00A50EED" w:rsidTr="00A44737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DEPENDENCIA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DEPARTAMENTO / SECCIÓN / UNIDAD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</w:tr>
      <w:tr w:rsidR="00B344E2" w:rsidRPr="00A50EED" w:rsidTr="00A44737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 DEL  JEFE INMEDIATO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Coordinador (a) Administrativo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PUESTOS FUNCIONALES  QUE LE REPORTAN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B344E2" w:rsidRPr="00A50EED" w:rsidRDefault="007279D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B344E2" w:rsidRPr="00A50EED" w:rsidTr="000D3951">
        <w:trPr>
          <w:trHeight w:val="461"/>
          <w:jc w:val="center"/>
        </w:trPr>
        <w:tc>
          <w:tcPr>
            <w:tcW w:w="1513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UBICACIÓN</w:t>
            </w:r>
          </w:p>
        </w:tc>
        <w:tc>
          <w:tcPr>
            <w:tcW w:w="3468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Planta Central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HORARIO</w:t>
            </w:r>
          </w:p>
        </w:tc>
        <w:tc>
          <w:tcPr>
            <w:tcW w:w="3277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9:00 a 17:30 horas</w:t>
            </w:r>
          </w:p>
        </w:tc>
      </w:tr>
    </w:tbl>
    <w:p w:rsidR="00265B51" w:rsidRPr="00A50EED" w:rsidRDefault="00265B51" w:rsidP="00265B51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9959" w:type="dxa"/>
            <w:gridSpan w:val="2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2  DESCRIPCIÓN DEL PUESTO</w:t>
            </w:r>
          </w:p>
        </w:tc>
      </w:tr>
      <w:tr w:rsidR="00265B51" w:rsidRPr="00A50EED" w:rsidTr="00A44737">
        <w:trPr>
          <w:trHeight w:val="243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2.A</w:t>
            </w:r>
          </w:p>
        </w:tc>
        <w:tc>
          <w:tcPr>
            <w:tcW w:w="9538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 xml:space="preserve">PROPÓSITO DEL PUESTO </w:t>
            </w:r>
          </w:p>
        </w:tc>
      </w:tr>
      <w:tr w:rsidR="00265B51" w:rsidRPr="000D3951" w:rsidTr="00390D7E">
        <w:trPr>
          <w:trHeight w:val="527"/>
          <w:jc w:val="center"/>
        </w:trPr>
        <w:tc>
          <w:tcPr>
            <w:tcW w:w="9959" w:type="dxa"/>
            <w:gridSpan w:val="2"/>
            <w:shd w:val="clear" w:color="auto" w:fill="FFFFFF"/>
            <w:vAlign w:val="center"/>
            <w:hideMark/>
          </w:tcPr>
          <w:p w:rsidR="00265B51" w:rsidRPr="000D3951" w:rsidRDefault="00390D7E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0D3951">
              <w:rPr>
                <w:rFonts w:ascii="Arial" w:hAnsi="Arial" w:cs="Arial"/>
                <w:sz w:val="18"/>
                <w:szCs w:val="16"/>
                <w:lang w:val="es-GT" w:eastAsia="es-GT"/>
              </w:rPr>
              <w:t>Recibir la documentación enviada al Despacho Superior por Diputados del Congreso de la República para el trámite correspondiente.</w:t>
            </w:r>
          </w:p>
        </w:tc>
      </w:tr>
    </w:tbl>
    <w:p w:rsidR="00265B51" w:rsidRPr="00A50EED" w:rsidRDefault="00265B51" w:rsidP="00265B51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2.B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FUNCIONES PRINCIPALES DEL</w:t>
            </w:r>
            <w:r w:rsidRPr="00A50EED">
              <w:rPr>
                <w:rFonts w:ascii="Arial" w:hAnsi="Arial" w:cs="Arial"/>
                <w:b/>
                <w:bCs/>
                <w:szCs w:val="22"/>
                <w:lang w:val="es-GT" w:eastAsia="es-GT"/>
              </w:rPr>
              <w:t xml:space="preserve"> PUESTO</w:t>
            </w:r>
            <w:r w:rsidRPr="00A50EED">
              <w:rPr>
                <w:rFonts w:ascii="Arial" w:hAnsi="Arial" w:cs="Arial"/>
                <w:bCs/>
                <w:lang w:val="es-GT" w:eastAsia="es-GT"/>
              </w:rPr>
              <w:t xml:space="preserve">   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257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ID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DESCRIPCIÓN</w:t>
            </w:r>
          </w:p>
        </w:tc>
      </w:tr>
      <w:tr w:rsidR="00265B51" w:rsidRPr="00A50EED" w:rsidTr="003616B4">
        <w:trPr>
          <w:trHeight w:val="632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265B51" w:rsidRPr="00A50EED" w:rsidRDefault="00390D7E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Recibir los documentos enviados por los señores Diputados para trasladarlos </w:t>
            </w:r>
            <w:r w:rsidR="0037682C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al enlace del Ministerio de Educación con el Congreso de la República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para su resolución.</w:t>
            </w:r>
          </w:p>
        </w:tc>
      </w:tr>
      <w:tr w:rsidR="00265B51" w:rsidRPr="00A50EED" w:rsidTr="0037682C">
        <w:trPr>
          <w:trHeight w:val="570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265B51" w:rsidRPr="00A50EED" w:rsidRDefault="0037682C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Reasignar en el sistema Web SIAD los documentos recibidos del Congreso de la República, de acuerdo a la tipología establecida para enviarlo a donde corresponda para su resolución.</w:t>
            </w:r>
          </w:p>
        </w:tc>
      </w:tr>
      <w:tr w:rsidR="006E542A" w:rsidRPr="00A50EED" w:rsidTr="006E542A">
        <w:trPr>
          <w:trHeight w:val="758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6E542A" w:rsidRPr="00A50EED" w:rsidRDefault="006E542A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6E542A" w:rsidRPr="00A50EED" w:rsidRDefault="006E542A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Solicitar documentación de soporte, a donde corresponda, para dar trámite a las solicitudes de los Señores Diputados y revisar,  al recibir la misma, que esté completa y se adjunte el proyecto de respuesta para firma del(la) Señor (a) Ministro (a).</w:t>
            </w:r>
          </w:p>
        </w:tc>
      </w:tr>
      <w:tr w:rsidR="006E542A" w:rsidRPr="00A50EED" w:rsidTr="006E542A">
        <w:trPr>
          <w:trHeight w:val="542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6E542A" w:rsidRPr="00A50EED" w:rsidRDefault="006E542A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6E542A" w:rsidRPr="00A50EED" w:rsidRDefault="006E542A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Acompañar al (la) Señor (a) Ministro (a) y al  Enlace del MINEDUC con el Congreso de la República, a reuniones en el Congreso de la República, cuando le sea requerido, para tomar nota y elaborar memoria de reunión.</w:t>
            </w:r>
          </w:p>
        </w:tc>
      </w:tr>
      <w:tr w:rsidR="00B60D9F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B60D9F" w:rsidRPr="00A50EED" w:rsidRDefault="00B60D9F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B60D9F" w:rsidRPr="00A50EED" w:rsidRDefault="00B60D9F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Preparar la información necesaria para presentar durante citaciones</w:t>
            </w:r>
            <w:r w:rsidR="00A02EB0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oficiales y /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o interpelaciones. </w:t>
            </w:r>
          </w:p>
        </w:tc>
      </w:tr>
      <w:tr w:rsidR="006E542A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6E542A" w:rsidRPr="00A50EED" w:rsidRDefault="006E542A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6E542A" w:rsidRPr="00A50EED" w:rsidRDefault="006E542A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Brindar apoyo administrativo a los Asesores del Despacho Superior.</w:t>
            </w:r>
          </w:p>
        </w:tc>
      </w:tr>
      <w:tr w:rsidR="006E542A" w:rsidRPr="00A50EED" w:rsidTr="003616B4">
        <w:trPr>
          <w:trHeight w:val="555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6E542A" w:rsidRPr="00A50EED" w:rsidRDefault="006E542A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6E542A" w:rsidRPr="00A50EED" w:rsidRDefault="006E542A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Descargar del sistema Web SIAD los documentos dirigidos al Congreso de la República, para su control y archivo.</w:t>
            </w:r>
          </w:p>
        </w:tc>
      </w:tr>
      <w:tr w:rsidR="006E542A" w:rsidRPr="00A50EED" w:rsidTr="0037682C">
        <w:trPr>
          <w:trHeight w:val="563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6E542A" w:rsidRPr="00A50EED" w:rsidRDefault="006E542A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6E542A" w:rsidRPr="00A50EED" w:rsidRDefault="006E542A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Ejecutar las actividades administrativas inherentes al puesto (atención a usuarios internos y externos, asistencia a reuniones y capacitaciones, correspondencia, archivo entre otras).</w:t>
            </w:r>
          </w:p>
        </w:tc>
      </w:tr>
      <w:tr w:rsidR="006E542A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6E542A" w:rsidRPr="00A50EED" w:rsidRDefault="006E542A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6E542A" w:rsidRPr="00A50EED" w:rsidRDefault="006E542A" w:rsidP="007279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Realizar otras tareas asignadas por la autoridad superior inherentes al puesto, o tareas de carácter eventual que no entorpezcan el cumplimiento del propósito principal del puesto y para las cuales la persona posea la competencia y cumpla con los requisitos legales.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8218"/>
      </w:tblGrid>
      <w:tr w:rsidR="00265B51" w:rsidRPr="00A50EED" w:rsidTr="00A44737">
        <w:trPr>
          <w:trHeight w:val="35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2.C</w:t>
            </w:r>
          </w:p>
        </w:tc>
        <w:tc>
          <w:tcPr>
            <w:tcW w:w="9517" w:type="dxa"/>
            <w:gridSpan w:val="2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RELACIONES DE TRABAJO</w:t>
            </w:r>
          </w:p>
        </w:tc>
      </w:tr>
      <w:tr w:rsidR="00BB006B" w:rsidRPr="00A50EED" w:rsidTr="00A44737">
        <w:trPr>
          <w:trHeight w:val="405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BB006B" w:rsidRPr="00A50EED" w:rsidRDefault="00BB006B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INTERNAS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BB006B" w:rsidRPr="00A50EED" w:rsidRDefault="00BB006B" w:rsidP="00530E9E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 xml:space="preserve">Vice ministros, Directores, Asesores y Asistentes de las diferentes dependencias del Ministerio.  </w:t>
            </w:r>
          </w:p>
        </w:tc>
      </w:tr>
      <w:tr w:rsidR="00BB006B" w:rsidRPr="00A50EED" w:rsidTr="00A44737">
        <w:trPr>
          <w:trHeight w:val="424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BB006B" w:rsidRPr="00A50EED" w:rsidRDefault="00BB006B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EXTERNAS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BB006B" w:rsidRPr="00A50EED" w:rsidRDefault="00BB006B" w:rsidP="00530E9E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Dependencias del Estado, Organizaciones No Gubernamentales, Congreso de la República, Magisterio Nacional, Organismos Internacionales, empresas privadas, entre otros.</w:t>
            </w:r>
          </w:p>
        </w:tc>
      </w:tr>
    </w:tbl>
    <w:p w:rsidR="0037682C" w:rsidRPr="00A50EED" w:rsidRDefault="0037682C" w:rsidP="00265B51"/>
    <w:p w:rsidR="00265B51" w:rsidRPr="00A50EED" w:rsidRDefault="0037682C" w:rsidP="00265B51">
      <w:pPr>
        <w:rPr>
          <w:rFonts w:ascii="Arial" w:hAnsi="Arial" w:cs="Arial"/>
        </w:rPr>
      </w:pPr>
      <w:r w:rsidRPr="00A50EED">
        <w:br w:type="page"/>
      </w:r>
      <w:r w:rsidR="00FA3745" w:rsidRPr="00A50EED">
        <w:rPr>
          <w:rFonts w:ascii="Arial" w:hAnsi="Arial" w:cs="Arial"/>
        </w:rPr>
        <w:lastRenderedPageBreak/>
        <w:t>4.  Analista de Documentos del Congreso de la República</w:t>
      </w:r>
    </w:p>
    <w:p w:rsidR="00FA3745" w:rsidRPr="00A50EED" w:rsidRDefault="00FA3745" w:rsidP="00265B51"/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3179"/>
        <w:gridCol w:w="5039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9938" w:type="dxa"/>
            <w:gridSpan w:val="4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3.  PERFIL DEL PUESTO</w:t>
            </w:r>
          </w:p>
        </w:tc>
      </w:tr>
      <w:tr w:rsidR="00265B51" w:rsidRPr="00A50EED" w:rsidTr="00A44737">
        <w:trPr>
          <w:trHeight w:val="26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3.A</w:t>
            </w:r>
          </w:p>
        </w:tc>
        <w:tc>
          <w:tcPr>
            <w:tcW w:w="9517" w:type="dxa"/>
            <w:gridSpan w:val="3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EDUCACIÓN </w:t>
            </w:r>
          </w:p>
        </w:tc>
      </w:tr>
      <w:tr w:rsidR="00265B51" w:rsidRPr="00A50EED" w:rsidTr="0037682C">
        <w:trPr>
          <w:trHeight w:val="196"/>
          <w:jc w:val="center"/>
        </w:trPr>
        <w:tc>
          <w:tcPr>
            <w:tcW w:w="4899" w:type="dxa"/>
            <w:gridSpan w:val="3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NIVEL</w:t>
            </w:r>
          </w:p>
        </w:tc>
        <w:tc>
          <w:tcPr>
            <w:tcW w:w="5039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 xml:space="preserve">ESPECIALIDAD </w:t>
            </w:r>
          </w:p>
        </w:tc>
      </w:tr>
      <w:tr w:rsidR="0009750D" w:rsidRPr="00A50EED" w:rsidTr="00A44737">
        <w:trPr>
          <w:trHeight w:val="413"/>
          <w:jc w:val="center"/>
        </w:trPr>
        <w:tc>
          <w:tcPr>
            <w:tcW w:w="4899" w:type="dxa"/>
            <w:gridSpan w:val="3"/>
            <w:shd w:val="clear" w:color="auto" w:fill="auto"/>
            <w:noWrap/>
            <w:vAlign w:val="center"/>
            <w:hideMark/>
          </w:tcPr>
          <w:p w:rsidR="0009750D" w:rsidRPr="00A50EED" w:rsidRDefault="007279D4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  <w:tc>
          <w:tcPr>
            <w:tcW w:w="5039" w:type="dxa"/>
            <w:shd w:val="clear" w:color="auto" w:fill="auto"/>
            <w:vAlign w:val="center"/>
            <w:hideMark/>
          </w:tcPr>
          <w:p w:rsidR="0009750D" w:rsidRPr="00A50EED" w:rsidRDefault="007279D4" w:rsidP="00A44737">
            <w:pPr>
              <w:jc w:val="center"/>
              <w:rPr>
                <w:rFonts w:ascii="Arial" w:hAnsi="Arial" w:cs="Arial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265B51" w:rsidRPr="00A50EED" w:rsidTr="00A44737">
        <w:trPr>
          <w:trHeight w:val="405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3.B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EXPERIENCIA NECESARIA PARA DESEMPEÑAR EL PUESTO </w:t>
            </w:r>
          </w:p>
        </w:tc>
      </w:tr>
      <w:tr w:rsidR="00265B51" w:rsidRPr="00A50EED" w:rsidTr="0037682C">
        <w:trPr>
          <w:trHeight w:val="437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EXPERIENCIA ESPECÍFICA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265B51" w:rsidRPr="00A50EED" w:rsidTr="00A44737">
        <w:trPr>
          <w:trHeight w:val="43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3.C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DE COMPUTACIÓN REQUERIDOS PARA EL PUESTO </w:t>
            </w:r>
          </w:p>
        </w:tc>
      </w:tr>
      <w:tr w:rsidR="00A44737" w:rsidRPr="00A50EED" w:rsidTr="0037682C">
        <w:trPr>
          <w:trHeight w:val="521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DE OFFICE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A44737" w:rsidRPr="00A50EED" w:rsidRDefault="00A44737" w:rsidP="0037682C">
            <w:pPr>
              <w:rPr>
                <w:rFonts w:ascii="Arial" w:hAnsi="Arial" w:cs="Arial"/>
                <w:sz w:val="18"/>
                <w:szCs w:val="18"/>
                <w:lang w:val="en-US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>Word, Excel, Power Point,</w:t>
            </w:r>
            <w:r w:rsidRPr="007279D4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nivel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 avanzado</w:t>
            </w:r>
            <w:r w:rsidR="0037682C"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, 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Outlook, </w:t>
            </w:r>
            <w:r w:rsidRPr="00A50EED">
              <w:rPr>
                <w:rFonts w:ascii="Arial" w:hAnsi="Arial" w:cs="Arial"/>
                <w:sz w:val="18"/>
                <w:szCs w:val="18"/>
                <w:lang w:val="es-ES" w:eastAsia="es-GT"/>
              </w:rPr>
              <w:t>navegación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 en Internet</w:t>
            </w:r>
          </w:p>
        </w:tc>
      </w:tr>
      <w:tr w:rsidR="00A44737" w:rsidRPr="00A50EED" w:rsidTr="0037682C">
        <w:trPr>
          <w:trHeight w:val="486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ESTATALES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8"/>
                <w:lang w:val="es-GT" w:eastAsia="es-GT"/>
              </w:rPr>
              <w:t>No aplica</w:t>
            </w:r>
          </w:p>
        </w:tc>
      </w:tr>
      <w:tr w:rsidR="00A44737" w:rsidRPr="00A50EED" w:rsidTr="0037682C">
        <w:trPr>
          <w:trHeight w:val="423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INTERNOS 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Web </w:t>
            </w:r>
            <w:r w:rsidR="00135D77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SIAD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, Mesa de ayuda.</w:t>
            </w:r>
          </w:p>
        </w:tc>
      </w:tr>
      <w:tr w:rsidR="00A44737" w:rsidRPr="00A50EED" w:rsidTr="0037682C">
        <w:trPr>
          <w:trHeight w:val="401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IDIOMAS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Inglés avanzado.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11"/>
        <w:gridCol w:w="952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1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3.E</w:t>
            </w:r>
          </w:p>
        </w:tc>
        <w:tc>
          <w:tcPr>
            <w:tcW w:w="9527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CONOCIMIENTOS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(requeridos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CA719B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CA719B" w:rsidRPr="00A50EED" w:rsidRDefault="00CA719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CA719B" w:rsidRPr="00A50EED" w:rsidRDefault="00CA719B" w:rsidP="005D1FA9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Leyes educativas.</w:t>
            </w:r>
          </w:p>
        </w:tc>
      </w:tr>
      <w:tr w:rsidR="00CA719B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CA719B" w:rsidRPr="00A50EED" w:rsidRDefault="00CA719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2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CA719B" w:rsidRPr="00A50EED" w:rsidRDefault="00CA719B" w:rsidP="005D1FA9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Normas de control interno y gubernamental.</w:t>
            </w:r>
          </w:p>
        </w:tc>
      </w:tr>
      <w:tr w:rsidR="00CA719B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CA719B" w:rsidRPr="00A50EED" w:rsidRDefault="00CA719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3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CA719B" w:rsidRPr="00A50EED" w:rsidRDefault="00CA719B" w:rsidP="005D1FA9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Competencias: Planear, organizar, dirigir, trabajo en equipo, identificación con la institución, discreción.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01"/>
        <w:gridCol w:w="953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0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3.F</w:t>
            </w:r>
          </w:p>
        </w:tc>
        <w:tc>
          <w:tcPr>
            <w:tcW w:w="9537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HABILIDADES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(requeridas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.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A44737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Manejo de equipo de oficina (fotocopiadora, fax, teléfonos, etc.)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2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135D77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Manejo de equipo de cómputo, impresión y audiovisual (laptop, impresora, proyectores, escáner, máquina de escribir, etc.)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3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A44737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Gestión del tiempo, análisis y síntesis de la información, capacidad de negociación, toma de decisiones, comunicación.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31"/>
        <w:gridCol w:w="950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3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3.G</w:t>
            </w:r>
          </w:p>
        </w:tc>
        <w:tc>
          <w:tcPr>
            <w:tcW w:w="9507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PROCESOS DOCUMENTADOS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</w:t>
            </w:r>
            <w:r w:rsidRPr="00A50EED">
              <w:rPr>
                <w:rFonts w:ascii="Arial" w:hAnsi="Arial" w:cs="Arial"/>
                <w:sz w:val="14"/>
                <w:szCs w:val="16"/>
                <w:lang w:val="es-GT" w:eastAsia="es-GT"/>
              </w:rPr>
              <w:t>(escribir el nombre y código - si tuviere - de los procesos en los que este puesto interviene y que estén documentados)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31" w:type="dxa"/>
            <w:shd w:val="clear" w:color="auto" w:fill="auto"/>
            <w:noWrap/>
            <w:vAlign w:val="center"/>
            <w:hideMark/>
          </w:tcPr>
          <w:p w:rsidR="00265B51" w:rsidRPr="00A50EED" w:rsidRDefault="00B91EDD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9507" w:type="dxa"/>
            <w:shd w:val="clear" w:color="auto" w:fill="auto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6"/>
                <w:szCs w:val="16"/>
                <w:lang w:val="es-GT" w:eastAsia="es-GT"/>
              </w:rPr>
              <w:t>NO APLICA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41"/>
        <w:gridCol w:w="2976"/>
        <w:gridCol w:w="709"/>
        <w:gridCol w:w="567"/>
        <w:gridCol w:w="851"/>
        <w:gridCol w:w="567"/>
        <w:gridCol w:w="1508"/>
        <w:gridCol w:w="526"/>
        <w:gridCol w:w="1226"/>
        <w:gridCol w:w="567"/>
      </w:tblGrid>
      <w:tr w:rsidR="00265B51" w:rsidRPr="00A50EED" w:rsidTr="00A44737">
        <w:trPr>
          <w:trHeight w:val="340"/>
          <w:tblHeader/>
          <w:jc w:val="center"/>
        </w:trPr>
        <w:tc>
          <w:tcPr>
            <w:tcW w:w="9938" w:type="dxa"/>
            <w:gridSpan w:val="10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  OTROS</w:t>
            </w:r>
          </w:p>
        </w:tc>
      </w:tr>
      <w:tr w:rsidR="00265B51" w:rsidRPr="00A50EED" w:rsidTr="00A44737">
        <w:trPr>
          <w:trHeight w:val="299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4.A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DISPONIBILIDAD PARA VIAJAR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3417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EL PUESTO REQUIERE VIAJAR </w:t>
            </w:r>
          </w:p>
        </w:tc>
        <w:tc>
          <w:tcPr>
            <w:tcW w:w="709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SI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  <w:tc>
          <w:tcPr>
            <w:tcW w:w="85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NO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B91EDD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  <w:t>X</w:t>
            </w:r>
          </w:p>
        </w:tc>
        <w:tc>
          <w:tcPr>
            <w:tcW w:w="15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INTERIOR</w:t>
            </w:r>
          </w:p>
        </w:tc>
        <w:tc>
          <w:tcPr>
            <w:tcW w:w="5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  <w:tc>
          <w:tcPr>
            <w:tcW w:w="12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EXTERIOR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</w:tr>
      <w:tr w:rsidR="00265B51" w:rsidRPr="00A50EED" w:rsidTr="00A44737">
        <w:trPr>
          <w:trHeight w:val="253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4.B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OTROS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vAlign w:val="center"/>
            <w:hideMark/>
          </w:tcPr>
          <w:p w:rsidR="00265B51" w:rsidRPr="00A50EED" w:rsidRDefault="00B91EDD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Debe tener disponibilidad de horario.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p w:rsidR="00265B51" w:rsidRPr="00A50EED" w:rsidRDefault="00265B51" w:rsidP="00BB006B">
      <w:pPr>
        <w:rPr>
          <w:rFonts w:ascii="Arial" w:hAnsi="Arial" w:cs="Arial"/>
        </w:rPr>
      </w:pPr>
      <w:r w:rsidRPr="00A50EED">
        <w:rPr>
          <w:rFonts w:ascii="Arial" w:hAnsi="Arial" w:cs="Arial"/>
        </w:rPr>
        <w:br w:type="page"/>
      </w:r>
      <w:r w:rsidR="00FA3745" w:rsidRPr="00A50EED">
        <w:rPr>
          <w:rFonts w:ascii="Arial" w:hAnsi="Arial" w:cs="Arial"/>
        </w:rPr>
        <w:lastRenderedPageBreak/>
        <w:t>5.  Secretaria de Trámites Administrativos</w:t>
      </w:r>
    </w:p>
    <w:p w:rsidR="00FA3745" w:rsidRPr="00A50EED" w:rsidRDefault="00FA3745" w:rsidP="00BB006B">
      <w:pPr>
        <w:rPr>
          <w:rFonts w:ascii="Arial" w:hAnsi="Arial" w:cs="Arial"/>
        </w:rPr>
      </w:pPr>
    </w:p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1513"/>
        <w:gridCol w:w="3468"/>
        <w:gridCol w:w="1701"/>
        <w:gridCol w:w="3277"/>
      </w:tblGrid>
      <w:tr w:rsidR="00265B51" w:rsidRPr="00A50EED" w:rsidTr="00A44737">
        <w:trPr>
          <w:trHeight w:val="405"/>
          <w:jc w:val="center"/>
        </w:trPr>
        <w:tc>
          <w:tcPr>
            <w:tcW w:w="9959" w:type="dxa"/>
            <w:gridSpan w:val="4"/>
            <w:shd w:val="clear" w:color="auto" w:fill="F2F2F2"/>
            <w:noWrap/>
            <w:vAlign w:val="center"/>
            <w:hideMark/>
          </w:tcPr>
          <w:p w:rsidR="00265B51" w:rsidRPr="00A50EED" w:rsidRDefault="00265B51" w:rsidP="00FA3745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1.  INFORMACIÓN GENERAL DEL PUESTO</w:t>
            </w:r>
          </w:p>
        </w:tc>
      </w:tr>
      <w:tr w:rsidR="00265B51" w:rsidRPr="00A50EED" w:rsidTr="00A44737">
        <w:trPr>
          <w:trHeight w:val="538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265B51" w:rsidRPr="00A50EED" w:rsidRDefault="004B3DD5" w:rsidP="00B91EDD">
            <w:pPr>
              <w:jc w:val="center"/>
              <w:rPr>
                <w:rFonts w:ascii="Arial" w:hAnsi="Arial" w:cs="Arial"/>
                <w:b/>
                <w:bCs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sz w:val="22"/>
              </w:rPr>
              <w:t>Secretaria de Trámites Administrativos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8"/>
                <w:lang w:val="es-GT" w:eastAsia="es-GT"/>
              </w:rPr>
              <w:t>PUESTO NOMINAL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265B51" w:rsidRPr="00A50EED" w:rsidRDefault="007279D4" w:rsidP="008B405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B344E2" w:rsidRPr="00A50EED" w:rsidTr="00A44737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DEPENDENCIA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DEPARTAMENTO / SECCIÓN / UNIDAD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B344E2" w:rsidRPr="00A50EED" w:rsidRDefault="00B344E2" w:rsidP="008B405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</w:tr>
      <w:tr w:rsidR="00B344E2" w:rsidRPr="00A50EED" w:rsidTr="00A44737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 DEL  JEFE INMEDIATO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Coordinador (a) Administrativo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PUESTOS FUNCIONALES  QUE LE REPORTAN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B344E2" w:rsidRPr="00A50EED" w:rsidRDefault="007279D4" w:rsidP="008B405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B344E2" w:rsidRPr="00A50EED" w:rsidTr="000D3951">
        <w:trPr>
          <w:trHeight w:val="461"/>
          <w:jc w:val="center"/>
        </w:trPr>
        <w:tc>
          <w:tcPr>
            <w:tcW w:w="1513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UBICACIÓN</w:t>
            </w:r>
          </w:p>
        </w:tc>
        <w:tc>
          <w:tcPr>
            <w:tcW w:w="3468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Planta Central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HORARIO</w:t>
            </w:r>
          </w:p>
        </w:tc>
        <w:tc>
          <w:tcPr>
            <w:tcW w:w="3277" w:type="dxa"/>
            <w:shd w:val="clear" w:color="auto" w:fill="FFFFFF"/>
            <w:vAlign w:val="center"/>
          </w:tcPr>
          <w:p w:rsidR="00B344E2" w:rsidRPr="00A50EED" w:rsidRDefault="00B344E2" w:rsidP="008B405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9:00 a 17:30 horas</w:t>
            </w:r>
          </w:p>
        </w:tc>
      </w:tr>
    </w:tbl>
    <w:p w:rsidR="00265B51" w:rsidRPr="00A50EED" w:rsidRDefault="00265B51" w:rsidP="00265B51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9959" w:type="dxa"/>
            <w:gridSpan w:val="2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2  DESCRIPCIÓN DEL PUESTO</w:t>
            </w:r>
          </w:p>
        </w:tc>
      </w:tr>
      <w:tr w:rsidR="00265B51" w:rsidRPr="00A50EED" w:rsidTr="00A44737">
        <w:trPr>
          <w:trHeight w:val="243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2.A</w:t>
            </w:r>
          </w:p>
        </w:tc>
        <w:tc>
          <w:tcPr>
            <w:tcW w:w="9538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 xml:space="preserve">PROPÓSITO DEL PUESTO </w:t>
            </w:r>
          </w:p>
        </w:tc>
      </w:tr>
      <w:tr w:rsidR="00265B51" w:rsidRPr="00A50EED" w:rsidTr="00A007BE">
        <w:trPr>
          <w:trHeight w:val="734"/>
          <w:jc w:val="center"/>
        </w:trPr>
        <w:tc>
          <w:tcPr>
            <w:tcW w:w="9959" w:type="dxa"/>
            <w:gridSpan w:val="2"/>
            <w:shd w:val="clear" w:color="auto" w:fill="FFFFFF"/>
            <w:vAlign w:val="center"/>
            <w:hideMark/>
          </w:tcPr>
          <w:p w:rsidR="00265B51" w:rsidRPr="00A50EED" w:rsidRDefault="00A007BE" w:rsidP="007279D4">
            <w:pPr>
              <w:jc w:val="both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Brindar apoyo al Despacho Superior con el fin de asegurar que los trámites administrativos se lleven a cabo en el tiempo estipulado y cumpliendo con los requisitos correspondientes a cada uno de ellos.</w:t>
            </w:r>
          </w:p>
        </w:tc>
      </w:tr>
    </w:tbl>
    <w:p w:rsidR="00265B51" w:rsidRPr="00A50EED" w:rsidRDefault="00265B51" w:rsidP="00265B51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2.B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FUNCIONES PRINCIPALES DEL</w:t>
            </w:r>
            <w:r w:rsidRPr="00A50EED">
              <w:rPr>
                <w:rFonts w:ascii="Arial" w:hAnsi="Arial" w:cs="Arial"/>
                <w:b/>
                <w:bCs/>
                <w:szCs w:val="22"/>
                <w:lang w:val="es-GT" w:eastAsia="es-GT"/>
              </w:rPr>
              <w:t xml:space="preserve"> PUESTO</w:t>
            </w:r>
            <w:r w:rsidRPr="00A50EED">
              <w:rPr>
                <w:rFonts w:ascii="Arial" w:hAnsi="Arial" w:cs="Arial"/>
                <w:bCs/>
                <w:lang w:val="es-GT" w:eastAsia="es-GT"/>
              </w:rPr>
              <w:t xml:space="preserve">   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257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ID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DESCRIPCIÓN</w:t>
            </w:r>
          </w:p>
        </w:tc>
      </w:tr>
      <w:tr w:rsidR="00265B51" w:rsidRPr="00A50EED" w:rsidTr="00A44737">
        <w:trPr>
          <w:trHeight w:val="364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265B51" w:rsidRPr="00A50EED" w:rsidRDefault="004B664D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Descargar del sistema Web SIAD los documentos dirigidos al (la) Señor (a) Ministro (a), para su control y archivo.</w:t>
            </w:r>
          </w:p>
        </w:tc>
      </w:tr>
      <w:tr w:rsidR="00265B51" w:rsidRPr="00A50EED" w:rsidTr="00456A60">
        <w:trPr>
          <w:trHeight w:val="537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265B51" w:rsidRPr="00A50EED" w:rsidRDefault="004B664D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Elaborar Requerimientos de Almacén para abastecer el almacén del Despacho Superior, asegurando la existencia de insumos y materiales de oficina.</w:t>
            </w:r>
          </w:p>
        </w:tc>
      </w:tr>
      <w:tr w:rsidR="00265B51" w:rsidRPr="00A50EED" w:rsidTr="00456A60">
        <w:trPr>
          <w:trHeight w:val="55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8620BE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Realizar los trámites correspondientes con el área de inventarios para el control de los bienes del Despacho Superior.</w:t>
            </w:r>
          </w:p>
        </w:tc>
      </w:tr>
      <w:tr w:rsidR="00265B51" w:rsidRPr="00A50EED" w:rsidTr="00456A60">
        <w:trPr>
          <w:trHeight w:val="553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8620BE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con DISERSA la solicitud de salas, servicio de café, banquetes y vehículos, para uso del Despacho Superior.</w:t>
            </w:r>
          </w:p>
        </w:tc>
      </w:tr>
      <w:tr w:rsidR="00265B51" w:rsidRPr="00A50EED" w:rsidTr="00456A60">
        <w:trPr>
          <w:trHeight w:val="561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8620BE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Coordinar con quien corresponda la elaboración de gastos requerimientos de acuerdo a las necesidades del Despacho Superior.</w:t>
            </w:r>
          </w:p>
        </w:tc>
      </w:tr>
      <w:tr w:rsidR="00265B51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8620BE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Elaborar  cuadros de liquidación de horas extras para el personal del Despacho Superior</w:t>
            </w:r>
            <w:r w:rsidR="00765627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y enviarlo a DIREH.</w:t>
            </w:r>
          </w:p>
        </w:tc>
      </w:tr>
      <w:tr w:rsidR="008620BE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8620BE" w:rsidRPr="00A50EED" w:rsidRDefault="008620B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8620BE" w:rsidRPr="00A50EED" w:rsidRDefault="008620BE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Atención de llamadas internas y externas del Despacho Superior y su direccionamiento. </w:t>
            </w:r>
          </w:p>
        </w:tc>
      </w:tr>
      <w:tr w:rsidR="008620BE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8620BE" w:rsidRPr="00A50EED" w:rsidRDefault="008620B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8620BE" w:rsidRPr="00A50EED" w:rsidRDefault="008620BE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Brindar información sobre el estatus de los documentos en trámite en el Despacho Superior.</w:t>
            </w:r>
          </w:p>
        </w:tc>
      </w:tr>
      <w:tr w:rsidR="004B664D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4B664D" w:rsidRPr="00A50EED" w:rsidRDefault="004B664D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9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4B664D" w:rsidRPr="00A50EED" w:rsidRDefault="00B7739C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Actualizar los directorios  generales (de contactos internos y externos) del Despacho Superior.</w:t>
            </w:r>
          </w:p>
        </w:tc>
      </w:tr>
      <w:tr w:rsidR="004B664D" w:rsidRPr="00A50EED" w:rsidTr="00B7739C">
        <w:trPr>
          <w:trHeight w:val="651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4B664D" w:rsidRPr="00A50EED" w:rsidRDefault="004B664D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4B664D" w:rsidRPr="00A50EED" w:rsidRDefault="00B7739C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Asegurar que la fotocopiadora asignada al Despacho Superior se encuentre en buenas condiciones, coordinar su mantenimiento preventivo y/o correctivo.</w:t>
            </w:r>
          </w:p>
        </w:tc>
      </w:tr>
      <w:tr w:rsidR="004B664D" w:rsidRPr="00A50EED" w:rsidTr="00765627">
        <w:trPr>
          <w:trHeight w:val="547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4B664D" w:rsidRPr="00A50EED" w:rsidRDefault="004B664D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11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4B664D" w:rsidRPr="00A50EED" w:rsidRDefault="00765627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Archivar la correspondencia del año concluido y enviarla de manera segura para evitar su deterioro al archivo general.</w:t>
            </w:r>
          </w:p>
        </w:tc>
      </w:tr>
      <w:tr w:rsidR="004B664D" w:rsidRPr="00A50EED" w:rsidTr="008620BE">
        <w:trPr>
          <w:trHeight w:val="541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4B664D" w:rsidRPr="00A50EED" w:rsidRDefault="004B664D" w:rsidP="004454A8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  <w:r w:rsidR="004454A8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4B664D" w:rsidRPr="00A50EED" w:rsidRDefault="004B664D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Ejecutar las actividades administrativas inherentes al puesto (atención a usuarios internos y externos, asistencia a reuniones y capacitaciones, correspondencia, archivo entre otras).</w:t>
            </w:r>
          </w:p>
        </w:tc>
      </w:tr>
      <w:tr w:rsidR="004B664D" w:rsidRPr="00A50EED" w:rsidTr="000D3951">
        <w:trPr>
          <w:trHeight w:val="748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4B664D" w:rsidRPr="00A50EED" w:rsidRDefault="004B664D" w:rsidP="004454A8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  <w:r w:rsidR="004454A8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4B664D" w:rsidRPr="00A50EED" w:rsidRDefault="004B664D" w:rsidP="007279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Realizar otras tareas asignadas por la autoridad superior inherentes al puesto, o tareas de carácter eventual que no entorpezcan el cumplimiento del propósito principal del puesto y para las cuales la persona posea la competencia y cumpla con los requisitos legales.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p w:rsidR="00FA3745" w:rsidRPr="00A50EED" w:rsidRDefault="004454A8" w:rsidP="00FA3745">
      <w:pPr>
        <w:rPr>
          <w:rFonts w:ascii="Arial" w:hAnsi="Arial" w:cs="Arial"/>
        </w:rPr>
      </w:pPr>
      <w:r w:rsidRPr="00A50EED">
        <w:rPr>
          <w:lang w:val="es-GT"/>
        </w:rPr>
        <w:br w:type="page"/>
      </w:r>
      <w:r w:rsidR="00FA3745" w:rsidRPr="00A50EED">
        <w:rPr>
          <w:rFonts w:ascii="Arial" w:hAnsi="Arial" w:cs="Arial"/>
        </w:rPr>
        <w:lastRenderedPageBreak/>
        <w:t>5.  Secretaria de Trámites Administrativos</w:t>
      </w:r>
    </w:p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8218"/>
      </w:tblGrid>
      <w:tr w:rsidR="00265B51" w:rsidRPr="00A50EED" w:rsidTr="00A44737">
        <w:trPr>
          <w:trHeight w:val="35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2.C</w:t>
            </w:r>
          </w:p>
        </w:tc>
        <w:tc>
          <w:tcPr>
            <w:tcW w:w="9517" w:type="dxa"/>
            <w:gridSpan w:val="2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RELACIONES DE TRABAJO</w:t>
            </w:r>
          </w:p>
        </w:tc>
      </w:tr>
      <w:tr w:rsidR="006262A5" w:rsidRPr="00A50EED" w:rsidTr="00A44737">
        <w:trPr>
          <w:trHeight w:val="405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6262A5" w:rsidRPr="00A50EED" w:rsidRDefault="006262A5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INTERNAS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6262A5" w:rsidRPr="00A50EED" w:rsidRDefault="006262A5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Vice ministros, Directores, Asesores y Asistentes de las diferentes dependencias del Ministerio.</w:t>
            </w:r>
          </w:p>
        </w:tc>
      </w:tr>
      <w:tr w:rsidR="006262A5" w:rsidRPr="00A50EED" w:rsidTr="00456A60">
        <w:trPr>
          <w:trHeight w:val="538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6262A5" w:rsidRPr="00A50EED" w:rsidRDefault="006262A5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EXTERNAS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6262A5" w:rsidRPr="00A50EED" w:rsidRDefault="006262A5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Dependencias del Estado, Organizaciones No Gubernamentales, Magisterio Nacional, Organismos Internacionales, empresas privadas, entre otros.</w:t>
            </w:r>
          </w:p>
        </w:tc>
      </w:tr>
    </w:tbl>
    <w:p w:rsidR="00265B51" w:rsidRPr="00A50EED" w:rsidRDefault="00265B51" w:rsidP="00265B51"/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3179"/>
        <w:gridCol w:w="5039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9938" w:type="dxa"/>
            <w:gridSpan w:val="4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3.  PERFIL DEL PUESTO</w:t>
            </w:r>
          </w:p>
        </w:tc>
      </w:tr>
      <w:tr w:rsidR="00265B51" w:rsidRPr="00A50EED" w:rsidTr="00A44737">
        <w:trPr>
          <w:trHeight w:val="26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3.A</w:t>
            </w:r>
          </w:p>
        </w:tc>
        <w:tc>
          <w:tcPr>
            <w:tcW w:w="9517" w:type="dxa"/>
            <w:gridSpan w:val="3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EDUCACIÓN </w:t>
            </w:r>
          </w:p>
        </w:tc>
      </w:tr>
      <w:tr w:rsidR="00265B51" w:rsidRPr="00A50EED" w:rsidTr="000814C3">
        <w:trPr>
          <w:trHeight w:val="249"/>
          <w:jc w:val="center"/>
        </w:trPr>
        <w:tc>
          <w:tcPr>
            <w:tcW w:w="4899" w:type="dxa"/>
            <w:gridSpan w:val="3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NIVEL</w:t>
            </w:r>
          </w:p>
        </w:tc>
        <w:tc>
          <w:tcPr>
            <w:tcW w:w="5039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 xml:space="preserve">ESPECIALIDAD </w:t>
            </w:r>
          </w:p>
        </w:tc>
      </w:tr>
      <w:tr w:rsidR="00265B51" w:rsidRPr="00A50EED" w:rsidTr="00A44737">
        <w:trPr>
          <w:trHeight w:val="413"/>
          <w:jc w:val="center"/>
        </w:trPr>
        <w:tc>
          <w:tcPr>
            <w:tcW w:w="4899" w:type="dxa"/>
            <w:gridSpan w:val="3"/>
            <w:shd w:val="clear" w:color="auto" w:fill="auto"/>
            <w:noWrap/>
            <w:vAlign w:val="center"/>
            <w:hideMark/>
          </w:tcPr>
          <w:p w:rsidR="00265B51" w:rsidRPr="00A50EED" w:rsidRDefault="007279D4" w:rsidP="006262A5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  <w:tc>
          <w:tcPr>
            <w:tcW w:w="5039" w:type="dxa"/>
            <w:shd w:val="clear" w:color="auto" w:fill="auto"/>
            <w:vAlign w:val="center"/>
            <w:hideMark/>
          </w:tcPr>
          <w:p w:rsidR="00265B51" w:rsidRPr="00A50EED" w:rsidRDefault="007279D4" w:rsidP="00A44737">
            <w:pPr>
              <w:jc w:val="center"/>
              <w:rPr>
                <w:rFonts w:ascii="Arial" w:hAnsi="Arial" w:cs="Arial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265B51" w:rsidRPr="00A50EED" w:rsidTr="00A44737">
        <w:trPr>
          <w:trHeight w:val="405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3.B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EXPERIENCIA NECESARIA PARA DESEMPEÑAR EL PUESTO </w:t>
            </w:r>
          </w:p>
        </w:tc>
      </w:tr>
      <w:tr w:rsidR="00265B51" w:rsidRPr="00A50EED" w:rsidTr="000D3951">
        <w:trPr>
          <w:trHeight w:val="421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EXPERIENCIA ESPECÍFICA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265B51" w:rsidRPr="00A50EED" w:rsidTr="00A44737">
        <w:trPr>
          <w:trHeight w:val="43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3.C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DE COMPUTACIÓN REQUERIDOS PARA EL PUESTO </w:t>
            </w:r>
          </w:p>
        </w:tc>
      </w:tr>
      <w:tr w:rsidR="00A44737" w:rsidRPr="00A50EED" w:rsidTr="00A44737">
        <w:trPr>
          <w:trHeight w:val="600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DE OFFICE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A44737" w:rsidRPr="00A50EED" w:rsidRDefault="00A44737" w:rsidP="000D3951">
            <w:pPr>
              <w:rPr>
                <w:rFonts w:ascii="Arial" w:hAnsi="Arial" w:cs="Arial"/>
                <w:sz w:val="18"/>
                <w:szCs w:val="18"/>
                <w:lang w:val="en-US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>Word, Excel, Power Point, nivel avanzado</w:t>
            </w:r>
            <w:r w:rsidR="000D3951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, 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Outlook, </w:t>
            </w:r>
            <w:r w:rsidRPr="00A50EED">
              <w:rPr>
                <w:rFonts w:ascii="Arial" w:hAnsi="Arial" w:cs="Arial"/>
                <w:sz w:val="18"/>
                <w:szCs w:val="18"/>
                <w:lang w:val="es-ES" w:eastAsia="es-GT"/>
              </w:rPr>
              <w:t>navegación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 en Internet</w:t>
            </w:r>
          </w:p>
        </w:tc>
      </w:tr>
      <w:tr w:rsidR="00A44737" w:rsidRPr="00A50EED" w:rsidTr="000D3951">
        <w:trPr>
          <w:trHeight w:val="484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ESTATALES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8"/>
                <w:lang w:val="es-GT" w:eastAsia="es-GT"/>
              </w:rPr>
              <w:t>No aplica</w:t>
            </w:r>
          </w:p>
        </w:tc>
      </w:tr>
      <w:tr w:rsidR="00A44737" w:rsidRPr="00A50EED" w:rsidTr="000D3951">
        <w:trPr>
          <w:trHeight w:val="437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INTERNOS 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Web </w:t>
            </w:r>
            <w:r w:rsidR="00135D77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SIAD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, Mesa de ayuda.</w:t>
            </w:r>
          </w:p>
        </w:tc>
      </w:tr>
      <w:tr w:rsidR="00A44737" w:rsidRPr="00A50EED" w:rsidTr="000D3951">
        <w:trPr>
          <w:trHeight w:val="389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IDIOMAS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8"/>
                <w:lang w:val="es-GT" w:eastAsia="es-GT"/>
              </w:rPr>
              <w:t>No aplica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11"/>
        <w:gridCol w:w="952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1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3.E</w:t>
            </w:r>
          </w:p>
        </w:tc>
        <w:tc>
          <w:tcPr>
            <w:tcW w:w="9527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CONOCIMIENTOS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(requeridos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6262A5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6262A5" w:rsidRPr="00A50EED" w:rsidRDefault="006262A5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6262A5" w:rsidRPr="00A50EED" w:rsidRDefault="006262A5" w:rsidP="005D1FA9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Redacción y ortografía</w:t>
            </w:r>
          </w:p>
        </w:tc>
      </w:tr>
      <w:tr w:rsidR="006262A5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6262A5" w:rsidRPr="00A50EED" w:rsidRDefault="006262A5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2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6262A5" w:rsidRPr="00A50EED" w:rsidRDefault="006262A5" w:rsidP="005D1FA9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Conocimientos de  Leyes Educativas en general.</w:t>
            </w:r>
          </w:p>
        </w:tc>
      </w:tr>
      <w:tr w:rsidR="006262A5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6262A5" w:rsidRPr="00A50EED" w:rsidRDefault="006262A5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6262A5" w:rsidRPr="00A50EED" w:rsidRDefault="006262A5" w:rsidP="005D1FA9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Principios contables y administrativos</w:t>
            </w:r>
          </w:p>
        </w:tc>
      </w:tr>
      <w:tr w:rsidR="006262A5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6262A5" w:rsidRPr="00A50EED" w:rsidRDefault="006262A5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6262A5" w:rsidRPr="00A50EED" w:rsidRDefault="006262A5" w:rsidP="005D1FA9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Competencias: planear, organizar, trabajo en equipo, identificación con la institución.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01"/>
        <w:gridCol w:w="953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0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3.F</w:t>
            </w:r>
          </w:p>
        </w:tc>
        <w:tc>
          <w:tcPr>
            <w:tcW w:w="9537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HABILIDADES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(requeridas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.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A44737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Manejo de equipo de oficina (fotocopiadora, fax, teléfonos, etc.)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2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135D77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Manejo de equipo de cómputo, impresión y audiovisual (laptop, impresora, proyectores, escáner, máquina de escribir, etc.)</w:t>
            </w:r>
          </w:p>
        </w:tc>
      </w:tr>
      <w:tr w:rsidR="00A44737" w:rsidRPr="00A50EED" w:rsidTr="00A44737">
        <w:trPr>
          <w:trHeight w:val="450"/>
          <w:jc w:val="center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3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A44737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Gestión del tiempo, análisis y síntesis de la información, capacidad de negociación, toma de decisiones, manejo de personal, comunicación.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31"/>
        <w:gridCol w:w="950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3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3.G</w:t>
            </w:r>
          </w:p>
        </w:tc>
        <w:tc>
          <w:tcPr>
            <w:tcW w:w="9507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PROCESOS DOCUMENTADOS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</w:t>
            </w:r>
            <w:r w:rsidRPr="00A50EED">
              <w:rPr>
                <w:rFonts w:ascii="Arial" w:hAnsi="Arial" w:cs="Arial"/>
                <w:sz w:val="14"/>
                <w:szCs w:val="16"/>
                <w:lang w:val="es-GT" w:eastAsia="es-GT"/>
              </w:rPr>
              <w:t>(escribir el nombre y código - si tuviere - de los procesos en los que este puesto interviene y que estén documentados)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31" w:type="dxa"/>
            <w:shd w:val="clear" w:color="auto" w:fill="auto"/>
            <w:noWrap/>
            <w:vAlign w:val="center"/>
            <w:hideMark/>
          </w:tcPr>
          <w:p w:rsidR="00265B51" w:rsidRPr="00A50EED" w:rsidRDefault="00B91EDD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9507" w:type="dxa"/>
            <w:shd w:val="clear" w:color="auto" w:fill="auto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6"/>
                <w:szCs w:val="16"/>
                <w:lang w:val="es-GT" w:eastAsia="es-GT"/>
              </w:rPr>
              <w:t>NO APLICA</w:t>
            </w:r>
          </w:p>
        </w:tc>
      </w:tr>
    </w:tbl>
    <w:p w:rsidR="000D3951" w:rsidRDefault="000D3951" w:rsidP="00265B51">
      <w:pPr>
        <w:rPr>
          <w:lang w:val="es-GT"/>
        </w:rPr>
      </w:pPr>
    </w:p>
    <w:p w:rsidR="00FA3745" w:rsidRPr="00A50EED" w:rsidRDefault="000D3951" w:rsidP="00265B51">
      <w:pPr>
        <w:rPr>
          <w:lang w:val="es-GT"/>
        </w:rPr>
      </w:pPr>
      <w:r>
        <w:rPr>
          <w:lang w:val="es-GT"/>
        </w:rPr>
        <w:br w:type="page"/>
      </w:r>
    </w:p>
    <w:p w:rsidR="00FA3745" w:rsidRPr="00A50EED" w:rsidRDefault="00FA3745" w:rsidP="00FA3745">
      <w:pPr>
        <w:rPr>
          <w:rFonts w:ascii="Arial" w:hAnsi="Arial" w:cs="Arial"/>
        </w:rPr>
      </w:pPr>
      <w:r w:rsidRPr="00A50EED">
        <w:rPr>
          <w:rFonts w:ascii="Arial" w:hAnsi="Arial" w:cs="Arial"/>
        </w:rPr>
        <w:lastRenderedPageBreak/>
        <w:t>5.  Secretaria de Trámites Administrativos</w:t>
      </w:r>
    </w:p>
    <w:p w:rsidR="00FA3745" w:rsidRPr="00A50EED" w:rsidRDefault="00FA3745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41"/>
        <w:gridCol w:w="2976"/>
        <w:gridCol w:w="709"/>
        <w:gridCol w:w="567"/>
        <w:gridCol w:w="851"/>
        <w:gridCol w:w="567"/>
        <w:gridCol w:w="1508"/>
        <w:gridCol w:w="526"/>
        <w:gridCol w:w="1226"/>
        <w:gridCol w:w="567"/>
      </w:tblGrid>
      <w:tr w:rsidR="00265B51" w:rsidRPr="00A50EED" w:rsidTr="00A44737">
        <w:trPr>
          <w:trHeight w:val="340"/>
          <w:tblHeader/>
          <w:jc w:val="center"/>
        </w:trPr>
        <w:tc>
          <w:tcPr>
            <w:tcW w:w="9938" w:type="dxa"/>
            <w:gridSpan w:val="10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  OTROS</w:t>
            </w:r>
          </w:p>
        </w:tc>
      </w:tr>
      <w:tr w:rsidR="00265B51" w:rsidRPr="00A50EED" w:rsidTr="00A44737">
        <w:trPr>
          <w:trHeight w:val="299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4.A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DISPONIBILIDAD PARA VIAJAR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3417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EL PUESTO REQUIERE VIAJAR </w:t>
            </w:r>
          </w:p>
        </w:tc>
        <w:tc>
          <w:tcPr>
            <w:tcW w:w="709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SI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  <w:tc>
          <w:tcPr>
            <w:tcW w:w="85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NO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B91EDD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  <w:t>X</w:t>
            </w:r>
          </w:p>
        </w:tc>
        <w:tc>
          <w:tcPr>
            <w:tcW w:w="15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INTERIOR</w:t>
            </w:r>
          </w:p>
        </w:tc>
        <w:tc>
          <w:tcPr>
            <w:tcW w:w="5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  <w:tc>
          <w:tcPr>
            <w:tcW w:w="12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EXTERIOR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</w:tr>
      <w:tr w:rsidR="00265B51" w:rsidRPr="00A50EED" w:rsidTr="00A44737">
        <w:trPr>
          <w:trHeight w:val="253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4.B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OTROS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vAlign w:val="center"/>
            <w:hideMark/>
          </w:tcPr>
          <w:p w:rsidR="00265B51" w:rsidRPr="00A50EED" w:rsidRDefault="00B91EDD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Debe tener disponibilidad de horario.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p w:rsidR="00265B51" w:rsidRPr="00A50EED" w:rsidRDefault="00265B51" w:rsidP="00663F19">
      <w:pPr>
        <w:rPr>
          <w:rFonts w:ascii="Arial" w:hAnsi="Arial" w:cs="Arial"/>
        </w:rPr>
      </w:pPr>
    </w:p>
    <w:p w:rsidR="00265B51" w:rsidRPr="00A50EED" w:rsidRDefault="00265B51" w:rsidP="00265B51">
      <w:pPr>
        <w:spacing w:line="360" w:lineRule="auto"/>
        <w:rPr>
          <w:rFonts w:ascii="Arial" w:hAnsi="Arial" w:cs="Arial"/>
        </w:rPr>
      </w:pPr>
      <w:r w:rsidRPr="00A50EED">
        <w:rPr>
          <w:rFonts w:ascii="Arial" w:hAnsi="Arial" w:cs="Arial"/>
        </w:rPr>
        <w:br w:type="page"/>
      </w:r>
      <w:r w:rsidR="00FA3745" w:rsidRPr="00A50EED">
        <w:rPr>
          <w:rFonts w:ascii="Arial" w:hAnsi="Arial" w:cs="Arial"/>
        </w:rPr>
        <w:lastRenderedPageBreak/>
        <w:t xml:space="preserve">6. Secretaria de Protocolo y Recepción </w:t>
      </w:r>
    </w:p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1513"/>
        <w:gridCol w:w="3468"/>
        <w:gridCol w:w="1701"/>
        <w:gridCol w:w="3277"/>
      </w:tblGrid>
      <w:tr w:rsidR="00265B51" w:rsidRPr="00A50EED" w:rsidTr="00A44737">
        <w:trPr>
          <w:trHeight w:val="405"/>
          <w:jc w:val="center"/>
        </w:trPr>
        <w:tc>
          <w:tcPr>
            <w:tcW w:w="9959" w:type="dxa"/>
            <w:gridSpan w:val="4"/>
            <w:shd w:val="clear" w:color="auto" w:fill="F2F2F2"/>
            <w:noWrap/>
            <w:vAlign w:val="center"/>
            <w:hideMark/>
          </w:tcPr>
          <w:p w:rsidR="00265B51" w:rsidRPr="00A50EED" w:rsidRDefault="00265B51" w:rsidP="00FA3745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1.  INFORMACIÓN GENERAL DEL PUESTO</w:t>
            </w:r>
          </w:p>
        </w:tc>
      </w:tr>
      <w:tr w:rsidR="00265B51" w:rsidRPr="00A50EED" w:rsidTr="00A44737">
        <w:trPr>
          <w:trHeight w:val="538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265B51" w:rsidRPr="00A50EED" w:rsidRDefault="004B3DD5" w:rsidP="00BB006B">
            <w:pPr>
              <w:jc w:val="center"/>
              <w:rPr>
                <w:rFonts w:ascii="Arial" w:hAnsi="Arial" w:cs="Arial"/>
                <w:b/>
                <w:bCs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16"/>
                <w:lang w:val="es-GT" w:eastAsia="es-GT"/>
              </w:rPr>
              <w:t>Secretaria de Protocolo y Recepción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8"/>
                <w:lang w:val="es-GT" w:eastAsia="es-GT"/>
              </w:rPr>
              <w:t>PUESTO NOMINAL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B344E2" w:rsidRPr="00A50EED" w:rsidTr="00A44737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DEPENDENCIA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DEPARTAMENTO / SECCIÓN / UNIDAD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Despacho Superior</w:t>
            </w:r>
          </w:p>
        </w:tc>
      </w:tr>
      <w:tr w:rsidR="00B344E2" w:rsidRPr="00A50EED" w:rsidTr="00A44737">
        <w:trPr>
          <w:trHeight w:val="600"/>
          <w:jc w:val="center"/>
        </w:trPr>
        <w:tc>
          <w:tcPr>
            <w:tcW w:w="1513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 FUNCIONAL DEL  JEFE INMEDIATO</w:t>
            </w:r>
          </w:p>
        </w:tc>
        <w:tc>
          <w:tcPr>
            <w:tcW w:w="3468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Coordinador (a) Administrativo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PUESTOS FUNCIONALES  QUE LE REPORTAN</w:t>
            </w:r>
          </w:p>
        </w:tc>
        <w:tc>
          <w:tcPr>
            <w:tcW w:w="3277" w:type="dxa"/>
            <w:shd w:val="clear" w:color="auto" w:fill="FFFFFF"/>
            <w:vAlign w:val="center"/>
            <w:hideMark/>
          </w:tcPr>
          <w:p w:rsidR="00B344E2" w:rsidRPr="00A50EED" w:rsidRDefault="007279D4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6"/>
                <w:lang w:val="es-GT" w:eastAsia="es-GT"/>
              </w:rPr>
              <w:t>No aplica</w:t>
            </w:r>
          </w:p>
        </w:tc>
      </w:tr>
      <w:tr w:rsidR="00B344E2" w:rsidRPr="00A50EED" w:rsidTr="000D3951">
        <w:trPr>
          <w:trHeight w:val="431"/>
          <w:jc w:val="center"/>
        </w:trPr>
        <w:tc>
          <w:tcPr>
            <w:tcW w:w="1513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UBICACIÓN</w:t>
            </w:r>
          </w:p>
        </w:tc>
        <w:tc>
          <w:tcPr>
            <w:tcW w:w="3468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Planta Central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HORARIO</w:t>
            </w:r>
          </w:p>
        </w:tc>
        <w:tc>
          <w:tcPr>
            <w:tcW w:w="3277" w:type="dxa"/>
            <w:shd w:val="clear" w:color="auto" w:fill="FFFFFF"/>
            <w:vAlign w:val="center"/>
          </w:tcPr>
          <w:p w:rsidR="00B344E2" w:rsidRPr="00A50EED" w:rsidRDefault="00B344E2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9:00 a 17:30 horas</w:t>
            </w:r>
          </w:p>
        </w:tc>
      </w:tr>
    </w:tbl>
    <w:p w:rsidR="00265B51" w:rsidRPr="00A50EED" w:rsidRDefault="00265B51" w:rsidP="00265B51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9959" w:type="dxa"/>
            <w:gridSpan w:val="2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2  DESCRIPCIÓN DEL PUESTO</w:t>
            </w:r>
          </w:p>
        </w:tc>
      </w:tr>
      <w:tr w:rsidR="00265B51" w:rsidRPr="00A50EED" w:rsidTr="00A44737">
        <w:trPr>
          <w:trHeight w:val="243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2.A</w:t>
            </w:r>
          </w:p>
        </w:tc>
        <w:tc>
          <w:tcPr>
            <w:tcW w:w="9538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 xml:space="preserve">PROPÓSITO DEL PUESTO </w:t>
            </w:r>
          </w:p>
        </w:tc>
      </w:tr>
      <w:tr w:rsidR="00265B51" w:rsidRPr="000D3951" w:rsidTr="00FD56E2">
        <w:trPr>
          <w:trHeight w:val="608"/>
          <w:jc w:val="center"/>
        </w:trPr>
        <w:tc>
          <w:tcPr>
            <w:tcW w:w="9959" w:type="dxa"/>
            <w:gridSpan w:val="2"/>
            <w:shd w:val="clear" w:color="auto" w:fill="FFFFFF"/>
            <w:vAlign w:val="center"/>
            <w:hideMark/>
          </w:tcPr>
          <w:p w:rsidR="00265B51" w:rsidRPr="000D3951" w:rsidRDefault="0058566A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0D3951">
              <w:rPr>
                <w:rFonts w:ascii="Arial" w:hAnsi="Arial" w:cs="Arial"/>
                <w:sz w:val="18"/>
                <w:szCs w:val="16"/>
                <w:lang w:val="es-GT" w:eastAsia="es-GT"/>
              </w:rPr>
              <w:t>Recibir la correspondencia dirigida al Despacho Superior para  distribuirla entre las Asistentes para su trámite.</w:t>
            </w:r>
          </w:p>
        </w:tc>
      </w:tr>
    </w:tbl>
    <w:p w:rsidR="00265B51" w:rsidRPr="00A50EED" w:rsidRDefault="00265B51" w:rsidP="00265B51"/>
    <w:tbl>
      <w:tblPr>
        <w:tblW w:w="9959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21"/>
        <w:gridCol w:w="9538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2.B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FUNCIONES PRINCIPALES DEL</w:t>
            </w:r>
            <w:r w:rsidRPr="00A50EED">
              <w:rPr>
                <w:rFonts w:ascii="Arial" w:hAnsi="Arial" w:cs="Arial"/>
                <w:b/>
                <w:bCs/>
                <w:szCs w:val="22"/>
                <w:lang w:val="es-GT" w:eastAsia="es-GT"/>
              </w:rPr>
              <w:t xml:space="preserve"> PUESTO</w:t>
            </w:r>
            <w:r w:rsidRPr="00A50EED">
              <w:rPr>
                <w:rFonts w:ascii="Arial" w:hAnsi="Arial" w:cs="Arial"/>
                <w:bCs/>
                <w:lang w:val="es-GT" w:eastAsia="es-GT"/>
              </w:rPr>
              <w:t xml:space="preserve">   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257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ID</w:t>
            </w:r>
          </w:p>
        </w:tc>
        <w:tc>
          <w:tcPr>
            <w:tcW w:w="9538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>DESCRIPCIÓN</w:t>
            </w:r>
          </w:p>
        </w:tc>
      </w:tr>
      <w:tr w:rsidR="00B62E5E" w:rsidRPr="00A50EED" w:rsidTr="00A44737">
        <w:trPr>
          <w:trHeight w:val="364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B62E5E" w:rsidRPr="00A50EED" w:rsidRDefault="00B62E5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B62E5E" w:rsidRPr="00A50EED" w:rsidRDefault="00B62E5E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Atención de llamadas internas y externas del Despacho Superior y su direccionamiento. </w:t>
            </w:r>
          </w:p>
        </w:tc>
      </w:tr>
      <w:tr w:rsidR="00B62E5E" w:rsidRPr="00A50EED" w:rsidTr="00A44737">
        <w:trPr>
          <w:trHeight w:val="364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B62E5E" w:rsidRPr="00A50EED" w:rsidRDefault="00B62E5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B62E5E" w:rsidRPr="00A50EED" w:rsidRDefault="00B62E5E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Brindar información sobre el estatus de los documentos en trámite en el Despacho Superior.</w:t>
            </w:r>
          </w:p>
        </w:tc>
      </w:tr>
      <w:tr w:rsidR="00265B51" w:rsidRPr="00A50EED" w:rsidTr="00A44737">
        <w:trPr>
          <w:trHeight w:val="364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265B51" w:rsidRPr="00A50EED" w:rsidRDefault="00B62E5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F46B09" w:rsidRPr="00A50EED" w:rsidRDefault="0058566A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Recibir la documentación dirigida al Despacho Superior conforme el listado enviado por la unidad de Atención al Ciudadano</w:t>
            </w:r>
            <w:r w:rsidR="00F46B09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, Vice despachos y Dependencias en general del Ministerio de Educación.</w:t>
            </w:r>
          </w:p>
        </w:tc>
      </w:tr>
      <w:tr w:rsidR="00265B51" w:rsidRPr="00A50EED" w:rsidTr="00A44737">
        <w:trPr>
          <w:trHeight w:val="409"/>
          <w:jc w:val="center"/>
        </w:trPr>
        <w:tc>
          <w:tcPr>
            <w:tcW w:w="421" w:type="dxa"/>
            <w:shd w:val="clear" w:color="auto" w:fill="FFFFFF"/>
            <w:noWrap/>
            <w:vAlign w:val="center"/>
            <w:hideMark/>
          </w:tcPr>
          <w:p w:rsidR="00265B51" w:rsidRPr="00A50EED" w:rsidRDefault="00B62E5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9538" w:type="dxa"/>
            <w:shd w:val="clear" w:color="auto" w:fill="FFFFFF"/>
            <w:vAlign w:val="center"/>
            <w:hideMark/>
          </w:tcPr>
          <w:p w:rsidR="00265B51" w:rsidRPr="00A50EED" w:rsidRDefault="0058566A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Confirmar en el sistema Web SIAD la correspondencia para asegurar que sea recibida de forma correcta y completa.</w:t>
            </w:r>
          </w:p>
        </w:tc>
      </w:tr>
      <w:tr w:rsidR="00265B51" w:rsidRPr="00A50EED" w:rsidTr="00200B78">
        <w:trPr>
          <w:trHeight w:val="630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B62E5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F46B09" w:rsidRPr="00A50EED" w:rsidRDefault="0058566A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Llevar control de los Web SIAD emitidos </w:t>
            </w:r>
            <w:r w:rsidR="00F46B09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por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el Despacho Superior y los recibidos de Atención al Ciudadano y archivarlos diariamente.</w:t>
            </w:r>
          </w:p>
        </w:tc>
      </w:tr>
      <w:tr w:rsidR="00265B51" w:rsidRPr="00A50EED" w:rsidTr="00FA3745">
        <w:trPr>
          <w:trHeight w:val="752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B62E5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F46B09" w:rsidRPr="00A50EED" w:rsidRDefault="00F46B09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Recibir documentos que ingresan al Despacho Superior para firma de el (la) Señor (a) Ministro (a), y que no son ingresados en el sistema Web SIAD por el emisor y darles el tratamiento correspondiente (por ejemplo los nombramientos y acuerdos remitidos por la Dirección de Recursos Humanos).</w:t>
            </w:r>
          </w:p>
        </w:tc>
      </w:tr>
      <w:tr w:rsidR="00265B51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B62E5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F46B09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Escanear los documentos firmados por el (la) Señor (a) Ministro (a), archivarlos y custodiarlos.</w:t>
            </w:r>
          </w:p>
        </w:tc>
      </w:tr>
      <w:tr w:rsidR="00265B51" w:rsidRPr="00A50EED" w:rsidTr="00FA3745">
        <w:trPr>
          <w:trHeight w:val="557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B62E5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F434B" w:rsidRPr="00A50EED" w:rsidRDefault="002F434B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Brindar el soporte en materia de protocolo para la organización de viajes </w:t>
            </w:r>
            <w:r w:rsidR="00123631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al exterior del (la) Señor (a) Ministro (a),</w:t>
            </w:r>
            <w:r w:rsidR="007279D4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(trámite de viáticos, reserva de boletos, pre chequeos, etc.).</w:t>
            </w:r>
          </w:p>
        </w:tc>
      </w:tr>
      <w:tr w:rsidR="00265B51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B62E5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9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123631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Tramitar viáticos para el (la) Señor (a) Ministro (a), en viajes internos.</w:t>
            </w:r>
          </w:p>
        </w:tc>
      </w:tr>
      <w:tr w:rsidR="00265B51" w:rsidRPr="00A50EED" w:rsidTr="00A44737">
        <w:trPr>
          <w:trHeight w:val="429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65B51" w:rsidRPr="00A50EED" w:rsidRDefault="00B62E5E" w:rsidP="00A44737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65B51" w:rsidRPr="00A50EED" w:rsidRDefault="00123631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Tramitar viáticos  de los pilotos y seguridad que acompañan al (la) Señor (a) Ministro (a), en viajes internos.</w:t>
            </w:r>
          </w:p>
        </w:tc>
      </w:tr>
      <w:tr w:rsidR="00200B78" w:rsidRPr="00A50EED" w:rsidTr="00B62E5E">
        <w:trPr>
          <w:trHeight w:val="592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200B78" w:rsidRPr="00A50EED" w:rsidRDefault="00200B78" w:rsidP="00B62E5E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11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200B78" w:rsidRPr="00A50EED" w:rsidRDefault="00200B78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Realizar informe diario de documentos enviados para conocimiento del Despacho Superior y trasladarlo al jefe inmediato.</w:t>
            </w:r>
          </w:p>
        </w:tc>
      </w:tr>
      <w:tr w:rsidR="00B344E2" w:rsidRPr="00A50EED" w:rsidTr="00B62E5E">
        <w:trPr>
          <w:trHeight w:val="592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B344E2" w:rsidRPr="00A50EED" w:rsidRDefault="00B62E5E" w:rsidP="00200B78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  <w:r w:rsidR="00200B78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B344E2" w:rsidRPr="00A50EED" w:rsidRDefault="00B344E2" w:rsidP="007279D4">
            <w:pPr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Ejecutar las actividades administrativas inherentes al puesto (atención a usuarios internos y externos, asistencia a reuniones y capacitaciones, correspondencia, archivo</w:t>
            </w:r>
            <w:r w:rsidR="00B62E5E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, 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entre otras).</w:t>
            </w:r>
          </w:p>
        </w:tc>
      </w:tr>
      <w:tr w:rsidR="00B344E2" w:rsidRPr="00A50EED" w:rsidTr="00FA3745">
        <w:trPr>
          <w:trHeight w:val="736"/>
          <w:jc w:val="center"/>
        </w:trPr>
        <w:tc>
          <w:tcPr>
            <w:tcW w:w="421" w:type="dxa"/>
            <w:shd w:val="clear" w:color="auto" w:fill="FFFFFF"/>
            <w:noWrap/>
            <w:vAlign w:val="center"/>
          </w:tcPr>
          <w:p w:rsidR="00B344E2" w:rsidRPr="00A50EED" w:rsidRDefault="00713445" w:rsidP="00200B78">
            <w:pPr>
              <w:jc w:val="center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1</w:t>
            </w:r>
            <w:r w:rsidR="00200B78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9538" w:type="dxa"/>
            <w:shd w:val="clear" w:color="auto" w:fill="FFFFFF"/>
            <w:vAlign w:val="center"/>
          </w:tcPr>
          <w:p w:rsidR="00B344E2" w:rsidRPr="00A50EED" w:rsidRDefault="00B344E2" w:rsidP="007279D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Realizar otras tareas asignadas por la autoridad superior inherentes al puesto,</w:t>
            </w:r>
            <w:r w:rsidR="007279D4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 o tareas de carácter eventual 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que no entorpezcan el cumplimiento del propósito principal del puesto y para las cuales la persona posea la competencia y cumpla con los requisitos legales.</w:t>
            </w:r>
          </w:p>
        </w:tc>
      </w:tr>
    </w:tbl>
    <w:p w:rsidR="00FA3745" w:rsidRPr="00A50EED" w:rsidRDefault="00FA3745" w:rsidP="00265B51">
      <w:pPr>
        <w:rPr>
          <w:lang w:val="es-GT"/>
        </w:rPr>
      </w:pPr>
    </w:p>
    <w:p w:rsidR="00FA3745" w:rsidRPr="00A50EED" w:rsidRDefault="00FA3745" w:rsidP="00265B51">
      <w:pPr>
        <w:rPr>
          <w:lang w:val="es-GT"/>
        </w:rPr>
      </w:pPr>
    </w:p>
    <w:p w:rsidR="00FA3745" w:rsidRPr="00A50EED" w:rsidRDefault="00BB006B" w:rsidP="00FA3745">
      <w:pPr>
        <w:spacing w:line="360" w:lineRule="auto"/>
        <w:rPr>
          <w:rFonts w:ascii="Arial" w:hAnsi="Arial" w:cs="Arial"/>
        </w:rPr>
      </w:pPr>
      <w:r w:rsidRPr="00A50EED">
        <w:rPr>
          <w:lang w:val="es-GT"/>
        </w:rPr>
        <w:br w:type="page"/>
      </w:r>
      <w:r w:rsidR="00FA3745" w:rsidRPr="00A50EED">
        <w:rPr>
          <w:rFonts w:ascii="Arial" w:hAnsi="Arial" w:cs="Arial"/>
        </w:rPr>
        <w:lastRenderedPageBreak/>
        <w:t xml:space="preserve">6. Secretaria de Protocolo y Recepción </w:t>
      </w:r>
    </w:p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8218"/>
      </w:tblGrid>
      <w:tr w:rsidR="00265B51" w:rsidRPr="00A50EED" w:rsidTr="00A44737">
        <w:trPr>
          <w:trHeight w:val="355"/>
          <w:tblHeader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2.C</w:t>
            </w:r>
          </w:p>
        </w:tc>
        <w:tc>
          <w:tcPr>
            <w:tcW w:w="9517" w:type="dxa"/>
            <w:gridSpan w:val="2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RELACIONES DE TRABAJO</w:t>
            </w:r>
          </w:p>
        </w:tc>
      </w:tr>
      <w:tr w:rsidR="00BB006B" w:rsidRPr="00A50EED" w:rsidTr="00A44737">
        <w:trPr>
          <w:trHeight w:val="405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BB006B" w:rsidRPr="00A50EED" w:rsidRDefault="00BB006B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INTERNAS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BB006B" w:rsidRPr="000D3951" w:rsidRDefault="00BB006B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0D3951">
              <w:rPr>
                <w:rFonts w:ascii="Arial" w:hAnsi="Arial" w:cs="Arial"/>
                <w:sz w:val="18"/>
                <w:szCs w:val="16"/>
                <w:lang w:val="es-GT" w:eastAsia="es-GT"/>
              </w:rPr>
              <w:t>Vice ministros, Directores, Asesores y Asistentes de las diferentes dependencias del Ministerio.</w:t>
            </w:r>
          </w:p>
        </w:tc>
      </w:tr>
      <w:tr w:rsidR="00BB006B" w:rsidRPr="00A50EED" w:rsidTr="00A44737">
        <w:trPr>
          <w:trHeight w:val="424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BB006B" w:rsidRPr="00A50EED" w:rsidRDefault="00BB006B" w:rsidP="00A44737">
            <w:pPr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8"/>
                <w:szCs w:val="18"/>
                <w:lang w:val="es-GT" w:eastAsia="es-GT"/>
              </w:rPr>
              <w:t>EXTERNAS</w:t>
            </w:r>
          </w:p>
        </w:tc>
        <w:tc>
          <w:tcPr>
            <w:tcW w:w="8218" w:type="dxa"/>
            <w:shd w:val="clear" w:color="auto" w:fill="auto"/>
            <w:vAlign w:val="center"/>
            <w:hideMark/>
          </w:tcPr>
          <w:p w:rsidR="00BB006B" w:rsidRPr="000D3951" w:rsidRDefault="00BB006B" w:rsidP="007279D4">
            <w:pPr>
              <w:jc w:val="both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0D3951">
              <w:rPr>
                <w:rFonts w:ascii="Arial" w:hAnsi="Arial" w:cs="Arial"/>
                <w:sz w:val="18"/>
                <w:szCs w:val="16"/>
                <w:lang w:val="es-GT" w:eastAsia="es-GT"/>
              </w:rPr>
              <w:t>Dependencias del Estado, Organizaciones No Gubernamentales, Magisterio Nacional, Organismos Internacionales, empresas privadas, entre otros.</w:t>
            </w:r>
          </w:p>
        </w:tc>
      </w:tr>
    </w:tbl>
    <w:p w:rsidR="00265B51" w:rsidRPr="00A50EED" w:rsidRDefault="00265B51" w:rsidP="00265B51"/>
    <w:tbl>
      <w:tblPr>
        <w:tblW w:w="9938" w:type="dxa"/>
        <w:jc w:val="center"/>
        <w:tblInd w:w="51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1299"/>
        <w:gridCol w:w="3179"/>
        <w:gridCol w:w="5039"/>
      </w:tblGrid>
      <w:tr w:rsidR="00265B51" w:rsidRPr="00A50EED" w:rsidTr="00A44737">
        <w:trPr>
          <w:trHeight w:val="405"/>
          <w:tblHeader/>
          <w:jc w:val="center"/>
        </w:trPr>
        <w:tc>
          <w:tcPr>
            <w:tcW w:w="9938" w:type="dxa"/>
            <w:gridSpan w:val="4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Cs w:val="24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Cs w:val="24"/>
                <w:lang w:val="es-GT" w:eastAsia="es-GT"/>
              </w:rPr>
              <w:t>3.  PERFIL DEL PUESTO</w:t>
            </w:r>
          </w:p>
        </w:tc>
      </w:tr>
      <w:tr w:rsidR="00265B51" w:rsidRPr="00A50EED" w:rsidTr="00A44737">
        <w:trPr>
          <w:trHeight w:val="26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3.A</w:t>
            </w:r>
          </w:p>
        </w:tc>
        <w:tc>
          <w:tcPr>
            <w:tcW w:w="9517" w:type="dxa"/>
            <w:gridSpan w:val="3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EDUCACIÓN </w:t>
            </w:r>
          </w:p>
        </w:tc>
      </w:tr>
      <w:tr w:rsidR="00265B51" w:rsidRPr="00A50EED" w:rsidTr="000D3951">
        <w:trPr>
          <w:trHeight w:val="221"/>
          <w:jc w:val="center"/>
        </w:trPr>
        <w:tc>
          <w:tcPr>
            <w:tcW w:w="4899" w:type="dxa"/>
            <w:gridSpan w:val="3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NIVEL</w:t>
            </w:r>
          </w:p>
        </w:tc>
        <w:tc>
          <w:tcPr>
            <w:tcW w:w="5039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lang w:val="es-GT" w:eastAsia="es-GT"/>
              </w:rPr>
              <w:t xml:space="preserve">ESPECIALIDAD </w:t>
            </w:r>
          </w:p>
        </w:tc>
      </w:tr>
      <w:tr w:rsidR="00265B51" w:rsidRPr="00A50EED" w:rsidTr="00A44737">
        <w:trPr>
          <w:trHeight w:val="413"/>
          <w:jc w:val="center"/>
        </w:trPr>
        <w:tc>
          <w:tcPr>
            <w:tcW w:w="4899" w:type="dxa"/>
            <w:gridSpan w:val="3"/>
            <w:shd w:val="clear" w:color="auto" w:fill="auto"/>
            <w:noWrap/>
            <w:vAlign w:val="center"/>
            <w:hideMark/>
          </w:tcPr>
          <w:p w:rsidR="00265B51" w:rsidRPr="00A50EED" w:rsidRDefault="007279D4" w:rsidP="0058566A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  <w:tc>
          <w:tcPr>
            <w:tcW w:w="5039" w:type="dxa"/>
            <w:shd w:val="clear" w:color="auto" w:fill="auto"/>
            <w:vAlign w:val="center"/>
            <w:hideMark/>
          </w:tcPr>
          <w:p w:rsidR="00265B51" w:rsidRPr="00A50EED" w:rsidRDefault="007279D4" w:rsidP="0058566A">
            <w:pPr>
              <w:jc w:val="center"/>
              <w:rPr>
                <w:rFonts w:ascii="Arial" w:hAnsi="Arial" w:cs="Arial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265B51" w:rsidRPr="00A50EED" w:rsidTr="00A44737">
        <w:trPr>
          <w:trHeight w:val="405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3.B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EXPERIENCIA NECESARIA PARA DESEMPEÑAR EL PUESTO </w:t>
            </w:r>
          </w:p>
        </w:tc>
      </w:tr>
      <w:tr w:rsidR="00265B51" w:rsidRPr="00A50EED" w:rsidTr="004454A8">
        <w:trPr>
          <w:trHeight w:val="474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EXPERIENCIA ESPECÍFICA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lang w:val="es-GT" w:eastAsia="es-GT"/>
              </w:rPr>
              <w:t>No aplica</w:t>
            </w:r>
          </w:p>
        </w:tc>
      </w:tr>
      <w:tr w:rsidR="00265B51" w:rsidRPr="00A50EED" w:rsidTr="00A44737">
        <w:trPr>
          <w:trHeight w:val="439"/>
          <w:jc w:val="center"/>
        </w:trPr>
        <w:tc>
          <w:tcPr>
            <w:tcW w:w="42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3.C</w:t>
            </w:r>
          </w:p>
        </w:tc>
        <w:tc>
          <w:tcPr>
            <w:tcW w:w="9517" w:type="dxa"/>
            <w:gridSpan w:val="3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DE COMPUTACIÓN REQUERIDOS PARA EL PUESTO </w:t>
            </w:r>
          </w:p>
        </w:tc>
      </w:tr>
      <w:tr w:rsidR="00A44737" w:rsidRPr="00A50EED" w:rsidTr="000D3951">
        <w:trPr>
          <w:trHeight w:val="490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  <w:hideMark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DE OFFICE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  <w:hideMark/>
          </w:tcPr>
          <w:p w:rsidR="00A44737" w:rsidRPr="00A50EED" w:rsidRDefault="00A44737" w:rsidP="000D3951">
            <w:pPr>
              <w:rPr>
                <w:rFonts w:ascii="Arial" w:hAnsi="Arial" w:cs="Arial"/>
                <w:sz w:val="18"/>
                <w:szCs w:val="18"/>
                <w:lang w:val="en-US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>Word, Excel, Power Point, nivel avanzado</w:t>
            </w:r>
            <w:r w:rsidR="000D3951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, 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Outlook, </w:t>
            </w:r>
            <w:r w:rsidRPr="00A50EED">
              <w:rPr>
                <w:rFonts w:ascii="Arial" w:hAnsi="Arial" w:cs="Arial"/>
                <w:sz w:val="18"/>
                <w:szCs w:val="18"/>
                <w:lang w:val="es-ES" w:eastAsia="es-GT"/>
              </w:rPr>
              <w:t>navegación</w:t>
            </w:r>
            <w:r w:rsidRPr="00A50EED">
              <w:rPr>
                <w:rFonts w:ascii="Arial" w:hAnsi="Arial" w:cs="Arial"/>
                <w:sz w:val="18"/>
                <w:szCs w:val="18"/>
                <w:lang w:val="en-US" w:eastAsia="es-GT"/>
              </w:rPr>
              <w:t xml:space="preserve"> en Internet</w:t>
            </w:r>
          </w:p>
        </w:tc>
      </w:tr>
      <w:tr w:rsidR="00A44737" w:rsidRPr="00A50EED" w:rsidTr="000D3951">
        <w:trPr>
          <w:trHeight w:val="457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PROGRAMAS ESTATALES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7279D4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hAnsi="Arial" w:cs="Arial"/>
                <w:sz w:val="18"/>
                <w:szCs w:val="18"/>
                <w:lang w:val="es-GT" w:eastAsia="es-GT"/>
              </w:rPr>
              <w:t>No aplica</w:t>
            </w:r>
          </w:p>
        </w:tc>
      </w:tr>
      <w:tr w:rsidR="00A44737" w:rsidRPr="00A50EED" w:rsidTr="000D3951">
        <w:trPr>
          <w:trHeight w:val="409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PROGRAMAS INTERNOS 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 xml:space="preserve">Web </w:t>
            </w:r>
            <w:r w:rsidR="00135D77"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SIAD</w:t>
            </w: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, Mesa de ayuda.</w:t>
            </w:r>
          </w:p>
        </w:tc>
      </w:tr>
      <w:tr w:rsidR="00A44737" w:rsidRPr="00A50EED" w:rsidTr="000D3951">
        <w:trPr>
          <w:trHeight w:val="375"/>
          <w:jc w:val="center"/>
        </w:trPr>
        <w:tc>
          <w:tcPr>
            <w:tcW w:w="1720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IDIOMAS</w:t>
            </w:r>
          </w:p>
        </w:tc>
        <w:tc>
          <w:tcPr>
            <w:tcW w:w="8218" w:type="dxa"/>
            <w:gridSpan w:val="2"/>
            <w:shd w:val="clear" w:color="auto" w:fill="auto"/>
            <w:vAlign w:val="center"/>
          </w:tcPr>
          <w:p w:rsidR="00A44737" w:rsidRPr="00A50EED" w:rsidRDefault="00A44737" w:rsidP="00A44737">
            <w:pPr>
              <w:rPr>
                <w:rFonts w:ascii="Arial" w:hAnsi="Arial" w:cs="Arial"/>
                <w:sz w:val="18"/>
                <w:szCs w:val="18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8"/>
                <w:lang w:val="es-GT" w:eastAsia="es-GT"/>
              </w:rPr>
              <w:t>Inglés avanzado.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11"/>
        <w:gridCol w:w="952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1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3.E</w:t>
            </w:r>
          </w:p>
        </w:tc>
        <w:tc>
          <w:tcPr>
            <w:tcW w:w="9527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CONOCIMIENTOS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(requeridos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6262A5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6262A5" w:rsidRPr="00A50EED" w:rsidRDefault="006262A5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6262A5" w:rsidRPr="00A50EED" w:rsidRDefault="006262A5" w:rsidP="005D1FA9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Redacción y ortografía</w:t>
            </w:r>
          </w:p>
        </w:tc>
      </w:tr>
      <w:tr w:rsidR="006262A5" w:rsidRPr="00A50EED" w:rsidTr="00A44737">
        <w:trPr>
          <w:trHeight w:val="450"/>
          <w:jc w:val="center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:rsidR="006262A5" w:rsidRPr="00A50EED" w:rsidRDefault="006262A5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9527" w:type="dxa"/>
            <w:shd w:val="clear" w:color="auto" w:fill="auto"/>
            <w:vAlign w:val="center"/>
            <w:hideMark/>
          </w:tcPr>
          <w:p w:rsidR="006262A5" w:rsidRPr="00A50EED" w:rsidRDefault="006262A5" w:rsidP="005D1FA9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8"/>
                <w:szCs w:val="16"/>
                <w:lang w:val="es-GT" w:eastAsia="es-GT"/>
              </w:rPr>
              <w:t>Competencias: planear, organizar, trabajo en equipo, identificación con la institución.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tbl>
      <w:tblPr>
        <w:tblpPr w:leftFromText="141" w:rightFromText="141" w:vertAnchor="text" w:tblpXSpec="center" w:tblpY="1"/>
        <w:tblOverlap w:val="never"/>
        <w:tblW w:w="9938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01"/>
        <w:gridCol w:w="9537"/>
      </w:tblGrid>
      <w:tr w:rsidR="00265B51" w:rsidRPr="00A50EED" w:rsidTr="00BB006B">
        <w:trPr>
          <w:trHeight w:val="450"/>
          <w:tblHeader/>
        </w:trPr>
        <w:tc>
          <w:tcPr>
            <w:tcW w:w="40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BB006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3.F</w:t>
            </w:r>
          </w:p>
        </w:tc>
        <w:tc>
          <w:tcPr>
            <w:tcW w:w="9537" w:type="dxa"/>
            <w:shd w:val="clear" w:color="auto" w:fill="F2F2F2"/>
            <w:vAlign w:val="center"/>
            <w:hideMark/>
          </w:tcPr>
          <w:p w:rsidR="00265B51" w:rsidRPr="00A50EED" w:rsidRDefault="00265B51" w:rsidP="00BB006B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HABILIDADES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(requeridas como HERRAMIENTA DE TRABAJO para el PUESTO)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.</w:t>
            </w:r>
          </w:p>
        </w:tc>
      </w:tr>
      <w:tr w:rsidR="00A44737" w:rsidRPr="00A50EED" w:rsidTr="00BB006B">
        <w:trPr>
          <w:trHeight w:val="450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BB006B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A44737" w:rsidP="00BB006B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Manejo de equipo de oficina (fotocopiadora, fax, teléfonos, etc.)</w:t>
            </w:r>
          </w:p>
        </w:tc>
      </w:tr>
      <w:tr w:rsidR="00A44737" w:rsidRPr="00A50EED" w:rsidTr="00BB006B">
        <w:trPr>
          <w:trHeight w:val="450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BB006B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135D77" w:rsidP="00BB006B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Manejo de equipo de cómputo, impresión y audiovisual (laptop, impresora, proyectores, escáner, máquina de escribir, etc.)</w:t>
            </w:r>
          </w:p>
        </w:tc>
      </w:tr>
      <w:tr w:rsidR="00A44737" w:rsidRPr="00A50EED" w:rsidTr="00BB006B">
        <w:trPr>
          <w:trHeight w:val="450"/>
        </w:trPr>
        <w:tc>
          <w:tcPr>
            <w:tcW w:w="401" w:type="dxa"/>
            <w:shd w:val="clear" w:color="auto" w:fill="auto"/>
            <w:noWrap/>
            <w:vAlign w:val="center"/>
            <w:hideMark/>
          </w:tcPr>
          <w:p w:rsidR="00A44737" w:rsidRPr="00A50EED" w:rsidRDefault="00BB006B" w:rsidP="00BB006B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9537" w:type="dxa"/>
            <w:shd w:val="clear" w:color="auto" w:fill="auto"/>
            <w:vAlign w:val="center"/>
            <w:hideMark/>
          </w:tcPr>
          <w:p w:rsidR="00A44737" w:rsidRPr="00A50EED" w:rsidRDefault="00A44737" w:rsidP="007279D4">
            <w:pPr>
              <w:jc w:val="both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Gestión del tiempo, análisis y síntesis de la información, capacidad de negociación, toma de decisiones, manejo de personal, comunicación.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p w:rsidR="00265B51" w:rsidRPr="00A50EED" w:rsidRDefault="00265B51" w:rsidP="00265B51">
      <w:pPr>
        <w:rPr>
          <w:lang w:val="es-GT"/>
        </w:rPr>
      </w:pPr>
    </w:p>
    <w:p w:rsidR="00265B51" w:rsidRPr="00A50EED" w:rsidRDefault="00265B51" w:rsidP="00265B51">
      <w:pPr>
        <w:rPr>
          <w:lang w:val="es-GT"/>
        </w:rPr>
      </w:pPr>
    </w:p>
    <w:p w:rsidR="00265B51" w:rsidRPr="00A50EED" w:rsidRDefault="00265B51" w:rsidP="00265B51">
      <w:pPr>
        <w:rPr>
          <w:lang w:val="es-GT"/>
        </w:rPr>
      </w:pPr>
    </w:p>
    <w:p w:rsidR="004454A8" w:rsidRPr="00A50EED" w:rsidRDefault="004454A8"/>
    <w:p w:rsidR="004454A8" w:rsidRPr="00A50EED" w:rsidRDefault="004454A8"/>
    <w:tbl>
      <w:tblPr>
        <w:tblW w:w="9938" w:type="dxa"/>
        <w:jc w:val="center"/>
        <w:tblInd w:w="5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CellMar>
          <w:left w:w="70" w:type="dxa"/>
          <w:right w:w="70" w:type="dxa"/>
        </w:tblCellMar>
        <w:tblLook w:val="04A0"/>
      </w:tblPr>
      <w:tblGrid>
        <w:gridCol w:w="431"/>
        <w:gridCol w:w="9507"/>
      </w:tblGrid>
      <w:tr w:rsidR="00265B51" w:rsidRPr="00A50EED" w:rsidTr="00A44737">
        <w:trPr>
          <w:trHeight w:val="450"/>
          <w:tblHeader/>
          <w:jc w:val="center"/>
        </w:trPr>
        <w:tc>
          <w:tcPr>
            <w:tcW w:w="431" w:type="dxa"/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3.G</w:t>
            </w:r>
          </w:p>
        </w:tc>
        <w:tc>
          <w:tcPr>
            <w:tcW w:w="9507" w:type="dxa"/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PROCESOS DOCUMENTADOS 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</w:t>
            </w:r>
            <w:r w:rsidRPr="00A50EED">
              <w:rPr>
                <w:rFonts w:ascii="Arial" w:hAnsi="Arial" w:cs="Arial"/>
                <w:sz w:val="14"/>
                <w:szCs w:val="16"/>
                <w:lang w:val="es-GT" w:eastAsia="es-GT"/>
              </w:rPr>
              <w:t>(escribir el nombre y código - si tuviere - de los procesos en los que este puesto interviene y que estén documentados)</w:t>
            </w: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431" w:type="dxa"/>
            <w:shd w:val="clear" w:color="auto" w:fill="auto"/>
            <w:noWrap/>
            <w:vAlign w:val="center"/>
            <w:hideMark/>
          </w:tcPr>
          <w:p w:rsidR="00265B51" w:rsidRPr="00A50EED" w:rsidRDefault="00B91EDD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9507" w:type="dxa"/>
            <w:shd w:val="clear" w:color="auto" w:fill="auto"/>
            <w:vAlign w:val="center"/>
            <w:hideMark/>
          </w:tcPr>
          <w:p w:rsidR="00265B51" w:rsidRPr="00A50EED" w:rsidRDefault="007279D4" w:rsidP="00A44737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>
              <w:rPr>
                <w:rFonts w:ascii="Arial" w:hAnsi="Arial" w:cs="Arial"/>
                <w:sz w:val="16"/>
                <w:szCs w:val="16"/>
                <w:lang w:val="es-GT" w:eastAsia="es-GT"/>
              </w:rPr>
              <w:t>NO APLICA</w:t>
            </w:r>
          </w:p>
        </w:tc>
      </w:tr>
    </w:tbl>
    <w:p w:rsidR="00FA3745" w:rsidRPr="00A50EED" w:rsidRDefault="00FA3745" w:rsidP="00265B51">
      <w:pPr>
        <w:rPr>
          <w:lang w:val="es-GT"/>
        </w:rPr>
      </w:pPr>
    </w:p>
    <w:p w:rsidR="00FA3745" w:rsidRPr="00A50EED" w:rsidRDefault="00FA3745" w:rsidP="00FA3745">
      <w:pPr>
        <w:spacing w:line="360" w:lineRule="auto"/>
        <w:rPr>
          <w:rFonts w:ascii="Arial" w:hAnsi="Arial" w:cs="Arial"/>
        </w:rPr>
      </w:pPr>
      <w:r w:rsidRPr="00A50EED">
        <w:rPr>
          <w:lang w:val="es-GT"/>
        </w:rPr>
        <w:br w:type="page"/>
      </w:r>
      <w:r w:rsidRPr="00A50EED">
        <w:rPr>
          <w:rFonts w:ascii="Arial" w:hAnsi="Arial" w:cs="Arial"/>
        </w:rPr>
        <w:lastRenderedPageBreak/>
        <w:t xml:space="preserve">6. Secretaria de Protocolo y Recepción </w:t>
      </w:r>
    </w:p>
    <w:p w:rsidR="00265B51" w:rsidRPr="00A50EED" w:rsidRDefault="00265B51" w:rsidP="00265B51">
      <w:pPr>
        <w:rPr>
          <w:lang w:val="es-GT"/>
        </w:rPr>
      </w:pPr>
    </w:p>
    <w:tbl>
      <w:tblPr>
        <w:tblW w:w="9938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41"/>
        <w:gridCol w:w="2976"/>
        <w:gridCol w:w="709"/>
        <w:gridCol w:w="567"/>
        <w:gridCol w:w="851"/>
        <w:gridCol w:w="567"/>
        <w:gridCol w:w="1508"/>
        <w:gridCol w:w="526"/>
        <w:gridCol w:w="1226"/>
        <w:gridCol w:w="567"/>
      </w:tblGrid>
      <w:tr w:rsidR="00265B51" w:rsidRPr="00A50EED" w:rsidTr="00A44737">
        <w:trPr>
          <w:trHeight w:val="340"/>
          <w:tblHeader/>
          <w:jc w:val="center"/>
        </w:trPr>
        <w:tc>
          <w:tcPr>
            <w:tcW w:w="9938" w:type="dxa"/>
            <w:gridSpan w:val="10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  OTROS</w:t>
            </w:r>
          </w:p>
        </w:tc>
      </w:tr>
      <w:tr w:rsidR="00265B51" w:rsidRPr="00A50EED" w:rsidTr="00A44737">
        <w:trPr>
          <w:trHeight w:val="299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4.A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DISPONIBILIDAD PARA VIAJAR</w:t>
            </w:r>
          </w:p>
        </w:tc>
      </w:tr>
      <w:tr w:rsidR="00265B51" w:rsidRPr="00A50EED" w:rsidTr="00A44737">
        <w:trPr>
          <w:trHeight w:val="450"/>
          <w:jc w:val="center"/>
        </w:trPr>
        <w:tc>
          <w:tcPr>
            <w:tcW w:w="3417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 xml:space="preserve">EL PUESTO REQUIERE VIAJAR </w:t>
            </w:r>
          </w:p>
        </w:tc>
        <w:tc>
          <w:tcPr>
            <w:tcW w:w="709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SI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  <w:tc>
          <w:tcPr>
            <w:tcW w:w="85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NO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B91EDD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  <w:t>X</w:t>
            </w:r>
          </w:p>
        </w:tc>
        <w:tc>
          <w:tcPr>
            <w:tcW w:w="15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INTERIOR</w:t>
            </w:r>
          </w:p>
        </w:tc>
        <w:tc>
          <w:tcPr>
            <w:tcW w:w="5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  <w:tc>
          <w:tcPr>
            <w:tcW w:w="122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sz w:val="16"/>
                <w:szCs w:val="16"/>
                <w:lang w:val="es-GT" w:eastAsia="es-GT"/>
              </w:rPr>
              <w:t>EXTERIOR</w:t>
            </w:r>
          </w:p>
        </w:tc>
        <w:tc>
          <w:tcPr>
            <w:tcW w:w="567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GT" w:eastAsia="es-GT"/>
              </w:rPr>
            </w:pPr>
          </w:p>
        </w:tc>
      </w:tr>
      <w:tr w:rsidR="00265B51" w:rsidRPr="00A50EED" w:rsidTr="00A44737">
        <w:trPr>
          <w:trHeight w:val="253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>4.B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F2F2F2"/>
            <w:noWrap/>
            <w:vAlign w:val="center"/>
            <w:hideMark/>
          </w:tcPr>
          <w:p w:rsidR="00265B51" w:rsidRPr="00A50EED" w:rsidRDefault="00265B51" w:rsidP="00A44737">
            <w:pPr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</w:pPr>
            <w:r w:rsidRPr="00A50EED">
              <w:rPr>
                <w:rFonts w:ascii="Arial" w:hAnsi="Arial" w:cs="Arial"/>
                <w:b/>
                <w:bCs/>
                <w:sz w:val="16"/>
                <w:szCs w:val="16"/>
                <w:lang w:val="es-GT" w:eastAsia="es-GT"/>
              </w:rPr>
              <w:t xml:space="preserve">OTROS  </w:t>
            </w:r>
            <w:r w:rsidRPr="00A50EED">
              <w:rPr>
                <w:rFonts w:ascii="Arial" w:hAnsi="Arial" w:cs="Arial"/>
                <w:bCs/>
                <w:sz w:val="14"/>
                <w:szCs w:val="16"/>
                <w:lang w:val="es-GT" w:eastAsia="es-GT"/>
              </w:rPr>
              <w:t>(agregar más líneas si es necesario)</w:t>
            </w:r>
          </w:p>
        </w:tc>
      </w:tr>
      <w:tr w:rsidR="00265B51" w:rsidRPr="000D3951" w:rsidTr="00A44737">
        <w:trPr>
          <w:trHeight w:val="450"/>
          <w:jc w:val="center"/>
        </w:trPr>
        <w:tc>
          <w:tcPr>
            <w:tcW w:w="441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noWrap/>
            <w:vAlign w:val="center"/>
            <w:hideMark/>
          </w:tcPr>
          <w:p w:rsidR="00265B51" w:rsidRPr="000D3951" w:rsidRDefault="00265B51" w:rsidP="00A44737">
            <w:pPr>
              <w:jc w:val="center"/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0D3951">
              <w:rPr>
                <w:rFonts w:ascii="Arial" w:hAnsi="Arial" w:cs="Arial"/>
                <w:sz w:val="18"/>
                <w:szCs w:val="16"/>
                <w:lang w:val="es-GT" w:eastAsia="es-GT"/>
              </w:rPr>
              <w:t>1</w:t>
            </w:r>
          </w:p>
        </w:tc>
        <w:tc>
          <w:tcPr>
            <w:tcW w:w="9497" w:type="dxa"/>
            <w:gridSpan w:val="9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  <w:vAlign w:val="center"/>
            <w:hideMark/>
          </w:tcPr>
          <w:p w:rsidR="00265B51" w:rsidRPr="000D3951" w:rsidRDefault="00B91EDD" w:rsidP="00A44737">
            <w:pPr>
              <w:rPr>
                <w:rFonts w:ascii="Arial" w:hAnsi="Arial" w:cs="Arial"/>
                <w:sz w:val="18"/>
                <w:szCs w:val="16"/>
                <w:lang w:val="es-GT" w:eastAsia="es-GT"/>
              </w:rPr>
            </w:pPr>
            <w:r w:rsidRPr="000D3951">
              <w:rPr>
                <w:rFonts w:ascii="Arial" w:hAnsi="Arial" w:cs="Arial"/>
                <w:sz w:val="18"/>
                <w:szCs w:val="16"/>
                <w:lang w:val="es-GT" w:eastAsia="es-GT"/>
              </w:rPr>
              <w:t>Debe tener disponibilidad de horario.</w:t>
            </w:r>
          </w:p>
        </w:tc>
      </w:tr>
    </w:tbl>
    <w:p w:rsidR="00265B51" w:rsidRPr="00A50EED" w:rsidRDefault="00265B51" w:rsidP="00265B51">
      <w:pPr>
        <w:rPr>
          <w:lang w:val="es-GT"/>
        </w:rPr>
      </w:pPr>
    </w:p>
    <w:p w:rsidR="00265B51" w:rsidRPr="00A50EED" w:rsidRDefault="00265B51" w:rsidP="00663F19">
      <w:pPr>
        <w:rPr>
          <w:rFonts w:ascii="Arial" w:hAnsi="Arial" w:cs="Arial"/>
        </w:rPr>
      </w:pPr>
    </w:p>
    <w:p w:rsidR="00265B51" w:rsidRPr="00A50EED" w:rsidRDefault="00265B51" w:rsidP="00663F19">
      <w:pPr>
        <w:rPr>
          <w:rFonts w:ascii="Arial" w:hAnsi="Arial" w:cs="Arial"/>
        </w:rPr>
      </w:pPr>
    </w:p>
    <w:p w:rsidR="00265B51" w:rsidRPr="00A50EED" w:rsidRDefault="00265B51" w:rsidP="00663F19">
      <w:pPr>
        <w:rPr>
          <w:rFonts w:ascii="Arial" w:hAnsi="Arial" w:cs="Arial"/>
        </w:rPr>
      </w:pPr>
    </w:p>
    <w:sectPr w:rsidR="00265B51" w:rsidRPr="00A50EED" w:rsidSect="00356C2A">
      <w:headerReference w:type="default" r:id="rId11"/>
      <w:footerReference w:type="default" r:id="rId12"/>
      <w:headerReference w:type="first" r:id="rId13"/>
      <w:footerReference w:type="first" r:id="rId14"/>
      <w:pgSz w:w="12242" w:h="15842" w:code="1"/>
      <w:pgMar w:top="1376" w:right="476" w:bottom="658" w:left="567" w:header="284" w:footer="35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902" w:rsidRDefault="00C05902" w:rsidP="003D767C">
      <w:r>
        <w:separator/>
      </w:r>
    </w:p>
  </w:endnote>
  <w:endnote w:type="continuationSeparator" w:id="1">
    <w:p w:rsidR="00C05902" w:rsidRDefault="00C05902" w:rsidP="003D76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Sans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12E" w:rsidRPr="00165CB0" w:rsidRDefault="0013612E" w:rsidP="003F26D0">
    <w:pPr>
      <w:pStyle w:val="Piedepgina"/>
      <w:jc w:val="center"/>
      <w:rPr>
        <w:rFonts w:ascii="Arial Narrow" w:hAnsi="Arial Narrow"/>
        <w:color w:val="333399"/>
        <w:sz w:val="16"/>
      </w:rPr>
    </w:pPr>
    <w:r w:rsidRPr="00165CB0">
      <w:rPr>
        <w:rFonts w:ascii="Arial Narrow" w:hAnsi="Arial Narrow"/>
        <w:color w:val="333399"/>
        <w:sz w:val="16"/>
      </w:rPr>
      <w:t xml:space="preserve">Todos los documentos que se </w:t>
    </w:r>
    <w:r w:rsidRPr="0070071D">
      <w:rPr>
        <w:rFonts w:ascii="Arial Narrow" w:hAnsi="Arial Narrow"/>
        <w:color w:val="333399"/>
        <w:sz w:val="16"/>
      </w:rPr>
      <w:t>encuentran en el Sitio Web del Sistema de Gestión de la Calidad son</w:t>
    </w:r>
    <w:r w:rsidRPr="00165CB0">
      <w:rPr>
        <w:rFonts w:ascii="Arial Narrow" w:hAnsi="Arial Narrow"/>
        <w:color w:val="333399"/>
        <w:sz w:val="16"/>
      </w:rPr>
      <w:t xml:space="preserve"> los document</w:t>
    </w:r>
    <w:r>
      <w:rPr>
        <w:rFonts w:ascii="Arial Narrow" w:hAnsi="Arial Narrow"/>
        <w:color w:val="333399"/>
        <w:sz w:val="16"/>
      </w:rPr>
      <w:t>os actualizados y controlados.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12E" w:rsidRPr="00165CB0" w:rsidRDefault="0013612E" w:rsidP="00E97F48">
    <w:pPr>
      <w:pStyle w:val="Piedepgina"/>
      <w:jc w:val="center"/>
      <w:rPr>
        <w:rFonts w:ascii="Arial Narrow" w:hAnsi="Arial Narrow"/>
        <w:color w:val="333399"/>
        <w:sz w:val="16"/>
      </w:rPr>
    </w:pPr>
    <w:r w:rsidRPr="00165CB0">
      <w:rPr>
        <w:rFonts w:ascii="Arial Narrow" w:hAnsi="Arial Narrow"/>
        <w:color w:val="333399"/>
        <w:sz w:val="16"/>
      </w:rPr>
      <w:t xml:space="preserve">Todos los documentos que se </w:t>
    </w:r>
    <w:r w:rsidRPr="00B470C7">
      <w:rPr>
        <w:rFonts w:ascii="Arial Narrow" w:hAnsi="Arial Narrow"/>
        <w:color w:val="333399"/>
        <w:sz w:val="16"/>
      </w:rPr>
      <w:t>encuentran en el Sitio Web del Sistema de Gestión de la Calidad son los</w:t>
    </w:r>
    <w:r w:rsidRPr="00165CB0">
      <w:rPr>
        <w:rFonts w:ascii="Arial Narrow" w:hAnsi="Arial Narrow"/>
        <w:color w:val="333399"/>
        <w:sz w:val="16"/>
      </w:rPr>
      <w:t xml:space="preserve"> document</w:t>
    </w:r>
    <w:r>
      <w:rPr>
        <w:rFonts w:ascii="Arial Narrow" w:hAnsi="Arial Narrow"/>
        <w:color w:val="333399"/>
        <w:sz w:val="16"/>
      </w:rPr>
      <w:t>os actualizados y controlados.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902" w:rsidRDefault="00C05902" w:rsidP="003D767C">
      <w:r>
        <w:separator/>
      </w:r>
    </w:p>
  </w:footnote>
  <w:footnote w:type="continuationSeparator" w:id="1">
    <w:p w:rsidR="00C05902" w:rsidRDefault="00C05902" w:rsidP="003D76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12E" w:rsidRPr="00823A74" w:rsidRDefault="0013612E" w:rsidP="00823A74">
    <w:pPr>
      <w:pStyle w:val="Piedepgina"/>
      <w:tabs>
        <w:tab w:val="clear" w:pos="4252"/>
        <w:tab w:val="clear" w:pos="8504"/>
        <w:tab w:val="center" w:pos="4800"/>
        <w:tab w:val="right" w:pos="9960"/>
      </w:tabs>
      <w:rPr>
        <w:rFonts w:ascii="Century Gothic" w:hAnsi="Century Gothic"/>
        <w:sz w:val="18"/>
      </w:rPr>
    </w:pPr>
    <w:r>
      <w:rPr>
        <w:rFonts w:ascii="Century Gothic" w:hAnsi="Century Gothic"/>
        <w:sz w:val="10"/>
      </w:rPr>
      <w:t>PLA-PLT-06.03</w:t>
    </w:r>
  </w:p>
  <w:tbl>
    <w:tblPr>
      <w:tblW w:w="1120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BF"/>
    </w:tblPr>
    <w:tblGrid>
      <w:gridCol w:w="859"/>
      <w:gridCol w:w="4535"/>
      <w:gridCol w:w="2409"/>
      <w:gridCol w:w="1559"/>
      <w:gridCol w:w="1842"/>
    </w:tblGrid>
    <w:tr w:rsidR="0013612E" w:rsidTr="00823A74">
      <w:trPr>
        <w:cantSplit/>
        <w:trHeight w:val="82"/>
      </w:trPr>
      <w:tc>
        <w:tcPr>
          <w:tcW w:w="856" w:type="dxa"/>
          <w:vMerge w:val="restart"/>
          <w:tcBorders>
            <w:right w:val="single" w:sz="4" w:space="0" w:color="auto"/>
          </w:tcBorders>
          <w:tcMar>
            <w:left w:w="0" w:type="dxa"/>
            <w:right w:w="0" w:type="dxa"/>
          </w:tcMar>
        </w:tcPr>
        <w:p w:rsidR="0013612E" w:rsidRPr="006908E6" w:rsidRDefault="00524E81" w:rsidP="003F26D0">
          <w:pPr>
            <w:ind w:left="5"/>
            <w:jc w:val="center"/>
          </w:pPr>
          <w:r>
            <w:rPr>
              <w:noProof/>
              <w:lang w:val="es-ES"/>
            </w:rPr>
            <w:drawing>
              <wp:inline distT="0" distB="0" distL="0" distR="0">
                <wp:extent cx="516890" cy="397510"/>
                <wp:effectExtent l="19050" t="0" r="0" b="0"/>
                <wp:docPr id="2" name="Imagen 2" descr="escu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scu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890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48" w:type="dxa"/>
          <w:gridSpan w:val="4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tcMar>
            <w:top w:w="57" w:type="dxa"/>
            <w:bottom w:w="0" w:type="dxa"/>
          </w:tcMar>
          <w:vAlign w:val="bottom"/>
        </w:tcPr>
        <w:p w:rsidR="0013612E" w:rsidRPr="005F0EF6" w:rsidRDefault="0013612E" w:rsidP="00851892">
          <w:pPr>
            <w:jc w:val="center"/>
            <w:rPr>
              <w:rFonts w:ascii="Arial" w:hAnsi="Arial" w:cs="Arial"/>
              <w:spacing w:val="20"/>
              <w:sz w:val="16"/>
            </w:rPr>
          </w:pPr>
          <w:r>
            <w:rPr>
              <w:rFonts w:ascii="Arial" w:hAnsi="Arial" w:cs="Arial"/>
              <w:spacing w:val="20"/>
              <w:sz w:val="16"/>
            </w:rPr>
            <w:t>MANUAL DE FUNCIONES</w:t>
          </w:r>
        </w:p>
      </w:tc>
    </w:tr>
    <w:tr w:rsidR="0013612E" w:rsidTr="00823A74">
      <w:trPr>
        <w:cantSplit/>
        <w:trHeight w:val="294"/>
      </w:trPr>
      <w:tc>
        <w:tcPr>
          <w:tcW w:w="856" w:type="dxa"/>
          <w:vMerge/>
          <w:tcBorders>
            <w:right w:val="single" w:sz="4" w:space="0" w:color="auto"/>
          </w:tcBorders>
        </w:tcPr>
        <w:p w:rsidR="0013612E" w:rsidRDefault="0013612E" w:rsidP="003F26D0">
          <w:pPr>
            <w:rPr>
              <w:rFonts w:ascii="Arial" w:hAnsi="Arial" w:cs="Arial"/>
            </w:rPr>
          </w:pPr>
        </w:p>
      </w:tc>
      <w:tc>
        <w:tcPr>
          <w:tcW w:w="10348" w:type="dxa"/>
          <w:gridSpan w:val="4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28" w:type="dxa"/>
            <w:bottom w:w="0" w:type="dxa"/>
          </w:tcMar>
        </w:tcPr>
        <w:p w:rsidR="0013612E" w:rsidRPr="00823A74" w:rsidRDefault="0013612E" w:rsidP="00356C2A">
          <w:pPr>
            <w:jc w:val="center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MANUAL DE FUNCIONES ORGANIZACIÓN Y PUESTOS</w:t>
          </w:r>
        </w:p>
      </w:tc>
    </w:tr>
    <w:tr w:rsidR="0013612E" w:rsidTr="00D85046">
      <w:trPr>
        <w:cantSplit/>
        <w:trHeight w:val="60"/>
      </w:trPr>
      <w:tc>
        <w:tcPr>
          <w:tcW w:w="856" w:type="dxa"/>
          <w:vMerge/>
        </w:tcPr>
        <w:p w:rsidR="0013612E" w:rsidRDefault="0013612E" w:rsidP="003F26D0">
          <w:pPr>
            <w:rPr>
              <w:rFonts w:ascii="Arial" w:hAnsi="Arial" w:cs="Arial"/>
            </w:rPr>
          </w:pPr>
        </w:p>
      </w:tc>
      <w:tc>
        <w:tcPr>
          <w:tcW w:w="4536" w:type="dxa"/>
          <w:tcBorders>
            <w:top w:val="single" w:sz="4" w:space="0" w:color="auto"/>
          </w:tcBorders>
          <w:tcMar>
            <w:bottom w:w="28" w:type="dxa"/>
          </w:tcMar>
          <w:vAlign w:val="center"/>
        </w:tcPr>
        <w:p w:rsidR="0013612E" w:rsidRPr="00504819" w:rsidRDefault="0013612E" w:rsidP="00512158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Despacho Superior</w:t>
          </w:r>
        </w:p>
      </w:tc>
      <w:tc>
        <w:tcPr>
          <w:tcW w:w="2410" w:type="dxa"/>
          <w:tcBorders>
            <w:top w:val="single" w:sz="4" w:space="0" w:color="auto"/>
          </w:tcBorders>
          <w:tcMar>
            <w:bottom w:w="28" w:type="dxa"/>
          </w:tcMar>
          <w:vAlign w:val="center"/>
        </w:tcPr>
        <w:p w:rsidR="0013612E" w:rsidRPr="008A404F" w:rsidRDefault="0013612E" w:rsidP="00271AF1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8A404F">
            <w:rPr>
              <w:rFonts w:ascii="Arial" w:hAnsi="Arial" w:cs="Arial"/>
              <w:sz w:val="16"/>
              <w:szCs w:val="16"/>
            </w:rPr>
            <w:t>Código:</w:t>
          </w:r>
          <w:r w:rsidRPr="008A404F">
            <w:rPr>
              <w:rFonts w:ascii="Arial" w:hAnsi="Arial" w:cs="Arial"/>
              <w:sz w:val="16"/>
              <w:szCs w:val="16"/>
            </w:rPr>
            <w:tab/>
          </w:r>
          <w:r>
            <w:rPr>
              <w:rFonts w:ascii="Arial" w:hAnsi="Arial" w:cs="Arial"/>
              <w:b/>
              <w:sz w:val="16"/>
              <w:szCs w:val="16"/>
            </w:rPr>
            <w:t>DES-MAN-01</w:t>
          </w:r>
        </w:p>
      </w:tc>
      <w:tc>
        <w:tcPr>
          <w:tcW w:w="1559" w:type="dxa"/>
          <w:tcBorders>
            <w:top w:val="single" w:sz="4" w:space="0" w:color="auto"/>
          </w:tcBorders>
          <w:tcMar>
            <w:bottom w:w="28" w:type="dxa"/>
          </w:tcMar>
          <w:vAlign w:val="center"/>
        </w:tcPr>
        <w:p w:rsidR="0013612E" w:rsidRPr="00504819" w:rsidRDefault="0013612E" w:rsidP="003002F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Versión:</w:t>
          </w:r>
          <w:r>
            <w:rPr>
              <w:rFonts w:ascii="Arial" w:hAnsi="Arial" w:cs="Arial"/>
              <w:sz w:val="16"/>
              <w:szCs w:val="16"/>
            </w:rPr>
            <w:tab/>
            <w:t>2</w:t>
          </w:r>
        </w:p>
      </w:tc>
      <w:tc>
        <w:tcPr>
          <w:tcW w:w="1843" w:type="dxa"/>
          <w:tcBorders>
            <w:top w:val="single" w:sz="4" w:space="0" w:color="auto"/>
          </w:tcBorders>
          <w:tcMar>
            <w:bottom w:w="28" w:type="dxa"/>
          </w:tcMar>
          <w:vAlign w:val="center"/>
        </w:tcPr>
        <w:p w:rsidR="0013612E" w:rsidRPr="00051689" w:rsidRDefault="0013612E" w:rsidP="003F26D0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051689">
            <w:rPr>
              <w:rFonts w:ascii="Arial" w:hAnsi="Arial" w:cs="Arial"/>
              <w:sz w:val="16"/>
            </w:rPr>
            <w:t xml:space="preserve">Página </w:t>
          </w:r>
          <w:r w:rsidRPr="00051689">
            <w:rPr>
              <w:rFonts w:ascii="Arial" w:hAnsi="Arial" w:cs="Arial"/>
              <w:sz w:val="16"/>
            </w:rPr>
            <w:fldChar w:fldCharType="begin"/>
          </w:r>
          <w:r w:rsidRPr="00051689">
            <w:rPr>
              <w:rFonts w:ascii="Arial" w:hAnsi="Arial" w:cs="Arial"/>
              <w:sz w:val="16"/>
            </w:rPr>
            <w:instrText xml:space="preserve"> PAGE </w:instrText>
          </w:r>
          <w:r w:rsidRPr="00051689">
            <w:rPr>
              <w:rFonts w:ascii="Arial" w:hAnsi="Arial" w:cs="Arial"/>
              <w:sz w:val="16"/>
            </w:rPr>
            <w:fldChar w:fldCharType="separate"/>
          </w:r>
          <w:r w:rsidR="00B65B70">
            <w:rPr>
              <w:rFonts w:ascii="Arial" w:hAnsi="Arial" w:cs="Arial"/>
              <w:noProof/>
              <w:sz w:val="16"/>
            </w:rPr>
            <w:t>20</w:t>
          </w:r>
          <w:r w:rsidRPr="00051689">
            <w:rPr>
              <w:rFonts w:ascii="Arial" w:hAnsi="Arial" w:cs="Arial"/>
              <w:sz w:val="16"/>
            </w:rPr>
            <w:fldChar w:fldCharType="end"/>
          </w:r>
          <w:r w:rsidRPr="00051689">
            <w:rPr>
              <w:rFonts w:ascii="Arial" w:hAnsi="Arial" w:cs="Arial"/>
              <w:sz w:val="16"/>
            </w:rPr>
            <w:t xml:space="preserve"> de </w:t>
          </w:r>
          <w:r w:rsidRPr="00051689">
            <w:rPr>
              <w:rFonts w:ascii="Arial" w:hAnsi="Arial" w:cs="Arial"/>
              <w:sz w:val="16"/>
            </w:rPr>
            <w:fldChar w:fldCharType="begin"/>
          </w:r>
          <w:r w:rsidRPr="00051689">
            <w:rPr>
              <w:rFonts w:ascii="Arial" w:hAnsi="Arial" w:cs="Arial"/>
              <w:sz w:val="16"/>
            </w:rPr>
            <w:instrText xml:space="preserve"> NUMPAGES </w:instrText>
          </w:r>
          <w:r w:rsidRPr="00051689">
            <w:rPr>
              <w:rFonts w:ascii="Arial" w:hAnsi="Arial" w:cs="Arial"/>
              <w:sz w:val="16"/>
            </w:rPr>
            <w:fldChar w:fldCharType="separate"/>
          </w:r>
          <w:r w:rsidR="00B65B70">
            <w:rPr>
              <w:rFonts w:ascii="Arial" w:hAnsi="Arial" w:cs="Arial"/>
              <w:noProof/>
              <w:sz w:val="16"/>
            </w:rPr>
            <w:t>20</w:t>
          </w:r>
          <w:r w:rsidRPr="00051689">
            <w:rPr>
              <w:rFonts w:ascii="Arial" w:hAnsi="Arial" w:cs="Arial"/>
              <w:sz w:val="16"/>
            </w:rPr>
            <w:fldChar w:fldCharType="end"/>
          </w:r>
        </w:p>
      </w:tc>
    </w:tr>
  </w:tbl>
  <w:p w:rsidR="0013612E" w:rsidRPr="00217FA1" w:rsidRDefault="0013612E">
    <w:pPr>
      <w:pStyle w:val="Encabezado"/>
      <w:rPr>
        <w:sz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12E" w:rsidRDefault="0013612E" w:rsidP="0067323E">
    <w:pPr>
      <w:pStyle w:val="Encabezado"/>
      <w:jc w:val="center"/>
    </w:pPr>
  </w:p>
  <w:p w:rsidR="0013612E" w:rsidRPr="0067323E" w:rsidRDefault="0013612E" w:rsidP="0067323E">
    <w:pPr>
      <w:pStyle w:val="Encabezad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59B6"/>
    <w:multiLevelType w:val="hybridMultilevel"/>
    <w:tmpl w:val="183ACC20"/>
    <w:lvl w:ilvl="0" w:tplc="7C066102">
      <w:start w:val="1"/>
      <w:numFmt w:val="decimal"/>
      <w:lvlText w:val="%1."/>
      <w:lvlJc w:val="left"/>
      <w:pPr>
        <w:ind w:left="786" w:hanging="360"/>
      </w:pPr>
      <w:rPr>
        <w:rFonts w:ascii="MS Sans Serif" w:eastAsia="Calibri" w:hAnsi="MS Sans Serif" w:cs="Times New Roman"/>
      </w:rPr>
    </w:lvl>
    <w:lvl w:ilvl="1" w:tplc="10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1053CB"/>
    <w:multiLevelType w:val="hybridMultilevel"/>
    <w:tmpl w:val="C974E5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BD7DEF"/>
    <w:multiLevelType w:val="hybridMultilevel"/>
    <w:tmpl w:val="18665C9C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A2C18"/>
    <w:multiLevelType w:val="hybridMultilevel"/>
    <w:tmpl w:val="B33699B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8768E"/>
    <w:multiLevelType w:val="multilevel"/>
    <w:tmpl w:val="5190933A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5">
    <w:nsid w:val="20FA44BE"/>
    <w:multiLevelType w:val="multilevel"/>
    <w:tmpl w:val="5DA4BA5E"/>
    <w:lvl w:ilvl="0">
      <w:start w:val="1"/>
      <w:numFmt w:val="upp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709"/>
        </w:tabs>
        <w:ind w:left="709" w:hanging="284"/>
      </w:pPr>
      <w:rPr>
        <w:rFonts w:ascii="Wingdings" w:hAnsi="Wingdings"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 w:val="0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21612C9E"/>
    <w:multiLevelType w:val="hybridMultilevel"/>
    <w:tmpl w:val="ADAAF434"/>
    <w:lvl w:ilvl="0" w:tplc="A6F0E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666699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9F6836"/>
    <w:multiLevelType w:val="multilevel"/>
    <w:tmpl w:val="721637A2"/>
    <w:lvl w:ilvl="0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033754"/>
    <w:multiLevelType w:val="hybridMultilevel"/>
    <w:tmpl w:val="81D409E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96C71"/>
    <w:multiLevelType w:val="hybridMultilevel"/>
    <w:tmpl w:val="E404EAC6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E734DA"/>
    <w:multiLevelType w:val="hybridMultilevel"/>
    <w:tmpl w:val="6A62CE5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3B1D"/>
    <w:multiLevelType w:val="hybridMultilevel"/>
    <w:tmpl w:val="22E2B6A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104F55"/>
    <w:multiLevelType w:val="hybridMultilevel"/>
    <w:tmpl w:val="E3641DE4"/>
    <w:lvl w:ilvl="0" w:tplc="10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388C2390"/>
    <w:multiLevelType w:val="hybridMultilevel"/>
    <w:tmpl w:val="06462F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F59F4"/>
    <w:multiLevelType w:val="hybridMultilevel"/>
    <w:tmpl w:val="26B080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EE3276"/>
    <w:multiLevelType w:val="hybridMultilevel"/>
    <w:tmpl w:val="2902BDA4"/>
    <w:lvl w:ilvl="0" w:tplc="10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448E41FC"/>
    <w:multiLevelType w:val="multilevel"/>
    <w:tmpl w:val="1F069772"/>
    <w:lvl w:ilvl="0">
      <w:start w:val="1"/>
      <w:numFmt w:val="upp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284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  <w:rPr>
        <w:rFonts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48F36971"/>
    <w:multiLevelType w:val="multilevel"/>
    <w:tmpl w:val="5E1E0C4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E60139"/>
    <w:multiLevelType w:val="multilevel"/>
    <w:tmpl w:val="721637A2"/>
    <w:lvl w:ilvl="0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F545B3"/>
    <w:multiLevelType w:val="hybridMultilevel"/>
    <w:tmpl w:val="B3FEC70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15EA"/>
    <w:multiLevelType w:val="hybridMultilevel"/>
    <w:tmpl w:val="D3284CFA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EB7B78"/>
    <w:multiLevelType w:val="multilevel"/>
    <w:tmpl w:val="5DA4BA5E"/>
    <w:lvl w:ilvl="0">
      <w:start w:val="1"/>
      <w:numFmt w:val="upp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709"/>
        </w:tabs>
        <w:ind w:left="709" w:hanging="284"/>
      </w:pPr>
      <w:rPr>
        <w:rFonts w:ascii="Wingdings" w:hAnsi="Wingdings"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 w:val="0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55F14EA7"/>
    <w:multiLevelType w:val="hybridMultilevel"/>
    <w:tmpl w:val="6802A3A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9E16CE"/>
    <w:multiLevelType w:val="hybridMultilevel"/>
    <w:tmpl w:val="42FE6CE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A645AA"/>
    <w:multiLevelType w:val="multilevel"/>
    <w:tmpl w:val="033207A4"/>
    <w:lvl w:ilvl="0">
      <w:start w:val="1"/>
      <w:numFmt w:val="upp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284"/>
      </w:pPr>
      <w:rPr>
        <w:rFonts w:hint="default"/>
        <w:b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>
    <w:nsid w:val="591839C6"/>
    <w:multiLevelType w:val="hybridMultilevel"/>
    <w:tmpl w:val="CB204766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FB43FF"/>
    <w:multiLevelType w:val="hybridMultilevel"/>
    <w:tmpl w:val="E28A529E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B3869"/>
    <w:multiLevelType w:val="multilevel"/>
    <w:tmpl w:val="47644646"/>
    <w:lvl w:ilvl="0">
      <w:start w:val="1"/>
      <w:numFmt w:val="upp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284"/>
      </w:pPr>
      <w:rPr>
        <w:rFonts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5C237E8D"/>
    <w:multiLevelType w:val="hybridMultilevel"/>
    <w:tmpl w:val="6FB0551C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>
    <w:nsid w:val="5F377C69"/>
    <w:multiLevelType w:val="hybridMultilevel"/>
    <w:tmpl w:val="A8B83BAA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A03D67"/>
    <w:multiLevelType w:val="hybridMultilevel"/>
    <w:tmpl w:val="36105E10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F2225B"/>
    <w:multiLevelType w:val="multilevel"/>
    <w:tmpl w:val="455C650C"/>
    <w:lvl w:ilvl="0">
      <w:start w:val="6"/>
      <w:numFmt w:val="upperLetter"/>
      <w:pStyle w:val="Ttulo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tulo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2">
    <w:nsid w:val="664119EC"/>
    <w:multiLevelType w:val="multilevel"/>
    <w:tmpl w:val="5190933A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20"/>
        </w:tabs>
        <w:ind w:left="156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3">
    <w:nsid w:val="699427F7"/>
    <w:multiLevelType w:val="multilevel"/>
    <w:tmpl w:val="721637A2"/>
    <w:lvl w:ilvl="0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E81B94"/>
    <w:multiLevelType w:val="multilevel"/>
    <w:tmpl w:val="755A67B8"/>
    <w:lvl w:ilvl="0">
      <w:start w:val="9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5">
    <w:nsid w:val="74F2342A"/>
    <w:multiLevelType w:val="hybridMultilevel"/>
    <w:tmpl w:val="EDAA4706"/>
    <w:lvl w:ilvl="0" w:tplc="1D68932E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67D5EFB"/>
    <w:multiLevelType w:val="multilevel"/>
    <w:tmpl w:val="5190933A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20"/>
        </w:tabs>
        <w:ind w:left="156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7">
    <w:nsid w:val="7744504E"/>
    <w:multiLevelType w:val="multilevel"/>
    <w:tmpl w:val="033207A4"/>
    <w:lvl w:ilvl="0">
      <w:start w:val="1"/>
      <w:numFmt w:val="upp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284"/>
      </w:pPr>
      <w:rPr>
        <w:rFonts w:hint="default"/>
        <w:b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32"/>
  </w:num>
  <w:num w:numId="2">
    <w:abstractNumId w:val="31"/>
  </w:num>
  <w:num w:numId="3">
    <w:abstractNumId w:val="24"/>
  </w:num>
  <w:num w:numId="4">
    <w:abstractNumId w:val="7"/>
  </w:num>
  <w:num w:numId="5">
    <w:abstractNumId w:val="33"/>
  </w:num>
  <w:num w:numId="6">
    <w:abstractNumId w:val="18"/>
  </w:num>
  <w:num w:numId="7">
    <w:abstractNumId w:val="34"/>
  </w:num>
  <w:num w:numId="8">
    <w:abstractNumId w:val="17"/>
  </w:num>
  <w:num w:numId="9">
    <w:abstractNumId w:val="4"/>
  </w:num>
  <w:num w:numId="10">
    <w:abstractNumId w:val="37"/>
  </w:num>
  <w:num w:numId="11">
    <w:abstractNumId w:val="27"/>
  </w:num>
  <w:num w:numId="12">
    <w:abstractNumId w:val="16"/>
  </w:num>
  <w:num w:numId="13">
    <w:abstractNumId w:val="19"/>
  </w:num>
  <w:num w:numId="14">
    <w:abstractNumId w:val="10"/>
  </w:num>
  <w:num w:numId="15">
    <w:abstractNumId w:val="35"/>
  </w:num>
  <w:num w:numId="16">
    <w:abstractNumId w:val="28"/>
  </w:num>
  <w:num w:numId="17">
    <w:abstractNumId w:val="29"/>
  </w:num>
  <w:num w:numId="18">
    <w:abstractNumId w:val="6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1"/>
  </w:num>
  <w:num w:numId="23">
    <w:abstractNumId w:val="8"/>
  </w:num>
  <w:num w:numId="24">
    <w:abstractNumId w:val="30"/>
  </w:num>
  <w:num w:numId="25">
    <w:abstractNumId w:val="21"/>
  </w:num>
  <w:num w:numId="26">
    <w:abstractNumId w:val="5"/>
  </w:num>
  <w:num w:numId="27">
    <w:abstractNumId w:val="12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5"/>
  </w:num>
  <w:num w:numId="31">
    <w:abstractNumId w:val="23"/>
  </w:num>
  <w:num w:numId="32">
    <w:abstractNumId w:val="9"/>
  </w:num>
  <w:num w:numId="33">
    <w:abstractNumId w:val="14"/>
  </w:num>
  <w:num w:numId="34">
    <w:abstractNumId w:val="3"/>
  </w:num>
  <w:num w:numId="35">
    <w:abstractNumId w:val="36"/>
  </w:num>
  <w:num w:numId="36">
    <w:abstractNumId w:val="25"/>
  </w:num>
  <w:num w:numId="37">
    <w:abstractNumId w:val="26"/>
  </w:num>
  <w:num w:numId="38">
    <w:abstractNumId w:val="20"/>
  </w:num>
  <w:num w:numId="39">
    <w:abstractNumId w:val="13"/>
  </w:num>
  <w:num w:numId="40">
    <w:abstractNumId w:val="22"/>
  </w:num>
  <w:num w:numId="4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56C2A"/>
    <w:rsid w:val="00020A22"/>
    <w:rsid w:val="000225FB"/>
    <w:rsid w:val="000468D3"/>
    <w:rsid w:val="00051689"/>
    <w:rsid w:val="00061AF5"/>
    <w:rsid w:val="00063A1B"/>
    <w:rsid w:val="0006777F"/>
    <w:rsid w:val="00076CEA"/>
    <w:rsid w:val="000814C3"/>
    <w:rsid w:val="0009750D"/>
    <w:rsid w:val="000A3B64"/>
    <w:rsid w:val="000A4B3F"/>
    <w:rsid w:val="000B3A7C"/>
    <w:rsid w:val="000D3951"/>
    <w:rsid w:val="000D479A"/>
    <w:rsid w:val="000E2596"/>
    <w:rsid w:val="00123631"/>
    <w:rsid w:val="001249BB"/>
    <w:rsid w:val="00135D77"/>
    <w:rsid w:val="0013612E"/>
    <w:rsid w:val="001B1BAE"/>
    <w:rsid w:val="001D385F"/>
    <w:rsid w:val="001D561F"/>
    <w:rsid w:val="001E0E0B"/>
    <w:rsid w:val="001F1E07"/>
    <w:rsid w:val="001F26AD"/>
    <w:rsid w:val="00200B78"/>
    <w:rsid w:val="00207F1A"/>
    <w:rsid w:val="002216A8"/>
    <w:rsid w:val="00241FB4"/>
    <w:rsid w:val="00245990"/>
    <w:rsid w:val="002573D6"/>
    <w:rsid w:val="00265B51"/>
    <w:rsid w:val="00267758"/>
    <w:rsid w:val="00271AF1"/>
    <w:rsid w:val="00275C1F"/>
    <w:rsid w:val="0029731D"/>
    <w:rsid w:val="002B3798"/>
    <w:rsid w:val="002D1E31"/>
    <w:rsid w:val="002D4871"/>
    <w:rsid w:val="002D7971"/>
    <w:rsid w:val="002E5305"/>
    <w:rsid w:val="002F434B"/>
    <w:rsid w:val="003002FF"/>
    <w:rsid w:val="00304CDD"/>
    <w:rsid w:val="00322D40"/>
    <w:rsid w:val="00331BAA"/>
    <w:rsid w:val="0033518A"/>
    <w:rsid w:val="00335EBD"/>
    <w:rsid w:val="00341D44"/>
    <w:rsid w:val="0034320E"/>
    <w:rsid w:val="00346403"/>
    <w:rsid w:val="00350DB4"/>
    <w:rsid w:val="00356C2A"/>
    <w:rsid w:val="00357350"/>
    <w:rsid w:val="00360DEB"/>
    <w:rsid w:val="003616B4"/>
    <w:rsid w:val="00361FCA"/>
    <w:rsid w:val="00362EED"/>
    <w:rsid w:val="00363CE4"/>
    <w:rsid w:val="0037682C"/>
    <w:rsid w:val="00384B5B"/>
    <w:rsid w:val="00390D7E"/>
    <w:rsid w:val="003A28A6"/>
    <w:rsid w:val="003D767C"/>
    <w:rsid w:val="003E3723"/>
    <w:rsid w:val="003F26D0"/>
    <w:rsid w:val="00411835"/>
    <w:rsid w:val="004453F4"/>
    <w:rsid w:val="004454A8"/>
    <w:rsid w:val="00456A60"/>
    <w:rsid w:val="00474B3D"/>
    <w:rsid w:val="0048542C"/>
    <w:rsid w:val="00485FAF"/>
    <w:rsid w:val="004A30D6"/>
    <w:rsid w:val="004A4F7A"/>
    <w:rsid w:val="004B3DD5"/>
    <w:rsid w:val="004B664D"/>
    <w:rsid w:val="004C4D3E"/>
    <w:rsid w:val="004D386B"/>
    <w:rsid w:val="004E2A63"/>
    <w:rsid w:val="004E7021"/>
    <w:rsid w:val="004E732F"/>
    <w:rsid w:val="004F0983"/>
    <w:rsid w:val="00512158"/>
    <w:rsid w:val="00520E17"/>
    <w:rsid w:val="00524E81"/>
    <w:rsid w:val="00530E9E"/>
    <w:rsid w:val="00531E91"/>
    <w:rsid w:val="005354E2"/>
    <w:rsid w:val="0054074D"/>
    <w:rsid w:val="00544E6F"/>
    <w:rsid w:val="005732FE"/>
    <w:rsid w:val="0058566A"/>
    <w:rsid w:val="005914EA"/>
    <w:rsid w:val="00592771"/>
    <w:rsid w:val="00595CFC"/>
    <w:rsid w:val="005A408F"/>
    <w:rsid w:val="005B6016"/>
    <w:rsid w:val="005C21DA"/>
    <w:rsid w:val="005D1FA9"/>
    <w:rsid w:val="005D227A"/>
    <w:rsid w:val="005F0EF6"/>
    <w:rsid w:val="005F6DD1"/>
    <w:rsid w:val="00615A72"/>
    <w:rsid w:val="006262A5"/>
    <w:rsid w:val="00640C2F"/>
    <w:rsid w:val="00663F19"/>
    <w:rsid w:val="0066615A"/>
    <w:rsid w:val="00672068"/>
    <w:rsid w:val="0067323E"/>
    <w:rsid w:val="00694F4B"/>
    <w:rsid w:val="006A4373"/>
    <w:rsid w:val="006A46CD"/>
    <w:rsid w:val="006B0823"/>
    <w:rsid w:val="006C1ABA"/>
    <w:rsid w:val="006E542A"/>
    <w:rsid w:val="006E622B"/>
    <w:rsid w:val="0070071D"/>
    <w:rsid w:val="00713445"/>
    <w:rsid w:val="00716BF2"/>
    <w:rsid w:val="00716CFD"/>
    <w:rsid w:val="007206D9"/>
    <w:rsid w:val="007220AB"/>
    <w:rsid w:val="007279D4"/>
    <w:rsid w:val="00733178"/>
    <w:rsid w:val="007357DD"/>
    <w:rsid w:val="007379D5"/>
    <w:rsid w:val="00751426"/>
    <w:rsid w:val="00765627"/>
    <w:rsid w:val="00766B29"/>
    <w:rsid w:val="007754AA"/>
    <w:rsid w:val="00786027"/>
    <w:rsid w:val="00786110"/>
    <w:rsid w:val="007A5267"/>
    <w:rsid w:val="007C2A60"/>
    <w:rsid w:val="007E31EC"/>
    <w:rsid w:val="007E6918"/>
    <w:rsid w:val="007E77A3"/>
    <w:rsid w:val="007F0ECF"/>
    <w:rsid w:val="00800721"/>
    <w:rsid w:val="00816690"/>
    <w:rsid w:val="00817218"/>
    <w:rsid w:val="00821EA2"/>
    <w:rsid w:val="0082213C"/>
    <w:rsid w:val="00823A74"/>
    <w:rsid w:val="00833DC4"/>
    <w:rsid w:val="00851892"/>
    <w:rsid w:val="00855EC7"/>
    <w:rsid w:val="008620BE"/>
    <w:rsid w:val="008747B3"/>
    <w:rsid w:val="00880B9E"/>
    <w:rsid w:val="00887B4A"/>
    <w:rsid w:val="008947E5"/>
    <w:rsid w:val="008A404F"/>
    <w:rsid w:val="008A786E"/>
    <w:rsid w:val="008B4057"/>
    <w:rsid w:val="008C1BBB"/>
    <w:rsid w:val="008D3D94"/>
    <w:rsid w:val="008D5BEB"/>
    <w:rsid w:val="008D7571"/>
    <w:rsid w:val="00911141"/>
    <w:rsid w:val="00912295"/>
    <w:rsid w:val="009215F7"/>
    <w:rsid w:val="009235BE"/>
    <w:rsid w:val="009312E0"/>
    <w:rsid w:val="009427CB"/>
    <w:rsid w:val="009525BE"/>
    <w:rsid w:val="00953D18"/>
    <w:rsid w:val="00962FFB"/>
    <w:rsid w:val="00974E63"/>
    <w:rsid w:val="009A4EBD"/>
    <w:rsid w:val="009D16E0"/>
    <w:rsid w:val="009E3088"/>
    <w:rsid w:val="009E6D66"/>
    <w:rsid w:val="00A007BE"/>
    <w:rsid w:val="00A02EB0"/>
    <w:rsid w:val="00A10D75"/>
    <w:rsid w:val="00A37E17"/>
    <w:rsid w:val="00A41D2A"/>
    <w:rsid w:val="00A44737"/>
    <w:rsid w:val="00A50EED"/>
    <w:rsid w:val="00A6732B"/>
    <w:rsid w:val="00A72466"/>
    <w:rsid w:val="00A7490C"/>
    <w:rsid w:val="00A812D2"/>
    <w:rsid w:val="00AB2EE2"/>
    <w:rsid w:val="00AB5AF4"/>
    <w:rsid w:val="00AE1D61"/>
    <w:rsid w:val="00AF1810"/>
    <w:rsid w:val="00AF76ED"/>
    <w:rsid w:val="00B045CE"/>
    <w:rsid w:val="00B059F2"/>
    <w:rsid w:val="00B13829"/>
    <w:rsid w:val="00B20EAE"/>
    <w:rsid w:val="00B21CE2"/>
    <w:rsid w:val="00B22B83"/>
    <w:rsid w:val="00B3086D"/>
    <w:rsid w:val="00B344E2"/>
    <w:rsid w:val="00B34783"/>
    <w:rsid w:val="00B35676"/>
    <w:rsid w:val="00B470C7"/>
    <w:rsid w:val="00B60D9F"/>
    <w:rsid w:val="00B62E5E"/>
    <w:rsid w:val="00B65B70"/>
    <w:rsid w:val="00B744B6"/>
    <w:rsid w:val="00B7739C"/>
    <w:rsid w:val="00B77BB0"/>
    <w:rsid w:val="00B91EDD"/>
    <w:rsid w:val="00BB006B"/>
    <w:rsid w:val="00BC3750"/>
    <w:rsid w:val="00BF2A6E"/>
    <w:rsid w:val="00C05902"/>
    <w:rsid w:val="00C24B62"/>
    <w:rsid w:val="00C27E84"/>
    <w:rsid w:val="00C330BA"/>
    <w:rsid w:val="00C43CAD"/>
    <w:rsid w:val="00C43D70"/>
    <w:rsid w:val="00C66713"/>
    <w:rsid w:val="00C671A6"/>
    <w:rsid w:val="00C73F5F"/>
    <w:rsid w:val="00C75AD5"/>
    <w:rsid w:val="00C8486B"/>
    <w:rsid w:val="00C951A0"/>
    <w:rsid w:val="00CA3E69"/>
    <w:rsid w:val="00CA719B"/>
    <w:rsid w:val="00CC1034"/>
    <w:rsid w:val="00CC278F"/>
    <w:rsid w:val="00CD41EF"/>
    <w:rsid w:val="00CE52BD"/>
    <w:rsid w:val="00D21142"/>
    <w:rsid w:val="00D21666"/>
    <w:rsid w:val="00D30237"/>
    <w:rsid w:val="00D43B77"/>
    <w:rsid w:val="00D46F24"/>
    <w:rsid w:val="00D644F4"/>
    <w:rsid w:val="00D66821"/>
    <w:rsid w:val="00D85046"/>
    <w:rsid w:val="00D92A66"/>
    <w:rsid w:val="00DA0498"/>
    <w:rsid w:val="00DA456C"/>
    <w:rsid w:val="00DD77A7"/>
    <w:rsid w:val="00DE78FB"/>
    <w:rsid w:val="00DF287F"/>
    <w:rsid w:val="00DF36DF"/>
    <w:rsid w:val="00E07DFF"/>
    <w:rsid w:val="00E10A50"/>
    <w:rsid w:val="00E174F9"/>
    <w:rsid w:val="00E4041F"/>
    <w:rsid w:val="00E57435"/>
    <w:rsid w:val="00E9165B"/>
    <w:rsid w:val="00E96EC2"/>
    <w:rsid w:val="00E97F48"/>
    <w:rsid w:val="00ED34B2"/>
    <w:rsid w:val="00ED7B2B"/>
    <w:rsid w:val="00EE4741"/>
    <w:rsid w:val="00F15F4B"/>
    <w:rsid w:val="00F21386"/>
    <w:rsid w:val="00F23E49"/>
    <w:rsid w:val="00F46B09"/>
    <w:rsid w:val="00F472FB"/>
    <w:rsid w:val="00F6309E"/>
    <w:rsid w:val="00F702E4"/>
    <w:rsid w:val="00F80F28"/>
    <w:rsid w:val="00F82037"/>
    <w:rsid w:val="00FA184B"/>
    <w:rsid w:val="00FA3745"/>
    <w:rsid w:val="00FA494E"/>
    <w:rsid w:val="00FB16A4"/>
    <w:rsid w:val="00FC66E1"/>
    <w:rsid w:val="00FD2F81"/>
    <w:rsid w:val="00FD56E2"/>
    <w:rsid w:val="00FD62E7"/>
    <w:rsid w:val="00FE57D2"/>
    <w:rsid w:val="00FE78D3"/>
    <w:rsid w:val="00FF1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Simple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67C"/>
    <w:rPr>
      <w:rFonts w:ascii="Times New Roman" w:eastAsia="Times New Roman" w:hAnsi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3D767C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D767C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3D767C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3D767C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3D767C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3D767C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3D767C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3D767C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3D767C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D767C"/>
    <w:rPr>
      <w:rFonts w:ascii="Arial" w:eastAsia="Times New Roman" w:hAnsi="Arial" w:cs="Arial"/>
      <w:b/>
      <w:bCs/>
      <w:kern w:val="32"/>
      <w:sz w:val="32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3D767C"/>
    <w:rPr>
      <w:rFonts w:ascii="Arial" w:eastAsia="Times New Roman" w:hAnsi="Arial" w:cs="Arial"/>
      <w:b/>
      <w:bCs/>
      <w:i/>
      <w:iCs/>
      <w:sz w:val="28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3D767C"/>
    <w:rPr>
      <w:rFonts w:ascii="Arial" w:eastAsia="Times New Roman" w:hAnsi="Arial" w:cs="Arial"/>
      <w:b/>
      <w:bCs/>
      <w:sz w:val="26"/>
      <w:szCs w:val="26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3D767C"/>
    <w:rPr>
      <w:rFonts w:ascii="Times New Roman" w:eastAsia="Times New Roman" w:hAnsi="Times New Roman" w:cs="Times New Roman"/>
      <w:b/>
      <w:bCs/>
      <w:sz w:val="28"/>
      <w:szCs w:val="28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3D767C"/>
    <w:rPr>
      <w:rFonts w:ascii="Times New Roman" w:eastAsia="Times New Roman" w:hAnsi="Times New Roman" w:cs="Times New Roman"/>
      <w:b/>
      <w:bCs/>
      <w:i/>
      <w:iCs/>
      <w:sz w:val="26"/>
      <w:szCs w:val="26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3D767C"/>
    <w:rPr>
      <w:rFonts w:ascii="Times New Roman" w:eastAsia="Times New Roman" w:hAnsi="Times New Roman" w:cs="Times New Roman"/>
      <w:b/>
      <w:bCs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3D767C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3D767C"/>
    <w:rPr>
      <w:rFonts w:ascii="Times New Roman" w:eastAsia="Times New Roman" w:hAnsi="Times New Roman" w:cs="Times New Roman"/>
      <w:i/>
      <w:iCs/>
      <w:sz w:val="24"/>
      <w:szCs w:val="24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3D767C"/>
    <w:rPr>
      <w:rFonts w:ascii="Arial" w:eastAsia="Times New Roman" w:hAnsi="Arial" w:cs="Arial"/>
      <w:lang w:val="es-ES_tradnl" w:eastAsia="es-ES"/>
    </w:rPr>
  </w:style>
  <w:style w:type="paragraph" w:styleId="Encabezado">
    <w:name w:val="header"/>
    <w:basedOn w:val="Normal"/>
    <w:link w:val="EncabezadoCar"/>
    <w:rsid w:val="003D76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D767C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3D76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D767C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3D767C"/>
  </w:style>
  <w:style w:type="paragraph" w:customStyle="1" w:styleId="Default">
    <w:name w:val="Default"/>
    <w:rsid w:val="003D767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3D767C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3D767C"/>
    <w:rPr>
      <w:color w:val="0000FF"/>
      <w:u w:val="single"/>
    </w:rPr>
  </w:style>
  <w:style w:type="character" w:styleId="Refdecomentario">
    <w:name w:val="annotation reference"/>
    <w:basedOn w:val="Fuentedeprrafopredeter"/>
    <w:rsid w:val="003D767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D767C"/>
  </w:style>
  <w:style w:type="character" w:customStyle="1" w:styleId="TextocomentarioCar">
    <w:name w:val="Texto comentario Car"/>
    <w:basedOn w:val="Fuentedeprrafopredeter"/>
    <w:link w:val="Textocomentario"/>
    <w:rsid w:val="003D767C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D76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3D767C"/>
    <w:rPr>
      <w:b/>
      <w:bCs/>
    </w:rPr>
  </w:style>
  <w:style w:type="paragraph" w:styleId="Textodeglobo">
    <w:name w:val="Balloon Text"/>
    <w:basedOn w:val="Normal"/>
    <w:link w:val="TextodegloboCar"/>
    <w:rsid w:val="003D76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D767C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Ttulo">
    <w:name w:val="Title"/>
    <w:basedOn w:val="Normal"/>
    <w:next w:val="Normal"/>
    <w:link w:val="TtuloCar"/>
    <w:qFormat/>
    <w:rsid w:val="003D767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3D767C"/>
    <w:rPr>
      <w:rFonts w:ascii="Cambria" w:eastAsia="Times New Roman" w:hAnsi="Cambria" w:cs="Times New Roman"/>
      <w:b/>
      <w:bCs/>
      <w:kern w:val="28"/>
      <w:sz w:val="32"/>
      <w:szCs w:val="32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rsid w:val="003D767C"/>
  </w:style>
  <w:style w:type="table" w:styleId="Tablaconcuadrcula">
    <w:name w:val="Table Grid"/>
    <w:basedOn w:val="Tablanormal"/>
    <w:rsid w:val="00C667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qFormat/>
    <w:rsid w:val="00356C2A"/>
    <w:rPr>
      <w:b/>
      <w:bCs/>
    </w:rPr>
  </w:style>
  <w:style w:type="paragraph" w:styleId="Subttulo">
    <w:name w:val="Subtitle"/>
    <w:basedOn w:val="Normal"/>
    <w:next w:val="Normal"/>
    <w:link w:val="SubttuloCar"/>
    <w:qFormat/>
    <w:rsid w:val="00356C2A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356C2A"/>
    <w:rPr>
      <w:rFonts w:ascii="Cambria" w:eastAsia="Times New Roman" w:hAnsi="Cambria"/>
      <w:sz w:val="24"/>
      <w:szCs w:val="24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alidad1\compartida$\documentacion_sgc\planificacion_del_sgc\2.for\pla-plt-06procedimient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7339D-1DE9-42DA-94DD-2C9BCE706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pla-plt-06procedimiento.dot</Template>
  <TotalTime>5</TotalTime>
  <Pages>20</Pages>
  <Words>4383</Words>
  <Characters>24108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llarios</dc:creator>
  <cp:keywords/>
  <cp:lastModifiedBy>comunicacion_sgc</cp:lastModifiedBy>
  <cp:revision>3</cp:revision>
  <cp:lastPrinted>2012-12-19T17:24:00Z</cp:lastPrinted>
  <dcterms:created xsi:type="dcterms:W3CDTF">2012-12-19T17:21:00Z</dcterms:created>
  <dcterms:modified xsi:type="dcterms:W3CDTF">2012-12-19T17:26:00Z</dcterms:modified>
</cp:coreProperties>
</file>