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D957A" w14:textId="77777777" w:rsidR="002D0CF6" w:rsidRDefault="002D0CF6" w:rsidP="00766B29">
      <w:pPr>
        <w:rPr>
          <w:rFonts w:ascii="Arial" w:hAnsi="Arial" w:cs="Arial"/>
          <w:sz w:val="22"/>
          <w:szCs w:val="22"/>
        </w:rPr>
      </w:pPr>
    </w:p>
    <w:p w14:paraId="252C4D0D" w14:textId="77777777" w:rsidR="00971486" w:rsidRPr="00117908" w:rsidRDefault="00E16802" w:rsidP="00971486">
      <w:pPr>
        <w:pStyle w:val="Ttulo"/>
        <w:spacing w:before="0" w:after="0" w:line="276" w:lineRule="auto"/>
        <w:rPr>
          <w:rFonts w:ascii="Baskerville Old Face" w:hAnsi="Baskerville Old Face"/>
          <w:b w:val="0"/>
          <w:smallCaps/>
          <w:sz w:val="28"/>
          <w:lang w:val="es-GT"/>
        </w:rPr>
      </w:pPr>
      <w:r>
        <w:rPr>
          <w:rFonts w:ascii="Baskerville Old Face" w:hAnsi="Baskerville Old Face"/>
          <w:b w:val="0"/>
          <w:smallCaps/>
          <w:lang w:val="es-GT"/>
        </w:rPr>
        <w:t>MINISTERIO DE EDUCACIÓN</w:t>
      </w:r>
    </w:p>
    <w:p w14:paraId="2F94BC92" w14:textId="77777777" w:rsidR="00971486" w:rsidRPr="00117908" w:rsidRDefault="00E16802" w:rsidP="00971486">
      <w:pPr>
        <w:pStyle w:val="Ttulo"/>
        <w:spacing w:before="0" w:after="0" w:line="276" w:lineRule="auto"/>
        <w:rPr>
          <w:rFonts w:ascii="Baskerville Old Face" w:hAnsi="Baskerville Old Face"/>
          <w:b w:val="0"/>
          <w:smallCaps/>
          <w:sz w:val="20"/>
          <w:lang w:val="es-GT"/>
        </w:rPr>
      </w:pPr>
      <w:r>
        <w:rPr>
          <w:rFonts w:ascii="Baskerville Old Face" w:hAnsi="Baskerville Old Face"/>
          <w:b w:val="0"/>
          <w:smallCaps/>
          <w:sz w:val="20"/>
          <w:lang w:val="es-GT"/>
        </w:rPr>
        <w:t>SISTEMA DE GESTIÓN DE CALIDAD</w:t>
      </w:r>
    </w:p>
    <w:p w14:paraId="78130680"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32E474DA"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0163A87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74190F9"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9639AD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D371A9E"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604FF4F"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8C3405C" w14:textId="19E7C1A1"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MANUAL DE ORGANIZACIÓN</w:t>
      </w:r>
      <w:r w:rsidR="00AA0F63">
        <w:rPr>
          <w:rFonts w:ascii="Arial" w:hAnsi="Arial" w:cs="Arial"/>
          <w:sz w:val="28"/>
          <w:szCs w:val="22"/>
          <w:lang w:val="es-GT"/>
        </w:rPr>
        <w:t xml:space="preserve"> Y FUNCIONES</w:t>
      </w:r>
    </w:p>
    <w:p w14:paraId="6588C7E9" w14:textId="77777777" w:rsidR="00971486" w:rsidRPr="005C129C" w:rsidRDefault="00971486" w:rsidP="00971486">
      <w:pPr>
        <w:pStyle w:val="Ttulo"/>
        <w:rPr>
          <w:lang w:val="es-GT"/>
        </w:rPr>
      </w:pPr>
      <w:r w:rsidRPr="005C129C">
        <w:rPr>
          <w:lang w:val="es-GT"/>
        </w:rPr>
        <w:t>DE</w:t>
      </w:r>
      <w:r>
        <w:rPr>
          <w:lang w:val="es-GT"/>
        </w:rPr>
        <w:t>L</w:t>
      </w:r>
      <w:r w:rsidRPr="005C129C">
        <w:rPr>
          <w:lang w:val="es-GT"/>
        </w:rPr>
        <w:t xml:space="preserve"> </w:t>
      </w:r>
    </w:p>
    <w:p w14:paraId="4B6A2237" w14:textId="77777777" w:rsidR="00EE43DB" w:rsidRDefault="00EE43DB" w:rsidP="00971486">
      <w:pPr>
        <w:pStyle w:val="Ttulo"/>
        <w:rPr>
          <w:sz w:val="44"/>
          <w:lang w:val="es-GT"/>
        </w:rPr>
      </w:pPr>
      <w:r>
        <w:rPr>
          <w:sz w:val="44"/>
          <w:lang w:val="es-GT"/>
        </w:rPr>
        <w:t xml:space="preserve">JURADO NACIONAL DE OPOSICIÓN </w:t>
      </w:r>
    </w:p>
    <w:p w14:paraId="41AF7963" w14:textId="77777777" w:rsidR="00971486" w:rsidRDefault="00EE43DB" w:rsidP="00971486">
      <w:pPr>
        <w:pStyle w:val="Ttulo"/>
        <w:rPr>
          <w:sz w:val="44"/>
          <w:lang w:val="es-GT"/>
        </w:rPr>
      </w:pPr>
      <w:r>
        <w:rPr>
          <w:sz w:val="44"/>
          <w:lang w:val="es-GT"/>
        </w:rPr>
        <w:t>-JNO-</w:t>
      </w:r>
    </w:p>
    <w:p w14:paraId="03D0A9E7" w14:textId="31C8E909" w:rsidR="00971486" w:rsidRPr="00DF7CA2" w:rsidRDefault="00AA0F63" w:rsidP="00971486">
      <w:pPr>
        <w:pStyle w:val="Ttulo"/>
        <w:rPr>
          <w:sz w:val="44"/>
          <w:lang w:val="es-GT"/>
        </w:rPr>
      </w:pPr>
      <w:r>
        <w:rPr>
          <w:sz w:val="44"/>
          <w:lang w:val="es-GT"/>
        </w:rPr>
        <w:t>VD</w:t>
      </w:r>
      <w:r w:rsidR="00066CE3">
        <w:rPr>
          <w:sz w:val="44"/>
          <w:lang w:val="es-GT"/>
        </w:rPr>
        <w:t>A</w:t>
      </w:r>
      <w:r w:rsidR="00971486">
        <w:rPr>
          <w:sz w:val="44"/>
          <w:lang w:val="es-GT"/>
        </w:rPr>
        <w:t>-MAN-</w:t>
      </w:r>
      <w:r>
        <w:rPr>
          <w:sz w:val="44"/>
          <w:lang w:val="es-GT"/>
        </w:rPr>
        <w:t>10</w:t>
      </w:r>
    </w:p>
    <w:p w14:paraId="7712BBB6"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24B8292F"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9FFFF3F"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68B40A71"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5E018723"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7BAA2DBE" w14:textId="77777777" w:rsidR="00971486" w:rsidRDefault="00971486" w:rsidP="00971486">
      <w:pPr>
        <w:jc w:val="center"/>
        <w:rPr>
          <w:rFonts w:ascii="Arial" w:hAnsi="Arial" w:cs="Arial"/>
          <w:sz w:val="22"/>
          <w:szCs w:val="22"/>
        </w:rPr>
      </w:pPr>
      <w:r>
        <w:rPr>
          <w:rFonts w:ascii="Arial" w:hAnsi="Arial" w:cs="Arial"/>
          <w:sz w:val="22"/>
          <w:szCs w:val="22"/>
        </w:rPr>
        <w:t>Registro y Aprobación</w:t>
      </w:r>
    </w:p>
    <w:p w14:paraId="18A2FDEB" w14:textId="77777777" w:rsidR="00640E5F" w:rsidRDefault="00640E5F" w:rsidP="00640E5F">
      <w:pPr>
        <w:jc w:val="center"/>
        <w:rPr>
          <w:rFonts w:ascii="Arial" w:hAnsi="Arial" w:cs="Arial"/>
          <w:sz w:val="22"/>
          <w:szCs w:val="22"/>
        </w:rPr>
      </w:pPr>
    </w:p>
    <w:p w14:paraId="68372DA1" w14:textId="77777777" w:rsidR="00640E5F" w:rsidRDefault="00640E5F" w:rsidP="00640E5F">
      <w:pPr>
        <w:jc w:val="center"/>
        <w:rPr>
          <w:rFonts w:ascii="Arial" w:hAnsi="Arial" w:cs="Arial"/>
          <w:sz w:val="22"/>
          <w:szCs w:val="22"/>
        </w:rPr>
      </w:pPr>
      <w:r w:rsidRPr="00640E5F">
        <w:rPr>
          <w:rFonts w:ascii="Arial" w:hAnsi="Arial" w:cs="Arial"/>
          <w:sz w:val="22"/>
          <w:szCs w:val="22"/>
        </w:rPr>
        <w:drawing>
          <wp:inline distT="0" distB="0" distL="0" distR="0" wp14:anchorId="20F197F2" wp14:editId="71770A05">
            <wp:extent cx="7021195" cy="322135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21195" cy="3221355"/>
                    </a:xfrm>
                    <a:prstGeom prst="rect">
                      <a:avLst/>
                    </a:prstGeom>
                  </pic:spPr>
                </pic:pic>
              </a:graphicData>
            </a:graphic>
          </wp:inline>
        </w:drawing>
      </w:r>
    </w:p>
    <w:p w14:paraId="7B527896" w14:textId="7EC860D1" w:rsidR="002D0CF6" w:rsidRDefault="002D0CF6" w:rsidP="00640E5F">
      <w:pPr>
        <w:jc w:val="center"/>
        <w:rPr>
          <w:rFonts w:ascii="Arial" w:hAnsi="Arial" w:cs="Arial"/>
          <w:sz w:val="22"/>
          <w:szCs w:val="22"/>
        </w:rPr>
      </w:pPr>
      <w:r>
        <w:rPr>
          <w:rFonts w:ascii="Arial" w:hAnsi="Arial" w:cs="Arial"/>
          <w:sz w:val="22"/>
          <w:szCs w:val="22"/>
        </w:rPr>
        <w:br w:type="page"/>
      </w:r>
    </w:p>
    <w:p w14:paraId="25E9117F" w14:textId="77777777" w:rsidR="002D0CF6" w:rsidRDefault="002D0CF6" w:rsidP="00766B29">
      <w:pPr>
        <w:rPr>
          <w:rFonts w:ascii="Arial" w:hAnsi="Arial" w:cs="Arial"/>
          <w:sz w:val="22"/>
          <w:szCs w:val="22"/>
        </w:rPr>
      </w:pPr>
    </w:p>
    <w:p w14:paraId="350BE641" w14:textId="77FB7316" w:rsidR="003E0A5B" w:rsidRDefault="00542B82" w:rsidP="003E0A5B">
      <w:pPr>
        <w:jc w:val="center"/>
        <w:rPr>
          <w:rStyle w:val="TtuloCar"/>
        </w:rPr>
      </w:pPr>
      <w:r>
        <w:rPr>
          <w:rStyle w:val="TtuloCar"/>
        </w:rPr>
        <w:t>CONTENIDO</w:t>
      </w:r>
    </w:p>
    <w:p w14:paraId="248D0FE0" w14:textId="77777777" w:rsidR="003E0A5B" w:rsidRDefault="003E0A5B" w:rsidP="003E0A5B">
      <w:pPr>
        <w:rPr>
          <w:rStyle w:val="Ttul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503332" w14:paraId="152F4422"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2A6CA0F" w14:textId="77777777" w:rsidR="003E0A5B" w:rsidRPr="00503332" w:rsidRDefault="003E0A5B" w:rsidP="00EE43DB">
            <w:pPr>
              <w:jc w:val="center"/>
              <w:rPr>
                <w:rStyle w:val="TtuloCar"/>
                <w:sz w:val="24"/>
              </w:rPr>
            </w:pPr>
          </w:p>
        </w:tc>
        <w:tc>
          <w:tcPr>
            <w:tcW w:w="8992" w:type="dxa"/>
            <w:tcBorders>
              <w:top w:val="single" w:sz="4" w:space="0" w:color="FFFFFF"/>
              <w:left w:val="single" w:sz="4" w:space="0" w:color="FFFFFF"/>
              <w:bottom w:val="single" w:sz="4" w:space="0" w:color="FFFFFF"/>
              <w:right w:val="single" w:sz="4" w:space="0" w:color="FFFFFF"/>
            </w:tcBorders>
          </w:tcPr>
          <w:p w14:paraId="63A27870" w14:textId="77777777" w:rsidR="003E0A5B" w:rsidRPr="00503332" w:rsidRDefault="003E0A5B" w:rsidP="00EE43DB">
            <w:pPr>
              <w:jc w:val="center"/>
              <w:rPr>
                <w:rStyle w:val="TtuloCar"/>
                <w:sz w:val="24"/>
              </w:rPr>
            </w:pPr>
            <w:r w:rsidRPr="00503332">
              <w:rPr>
                <w:rStyle w:val="Ttul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6AF35C77" w14:textId="77777777" w:rsidR="003E0A5B" w:rsidRPr="00503332" w:rsidRDefault="003E0A5B" w:rsidP="00EE43DB">
            <w:pPr>
              <w:jc w:val="center"/>
              <w:rPr>
                <w:rStyle w:val="TtuloCar"/>
                <w:sz w:val="24"/>
              </w:rPr>
            </w:pPr>
            <w:r w:rsidRPr="00503332">
              <w:rPr>
                <w:rStyle w:val="TtuloCar"/>
                <w:sz w:val="24"/>
              </w:rPr>
              <w:t>Pág.</w:t>
            </w:r>
          </w:p>
        </w:tc>
      </w:tr>
      <w:tr w:rsidR="003E0A5B" w:rsidRPr="008F5A63" w14:paraId="2E86FCCF"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1558C6A" w14:textId="77777777" w:rsidR="003E0A5B" w:rsidRPr="002C2C18" w:rsidRDefault="003E0A5B" w:rsidP="00E2111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9F8A3F6" w14:textId="77777777" w:rsidR="003E0A5B" w:rsidRPr="008F5A63" w:rsidRDefault="003E0A5B" w:rsidP="00EE43DB">
            <w:pPr>
              <w:spacing w:line="360" w:lineRule="auto"/>
              <w:rPr>
                <w:rStyle w:val="TtuloCar"/>
                <w:rFonts w:ascii="Arial" w:hAnsi="Arial" w:cs="Arial"/>
                <w:b w:val="0"/>
                <w:sz w:val="22"/>
                <w:szCs w:val="22"/>
              </w:rPr>
            </w:pPr>
            <w:r>
              <w:rPr>
                <w:rStyle w:val="Ttul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32B6EBF6" w14:textId="77777777" w:rsidR="003E0A5B" w:rsidRPr="008F5A63" w:rsidRDefault="003E0A5B"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08AF90E2" w14:textId="77777777" w:rsidTr="00EE43DB">
        <w:tc>
          <w:tcPr>
            <w:tcW w:w="675" w:type="dxa"/>
            <w:tcBorders>
              <w:top w:val="single" w:sz="4" w:space="0" w:color="FFFFFF"/>
              <w:left w:val="single" w:sz="4" w:space="0" w:color="FFFFFF"/>
              <w:bottom w:val="single" w:sz="4" w:space="0" w:color="FFFFFF"/>
              <w:right w:val="single" w:sz="4" w:space="0" w:color="FFFFFF"/>
            </w:tcBorders>
          </w:tcPr>
          <w:p w14:paraId="0B9D4CC5" w14:textId="77777777" w:rsidR="003E0A5B" w:rsidRPr="002C2C18" w:rsidRDefault="003E0A5B" w:rsidP="00E2111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C96E48E" w14:textId="77777777" w:rsidR="003E0A5B" w:rsidRDefault="003E0A5B" w:rsidP="00EE43DB">
            <w:pPr>
              <w:spacing w:line="360" w:lineRule="auto"/>
              <w:rPr>
                <w:rStyle w:val="TtuloCar"/>
                <w:rFonts w:ascii="Arial" w:hAnsi="Arial" w:cs="Arial"/>
                <w:b w:val="0"/>
                <w:sz w:val="22"/>
                <w:szCs w:val="22"/>
              </w:rPr>
            </w:pPr>
            <w:r>
              <w:rPr>
                <w:rStyle w:val="Ttul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33CADDE6" w14:textId="77777777" w:rsidR="003E0A5B" w:rsidRDefault="003E0A5B" w:rsidP="00EE43DB">
            <w:pPr>
              <w:spacing w:line="360" w:lineRule="auto"/>
              <w:jc w:val="center"/>
              <w:rPr>
                <w:rStyle w:val="TtuloCar"/>
                <w:rFonts w:ascii="Arial" w:hAnsi="Arial" w:cs="Arial"/>
                <w:b w:val="0"/>
                <w:sz w:val="22"/>
                <w:szCs w:val="22"/>
              </w:rPr>
            </w:pPr>
          </w:p>
        </w:tc>
      </w:tr>
      <w:tr w:rsidR="003E0A5B" w:rsidRPr="008F5A63" w14:paraId="0C25264C"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255D6C9" w14:textId="77777777" w:rsidR="003E0A5B" w:rsidRPr="002C2C18" w:rsidRDefault="003E0A5B" w:rsidP="00E2111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21DCF10" w14:textId="5CFCF569" w:rsidR="003E0A5B" w:rsidRPr="008F5A63" w:rsidRDefault="003E0A5B" w:rsidP="00EE43DB">
            <w:pPr>
              <w:spacing w:line="360" w:lineRule="auto"/>
              <w:rPr>
                <w:rStyle w:val="TtuloCar"/>
                <w:rFonts w:ascii="Arial" w:hAnsi="Arial" w:cs="Arial"/>
                <w:b w:val="0"/>
                <w:sz w:val="22"/>
                <w:szCs w:val="22"/>
              </w:rPr>
            </w:pPr>
            <w:r>
              <w:rPr>
                <w:rStyle w:val="TtuloCar"/>
                <w:rFonts w:ascii="Arial" w:hAnsi="Arial" w:cs="Arial"/>
                <w:b w:val="0"/>
                <w:sz w:val="22"/>
                <w:szCs w:val="22"/>
              </w:rPr>
              <w:t xml:space="preserve">Manual de </w:t>
            </w:r>
            <w:r w:rsidR="00066CE3">
              <w:rPr>
                <w:rStyle w:val="TtuloCar"/>
                <w:rFonts w:ascii="Arial" w:hAnsi="Arial" w:cs="Arial"/>
                <w:b w:val="0"/>
                <w:sz w:val="22"/>
                <w:szCs w:val="22"/>
              </w:rPr>
              <w:t>organización y funciones</w:t>
            </w:r>
          </w:p>
        </w:tc>
        <w:tc>
          <w:tcPr>
            <w:tcW w:w="1024" w:type="dxa"/>
            <w:tcBorders>
              <w:top w:val="single" w:sz="4" w:space="0" w:color="FFFFFF"/>
              <w:left w:val="single" w:sz="4" w:space="0" w:color="FFFFFF"/>
              <w:bottom w:val="single" w:sz="4" w:space="0" w:color="FFFFFF"/>
              <w:right w:val="single" w:sz="4" w:space="0" w:color="FFFFFF"/>
            </w:tcBorders>
          </w:tcPr>
          <w:p w14:paraId="0C9D5DD3" w14:textId="77777777" w:rsidR="003E0A5B" w:rsidRPr="008F5A63" w:rsidRDefault="003E0A5B"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60C7159E" w14:textId="77777777" w:rsidTr="00EE43DB">
        <w:tc>
          <w:tcPr>
            <w:tcW w:w="675" w:type="dxa"/>
            <w:tcBorders>
              <w:top w:val="single" w:sz="4" w:space="0" w:color="FFFFFF"/>
              <w:left w:val="single" w:sz="4" w:space="0" w:color="FFFFFF"/>
              <w:bottom w:val="single" w:sz="4" w:space="0" w:color="FFFFFF"/>
              <w:right w:val="single" w:sz="4" w:space="0" w:color="FFFFFF"/>
            </w:tcBorders>
          </w:tcPr>
          <w:p w14:paraId="083ADF65"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598D87E" w14:textId="21D8F436" w:rsidR="003E0A5B" w:rsidRPr="00111C93" w:rsidRDefault="003E0A5B" w:rsidP="00E2111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Definición de Manual</w:t>
            </w:r>
            <w:r w:rsidR="00C5086E">
              <w:rPr>
                <w:rStyle w:val="Ttul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63B63974" w14:textId="7B7929ED"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7BCF6C0D"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0953F9D"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8B6557C" w14:textId="1B1D7251" w:rsidR="003E0A5B" w:rsidRDefault="003E0A5B" w:rsidP="00E2111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Justificación </w:t>
            </w:r>
          </w:p>
        </w:tc>
        <w:tc>
          <w:tcPr>
            <w:tcW w:w="1024" w:type="dxa"/>
            <w:tcBorders>
              <w:top w:val="single" w:sz="4" w:space="0" w:color="FFFFFF"/>
              <w:left w:val="single" w:sz="4" w:space="0" w:color="FFFFFF"/>
              <w:bottom w:val="single" w:sz="4" w:space="0" w:color="FFFFFF"/>
              <w:right w:val="single" w:sz="4" w:space="0" w:color="FFFFFF"/>
            </w:tcBorders>
          </w:tcPr>
          <w:p w14:paraId="55FA3BA7" w14:textId="724A57EA"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4A78774F"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F712EA0"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4168C5D" w14:textId="53B757D4" w:rsidR="003E0A5B" w:rsidRDefault="003E0A5B" w:rsidP="00E2111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Objetivos </w:t>
            </w:r>
          </w:p>
        </w:tc>
        <w:tc>
          <w:tcPr>
            <w:tcW w:w="1024" w:type="dxa"/>
            <w:tcBorders>
              <w:top w:val="single" w:sz="4" w:space="0" w:color="FFFFFF"/>
              <w:left w:val="single" w:sz="4" w:space="0" w:color="FFFFFF"/>
              <w:bottom w:val="single" w:sz="4" w:space="0" w:color="FFFFFF"/>
              <w:right w:val="single" w:sz="4" w:space="0" w:color="FFFFFF"/>
            </w:tcBorders>
          </w:tcPr>
          <w:p w14:paraId="40139644" w14:textId="291B9EBA"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560A364F" w14:textId="77777777" w:rsidTr="00EE43DB">
        <w:tc>
          <w:tcPr>
            <w:tcW w:w="675" w:type="dxa"/>
            <w:tcBorders>
              <w:top w:val="single" w:sz="4" w:space="0" w:color="FFFFFF"/>
              <w:left w:val="single" w:sz="4" w:space="0" w:color="FFFFFF"/>
              <w:bottom w:val="single" w:sz="4" w:space="0" w:color="FFFFFF"/>
              <w:right w:val="single" w:sz="4" w:space="0" w:color="FFFFFF"/>
            </w:tcBorders>
          </w:tcPr>
          <w:p w14:paraId="0A85EBEB"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EB83E28" w14:textId="77777777" w:rsidR="003E0A5B" w:rsidRDefault="003E0A5B" w:rsidP="00E2111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0D356FAF" w14:textId="23A4FCA5"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60EA7657" w14:textId="77777777" w:rsidTr="00EE43DB">
        <w:tc>
          <w:tcPr>
            <w:tcW w:w="675" w:type="dxa"/>
            <w:tcBorders>
              <w:top w:val="single" w:sz="4" w:space="0" w:color="FFFFFF"/>
              <w:left w:val="single" w:sz="4" w:space="0" w:color="FFFFFF"/>
              <w:bottom w:val="single" w:sz="4" w:space="0" w:color="FFFFFF"/>
              <w:right w:val="single" w:sz="4" w:space="0" w:color="FFFFFF"/>
            </w:tcBorders>
          </w:tcPr>
          <w:p w14:paraId="60D25535"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01BAA4D" w14:textId="3BB14804" w:rsidR="003E0A5B" w:rsidRDefault="003E0A5B" w:rsidP="00E2111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Beneficios </w:t>
            </w:r>
          </w:p>
        </w:tc>
        <w:tc>
          <w:tcPr>
            <w:tcW w:w="1024" w:type="dxa"/>
            <w:tcBorders>
              <w:top w:val="single" w:sz="4" w:space="0" w:color="FFFFFF"/>
              <w:left w:val="single" w:sz="4" w:space="0" w:color="FFFFFF"/>
              <w:bottom w:val="single" w:sz="4" w:space="0" w:color="FFFFFF"/>
              <w:right w:val="single" w:sz="4" w:space="0" w:color="FFFFFF"/>
            </w:tcBorders>
          </w:tcPr>
          <w:p w14:paraId="4060E97F" w14:textId="0B7D0CD4"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221C79D1" w14:textId="77777777" w:rsidTr="00EE43DB">
        <w:tc>
          <w:tcPr>
            <w:tcW w:w="675" w:type="dxa"/>
            <w:tcBorders>
              <w:top w:val="single" w:sz="4" w:space="0" w:color="FFFFFF"/>
              <w:left w:val="single" w:sz="4" w:space="0" w:color="FFFFFF"/>
              <w:bottom w:val="single" w:sz="4" w:space="0" w:color="FFFFFF"/>
              <w:right w:val="single" w:sz="4" w:space="0" w:color="FFFFFF"/>
            </w:tcBorders>
          </w:tcPr>
          <w:p w14:paraId="1DCAE197" w14:textId="77777777" w:rsidR="003E0A5B" w:rsidRPr="002C2C18" w:rsidRDefault="003E0A5B" w:rsidP="00E2111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B3D2C9C" w14:textId="77777777" w:rsidR="003E0A5B" w:rsidRDefault="003E0A5B" w:rsidP="00EE43DB">
            <w:pPr>
              <w:spacing w:line="360" w:lineRule="auto"/>
              <w:rPr>
                <w:rStyle w:val="TtuloCar"/>
                <w:rFonts w:ascii="Arial" w:hAnsi="Arial" w:cs="Arial"/>
                <w:b w:val="0"/>
                <w:sz w:val="22"/>
                <w:szCs w:val="22"/>
              </w:rPr>
            </w:pPr>
            <w:r>
              <w:rPr>
                <w:rStyle w:val="Ttul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44E50C7A" w14:textId="5761CE0C" w:rsidR="003E0A5B" w:rsidRPr="008F5A63"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218901C5" w14:textId="77777777" w:rsidTr="00EE43DB">
        <w:tc>
          <w:tcPr>
            <w:tcW w:w="675" w:type="dxa"/>
            <w:tcBorders>
              <w:top w:val="single" w:sz="4" w:space="0" w:color="FFFFFF"/>
              <w:left w:val="single" w:sz="4" w:space="0" w:color="FFFFFF"/>
              <w:bottom w:val="single" w:sz="4" w:space="0" w:color="FFFFFF"/>
              <w:right w:val="single" w:sz="4" w:space="0" w:color="FFFFFF"/>
            </w:tcBorders>
          </w:tcPr>
          <w:p w14:paraId="397A0411"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8FAE269" w14:textId="7777777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6BCC8EA3" w14:textId="5E2A8291"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DE9F437" w14:textId="77777777" w:rsidTr="00EE43DB">
        <w:tc>
          <w:tcPr>
            <w:tcW w:w="675" w:type="dxa"/>
            <w:tcBorders>
              <w:top w:val="single" w:sz="4" w:space="0" w:color="FFFFFF"/>
              <w:left w:val="single" w:sz="4" w:space="0" w:color="FFFFFF"/>
              <w:bottom w:val="single" w:sz="4" w:space="0" w:color="FFFFFF"/>
              <w:right w:val="single" w:sz="4" w:space="0" w:color="FFFFFF"/>
            </w:tcBorders>
          </w:tcPr>
          <w:p w14:paraId="2015B477"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B90129" w14:textId="430D3DC0"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Base </w:t>
            </w:r>
            <w:r w:rsidR="00066CE3" w:rsidRPr="00111C93">
              <w:rPr>
                <w:rStyle w:val="TtuloCar"/>
                <w:rFonts w:ascii="Arial" w:hAnsi="Arial" w:cs="Arial"/>
                <w:b w:val="0"/>
                <w:sz w:val="22"/>
                <w:szCs w:val="22"/>
              </w:rPr>
              <w:t>legal</w:t>
            </w:r>
          </w:p>
        </w:tc>
        <w:tc>
          <w:tcPr>
            <w:tcW w:w="1024" w:type="dxa"/>
            <w:tcBorders>
              <w:top w:val="single" w:sz="4" w:space="0" w:color="FFFFFF"/>
              <w:left w:val="single" w:sz="4" w:space="0" w:color="FFFFFF"/>
              <w:bottom w:val="single" w:sz="4" w:space="0" w:color="FFFFFF"/>
              <w:right w:val="single" w:sz="4" w:space="0" w:color="FFFFFF"/>
            </w:tcBorders>
          </w:tcPr>
          <w:p w14:paraId="036E6A20" w14:textId="1FDFD735"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7EFFF774"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34AAA5C"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2767717" w14:textId="7777777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45C3AE3B" w14:textId="694FE09F"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554FD47B" w14:textId="77777777" w:rsidTr="00EE43DB">
        <w:tc>
          <w:tcPr>
            <w:tcW w:w="675" w:type="dxa"/>
            <w:tcBorders>
              <w:top w:val="single" w:sz="4" w:space="0" w:color="FFFFFF"/>
              <w:left w:val="single" w:sz="4" w:space="0" w:color="FFFFFF"/>
              <w:bottom w:val="single" w:sz="4" w:space="0" w:color="FFFFFF"/>
              <w:right w:val="single" w:sz="4" w:space="0" w:color="FFFFFF"/>
            </w:tcBorders>
          </w:tcPr>
          <w:p w14:paraId="3CC51E2B"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123295D" w14:textId="7777777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6CF6DB81" w14:textId="386921D5"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2E936AC5" w14:textId="77777777" w:rsidTr="00EE43DB">
        <w:tc>
          <w:tcPr>
            <w:tcW w:w="675" w:type="dxa"/>
            <w:tcBorders>
              <w:top w:val="single" w:sz="4" w:space="0" w:color="FFFFFF"/>
              <w:left w:val="single" w:sz="4" w:space="0" w:color="FFFFFF"/>
              <w:bottom w:val="single" w:sz="4" w:space="0" w:color="FFFFFF"/>
              <w:right w:val="single" w:sz="4" w:space="0" w:color="FFFFFF"/>
            </w:tcBorders>
          </w:tcPr>
          <w:p w14:paraId="72974CD2"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16B01D6" w14:textId="7777777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Valores</w:t>
            </w:r>
          </w:p>
        </w:tc>
        <w:tc>
          <w:tcPr>
            <w:tcW w:w="1024" w:type="dxa"/>
            <w:tcBorders>
              <w:top w:val="single" w:sz="4" w:space="0" w:color="FFFFFF"/>
              <w:left w:val="single" w:sz="4" w:space="0" w:color="FFFFFF"/>
              <w:bottom w:val="single" w:sz="4" w:space="0" w:color="FFFFFF"/>
              <w:right w:val="single" w:sz="4" w:space="0" w:color="FFFFFF"/>
            </w:tcBorders>
          </w:tcPr>
          <w:p w14:paraId="713237CB" w14:textId="3443BBB3"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6D9AA84E" w14:textId="77777777" w:rsidTr="00EE43DB">
        <w:tc>
          <w:tcPr>
            <w:tcW w:w="675" w:type="dxa"/>
            <w:tcBorders>
              <w:top w:val="single" w:sz="4" w:space="0" w:color="FFFFFF"/>
              <w:left w:val="single" w:sz="4" w:space="0" w:color="FFFFFF"/>
              <w:bottom w:val="single" w:sz="4" w:space="0" w:color="FFFFFF"/>
              <w:right w:val="single" w:sz="4" w:space="0" w:color="FFFFFF"/>
            </w:tcBorders>
          </w:tcPr>
          <w:p w14:paraId="6873E380"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0EBA0D5" w14:textId="23C2F44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Objetivo </w:t>
            </w:r>
            <w:r w:rsidR="00066CE3" w:rsidRPr="00111C93">
              <w:rPr>
                <w:rStyle w:val="TtuloCar"/>
                <w:rFonts w:ascii="Arial" w:hAnsi="Arial" w:cs="Arial"/>
                <w:b w:val="0"/>
                <w:sz w:val="22"/>
                <w:szCs w:val="22"/>
              </w:rPr>
              <w:t>institucional</w:t>
            </w:r>
          </w:p>
        </w:tc>
        <w:tc>
          <w:tcPr>
            <w:tcW w:w="1024" w:type="dxa"/>
            <w:tcBorders>
              <w:top w:val="single" w:sz="4" w:space="0" w:color="FFFFFF"/>
              <w:left w:val="single" w:sz="4" w:space="0" w:color="FFFFFF"/>
              <w:bottom w:val="single" w:sz="4" w:space="0" w:color="FFFFFF"/>
              <w:right w:val="single" w:sz="4" w:space="0" w:color="FFFFFF"/>
            </w:tcBorders>
          </w:tcPr>
          <w:p w14:paraId="2A85E478" w14:textId="6B45665A"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2DFE16AD" w14:textId="77777777" w:rsidTr="00EE43DB">
        <w:tc>
          <w:tcPr>
            <w:tcW w:w="675" w:type="dxa"/>
            <w:tcBorders>
              <w:top w:val="single" w:sz="4" w:space="0" w:color="FFFFFF"/>
              <w:left w:val="single" w:sz="4" w:space="0" w:color="FFFFFF"/>
              <w:bottom w:val="single" w:sz="4" w:space="0" w:color="FFFFFF"/>
              <w:right w:val="single" w:sz="4" w:space="0" w:color="FFFFFF"/>
            </w:tcBorders>
          </w:tcPr>
          <w:p w14:paraId="6137BAEF"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20B53BE" w14:textId="7BA80A15"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Funciones de la </w:t>
            </w:r>
            <w:r w:rsidR="00066CE3" w:rsidRPr="00111C93">
              <w:rPr>
                <w:rStyle w:val="TtuloCar"/>
                <w:rFonts w:ascii="Arial" w:hAnsi="Arial" w:cs="Arial"/>
                <w:b w:val="0"/>
                <w:sz w:val="22"/>
                <w:szCs w:val="22"/>
              </w:rPr>
              <w:t>institución</w:t>
            </w:r>
          </w:p>
        </w:tc>
        <w:tc>
          <w:tcPr>
            <w:tcW w:w="1024" w:type="dxa"/>
            <w:tcBorders>
              <w:top w:val="single" w:sz="4" w:space="0" w:color="FFFFFF"/>
              <w:left w:val="single" w:sz="4" w:space="0" w:color="FFFFFF"/>
              <w:bottom w:val="single" w:sz="4" w:space="0" w:color="FFFFFF"/>
              <w:right w:val="single" w:sz="4" w:space="0" w:color="FFFFFF"/>
            </w:tcBorders>
          </w:tcPr>
          <w:p w14:paraId="77986F98" w14:textId="6074850D"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44CB949F" w14:textId="77777777" w:rsidTr="00EE43DB">
        <w:tc>
          <w:tcPr>
            <w:tcW w:w="675" w:type="dxa"/>
            <w:tcBorders>
              <w:top w:val="single" w:sz="4" w:space="0" w:color="FFFFFF"/>
              <w:left w:val="single" w:sz="4" w:space="0" w:color="FFFFFF"/>
              <w:bottom w:val="single" w:sz="4" w:space="0" w:color="FFFFFF"/>
              <w:right w:val="single" w:sz="4" w:space="0" w:color="FFFFFF"/>
            </w:tcBorders>
          </w:tcPr>
          <w:p w14:paraId="07B8B974"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4AF3902" w14:textId="7777777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612ADF76" w14:textId="71213563"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0D9B4D62"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1118109" w14:textId="77777777" w:rsidR="003E0A5B" w:rsidRPr="00111C93" w:rsidRDefault="003E0A5B" w:rsidP="00EE43D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79017FA" w14:textId="77777777" w:rsidR="003E0A5B" w:rsidRPr="00111C93" w:rsidRDefault="003E0A5B" w:rsidP="00E2111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Organigrama estructural de la institución</w:t>
            </w:r>
          </w:p>
        </w:tc>
        <w:tc>
          <w:tcPr>
            <w:tcW w:w="1024" w:type="dxa"/>
            <w:tcBorders>
              <w:top w:val="single" w:sz="4" w:space="0" w:color="FFFFFF"/>
              <w:left w:val="single" w:sz="4" w:space="0" w:color="FFFFFF"/>
              <w:bottom w:val="single" w:sz="4" w:space="0" w:color="FFFFFF"/>
              <w:right w:val="single" w:sz="4" w:space="0" w:color="FFFFFF"/>
            </w:tcBorders>
          </w:tcPr>
          <w:p w14:paraId="5DF4A643" w14:textId="220A05DC" w:rsidR="003E0A5B" w:rsidRDefault="00CA2383"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3E0A5B" w:rsidRPr="008F5A63" w14:paraId="400A2B33" w14:textId="77777777" w:rsidTr="00EE43DB">
        <w:tc>
          <w:tcPr>
            <w:tcW w:w="675" w:type="dxa"/>
            <w:tcBorders>
              <w:top w:val="single" w:sz="4" w:space="0" w:color="FFFFFF"/>
              <w:left w:val="single" w:sz="4" w:space="0" w:color="FFFFFF"/>
              <w:bottom w:val="single" w:sz="4" w:space="0" w:color="FFFFFF"/>
              <w:right w:val="single" w:sz="4" w:space="0" w:color="FFFFFF"/>
            </w:tcBorders>
          </w:tcPr>
          <w:p w14:paraId="19F45171" w14:textId="77777777" w:rsidR="003E0A5B" w:rsidRPr="002C2C18" w:rsidRDefault="003E0A5B" w:rsidP="00E2111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CE50F4D" w14:textId="723EA3AC" w:rsidR="003E0A5B" w:rsidRDefault="003E0A5B" w:rsidP="005B7160">
            <w:pPr>
              <w:spacing w:line="360" w:lineRule="auto"/>
              <w:rPr>
                <w:rStyle w:val="TtuloCar"/>
                <w:rFonts w:ascii="Arial" w:hAnsi="Arial" w:cs="Arial"/>
                <w:b w:val="0"/>
                <w:sz w:val="22"/>
                <w:szCs w:val="22"/>
              </w:rPr>
            </w:pPr>
            <w:r>
              <w:rPr>
                <w:rStyle w:val="TtuloCar"/>
                <w:rFonts w:ascii="Arial" w:hAnsi="Arial" w:cs="Arial"/>
                <w:b w:val="0"/>
                <w:sz w:val="22"/>
                <w:szCs w:val="22"/>
              </w:rPr>
              <w:t xml:space="preserve">Descripción de </w:t>
            </w:r>
            <w:r w:rsidR="00066CE3">
              <w:rPr>
                <w:rStyle w:val="TtuloCar"/>
                <w:rFonts w:ascii="Arial" w:hAnsi="Arial" w:cs="Arial"/>
                <w:b w:val="0"/>
                <w:sz w:val="22"/>
                <w:szCs w:val="22"/>
              </w:rPr>
              <w:t xml:space="preserve">funciones </w:t>
            </w:r>
            <w:r>
              <w:rPr>
                <w:rStyle w:val="TtuloCar"/>
                <w:rFonts w:ascii="Arial" w:hAnsi="Arial" w:cs="Arial"/>
                <w:b w:val="0"/>
                <w:sz w:val="22"/>
                <w:szCs w:val="22"/>
              </w:rPr>
              <w:t xml:space="preserve">del </w:t>
            </w:r>
            <w:r w:rsidR="005B7160">
              <w:rPr>
                <w:rStyle w:val="TtuloCar"/>
                <w:rFonts w:ascii="Arial" w:hAnsi="Arial" w:cs="Arial"/>
                <w:b w:val="0"/>
                <w:sz w:val="22"/>
                <w:szCs w:val="22"/>
              </w:rPr>
              <w:t>Jurado Nacional de Oposición -JNO-</w:t>
            </w:r>
          </w:p>
        </w:tc>
        <w:tc>
          <w:tcPr>
            <w:tcW w:w="1024" w:type="dxa"/>
            <w:tcBorders>
              <w:top w:val="single" w:sz="4" w:space="0" w:color="FFFFFF"/>
              <w:left w:val="single" w:sz="4" w:space="0" w:color="FFFFFF"/>
              <w:bottom w:val="single" w:sz="4" w:space="0" w:color="FFFFFF"/>
              <w:right w:val="single" w:sz="4" w:space="0" w:color="FFFFFF"/>
            </w:tcBorders>
          </w:tcPr>
          <w:p w14:paraId="0A88E01B" w14:textId="6E201538" w:rsidR="003E0A5B"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tc>
      </w:tr>
      <w:tr w:rsidR="003E0A5B" w:rsidRPr="008F5A63" w14:paraId="59D615B6" w14:textId="77777777" w:rsidTr="00EE43DB">
        <w:tc>
          <w:tcPr>
            <w:tcW w:w="675" w:type="dxa"/>
            <w:tcBorders>
              <w:top w:val="single" w:sz="4" w:space="0" w:color="FFFFFF"/>
              <w:left w:val="single" w:sz="4" w:space="0" w:color="FFFFFF"/>
              <w:bottom w:val="single" w:sz="4" w:space="0" w:color="FFFFFF"/>
              <w:right w:val="single" w:sz="4" w:space="0" w:color="FFFFFF"/>
            </w:tcBorders>
          </w:tcPr>
          <w:p w14:paraId="612810A0"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912C6CE" w14:textId="6712D628" w:rsidR="003E0A5B" w:rsidRDefault="005B7160" w:rsidP="00E2111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Funciones </w:t>
            </w:r>
          </w:p>
          <w:p w14:paraId="4061B044" w14:textId="77777777" w:rsidR="00073BE3" w:rsidRPr="0075511B" w:rsidRDefault="00073BE3" w:rsidP="00E2111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7EB3FBF6" w14:textId="5FDAF62F" w:rsidR="003E0A5B"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tc>
      </w:tr>
      <w:tr w:rsidR="0075511B" w:rsidRPr="008F5A63" w14:paraId="4E56431D" w14:textId="77777777" w:rsidTr="00EE43DB">
        <w:tc>
          <w:tcPr>
            <w:tcW w:w="675" w:type="dxa"/>
            <w:tcBorders>
              <w:top w:val="single" w:sz="4" w:space="0" w:color="FFFFFF"/>
              <w:left w:val="single" w:sz="4" w:space="0" w:color="FFFFFF"/>
              <w:bottom w:val="single" w:sz="4" w:space="0" w:color="FFFFFF"/>
              <w:right w:val="single" w:sz="4" w:space="0" w:color="FFFFFF"/>
            </w:tcBorders>
          </w:tcPr>
          <w:p w14:paraId="050BBF03"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EAB8C0A" w14:textId="6CCB47FA" w:rsidR="0075511B" w:rsidRDefault="00066CE3" w:rsidP="00E2111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E</w:t>
            </w:r>
            <w:r w:rsidRPr="00066CE3">
              <w:rPr>
                <w:rStyle w:val="TtuloCar"/>
                <w:rFonts w:ascii="Arial" w:hAnsi="Arial" w:cs="Arial"/>
                <w:b w:val="0"/>
                <w:sz w:val="22"/>
                <w:szCs w:val="22"/>
              </w:rPr>
              <w:t>structura orgánica (d</w:t>
            </w:r>
            <w:r w:rsidR="0075511B">
              <w:rPr>
                <w:rStyle w:val="TtuloCar"/>
                <w:rFonts w:ascii="Arial" w:hAnsi="Arial" w:cs="Arial"/>
                <w:b w:val="0"/>
                <w:sz w:val="22"/>
                <w:szCs w:val="22"/>
              </w:rPr>
              <w:t>epartamentos</w:t>
            </w:r>
            <w:r>
              <w:rPr>
                <w:rStyle w:val="TtuloCar"/>
                <w:rFonts w:ascii="Arial" w:hAnsi="Arial" w:cs="Arial"/>
                <w:b w:val="0"/>
                <w:sz w:val="22"/>
                <w:szCs w:val="22"/>
              </w:rPr>
              <w:t>)</w:t>
            </w:r>
          </w:p>
        </w:tc>
        <w:tc>
          <w:tcPr>
            <w:tcW w:w="1024" w:type="dxa"/>
            <w:tcBorders>
              <w:top w:val="single" w:sz="4" w:space="0" w:color="FFFFFF"/>
              <w:left w:val="single" w:sz="4" w:space="0" w:color="FFFFFF"/>
              <w:bottom w:val="single" w:sz="4" w:space="0" w:color="FFFFFF"/>
              <w:right w:val="single" w:sz="4" w:space="0" w:color="FFFFFF"/>
            </w:tcBorders>
          </w:tcPr>
          <w:p w14:paraId="06282D15" w14:textId="5ADB8BB0" w:rsidR="0075511B"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11</w:t>
            </w:r>
          </w:p>
        </w:tc>
      </w:tr>
      <w:tr w:rsidR="0075511B" w:rsidRPr="008F5A63" w14:paraId="25903D68" w14:textId="77777777" w:rsidTr="00EE43DB">
        <w:tc>
          <w:tcPr>
            <w:tcW w:w="675" w:type="dxa"/>
            <w:tcBorders>
              <w:top w:val="single" w:sz="4" w:space="0" w:color="FFFFFF"/>
              <w:left w:val="single" w:sz="4" w:space="0" w:color="FFFFFF"/>
              <w:bottom w:val="single" w:sz="4" w:space="0" w:color="FFFFFF"/>
              <w:right w:val="single" w:sz="4" w:space="0" w:color="FFFFFF"/>
            </w:tcBorders>
          </w:tcPr>
          <w:p w14:paraId="4BFB7FC3"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A614006" w14:textId="3BFF78FD" w:rsidR="00005FE5" w:rsidRPr="00005FE5" w:rsidRDefault="0075511B" w:rsidP="00E2111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Organigrama </w:t>
            </w:r>
            <w:r w:rsidR="00066CE3">
              <w:rPr>
                <w:rStyle w:val="TtuloCar"/>
                <w:rFonts w:ascii="Arial" w:hAnsi="Arial" w:cs="Arial"/>
                <w:b w:val="0"/>
                <w:sz w:val="22"/>
                <w:szCs w:val="22"/>
              </w:rPr>
              <w:t>e</w:t>
            </w:r>
            <w:r w:rsidR="00066CE3" w:rsidRPr="00066CE3">
              <w:rPr>
                <w:rStyle w:val="TtuloCar"/>
                <w:rFonts w:ascii="Arial" w:hAnsi="Arial" w:cs="Arial"/>
                <w:b w:val="0"/>
                <w:sz w:val="22"/>
                <w:szCs w:val="22"/>
              </w:rPr>
              <w:t>structural (g</w:t>
            </w:r>
            <w:r w:rsidR="00005FE5">
              <w:rPr>
                <w:rStyle w:val="TtuloCar"/>
                <w:rFonts w:ascii="Arial" w:hAnsi="Arial" w:cs="Arial"/>
                <w:b w:val="0"/>
                <w:sz w:val="22"/>
                <w:szCs w:val="22"/>
              </w:rPr>
              <w:t>eneral</w:t>
            </w:r>
            <w:r w:rsidR="00066CE3">
              <w:rPr>
                <w:rStyle w:val="TtuloCar"/>
                <w:rFonts w:ascii="Arial" w:hAnsi="Arial" w:cs="Arial"/>
                <w:b w:val="0"/>
                <w:sz w:val="22"/>
                <w:szCs w:val="22"/>
              </w:rPr>
              <w:t>)</w:t>
            </w:r>
          </w:p>
        </w:tc>
        <w:tc>
          <w:tcPr>
            <w:tcW w:w="1024" w:type="dxa"/>
            <w:tcBorders>
              <w:top w:val="single" w:sz="4" w:space="0" w:color="FFFFFF"/>
              <w:left w:val="single" w:sz="4" w:space="0" w:color="FFFFFF"/>
              <w:bottom w:val="single" w:sz="4" w:space="0" w:color="FFFFFF"/>
              <w:right w:val="single" w:sz="4" w:space="0" w:color="FFFFFF"/>
            </w:tcBorders>
          </w:tcPr>
          <w:p w14:paraId="4FE1D409" w14:textId="338AB45B" w:rsidR="0075511B"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12</w:t>
            </w:r>
          </w:p>
        </w:tc>
      </w:tr>
      <w:tr w:rsidR="00005FE5" w:rsidRPr="008F5A63" w14:paraId="0F843B8E" w14:textId="77777777" w:rsidTr="00EE43DB">
        <w:tc>
          <w:tcPr>
            <w:tcW w:w="675" w:type="dxa"/>
            <w:tcBorders>
              <w:top w:val="single" w:sz="4" w:space="0" w:color="FFFFFF"/>
              <w:left w:val="single" w:sz="4" w:space="0" w:color="FFFFFF"/>
              <w:bottom w:val="single" w:sz="4" w:space="0" w:color="FFFFFF"/>
              <w:right w:val="single" w:sz="4" w:space="0" w:color="FFFFFF"/>
            </w:tcBorders>
          </w:tcPr>
          <w:p w14:paraId="299073FB" w14:textId="77777777" w:rsidR="00005FE5" w:rsidRPr="0075511B" w:rsidRDefault="00005FE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5BE3CAD" w14:textId="2394A88C" w:rsidR="00005FE5" w:rsidRDefault="00005FE5" w:rsidP="00E2111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Organigrama de </w:t>
            </w:r>
            <w:r w:rsidR="00066CE3">
              <w:rPr>
                <w:rStyle w:val="TtuloCar"/>
                <w:rFonts w:ascii="Arial" w:hAnsi="Arial" w:cs="Arial"/>
                <w:b w:val="0"/>
                <w:sz w:val="22"/>
                <w:szCs w:val="22"/>
              </w:rPr>
              <w:t>p</w:t>
            </w:r>
            <w:r>
              <w:rPr>
                <w:rStyle w:val="TtuloCar"/>
                <w:rFonts w:ascii="Arial" w:hAnsi="Arial" w:cs="Arial"/>
                <w:b w:val="0"/>
                <w:sz w:val="22"/>
                <w:szCs w:val="22"/>
              </w:rPr>
              <w:t>uestos (</w:t>
            </w:r>
            <w:r w:rsidR="00066CE3">
              <w:rPr>
                <w:rStyle w:val="TtuloCar"/>
                <w:rFonts w:ascii="Arial" w:hAnsi="Arial" w:cs="Arial"/>
                <w:b w:val="0"/>
                <w:sz w:val="22"/>
                <w:szCs w:val="22"/>
              </w:rPr>
              <w:t>n</w:t>
            </w:r>
            <w:r>
              <w:rPr>
                <w:rStyle w:val="TtuloCar"/>
                <w:rFonts w:ascii="Arial" w:hAnsi="Arial" w:cs="Arial"/>
                <w:b w:val="0"/>
                <w:sz w:val="22"/>
                <w:szCs w:val="22"/>
              </w:rPr>
              <w:t>ominal)</w:t>
            </w:r>
          </w:p>
        </w:tc>
        <w:tc>
          <w:tcPr>
            <w:tcW w:w="1024" w:type="dxa"/>
            <w:tcBorders>
              <w:top w:val="single" w:sz="4" w:space="0" w:color="FFFFFF"/>
              <w:left w:val="single" w:sz="4" w:space="0" w:color="FFFFFF"/>
              <w:bottom w:val="single" w:sz="4" w:space="0" w:color="FFFFFF"/>
              <w:right w:val="single" w:sz="4" w:space="0" w:color="FFFFFF"/>
            </w:tcBorders>
          </w:tcPr>
          <w:p w14:paraId="0E2A802F" w14:textId="6B35E398" w:rsidR="00005FE5"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13</w:t>
            </w:r>
          </w:p>
        </w:tc>
      </w:tr>
      <w:tr w:rsidR="0075511B" w:rsidRPr="008F5A63" w14:paraId="4774740D"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EED7E11"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80A36F4" w14:textId="019008E3" w:rsidR="0075511B" w:rsidRDefault="0075511B" w:rsidP="00E2111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Descriptores de </w:t>
            </w:r>
            <w:r w:rsidR="00066CE3">
              <w:rPr>
                <w:rStyle w:val="TtuloCar"/>
                <w:rFonts w:ascii="Arial" w:hAnsi="Arial" w:cs="Arial"/>
                <w:b w:val="0"/>
                <w:sz w:val="22"/>
                <w:szCs w:val="22"/>
              </w:rPr>
              <w:t>p</w:t>
            </w:r>
            <w:r>
              <w:rPr>
                <w:rStyle w:val="TtuloCar"/>
                <w:rFonts w:ascii="Arial" w:hAnsi="Arial" w:cs="Arial"/>
                <w:b w:val="0"/>
                <w:sz w:val="22"/>
                <w:szCs w:val="22"/>
              </w:rPr>
              <w:t>uestos</w:t>
            </w:r>
          </w:p>
        </w:tc>
        <w:tc>
          <w:tcPr>
            <w:tcW w:w="1024" w:type="dxa"/>
            <w:tcBorders>
              <w:top w:val="single" w:sz="4" w:space="0" w:color="FFFFFF"/>
              <w:left w:val="single" w:sz="4" w:space="0" w:color="FFFFFF"/>
              <w:bottom w:val="single" w:sz="4" w:space="0" w:color="FFFFFF"/>
              <w:right w:val="single" w:sz="4" w:space="0" w:color="FFFFFF"/>
            </w:tcBorders>
          </w:tcPr>
          <w:p w14:paraId="1AEB143F" w14:textId="0D692493" w:rsidR="0075511B"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14</w:t>
            </w:r>
          </w:p>
        </w:tc>
      </w:tr>
      <w:tr w:rsidR="0075511B" w:rsidRPr="008F5A63" w14:paraId="487E2B30" w14:textId="77777777" w:rsidTr="00EE43DB">
        <w:tc>
          <w:tcPr>
            <w:tcW w:w="675" w:type="dxa"/>
            <w:tcBorders>
              <w:top w:val="single" w:sz="4" w:space="0" w:color="FFFFFF"/>
              <w:left w:val="single" w:sz="4" w:space="0" w:color="FFFFFF"/>
              <w:bottom w:val="single" w:sz="4" w:space="0" w:color="FFFFFF"/>
              <w:right w:val="single" w:sz="4" w:space="0" w:color="FFFFFF"/>
            </w:tcBorders>
          </w:tcPr>
          <w:p w14:paraId="5994F548" w14:textId="77777777" w:rsidR="0075511B" w:rsidRPr="0075511B" w:rsidRDefault="0075511B" w:rsidP="00E2111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292ADD6" w14:textId="77777777" w:rsidR="0075511B" w:rsidRDefault="0075511B" w:rsidP="0075511B">
            <w:pPr>
              <w:spacing w:line="360" w:lineRule="auto"/>
              <w:rPr>
                <w:rStyle w:val="TtuloCar"/>
                <w:rFonts w:ascii="Arial" w:hAnsi="Arial" w:cs="Arial"/>
                <w:b w:val="0"/>
                <w:sz w:val="22"/>
                <w:szCs w:val="22"/>
              </w:rPr>
            </w:pPr>
            <w:r>
              <w:rPr>
                <w:rStyle w:val="Ttul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1023CD0D" w14:textId="77777777" w:rsidR="0075511B" w:rsidRDefault="0075511B" w:rsidP="00EE43DB">
            <w:pPr>
              <w:spacing w:line="360" w:lineRule="auto"/>
              <w:jc w:val="center"/>
              <w:rPr>
                <w:rStyle w:val="TtuloCar"/>
                <w:rFonts w:ascii="Arial" w:hAnsi="Arial" w:cs="Arial"/>
                <w:b w:val="0"/>
                <w:sz w:val="22"/>
                <w:szCs w:val="22"/>
              </w:rPr>
            </w:pPr>
          </w:p>
        </w:tc>
      </w:tr>
      <w:tr w:rsidR="0075511B" w:rsidRPr="008F5A63" w14:paraId="7A3FE75F" w14:textId="77777777" w:rsidTr="00EE43DB">
        <w:tc>
          <w:tcPr>
            <w:tcW w:w="675" w:type="dxa"/>
            <w:tcBorders>
              <w:top w:val="single" w:sz="4" w:space="0" w:color="FFFFFF"/>
              <w:left w:val="single" w:sz="4" w:space="0" w:color="FFFFFF"/>
              <w:bottom w:val="single" w:sz="4" w:space="0" w:color="FFFFFF"/>
              <w:right w:val="single" w:sz="4" w:space="0" w:color="FFFFFF"/>
            </w:tcBorders>
          </w:tcPr>
          <w:p w14:paraId="2B4BA482"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FF2E16D" w14:textId="58242168" w:rsidR="00C508A6" w:rsidRPr="00C418FE" w:rsidRDefault="0075511B" w:rsidP="00C418FE">
            <w:pPr>
              <w:pStyle w:val="Prrafodelista"/>
              <w:numPr>
                <w:ilvl w:val="0"/>
                <w:numId w:val="6"/>
              </w:numPr>
              <w:spacing w:line="360" w:lineRule="auto"/>
              <w:rPr>
                <w:rStyle w:val="TtuloCar"/>
                <w:rFonts w:ascii="Arial" w:hAnsi="Arial" w:cs="Arial"/>
                <w:b w:val="0"/>
                <w:sz w:val="22"/>
                <w:szCs w:val="22"/>
              </w:rPr>
            </w:pPr>
            <w:r w:rsidRPr="0075511B">
              <w:rPr>
                <w:rStyle w:val="Ttul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73BED009" w14:textId="15ACD3AD" w:rsidR="0075511B" w:rsidRDefault="00D568A8"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91</w:t>
            </w:r>
          </w:p>
        </w:tc>
      </w:tr>
      <w:tr w:rsidR="00C418FE" w:rsidRPr="008F5A63" w14:paraId="6F5919FA" w14:textId="77777777" w:rsidTr="00EE43DB">
        <w:tc>
          <w:tcPr>
            <w:tcW w:w="675" w:type="dxa"/>
            <w:tcBorders>
              <w:top w:val="single" w:sz="4" w:space="0" w:color="FFFFFF"/>
              <w:left w:val="single" w:sz="4" w:space="0" w:color="FFFFFF"/>
              <w:bottom w:val="single" w:sz="4" w:space="0" w:color="FFFFFF"/>
              <w:right w:val="single" w:sz="4" w:space="0" w:color="FFFFFF"/>
            </w:tcBorders>
          </w:tcPr>
          <w:p w14:paraId="6C8A4210" w14:textId="77777777" w:rsidR="00C418FE" w:rsidRPr="0075511B" w:rsidRDefault="00C418FE"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F156410" w14:textId="0FE93B56" w:rsidR="00C418FE" w:rsidRPr="0075511B" w:rsidRDefault="00C418FE" w:rsidP="00E21117">
            <w:pPr>
              <w:pStyle w:val="Prrafodelista"/>
              <w:numPr>
                <w:ilvl w:val="0"/>
                <w:numId w:val="6"/>
              </w:numPr>
              <w:spacing w:line="360" w:lineRule="auto"/>
              <w:rPr>
                <w:rStyle w:val="TtuloCar"/>
                <w:rFonts w:ascii="Arial" w:hAnsi="Arial" w:cs="Arial"/>
                <w:b w:val="0"/>
                <w:sz w:val="22"/>
                <w:szCs w:val="22"/>
              </w:rPr>
            </w:pPr>
            <w:r w:rsidRPr="00042774">
              <w:rPr>
                <w:rFonts w:ascii="Arial" w:hAnsi="Arial" w:cs="Arial"/>
                <w:sz w:val="22"/>
              </w:rPr>
              <w:t>Acuerdo</w:t>
            </w:r>
            <w:r w:rsidRPr="00042774">
              <w:rPr>
                <w:rFonts w:ascii="Arial" w:hAnsi="Arial" w:cs="Arial"/>
                <w:sz w:val="22"/>
                <w:szCs w:val="22"/>
                <w:lang w:val="es-GT"/>
              </w:rPr>
              <w:t xml:space="preserve"> Ministerial No. 952-2010 de fecha 8 de junio de 2010</w:t>
            </w:r>
            <w:r>
              <w:rPr>
                <w:rFonts w:ascii="Arial" w:hAnsi="Arial" w:cs="Arial"/>
                <w:sz w:val="22"/>
                <w:szCs w:val="22"/>
                <w:lang w:val="es-GT"/>
              </w:rPr>
              <w:t>, “</w:t>
            </w:r>
            <w:r>
              <w:rPr>
                <w:rStyle w:val="TtuloCar"/>
                <w:rFonts w:ascii="Arial" w:hAnsi="Arial" w:cs="Arial"/>
                <w:b w:val="0"/>
                <w:sz w:val="22"/>
                <w:szCs w:val="22"/>
              </w:rPr>
              <w:t>Reglamento Interno del Jurado Nacional de Oposición</w:t>
            </w:r>
            <w:r w:rsidR="00066CE3">
              <w:rPr>
                <w:rStyle w:val="TtuloCar"/>
                <w:rFonts w:ascii="Arial" w:hAnsi="Arial" w:cs="Arial"/>
                <w:b w:val="0"/>
                <w:sz w:val="22"/>
                <w:szCs w:val="22"/>
              </w:rPr>
              <w:t>”</w:t>
            </w:r>
            <w:r>
              <w:rPr>
                <w:rStyle w:val="TtuloCar"/>
                <w:rFonts w:ascii="Arial" w:hAnsi="Arial" w:cs="Arial"/>
                <w:b w:val="0"/>
                <w:sz w:val="22"/>
                <w:szCs w:val="22"/>
              </w:rPr>
              <w:t>.</w:t>
            </w:r>
          </w:p>
        </w:tc>
        <w:tc>
          <w:tcPr>
            <w:tcW w:w="1024" w:type="dxa"/>
            <w:tcBorders>
              <w:top w:val="single" w:sz="4" w:space="0" w:color="FFFFFF"/>
              <w:left w:val="single" w:sz="4" w:space="0" w:color="FFFFFF"/>
              <w:bottom w:val="single" w:sz="4" w:space="0" w:color="FFFFFF"/>
              <w:right w:val="single" w:sz="4" w:space="0" w:color="FFFFFF"/>
            </w:tcBorders>
          </w:tcPr>
          <w:p w14:paraId="42AC8437" w14:textId="2EFE06CB" w:rsidR="00C418FE" w:rsidRDefault="00C418FE" w:rsidP="00EE43DB">
            <w:pPr>
              <w:spacing w:line="360" w:lineRule="auto"/>
              <w:jc w:val="center"/>
              <w:rPr>
                <w:rStyle w:val="TtuloCar"/>
                <w:rFonts w:ascii="Arial" w:hAnsi="Arial" w:cs="Arial"/>
                <w:b w:val="0"/>
                <w:sz w:val="22"/>
                <w:szCs w:val="22"/>
              </w:rPr>
            </w:pPr>
            <w:r>
              <w:rPr>
                <w:rStyle w:val="TtuloCar"/>
                <w:rFonts w:ascii="Arial" w:hAnsi="Arial" w:cs="Arial"/>
                <w:b w:val="0"/>
                <w:sz w:val="22"/>
                <w:szCs w:val="22"/>
              </w:rPr>
              <w:t>92</w:t>
            </w:r>
          </w:p>
        </w:tc>
      </w:tr>
    </w:tbl>
    <w:p w14:paraId="403D0CC7" w14:textId="77777777" w:rsidR="00E93612" w:rsidRDefault="00E93612">
      <w:r>
        <w:br w:type="page"/>
      </w:r>
    </w:p>
    <w:p w14:paraId="40D743AC" w14:textId="77777777" w:rsidR="0075511B" w:rsidRPr="00386D19" w:rsidRDefault="0075511B" w:rsidP="00E2111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lastRenderedPageBreak/>
        <w:t>PRESENTACIÓN</w:t>
      </w:r>
    </w:p>
    <w:p w14:paraId="1D4BE352" w14:textId="77777777" w:rsidR="00C33721" w:rsidRDefault="00C33721" w:rsidP="00C66BBB">
      <w:pPr>
        <w:spacing w:line="360" w:lineRule="auto"/>
        <w:ind w:left="360"/>
        <w:rPr>
          <w:rFonts w:ascii="Arial" w:hAnsi="Arial" w:cs="Arial"/>
          <w:sz w:val="22"/>
          <w:szCs w:val="22"/>
        </w:rPr>
      </w:pPr>
    </w:p>
    <w:p w14:paraId="035C7F5C" w14:textId="6773499F" w:rsidR="00C33721" w:rsidRDefault="00256F1E" w:rsidP="00C66BBB">
      <w:pPr>
        <w:spacing w:line="360" w:lineRule="auto"/>
        <w:ind w:left="360"/>
        <w:rPr>
          <w:rFonts w:ascii="Arial" w:hAnsi="Arial" w:cs="Arial"/>
          <w:sz w:val="22"/>
          <w:szCs w:val="22"/>
        </w:rPr>
      </w:pPr>
      <w:r>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w:t>
      </w:r>
      <w:r w:rsidR="0026654A">
        <w:rPr>
          <w:rFonts w:ascii="Arial" w:hAnsi="Arial" w:cs="Arial"/>
          <w:sz w:val="22"/>
          <w:szCs w:val="22"/>
        </w:rPr>
        <w:t>las</w:t>
      </w:r>
      <w:r>
        <w:rPr>
          <w:rFonts w:ascii="Arial" w:hAnsi="Arial" w:cs="Arial"/>
          <w:sz w:val="22"/>
          <w:szCs w:val="22"/>
        </w:rPr>
        <w:t xml:space="preserve"> funciones con diferentes </w:t>
      </w:r>
      <w:r w:rsidR="0026654A">
        <w:rPr>
          <w:rFonts w:ascii="Arial" w:hAnsi="Arial" w:cs="Arial"/>
          <w:sz w:val="22"/>
          <w:szCs w:val="22"/>
        </w:rPr>
        <w:t xml:space="preserve">manuales </w:t>
      </w:r>
      <w:r>
        <w:rPr>
          <w:rFonts w:ascii="Arial" w:hAnsi="Arial" w:cs="Arial"/>
          <w:sz w:val="22"/>
          <w:szCs w:val="22"/>
        </w:rPr>
        <w:t xml:space="preserve">administrativos </w:t>
      </w:r>
      <w:r w:rsidR="00E15547">
        <w:rPr>
          <w:rFonts w:ascii="Arial" w:hAnsi="Arial" w:cs="Arial"/>
          <w:sz w:val="22"/>
          <w:szCs w:val="22"/>
        </w:rPr>
        <w:t>entre</w:t>
      </w:r>
      <w:r>
        <w:rPr>
          <w:rFonts w:ascii="Arial" w:hAnsi="Arial" w:cs="Arial"/>
          <w:sz w:val="22"/>
          <w:szCs w:val="22"/>
        </w:rPr>
        <w:t xml:space="preserve"> de los que se encuentra el Manual de Organización y </w:t>
      </w:r>
      <w:r w:rsidR="007F0D87">
        <w:rPr>
          <w:rFonts w:ascii="Arial" w:hAnsi="Arial" w:cs="Arial"/>
          <w:sz w:val="22"/>
          <w:szCs w:val="22"/>
        </w:rPr>
        <w:t>Funciones.</w:t>
      </w:r>
    </w:p>
    <w:p w14:paraId="0E8E933D" w14:textId="77777777" w:rsidR="00256F1E" w:rsidRDefault="00256F1E" w:rsidP="00C66BBB">
      <w:pPr>
        <w:spacing w:line="360" w:lineRule="auto"/>
        <w:ind w:left="360"/>
        <w:rPr>
          <w:rFonts w:ascii="Arial" w:hAnsi="Arial" w:cs="Arial"/>
          <w:sz w:val="22"/>
          <w:szCs w:val="22"/>
        </w:rPr>
      </w:pPr>
    </w:p>
    <w:p w14:paraId="0EB34216" w14:textId="4192C624" w:rsidR="00256F1E" w:rsidRDefault="00256F1E" w:rsidP="00C66BBB">
      <w:pPr>
        <w:spacing w:line="360" w:lineRule="auto"/>
        <w:ind w:left="360"/>
        <w:rPr>
          <w:rFonts w:ascii="Arial" w:hAnsi="Arial" w:cs="Arial"/>
          <w:sz w:val="22"/>
          <w:szCs w:val="22"/>
        </w:rPr>
      </w:pPr>
      <w:r>
        <w:rPr>
          <w:rFonts w:ascii="Arial" w:hAnsi="Arial" w:cs="Arial"/>
          <w:sz w:val="22"/>
          <w:szCs w:val="22"/>
        </w:rPr>
        <w:t xml:space="preserve">En tal virtud, </w:t>
      </w:r>
      <w:r w:rsidR="00E835F0">
        <w:rPr>
          <w:rFonts w:ascii="Arial" w:hAnsi="Arial" w:cs="Arial"/>
          <w:sz w:val="22"/>
          <w:szCs w:val="22"/>
        </w:rPr>
        <w:t>el Jurado Nacional de Oposición</w:t>
      </w:r>
      <w:r>
        <w:rPr>
          <w:rFonts w:ascii="Arial" w:hAnsi="Arial" w:cs="Arial"/>
          <w:sz w:val="22"/>
          <w:szCs w:val="22"/>
        </w:rPr>
        <w:t xml:space="preserve">, presenta el </w:t>
      </w:r>
      <w:r w:rsidR="007F0D87">
        <w:rPr>
          <w:rFonts w:ascii="Arial" w:hAnsi="Arial" w:cs="Arial"/>
          <w:sz w:val="22"/>
          <w:szCs w:val="22"/>
        </w:rPr>
        <w:t>Manual de Organización y Funciones</w:t>
      </w:r>
      <w:r>
        <w:rPr>
          <w:rFonts w:ascii="Arial" w:hAnsi="Arial" w:cs="Arial"/>
          <w:sz w:val="22"/>
          <w:szCs w:val="22"/>
        </w:rPr>
        <w:t xml:space="preserve">, cuyo contenido orienta al lector sobre las actividades diarias de esta dependencia </w:t>
      </w:r>
      <w:r w:rsidR="0026654A">
        <w:rPr>
          <w:rFonts w:ascii="Arial" w:hAnsi="Arial" w:cs="Arial"/>
          <w:sz w:val="22"/>
          <w:szCs w:val="22"/>
        </w:rPr>
        <w:t>en el</w:t>
      </w:r>
      <w:r>
        <w:rPr>
          <w:rFonts w:ascii="Arial" w:hAnsi="Arial" w:cs="Arial"/>
          <w:sz w:val="22"/>
          <w:szCs w:val="22"/>
        </w:rPr>
        <w:t xml:space="preserve"> contexto del Ministerio de Educación; el cual tiene como fin optimizar los recursos disponibles y con ello lograr un mayor grado de eficiencia y eficacia en el desempeño de las competencias que le han sido designadas.</w:t>
      </w:r>
    </w:p>
    <w:p w14:paraId="0DFAFEF1" w14:textId="77777777" w:rsidR="00256F1E" w:rsidRDefault="00256F1E" w:rsidP="00C66BBB">
      <w:pPr>
        <w:spacing w:line="360" w:lineRule="auto"/>
        <w:ind w:left="360"/>
        <w:rPr>
          <w:rFonts w:ascii="Arial" w:hAnsi="Arial" w:cs="Arial"/>
          <w:sz w:val="22"/>
          <w:szCs w:val="22"/>
        </w:rPr>
      </w:pPr>
    </w:p>
    <w:p w14:paraId="711318D2" w14:textId="74D43F02" w:rsidR="00256F1E" w:rsidRDefault="00256F1E" w:rsidP="00C66BBB">
      <w:pPr>
        <w:spacing w:line="360" w:lineRule="auto"/>
        <w:ind w:left="360"/>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establecidas, </w:t>
      </w:r>
      <w:r w:rsidR="00492507">
        <w:rPr>
          <w:rFonts w:ascii="Arial" w:hAnsi="Arial" w:cs="Arial"/>
          <w:sz w:val="22"/>
          <w:szCs w:val="22"/>
        </w:rPr>
        <w:t xml:space="preserve">el Ministro de Educación (o viceministro según sea el caso), autoriza el uso del presente instrumento para que </w:t>
      </w:r>
      <w:r w:rsidR="0026654A">
        <w:rPr>
          <w:rFonts w:ascii="Arial" w:hAnsi="Arial" w:cs="Arial"/>
          <w:sz w:val="22"/>
          <w:szCs w:val="22"/>
        </w:rPr>
        <w:t>este</w:t>
      </w:r>
      <w:r w:rsidR="00492507">
        <w:rPr>
          <w:rFonts w:ascii="Arial" w:hAnsi="Arial" w:cs="Arial"/>
          <w:sz w:val="22"/>
          <w:szCs w:val="22"/>
        </w:rPr>
        <w:t xml:space="preserve"> sea utilizado como una herramienta de trabajo por el personal que integra </w:t>
      </w:r>
      <w:r w:rsidR="00E835F0">
        <w:rPr>
          <w:rFonts w:ascii="Arial" w:hAnsi="Arial" w:cs="Arial"/>
          <w:sz w:val="22"/>
          <w:szCs w:val="22"/>
        </w:rPr>
        <w:t>el Jurado Nacional de Oposición</w:t>
      </w:r>
      <w:r w:rsidR="00492507">
        <w:rPr>
          <w:rFonts w:ascii="Arial" w:hAnsi="Arial" w:cs="Arial"/>
          <w:sz w:val="22"/>
          <w:szCs w:val="22"/>
        </w:rPr>
        <w:t>, y para los procesos que correspondan.</w:t>
      </w:r>
    </w:p>
    <w:p w14:paraId="04AC361D" w14:textId="77777777" w:rsidR="00256F1E" w:rsidRDefault="00256F1E" w:rsidP="00C66BBB">
      <w:pPr>
        <w:spacing w:line="360" w:lineRule="auto"/>
        <w:ind w:left="360"/>
        <w:rPr>
          <w:rFonts w:ascii="Arial" w:hAnsi="Arial" w:cs="Arial"/>
          <w:sz w:val="22"/>
          <w:szCs w:val="22"/>
        </w:rPr>
      </w:pPr>
    </w:p>
    <w:p w14:paraId="5DA4B9E5" w14:textId="77777777" w:rsidR="00B065C9" w:rsidRDefault="00B065C9" w:rsidP="00C66BBB">
      <w:pPr>
        <w:spacing w:line="360" w:lineRule="auto"/>
        <w:ind w:left="360"/>
        <w:rPr>
          <w:rFonts w:ascii="Arial" w:hAnsi="Arial" w:cs="Arial"/>
          <w:sz w:val="22"/>
          <w:szCs w:val="22"/>
        </w:rPr>
      </w:pPr>
    </w:p>
    <w:p w14:paraId="137C6B59" w14:textId="77777777" w:rsidR="0075511B" w:rsidRPr="00386D19" w:rsidRDefault="0075511B" w:rsidP="00E2111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t>INTRODUCCIÓN</w:t>
      </w:r>
    </w:p>
    <w:p w14:paraId="272EF10D" w14:textId="77777777" w:rsidR="00B065C9" w:rsidRDefault="00B065C9" w:rsidP="00C66BBB">
      <w:pPr>
        <w:spacing w:line="360" w:lineRule="auto"/>
        <w:ind w:left="360"/>
        <w:rPr>
          <w:rFonts w:ascii="Arial" w:hAnsi="Arial" w:cs="Arial"/>
          <w:sz w:val="22"/>
          <w:szCs w:val="22"/>
        </w:rPr>
      </w:pPr>
    </w:p>
    <w:p w14:paraId="4EE250A5" w14:textId="37B81BE3" w:rsidR="00492507" w:rsidRDefault="00492507" w:rsidP="00386D19">
      <w:pPr>
        <w:spacing w:line="360" w:lineRule="auto"/>
        <w:ind w:left="360"/>
        <w:rPr>
          <w:rFonts w:ascii="Arial" w:hAnsi="Arial" w:cs="Arial"/>
          <w:sz w:val="22"/>
          <w:szCs w:val="22"/>
        </w:rPr>
      </w:pPr>
      <w:r>
        <w:rPr>
          <w:rFonts w:ascii="Arial" w:hAnsi="Arial" w:cs="Arial"/>
          <w:sz w:val="22"/>
          <w:szCs w:val="22"/>
        </w:rPr>
        <w:t xml:space="preserve">El presente </w:t>
      </w:r>
      <w:r w:rsidR="007F0D87">
        <w:rPr>
          <w:rFonts w:ascii="Arial" w:hAnsi="Arial" w:cs="Arial"/>
          <w:sz w:val="22"/>
          <w:szCs w:val="22"/>
        </w:rPr>
        <w:t xml:space="preserve">Manual de Organización y Funciones </w:t>
      </w:r>
      <w:r>
        <w:rPr>
          <w:rFonts w:ascii="Arial" w:hAnsi="Arial" w:cs="Arial"/>
          <w:sz w:val="22"/>
          <w:szCs w:val="22"/>
        </w:rPr>
        <w:t xml:space="preserve">del </w:t>
      </w:r>
      <w:r w:rsidR="00E835F0">
        <w:rPr>
          <w:rFonts w:ascii="Arial" w:hAnsi="Arial" w:cs="Arial"/>
          <w:sz w:val="22"/>
          <w:szCs w:val="22"/>
        </w:rPr>
        <w:t>Jurado Nacional de Oposición</w:t>
      </w:r>
      <w:r>
        <w:rPr>
          <w:rFonts w:ascii="Arial" w:hAnsi="Arial" w:cs="Arial"/>
          <w:sz w:val="22"/>
          <w:szCs w:val="22"/>
        </w:rPr>
        <w:t xml:space="preserve">, es de observancia y consulta general.  Contiene en el primer apartado información general de la dependencia, así como </w:t>
      </w:r>
      <w:r w:rsidR="0026654A">
        <w:rPr>
          <w:rFonts w:ascii="Arial" w:hAnsi="Arial" w:cs="Arial"/>
          <w:sz w:val="22"/>
          <w:szCs w:val="22"/>
        </w:rPr>
        <w:t xml:space="preserve">los </w:t>
      </w:r>
      <w:r>
        <w:rPr>
          <w:rFonts w:ascii="Arial" w:hAnsi="Arial" w:cs="Arial"/>
          <w:sz w:val="22"/>
          <w:szCs w:val="22"/>
        </w:rPr>
        <w:t>objetivos y metas, en el segundo apartado se desarrollan los descriptores de puestos de cada puesto de trabajo que la integra</w:t>
      </w:r>
      <w:r w:rsidR="0026654A">
        <w:rPr>
          <w:rFonts w:ascii="Arial" w:hAnsi="Arial" w:cs="Arial"/>
          <w:sz w:val="22"/>
          <w:szCs w:val="22"/>
        </w:rPr>
        <w:t>,</w:t>
      </w:r>
      <w:r>
        <w:rPr>
          <w:rFonts w:ascii="Arial" w:hAnsi="Arial" w:cs="Arial"/>
          <w:sz w:val="22"/>
          <w:szCs w:val="22"/>
        </w:rPr>
        <w:t xml:space="preserve"> por último</w:t>
      </w:r>
      <w:r w:rsidR="0026654A">
        <w:rPr>
          <w:rFonts w:ascii="Arial" w:hAnsi="Arial" w:cs="Arial"/>
          <w:sz w:val="22"/>
          <w:szCs w:val="22"/>
        </w:rPr>
        <w:t>,</w:t>
      </w:r>
      <w:r>
        <w:rPr>
          <w:rFonts w:ascii="Arial" w:hAnsi="Arial" w:cs="Arial"/>
          <w:sz w:val="22"/>
          <w:szCs w:val="22"/>
        </w:rPr>
        <w:t xml:space="preserve"> se anexan los documentos oficiales que se utilizan </w:t>
      </w:r>
      <w:r w:rsidR="00E15547">
        <w:rPr>
          <w:rFonts w:ascii="Arial" w:hAnsi="Arial" w:cs="Arial"/>
          <w:sz w:val="22"/>
          <w:szCs w:val="22"/>
        </w:rPr>
        <w:t>en</w:t>
      </w:r>
      <w:r w:rsidR="0026654A">
        <w:rPr>
          <w:rFonts w:ascii="Arial" w:hAnsi="Arial" w:cs="Arial"/>
          <w:sz w:val="22"/>
          <w:szCs w:val="22"/>
        </w:rPr>
        <w:t xml:space="preserve"> este</w:t>
      </w:r>
      <w:r>
        <w:rPr>
          <w:rFonts w:ascii="Arial" w:hAnsi="Arial" w:cs="Arial"/>
          <w:sz w:val="22"/>
          <w:szCs w:val="22"/>
        </w:rPr>
        <w:t>.</w:t>
      </w:r>
    </w:p>
    <w:p w14:paraId="4160F5F3" w14:textId="77777777" w:rsidR="00386D19" w:rsidRPr="00492507" w:rsidRDefault="00386D19" w:rsidP="00C66BBB">
      <w:pPr>
        <w:spacing w:line="360" w:lineRule="auto"/>
        <w:rPr>
          <w:rFonts w:ascii="Arial" w:hAnsi="Arial" w:cs="Arial"/>
          <w:sz w:val="22"/>
          <w:szCs w:val="22"/>
        </w:rPr>
      </w:pPr>
    </w:p>
    <w:p w14:paraId="3FC83349" w14:textId="2DB94837" w:rsidR="0075511B" w:rsidRPr="00254601" w:rsidRDefault="00492507" w:rsidP="00E21117">
      <w:pPr>
        <w:pStyle w:val="Prrafodelista"/>
        <w:numPr>
          <w:ilvl w:val="0"/>
          <w:numId w:val="7"/>
        </w:numPr>
        <w:spacing w:line="360" w:lineRule="auto"/>
        <w:rPr>
          <w:rFonts w:ascii="Cambria" w:hAnsi="Cambria" w:cs="Arial"/>
          <w:b/>
          <w:sz w:val="24"/>
          <w:szCs w:val="22"/>
        </w:rPr>
      </w:pPr>
      <w:r w:rsidRPr="00254601">
        <w:rPr>
          <w:rFonts w:ascii="Cambria" w:hAnsi="Cambria" w:cs="Arial"/>
          <w:b/>
          <w:sz w:val="24"/>
          <w:szCs w:val="22"/>
        </w:rPr>
        <w:t xml:space="preserve">MANUAL DE ORGANIZACIÓN Y </w:t>
      </w:r>
      <w:r w:rsidR="006B7E72">
        <w:rPr>
          <w:rFonts w:ascii="Cambria" w:hAnsi="Cambria" w:cs="Arial"/>
          <w:b/>
          <w:sz w:val="24"/>
          <w:szCs w:val="22"/>
        </w:rPr>
        <w:t>FUNCIONES</w:t>
      </w:r>
    </w:p>
    <w:p w14:paraId="7E644059" w14:textId="77777777" w:rsidR="00492507" w:rsidRDefault="00492507" w:rsidP="00C66BBB">
      <w:pPr>
        <w:pStyle w:val="Prrafodelista"/>
        <w:spacing w:line="360" w:lineRule="auto"/>
        <w:ind w:left="360"/>
        <w:rPr>
          <w:rFonts w:ascii="Arial" w:hAnsi="Arial" w:cs="Arial"/>
          <w:sz w:val="22"/>
          <w:szCs w:val="22"/>
        </w:rPr>
      </w:pPr>
    </w:p>
    <w:p w14:paraId="67058573" w14:textId="7D227396" w:rsidR="00492507" w:rsidRPr="00B05EFE" w:rsidRDefault="00492507" w:rsidP="00E2111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Definició</w:t>
      </w:r>
      <w:r w:rsidRPr="007F0D87">
        <w:rPr>
          <w:rFonts w:ascii="Arial" w:hAnsi="Arial" w:cs="Arial"/>
          <w:i/>
          <w:sz w:val="22"/>
          <w:szCs w:val="22"/>
          <w:u w:val="single"/>
        </w:rPr>
        <w:t>n</w:t>
      </w:r>
    </w:p>
    <w:p w14:paraId="0F587D0E" w14:textId="77777777" w:rsidR="00143F9E" w:rsidRDefault="00143F9E" w:rsidP="00143F9E">
      <w:pPr>
        <w:spacing w:line="360" w:lineRule="auto"/>
        <w:ind w:left="851"/>
        <w:rPr>
          <w:rFonts w:ascii="Arial" w:hAnsi="Arial" w:cs="Arial"/>
          <w:sz w:val="22"/>
          <w:szCs w:val="22"/>
        </w:rPr>
      </w:pPr>
    </w:p>
    <w:p w14:paraId="1FDE743E" w14:textId="1EAADE09" w:rsidR="00492507" w:rsidRDefault="00492507" w:rsidP="00143F9E">
      <w:pPr>
        <w:spacing w:line="360" w:lineRule="auto"/>
        <w:ind w:left="851"/>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trabajo, su</w:t>
      </w:r>
      <w:r>
        <w:rPr>
          <w:rFonts w:ascii="Arial" w:hAnsi="Arial" w:cs="Arial"/>
          <w:sz w:val="22"/>
          <w:szCs w:val="22"/>
        </w:rPr>
        <w:t xml:space="preserve"> marco jurídico – administrativo, atribuciones, historia, organización</w:t>
      </w:r>
      <w:r w:rsidR="0026654A">
        <w:rPr>
          <w:rFonts w:ascii="Arial" w:hAnsi="Arial" w:cs="Arial"/>
          <w:sz w:val="22"/>
          <w:szCs w:val="22"/>
        </w:rPr>
        <w:t>,</w:t>
      </w:r>
      <w:r>
        <w:rPr>
          <w:rFonts w:ascii="Arial" w:hAnsi="Arial" w:cs="Arial"/>
          <w:sz w:val="22"/>
          <w:szCs w:val="22"/>
        </w:rPr>
        <w:t xml:space="preserve"> objetivos, funciones del </w:t>
      </w:r>
      <w:r w:rsidR="00E835F0">
        <w:rPr>
          <w:rFonts w:ascii="Arial" w:hAnsi="Arial" w:cs="Arial"/>
          <w:sz w:val="22"/>
          <w:szCs w:val="22"/>
        </w:rPr>
        <w:t>Jurado Nacional de Oposición</w:t>
      </w:r>
      <w:r>
        <w:rPr>
          <w:rFonts w:ascii="Arial" w:hAnsi="Arial" w:cs="Arial"/>
          <w:sz w:val="22"/>
          <w:szCs w:val="22"/>
        </w:rPr>
        <w:t>, también se constituye como un instrumento de apoyo administrativo en los procesos de inducción y formación de personal.</w:t>
      </w:r>
    </w:p>
    <w:p w14:paraId="341E2FF0" w14:textId="77777777" w:rsidR="00492507" w:rsidRPr="00492507" w:rsidRDefault="00492507" w:rsidP="00C66BBB">
      <w:pPr>
        <w:spacing w:line="360" w:lineRule="auto"/>
        <w:ind w:left="1080"/>
        <w:rPr>
          <w:rFonts w:ascii="Arial" w:hAnsi="Arial" w:cs="Arial"/>
          <w:sz w:val="22"/>
          <w:szCs w:val="22"/>
        </w:rPr>
      </w:pPr>
    </w:p>
    <w:p w14:paraId="0521D39F" w14:textId="798B47DC" w:rsidR="00492507" w:rsidRPr="00B05EFE" w:rsidRDefault="00492507" w:rsidP="00E2111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Justificación</w:t>
      </w:r>
      <w:r w:rsidR="0052422A" w:rsidRPr="00B05EFE">
        <w:rPr>
          <w:rFonts w:ascii="Arial" w:hAnsi="Arial" w:cs="Arial"/>
          <w:i/>
          <w:sz w:val="22"/>
          <w:szCs w:val="22"/>
          <w:u w:val="single"/>
        </w:rPr>
        <w:t xml:space="preserve">  </w:t>
      </w:r>
    </w:p>
    <w:p w14:paraId="09FBE2B0" w14:textId="77777777" w:rsidR="00143F9E" w:rsidRDefault="00143F9E" w:rsidP="00143F9E">
      <w:pPr>
        <w:spacing w:line="360" w:lineRule="auto"/>
        <w:ind w:left="851"/>
        <w:rPr>
          <w:rFonts w:ascii="Arial" w:hAnsi="Arial" w:cs="Arial"/>
          <w:sz w:val="22"/>
          <w:szCs w:val="22"/>
        </w:rPr>
      </w:pPr>
    </w:p>
    <w:p w14:paraId="50C62B50" w14:textId="77777777" w:rsidR="0052422A" w:rsidRPr="00143F9E" w:rsidRDefault="0052422A" w:rsidP="00143F9E">
      <w:pPr>
        <w:spacing w:line="360" w:lineRule="auto"/>
        <w:ind w:left="851"/>
        <w:rPr>
          <w:rFonts w:ascii="Arial" w:hAnsi="Arial" w:cs="Arial"/>
          <w:sz w:val="22"/>
          <w:szCs w:val="22"/>
        </w:rPr>
      </w:pPr>
      <w:r w:rsidRPr="00143F9E">
        <w:rPr>
          <w:rFonts w:ascii="Arial" w:hAnsi="Arial" w:cs="Arial"/>
          <w:sz w:val="22"/>
          <w:szCs w:val="22"/>
        </w:rPr>
        <w:t>Es necesario que cada dependencia del Ministerio de Educación, cuente con una herramienta que oriente al personal en el conocimiento de la estructura organizacional a la que pertenece, y sobre las funciones que debe desarrollar en su labor diaria; asimismo, que contribuya con el proceso de personal de nuevo ingreso.</w:t>
      </w:r>
    </w:p>
    <w:p w14:paraId="5D788B7B" w14:textId="77777777" w:rsidR="0052422A" w:rsidRDefault="0052422A" w:rsidP="00C66BBB">
      <w:pPr>
        <w:pStyle w:val="Prrafodelista"/>
        <w:spacing w:line="360" w:lineRule="auto"/>
        <w:ind w:left="1080"/>
        <w:rPr>
          <w:rFonts w:ascii="Arial" w:hAnsi="Arial" w:cs="Arial"/>
          <w:sz w:val="22"/>
          <w:szCs w:val="22"/>
        </w:rPr>
      </w:pPr>
    </w:p>
    <w:p w14:paraId="748BCB57" w14:textId="5141E70F" w:rsidR="00492507" w:rsidRPr="00B05EFE" w:rsidRDefault="00492507" w:rsidP="00E2111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Objetivos </w:t>
      </w:r>
    </w:p>
    <w:p w14:paraId="061E1BFC" w14:textId="77777777" w:rsidR="00143F9E" w:rsidRDefault="00143F9E" w:rsidP="00143F9E">
      <w:pPr>
        <w:pStyle w:val="Prrafodelista"/>
        <w:spacing w:line="360" w:lineRule="auto"/>
        <w:ind w:left="1345"/>
        <w:rPr>
          <w:rFonts w:ascii="Arial" w:hAnsi="Arial" w:cs="Arial"/>
          <w:sz w:val="22"/>
          <w:szCs w:val="22"/>
        </w:rPr>
      </w:pPr>
    </w:p>
    <w:p w14:paraId="7CE33B95" w14:textId="77777777" w:rsidR="0052422A" w:rsidRDefault="0052422A" w:rsidP="00143F9E">
      <w:pPr>
        <w:pStyle w:val="Prrafodelista"/>
        <w:numPr>
          <w:ilvl w:val="0"/>
          <w:numId w:val="8"/>
        </w:numPr>
        <w:spacing w:line="360" w:lineRule="auto"/>
        <w:rPr>
          <w:rFonts w:ascii="Arial" w:hAnsi="Arial" w:cs="Arial"/>
          <w:sz w:val="22"/>
          <w:szCs w:val="22"/>
        </w:rPr>
      </w:pPr>
      <w:r>
        <w:rPr>
          <w:rFonts w:ascii="Arial" w:hAnsi="Arial" w:cs="Arial"/>
          <w:sz w:val="22"/>
          <w:szCs w:val="22"/>
        </w:rPr>
        <w:t>Presentar una visión unánime entre las áreas que integran</w:t>
      </w:r>
      <w:r w:rsidR="00E835F0">
        <w:rPr>
          <w:rFonts w:ascii="Arial" w:hAnsi="Arial" w:cs="Arial"/>
          <w:sz w:val="22"/>
          <w:szCs w:val="22"/>
        </w:rPr>
        <w:t xml:space="preserve"> el</w:t>
      </w:r>
      <w:r>
        <w:rPr>
          <w:rFonts w:ascii="Arial" w:hAnsi="Arial" w:cs="Arial"/>
          <w:sz w:val="22"/>
          <w:szCs w:val="22"/>
        </w:rPr>
        <w:t xml:space="preserve"> </w:t>
      </w:r>
      <w:r w:rsidR="00E835F0">
        <w:rPr>
          <w:rFonts w:ascii="Arial" w:hAnsi="Arial" w:cs="Arial"/>
          <w:sz w:val="22"/>
          <w:szCs w:val="22"/>
        </w:rPr>
        <w:t>Jurado Nacional de Oposición</w:t>
      </w:r>
      <w:r>
        <w:rPr>
          <w:rFonts w:ascii="Arial" w:hAnsi="Arial" w:cs="Arial"/>
          <w:sz w:val="22"/>
          <w:szCs w:val="22"/>
        </w:rPr>
        <w:t>.</w:t>
      </w:r>
    </w:p>
    <w:p w14:paraId="3471AB6E" w14:textId="77777777" w:rsidR="0052422A" w:rsidRDefault="0052422A" w:rsidP="00143F9E">
      <w:pPr>
        <w:pStyle w:val="Prrafodelista"/>
        <w:numPr>
          <w:ilvl w:val="0"/>
          <w:numId w:val="8"/>
        </w:numPr>
        <w:spacing w:line="360" w:lineRule="auto"/>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07CA6ECF" w14:textId="77777777" w:rsidR="0052422A" w:rsidRDefault="0052422A" w:rsidP="00143F9E">
      <w:pPr>
        <w:pStyle w:val="Prrafodelista"/>
        <w:numPr>
          <w:ilvl w:val="0"/>
          <w:numId w:val="8"/>
        </w:numPr>
        <w:spacing w:line="360" w:lineRule="auto"/>
        <w:rPr>
          <w:rFonts w:ascii="Arial" w:hAnsi="Arial" w:cs="Arial"/>
          <w:sz w:val="22"/>
          <w:szCs w:val="22"/>
        </w:rPr>
      </w:pPr>
      <w:r>
        <w:rPr>
          <w:rFonts w:ascii="Arial" w:hAnsi="Arial" w:cs="Arial"/>
          <w:sz w:val="22"/>
          <w:szCs w:val="22"/>
        </w:rPr>
        <w:t>Ser fuente de información y guía para las funciones que cada colaborador debe ejecutar en su labor diaria.</w:t>
      </w:r>
    </w:p>
    <w:p w14:paraId="7C09B87D" w14:textId="77777777" w:rsidR="00B05EFE" w:rsidRDefault="00B05EFE" w:rsidP="00C66BBB">
      <w:pPr>
        <w:pStyle w:val="Prrafodelista"/>
        <w:spacing w:line="360" w:lineRule="auto"/>
        <w:ind w:left="1080"/>
        <w:rPr>
          <w:rFonts w:ascii="Arial" w:hAnsi="Arial" w:cs="Arial"/>
          <w:sz w:val="22"/>
          <w:szCs w:val="22"/>
        </w:rPr>
      </w:pPr>
    </w:p>
    <w:p w14:paraId="1BF78395" w14:textId="78ECCF90" w:rsidR="00492507" w:rsidRPr="00B05EFE" w:rsidRDefault="00492507" w:rsidP="00E2111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Ámbito de aplicación</w:t>
      </w:r>
    </w:p>
    <w:p w14:paraId="6F56CEE5" w14:textId="77777777" w:rsidR="003519EE" w:rsidRDefault="003519EE" w:rsidP="003519EE">
      <w:pPr>
        <w:spacing w:line="360" w:lineRule="auto"/>
        <w:ind w:left="851"/>
        <w:rPr>
          <w:rFonts w:ascii="Arial" w:hAnsi="Arial" w:cs="Arial"/>
          <w:sz w:val="22"/>
          <w:szCs w:val="22"/>
        </w:rPr>
      </w:pPr>
    </w:p>
    <w:p w14:paraId="177BB76A" w14:textId="0974F929" w:rsidR="00B05EFE" w:rsidRDefault="00B05EFE" w:rsidP="003519EE">
      <w:pPr>
        <w:spacing w:line="360" w:lineRule="auto"/>
        <w:ind w:left="851"/>
        <w:rPr>
          <w:rFonts w:ascii="Arial" w:hAnsi="Arial" w:cs="Arial"/>
          <w:sz w:val="22"/>
          <w:szCs w:val="22"/>
        </w:rPr>
      </w:pPr>
      <w:r>
        <w:rPr>
          <w:rFonts w:ascii="Arial" w:hAnsi="Arial" w:cs="Arial"/>
          <w:sz w:val="22"/>
          <w:szCs w:val="22"/>
        </w:rPr>
        <w:t xml:space="preserve">El contenido del presente Manual de Organización </w:t>
      </w:r>
      <w:r w:rsidR="007F0D87">
        <w:rPr>
          <w:rFonts w:ascii="Arial" w:hAnsi="Arial" w:cs="Arial"/>
          <w:sz w:val="22"/>
          <w:szCs w:val="22"/>
        </w:rPr>
        <w:t>y Funciones</w:t>
      </w:r>
      <w:r>
        <w:rPr>
          <w:rFonts w:ascii="Arial" w:hAnsi="Arial" w:cs="Arial"/>
          <w:sz w:val="22"/>
          <w:szCs w:val="22"/>
        </w:rPr>
        <w:t xml:space="preserve">, es de observancia obligatoria para cada servidor público que labore en </w:t>
      </w:r>
      <w:r w:rsidR="00E835F0">
        <w:rPr>
          <w:rFonts w:ascii="Arial" w:hAnsi="Arial" w:cs="Arial"/>
          <w:sz w:val="22"/>
          <w:szCs w:val="22"/>
        </w:rPr>
        <w:t>el Jurado Nacional de Oposición</w:t>
      </w:r>
      <w:r>
        <w:rPr>
          <w:rFonts w:ascii="Arial" w:hAnsi="Arial" w:cs="Arial"/>
          <w:sz w:val="22"/>
          <w:szCs w:val="22"/>
        </w:rPr>
        <w:t>; con la finalidad que sus actividades se realicen de acuerdo a la normativa legal vigente y los procesos internos oficiales y autorizados.</w:t>
      </w:r>
    </w:p>
    <w:p w14:paraId="0038242C" w14:textId="77777777" w:rsidR="0052422A" w:rsidRPr="0052422A" w:rsidRDefault="0052422A" w:rsidP="00C66BBB">
      <w:pPr>
        <w:spacing w:line="360" w:lineRule="auto"/>
        <w:ind w:left="1080"/>
        <w:rPr>
          <w:rFonts w:ascii="Arial" w:hAnsi="Arial" w:cs="Arial"/>
          <w:sz w:val="22"/>
          <w:szCs w:val="22"/>
        </w:rPr>
      </w:pPr>
    </w:p>
    <w:p w14:paraId="04D04F9E" w14:textId="4F251363" w:rsidR="00492507" w:rsidRPr="00920B6E" w:rsidRDefault="00492507" w:rsidP="00E21117">
      <w:pPr>
        <w:pStyle w:val="Prrafodelista"/>
        <w:numPr>
          <w:ilvl w:val="1"/>
          <w:numId w:val="7"/>
        </w:numPr>
        <w:spacing w:line="360" w:lineRule="auto"/>
        <w:rPr>
          <w:rFonts w:ascii="Arial" w:hAnsi="Arial" w:cs="Arial"/>
          <w:i/>
          <w:sz w:val="22"/>
          <w:szCs w:val="22"/>
          <w:u w:val="single"/>
        </w:rPr>
      </w:pPr>
      <w:r w:rsidRPr="00920B6E">
        <w:rPr>
          <w:rFonts w:ascii="Arial" w:hAnsi="Arial" w:cs="Arial"/>
          <w:i/>
          <w:sz w:val="22"/>
          <w:szCs w:val="22"/>
          <w:u w:val="single"/>
        </w:rPr>
        <w:t>Beneficios</w:t>
      </w:r>
    </w:p>
    <w:p w14:paraId="468B0EE5" w14:textId="77777777" w:rsidR="0075511B" w:rsidRDefault="0075511B" w:rsidP="00C66BBB">
      <w:pPr>
        <w:spacing w:line="360" w:lineRule="auto"/>
        <w:ind w:left="1080"/>
        <w:rPr>
          <w:rFonts w:ascii="Arial" w:hAnsi="Arial" w:cs="Arial"/>
          <w:sz w:val="22"/>
          <w:szCs w:val="22"/>
        </w:rPr>
      </w:pPr>
    </w:p>
    <w:p w14:paraId="5FC73104" w14:textId="77777777" w:rsidR="00B05EFE" w:rsidRDefault="006D7EB0" w:rsidP="003519EE">
      <w:pPr>
        <w:pStyle w:val="Prrafodelista"/>
        <w:numPr>
          <w:ilvl w:val="0"/>
          <w:numId w:val="8"/>
        </w:numPr>
        <w:spacing w:line="360" w:lineRule="auto"/>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77B06335" w14:textId="77777777" w:rsidR="006D7EB0" w:rsidRDefault="006D7EB0" w:rsidP="003519EE">
      <w:pPr>
        <w:pStyle w:val="Prrafodelista"/>
        <w:numPr>
          <w:ilvl w:val="0"/>
          <w:numId w:val="8"/>
        </w:numPr>
        <w:spacing w:line="360" w:lineRule="auto"/>
        <w:rPr>
          <w:rFonts w:ascii="Arial" w:hAnsi="Arial" w:cs="Arial"/>
          <w:sz w:val="22"/>
          <w:szCs w:val="22"/>
        </w:rPr>
      </w:pPr>
      <w:r>
        <w:rPr>
          <w:rFonts w:ascii="Arial" w:hAnsi="Arial" w:cs="Arial"/>
          <w:sz w:val="22"/>
          <w:szCs w:val="22"/>
        </w:rPr>
        <w:t>Coadyuvar a la correcta realización y uniformidad de las tareas asignadas.</w:t>
      </w:r>
    </w:p>
    <w:p w14:paraId="44DAD2A7" w14:textId="77777777" w:rsidR="006D7EB0" w:rsidRDefault="006D7EB0" w:rsidP="003519EE">
      <w:pPr>
        <w:pStyle w:val="Prrafodelista"/>
        <w:numPr>
          <w:ilvl w:val="0"/>
          <w:numId w:val="8"/>
        </w:numPr>
        <w:spacing w:line="360" w:lineRule="auto"/>
        <w:rPr>
          <w:rFonts w:ascii="Arial" w:hAnsi="Arial" w:cs="Arial"/>
          <w:sz w:val="22"/>
          <w:szCs w:val="22"/>
        </w:rPr>
      </w:pPr>
      <w:r>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Pr>
          <w:rFonts w:ascii="Arial" w:hAnsi="Arial" w:cs="Arial"/>
          <w:sz w:val="22"/>
          <w:szCs w:val="22"/>
        </w:rPr>
        <w:t>el MINEDUC</w:t>
      </w:r>
      <w:r>
        <w:rPr>
          <w:rFonts w:ascii="Arial" w:hAnsi="Arial" w:cs="Arial"/>
          <w:sz w:val="22"/>
          <w:szCs w:val="22"/>
        </w:rPr>
        <w:t>.</w:t>
      </w:r>
    </w:p>
    <w:p w14:paraId="19D027D0" w14:textId="77777777" w:rsidR="006D7EB0" w:rsidRDefault="006D7EB0" w:rsidP="00C66BBB">
      <w:pPr>
        <w:spacing w:line="360" w:lineRule="auto"/>
        <w:rPr>
          <w:rFonts w:ascii="Arial" w:hAnsi="Arial" w:cs="Arial"/>
          <w:sz w:val="22"/>
          <w:szCs w:val="22"/>
        </w:rPr>
      </w:pPr>
    </w:p>
    <w:p w14:paraId="6194138D" w14:textId="77777777" w:rsidR="0075511B" w:rsidRPr="00254601" w:rsidRDefault="006D7EB0" w:rsidP="00E21117">
      <w:pPr>
        <w:pStyle w:val="Prrafodelista"/>
        <w:numPr>
          <w:ilvl w:val="0"/>
          <w:numId w:val="7"/>
        </w:numPr>
        <w:spacing w:line="360" w:lineRule="auto"/>
        <w:rPr>
          <w:rFonts w:ascii="Cambria" w:hAnsi="Cambria" w:cs="Arial"/>
          <w:b/>
          <w:sz w:val="24"/>
          <w:szCs w:val="22"/>
        </w:rPr>
      </w:pPr>
      <w:r w:rsidRPr="00254601">
        <w:rPr>
          <w:rFonts w:ascii="Cambria" w:hAnsi="Cambria" w:cs="Arial"/>
          <w:b/>
          <w:sz w:val="24"/>
          <w:szCs w:val="22"/>
        </w:rPr>
        <w:t>MINISTERIO DE EDUCACIÓN</w:t>
      </w:r>
    </w:p>
    <w:p w14:paraId="08BF02E2" w14:textId="77777777" w:rsidR="0075511B" w:rsidRDefault="0075511B" w:rsidP="00C66BBB">
      <w:pPr>
        <w:spacing w:line="360" w:lineRule="auto"/>
        <w:rPr>
          <w:rFonts w:ascii="Arial" w:hAnsi="Arial" w:cs="Arial"/>
          <w:sz w:val="22"/>
          <w:szCs w:val="22"/>
        </w:rPr>
      </w:pPr>
    </w:p>
    <w:p w14:paraId="22DE58D7" w14:textId="65F949AE" w:rsidR="00095D0D" w:rsidRPr="003519EE" w:rsidRDefault="00095D0D" w:rsidP="003519EE">
      <w:pPr>
        <w:pStyle w:val="Prrafodelista"/>
        <w:numPr>
          <w:ilvl w:val="1"/>
          <w:numId w:val="7"/>
        </w:numPr>
        <w:spacing w:line="360" w:lineRule="auto"/>
        <w:rPr>
          <w:rFonts w:ascii="Arial" w:hAnsi="Arial" w:cs="Arial"/>
          <w:i/>
          <w:sz w:val="22"/>
          <w:szCs w:val="22"/>
          <w:u w:val="single"/>
        </w:rPr>
      </w:pPr>
      <w:r w:rsidRPr="003519EE">
        <w:rPr>
          <w:rFonts w:ascii="Arial" w:hAnsi="Arial" w:cs="Arial"/>
          <w:i/>
          <w:sz w:val="22"/>
          <w:szCs w:val="22"/>
          <w:u w:val="single"/>
        </w:rPr>
        <w:t xml:space="preserve">Antecedentes </w:t>
      </w:r>
      <w:r w:rsidR="0026654A" w:rsidRPr="003519EE">
        <w:rPr>
          <w:rFonts w:ascii="Arial" w:hAnsi="Arial" w:cs="Arial"/>
          <w:i/>
          <w:sz w:val="22"/>
          <w:szCs w:val="22"/>
          <w:u w:val="single"/>
        </w:rPr>
        <w:t xml:space="preserve">históricos </w:t>
      </w:r>
      <w:r w:rsidR="00A22019">
        <w:rPr>
          <w:rStyle w:val="Refdenotaalpie"/>
          <w:rFonts w:ascii="Arial" w:hAnsi="Arial" w:cs="Arial"/>
          <w:i/>
          <w:sz w:val="22"/>
          <w:szCs w:val="22"/>
          <w:u w:val="single"/>
        </w:rPr>
        <w:footnoteReference w:id="1"/>
      </w:r>
    </w:p>
    <w:p w14:paraId="4703078C" w14:textId="77777777" w:rsidR="00CE0F4E" w:rsidRPr="00254601" w:rsidRDefault="00CE0F4E" w:rsidP="00CE0F4E">
      <w:pPr>
        <w:pStyle w:val="Prrafodelista"/>
        <w:spacing w:line="360" w:lineRule="auto"/>
        <w:ind w:left="1080"/>
        <w:rPr>
          <w:rFonts w:ascii="Arial" w:hAnsi="Arial" w:cs="Arial"/>
          <w:i/>
          <w:sz w:val="22"/>
          <w:szCs w:val="22"/>
          <w:u w:val="single"/>
        </w:rPr>
      </w:pPr>
    </w:p>
    <w:p w14:paraId="5A455EB9" w14:textId="77777777" w:rsidR="00A22019" w:rsidRDefault="00A22019" w:rsidP="003519EE">
      <w:pPr>
        <w:spacing w:line="360" w:lineRule="auto"/>
        <w:ind w:left="851"/>
        <w:rPr>
          <w:rFonts w:ascii="Arial" w:hAnsi="Arial" w:cs="Arial"/>
          <w:sz w:val="22"/>
          <w:szCs w:val="22"/>
        </w:rPr>
      </w:pPr>
      <w:r w:rsidRPr="00A22019">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324FC962" w14:textId="77777777" w:rsidR="00CE0F4E" w:rsidRPr="00A22019" w:rsidRDefault="00CE0F4E" w:rsidP="00A22019">
      <w:pPr>
        <w:spacing w:line="360" w:lineRule="auto"/>
        <w:ind w:left="1080"/>
        <w:rPr>
          <w:rFonts w:ascii="Arial" w:hAnsi="Arial" w:cs="Arial"/>
          <w:sz w:val="22"/>
          <w:szCs w:val="22"/>
        </w:rPr>
      </w:pPr>
    </w:p>
    <w:p w14:paraId="00CAD24A" w14:textId="77777777" w:rsidR="003519EE" w:rsidRDefault="00A22019" w:rsidP="003519EE">
      <w:pPr>
        <w:spacing w:line="360" w:lineRule="auto"/>
        <w:ind w:left="851"/>
        <w:rPr>
          <w:rFonts w:ascii="Arial" w:hAnsi="Arial" w:cs="Arial"/>
          <w:sz w:val="22"/>
          <w:szCs w:val="22"/>
        </w:rPr>
      </w:pPr>
      <w:r w:rsidRPr="00A22019">
        <w:rPr>
          <w:rFonts w:ascii="Arial" w:hAnsi="Arial" w:cs="Arial"/>
          <w:sz w:val="22"/>
          <w:szCs w:val="22"/>
        </w:rPr>
        <w:t>En 1881 se realizó el primer Congreso Pedagógico en el que participaron docentes de los diferentes departamentos y municipios de Guatemala; en 1945, por medio del Gobierno de la Revolución se realizó la Convención de Santa Ana, el Salvador, en la que se reformaron los planes de estudio como punto clave para dar respuesta a las necesidades del país, así mismo, dio auge para la extensión de la educación parvularia.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w:t>
      </w:r>
    </w:p>
    <w:p w14:paraId="39ED76D7" w14:textId="7FF1FFAD" w:rsidR="00A22019" w:rsidRPr="00A22019" w:rsidRDefault="00A22019" w:rsidP="003519EE">
      <w:pPr>
        <w:spacing w:line="360" w:lineRule="auto"/>
        <w:ind w:left="851"/>
        <w:rPr>
          <w:rFonts w:ascii="Arial" w:hAnsi="Arial" w:cs="Arial"/>
          <w:sz w:val="22"/>
          <w:szCs w:val="22"/>
        </w:rPr>
      </w:pPr>
      <w:r w:rsidRPr="00A22019">
        <w:rPr>
          <w:rFonts w:ascii="Arial" w:hAnsi="Arial" w:cs="Arial"/>
          <w:sz w:val="22"/>
          <w:szCs w:val="22"/>
        </w:rPr>
        <w:t xml:space="preserve"> </w:t>
      </w:r>
    </w:p>
    <w:p w14:paraId="65F4DF75" w14:textId="77777777" w:rsidR="00A22019" w:rsidRDefault="00A22019" w:rsidP="003519EE">
      <w:pPr>
        <w:spacing w:line="360" w:lineRule="auto"/>
        <w:ind w:left="851"/>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adecuaciones Curriculares. </w:t>
      </w:r>
    </w:p>
    <w:p w14:paraId="7E2D8509" w14:textId="77777777" w:rsidR="00A22019" w:rsidRPr="00A22019" w:rsidRDefault="00A22019" w:rsidP="00A22019">
      <w:pPr>
        <w:spacing w:line="360" w:lineRule="auto"/>
        <w:ind w:left="1080"/>
        <w:rPr>
          <w:rFonts w:ascii="Arial" w:hAnsi="Arial" w:cs="Arial"/>
          <w:sz w:val="22"/>
          <w:szCs w:val="22"/>
        </w:rPr>
      </w:pPr>
    </w:p>
    <w:p w14:paraId="33559BF0" w14:textId="77777777" w:rsidR="00A22019" w:rsidRDefault="00A22019" w:rsidP="003519EE">
      <w:pPr>
        <w:spacing w:line="360" w:lineRule="auto"/>
        <w:ind w:left="851"/>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764C0ECA" w14:textId="77777777" w:rsidR="00A22019" w:rsidRPr="00A22019" w:rsidRDefault="00A22019" w:rsidP="00A22019">
      <w:pPr>
        <w:spacing w:line="360" w:lineRule="auto"/>
        <w:ind w:left="1080"/>
        <w:rPr>
          <w:rFonts w:ascii="Arial" w:hAnsi="Arial" w:cs="Arial"/>
          <w:sz w:val="22"/>
          <w:szCs w:val="22"/>
        </w:rPr>
      </w:pPr>
    </w:p>
    <w:p w14:paraId="5EE05BF5" w14:textId="0117B586" w:rsidR="00FD0F33" w:rsidRDefault="00A22019" w:rsidP="003519EE">
      <w:pPr>
        <w:spacing w:line="360" w:lineRule="auto"/>
        <w:ind w:left="851"/>
        <w:rPr>
          <w:rFonts w:ascii="Arial" w:hAnsi="Arial" w:cs="Arial"/>
          <w:sz w:val="22"/>
          <w:szCs w:val="22"/>
        </w:rPr>
      </w:pPr>
      <w:r w:rsidRPr="00A22019">
        <w:rPr>
          <w:rFonts w:ascii="Arial" w:hAnsi="Arial" w:cs="Arial"/>
          <w:sz w:val="22"/>
          <w:szCs w:val="22"/>
        </w:rPr>
        <w:t>Cabe mencionar que, a partir de 1943 el Ministerio fue albergado po</w:t>
      </w:r>
      <w:r w:rsidR="003519EE">
        <w:rPr>
          <w:rFonts w:ascii="Arial" w:hAnsi="Arial" w:cs="Arial"/>
          <w:sz w:val="22"/>
          <w:szCs w:val="22"/>
        </w:rPr>
        <w:t xml:space="preserve">r el Palacio Nacional en el ala </w:t>
      </w:r>
      <w:r w:rsidRPr="00A22019">
        <w:rPr>
          <w:rFonts w:ascii="Arial" w:hAnsi="Arial" w:cs="Arial"/>
          <w:sz w:val="22"/>
          <w:szCs w:val="22"/>
        </w:rPr>
        <w:t>Norte, seguido en 1996 se trasladó a la Avenida Simeón Cañas en donde actualmente se alberga a la Dirección Departamental de Educación de Guatemala Norte. Y desde 1998 el Ministerio de Educación ha permanecido en la avenida Reforma zona 10, Edificio que forma parte del legado histórico del país como libro abierto al arte, cultura y la arquitectura nacional.</w:t>
      </w:r>
    </w:p>
    <w:p w14:paraId="6034BA84" w14:textId="77777777" w:rsidR="00FD0F33" w:rsidRPr="00FD0F33" w:rsidRDefault="00FD0F33" w:rsidP="00C66BBB">
      <w:pPr>
        <w:spacing w:line="360" w:lineRule="auto"/>
        <w:rPr>
          <w:rFonts w:ascii="Arial" w:hAnsi="Arial" w:cs="Arial"/>
          <w:sz w:val="22"/>
          <w:szCs w:val="22"/>
        </w:rPr>
      </w:pPr>
    </w:p>
    <w:p w14:paraId="61E44519" w14:textId="541C9615" w:rsidR="00095D0D" w:rsidRDefault="00095D0D" w:rsidP="00E21117">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 xml:space="preserve">Base </w:t>
      </w:r>
      <w:r w:rsidR="0026654A" w:rsidRPr="00254601">
        <w:rPr>
          <w:rFonts w:ascii="Arial" w:hAnsi="Arial" w:cs="Arial"/>
          <w:i/>
          <w:sz w:val="22"/>
          <w:szCs w:val="22"/>
          <w:u w:val="single"/>
        </w:rPr>
        <w:t>legal</w:t>
      </w:r>
    </w:p>
    <w:p w14:paraId="07B06A14"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Constitución Política de la República de Guatemala.</w:t>
      </w:r>
    </w:p>
    <w:p w14:paraId="200E85B8"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Decreto 1485 “Estatuto Provisional de los Trabajadores del Estado Capítulo de la Dignificación y Catalogación del Magisterio Nacional”.</w:t>
      </w:r>
    </w:p>
    <w:p w14:paraId="1256EF39"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Decreto Legislativo No. 12-91, Ley de Educación Nacional.</w:t>
      </w:r>
    </w:p>
    <w:p w14:paraId="7E8BCB8E"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Decreto Legislativo Número 114-97 Ley del Organismo Ejecutivo.</w:t>
      </w:r>
    </w:p>
    <w:p w14:paraId="0FDEE6C2"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Acuerdo Gubernativo Número 225-2008, Reglamento Orgánico Interno del Ministerio de Educación.</w:t>
      </w:r>
    </w:p>
    <w:p w14:paraId="4CFF22B7"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Acuerdo Gubernativo Número 168-2019 Creación del Viceministro de Educación Extraescolar y Alternativa.</w:t>
      </w:r>
    </w:p>
    <w:p w14:paraId="247B5994"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lastRenderedPageBreak/>
        <w:t>Acuerdo Ministerial Número 2304-2010 Reglamento Interno del Despacho Ministerial.</w:t>
      </w:r>
    </w:p>
    <w:p w14:paraId="458F8254" w14:textId="77777777" w:rsidR="00F0691C" w:rsidRPr="00F0691C" w:rsidRDefault="00F0691C" w:rsidP="00F0691C">
      <w:pPr>
        <w:pStyle w:val="Prrafodelista"/>
        <w:numPr>
          <w:ilvl w:val="0"/>
          <w:numId w:val="135"/>
        </w:numPr>
        <w:spacing w:line="360" w:lineRule="auto"/>
        <w:rPr>
          <w:rFonts w:ascii="Arial" w:hAnsi="Arial" w:cs="Arial"/>
          <w:sz w:val="22"/>
          <w:szCs w:val="22"/>
        </w:rPr>
      </w:pPr>
      <w:r w:rsidRPr="00F0691C">
        <w:rPr>
          <w:rFonts w:ascii="Arial" w:hAnsi="Arial" w:cs="Arial"/>
          <w:sz w:val="22"/>
          <w:szCs w:val="22"/>
        </w:rPr>
        <w:t>Acuerdo Ministerial Número 705-2020 Reforma el Acuerdo Ministerial 2304-2010.</w:t>
      </w:r>
    </w:p>
    <w:p w14:paraId="2D879A52" w14:textId="77777777" w:rsidR="00F0691C" w:rsidRPr="00F0691C" w:rsidRDefault="00F0691C" w:rsidP="00F0691C">
      <w:pPr>
        <w:spacing w:line="360" w:lineRule="auto"/>
        <w:rPr>
          <w:rFonts w:ascii="Arial" w:hAnsi="Arial" w:cs="Arial"/>
          <w:sz w:val="22"/>
          <w:szCs w:val="22"/>
        </w:rPr>
      </w:pPr>
    </w:p>
    <w:p w14:paraId="71491B4B" w14:textId="0AA9DD2D" w:rsidR="00095D0D" w:rsidRPr="00FD0F33" w:rsidRDefault="00095D0D" w:rsidP="00E2111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Misión</w:t>
      </w:r>
      <w:r w:rsidR="00954D33">
        <w:rPr>
          <w:rStyle w:val="Refdenotaalpie"/>
          <w:rFonts w:ascii="Arial" w:hAnsi="Arial" w:cs="Arial"/>
          <w:sz w:val="22"/>
          <w:szCs w:val="22"/>
        </w:rPr>
        <w:footnoteReference w:id="2"/>
      </w:r>
    </w:p>
    <w:p w14:paraId="1CA8FA65" w14:textId="77777777" w:rsidR="00FD0F33" w:rsidRDefault="00FD0F33" w:rsidP="00386D19">
      <w:pPr>
        <w:spacing w:line="360" w:lineRule="auto"/>
        <w:ind w:left="1080"/>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199AA8C5" w14:textId="77777777" w:rsidR="00FD0F33" w:rsidRPr="00FD0F33" w:rsidRDefault="00FD0F33" w:rsidP="00C66BBB">
      <w:pPr>
        <w:spacing w:line="360" w:lineRule="auto"/>
        <w:ind w:left="1080"/>
        <w:rPr>
          <w:rFonts w:ascii="Arial" w:hAnsi="Arial" w:cs="Arial"/>
          <w:sz w:val="22"/>
          <w:szCs w:val="22"/>
        </w:rPr>
      </w:pPr>
    </w:p>
    <w:p w14:paraId="5D494A42" w14:textId="3196C085" w:rsidR="00095D0D" w:rsidRDefault="00095D0D" w:rsidP="00E2111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Visión</w:t>
      </w:r>
      <w:r w:rsidR="00BF1E35">
        <w:rPr>
          <w:rStyle w:val="Refdenotaalpie"/>
          <w:rFonts w:ascii="Arial" w:hAnsi="Arial" w:cs="Arial"/>
          <w:sz w:val="22"/>
          <w:szCs w:val="22"/>
        </w:rPr>
        <w:footnoteReference w:id="3"/>
      </w:r>
    </w:p>
    <w:p w14:paraId="5FB2A4C2" w14:textId="77777777" w:rsidR="00FD0F33" w:rsidRDefault="00FD0F33" w:rsidP="005B7160">
      <w:pPr>
        <w:spacing w:line="360" w:lineRule="auto"/>
        <w:ind w:left="1080"/>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63679E0F" w14:textId="77777777" w:rsidR="00FD0F33" w:rsidRPr="00FD0F33" w:rsidRDefault="00FD0F33" w:rsidP="00C66BBB">
      <w:pPr>
        <w:spacing w:line="360" w:lineRule="auto"/>
        <w:rPr>
          <w:rFonts w:ascii="Arial" w:hAnsi="Arial" w:cs="Arial"/>
          <w:sz w:val="22"/>
          <w:szCs w:val="22"/>
        </w:rPr>
      </w:pPr>
    </w:p>
    <w:p w14:paraId="1927A1C2" w14:textId="7F64787E" w:rsidR="00095D0D" w:rsidRDefault="00095D0D" w:rsidP="00E2111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Valores</w:t>
      </w:r>
      <w:r w:rsidR="00954D33">
        <w:rPr>
          <w:rStyle w:val="Refdenotaalpie"/>
          <w:rFonts w:ascii="Arial" w:hAnsi="Arial" w:cs="Arial"/>
          <w:sz w:val="22"/>
          <w:szCs w:val="22"/>
        </w:rPr>
        <w:footnoteReference w:id="4"/>
      </w:r>
    </w:p>
    <w:p w14:paraId="6AA48934" w14:textId="77777777" w:rsidR="006B7E72" w:rsidRPr="006B7E72" w:rsidRDefault="006B7E72" w:rsidP="006B7E72">
      <w:pPr>
        <w:spacing w:line="360" w:lineRule="auto"/>
        <w:ind w:left="851"/>
        <w:rPr>
          <w:rFonts w:ascii="Arial" w:hAnsi="Arial" w:cs="Arial"/>
          <w:sz w:val="22"/>
          <w:szCs w:val="22"/>
        </w:rPr>
      </w:pPr>
    </w:p>
    <w:p w14:paraId="20755011" w14:textId="5DC783F9" w:rsidR="00954D33" w:rsidRDefault="00954D33" w:rsidP="003519EE">
      <w:pPr>
        <w:pStyle w:val="Prrafodelista"/>
        <w:numPr>
          <w:ilvl w:val="2"/>
          <w:numId w:val="7"/>
        </w:numPr>
        <w:spacing w:line="360" w:lineRule="auto"/>
        <w:rPr>
          <w:rFonts w:ascii="Arial" w:hAnsi="Arial" w:cs="Arial"/>
          <w:sz w:val="22"/>
          <w:szCs w:val="22"/>
        </w:rPr>
      </w:pPr>
      <w:r w:rsidRPr="00954D33">
        <w:rPr>
          <w:rFonts w:ascii="Arial" w:hAnsi="Arial" w:cs="Arial"/>
          <w:sz w:val="22"/>
          <w:szCs w:val="22"/>
        </w:rPr>
        <w:t xml:space="preserve">Veracidad: </w:t>
      </w:r>
      <w:r w:rsidR="0026654A">
        <w:rPr>
          <w:rFonts w:ascii="Arial" w:hAnsi="Arial" w:cs="Arial"/>
          <w:sz w:val="22"/>
          <w:szCs w:val="22"/>
        </w:rPr>
        <w:t>v</w:t>
      </w:r>
      <w:r w:rsidRPr="00954D33">
        <w:rPr>
          <w:rFonts w:ascii="Arial" w:hAnsi="Arial" w:cs="Arial"/>
          <w:sz w:val="22"/>
          <w:szCs w:val="22"/>
        </w:rPr>
        <w:t>alor que consiste en expresarse con sinceridad y verdad.</w:t>
      </w:r>
    </w:p>
    <w:p w14:paraId="4F8D65AE" w14:textId="77777777" w:rsidR="00BF1E35" w:rsidRDefault="00BF1E35" w:rsidP="00BF1E35">
      <w:pPr>
        <w:pStyle w:val="Prrafodelista"/>
        <w:spacing w:line="360" w:lineRule="auto"/>
        <w:ind w:left="1418"/>
        <w:rPr>
          <w:rFonts w:ascii="Arial" w:hAnsi="Arial" w:cs="Arial"/>
          <w:sz w:val="22"/>
          <w:szCs w:val="22"/>
        </w:rPr>
      </w:pPr>
    </w:p>
    <w:p w14:paraId="7E82A551" w14:textId="1B123974" w:rsidR="00954D33" w:rsidRDefault="00954D33" w:rsidP="003519EE">
      <w:pPr>
        <w:pStyle w:val="Prrafodelista"/>
        <w:numPr>
          <w:ilvl w:val="2"/>
          <w:numId w:val="7"/>
        </w:numPr>
        <w:spacing w:line="360" w:lineRule="auto"/>
        <w:rPr>
          <w:rFonts w:ascii="Arial" w:hAnsi="Arial" w:cs="Arial"/>
          <w:sz w:val="22"/>
          <w:szCs w:val="22"/>
        </w:rPr>
      </w:pPr>
      <w:r w:rsidRPr="00954D33">
        <w:rPr>
          <w:rFonts w:ascii="Arial" w:hAnsi="Arial" w:cs="Arial"/>
          <w:sz w:val="22"/>
          <w:szCs w:val="22"/>
        </w:rPr>
        <w:t xml:space="preserve">Justicia: </w:t>
      </w:r>
      <w:r w:rsidR="0026654A">
        <w:rPr>
          <w:rFonts w:ascii="Arial" w:hAnsi="Arial" w:cs="Arial"/>
          <w:sz w:val="22"/>
          <w:szCs w:val="22"/>
        </w:rPr>
        <w:t>e</w:t>
      </w:r>
      <w:r w:rsidRPr="00954D33">
        <w:rPr>
          <w:rFonts w:ascii="Arial" w:hAnsi="Arial" w:cs="Arial"/>
          <w:sz w:val="22"/>
          <w:szCs w:val="22"/>
        </w:rPr>
        <w:t>s un valor que se ejerce cuando cada individuo actúa sin favoritismo o discriminación y realiza un trabajo en forma equitativa, no permitiendo que en ejercicio de sus funciones pueda producirse un acto de corrupción, que violente su objetividad; siendo respetuoso de la Constitución Política de la República de Guatemala y de las leyes que rigen nuestro país.</w:t>
      </w:r>
    </w:p>
    <w:p w14:paraId="750CFDD9" w14:textId="77777777" w:rsidR="00BF1E35" w:rsidRPr="00BF1E35" w:rsidRDefault="00BF1E35" w:rsidP="00BF1E35">
      <w:pPr>
        <w:pStyle w:val="Prrafodelista"/>
        <w:ind w:left="1418"/>
        <w:rPr>
          <w:rFonts w:ascii="Arial" w:hAnsi="Arial" w:cs="Arial"/>
          <w:sz w:val="22"/>
          <w:szCs w:val="22"/>
        </w:rPr>
      </w:pPr>
    </w:p>
    <w:p w14:paraId="0E735D8E" w14:textId="0C22E667"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Solidaridad: </w:t>
      </w:r>
      <w:r w:rsidR="0026654A">
        <w:rPr>
          <w:rFonts w:ascii="Arial" w:hAnsi="Arial" w:cs="Arial"/>
          <w:sz w:val="22"/>
          <w:szCs w:val="22"/>
        </w:rPr>
        <w:t>e</w:t>
      </w:r>
      <w:r w:rsidRPr="00BF1E35">
        <w:rPr>
          <w:rFonts w:ascii="Arial" w:hAnsi="Arial" w:cs="Arial"/>
          <w:sz w:val="22"/>
          <w:szCs w:val="22"/>
        </w:rPr>
        <w:t xml:space="preserv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7AD8BD77" w14:textId="77777777" w:rsidR="00BF1E35" w:rsidRPr="00BF1E35" w:rsidRDefault="00BF1E35" w:rsidP="00BF1E35">
      <w:pPr>
        <w:pStyle w:val="Prrafodelista"/>
        <w:ind w:left="1418"/>
        <w:rPr>
          <w:rFonts w:ascii="Arial" w:hAnsi="Arial" w:cs="Arial"/>
          <w:sz w:val="22"/>
          <w:szCs w:val="22"/>
        </w:rPr>
      </w:pPr>
    </w:p>
    <w:p w14:paraId="67E976DD" w14:textId="09E3ED9F"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Dignidad: </w:t>
      </w:r>
      <w:r w:rsidR="0026654A">
        <w:rPr>
          <w:rFonts w:ascii="Arial" w:hAnsi="Arial" w:cs="Arial"/>
          <w:sz w:val="22"/>
          <w:szCs w:val="22"/>
        </w:rPr>
        <w:t>v</w:t>
      </w:r>
      <w:r w:rsidRPr="00BF1E35">
        <w:rPr>
          <w:rFonts w:ascii="Arial" w:hAnsi="Arial" w:cs="Arial"/>
          <w:sz w:val="22"/>
          <w:szCs w:val="22"/>
        </w:rPr>
        <w:t>alor consistente en el respeto a sí mismo y a los demás sin distinción de color, raza, sexo o religión.</w:t>
      </w:r>
    </w:p>
    <w:p w14:paraId="0281E736" w14:textId="77777777" w:rsidR="00BF1E35" w:rsidRPr="00BF1E35" w:rsidRDefault="00BF1E35" w:rsidP="00BF1E35">
      <w:pPr>
        <w:pStyle w:val="Prrafodelista"/>
        <w:ind w:left="1418"/>
        <w:rPr>
          <w:rFonts w:ascii="Arial" w:hAnsi="Arial" w:cs="Arial"/>
          <w:sz w:val="22"/>
          <w:szCs w:val="22"/>
        </w:rPr>
      </w:pPr>
    </w:p>
    <w:p w14:paraId="4C8FBDCF" w14:textId="409DD278"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Servicio: </w:t>
      </w:r>
      <w:r w:rsidR="0026654A">
        <w:rPr>
          <w:rFonts w:ascii="Arial" w:hAnsi="Arial" w:cs="Arial"/>
          <w:sz w:val="22"/>
          <w:szCs w:val="22"/>
        </w:rPr>
        <w:t>e</w:t>
      </w:r>
      <w:r w:rsidRPr="00BF1E35">
        <w:rPr>
          <w:rFonts w:ascii="Arial" w:hAnsi="Arial" w:cs="Arial"/>
          <w:sz w:val="22"/>
          <w:szCs w:val="22"/>
        </w:rPr>
        <w:t>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41719B13" w14:textId="77777777" w:rsidR="00BF1E35" w:rsidRPr="00BF1E35" w:rsidRDefault="00BF1E35" w:rsidP="00BF1E35">
      <w:pPr>
        <w:pStyle w:val="Prrafodelista"/>
        <w:ind w:left="1418"/>
        <w:rPr>
          <w:rFonts w:ascii="Arial" w:hAnsi="Arial" w:cs="Arial"/>
          <w:sz w:val="22"/>
          <w:szCs w:val="22"/>
        </w:rPr>
      </w:pPr>
    </w:p>
    <w:p w14:paraId="3E56EF76" w14:textId="78022A0F"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Honorabilidad: </w:t>
      </w:r>
      <w:r w:rsidR="0026654A">
        <w:rPr>
          <w:rFonts w:ascii="Arial" w:hAnsi="Arial" w:cs="Arial"/>
          <w:sz w:val="22"/>
          <w:szCs w:val="22"/>
        </w:rPr>
        <w:t>v</w:t>
      </w:r>
      <w:r w:rsidRPr="00BF1E35">
        <w:rPr>
          <w:rFonts w:ascii="Arial" w:hAnsi="Arial" w:cs="Arial"/>
          <w:sz w:val="22"/>
          <w:szCs w:val="22"/>
        </w:rPr>
        <w:t>alor que consiste en conducirse o comportarse conforme a las reglas de honor.</w:t>
      </w:r>
    </w:p>
    <w:p w14:paraId="282D4741" w14:textId="77777777" w:rsidR="00BF1E35" w:rsidRPr="00BF1E35" w:rsidRDefault="00BF1E35" w:rsidP="00BF1E35">
      <w:pPr>
        <w:pStyle w:val="Prrafodelista"/>
        <w:ind w:left="1418"/>
        <w:rPr>
          <w:rFonts w:ascii="Arial" w:hAnsi="Arial" w:cs="Arial"/>
          <w:sz w:val="22"/>
          <w:szCs w:val="22"/>
        </w:rPr>
      </w:pPr>
    </w:p>
    <w:p w14:paraId="6C1343BB" w14:textId="5D28F0A8"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lastRenderedPageBreak/>
        <w:t xml:space="preserve">Iniciativa: </w:t>
      </w:r>
      <w:r w:rsidR="0026654A">
        <w:rPr>
          <w:rFonts w:ascii="Arial" w:hAnsi="Arial" w:cs="Arial"/>
          <w:sz w:val="22"/>
          <w:szCs w:val="22"/>
        </w:rPr>
        <w:t>v</w:t>
      </w:r>
      <w:r w:rsidRPr="00BF1E35">
        <w:rPr>
          <w:rFonts w:ascii="Arial" w:hAnsi="Arial" w:cs="Arial"/>
          <w:sz w:val="22"/>
          <w:szCs w:val="22"/>
        </w:rPr>
        <w:t>alor que consiste, en presentar propuestas de mejora laboral o educativa por parte de los empleados en beneficio de la Institución.</w:t>
      </w:r>
    </w:p>
    <w:p w14:paraId="534A842B" w14:textId="77777777" w:rsidR="00BC3C9E" w:rsidRPr="00BC3C9E" w:rsidRDefault="00BC3C9E" w:rsidP="00BC3C9E">
      <w:pPr>
        <w:pStyle w:val="Prrafodelista"/>
        <w:rPr>
          <w:rFonts w:ascii="Arial" w:hAnsi="Arial" w:cs="Arial"/>
          <w:sz w:val="22"/>
          <w:szCs w:val="22"/>
        </w:rPr>
      </w:pPr>
    </w:p>
    <w:p w14:paraId="3A1A42D6" w14:textId="0EB4D277"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Confianza: </w:t>
      </w:r>
      <w:r w:rsidR="0026654A">
        <w:rPr>
          <w:rFonts w:ascii="Arial" w:hAnsi="Arial" w:cs="Arial"/>
          <w:sz w:val="22"/>
          <w:szCs w:val="22"/>
        </w:rPr>
        <w:t>v</w:t>
      </w:r>
      <w:r w:rsidRPr="00BF1E35">
        <w:rPr>
          <w:rFonts w:ascii="Arial" w:hAnsi="Arial" w:cs="Arial"/>
          <w:sz w:val="22"/>
          <w:szCs w:val="22"/>
        </w:rPr>
        <w:t>alor que consiste en la credibilidad de la prestación de los servicios por parte de la Institución a favor de los clientes internos o externos.</w:t>
      </w:r>
    </w:p>
    <w:p w14:paraId="2262AE3C" w14:textId="77777777" w:rsidR="00BC3C9E" w:rsidRPr="00BC3C9E" w:rsidRDefault="00BC3C9E" w:rsidP="003519EE">
      <w:pPr>
        <w:pStyle w:val="Prrafodelista"/>
        <w:spacing w:line="360" w:lineRule="auto"/>
        <w:ind w:left="1247"/>
        <w:rPr>
          <w:rFonts w:ascii="Arial" w:hAnsi="Arial" w:cs="Arial"/>
          <w:sz w:val="22"/>
          <w:szCs w:val="22"/>
        </w:rPr>
      </w:pPr>
    </w:p>
    <w:p w14:paraId="64DC54BB" w14:textId="39C7F504"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Voluntad: </w:t>
      </w:r>
      <w:r w:rsidR="0026654A">
        <w:rPr>
          <w:rFonts w:ascii="Arial" w:hAnsi="Arial" w:cs="Arial"/>
          <w:sz w:val="22"/>
          <w:szCs w:val="22"/>
        </w:rPr>
        <w:t>v</w:t>
      </w:r>
      <w:r w:rsidRPr="00BF1E35">
        <w:rPr>
          <w:rFonts w:ascii="Arial" w:hAnsi="Arial" w:cs="Arial"/>
          <w:sz w:val="22"/>
          <w:szCs w:val="22"/>
        </w:rPr>
        <w:t>alor que consiste en la facultad de decidir y ordenar la conducta institucional.</w:t>
      </w:r>
    </w:p>
    <w:p w14:paraId="73AB6E1C" w14:textId="77777777" w:rsidR="00BF1E35" w:rsidRPr="00BF1E35" w:rsidRDefault="00BF1E35" w:rsidP="00BF1E35">
      <w:pPr>
        <w:pStyle w:val="Prrafodelista"/>
        <w:ind w:left="1418"/>
        <w:rPr>
          <w:rFonts w:ascii="Arial" w:hAnsi="Arial" w:cs="Arial"/>
          <w:sz w:val="22"/>
          <w:szCs w:val="22"/>
        </w:rPr>
      </w:pPr>
    </w:p>
    <w:p w14:paraId="12AC22C2" w14:textId="3768CD5C" w:rsid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Trabajo en Equipo: </w:t>
      </w:r>
      <w:r w:rsidR="0026654A">
        <w:rPr>
          <w:rFonts w:ascii="Arial" w:hAnsi="Arial" w:cs="Arial"/>
          <w:sz w:val="22"/>
          <w:szCs w:val="22"/>
        </w:rPr>
        <w:t>v</w:t>
      </w:r>
      <w:r w:rsidRPr="00BF1E35">
        <w:rPr>
          <w:rFonts w:ascii="Arial" w:hAnsi="Arial" w:cs="Arial"/>
          <w:sz w:val="22"/>
          <w:szCs w:val="22"/>
        </w:rPr>
        <w:t xml:space="preserve">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del Mineduc, deben buscar unirse para la obtención de los objetivos institucionales, rechazando toda división dentro del mismo.</w:t>
      </w:r>
    </w:p>
    <w:p w14:paraId="70BE263E" w14:textId="77777777" w:rsidR="00BF1E35" w:rsidRPr="00BF1E35" w:rsidRDefault="00BF1E35" w:rsidP="00BF1E35">
      <w:pPr>
        <w:pStyle w:val="Prrafodelista"/>
        <w:ind w:left="1418"/>
        <w:rPr>
          <w:rFonts w:ascii="Arial" w:hAnsi="Arial" w:cs="Arial"/>
          <w:sz w:val="22"/>
          <w:szCs w:val="22"/>
        </w:rPr>
      </w:pPr>
    </w:p>
    <w:p w14:paraId="49CE1A73" w14:textId="37F791C9" w:rsidR="00BF1E35" w:rsidRPr="003519EE" w:rsidRDefault="00954D33" w:rsidP="003519EE">
      <w:pPr>
        <w:pStyle w:val="Prrafodelista"/>
        <w:numPr>
          <w:ilvl w:val="2"/>
          <w:numId w:val="7"/>
        </w:numPr>
        <w:spacing w:line="360" w:lineRule="auto"/>
        <w:rPr>
          <w:rFonts w:ascii="Arial" w:hAnsi="Arial" w:cs="Arial"/>
          <w:sz w:val="22"/>
          <w:szCs w:val="22"/>
        </w:rPr>
      </w:pPr>
      <w:r w:rsidRPr="003519EE">
        <w:rPr>
          <w:rFonts w:ascii="Arial" w:hAnsi="Arial" w:cs="Arial"/>
          <w:sz w:val="22"/>
          <w:szCs w:val="22"/>
        </w:rPr>
        <w:t xml:space="preserve">Honradez: </w:t>
      </w:r>
      <w:r w:rsidR="0026654A">
        <w:rPr>
          <w:rFonts w:ascii="Arial" w:hAnsi="Arial" w:cs="Arial"/>
          <w:sz w:val="22"/>
          <w:szCs w:val="22"/>
        </w:rPr>
        <w:t>v</w:t>
      </w:r>
      <w:r w:rsidRPr="003519EE">
        <w:rPr>
          <w:rFonts w:ascii="Arial" w:hAnsi="Arial" w:cs="Arial"/>
          <w:sz w:val="22"/>
          <w:szCs w:val="22"/>
        </w:rPr>
        <w:t>alor que consiste en ser íntegro al realizar su trabajo, interna o externamente, renunciando a todo acto que conlleve un posible acto de corrupción.</w:t>
      </w:r>
    </w:p>
    <w:p w14:paraId="02D9866C" w14:textId="77777777" w:rsidR="00BF1E35" w:rsidRPr="00BF1E35" w:rsidRDefault="00BF1E35" w:rsidP="00BF1E35">
      <w:pPr>
        <w:pStyle w:val="Prrafodelista"/>
        <w:ind w:left="1418"/>
        <w:rPr>
          <w:rFonts w:ascii="Arial" w:hAnsi="Arial" w:cs="Arial"/>
          <w:sz w:val="22"/>
          <w:szCs w:val="22"/>
        </w:rPr>
      </w:pPr>
    </w:p>
    <w:p w14:paraId="6E068C23" w14:textId="3F38EF6A" w:rsidR="00FD0F33" w:rsidRPr="00BF1E35" w:rsidRDefault="00954D33" w:rsidP="003519EE">
      <w:pPr>
        <w:pStyle w:val="Prrafodelista"/>
        <w:numPr>
          <w:ilvl w:val="2"/>
          <w:numId w:val="7"/>
        </w:numPr>
        <w:spacing w:line="360" w:lineRule="auto"/>
        <w:rPr>
          <w:rFonts w:ascii="Arial" w:hAnsi="Arial" w:cs="Arial"/>
          <w:sz w:val="22"/>
          <w:szCs w:val="22"/>
        </w:rPr>
      </w:pPr>
      <w:r w:rsidRPr="00BF1E35">
        <w:rPr>
          <w:rFonts w:ascii="Arial" w:hAnsi="Arial" w:cs="Arial"/>
          <w:sz w:val="22"/>
          <w:szCs w:val="22"/>
        </w:rPr>
        <w:t xml:space="preserve">Mérito: </w:t>
      </w:r>
      <w:r w:rsidR="0026654A">
        <w:rPr>
          <w:rFonts w:ascii="Arial" w:hAnsi="Arial" w:cs="Arial"/>
          <w:sz w:val="22"/>
          <w:szCs w:val="22"/>
        </w:rPr>
        <w:t>v</w:t>
      </w:r>
      <w:r w:rsidRPr="00BF1E35">
        <w:rPr>
          <w:rFonts w:ascii="Arial" w:hAnsi="Arial" w:cs="Arial"/>
          <w:sz w:val="22"/>
          <w:szCs w:val="22"/>
        </w:rPr>
        <w:t>alor que consiste en la acción que se realiza en beneficio de una persona digna de reconocimiento por la realización de sus labores de manera responsable.</w:t>
      </w:r>
    </w:p>
    <w:p w14:paraId="0C3B0FAF" w14:textId="77777777" w:rsidR="00FD0F33" w:rsidRPr="00FD0F33" w:rsidRDefault="00FD0F33" w:rsidP="00C66BBB">
      <w:pPr>
        <w:spacing w:line="360" w:lineRule="auto"/>
        <w:rPr>
          <w:rFonts w:ascii="Arial" w:hAnsi="Arial" w:cs="Arial"/>
          <w:sz w:val="22"/>
          <w:szCs w:val="22"/>
        </w:rPr>
      </w:pPr>
    </w:p>
    <w:p w14:paraId="50D56572" w14:textId="62576E30" w:rsidR="00095D0D" w:rsidRDefault="00095D0D" w:rsidP="00E2111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Objetivo</w:t>
      </w:r>
      <w:r w:rsidR="00FD0F33" w:rsidRPr="00254601">
        <w:rPr>
          <w:rFonts w:ascii="Arial" w:hAnsi="Arial" w:cs="Arial"/>
          <w:i/>
          <w:sz w:val="22"/>
          <w:szCs w:val="22"/>
          <w:u w:val="single"/>
        </w:rPr>
        <w:t xml:space="preserve"> instituciona</w:t>
      </w:r>
      <w:r w:rsidR="00CA2383">
        <w:rPr>
          <w:rFonts w:ascii="Arial" w:hAnsi="Arial" w:cs="Arial"/>
          <w:i/>
          <w:sz w:val="22"/>
          <w:szCs w:val="22"/>
          <w:u w:val="single"/>
        </w:rPr>
        <w:t>l</w:t>
      </w:r>
      <w:r w:rsidR="00254601">
        <w:rPr>
          <w:rFonts w:ascii="Arial" w:hAnsi="Arial" w:cs="Arial"/>
          <w:sz w:val="22"/>
          <w:szCs w:val="22"/>
        </w:rPr>
        <w:t xml:space="preserve"> </w:t>
      </w:r>
      <w:r w:rsidR="00BF1E35">
        <w:rPr>
          <w:rStyle w:val="Refdenotaalpie"/>
          <w:rFonts w:ascii="Arial" w:hAnsi="Arial" w:cs="Arial"/>
          <w:sz w:val="22"/>
          <w:szCs w:val="22"/>
        </w:rPr>
        <w:footnoteReference w:id="5"/>
      </w:r>
    </w:p>
    <w:p w14:paraId="25A19B16" w14:textId="77777777" w:rsidR="00FD0F33" w:rsidRDefault="00FD0F33" w:rsidP="00BF1E35">
      <w:pPr>
        <w:spacing w:line="360" w:lineRule="auto"/>
        <w:ind w:left="1080"/>
        <w:rPr>
          <w:rFonts w:ascii="Arial" w:hAnsi="Arial" w:cs="Arial"/>
          <w:sz w:val="22"/>
          <w:szCs w:val="22"/>
        </w:rPr>
      </w:pPr>
      <w:r w:rsidRPr="00FD0F33">
        <w:rPr>
          <w:rFonts w:ascii="Arial" w:hAnsi="Arial" w:cs="Arial"/>
          <w:sz w:val="22"/>
          <w:szCs w:val="22"/>
        </w:rPr>
        <w:t>Facilitar que los estudiantes construyan aprendizajes pertinentes a su contexto sociocultural y relevantes al desarrollo psicobiosocial.</w:t>
      </w:r>
    </w:p>
    <w:p w14:paraId="43C75835" w14:textId="77777777" w:rsidR="00FD0F33" w:rsidRPr="00FD0F33" w:rsidRDefault="00FD0F33" w:rsidP="00C66BBB">
      <w:pPr>
        <w:spacing w:line="360" w:lineRule="auto"/>
        <w:ind w:left="1080"/>
        <w:rPr>
          <w:rFonts w:ascii="Arial" w:hAnsi="Arial" w:cs="Arial"/>
          <w:sz w:val="22"/>
          <w:szCs w:val="22"/>
        </w:rPr>
      </w:pPr>
    </w:p>
    <w:p w14:paraId="518FD274" w14:textId="4A70EBD5" w:rsidR="00095D0D" w:rsidRPr="00254601" w:rsidRDefault="00095D0D" w:rsidP="00E21117">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 xml:space="preserve">Funciones de la </w:t>
      </w:r>
      <w:r w:rsidR="008F7E1A" w:rsidRPr="00254601">
        <w:rPr>
          <w:rFonts w:ascii="Arial" w:hAnsi="Arial" w:cs="Arial"/>
          <w:i/>
          <w:sz w:val="22"/>
          <w:szCs w:val="22"/>
          <w:u w:val="single"/>
        </w:rPr>
        <w:t>institución</w:t>
      </w:r>
    </w:p>
    <w:p w14:paraId="158986E2" w14:textId="77777777" w:rsidR="00C40105" w:rsidRDefault="00C40105" w:rsidP="00CD04BE">
      <w:pPr>
        <w:spacing w:line="360" w:lineRule="auto"/>
        <w:ind w:left="1080"/>
        <w:rPr>
          <w:rFonts w:ascii="Arial" w:hAnsi="Arial" w:cs="Arial"/>
          <w:sz w:val="22"/>
          <w:szCs w:val="22"/>
        </w:rPr>
      </w:pPr>
      <w:r>
        <w:rPr>
          <w:rFonts w:ascii="Arial" w:hAnsi="Arial" w:cs="Arial"/>
          <w:sz w:val="22"/>
          <w:szCs w:val="22"/>
        </w:rPr>
        <w:t>Artículo 7, del Decreto 12-91, Ley de Educación Nacional, “</w:t>
      </w:r>
      <w:r w:rsidRPr="00C40105">
        <w:rPr>
          <w:rFonts w:ascii="Arial" w:hAnsi="Arial" w:cs="Arial"/>
          <w:sz w:val="22"/>
          <w:szCs w:val="22"/>
        </w:rPr>
        <w:t>ARTICULO 7. Función Fundamental. La Función Fundamental del Sistema Educativo es investigar,</w:t>
      </w:r>
      <w:r>
        <w:rPr>
          <w:rFonts w:ascii="Arial" w:hAnsi="Arial" w:cs="Arial"/>
          <w:sz w:val="22"/>
          <w:szCs w:val="22"/>
        </w:rPr>
        <w:t xml:space="preserve"> </w:t>
      </w:r>
      <w:r w:rsidRPr="00C40105">
        <w:rPr>
          <w:rFonts w:ascii="Arial" w:hAnsi="Arial" w:cs="Arial"/>
          <w:sz w:val="22"/>
          <w:szCs w:val="22"/>
        </w:rPr>
        <w:t>planificar, organizar, dirigir, ejecutar y evaluar el proceso educativo a nivel nacional en sus</w:t>
      </w:r>
      <w:r>
        <w:rPr>
          <w:rFonts w:ascii="Arial" w:hAnsi="Arial" w:cs="Arial"/>
          <w:sz w:val="22"/>
          <w:szCs w:val="22"/>
        </w:rPr>
        <w:t xml:space="preserve"> </w:t>
      </w:r>
      <w:r w:rsidRPr="00C40105">
        <w:rPr>
          <w:rFonts w:ascii="Arial" w:hAnsi="Arial" w:cs="Arial"/>
          <w:sz w:val="22"/>
          <w:szCs w:val="22"/>
        </w:rPr>
        <w:t>diferentes modalidades.</w:t>
      </w:r>
    </w:p>
    <w:p w14:paraId="58083E4D" w14:textId="77777777" w:rsidR="00B81E91" w:rsidRDefault="00B81E91" w:rsidP="00B81E91">
      <w:pPr>
        <w:pStyle w:val="Prrafodelista"/>
        <w:spacing w:line="360" w:lineRule="auto"/>
        <w:ind w:left="1080"/>
        <w:rPr>
          <w:rFonts w:ascii="Arial" w:hAnsi="Arial" w:cs="Arial"/>
          <w:sz w:val="22"/>
          <w:szCs w:val="22"/>
        </w:rPr>
      </w:pPr>
    </w:p>
    <w:p w14:paraId="4F4B04A3" w14:textId="232D3550" w:rsidR="00095D0D" w:rsidRDefault="00095D0D" w:rsidP="00E2111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Estructura orgánica</w:t>
      </w:r>
      <w:r w:rsidR="00254601">
        <w:rPr>
          <w:rFonts w:ascii="Arial" w:hAnsi="Arial" w:cs="Arial"/>
          <w:sz w:val="22"/>
          <w:szCs w:val="22"/>
        </w:rPr>
        <w:t xml:space="preserve"> </w:t>
      </w:r>
      <w:r w:rsidR="000F76DE">
        <w:rPr>
          <w:rStyle w:val="Refdenotaalpie"/>
          <w:rFonts w:ascii="Arial" w:hAnsi="Arial" w:cs="Arial"/>
          <w:sz w:val="22"/>
          <w:szCs w:val="22"/>
        </w:rPr>
        <w:footnoteReference w:id="6"/>
      </w:r>
    </w:p>
    <w:p w14:paraId="1EECC60C" w14:textId="4B0BA954" w:rsidR="0094170A" w:rsidRDefault="0094170A" w:rsidP="00440048">
      <w:pPr>
        <w:autoSpaceDE w:val="0"/>
        <w:autoSpaceDN w:val="0"/>
        <w:adjustRightInd w:val="0"/>
        <w:spacing w:line="360" w:lineRule="auto"/>
        <w:ind w:left="494" w:firstLine="357"/>
        <w:rPr>
          <w:rFonts w:ascii="Arial" w:hAnsi="Arial" w:cs="Arial"/>
          <w:sz w:val="22"/>
        </w:rPr>
      </w:pPr>
      <w:r w:rsidRPr="002A0E22">
        <w:rPr>
          <w:rFonts w:ascii="Arial" w:hAnsi="Arial" w:cs="Arial"/>
          <w:sz w:val="22"/>
        </w:rPr>
        <w:t>Las funciones sustantivas estarán a cargo de:</w:t>
      </w:r>
    </w:p>
    <w:p w14:paraId="75D25559" w14:textId="77777777" w:rsidR="0041437C" w:rsidRPr="002A0E22" w:rsidRDefault="0041437C" w:rsidP="00440048">
      <w:pPr>
        <w:autoSpaceDE w:val="0"/>
        <w:autoSpaceDN w:val="0"/>
        <w:adjustRightInd w:val="0"/>
        <w:spacing w:line="360" w:lineRule="auto"/>
        <w:ind w:left="494" w:firstLine="357"/>
        <w:rPr>
          <w:rFonts w:ascii="Arial" w:hAnsi="Arial" w:cs="Arial"/>
          <w:sz w:val="22"/>
        </w:rPr>
      </w:pPr>
    </w:p>
    <w:p w14:paraId="7C767540"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Despacho Ministerial, integrado por el Ministro y los Viceministros</w:t>
      </w:r>
    </w:p>
    <w:p w14:paraId="677D0F9C"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Gestión de Calidad Educativa</w:t>
      </w:r>
    </w:p>
    <w:p w14:paraId="43CCBB26"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Evaluación e Investigación Educativa</w:t>
      </w:r>
    </w:p>
    <w:p w14:paraId="203474BA"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Acreditación y Certificación</w:t>
      </w:r>
    </w:p>
    <w:p w14:paraId="176EC7D5"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Currículo</w:t>
      </w:r>
    </w:p>
    <w:p w14:paraId="0FF4FC11"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Educación Bilingüe Intercultural</w:t>
      </w:r>
    </w:p>
    <w:p w14:paraId="4476C8CE"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lastRenderedPageBreak/>
        <w:t>Dirección General de Educación Extraescolar</w:t>
      </w:r>
    </w:p>
    <w:p w14:paraId="1C025C42"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 xml:space="preserve">Dirección General de Educación Especial </w:t>
      </w:r>
    </w:p>
    <w:p w14:paraId="219A0627"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Educación Física</w:t>
      </w:r>
    </w:p>
    <w:p w14:paraId="2CEAC629"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Participación Comunitaria y Servicios de Apoyo</w:t>
      </w:r>
    </w:p>
    <w:p w14:paraId="45C0CB04"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Monitoreo y Verificación de la Calidad</w:t>
      </w:r>
    </w:p>
    <w:p w14:paraId="1039342B"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Fortalecimiento de la Comunidad Educativa</w:t>
      </w:r>
    </w:p>
    <w:p w14:paraId="7D9315AE"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Dirección General de Coordinación de Direcciones Departamentales de Educación</w:t>
      </w:r>
    </w:p>
    <w:p w14:paraId="0EB3C008" w14:textId="77777777" w:rsidR="0094170A" w:rsidRPr="00B81E91" w:rsidRDefault="0094170A" w:rsidP="0041437C">
      <w:pPr>
        <w:pStyle w:val="Prrafodelista"/>
        <w:numPr>
          <w:ilvl w:val="2"/>
          <w:numId w:val="7"/>
        </w:numPr>
        <w:spacing w:line="360" w:lineRule="auto"/>
        <w:rPr>
          <w:rFonts w:ascii="Arial" w:hAnsi="Arial" w:cs="Arial"/>
          <w:sz w:val="22"/>
        </w:rPr>
      </w:pPr>
      <w:r w:rsidRPr="00B81E91">
        <w:rPr>
          <w:rFonts w:ascii="Arial" w:hAnsi="Arial" w:cs="Arial"/>
          <w:sz w:val="22"/>
        </w:rPr>
        <w:t>Direcciones Departamentales de Educación</w:t>
      </w:r>
    </w:p>
    <w:p w14:paraId="21213CA2" w14:textId="77777777" w:rsidR="0041437C" w:rsidRDefault="0041437C" w:rsidP="002A0E22">
      <w:pPr>
        <w:autoSpaceDE w:val="0"/>
        <w:autoSpaceDN w:val="0"/>
        <w:adjustRightInd w:val="0"/>
        <w:spacing w:line="360" w:lineRule="auto"/>
        <w:ind w:left="708"/>
        <w:rPr>
          <w:rFonts w:ascii="Arial" w:hAnsi="Arial" w:cs="Arial"/>
          <w:sz w:val="22"/>
        </w:rPr>
      </w:pPr>
    </w:p>
    <w:p w14:paraId="7EDD52E4" w14:textId="77777777" w:rsidR="0094170A" w:rsidRPr="002A0E22" w:rsidRDefault="0094170A" w:rsidP="002A0E22">
      <w:pPr>
        <w:autoSpaceDE w:val="0"/>
        <w:autoSpaceDN w:val="0"/>
        <w:adjustRightInd w:val="0"/>
        <w:spacing w:line="360" w:lineRule="auto"/>
        <w:ind w:left="708"/>
        <w:rPr>
          <w:rFonts w:ascii="Arial" w:hAnsi="Arial" w:cs="Arial"/>
          <w:sz w:val="22"/>
        </w:rPr>
      </w:pPr>
      <w:r w:rsidRPr="002A0E22">
        <w:rPr>
          <w:rFonts w:ascii="Arial" w:hAnsi="Arial" w:cs="Arial"/>
          <w:sz w:val="22"/>
        </w:rPr>
        <w:t>Las funciones administrativas estarán a cargo de:</w:t>
      </w:r>
    </w:p>
    <w:p w14:paraId="0BC1F4E2"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Servicios Administrativos</w:t>
      </w:r>
    </w:p>
    <w:p w14:paraId="2ADC45EA"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Administración Financiera</w:t>
      </w:r>
    </w:p>
    <w:p w14:paraId="5F72E43E"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Desarrollo y Fortalecimiento Institucional</w:t>
      </w:r>
    </w:p>
    <w:p w14:paraId="55AB0E3E"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Recursos Humanos</w:t>
      </w:r>
    </w:p>
    <w:p w14:paraId="1E4E33B2"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Desarrollo Magisterial</w:t>
      </w:r>
    </w:p>
    <w:p w14:paraId="3921FEF8"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Adquisiciones y Contrataciones</w:t>
      </w:r>
    </w:p>
    <w:p w14:paraId="683F389F"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Informática</w:t>
      </w:r>
    </w:p>
    <w:p w14:paraId="5C6C255E"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Comunicación Social</w:t>
      </w:r>
    </w:p>
    <w:p w14:paraId="3BE27FC9"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Dirección de Cooperación Nacional e Internacional</w:t>
      </w:r>
    </w:p>
    <w:p w14:paraId="7B4D066D"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 xml:space="preserve">Junta Calificadora de Personal  </w:t>
      </w:r>
    </w:p>
    <w:p w14:paraId="54FC7D94" w14:textId="77777777" w:rsidR="0094170A" w:rsidRPr="00B81E91" w:rsidRDefault="0094170A" w:rsidP="00D15383">
      <w:pPr>
        <w:pStyle w:val="Prrafodelista"/>
        <w:numPr>
          <w:ilvl w:val="2"/>
          <w:numId w:val="72"/>
        </w:numPr>
        <w:spacing w:line="360" w:lineRule="auto"/>
        <w:rPr>
          <w:rFonts w:ascii="Arial" w:hAnsi="Arial" w:cs="Arial"/>
          <w:sz w:val="22"/>
        </w:rPr>
      </w:pPr>
      <w:r w:rsidRPr="00B81E91">
        <w:rPr>
          <w:rFonts w:ascii="Arial" w:hAnsi="Arial" w:cs="Arial"/>
          <w:sz w:val="22"/>
        </w:rPr>
        <w:t>Jurado Nacional de Oposición</w:t>
      </w:r>
    </w:p>
    <w:p w14:paraId="756A8BE0" w14:textId="77777777" w:rsidR="0094170A" w:rsidRPr="00B81E91" w:rsidRDefault="0094170A" w:rsidP="00B81E91">
      <w:pPr>
        <w:autoSpaceDE w:val="0"/>
        <w:autoSpaceDN w:val="0"/>
        <w:adjustRightInd w:val="0"/>
        <w:spacing w:line="360" w:lineRule="auto"/>
        <w:rPr>
          <w:rFonts w:ascii="Arial" w:hAnsi="Arial" w:cs="Arial"/>
          <w:sz w:val="22"/>
        </w:rPr>
      </w:pPr>
    </w:p>
    <w:p w14:paraId="13850CE9" w14:textId="77777777" w:rsidR="0094170A" w:rsidRPr="002A0E22" w:rsidRDefault="0094170A" w:rsidP="002A0E22">
      <w:pPr>
        <w:autoSpaceDE w:val="0"/>
        <w:autoSpaceDN w:val="0"/>
        <w:adjustRightInd w:val="0"/>
        <w:spacing w:line="360" w:lineRule="auto"/>
        <w:ind w:left="708"/>
        <w:rPr>
          <w:rFonts w:ascii="Arial" w:hAnsi="Arial" w:cs="Arial"/>
          <w:sz w:val="22"/>
        </w:rPr>
      </w:pPr>
      <w:r w:rsidRPr="002A0E22">
        <w:rPr>
          <w:rFonts w:ascii="Arial" w:hAnsi="Arial" w:cs="Arial"/>
          <w:sz w:val="22"/>
        </w:rPr>
        <w:t>Las funciones de apoyo técnico estarán a cargo de</w:t>
      </w:r>
    </w:p>
    <w:p w14:paraId="724CF5EC" w14:textId="77777777" w:rsidR="0094170A" w:rsidRPr="00B81E91" w:rsidRDefault="0094170A" w:rsidP="00D15383">
      <w:pPr>
        <w:pStyle w:val="Prrafodelista"/>
        <w:numPr>
          <w:ilvl w:val="2"/>
          <w:numId w:val="73"/>
        </w:numPr>
        <w:spacing w:line="360" w:lineRule="auto"/>
        <w:rPr>
          <w:rFonts w:ascii="Arial" w:hAnsi="Arial" w:cs="Arial"/>
          <w:sz w:val="22"/>
        </w:rPr>
      </w:pPr>
      <w:r w:rsidRPr="00B81E91">
        <w:rPr>
          <w:rFonts w:ascii="Arial" w:hAnsi="Arial" w:cs="Arial"/>
          <w:sz w:val="22"/>
        </w:rPr>
        <w:t>Dirección de Planificación Educativa</w:t>
      </w:r>
    </w:p>
    <w:p w14:paraId="0D83502E" w14:textId="77777777" w:rsidR="0094170A" w:rsidRPr="00B81E91" w:rsidRDefault="0094170A" w:rsidP="00D15383">
      <w:pPr>
        <w:pStyle w:val="Prrafodelista"/>
        <w:numPr>
          <w:ilvl w:val="2"/>
          <w:numId w:val="73"/>
        </w:numPr>
        <w:spacing w:line="360" w:lineRule="auto"/>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01A7A87E" w14:textId="77777777" w:rsidR="0094170A" w:rsidRPr="00B81E91" w:rsidRDefault="0094170A" w:rsidP="00B81E91">
      <w:pPr>
        <w:autoSpaceDE w:val="0"/>
        <w:autoSpaceDN w:val="0"/>
        <w:adjustRightInd w:val="0"/>
        <w:spacing w:line="360" w:lineRule="auto"/>
        <w:rPr>
          <w:rFonts w:ascii="Arial" w:hAnsi="Arial" w:cs="Arial"/>
          <w:sz w:val="22"/>
        </w:rPr>
      </w:pPr>
    </w:p>
    <w:p w14:paraId="17F78A98" w14:textId="77777777" w:rsidR="0094170A" w:rsidRPr="0041437C" w:rsidRDefault="0094170A" w:rsidP="0041437C">
      <w:pPr>
        <w:autoSpaceDE w:val="0"/>
        <w:autoSpaceDN w:val="0"/>
        <w:adjustRightInd w:val="0"/>
        <w:spacing w:line="360" w:lineRule="auto"/>
        <w:ind w:left="708"/>
        <w:rPr>
          <w:rFonts w:ascii="Arial" w:hAnsi="Arial" w:cs="Arial"/>
          <w:sz w:val="22"/>
        </w:rPr>
      </w:pPr>
      <w:r w:rsidRPr="0041437C">
        <w:rPr>
          <w:rFonts w:ascii="Arial" w:hAnsi="Arial" w:cs="Arial"/>
          <w:sz w:val="22"/>
        </w:rPr>
        <w:t>La función de control interno estará a cargo de:</w:t>
      </w:r>
    </w:p>
    <w:p w14:paraId="0E8CB221" w14:textId="77777777" w:rsidR="0094170A" w:rsidRPr="00B81E91" w:rsidRDefault="0094170A" w:rsidP="00D15383">
      <w:pPr>
        <w:pStyle w:val="Prrafodelista"/>
        <w:numPr>
          <w:ilvl w:val="2"/>
          <w:numId w:val="73"/>
        </w:numPr>
        <w:spacing w:line="360" w:lineRule="auto"/>
        <w:rPr>
          <w:rFonts w:ascii="Arial" w:hAnsi="Arial" w:cs="Arial"/>
          <w:sz w:val="22"/>
        </w:rPr>
      </w:pPr>
      <w:r w:rsidRPr="00B81E91">
        <w:rPr>
          <w:rFonts w:ascii="Arial" w:hAnsi="Arial" w:cs="Arial"/>
          <w:sz w:val="22"/>
        </w:rPr>
        <w:t>Dirección de Auditoría Interna</w:t>
      </w:r>
    </w:p>
    <w:p w14:paraId="469A50DA" w14:textId="77777777" w:rsidR="00FD0F33" w:rsidRPr="00FD0F33" w:rsidRDefault="008E3042" w:rsidP="002A0E22">
      <w:pPr>
        <w:rPr>
          <w:rFonts w:ascii="Arial" w:hAnsi="Arial" w:cs="Arial"/>
          <w:sz w:val="22"/>
          <w:szCs w:val="22"/>
        </w:rPr>
      </w:pPr>
      <w:r>
        <w:rPr>
          <w:rFonts w:ascii="Arial" w:hAnsi="Arial" w:cs="Arial"/>
          <w:sz w:val="22"/>
          <w:szCs w:val="22"/>
        </w:rPr>
        <w:br w:type="page"/>
      </w:r>
    </w:p>
    <w:p w14:paraId="291C8783" w14:textId="5A904C45" w:rsidR="00095D0D" w:rsidRDefault="00095D0D" w:rsidP="00D15383">
      <w:pPr>
        <w:pStyle w:val="Prrafodelista"/>
        <w:numPr>
          <w:ilvl w:val="1"/>
          <w:numId w:val="73"/>
        </w:numPr>
        <w:spacing w:line="360" w:lineRule="auto"/>
        <w:rPr>
          <w:rFonts w:ascii="Arial" w:hAnsi="Arial" w:cs="Arial"/>
          <w:sz w:val="22"/>
          <w:szCs w:val="22"/>
        </w:rPr>
      </w:pPr>
      <w:r w:rsidRPr="00254601">
        <w:rPr>
          <w:rFonts w:ascii="Arial" w:hAnsi="Arial" w:cs="Arial"/>
          <w:i/>
          <w:sz w:val="22"/>
          <w:szCs w:val="22"/>
          <w:u w:val="single"/>
        </w:rPr>
        <w:lastRenderedPageBreak/>
        <w:t xml:space="preserve">Organigrama estructural de la </w:t>
      </w:r>
      <w:r w:rsidR="008F7E1A" w:rsidRPr="00254601">
        <w:rPr>
          <w:rFonts w:ascii="Arial" w:hAnsi="Arial" w:cs="Arial"/>
          <w:i/>
          <w:sz w:val="22"/>
          <w:szCs w:val="22"/>
          <w:u w:val="single"/>
        </w:rPr>
        <w:t>institución</w:t>
      </w:r>
      <w:r w:rsidR="008F7E1A">
        <w:rPr>
          <w:rFonts w:ascii="Arial" w:hAnsi="Arial" w:cs="Arial"/>
          <w:sz w:val="22"/>
          <w:szCs w:val="22"/>
        </w:rPr>
        <w:t xml:space="preserve"> </w:t>
      </w:r>
      <w:r w:rsidR="00E16802">
        <w:rPr>
          <w:rStyle w:val="Refdenotaalpie"/>
          <w:rFonts w:ascii="Arial" w:hAnsi="Arial" w:cs="Arial"/>
          <w:sz w:val="22"/>
          <w:szCs w:val="22"/>
        </w:rPr>
        <w:footnoteReference w:id="7"/>
      </w:r>
    </w:p>
    <w:p w14:paraId="46877352" w14:textId="77777777" w:rsidR="00FD0F33" w:rsidRDefault="00FD0F33" w:rsidP="00765CD7">
      <w:pPr>
        <w:spacing w:line="360" w:lineRule="auto"/>
        <w:jc w:val="center"/>
        <w:rPr>
          <w:noProof/>
          <w:lang w:val="es-GT" w:eastAsia="es-GT"/>
        </w:rPr>
      </w:pPr>
    </w:p>
    <w:p w14:paraId="555FFC9C" w14:textId="609B52D6" w:rsidR="00254601" w:rsidRDefault="00D61928" w:rsidP="00AB2F31">
      <w:pPr>
        <w:spacing w:line="360" w:lineRule="auto"/>
        <w:rPr>
          <w:noProof/>
          <w:lang w:val="es-GT" w:eastAsia="es-GT"/>
        </w:rPr>
      </w:pPr>
      <w:r w:rsidRPr="00D61928">
        <w:rPr>
          <w:noProof/>
          <w:lang w:val="es-GT" w:eastAsia="es-GT"/>
        </w:rPr>
        <w:drawing>
          <wp:inline distT="0" distB="0" distL="0" distR="0" wp14:anchorId="5EBA41BC" wp14:editId="7AD06590">
            <wp:extent cx="7021195" cy="502475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1195" cy="5024755"/>
                    </a:xfrm>
                    <a:prstGeom prst="rect">
                      <a:avLst/>
                    </a:prstGeom>
                    <a:noFill/>
                    <a:ln>
                      <a:noFill/>
                    </a:ln>
                  </pic:spPr>
                </pic:pic>
              </a:graphicData>
            </a:graphic>
          </wp:inline>
        </w:drawing>
      </w:r>
    </w:p>
    <w:p w14:paraId="5E6AD51F" w14:textId="77777777" w:rsidR="00254601" w:rsidRDefault="00254601" w:rsidP="00765CD7">
      <w:pPr>
        <w:spacing w:line="360" w:lineRule="auto"/>
        <w:jc w:val="center"/>
        <w:rPr>
          <w:noProof/>
          <w:lang w:val="es-GT" w:eastAsia="es-GT"/>
        </w:rPr>
      </w:pPr>
    </w:p>
    <w:p w14:paraId="437EE80B" w14:textId="77777777" w:rsidR="00254601" w:rsidRDefault="00254601">
      <w:pPr>
        <w:rPr>
          <w:noProof/>
          <w:lang w:val="es-GT" w:eastAsia="es-GT"/>
        </w:rPr>
      </w:pPr>
      <w:r>
        <w:rPr>
          <w:noProof/>
          <w:lang w:val="es-GT" w:eastAsia="es-GT"/>
        </w:rPr>
        <w:br w:type="page"/>
      </w:r>
    </w:p>
    <w:p w14:paraId="44DB2596" w14:textId="77777777" w:rsidR="007F2B53" w:rsidRDefault="007F2B53" w:rsidP="007F2B53">
      <w:pPr>
        <w:pStyle w:val="NormalWeb"/>
        <w:spacing w:before="0" w:beforeAutospacing="0" w:after="0" w:afterAutospacing="0" w:line="360" w:lineRule="auto"/>
        <w:ind w:left="357"/>
        <w:jc w:val="both"/>
        <w:rPr>
          <w:rFonts w:ascii="Arial" w:hAnsi="Arial" w:cs="Arial"/>
          <w:noProof/>
          <w:sz w:val="22"/>
          <w:szCs w:val="22"/>
        </w:rPr>
      </w:pPr>
    </w:p>
    <w:p w14:paraId="69C85113" w14:textId="77777777" w:rsidR="007F2B53" w:rsidRPr="007D5D6F" w:rsidRDefault="007F2B53" w:rsidP="007F2B53">
      <w:pPr>
        <w:pStyle w:val="NormalWeb"/>
        <w:spacing w:before="0" w:beforeAutospacing="0" w:after="0" w:afterAutospacing="0" w:line="360" w:lineRule="auto"/>
        <w:ind w:left="357"/>
        <w:jc w:val="both"/>
        <w:rPr>
          <w:rFonts w:ascii="Arial" w:hAnsi="Arial" w:cs="Arial"/>
          <w:sz w:val="22"/>
          <w:szCs w:val="22"/>
        </w:rPr>
      </w:pPr>
      <w:r w:rsidRPr="00A677CB">
        <w:rPr>
          <w:rFonts w:ascii="Arial" w:hAnsi="Arial" w:cs="Arial"/>
          <w:noProof/>
          <w:sz w:val="22"/>
          <w:szCs w:val="22"/>
        </w:rPr>
        <w:t xml:space="preserve">Dentro de las Direcciones Administrativas que tiene a su cargo el Vicedespacho Ministerial Administrativo del MINEDUC, se encuentra el JNO dependencia que </w:t>
      </w:r>
      <w:r w:rsidRPr="00A677CB">
        <w:rPr>
          <w:rFonts w:ascii="Arial" w:hAnsi="Arial" w:cs="Arial"/>
          <w:sz w:val="22"/>
          <w:szCs w:val="22"/>
        </w:rPr>
        <w:t xml:space="preserve">tiene como objeto establecer las normas generales que rigen el proceso de selección para el nombramiento del personal docente permanente en los niveles de educación preprimaria, primaria y media de los centros educativos públicos. </w:t>
      </w:r>
    </w:p>
    <w:p w14:paraId="4BE6A156" w14:textId="77777777" w:rsidR="007F2B53" w:rsidRPr="007F2B53" w:rsidRDefault="007F2B53" w:rsidP="007F2B53">
      <w:pPr>
        <w:pStyle w:val="Prrafodelista"/>
        <w:spacing w:line="360" w:lineRule="auto"/>
        <w:ind w:left="360"/>
        <w:rPr>
          <w:rFonts w:ascii="Cambria" w:hAnsi="Cambria" w:cs="Arial"/>
          <w:b/>
          <w:sz w:val="24"/>
          <w:szCs w:val="22"/>
          <w:lang w:val="es-GT"/>
        </w:rPr>
      </w:pPr>
    </w:p>
    <w:p w14:paraId="5E738BB2" w14:textId="77777777" w:rsidR="00095D0D" w:rsidRPr="00386D19" w:rsidRDefault="00095D0D" w:rsidP="00D15383">
      <w:pPr>
        <w:pStyle w:val="Prrafodelista"/>
        <w:numPr>
          <w:ilvl w:val="0"/>
          <w:numId w:val="73"/>
        </w:numPr>
        <w:spacing w:line="360" w:lineRule="auto"/>
        <w:rPr>
          <w:rFonts w:ascii="Cambria" w:hAnsi="Cambria" w:cs="Arial"/>
          <w:b/>
          <w:sz w:val="24"/>
          <w:szCs w:val="22"/>
        </w:rPr>
      </w:pPr>
      <w:r w:rsidRPr="00386D19">
        <w:rPr>
          <w:rFonts w:ascii="Cambria" w:hAnsi="Cambria" w:cs="Arial"/>
          <w:b/>
          <w:sz w:val="24"/>
          <w:szCs w:val="22"/>
        </w:rPr>
        <w:t xml:space="preserve">Descripción de Funciones del </w:t>
      </w:r>
      <w:r w:rsidR="007F5071">
        <w:rPr>
          <w:rFonts w:ascii="Cambria" w:hAnsi="Cambria" w:cs="Arial"/>
          <w:b/>
          <w:sz w:val="24"/>
          <w:szCs w:val="22"/>
        </w:rPr>
        <w:t>Jurado Nacional de Oposición</w:t>
      </w:r>
    </w:p>
    <w:p w14:paraId="11C321AE" w14:textId="77777777" w:rsidR="00A51D61" w:rsidRPr="007F2B53" w:rsidRDefault="00A51D61" w:rsidP="00C66BBB">
      <w:pPr>
        <w:pStyle w:val="Prrafodelista"/>
        <w:spacing w:line="360" w:lineRule="auto"/>
        <w:ind w:left="360"/>
        <w:rPr>
          <w:rFonts w:ascii="Arial" w:hAnsi="Arial" w:cs="Arial"/>
          <w:b/>
          <w:sz w:val="22"/>
          <w:szCs w:val="22"/>
          <w:lang w:val="es-GT"/>
        </w:rPr>
      </w:pPr>
    </w:p>
    <w:p w14:paraId="05EFC6EA" w14:textId="6CCAD299" w:rsidR="00095D0D" w:rsidRPr="00A51D61" w:rsidRDefault="00095D0D" w:rsidP="00D15383">
      <w:pPr>
        <w:pStyle w:val="Prrafodelista"/>
        <w:numPr>
          <w:ilvl w:val="1"/>
          <w:numId w:val="73"/>
        </w:numPr>
        <w:spacing w:line="360" w:lineRule="auto"/>
        <w:rPr>
          <w:rFonts w:ascii="Arial" w:hAnsi="Arial" w:cs="Arial"/>
          <w:i/>
          <w:sz w:val="22"/>
          <w:szCs w:val="22"/>
          <w:u w:val="single"/>
        </w:rPr>
      </w:pPr>
      <w:r w:rsidRPr="00A51D61">
        <w:rPr>
          <w:rFonts w:ascii="Arial" w:hAnsi="Arial" w:cs="Arial"/>
          <w:i/>
          <w:sz w:val="22"/>
          <w:szCs w:val="22"/>
          <w:u w:val="single"/>
        </w:rPr>
        <w:t xml:space="preserve">Funciones </w:t>
      </w:r>
    </w:p>
    <w:p w14:paraId="5AAEA30C" w14:textId="77777777" w:rsidR="00A51D61" w:rsidRPr="00A51D61" w:rsidRDefault="00A51D61" w:rsidP="00C66BBB">
      <w:pPr>
        <w:spacing w:line="360" w:lineRule="auto"/>
        <w:rPr>
          <w:rFonts w:ascii="Arial" w:hAnsi="Arial" w:cs="Arial"/>
          <w:sz w:val="22"/>
          <w:szCs w:val="22"/>
        </w:rPr>
      </w:pPr>
    </w:p>
    <w:p w14:paraId="78B1EB5B" w14:textId="5C7C203E" w:rsidR="00A51D61" w:rsidRDefault="00A51D61" w:rsidP="00C66BBB">
      <w:pPr>
        <w:spacing w:line="360" w:lineRule="auto"/>
        <w:ind w:left="1080"/>
        <w:rPr>
          <w:rFonts w:ascii="Arial" w:hAnsi="Arial" w:cs="Arial"/>
          <w:color w:val="BFBFBF" w:themeColor="background1" w:themeShade="BF"/>
          <w:sz w:val="22"/>
          <w:szCs w:val="22"/>
        </w:rPr>
      </w:pPr>
      <w:r>
        <w:rPr>
          <w:rFonts w:ascii="Arial" w:hAnsi="Arial" w:cs="Arial"/>
          <w:sz w:val="22"/>
          <w:szCs w:val="22"/>
        </w:rPr>
        <w:t xml:space="preserve">De acuerdo al artículo </w:t>
      </w:r>
      <w:r w:rsidR="007F5071">
        <w:rPr>
          <w:rFonts w:ascii="Arial" w:hAnsi="Arial" w:cs="Arial"/>
          <w:sz w:val="22"/>
          <w:szCs w:val="22"/>
        </w:rPr>
        <w:t>31</w:t>
      </w:r>
      <w:r>
        <w:rPr>
          <w:rFonts w:ascii="Arial" w:hAnsi="Arial" w:cs="Arial"/>
          <w:sz w:val="22"/>
          <w:szCs w:val="22"/>
        </w:rPr>
        <w:t xml:space="preserve"> del Acuerdo Gubernativo 225-2008, de fecha </w:t>
      </w:r>
      <w:r w:rsidR="007F5071">
        <w:rPr>
          <w:rFonts w:ascii="Arial" w:hAnsi="Arial" w:cs="Arial"/>
          <w:sz w:val="22"/>
          <w:szCs w:val="22"/>
        </w:rPr>
        <w:t xml:space="preserve">12 </w:t>
      </w:r>
      <w:r>
        <w:rPr>
          <w:rFonts w:ascii="Arial" w:hAnsi="Arial" w:cs="Arial"/>
          <w:sz w:val="22"/>
          <w:szCs w:val="22"/>
        </w:rPr>
        <w:t xml:space="preserve">de </w:t>
      </w:r>
      <w:r w:rsidR="007F5071">
        <w:rPr>
          <w:rFonts w:ascii="Arial" w:hAnsi="Arial" w:cs="Arial"/>
          <w:sz w:val="22"/>
          <w:szCs w:val="22"/>
        </w:rPr>
        <w:t xml:space="preserve">septiembre </w:t>
      </w:r>
      <w:r>
        <w:rPr>
          <w:rFonts w:ascii="Arial" w:hAnsi="Arial" w:cs="Arial"/>
          <w:sz w:val="22"/>
          <w:szCs w:val="22"/>
        </w:rPr>
        <w:t>de 2008, que autoriza el Reglamento Orgánico Interno del Ministerio de Educación</w:t>
      </w:r>
      <w:r w:rsidR="00BC3C9E">
        <w:rPr>
          <w:rFonts w:ascii="Arial" w:hAnsi="Arial" w:cs="Arial"/>
          <w:sz w:val="22"/>
          <w:szCs w:val="22"/>
        </w:rPr>
        <w:t xml:space="preserve"> así como el artículo </w:t>
      </w:r>
      <w:r w:rsidR="00755D51">
        <w:rPr>
          <w:rFonts w:ascii="Arial" w:hAnsi="Arial" w:cs="Arial"/>
          <w:sz w:val="22"/>
          <w:szCs w:val="22"/>
        </w:rPr>
        <w:t>11</w:t>
      </w:r>
      <w:r w:rsidR="00BC3C9E">
        <w:rPr>
          <w:rFonts w:ascii="Arial" w:hAnsi="Arial" w:cs="Arial"/>
          <w:sz w:val="22"/>
          <w:szCs w:val="22"/>
        </w:rPr>
        <w:t xml:space="preserve"> del Acuerdo Gubernativo No. 188-2013 de fecha 18 de abril de 2013, </w:t>
      </w:r>
      <w:r w:rsidR="00755D51">
        <w:rPr>
          <w:rFonts w:ascii="Arial" w:hAnsi="Arial" w:cs="Arial"/>
          <w:sz w:val="22"/>
          <w:szCs w:val="22"/>
        </w:rPr>
        <w:t xml:space="preserve">que contiene el </w:t>
      </w:r>
      <w:r w:rsidR="00755D51" w:rsidRPr="00755D51">
        <w:rPr>
          <w:rFonts w:ascii="Arial" w:hAnsi="Arial" w:cs="Arial"/>
          <w:sz w:val="22"/>
          <w:szCs w:val="22"/>
        </w:rPr>
        <w:t xml:space="preserve">Reglamento </w:t>
      </w:r>
      <w:r w:rsidR="00755D51">
        <w:rPr>
          <w:rFonts w:ascii="Arial" w:hAnsi="Arial" w:cs="Arial"/>
          <w:sz w:val="22"/>
          <w:szCs w:val="22"/>
        </w:rPr>
        <w:t>q</w:t>
      </w:r>
      <w:r w:rsidR="00755D51" w:rsidRPr="00755D51">
        <w:rPr>
          <w:rFonts w:ascii="Arial" w:hAnsi="Arial" w:cs="Arial"/>
          <w:sz w:val="22"/>
          <w:szCs w:val="22"/>
        </w:rPr>
        <w:t xml:space="preserve">ue </w:t>
      </w:r>
      <w:r w:rsidR="00755D51">
        <w:rPr>
          <w:rFonts w:ascii="Arial" w:hAnsi="Arial" w:cs="Arial"/>
          <w:sz w:val="22"/>
          <w:szCs w:val="22"/>
        </w:rPr>
        <w:t>r</w:t>
      </w:r>
      <w:r w:rsidR="00755D51" w:rsidRPr="00755D51">
        <w:rPr>
          <w:rFonts w:ascii="Arial" w:hAnsi="Arial" w:cs="Arial"/>
          <w:sz w:val="22"/>
          <w:szCs w:val="22"/>
        </w:rPr>
        <w:t xml:space="preserve">ige </w:t>
      </w:r>
      <w:r w:rsidR="00755D51">
        <w:rPr>
          <w:rFonts w:ascii="Arial" w:hAnsi="Arial" w:cs="Arial"/>
          <w:sz w:val="22"/>
          <w:szCs w:val="22"/>
        </w:rPr>
        <w:t>e</w:t>
      </w:r>
      <w:r w:rsidR="00755D51" w:rsidRPr="00755D51">
        <w:rPr>
          <w:rFonts w:ascii="Arial" w:hAnsi="Arial" w:cs="Arial"/>
          <w:sz w:val="22"/>
          <w:szCs w:val="22"/>
        </w:rPr>
        <w:t xml:space="preserve">l Proceso </w:t>
      </w:r>
      <w:r w:rsidR="00755D51">
        <w:rPr>
          <w:rFonts w:ascii="Arial" w:hAnsi="Arial" w:cs="Arial"/>
          <w:sz w:val="22"/>
          <w:szCs w:val="22"/>
        </w:rPr>
        <w:t>d</w:t>
      </w:r>
      <w:r w:rsidR="00755D51" w:rsidRPr="00755D51">
        <w:rPr>
          <w:rFonts w:ascii="Arial" w:hAnsi="Arial" w:cs="Arial"/>
          <w:sz w:val="22"/>
          <w:szCs w:val="22"/>
        </w:rPr>
        <w:t xml:space="preserve">e Selección </w:t>
      </w:r>
      <w:r w:rsidR="00755D51">
        <w:rPr>
          <w:rFonts w:ascii="Arial" w:hAnsi="Arial" w:cs="Arial"/>
          <w:sz w:val="22"/>
          <w:szCs w:val="22"/>
        </w:rPr>
        <w:t>p</w:t>
      </w:r>
      <w:r w:rsidR="00755D51" w:rsidRPr="00755D51">
        <w:rPr>
          <w:rFonts w:ascii="Arial" w:hAnsi="Arial" w:cs="Arial"/>
          <w:sz w:val="22"/>
          <w:szCs w:val="22"/>
        </w:rPr>
        <w:t xml:space="preserve">ara </w:t>
      </w:r>
      <w:r w:rsidR="00755D51">
        <w:rPr>
          <w:rFonts w:ascii="Arial" w:hAnsi="Arial" w:cs="Arial"/>
          <w:sz w:val="22"/>
          <w:szCs w:val="22"/>
        </w:rPr>
        <w:t>e</w:t>
      </w:r>
      <w:r w:rsidR="00755D51" w:rsidRPr="00755D51">
        <w:rPr>
          <w:rFonts w:ascii="Arial" w:hAnsi="Arial" w:cs="Arial"/>
          <w:sz w:val="22"/>
          <w:szCs w:val="22"/>
        </w:rPr>
        <w:t xml:space="preserve">l Nombramiento </w:t>
      </w:r>
      <w:r w:rsidR="00755D51">
        <w:rPr>
          <w:rFonts w:ascii="Arial" w:hAnsi="Arial" w:cs="Arial"/>
          <w:sz w:val="22"/>
          <w:szCs w:val="22"/>
        </w:rPr>
        <w:t>d</w:t>
      </w:r>
      <w:r w:rsidR="00755D51" w:rsidRPr="00755D51">
        <w:rPr>
          <w:rFonts w:ascii="Arial" w:hAnsi="Arial" w:cs="Arial"/>
          <w:sz w:val="22"/>
          <w:szCs w:val="22"/>
        </w:rPr>
        <w:t xml:space="preserve">el Personal Docente </w:t>
      </w:r>
      <w:r w:rsidR="00755D51">
        <w:rPr>
          <w:rFonts w:ascii="Arial" w:hAnsi="Arial" w:cs="Arial"/>
          <w:sz w:val="22"/>
          <w:szCs w:val="22"/>
        </w:rPr>
        <w:t>e</w:t>
      </w:r>
      <w:r w:rsidR="00755D51" w:rsidRPr="00755D51">
        <w:rPr>
          <w:rFonts w:ascii="Arial" w:hAnsi="Arial" w:cs="Arial"/>
          <w:sz w:val="22"/>
          <w:szCs w:val="22"/>
        </w:rPr>
        <w:t xml:space="preserve">n </w:t>
      </w:r>
      <w:r w:rsidR="00755D51">
        <w:rPr>
          <w:rFonts w:ascii="Arial" w:hAnsi="Arial" w:cs="Arial"/>
          <w:sz w:val="22"/>
          <w:szCs w:val="22"/>
        </w:rPr>
        <w:t>l</w:t>
      </w:r>
      <w:r w:rsidR="00755D51" w:rsidRPr="00755D51">
        <w:rPr>
          <w:rFonts w:ascii="Arial" w:hAnsi="Arial" w:cs="Arial"/>
          <w:sz w:val="22"/>
          <w:szCs w:val="22"/>
        </w:rPr>
        <w:t xml:space="preserve">os </w:t>
      </w:r>
      <w:r w:rsidR="00755D51">
        <w:rPr>
          <w:rFonts w:ascii="Arial" w:hAnsi="Arial" w:cs="Arial"/>
          <w:sz w:val="22"/>
          <w:szCs w:val="22"/>
        </w:rPr>
        <w:t>n</w:t>
      </w:r>
      <w:r w:rsidR="00755D51" w:rsidRPr="00755D51">
        <w:rPr>
          <w:rFonts w:ascii="Arial" w:hAnsi="Arial" w:cs="Arial"/>
          <w:sz w:val="22"/>
          <w:szCs w:val="22"/>
        </w:rPr>
        <w:t xml:space="preserve">iveles </w:t>
      </w:r>
      <w:r w:rsidR="00755D51">
        <w:rPr>
          <w:rFonts w:ascii="Arial" w:hAnsi="Arial" w:cs="Arial"/>
          <w:sz w:val="22"/>
          <w:szCs w:val="22"/>
        </w:rPr>
        <w:t>d</w:t>
      </w:r>
      <w:r w:rsidR="00755D51" w:rsidRPr="00755D51">
        <w:rPr>
          <w:rFonts w:ascii="Arial" w:hAnsi="Arial" w:cs="Arial"/>
          <w:sz w:val="22"/>
          <w:szCs w:val="22"/>
        </w:rPr>
        <w:t xml:space="preserve">e Educación Preprimaria, Primaria </w:t>
      </w:r>
      <w:r w:rsidR="00755D51">
        <w:rPr>
          <w:rFonts w:ascii="Arial" w:hAnsi="Arial" w:cs="Arial"/>
          <w:sz w:val="22"/>
          <w:szCs w:val="22"/>
        </w:rPr>
        <w:t>y</w:t>
      </w:r>
      <w:r w:rsidR="00755D51" w:rsidRPr="00755D51">
        <w:rPr>
          <w:rFonts w:ascii="Arial" w:hAnsi="Arial" w:cs="Arial"/>
          <w:sz w:val="22"/>
          <w:szCs w:val="22"/>
        </w:rPr>
        <w:t xml:space="preserve"> Media </w:t>
      </w:r>
      <w:r w:rsidR="00755D51">
        <w:rPr>
          <w:rFonts w:ascii="Arial" w:hAnsi="Arial" w:cs="Arial"/>
          <w:sz w:val="22"/>
          <w:szCs w:val="22"/>
        </w:rPr>
        <w:t>d</w:t>
      </w:r>
      <w:r w:rsidR="00755D51" w:rsidRPr="00755D51">
        <w:rPr>
          <w:rFonts w:ascii="Arial" w:hAnsi="Arial" w:cs="Arial"/>
          <w:sz w:val="22"/>
          <w:szCs w:val="22"/>
        </w:rPr>
        <w:t>e Centros Educativos Públicos</w:t>
      </w:r>
      <w:r w:rsidR="00755D51">
        <w:rPr>
          <w:rFonts w:ascii="Arial" w:hAnsi="Arial" w:cs="Arial"/>
          <w:sz w:val="22"/>
          <w:szCs w:val="22"/>
        </w:rPr>
        <w:t xml:space="preserve">, </w:t>
      </w:r>
      <w:r>
        <w:rPr>
          <w:rFonts w:ascii="Arial" w:hAnsi="Arial" w:cs="Arial"/>
          <w:sz w:val="22"/>
          <w:szCs w:val="22"/>
        </w:rPr>
        <w:t xml:space="preserve">al </w:t>
      </w:r>
      <w:r w:rsidR="007F5071">
        <w:rPr>
          <w:rFonts w:ascii="Arial" w:hAnsi="Arial" w:cs="Arial"/>
          <w:sz w:val="22"/>
          <w:szCs w:val="22"/>
        </w:rPr>
        <w:t>Jurado Nacional de Oposición</w:t>
      </w:r>
      <w:r>
        <w:rPr>
          <w:rFonts w:ascii="Arial" w:hAnsi="Arial" w:cs="Arial"/>
          <w:sz w:val="22"/>
          <w:szCs w:val="22"/>
        </w:rPr>
        <w:t xml:space="preserve"> le corresponden la</w:t>
      </w:r>
      <w:r w:rsidR="00BF1E35">
        <w:rPr>
          <w:rFonts w:ascii="Arial" w:hAnsi="Arial" w:cs="Arial"/>
          <w:sz w:val="22"/>
          <w:szCs w:val="22"/>
        </w:rPr>
        <w:t>s</w:t>
      </w:r>
      <w:r>
        <w:rPr>
          <w:rFonts w:ascii="Arial" w:hAnsi="Arial" w:cs="Arial"/>
          <w:sz w:val="22"/>
          <w:szCs w:val="22"/>
        </w:rPr>
        <w:t xml:space="preserve"> funciones siguientes</w:t>
      </w:r>
      <w:r w:rsidR="007A063B">
        <w:rPr>
          <w:rFonts w:ascii="Arial" w:hAnsi="Arial" w:cs="Arial"/>
          <w:sz w:val="22"/>
          <w:szCs w:val="22"/>
        </w:rPr>
        <w:t>:</w:t>
      </w:r>
      <w:r w:rsidRPr="00BF1E35">
        <w:rPr>
          <w:rFonts w:ascii="Arial" w:hAnsi="Arial" w:cs="Arial"/>
          <w:color w:val="BFBFBF" w:themeColor="background1" w:themeShade="BF"/>
          <w:sz w:val="22"/>
          <w:szCs w:val="22"/>
        </w:rPr>
        <w:t xml:space="preserve"> </w:t>
      </w:r>
    </w:p>
    <w:p w14:paraId="20EDD393" w14:textId="77777777" w:rsidR="00C4775C" w:rsidRDefault="00C4775C" w:rsidP="00C66BBB">
      <w:pPr>
        <w:spacing w:line="360" w:lineRule="auto"/>
        <w:ind w:left="1080"/>
        <w:rPr>
          <w:rFonts w:ascii="Arial" w:hAnsi="Arial" w:cs="Arial"/>
          <w:sz w:val="22"/>
          <w:szCs w:val="22"/>
        </w:rPr>
      </w:pPr>
    </w:p>
    <w:p w14:paraId="5FE9B111" w14:textId="6042019E" w:rsidR="004B1EED" w:rsidRPr="00355CC0" w:rsidRDefault="004B1EED" w:rsidP="00D15383">
      <w:pPr>
        <w:pStyle w:val="Prrafodelista"/>
        <w:numPr>
          <w:ilvl w:val="0"/>
          <w:numId w:val="71"/>
        </w:numPr>
        <w:spacing w:line="360" w:lineRule="auto"/>
        <w:ind w:left="1429" w:hanging="357"/>
        <w:rPr>
          <w:rFonts w:ascii="Arial" w:hAnsi="Arial" w:cs="Arial"/>
          <w:sz w:val="24"/>
          <w:szCs w:val="22"/>
        </w:rPr>
      </w:pPr>
      <w:r w:rsidRPr="00355CC0">
        <w:rPr>
          <w:rFonts w:ascii="Arial" w:hAnsi="Arial" w:cs="Arial"/>
          <w:sz w:val="22"/>
          <w:szCs w:val="36"/>
        </w:rPr>
        <w:t>Apoyar la integración y el funcionamiento de los Jurados Auxiliares Departamentales y Municipales de Oposición.</w:t>
      </w:r>
    </w:p>
    <w:p w14:paraId="233AB557"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Elaborar los instrumentos de calificación de expedientes y demás documentos a utilizarse en el proceso de oposición.</w:t>
      </w:r>
    </w:p>
    <w:p w14:paraId="1E4B8E1E"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Divulgar a nivel nacional la convocatoria respectiva.</w:t>
      </w:r>
    </w:p>
    <w:p w14:paraId="5397E1A0"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Proveer a los Jurados Auxiliares Departamentales y Jurados Municipales de Oposición, la documentación necesaria para cada concurso de oposición.</w:t>
      </w:r>
    </w:p>
    <w:p w14:paraId="04B790F8"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Verificar el cumplimiento de las normas y criterios de calificación por parte de los Jurados Auxiliares Departamentales y Municipales de Oposición.</w:t>
      </w:r>
    </w:p>
    <w:p w14:paraId="11412568"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Conocer y resolver aquellos casos que presenten dificultades o anomalías que no sean resueltos a nivel departamental.</w:t>
      </w:r>
    </w:p>
    <w:p w14:paraId="0B44B9D0"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Resolver las inconformidades planteadas en contra de las resoluciones emitidas por los Jurados Auxiliares Departamentales de Oposición.</w:t>
      </w:r>
    </w:p>
    <w:p w14:paraId="6699086C"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Resolver consultas que le formulen los Jurados Municipales, Jurados Auxiliares Departamentales de Oposición, autoridades superiores, otras dependencias del Ministerio de Educación, maestros interesados y otras entidades, en relación al proceso de oposición.</w:t>
      </w:r>
    </w:p>
    <w:p w14:paraId="17E5095A"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t>Emitir dictámenes en relación al proceso de oposición.</w:t>
      </w:r>
    </w:p>
    <w:p w14:paraId="48A48DAC" w14:textId="77777777" w:rsidR="004B1EED" w:rsidRPr="00355CC0" w:rsidRDefault="004B1EED" w:rsidP="00D15383">
      <w:pPr>
        <w:pStyle w:val="Prrafodelista"/>
        <w:numPr>
          <w:ilvl w:val="0"/>
          <w:numId w:val="71"/>
        </w:numPr>
        <w:spacing w:after="480" w:line="360" w:lineRule="auto"/>
        <w:rPr>
          <w:rFonts w:ascii="Arial" w:hAnsi="Arial" w:cs="Arial"/>
          <w:sz w:val="22"/>
          <w:szCs w:val="36"/>
        </w:rPr>
      </w:pPr>
      <w:r w:rsidRPr="00355CC0">
        <w:rPr>
          <w:rFonts w:ascii="Arial" w:hAnsi="Arial" w:cs="Arial"/>
          <w:sz w:val="22"/>
          <w:szCs w:val="36"/>
        </w:rPr>
        <w:lastRenderedPageBreak/>
        <w:t>Solicitar a donde corresponda, se inicie proceso administrativo disciplinario en contra de quienes incurran en negligencia o anomalías en el proceso de oposición, y en su caso presentar las denuncias ante las instancias correspondientes.</w:t>
      </w:r>
    </w:p>
    <w:p w14:paraId="7AECE6BC" w14:textId="4052FDB9" w:rsidR="00CB5C4B" w:rsidRDefault="00CB5C4B" w:rsidP="00D15383">
      <w:pPr>
        <w:pStyle w:val="Prrafodelista"/>
        <w:numPr>
          <w:ilvl w:val="1"/>
          <w:numId w:val="73"/>
        </w:numPr>
        <w:spacing w:line="360" w:lineRule="auto"/>
        <w:rPr>
          <w:rFonts w:ascii="Arial" w:hAnsi="Arial" w:cs="Arial"/>
          <w:i/>
          <w:sz w:val="22"/>
          <w:szCs w:val="22"/>
          <w:u w:val="single"/>
        </w:rPr>
      </w:pPr>
      <w:r>
        <w:rPr>
          <w:rFonts w:ascii="Arial" w:hAnsi="Arial" w:cs="Arial"/>
          <w:i/>
          <w:sz w:val="22"/>
          <w:szCs w:val="22"/>
          <w:u w:val="single"/>
        </w:rPr>
        <w:t xml:space="preserve">Base </w:t>
      </w:r>
      <w:r w:rsidR="00E15547">
        <w:rPr>
          <w:rFonts w:ascii="Arial" w:hAnsi="Arial" w:cs="Arial"/>
          <w:i/>
          <w:sz w:val="22"/>
          <w:szCs w:val="22"/>
          <w:u w:val="single"/>
        </w:rPr>
        <w:t>l</w:t>
      </w:r>
      <w:r>
        <w:rPr>
          <w:rFonts w:ascii="Arial" w:hAnsi="Arial" w:cs="Arial"/>
          <w:i/>
          <w:sz w:val="22"/>
          <w:szCs w:val="22"/>
          <w:u w:val="single"/>
        </w:rPr>
        <w:t>egal</w:t>
      </w:r>
    </w:p>
    <w:p w14:paraId="1B42FD0A" w14:textId="77777777" w:rsidR="00AD5A13" w:rsidRPr="00AD5A13" w:rsidRDefault="00AD5A13" w:rsidP="00AD5A13">
      <w:pPr>
        <w:ind w:left="348"/>
        <w:rPr>
          <w:rFonts w:ascii="Arial" w:hAnsi="Arial" w:cs="Arial"/>
          <w:sz w:val="22"/>
          <w:szCs w:val="22"/>
          <w:lang w:val="es-GT"/>
        </w:rPr>
      </w:pPr>
    </w:p>
    <w:p w14:paraId="16E8C75A" w14:textId="77777777" w:rsidR="004B3EE8" w:rsidRPr="004B3EE8" w:rsidRDefault="004B3EE8" w:rsidP="004B3EE8">
      <w:pPr>
        <w:pStyle w:val="Prrafodelista"/>
        <w:numPr>
          <w:ilvl w:val="0"/>
          <w:numId w:val="141"/>
        </w:numPr>
        <w:shd w:val="clear" w:color="auto" w:fill="FFFFFF"/>
        <w:spacing w:line="330" w:lineRule="atLeast"/>
        <w:ind w:right="-234"/>
        <w:rPr>
          <w:rFonts w:ascii="Arial" w:hAnsi="Arial" w:cs="Arial"/>
          <w:color w:val="000000"/>
          <w:sz w:val="22"/>
          <w:szCs w:val="22"/>
          <w:lang w:eastAsia="es-GT"/>
        </w:rPr>
      </w:pPr>
      <w:r w:rsidRPr="004B3EE8">
        <w:rPr>
          <w:rFonts w:ascii="Arial" w:hAnsi="Arial" w:cs="Arial"/>
          <w:color w:val="000000"/>
          <w:sz w:val="22"/>
          <w:szCs w:val="22"/>
          <w:bdr w:val="none" w:sz="0" w:space="0" w:color="auto" w:frame="1"/>
          <w:lang w:eastAsia="es-GT"/>
        </w:rPr>
        <w:t xml:space="preserve">Acuerdo Gubernativo No. 188-2013 publicado el 18 de abril de 2013, Reglamento que rige el Proceso de Selección para el Nombramiento del Personal Docente en los Niveles de Educación Preprimaria, Primaria y Media de Centros Educativos Públicos  </w:t>
      </w:r>
    </w:p>
    <w:p w14:paraId="7B347998" w14:textId="77777777" w:rsidR="004B3EE8" w:rsidRPr="004B3EE8" w:rsidRDefault="004B3EE8" w:rsidP="004B3EE8">
      <w:pPr>
        <w:shd w:val="clear" w:color="auto" w:fill="FFFFFF"/>
        <w:spacing w:line="330" w:lineRule="atLeast"/>
        <w:ind w:right="-234"/>
        <w:rPr>
          <w:rFonts w:ascii="Arial" w:hAnsi="Arial" w:cs="Arial"/>
          <w:color w:val="000000"/>
          <w:sz w:val="22"/>
          <w:szCs w:val="22"/>
          <w:lang w:eastAsia="es-GT"/>
        </w:rPr>
      </w:pPr>
    </w:p>
    <w:p w14:paraId="2729BB60" w14:textId="77777777" w:rsidR="004B3EE8" w:rsidRPr="004B3EE8" w:rsidRDefault="004B3EE8" w:rsidP="004B3EE8">
      <w:pPr>
        <w:pStyle w:val="Prrafodelista"/>
        <w:numPr>
          <w:ilvl w:val="0"/>
          <w:numId w:val="141"/>
        </w:numPr>
        <w:shd w:val="clear" w:color="auto" w:fill="FFFFFF"/>
        <w:spacing w:line="330" w:lineRule="atLeast"/>
        <w:ind w:right="-234"/>
        <w:rPr>
          <w:rFonts w:ascii="Arial" w:hAnsi="Arial" w:cs="Arial"/>
          <w:color w:val="000000"/>
          <w:sz w:val="22"/>
          <w:szCs w:val="22"/>
          <w:lang w:eastAsia="es-GT"/>
        </w:rPr>
      </w:pPr>
      <w:r w:rsidRPr="004B3EE8">
        <w:rPr>
          <w:rFonts w:ascii="Arial" w:hAnsi="Arial" w:cs="Arial"/>
          <w:color w:val="000000"/>
          <w:sz w:val="22"/>
          <w:szCs w:val="22"/>
          <w:bdr w:val="none" w:sz="0" w:space="0" w:color="auto" w:frame="1"/>
          <w:lang w:eastAsia="es-GT"/>
        </w:rPr>
        <w:t>Acuerdo Ministerial No. 1811-2019 del 24 de junio de 2019 y publicado el 25 de junio de 2019, Acuerda emitir las normas que rigen el Proceso de Oposición para el Reclutamiento, Selección y Nombramiento del Personal Docente en los Niveles de Educación Preprimaria y Primaria de Centros Educativos Públicos.</w:t>
      </w:r>
    </w:p>
    <w:p w14:paraId="07060ECC" w14:textId="77777777" w:rsidR="004B3EE8" w:rsidRPr="004B3EE8" w:rsidRDefault="004B3EE8" w:rsidP="004B3EE8">
      <w:pPr>
        <w:pStyle w:val="Prrafodelista"/>
        <w:rPr>
          <w:rFonts w:ascii="Arial" w:hAnsi="Arial" w:cs="Arial"/>
          <w:color w:val="000000"/>
          <w:sz w:val="22"/>
          <w:szCs w:val="22"/>
          <w:lang w:eastAsia="es-GT"/>
        </w:rPr>
      </w:pPr>
    </w:p>
    <w:p w14:paraId="0E724F13" w14:textId="77777777" w:rsidR="004B3EE8" w:rsidRPr="004B3EE8" w:rsidRDefault="004B3EE8" w:rsidP="004B3EE8">
      <w:pPr>
        <w:pStyle w:val="Prrafodelista"/>
        <w:numPr>
          <w:ilvl w:val="0"/>
          <w:numId w:val="141"/>
        </w:numPr>
        <w:spacing w:after="160" w:line="259" w:lineRule="auto"/>
        <w:rPr>
          <w:rFonts w:ascii="Arial" w:hAnsi="Arial" w:cs="Arial"/>
          <w:color w:val="000000"/>
          <w:sz w:val="22"/>
          <w:szCs w:val="22"/>
          <w:lang w:eastAsia="es-GT"/>
        </w:rPr>
      </w:pPr>
      <w:r w:rsidRPr="004B3EE8">
        <w:rPr>
          <w:rFonts w:ascii="Arial" w:hAnsi="Arial" w:cs="Arial"/>
          <w:color w:val="000000"/>
          <w:sz w:val="22"/>
          <w:szCs w:val="22"/>
          <w:lang w:eastAsia="es-GT"/>
        </w:rPr>
        <w:t>Acuerdo Ministerial No. 166-2021 del 19 de enero de 2021 y publicado el 21 de enero de 2021, Acuerda emitir las Normas que determinan el Proceso de Oposición para el Reclutamiento, Selección y Nombramiento del Personal Docente en el Nivel de Educación Media de Centros Educativos Públicos.</w:t>
      </w:r>
    </w:p>
    <w:p w14:paraId="525050C3" w14:textId="77777777" w:rsidR="004B3EE8" w:rsidRPr="004B3EE8" w:rsidRDefault="004B3EE8" w:rsidP="004B3EE8">
      <w:pPr>
        <w:pStyle w:val="Prrafodelista"/>
        <w:rPr>
          <w:rFonts w:ascii="Arial" w:hAnsi="Arial" w:cs="Arial"/>
          <w:color w:val="000000"/>
          <w:sz w:val="22"/>
          <w:szCs w:val="22"/>
          <w:lang w:eastAsia="es-GT"/>
        </w:rPr>
      </w:pPr>
    </w:p>
    <w:p w14:paraId="6E371FE7" w14:textId="77777777" w:rsidR="004B3EE8" w:rsidRPr="004B3EE8" w:rsidRDefault="004B3EE8" w:rsidP="004B3EE8">
      <w:pPr>
        <w:pStyle w:val="Prrafodelista"/>
        <w:numPr>
          <w:ilvl w:val="0"/>
          <w:numId w:val="141"/>
        </w:numPr>
        <w:spacing w:after="160" w:line="259" w:lineRule="auto"/>
        <w:rPr>
          <w:rFonts w:ascii="Arial" w:hAnsi="Arial" w:cs="Arial"/>
          <w:color w:val="000000"/>
          <w:sz w:val="22"/>
          <w:szCs w:val="22"/>
          <w:lang w:eastAsia="es-GT"/>
        </w:rPr>
      </w:pPr>
      <w:r w:rsidRPr="004B3EE8">
        <w:rPr>
          <w:rFonts w:ascii="Arial" w:hAnsi="Arial" w:cs="Arial"/>
          <w:color w:val="000000"/>
          <w:sz w:val="22"/>
          <w:szCs w:val="22"/>
          <w:lang w:eastAsia="es-GT"/>
        </w:rPr>
        <w:t xml:space="preserve">Acuerdo Ministerial No. 952-2010 de fecha 8 de junio de 2010, Reglamento Interno del JNO.  </w:t>
      </w:r>
    </w:p>
    <w:p w14:paraId="53CFE3AB" w14:textId="77777777" w:rsidR="004B3EE8" w:rsidRPr="004B3EE8" w:rsidRDefault="004B3EE8" w:rsidP="004B3EE8">
      <w:pPr>
        <w:pStyle w:val="Prrafodelista"/>
        <w:rPr>
          <w:rFonts w:ascii="Arial" w:hAnsi="Arial" w:cs="Arial"/>
          <w:color w:val="000000"/>
          <w:sz w:val="22"/>
          <w:szCs w:val="22"/>
          <w:lang w:eastAsia="es-GT"/>
        </w:rPr>
      </w:pPr>
    </w:p>
    <w:p w14:paraId="695DEF9C" w14:textId="77777777" w:rsidR="004B3EE8" w:rsidRPr="004B3EE8" w:rsidRDefault="004B3EE8" w:rsidP="004B3EE8">
      <w:pPr>
        <w:pStyle w:val="Prrafodelista"/>
        <w:numPr>
          <w:ilvl w:val="0"/>
          <w:numId w:val="141"/>
        </w:numPr>
        <w:spacing w:after="160" w:line="259" w:lineRule="auto"/>
        <w:rPr>
          <w:rFonts w:ascii="Arial" w:hAnsi="Arial" w:cs="Arial"/>
          <w:color w:val="000000"/>
          <w:sz w:val="22"/>
          <w:szCs w:val="22"/>
          <w:lang w:eastAsia="es-GT"/>
        </w:rPr>
      </w:pPr>
      <w:r w:rsidRPr="004B3EE8">
        <w:rPr>
          <w:rFonts w:ascii="Arial" w:hAnsi="Arial" w:cs="Arial"/>
          <w:color w:val="000000"/>
          <w:sz w:val="22"/>
          <w:szCs w:val="22"/>
          <w:lang w:eastAsia="es-GT"/>
        </w:rPr>
        <w:t>Acuerdo Ministerial No. 3858-2023 del 21 de diciembre de 2023 y publicado 23 de diciembre 2023, Acuerda Emitir los lineamientos generales para el Proceso de Selección a Puestos Docentes del Nivel Medio de los Establecimientos Educativos Públicos.</w:t>
      </w:r>
    </w:p>
    <w:p w14:paraId="53BE215E" w14:textId="77777777" w:rsidR="004B3EE8" w:rsidRPr="004B3EE8" w:rsidRDefault="004B3EE8" w:rsidP="004B3EE8">
      <w:pPr>
        <w:pStyle w:val="Prrafodelista"/>
        <w:rPr>
          <w:rFonts w:ascii="Arial" w:hAnsi="Arial" w:cs="Arial"/>
          <w:color w:val="000000"/>
          <w:sz w:val="22"/>
          <w:szCs w:val="22"/>
          <w:lang w:eastAsia="es-GT"/>
        </w:rPr>
      </w:pPr>
    </w:p>
    <w:p w14:paraId="4012E9FE" w14:textId="77777777" w:rsidR="004B3EE8" w:rsidRPr="004B3EE8" w:rsidRDefault="004B3EE8" w:rsidP="004B3EE8">
      <w:pPr>
        <w:pStyle w:val="Prrafodelista"/>
        <w:numPr>
          <w:ilvl w:val="0"/>
          <w:numId w:val="141"/>
        </w:numPr>
        <w:shd w:val="clear" w:color="auto" w:fill="FFFFFF"/>
        <w:spacing w:line="330" w:lineRule="atLeast"/>
        <w:ind w:right="-234"/>
        <w:rPr>
          <w:rFonts w:ascii="Arial" w:hAnsi="Arial" w:cs="Arial"/>
          <w:color w:val="000000"/>
          <w:sz w:val="22"/>
          <w:szCs w:val="22"/>
          <w:lang w:eastAsia="es-GT"/>
        </w:rPr>
      </w:pPr>
      <w:r w:rsidRPr="004B3EE8">
        <w:rPr>
          <w:rFonts w:ascii="Arial" w:hAnsi="Arial" w:cs="Arial"/>
          <w:color w:val="000000"/>
          <w:sz w:val="22"/>
          <w:szCs w:val="22"/>
          <w:lang w:eastAsia="es-GT"/>
        </w:rPr>
        <w:t>Acuerdo Ministerial No. 3245-2020 del 16 de noviembre de 2020, Acuerda Disposiciones para regularizar las Convocatorias Internas XXVII y XXVIII para ocupar Puestos Docentes Vacantes en los Niveles de Educación Preprimaria y Primaria de Centros Educativos Públicos en la Categoría de Maestros de Grado.</w:t>
      </w:r>
    </w:p>
    <w:p w14:paraId="30A77CC2" w14:textId="77777777" w:rsidR="004B3EE8" w:rsidRPr="004B3EE8" w:rsidRDefault="004B3EE8" w:rsidP="004B3EE8">
      <w:pPr>
        <w:pStyle w:val="Prrafodelista"/>
        <w:ind w:left="0" w:right="-234"/>
        <w:rPr>
          <w:rFonts w:ascii="Arial" w:hAnsi="Arial" w:cs="Arial"/>
          <w:color w:val="000000"/>
          <w:sz w:val="22"/>
          <w:szCs w:val="22"/>
          <w:lang w:eastAsia="es-GT"/>
        </w:rPr>
      </w:pPr>
    </w:p>
    <w:p w14:paraId="2469DCE5" w14:textId="77777777" w:rsidR="004B3EE8" w:rsidRPr="004B3EE8" w:rsidRDefault="004B3EE8" w:rsidP="004B3EE8">
      <w:pPr>
        <w:pStyle w:val="Prrafodelista"/>
        <w:numPr>
          <w:ilvl w:val="0"/>
          <w:numId w:val="141"/>
        </w:numPr>
        <w:shd w:val="clear" w:color="auto" w:fill="FFFFFF"/>
        <w:spacing w:line="330" w:lineRule="atLeast"/>
        <w:ind w:right="-234"/>
        <w:rPr>
          <w:rFonts w:ascii="Arial" w:hAnsi="Arial" w:cs="Arial"/>
          <w:color w:val="000000"/>
          <w:sz w:val="22"/>
          <w:szCs w:val="22"/>
          <w:lang w:eastAsia="es-GT"/>
        </w:rPr>
      </w:pPr>
      <w:r w:rsidRPr="004B3EE8">
        <w:rPr>
          <w:rFonts w:ascii="Arial" w:hAnsi="Arial" w:cs="Arial"/>
          <w:color w:val="000000"/>
          <w:sz w:val="22"/>
          <w:szCs w:val="22"/>
          <w:lang w:eastAsia="es-GT"/>
        </w:rPr>
        <w:t>Acuerdo Ministerial No. 2676-2023 del 29 de agosto del 2023, Acuerda autorizar el traslado de Plazas Vacantes de Docentes de Nivel Preprimario y Primario sin demanda y la creación de nuevas plazas en establecimientos con demanda que permitan concluir las Convocatorias XXVII y XXVIII.</w:t>
      </w:r>
    </w:p>
    <w:p w14:paraId="5C5396F8" w14:textId="77777777" w:rsidR="00042774" w:rsidRPr="00042774" w:rsidRDefault="00042774" w:rsidP="00042774">
      <w:pPr>
        <w:pStyle w:val="Prrafodelista"/>
        <w:spacing w:after="480" w:line="360" w:lineRule="auto"/>
        <w:ind w:left="1431"/>
        <w:rPr>
          <w:rFonts w:ascii="Arial" w:hAnsi="Arial" w:cs="Arial"/>
          <w:sz w:val="22"/>
          <w:szCs w:val="22"/>
        </w:rPr>
      </w:pPr>
    </w:p>
    <w:p w14:paraId="14AE355E" w14:textId="15244B3F" w:rsidR="00095D0D" w:rsidRPr="00A51D61" w:rsidRDefault="00A51D61" w:rsidP="00D15383">
      <w:pPr>
        <w:pStyle w:val="Prrafodelista"/>
        <w:numPr>
          <w:ilvl w:val="1"/>
          <w:numId w:val="73"/>
        </w:numPr>
        <w:spacing w:line="360" w:lineRule="auto"/>
        <w:rPr>
          <w:rFonts w:ascii="Arial" w:hAnsi="Arial" w:cs="Arial"/>
          <w:i/>
          <w:sz w:val="22"/>
          <w:szCs w:val="22"/>
          <w:u w:val="single"/>
        </w:rPr>
      </w:pPr>
      <w:r w:rsidRPr="00A51D61">
        <w:rPr>
          <w:rFonts w:ascii="Arial" w:hAnsi="Arial" w:cs="Arial"/>
          <w:i/>
          <w:sz w:val="22"/>
          <w:szCs w:val="22"/>
          <w:u w:val="single"/>
        </w:rPr>
        <w:t>Estructura orgánica (departamentos)</w:t>
      </w:r>
    </w:p>
    <w:p w14:paraId="3CF63046" w14:textId="77777777" w:rsidR="007A063B" w:rsidRDefault="007A063B" w:rsidP="00CC2834">
      <w:pPr>
        <w:ind w:left="708"/>
        <w:rPr>
          <w:rFonts w:ascii="Arial" w:hAnsi="Arial" w:cs="Arial"/>
          <w:b/>
          <w:sz w:val="22"/>
          <w:szCs w:val="22"/>
        </w:rPr>
      </w:pPr>
    </w:p>
    <w:p w14:paraId="289E8F11" w14:textId="1EBD652A" w:rsidR="00952228" w:rsidRPr="00952228" w:rsidRDefault="00A44F9E" w:rsidP="00D15383">
      <w:pPr>
        <w:pStyle w:val="Prrafodelista"/>
        <w:numPr>
          <w:ilvl w:val="0"/>
          <w:numId w:val="70"/>
        </w:numPr>
        <w:spacing w:line="360" w:lineRule="auto"/>
        <w:rPr>
          <w:rFonts w:ascii="Arial" w:hAnsi="Arial" w:cs="Arial"/>
          <w:sz w:val="22"/>
          <w:szCs w:val="22"/>
        </w:rPr>
      </w:pPr>
      <w:r w:rsidRPr="00952228">
        <w:rPr>
          <w:rFonts w:ascii="Arial" w:hAnsi="Arial" w:cs="Arial"/>
          <w:sz w:val="22"/>
          <w:szCs w:val="22"/>
        </w:rPr>
        <w:t>ÓRGANO</w:t>
      </w:r>
      <w:r w:rsidR="00952228" w:rsidRPr="00952228">
        <w:rPr>
          <w:rFonts w:ascii="Arial" w:hAnsi="Arial" w:cs="Arial"/>
          <w:sz w:val="22"/>
          <w:szCs w:val="22"/>
        </w:rPr>
        <w:t xml:space="preserve"> TÉCNICO DE EJECUCIÓN:</w:t>
      </w:r>
    </w:p>
    <w:p w14:paraId="65E34BFA" w14:textId="77777777" w:rsidR="00952228" w:rsidRDefault="00952228" w:rsidP="00042774">
      <w:pPr>
        <w:spacing w:line="360" w:lineRule="auto"/>
        <w:ind w:left="1418"/>
        <w:rPr>
          <w:rFonts w:ascii="Arial" w:hAnsi="Arial" w:cs="Arial"/>
          <w:sz w:val="22"/>
          <w:szCs w:val="22"/>
        </w:rPr>
      </w:pPr>
      <w:r w:rsidRPr="00952228">
        <w:rPr>
          <w:rFonts w:ascii="Arial" w:hAnsi="Arial" w:cs="Arial"/>
          <w:sz w:val="22"/>
          <w:szCs w:val="22"/>
        </w:rPr>
        <w:t>•</w:t>
      </w:r>
      <w:r w:rsidRPr="00952228">
        <w:rPr>
          <w:rFonts w:ascii="Arial" w:hAnsi="Arial" w:cs="Arial"/>
          <w:sz w:val="22"/>
          <w:szCs w:val="22"/>
        </w:rPr>
        <w:tab/>
        <w:t>Jurado Nacional de Oposición</w:t>
      </w:r>
    </w:p>
    <w:p w14:paraId="4820C1A7" w14:textId="77777777" w:rsidR="00042774" w:rsidRPr="00952228" w:rsidRDefault="00042774" w:rsidP="00042774">
      <w:pPr>
        <w:spacing w:line="360" w:lineRule="auto"/>
        <w:ind w:left="1418"/>
        <w:rPr>
          <w:rFonts w:ascii="Arial" w:hAnsi="Arial" w:cs="Arial"/>
          <w:sz w:val="22"/>
          <w:szCs w:val="22"/>
        </w:rPr>
      </w:pPr>
    </w:p>
    <w:p w14:paraId="382D6C0A" w14:textId="4E5F8024" w:rsidR="00952228" w:rsidRPr="00952228" w:rsidRDefault="00952228" w:rsidP="00D15383">
      <w:pPr>
        <w:pStyle w:val="Prrafodelista"/>
        <w:numPr>
          <w:ilvl w:val="0"/>
          <w:numId w:val="70"/>
        </w:numPr>
        <w:spacing w:line="360" w:lineRule="auto"/>
        <w:rPr>
          <w:rFonts w:ascii="Arial" w:hAnsi="Arial" w:cs="Arial"/>
          <w:sz w:val="22"/>
          <w:szCs w:val="22"/>
        </w:rPr>
      </w:pPr>
      <w:r w:rsidRPr="00952228">
        <w:rPr>
          <w:rFonts w:ascii="Arial" w:hAnsi="Arial" w:cs="Arial"/>
          <w:sz w:val="22"/>
          <w:szCs w:val="22"/>
        </w:rPr>
        <w:t xml:space="preserve">ÓRGANOS ADMINISTRATIVOS DE </w:t>
      </w:r>
      <w:r w:rsidR="00BC3C9E" w:rsidRPr="00952228">
        <w:rPr>
          <w:rFonts w:ascii="Arial" w:hAnsi="Arial" w:cs="Arial"/>
          <w:sz w:val="22"/>
          <w:szCs w:val="22"/>
        </w:rPr>
        <w:t>DIRECCIÓN</w:t>
      </w:r>
    </w:p>
    <w:p w14:paraId="41969566" w14:textId="77777777" w:rsidR="00952228" w:rsidRPr="00952228" w:rsidRDefault="00952228" w:rsidP="00042774">
      <w:pPr>
        <w:spacing w:line="360" w:lineRule="auto"/>
        <w:ind w:left="1418"/>
        <w:rPr>
          <w:rFonts w:ascii="Arial" w:hAnsi="Arial" w:cs="Arial"/>
          <w:sz w:val="22"/>
          <w:szCs w:val="22"/>
        </w:rPr>
      </w:pPr>
      <w:r w:rsidRPr="00952228">
        <w:rPr>
          <w:rFonts w:ascii="Arial" w:hAnsi="Arial" w:cs="Arial"/>
          <w:sz w:val="22"/>
          <w:szCs w:val="22"/>
        </w:rPr>
        <w:t>•</w:t>
      </w:r>
      <w:r w:rsidRPr="00952228">
        <w:rPr>
          <w:rFonts w:ascii="Arial" w:hAnsi="Arial" w:cs="Arial"/>
          <w:sz w:val="22"/>
          <w:szCs w:val="22"/>
        </w:rPr>
        <w:tab/>
        <w:t>Dirección Administrativa</w:t>
      </w:r>
    </w:p>
    <w:p w14:paraId="48EE34C2" w14:textId="5A243E8B" w:rsidR="00952228" w:rsidRDefault="00952228" w:rsidP="00042774">
      <w:pPr>
        <w:spacing w:line="360" w:lineRule="auto"/>
        <w:ind w:left="1418"/>
        <w:rPr>
          <w:rFonts w:ascii="Arial" w:hAnsi="Arial" w:cs="Arial"/>
          <w:sz w:val="22"/>
          <w:szCs w:val="22"/>
        </w:rPr>
      </w:pPr>
      <w:r w:rsidRPr="00952228">
        <w:rPr>
          <w:rFonts w:ascii="Arial" w:hAnsi="Arial" w:cs="Arial"/>
          <w:sz w:val="22"/>
          <w:szCs w:val="22"/>
        </w:rPr>
        <w:t>•</w:t>
      </w:r>
      <w:r w:rsidRPr="00952228">
        <w:rPr>
          <w:rFonts w:ascii="Arial" w:hAnsi="Arial" w:cs="Arial"/>
          <w:sz w:val="22"/>
          <w:szCs w:val="22"/>
        </w:rPr>
        <w:tab/>
        <w:t>Subdirección Administrativa</w:t>
      </w:r>
    </w:p>
    <w:p w14:paraId="2BB1EE39" w14:textId="77777777" w:rsidR="00042774" w:rsidRPr="00952228" w:rsidRDefault="00042774" w:rsidP="00042774">
      <w:pPr>
        <w:spacing w:line="360" w:lineRule="auto"/>
        <w:ind w:left="1418"/>
        <w:rPr>
          <w:rFonts w:ascii="Arial" w:hAnsi="Arial" w:cs="Arial"/>
          <w:sz w:val="22"/>
          <w:szCs w:val="22"/>
        </w:rPr>
      </w:pPr>
    </w:p>
    <w:p w14:paraId="756AD3FC" w14:textId="77777777" w:rsidR="00952228" w:rsidRPr="00952228" w:rsidRDefault="00952228" w:rsidP="00D15383">
      <w:pPr>
        <w:pStyle w:val="Prrafodelista"/>
        <w:numPr>
          <w:ilvl w:val="0"/>
          <w:numId w:val="70"/>
        </w:numPr>
        <w:spacing w:line="360" w:lineRule="auto"/>
        <w:rPr>
          <w:rFonts w:ascii="Arial" w:hAnsi="Arial" w:cs="Arial"/>
          <w:sz w:val="22"/>
          <w:szCs w:val="22"/>
        </w:rPr>
      </w:pPr>
      <w:r w:rsidRPr="00952228">
        <w:rPr>
          <w:rFonts w:ascii="Arial" w:hAnsi="Arial" w:cs="Arial"/>
          <w:sz w:val="22"/>
          <w:szCs w:val="22"/>
        </w:rPr>
        <w:t>ÓRGANOS ADMINISTRATIVOS DE APOYO</w:t>
      </w:r>
    </w:p>
    <w:p w14:paraId="1E535EC3" w14:textId="12E09616" w:rsidR="00952228" w:rsidRPr="00952228" w:rsidRDefault="00952228" w:rsidP="00042774">
      <w:pPr>
        <w:spacing w:line="360" w:lineRule="auto"/>
        <w:ind w:left="1418"/>
        <w:rPr>
          <w:rFonts w:ascii="Arial" w:hAnsi="Arial" w:cs="Arial"/>
          <w:sz w:val="22"/>
          <w:szCs w:val="22"/>
        </w:rPr>
      </w:pPr>
      <w:r w:rsidRPr="00952228">
        <w:rPr>
          <w:rFonts w:ascii="Arial" w:hAnsi="Arial" w:cs="Arial"/>
          <w:sz w:val="22"/>
          <w:szCs w:val="22"/>
        </w:rPr>
        <w:t>•</w:t>
      </w:r>
      <w:r w:rsidRPr="00952228">
        <w:rPr>
          <w:rFonts w:ascii="Arial" w:hAnsi="Arial" w:cs="Arial"/>
          <w:sz w:val="22"/>
          <w:szCs w:val="22"/>
        </w:rPr>
        <w:tab/>
        <w:t>Departamento J</w:t>
      </w:r>
      <w:r>
        <w:rPr>
          <w:rFonts w:ascii="Arial" w:hAnsi="Arial" w:cs="Arial"/>
          <w:sz w:val="22"/>
          <w:szCs w:val="22"/>
        </w:rPr>
        <w:t>u</w:t>
      </w:r>
      <w:r w:rsidRPr="00952228">
        <w:rPr>
          <w:rFonts w:ascii="Arial" w:hAnsi="Arial" w:cs="Arial"/>
          <w:sz w:val="22"/>
          <w:szCs w:val="22"/>
        </w:rPr>
        <w:t>rídico</w:t>
      </w:r>
    </w:p>
    <w:p w14:paraId="7F672E2F" w14:textId="5052F472" w:rsidR="00952228" w:rsidRPr="00952228" w:rsidRDefault="00952228" w:rsidP="00042774">
      <w:pPr>
        <w:spacing w:line="360" w:lineRule="auto"/>
        <w:ind w:left="1418"/>
        <w:rPr>
          <w:rFonts w:ascii="Arial" w:hAnsi="Arial" w:cs="Arial"/>
          <w:sz w:val="22"/>
          <w:szCs w:val="22"/>
        </w:rPr>
      </w:pPr>
      <w:r w:rsidRPr="00952228">
        <w:rPr>
          <w:rFonts w:ascii="Arial" w:hAnsi="Arial" w:cs="Arial"/>
          <w:sz w:val="22"/>
          <w:szCs w:val="22"/>
        </w:rPr>
        <w:lastRenderedPageBreak/>
        <w:t>•</w:t>
      </w:r>
      <w:r w:rsidRPr="00952228">
        <w:rPr>
          <w:rFonts w:ascii="Arial" w:hAnsi="Arial" w:cs="Arial"/>
          <w:sz w:val="22"/>
          <w:szCs w:val="22"/>
        </w:rPr>
        <w:tab/>
        <w:t>Departamento de An</w:t>
      </w:r>
      <w:r>
        <w:rPr>
          <w:rFonts w:ascii="Arial" w:hAnsi="Arial" w:cs="Arial"/>
          <w:sz w:val="22"/>
          <w:szCs w:val="22"/>
        </w:rPr>
        <w:t>á</w:t>
      </w:r>
      <w:r w:rsidRPr="00952228">
        <w:rPr>
          <w:rFonts w:ascii="Arial" w:hAnsi="Arial" w:cs="Arial"/>
          <w:sz w:val="22"/>
          <w:szCs w:val="22"/>
        </w:rPr>
        <w:t>lisis de Expedientes</w:t>
      </w:r>
    </w:p>
    <w:p w14:paraId="3463CEFD" w14:textId="77777777" w:rsidR="00952228" w:rsidRPr="00952228" w:rsidRDefault="00952228" w:rsidP="00042774">
      <w:pPr>
        <w:spacing w:line="360" w:lineRule="auto"/>
        <w:ind w:left="1418"/>
        <w:rPr>
          <w:rFonts w:ascii="Arial" w:hAnsi="Arial" w:cs="Arial"/>
          <w:sz w:val="22"/>
          <w:szCs w:val="22"/>
        </w:rPr>
      </w:pPr>
      <w:r w:rsidRPr="00952228">
        <w:rPr>
          <w:rFonts w:ascii="Arial" w:hAnsi="Arial" w:cs="Arial"/>
          <w:sz w:val="22"/>
          <w:szCs w:val="22"/>
        </w:rPr>
        <w:t>•</w:t>
      </w:r>
      <w:r w:rsidRPr="00952228">
        <w:rPr>
          <w:rFonts w:ascii="Arial" w:hAnsi="Arial" w:cs="Arial"/>
          <w:sz w:val="22"/>
          <w:szCs w:val="22"/>
        </w:rPr>
        <w:tab/>
        <w:t>Departamento de Monitoreo, Seguimiento y Evaluación</w:t>
      </w:r>
    </w:p>
    <w:p w14:paraId="010740DE" w14:textId="3ED2BF14" w:rsidR="00952228" w:rsidRPr="00952228" w:rsidRDefault="00952228" w:rsidP="00042774">
      <w:pPr>
        <w:spacing w:line="360" w:lineRule="auto"/>
        <w:ind w:left="1418"/>
        <w:rPr>
          <w:rFonts w:ascii="Arial" w:hAnsi="Arial" w:cs="Arial"/>
          <w:strike/>
          <w:sz w:val="22"/>
          <w:szCs w:val="22"/>
        </w:rPr>
      </w:pPr>
      <w:r w:rsidRPr="00952228">
        <w:rPr>
          <w:rFonts w:ascii="Arial" w:hAnsi="Arial" w:cs="Arial"/>
          <w:sz w:val="22"/>
          <w:szCs w:val="22"/>
        </w:rPr>
        <w:t>•</w:t>
      </w:r>
      <w:r w:rsidRPr="00952228">
        <w:rPr>
          <w:rFonts w:ascii="Arial" w:hAnsi="Arial" w:cs="Arial"/>
          <w:sz w:val="22"/>
          <w:szCs w:val="22"/>
        </w:rPr>
        <w:tab/>
        <w:t>Departamento Administrativo Financiero</w:t>
      </w:r>
    </w:p>
    <w:p w14:paraId="0E503415" w14:textId="77777777" w:rsidR="00952228" w:rsidRPr="00952228" w:rsidRDefault="00952228" w:rsidP="00952228">
      <w:pPr>
        <w:ind w:left="1842"/>
        <w:rPr>
          <w:rFonts w:ascii="Arial" w:hAnsi="Arial" w:cs="Arial"/>
          <w:strike/>
          <w:sz w:val="22"/>
          <w:szCs w:val="22"/>
        </w:rPr>
      </w:pPr>
    </w:p>
    <w:p w14:paraId="1BE722B7" w14:textId="5EDA7B34" w:rsidR="00C4775C" w:rsidRDefault="00C4775C">
      <w:pPr>
        <w:jc w:val="left"/>
        <w:rPr>
          <w:rFonts w:ascii="Arial" w:hAnsi="Arial" w:cs="Arial"/>
          <w:sz w:val="22"/>
          <w:szCs w:val="22"/>
        </w:rPr>
      </w:pPr>
      <w:r>
        <w:rPr>
          <w:rFonts w:ascii="Arial" w:hAnsi="Arial" w:cs="Arial"/>
          <w:sz w:val="22"/>
          <w:szCs w:val="22"/>
        </w:rPr>
        <w:br w:type="page"/>
      </w:r>
    </w:p>
    <w:p w14:paraId="6B618E9C" w14:textId="77777777" w:rsidR="00252C4C" w:rsidRDefault="00252C4C">
      <w:pPr>
        <w:rPr>
          <w:rFonts w:ascii="Arial" w:hAnsi="Arial" w:cs="Arial"/>
          <w:sz w:val="22"/>
          <w:szCs w:val="22"/>
        </w:rPr>
      </w:pPr>
    </w:p>
    <w:p w14:paraId="18A8ED83" w14:textId="205626DF" w:rsidR="00095D0D" w:rsidRDefault="00095D0D" w:rsidP="00D15383">
      <w:pPr>
        <w:pStyle w:val="Prrafodelista"/>
        <w:numPr>
          <w:ilvl w:val="1"/>
          <w:numId w:val="73"/>
        </w:numPr>
        <w:spacing w:line="360" w:lineRule="auto"/>
        <w:rPr>
          <w:rFonts w:ascii="Arial" w:hAnsi="Arial" w:cs="Arial"/>
          <w:sz w:val="22"/>
          <w:szCs w:val="22"/>
        </w:rPr>
      </w:pPr>
      <w:r>
        <w:rPr>
          <w:rFonts w:ascii="Arial" w:hAnsi="Arial" w:cs="Arial"/>
          <w:sz w:val="22"/>
          <w:szCs w:val="22"/>
        </w:rPr>
        <w:t xml:space="preserve">Organigrama </w:t>
      </w:r>
      <w:r w:rsidR="008F7E1A">
        <w:rPr>
          <w:rFonts w:ascii="Arial" w:hAnsi="Arial" w:cs="Arial"/>
          <w:sz w:val="22"/>
          <w:szCs w:val="22"/>
        </w:rPr>
        <w:t xml:space="preserve">estructural </w:t>
      </w:r>
      <w:r>
        <w:rPr>
          <w:rFonts w:ascii="Arial" w:hAnsi="Arial" w:cs="Arial"/>
          <w:sz w:val="22"/>
          <w:szCs w:val="22"/>
        </w:rPr>
        <w:t>(general)</w:t>
      </w:r>
    </w:p>
    <w:p w14:paraId="23AC715D" w14:textId="20B8CAD9" w:rsidR="00A51D61" w:rsidRDefault="00A51D61" w:rsidP="00C66BBB">
      <w:pPr>
        <w:spacing w:line="360" w:lineRule="auto"/>
        <w:rPr>
          <w:rFonts w:ascii="Arial" w:hAnsi="Arial" w:cs="Arial"/>
          <w:sz w:val="22"/>
          <w:szCs w:val="22"/>
        </w:rPr>
      </w:pPr>
    </w:p>
    <w:p w14:paraId="62DEC7C9" w14:textId="77777777" w:rsidR="00A44F9E" w:rsidRDefault="00A44F9E" w:rsidP="00C66BBB">
      <w:pPr>
        <w:spacing w:line="360" w:lineRule="auto"/>
        <w:rPr>
          <w:rFonts w:ascii="Arial" w:hAnsi="Arial" w:cs="Arial"/>
          <w:sz w:val="22"/>
          <w:szCs w:val="22"/>
        </w:rPr>
      </w:pPr>
    </w:p>
    <w:p w14:paraId="17A34775" w14:textId="77777777" w:rsidR="00A44F9E" w:rsidRDefault="00A44F9E" w:rsidP="00C66BBB">
      <w:pPr>
        <w:spacing w:line="360" w:lineRule="auto"/>
        <w:rPr>
          <w:rFonts w:ascii="Arial" w:hAnsi="Arial" w:cs="Arial"/>
          <w:sz w:val="22"/>
          <w:szCs w:val="22"/>
        </w:rPr>
      </w:pPr>
    </w:p>
    <w:p w14:paraId="1BB0075A" w14:textId="77777777" w:rsidR="004A7624" w:rsidRDefault="004A7624" w:rsidP="00C66BBB">
      <w:pPr>
        <w:spacing w:line="360" w:lineRule="auto"/>
        <w:rPr>
          <w:rFonts w:ascii="Arial" w:hAnsi="Arial" w:cs="Arial"/>
          <w:sz w:val="22"/>
          <w:szCs w:val="22"/>
        </w:rPr>
      </w:pPr>
    </w:p>
    <w:p w14:paraId="0D42B86A" w14:textId="62C58F71" w:rsidR="00733512" w:rsidRDefault="008552A7" w:rsidP="008552A7">
      <w:pPr>
        <w:spacing w:line="360" w:lineRule="auto"/>
        <w:jc w:val="center"/>
        <w:rPr>
          <w:rFonts w:ascii="Arial" w:hAnsi="Arial" w:cs="Arial"/>
          <w:sz w:val="22"/>
          <w:szCs w:val="22"/>
        </w:rPr>
      </w:pPr>
      <w:r>
        <w:object w:dxaOrig="11611" w:dyaOrig="5191" w14:anchorId="4BD6F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34pt" o:ole="">
            <v:imagedata r:id="rId10" o:title=""/>
          </v:shape>
          <o:OLEObject Type="Embed" ProgID="Visio.Drawing.15" ShapeID="_x0000_i1025" DrawAspect="Content" ObjectID="_1781076972" r:id="rId11"/>
        </w:object>
      </w:r>
    </w:p>
    <w:p w14:paraId="53A972DA" w14:textId="77777777" w:rsidR="00733512" w:rsidRDefault="00733512" w:rsidP="00C66BBB">
      <w:pPr>
        <w:spacing w:line="360" w:lineRule="auto"/>
        <w:rPr>
          <w:rFonts w:ascii="Arial" w:hAnsi="Arial" w:cs="Arial"/>
          <w:sz w:val="22"/>
          <w:szCs w:val="22"/>
        </w:rPr>
      </w:pPr>
    </w:p>
    <w:p w14:paraId="26A805D0" w14:textId="77777777" w:rsidR="00252C4C" w:rsidRDefault="00252C4C">
      <w:pPr>
        <w:rPr>
          <w:rFonts w:ascii="Arial" w:hAnsi="Arial" w:cs="Arial"/>
          <w:sz w:val="22"/>
          <w:szCs w:val="22"/>
        </w:rPr>
      </w:pPr>
      <w:r>
        <w:rPr>
          <w:rFonts w:ascii="Arial" w:hAnsi="Arial" w:cs="Arial"/>
          <w:sz w:val="22"/>
          <w:szCs w:val="22"/>
        </w:rPr>
        <w:br w:type="page"/>
      </w:r>
    </w:p>
    <w:p w14:paraId="34EC4FE5" w14:textId="0380C601" w:rsidR="00005FE5" w:rsidRDefault="00005FE5">
      <w:pPr>
        <w:rPr>
          <w:rFonts w:ascii="Arial" w:hAnsi="Arial" w:cs="Arial"/>
          <w:sz w:val="22"/>
          <w:szCs w:val="22"/>
        </w:rPr>
      </w:pPr>
    </w:p>
    <w:p w14:paraId="68C1DF14" w14:textId="77777777" w:rsidR="00252C4C" w:rsidRDefault="00252C4C">
      <w:pPr>
        <w:rPr>
          <w:rFonts w:ascii="Arial" w:hAnsi="Arial" w:cs="Arial"/>
          <w:sz w:val="22"/>
          <w:szCs w:val="22"/>
        </w:rPr>
      </w:pPr>
    </w:p>
    <w:p w14:paraId="7097E8C4" w14:textId="2FA3B3EE" w:rsidR="00005FE5" w:rsidRDefault="00005FE5" w:rsidP="00D15383">
      <w:pPr>
        <w:pStyle w:val="Prrafodelista"/>
        <w:numPr>
          <w:ilvl w:val="1"/>
          <w:numId w:val="73"/>
        </w:numPr>
        <w:spacing w:line="360" w:lineRule="auto"/>
        <w:rPr>
          <w:rFonts w:ascii="Arial" w:hAnsi="Arial" w:cs="Arial"/>
          <w:sz w:val="22"/>
          <w:szCs w:val="22"/>
        </w:rPr>
      </w:pPr>
      <w:r>
        <w:rPr>
          <w:rFonts w:ascii="Arial" w:hAnsi="Arial" w:cs="Arial"/>
          <w:sz w:val="22"/>
          <w:szCs w:val="22"/>
        </w:rPr>
        <w:t xml:space="preserve">Organigrama de </w:t>
      </w:r>
      <w:r w:rsidR="008F7E1A">
        <w:rPr>
          <w:rFonts w:ascii="Arial" w:hAnsi="Arial" w:cs="Arial"/>
          <w:sz w:val="22"/>
          <w:szCs w:val="22"/>
        </w:rPr>
        <w:t>puestos (nominal</w:t>
      </w:r>
      <w:r>
        <w:rPr>
          <w:rFonts w:ascii="Arial" w:hAnsi="Arial" w:cs="Arial"/>
          <w:sz w:val="22"/>
          <w:szCs w:val="22"/>
        </w:rPr>
        <w:t>)</w:t>
      </w:r>
    </w:p>
    <w:p w14:paraId="0EC993A1" w14:textId="21F37B44" w:rsidR="00252C4C" w:rsidRDefault="000002D4" w:rsidP="000002D4">
      <w:pPr>
        <w:spacing w:line="360" w:lineRule="auto"/>
        <w:ind w:left="1080"/>
        <w:rPr>
          <w:rFonts w:ascii="Arial" w:hAnsi="Arial" w:cs="Arial"/>
          <w:sz w:val="22"/>
          <w:szCs w:val="22"/>
        </w:rPr>
      </w:pPr>
      <w:r>
        <w:rPr>
          <w:rFonts w:ascii="Arial" w:hAnsi="Arial" w:cs="Arial"/>
          <w:sz w:val="22"/>
          <w:szCs w:val="22"/>
        </w:rPr>
        <w:t>E</w:t>
      </w:r>
      <w:r w:rsidR="00B35E15">
        <w:rPr>
          <w:rFonts w:ascii="Arial" w:hAnsi="Arial" w:cs="Arial"/>
          <w:sz w:val="22"/>
          <w:szCs w:val="22"/>
        </w:rPr>
        <w:t>: puestos</w:t>
      </w:r>
      <w:r>
        <w:rPr>
          <w:rFonts w:ascii="Arial" w:hAnsi="Arial" w:cs="Arial"/>
          <w:sz w:val="22"/>
          <w:szCs w:val="22"/>
        </w:rPr>
        <w:t xml:space="preserve"> existentes</w:t>
      </w:r>
    </w:p>
    <w:p w14:paraId="663134AB" w14:textId="3D8B25E9" w:rsidR="00775C24" w:rsidRDefault="00775C24" w:rsidP="000002D4">
      <w:pPr>
        <w:spacing w:line="360" w:lineRule="auto"/>
        <w:ind w:left="1080"/>
        <w:rPr>
          <w:rFonts w:ascii="Arial" w:hAnsi="Arial" w:cs="Arial"/>
          <w:sz w:val="22"/>
          <w:szCs w:val="22"/>
        </w:rPr>
      </w:pPr>
      <w:r>
        <w:rPr>
          <w:rFonts w:ascii="Arial" w:hAnsi="Arial" w:cs="Arial"/>
          <w:sz w:val="22"/>
          <w:szCs w:val="22"/>
        </w:rPr>
        <w:t>R</w:t>
      </w:r>
      <w:r w:rsidR="00B35E15">
        <w:rPr>
          <w:rFonts w:ascii="Arial" w:hAnsi="Arial" w:cs="Arial"/>
          <w:sz w:val="22"/>
          <w:szCs w:val="22"/>
        </w:rPr>
        <w:t>: puestos</w:t>
      </w:r>
      <w:r>
        <w:rPr>
          <w:rFonts w:ascii="Arial" w:hAnsi="Arial" w:cs="Arial"/>
          <w:sz w:val="22"/>
          <w:szCs w:val="22"/>
        </w:rPr>
        <w:t xml:space="preserve"> requeridos</w:t>
      </w:r>
    </w:p>
    <w:p w14:paraId="79999C6D" w14:textId="7D9B3BD0" w:rsidR="00103052" w:rsidRDefault="00103052" w:rsidP="00F67103">
      <w:pPr>
        <w:spacing w:line="360" w:lineRule="auto"/>
        <w:rPr>
          <w:noProof/>
          <w:lang w:val="es-GT" w:eastAsia="es-GT"/>
        </w:rPr>
      </w:pPr>
    </w:p>
    <w:p w14:paraId="3037EE98" w14:textId="17E43493" w:rsidR="00A132E5" w:rsidRDefault="00F67103" w:rsidP="00F67103">
      <w:pPr>
        <w:spacing w:line="360" w:lineRule="auto"/>
        <w:rPr>
          <w:rFonts w:ascii="Arial" w:hAnsi="Arial" w:cs="Arial"/>
          <w:sz w:val="22"/>
          <w:szCs w:val="22"/>
        </w:rPr>
      </w:pPr>
      <w:r w:rsidRPr="00F67103">
        <w:rPr>
          <w:noProof/>
          <w:lang w:val="es-GT" w:eastAsia="es-GT"/>
        </w:rPr>
        <w:drawing>
          <wp:inline distT="0" distB="0" distL="0" distR="0" wp14:anchorId="68325221" wp14:editId="0587513B">
            <wp:extent cx="7021195" cy="3746500"/>
            <wp:effectExtent l="0" t="0" r="825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1195" cy="3746500"/>
                    </a:xfrm>
                    <a:prstGeom prst="rect">
                      <a:avLst/>
                    </a:prstGeom>
                    <a:noFill/>
                    <a:ln>
                      <a:noFill/>
                    </a:ln>
                  </pic:spPr>
                </pic:pic>
              </a:graphicData>
            </a:graphic>
          </wp:inline>
        </w:drawing>
      </w:r>
    </w:p>
    <w:p w14:paraId="08BE7245" w14:textId="726CE381" w:rsidR="000002D4" w:rsidRDefault="000002D4" w:rsidP="0041437C">
      <w:pPr>
        <w:spacing w:line="360" w:lineRule="auto"/>
        <w:ind w:left="1080"/>
        <w:jc w:val="left"/>
        <w:rPr>
          <w:rFonts w:ascii="Arial" w:hAnsi="Arial" w:cs="Arial"/>
          <w:sz w:val="22"/>
          <w:szCs w:val="22"/>
        </w:rPr>
      </w:pPr>
    </w:p>
    <w:p w14:paraId="16FAB459" w14:textId="1A4B188C" w:rsidR="00A81B5E" w:rsidRDefault="00A81B5E" w:rsidP="000002D4">
      <w:pPr>
        <w:spacing w:line="360" w:lineRule="auto"/>
        <w:ind w:left="1080"/>
        <w:rPr>
          <w:rFonts w:ascii="Arial" w:hAnsi="Arial" w:cs="Arial"/>
          <w:sz w:val="22"/>
          <w:szCs w:val="22"/>
        </w:rPr>
      </w:pPr>
    </w:p>
    <w:p w14:paraId="2AE5718E" w14:textId="77777777" w:rsidR="00A81B5E" w:rsidRDefault="00A81B5E" w:rsidP="000002D4">
      <w:pPr>
        <w:spacing w:line="360" w:lineRule="auto"/>
        <w:ind w:left="1080"/>
        <w:rPr>
          <w:rFonts w:ascii="Arial" w:hAnsi="Arial" w:cs="Arial"/>
          <w:sz w:val="22"/>
          <w:szCs w:val="22"/>
        </w:rPr>
      </w:pPr>
    </w:p>
    <w:p w14:paraId="3F422968" w14:textId="46D256BE" w:rsidR="005C2333" w:rsidRDefault="005C2333">
      <w:pPr>
        <w:rPr>
          <w:rFonts w:ascii="Arial" w:hAnsi="Arial" w:cs="Arial"/>
          <w:sz w:val="22"/>
          <w:szCs w:val="22"/>
        </w:rPr>
      </w:pPr>
      <w:r>
        <w:rPr>
          <w:rFonts w:ascii="Arial" w:hAnsi="Arial" w:cs="Arial"/>
          <w:sz w:val="22"/>
          <w:szCs w:val="22"/>
        </w:rPr>
        <w:br w:type="page"/>
      </w:r>
    </w:p>
    <w:p w14:paraId="0E569AFB" w14:textId="77777777" w:rsidR="00A81B5E" w:rsidRDefault="00A81B5E" w:rsidP="000002D4">
      <w:pPr>
        <w:spacing w:line="360" w:lineRule="auto"/>
        <w:ind w:left="1080"/>
        <w:rPr>
          <w:rFonts w:ascii="Arial" w:hAnsi="Arial" w:cs="Arial"/>
          <w:sz w:val="22"/>
          <w:szCs w:val="22"/>
        </w:rPr>
      </w:pPr>
    </w:p>
    <w:p w14:paraId="500B792F" w14:textId="7913229B" w:rsidR="00252C4C" w:rsidRDefault="00252C4C">
      <w:pPr>
        <w:rPr>
          <w:rFonts w:ascii="Arial" w:hAnsi="Arial" w:cs="Arial"/>
          <w:sz w:val="22"/>
          <w:szCs w:val="22"/>
        </w:rPr>
      </w:pPr>
    </w:p>
    <w:p w14:paraId="6334D68A" w14:textId="77777777" w:rsidR="00095D0D" w:rsidRDefault="00095D0D" w:rsidP="00D15383">
      <w:pPr>
        <w:pStyle w:val="Prrafodelista"/>
        <w:numPr>
          <w:ilvl w:val="1"/>
          <w:numId w:val="73"/>
        </w:numPr>
        <w:spacing w:line="360" w:lineRule="auto"/>
        <w:rPr>
          <w:rFonts w:ascii="Arial" w:hAnsi="Arial" w:cs="Arial"/>
          <w:sz w:val="22"/>
          <w:szCs w:val="22"/>
        </w:rPr>
      </w:pPr>
      <w:r>
        <w:rPr>
          <w:rFonts w:ascii="Arial" w:hAnsi="Arial" w:cs="Arial"/>
          <w:sz w:val="22"/>
          <w:szCs w:val="22"/>
        </w:rPr>
        <w:t>Descriptores de Puestos</w:t>
      </w:r>
    </w:p>
    <w:p w14:paraId="5A7830E9" w14:textId="053D6569"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 xml:space="preserve">Director </w:t>
      </w:r>
      <w:r w:rsidR="00A0321E">
        <w:rPr>
          <w:rFonts w:ascii="Arial" w:hAnsi="Arial" w:cs="Arial"/>
          <w:sz w:val="22"/>
          <w:szCs w:val="22"/>
          <w:lang w:val="es-GT"/>
        </w:rPr>
        <w:t>Administrativo</w:t>
      </w:r>
    </w:p>
    <w:p w14:paraId="4FF92DF7"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Asistente de Dirección</w:t>
      </w:r>
    </w:p>
    <w:p w14:paraId="764D8600" w14:textId="77777777" w:rsidR="00A0321E" w:rsidRPr="00F7500F" w:rsidRDefault="00F7500F" w:rsidP="00A0321E">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Subdirector</w:t>
      </w:r>
      <w:r w:rsidR="00A0321E">
        <w:rPr>
          <w:rFonts w:ascii="Arial" w:hAnsi="Arial" w:cs="Arial"/>
          <w:sz w:val="22"/>
          <w:szCs w:val="22"/>
          <w:lang w:val="es-GT"/>
        </w:rPr>
        <w:t xml:space="preserve"> Administrativo</w:t>
      </w:r>
    </w:p>
    <w:p w14:paraId="7723DEF0" w14:textId="77777777" w:rsid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Asistente de Subdirección</w:t>
      </w:r>
    </w:p>
    <w:p w14:paraId="4B16CE6D" w14:textId="562A0773" w:rsidR="004A7624" w:rsidRPr="00F7500F" w:rsidRDefault="004A7624" w:rsidP="00D15383">
      <w:pPr>
        <w:pStyle w:val="Prrafodelista"/>
        <w:numPr>
          <w:ilvl w:val="0"/>
          <w:numId w:val="69"/>
        </w:numPr>
        <w:spacing w:line="360" w:lineRule="auto"/>
        <w:rPr>
          <w:rFonts w:ascii="Arial" w:hAnsi="Arial" w:cs="Arial"/>
          <w:sz w:val="22"/>
          <w:szCs w:val="22"/>
          <w:lang w:val="es-GT"/>
        </w:rPr>
      </w:pPr>
      <w:r>
        <w:rPr>
          <w:rFonts w:ascii="Arial" w:hAnsi="Arial" w:cs="Arial"/>
          <w:sz w:val="22"/>
          <w:szCs w:val="22"/>
          <w:lang w:val="es-GT"/>
        </w:rPr>
        <w:t>Secretaria Ejecutiva</w:t>
      </w:r>
    </w:p>
    <w:p w14:paraId="362C9AEB" w14:textId="490DAC6B"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Recepcionista</w:t>
      </w:r>
    </w:p>
    <w:p w14:paraId="683FFB6A"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Conserje</w:t>
      </w:r>
    </w:p>
    <w:p w14:paraId="799D0DBC"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Jefe del Departamento de Monitoreo, Seguimiento y Evaluación</w:t>
      </w:r>
    </w:p>
    <w:p w14:paraId="1924EBA5"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Asesor del Departamento de Monitoreo Seguimiento y Evaluación</w:t>
      </w:r>
    </w:p>
    <w:p w14:paraId="3870E6A5"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Asesor II del Departamento de Monitoreo Seguimiento y Evaluación</w:t>
      </w:r>
    </w:p>
    <w:p w14:paraId="5E4D0947"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Analista del Departamento de Monitoreo, Seguimiento y Evaluación</w:t>
      </w:r>
    </w:p>
    <w:p w14:paraId="4C69D19E"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Asistente del Departamento de Monitoreo, Seguimiento y Evaluación</w:t>
      </w:r>
    </w:p>
    <w:p w14:paraId="129B78A9"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Jefe del Departamento Jurídico</w:t>
      </w:r>
    </w:p>
    <w:p w14:paraId="7170B233" w14:textId="0D624A17" w:rsidR="00F7500F" w:rsidRPr="00F7500F" w:rsidRDefault="005805EA" w:rsidP="00D15383">
      <w:pPr>
        <w:pStyle w:val="Prrafodelista"/>
        <w:numPr>
          <w:ilvl w:val="0"/>
          <w:numId w:val="69"/>
        </w:numPr>
        <w:spacing w:line="360" w:lineRule="auto"/>
        <w:rPr>
          <w:rFonts w:ascii="Arial" w:hAnsi="Arial" w:cs="Arial"/>
          <w:sz w:val="22"/>
          <w:szCs w:val="22"/>
          <w:lang w:val="es-GT"/>
        </w:rPr>
      </w:pPr>
      <w:r>
        <w:rPr>
          <w:rFonts w:ascii="Arial" w:hAnsi="Arial" w:cs="Arial"/>
          <w:sz w:val="22"/>
          <w:szCs w:val="22"/>
          <w:lang w:val="es-GT"/>
        </w:rPr>
        <w:t>Subjefe</w:t>
      </w:r>
      <w:r w:rsidR="00F7500F" w:rsidRPr="00F7500F">
        <w:rPr>
          <w:rFonts w:ascii="Arial" w:hAnsi="Arial" w:cs="Arial"/>
          <w:sz w:val="22"/>
          <w:szCs w:val="22"/>
          <w:lang w:val="es-GT"/>
        </w:rPr>
        <w:t xml:space="preserve"> del Departamento Jurídico</w:t>
      </w:r>
    </w:p>
    <w:p w14:paraId="0B714152" w14:textId="7A8E544D"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Asesor del Departamento Jurídico</w:t>
      </w:r>
    </w:p>
    <w:p w14:paraId="12E3A4C2"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Analista del Departamento Jurídico</w:t>
      </w:r>
    </w:p>
    <w:p w14:paraId="42346245"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Asistente del Departamento Jurídico</w:t>
      </w:r>
    </w:p>
    <w:p w14:paraId="6EAAC8F4"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Jefe del Departamento de Análisis de Expedientes</w:t>
      </w:r>
    </w:p>
    <w:p w14:paraId="28EC3B51"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Asesor del Departamento de Análisis de Expedientes</w:t>
      </w:r>
    </w:p>
    <w:p w14:paraId="09AC63E0"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Analista del Departamento de Análisis de Expedientes</w:t>
      </w:r>
    </w:p>
    <w:p w14:paraId="35804CDC"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Asistente del Departamento de Análisis de Expedientes</w:t>
      </w:r>
    </w:p>
    <w:p w14:paraId="16116E83" w14:textId="77777777" w:rsid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Jefe del Departamento Administrativo Financiero</w:t>
      </w:r>
    </w:p>
    <w:p w14:paraId="293EAF75" w14:textId="21ACE033" w:rsidR="009074B2" w:rsidRPr="00F7500F" w:rsidRDefault="009074B2"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Encargado de Almacén</w:t>
      </w:r>
    </w:p>
    <w:p w14:paraId="35C96238"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Jefe de la Sección Financiera</w:t>
      </w:r>
    </w:p>
    <w:p w14:paraId="09C9D4E4"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Encargado de Compras y Adquisiciones</w:t>
      </w:r>
    </w:p>
    <w:p w14:paraId="1EF8DA70"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Encargado de Inventarios</w:t>
      </w:r>
    </w:p>
    <w:p w14:paraId="35D3B1D6"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Mensajero</w:t>
      </w:r>
    </w:p>
    <w:p w14:paraId="155A1CA3" w14:textId="77777777" w:rsidR="00F7500F"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Jefe de la Sección de Recursos Humanos</w:t>
      </w:r>
    </w:p>
    <w:p w14:paraId="275CE5FA" w14:textId="3D094E0A" w:rsidR="002336A9" w:rsidRPr="00F7500F" w:rsidRDefault="00F7500F" w:rsidP="00D15383">
      <w:pPr>
        <w:pStyle w:val="Prrafodelista"/>
        <w:numPr>
          <w:ilvl w:val="0"/>
          <w:numId w:val="69"/>
        </w:numPr>
        <w:spacing w:line="360" w:lineRule="auto"/>
        <w:rPr>
          <w:rFonts w:ascii="Arial" w:hAnsi="Arial" w:cs="Arial"/>
          <w:sz w:val="22"/>
          <w:szCs w:val="22"/>
          <w:lang w:val="es-GT"/>
        </w:rPr>
      </w:pPr>
      <w:r w:rsidRPr="00F7500F">
        <w:rPr>
          <w:rFonts w:ascii="Arial" w:hAnsi="Arial" w:cs="Arial"/>
          <w:sz w:val="22"/>
          <w:szCs w:val="22"/>
          <w:lang w:val="es-GT"/>
        </w:rPr>
        <w:t>Asistente de la Sección de Recursos Humanos</w:t>
      </w:r>
    </w:p>
    <w:p w14:paraId="31EF6124" w14:textId="77777777" w:rsidR="002336A9" w:rsidRDefault="002336A9" w:rsidP="00C66BBB">
      <w:pPr>
        <w:spacing w:line="360" w:lineRule="auto"/>
        <w:ind w:left="1080"/>
        <w:rPr>
          <w:rFonts w:ascii="Arial" w:hAnsi="Arial" w:cs="Arial"/>
          <w:sz w:val="22"/>
          <w:szCs w:val="22"/>
        </w:rPr>
      </w:pPr>
    </w:p>
    <w:p w14:paraId="476E7A32" w14:textId="20E4AB1D" w:rsidR="00A20944" w:rsidRDefault="00A20944">
      <w:pPr>
        <w:jc w:val="left"/>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2D0CF6" w:rsidRPr="003D721E" w14:paraId="36C7CB6C" w14:textId="77777777" w:rsidTr="002D0CF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3C279CE" w14:textId="70C38A81" w:rsidR="002D0CF6" w:rsidRPr="00BC2E56" w:rsidRDefault="00F7500F" w:rsidP="00EE43DB">
            <w:pPr>
              <w:jc w:val="center"/>
              <w:textAlignment w:val="center"/>
              <w:rPr>
                <w:rFonts w:cs="Arial"/>
                <w:sz w:val="18"/>
                <w:szCs w:val="18"/>
                <w:lang w:val="es-GT"/>
              </w:rPr>
            </w:pPr>
            <w:r>
              <w:rPr>
                <w:rFonts w:ascii="Arial" w:hAnsi="Arial" w:cs="Arial"/>
                <w:sz w:val="22"/>
                <w:szCs w:val="22"/>
              </w:rPr>
              <w:lastRenderedPageBreak/>
              <w:br w:type="page"/>
            </w:r>
            <w:r w:rsidR="00A51D61">
              <w:rPr>
                <w:rFonts w:ascii="Arial" w:hAnsi="Arial" w:cs="Arial"/>
                <w:sz w:val="22"/>
                <w:szCs w:val="22"/>
              </w:rPr>
              <w:br w:type="page"/>
            </w:r>
            <w:r w:rsidR="00A20944" w:rsidRPr="00A20944">
              <w:rPr>
                <w:rFonts w:cs="Arial"/>
                <w:sz w:val="18"/>
                <w:szCs w:val="18"/>
              </w:rPr>
              <w:t>1.</w:t>
            </w:r>
            <w:r w:rsidR="00A20944">
              <w:rPr>
                <w:rFonts w:ascii="Arial" w:hAnsi="Arial" w:cs="Arial"/>
                <w:sz w:val="22"/>
                <w:szCs w:val="22"/>
              </w:rPr>
              <w:t xml:space="preserve"> </w:t>
            </w:r>
            <w:r w:rsidR="002C231B">
              <w:rPr>
                <w:rFonts w:eastAsia="SimSun" w:cs="Arial"/>
                <w:sz w:val="18"/>
                <w:szCs w:val="18"/>
                <w:lang w:val="es-GT" w:bidi="ar"/>
              </w:rPr>
              <w:t xml:space="preserve">DIRECTOR </w:t>
            </w:r>
            <w:r w:rsidR="00892DA4">
              <w:rPr>
                <w:rFonts w:eastAsia="SimSun" w:cs="Arial"/>
                <w:sz w:val="18"/>
                <w:szCs w:val="18"/>
                <w:lang w:val="es-GT" w:bidi="ar"/>
              </w:rPr>
              <w:t>ADMINISTRATIVO</w:t>
            </w:r>
          </w:p>
        </w:tc>
      </w:tr>
      <w:tr w:rsidR="002D0CF6" w:rsidRPr="00BC2E56" w14:paraId="3C19D94D"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9D3C42E" w14:textId="77777777" w:rsidR="002D0CF6" w:rsidRPr="00E04D40" w:rsidRDefault="00E04D40" w:rsidP="00E04D40">
            <w:pPr>
              <w:textAlignment w:val="center"/>
              <w:rPr>
                <w:rFonts w:eastAsia="SimSun" w:cs="Arial"/>
                <w:b/>
                <w:sz w:val="18"/>
                <w:szCs w:val="18"/>
                <w:lang w:val="es-GT" w:bidi="ar"/>
              </w:rPr>
            </w:pPr>
            <w:r>
              <w:rPr>
                <w:rFonts w:eastAsia="SimSun" w:cs="Arial"/>
                <w:b/>
                <w:sz w:val="18"/>
                <w:szCs w:val="18"/>
                <w:lang w:val="es-GT" w:bidi="ar"/>
              </w:rPr>
              <w:t xml:space="preserve">1. </w:t>
            </w:r>
            <w:r w:rsidR="002D0CF6" w:rsidRPr="00E04D40">
              <w:rPr>
                <w:rFonts w:eastAsia="SimSun" w:cs="Arial"/>
                <w:b/>
                <w:sz w:val="18"/>
                <w:szCs w:val="18"/>
                <w:lang w:val="es-GT" w:bidi="ar"/>
              </w:rPr>
              <w:t>IDENTIFICACIÓN DEL PUESTO</w:t>
            </w:r>
          </w:p>
        </w:tc>
      </w:tr>
      <w:tr w:rsidR="002D0CF6" w:rsidRPr="00BC2E56" w14:paraId="76EE8C0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6B2287A" w14:textId="77777777" w:rsidR="002D0CF6" w:rsidRPr="00BC2E56" w:rsidRDefault="002D0CF6" w:rsidP="00EE43DB">
            <w:pPr>
              <w:textAlignment w:val="center"/>
              <w:rPr>
                <w:rFonts w:cs="Arial"/>
                <w:iCs w:val="0"/>
                <w:szCs w:val="16"/>
                <w:lang w:val="es-GT"/>
              </w:rPr>
            </w:pPr>
            <w:r w:rsidRPr="00BC2E56">
              <w:rPr>
                <w:rFonts w:cs="Arial"/>
                <w:szCs w:val="16"/>
                <w:lang w:val="es-GT"/>
              </w:rPr>
              <w:t>Título oficial del puesto:</w:t>
            </w:r>
            <w:r w:rsidR="00775C24">
              <w:rPr>
                <w:rFonts w:cs="Arial"/>
                <w:szCs w:val="16"/>
                <w:lang w:val="es-GT"/>
              </w:rPr>
              <w:t xml:space="preserve"> </w:t>
            </w:r>
            <w:r w:rsidR="00CB7D78">
              <w:rPr>
                <w:rFonts w:cs="Arial"/>
                <w:szCs w:val="16"/>
                <w:lang w:val="es-GT"/>
              </w:rPr>
              <w:t xml:space="preserve"> </w:t>
            </w:r>
            <w:r w:rsidR="005D1536">
              <w:rPr>
                <w:rFonts w:cs="Arial"/>
                <w:szCs w:val="16"/>
                <w:lang w:val="es-GT"/>
              </w:rPr>
              <w:t>Director</w:t>
            </w:r>
            <w:r w:rsidR="002362DF">
              <w:rPr>
                <w:rFonts w:cs="Arial"/>
                <w:szCs w:val="16"/>
                <w:lang w:val="es-GT"/>
              </w:rPr>
              <w:t xml:space="preserve"> Ejecutivo IV </w:t>
            </w:r>
          </w:p>
        </w:tc>
        <w:tc>
          <w:tcPr>
            <w:tcW w:w="2452" w:type="pct"/>
            <w:tcBorders>
              <w:top w:val="single" w:sz="4" w:space="0" w:color="00B0F0"/>
            </w:tcBorders>
            <w:shd w:val="clear" w:color="auto" w:fill="auto"/>
          </w:tcPr>
          <w:p w14:paraId="3BC7B16E" w14:textId="77777777" w:rsidR="002D0CF6" w:rsidRPr="00BC2E56" w:rsidRDefault="002D0CF6" w:rsidP="00EE43DB">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2362DF">
              <w:rPr>
                <w:rFonts w:cs="Arial"/>
                <w:szCs w:val="16"/>
                <w:lang w:val="es-GT"/>
              </w:rPr>
              <w:t>0000</w:t>
            </w:r>
          </w:p>
        </w:tc>
      </w:tr>
      <w:tr w:rsidR="002D0CF6" w:rsidRPr="00BC2E56" w14:paraId="786413B4"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87E8B76" w14:textId="77777777" w:rsidR="002D0CF6" w:rsidRPr="00BC2E56" w:rsidRDefault="002D0CF6" w:rsidP="00EE43DB">
            <w:pPr>
              <w:textAlignment w:val="center"/>
              <w:rPr>
                <w:rFonts w:cs="Arial"/>
                <w:iCs w:val="0"/>
                <w:szCs w:val="16"/>
                <w:lang w:val="es-GT"/>
              </w:rPr>
            </w:pPr>
            <w:r w:rsidRPr="00BC2E56">
              <w:rPr>
                <w:rFonts w:cs="Arial"/>
                <w:szCs w:val="16"/>
                <w:lang w:val="es-GT"/>
              </w:rPr>
              <w:t xml:space="preserve">Especialidad: </w:t>
            </w:r>
            <w:r w:rsidR="005636CF">
              <w:rPr>
                <w:rFonts w:cs="Arial"/>
                <w:szCs w:val="16"/>
                <w:lang w:val="es-GT"/>
              </w:rPr>
              <w:t>Sin Especialidad</w:t>
            </w:r>
          </w:p>
        </w:tc>
        <w:tc>
          <w:tcPr>
            <w:tcW w:w="2452" w:type="pct"/>
            <w:tcBorders>
              <w:bottom w:val="single" w:sz="4" w:space="0" w:color="00B0F0"/>
            </w:tcBorders>
          </w:tcPr>
          <w:p w14:paraId="69B8FA38" w14:textId="77777777" w:rsidR="002D0CF6" w:rsidRPr="00BC2E56" w:rsidRDefault="002D0CF6" w:rsidP="00EE43DB">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5636CF">
              <w:rPr>
                <w:rFonts w:cs="Arial"/>
                <w:szCs w:val="16"/>
                <w:lang w:val="es-GT"/>
              </w:rPr>
              <w:t>0000</w:t>
            </w:r>
          </w:p>
        </w:tc>
      </w:tr>
      <w:tr w:rsidR="002D0CF6" w:rsidRPr="00BC2E56" w14:paraId="0288DDEC"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254C6AB" w14:textId="1B6830E5" w:rsidR="002D0CF6" w:rsidRPr="00BC2E56" w:rsidRDefault="002D0CF6" w:rsidP="00EE43DB">
            <w:pPr>
              <w:textAlignment w:val="center"/>
              <w:rPr>
                <w:rFonts w:cs="Arial"/>
                <w:i w:val="0"/>
                <w:szCs w:val="16"/>
                <w:lang w:val="es-GT"/>
              </w:rPr>
            </w:pPr>
            <w:r w:rsidRPr="00BC2E56">
              <w:rPr>
                <w:rFonts w:cs="Arial"/>
                <w:szCs w:val="16"/>
                <w:lang w:val="es-GT"/>
              </w:rPr>
              <w:t xml:space="preserve">Título funcional: </w:t>
            </w:r>
            <w:proofErr w:type="gramStart"/>
            <w:r w:rsidR="00DF0DBF">
              <w:rPr>
                <w:rFonts w:cs="Arial"/>
                <w:szCs w:val="16"/>
                <w:lang w:val="es-GT"/>
              </w:rPr>
              <w:t xml:space="preserve">Director </w:t>
            </w:r>
            <w:r w:rsidR="00892DA4">
              <w:rPr>
                <w:rFonts w:cs="Arial"/>
                <w:szCs w:val="16"/>
                <w:lang w:val="es-GT"/>
              </w:rPr>
              <w:t xml:space="preserve"> </w:t>
            </w:r>
            <w:r w:rsidR="00A0321E">
              <w:rPr>
                <w:rFonts w:cs="Arial"/>
                <w:szCs w:val="16"/>
                <w:lang w:val="es-GT"/>
              </w:rPr>
              <w:t>Administrativo</w:t>
            </w:r>
            <w:proofErr w:type="gramEnd"/>
          </w:p>
        </w:tc>
        <w:tc>
          <w:tcPr>
            <w:tcW w:w="2452" w:type="pct"/>
            <w:shd w:val="clear" w:color="auto" w:fill="auto"/>
          </w:tcPr>
          <w:p w14:paraId="795665B6" w14:textId="77777777" w:rsidR="002D0CF6" w:rsidRPr="00BC2E56" w:rsidRDefault="002D0CF6" w:rsidP="00EE43DB">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sidR="00DF0DBF">
              <w:rPr>
                <w:rFonts w:cs="Arial"/>
                <w:szCs w:val="16"/>
                <w:lang w:val="es-GT"/>
              </w:rPr>
              <w:t>01</w:t>
            </w:r>
          </w:p>
        </w:tc>
      </w:tr>
      <w:tr w:rsidR="002D0CF6" w:rsidRPr="00D141D5" w14:paraId="369A0278"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7B6624D" w14:textId="5A504970" w:rsidR="002D0CF6" w:rsidRPr="00BC2E56" w:rsidRDefault="002D0CF6" w:rsidP="00A0321E">
            <w:pPr>
              <w:textAlignment w:val="center"/>
              <w:rPr>
                <w:rFonts w:cs="Arial"/>
                <w:i w:val="0"/>
                <w:szCs w:val="16"/>
                <w:lang w:val="es-GT"/>
              </w:rPr>
            </w:pPr>
            <w:r w:rsidRPr="00BC2E56">
              <w:rPr>
                <w:rFonts w:cs="Arial"/>
                <w:szCs w:val="16"/>
                <w:lang w:val="es-GT"/>
              </w:rPr>
              <w:t xml:space="preserve">Jefe inmediato: </w:t>
            </w:r>
            <w:r w:rsidR="00DF0DBF">
              <w:rPr>
                <w:rFonts w:cs="Arial"/>
                <w:szCs w:val="16"/>
                <w:lang w:val="es-GT"/>
              </w:rPr>
              <w:t>Vice Ministro</w:t>
            </w:r>
            <w:r w:rsidR="00A0321E">
              <w:rPr>
                <w:rFonts w:cs="Arial"/>
                <w:szCs w:val="16"/>
                <w:lang w:val="es-GT"/>
              </w:rPr>
              <w:t xml:space="preserve"> </w:t>
            </w:r>
            <w:r w:rsidR="00DF0DBF">
              <w:rPr>
                <w:rFonts w:cs="Arial"/>
                <w:szCs w:val="16"/>
                <w:lang w:val="es-GT"/>
              </w:rPr>
              <w:t xml:space="preserve">Administrativo </w:t>
            </w:r>
          </w:p>
        </w:tc>
        <w:tc>
          <w:tcPr>
            <w:tcW w:w="2452" w:type="pct"/>
          </w:tcPr>
          <w:p w14:paraId="0AE60D54" w14:textId="67F238A1" w:rsidR="002D0CF6" w:rsidRPr="00FC33C5" w:rsidRDefault="002D0CF6" w:rsidP="001E488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sidR="00DF0DBF">
              <w:rPr>
                <w:rFonts w:cs="Arial"/>
                <w:szCs w:val="16"/>
                <w:lang w:val="es-GT"/>
              </w:rPr>
              <w:t>Subdirector Ejecutivo IV, Asistente Profesional I</w:t>
            </w:r>
            <w:r w:rsidR="00C943DD">
              <w:rPr>
                <w:rFonts w:cs="Arial"/>
                <w:szCs w:val="16"/>
                <w:lang w:val="es-GT"/>
              </w:rPr>
              <w:t xml:space="preserve">V, Asistente Profesional </w:t>
            </w:r>
            <w:r w:rsidR="00DF0DBF">
              <w:rPr>
                <w:rFonts w:cs="Arial"/>
                <w:szCs w:val="16"/>
                <w:lang w:val="es-GT"/>
              </w:rPr>
              <w:t>I</w:t>
            </w:r>
            <w:r w:rsidR="00C943DD">
              <w:rPr>
                <w:rFonts w:cs="Arial"/>
                <w:szCs w:val="16"/>
                <w:lang w:val="es-GT"/>
              </w:rPr>
              <w:t>I</w:t>
            </w:r>
            <w:r w:rsidR="00DF0DBF">
              <w:rPr>
                <w:rFonts w:cs="Arial"/>
                <w:szCs w:val="16"/>
                <w:lang w:val="es-GT"/>
              </w:rPr>
              <w:t xml:space="preserve">. </w:t>
            </w:r>
          </w:p>
        </w:tc>
      </w:tr>
    </w:tbl>
    <w:p w14:paraId="4D5D7CDA" w14:textId="77777777" w:rsidR="002D0CF6" w:rsidRPr="002D0CF6" w:rsidRDefault="002D0CF6" w:rsidP="002D0CF6">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2D0CF6" w:rsidRPr="00933390" w14:paraId="01C98925" w14:textId="77777777" w:rsidTr="00EE43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68B8712" w14:textId="77777777" w:rsidR="002D0CF6" w:rsidRPr="00E04D40" w:rsidRDefault="00E04D40" w:rsidP="00E04D40">
            <w:pPr>
              <w:textAlignment w:val="center"/>
              <w:rPr>
                <w:rFonts w:cs="Arial"/>
                <w:sz w:val="18"/>
                <w:szCs w:val="18"/>
                <w:lang w:val="es-GT"/>
              </w:rPr>
            </w:pPr>
            <w:r>
              <w:rPr>
                <w:rFonts w:cs="Arial"/>
                <w:sz w:val="18"/>
                <w:szCs w:val="18"/>
                <w:lang w:val="es-GT"/>
              </w:rPr>
              <w:t xml:space="preserve">2. </w:t>
            </w:r>
            <w:r w:rsidR="002D0CF6" w:rsidRPr="00E04D40">
              <w:rPr>
                <w:rFonts w:cs="Arial"/>
                <w:sz w:val="18"/>
                <w:szCs w:val="18"/>
                <w:lang w:val="es-GT"/>
              </w:rPr>
              <w:t>NATURALEZA DEL PUESTO</w:t>
            </w:r>
          </w:p>
        </w:tc>
      </w:tr>
      <w:tr w:rsidR="002D0CF6" w:rsidRPr="003D721E" w14:paraId="7E838C13" w14:textId="77777777" w:rsidTr="002D0CF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B088F9" w14:textId="6DE203AC" w:rsidR="002D0CF6" w:rsidRPr="00FC33C5" w:rsidRDefault="00DF0DBF" w:rsidP="00D47BFC">
            <w:pPr>
              <w:rPr>
                <w:lang w:val="es-GT"/>
              </w:rPr>
            </w:pPr>
            <w:r w:rsidRPr="00AC00B6">
              <w:rPr>
                <w:lang w:val="es-GT" w:eastAsia="es-GT"/>
              </w:rPr>
              <w:t>Dirigir las actividades administrativas y financieras del Jurado Nacional de Oposición con el fin de desarrollar el proceso de oposición para seleccionar a los docentes que prestarán sus servicios en el sector público, de manera transparente, eficiente y eficaz.</w:t>
            </w:r>
          </w:p>
        </w:tc>
      </w:tr>
      <w:tr w:rsidR="002D0CF6" w:rsidRPr="00FC33C5" w14:paraId="300431B2"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7A1AA05" w14:textId="3B36A119" w:rsidR="002D0CF6" w:rsidRPr="00E04D40" w:rsidRDefault="002C231B" w:rsidP="00E04D40">
            <w:pPr>
              <w:textAlignment w:val="center"/>
              <w:rPr>
                <w:rFonts w:cs="Arial"/>
                <w:b/>
                <w:sz w:val="18"/>
                <w:szCs w:val="18"/>
                <w:lang w:bidi="ar"/>
              </w:rPr>
            </w:pPr>
            <w:r>
              <w:rPr>
                <w:rFonts w:cs="Arial"/>
                <w:b/>
                <w:sz w:val="18"/>
                <w:szCs w:val="18"/>
                <w:lang w:bidi="ar"/>
              </w:rPr>
              <w:t xml:space="preserve">EN </w:t>
            </w:r>
            <w:r w:rsidR="00E04D40">
              <w:rPr>
                <w:rFonts w:cs="Arial"/>
                <w:b/>
                <w:sz w:val="18"/>
                <w:szCs w:val="18"/>
                <w:lang w:bidi="ar"/>
              </w:rPr>
              <w:t xml:space="preserve">3. </w:t>
            </w:r>
            <w:r w:rsidR="002D0CF6" w:rsidRPr="00E04D40">
              <w:rPr>
                <w:rFonts w:cs="Arial"/>
                <w:b/>
                <w:sz w:val="18"/>
                <w:szCs w:val="18"/>
                <w:lang w:bidi="ar"/>
              </w:rPr>
              <w:t>TAREAS PERMANENTES</w:t>
            </w:r>
          </w:p>
        </w:tc>
      </w:tr>
      <w:tr w:rsidR="002D0CF6" w:rsidRPr="003D721E" w14:paraId="09AF58F5"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9C006D" w14:textId="77777777" w:rsidR="007571AB" w:rsidRPr="007571AB" w:rsidRDefault="007571AB" w:rsidP="007571AB">
            <w:pPr>
              <w:pStyle w:val="Prrafodelista"/>
              <w:numPr>
                <w:ilvl w:val="0"/>
                <w:numId w:val="9"/>
              </w:numPr>
              <w:rPr>
                <w:rFonts w:cs="Arial"/>
                <w:i w:val="0"/>
                <w:szCs w:val="18"/>
                <w:lang w:val="es-GT"/>
              </w:rPr>
            </w:pPr>
            <w:r w:rsidRPr="007571AB">
              <w:rPr>
                <w:rFonts w:cs="Arial"/>
                <w:i w:val="0"/>
                <w:szCs w:val="18"/>
                <w:lang w:val="es-GT"/>
              </w:rPr>
              <w:t>Desarrollar funciones, deberes y atribuciones relacionadas directamente con el proceso de oposición como representante del Despacho Ministerial ante el JNO, regulado en el Acuerdo Gubernativo 188-2013 de fecha 18 de abril de 2013 y Acuerdo Ministerial 1811-2019 del 24 de junio 2019 y 166-2021del 19 de enero de 2021.</w:t>
            </w:r>
          </w:p>
          <w:p w14:paraId="6266D455"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Planificar, organizar, dirigir y controlar las actividades técnicas y administrativas de la dependencia.</w:t>
            </w:r>
          </w:p>
          <w:p w14:paraId="1DEC9C38"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Implementar las políticas institucionales con base en los lineamientos emanados del Despacho Ministerial del ramo.</w:t>
            </w:r>
          </w:p>
          <w:p w14:paraId="1931D3EF" w14:textId="4B105702"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 xml:space="preserve">Establecer directrices con los Directores Departamentales de Educación, con los </w:t>
            </w:r>
            <w:r w:rsidR="001E1D53" w:rsidRPr="007571AB">
              <w:rPr>
                <w:rFonts w:cs="Arial"/>
                <w:i w:val="0"/>
                <w:szCs w:val="18"/>
                <w:lang w:val="es-GT" w:bidi="ar"/>
              </w:rPr>
              <w:t>JADO</w:t>
            </w:r>
            <w:r w:rsidRPr="007571AB">
              <w:rPr>
                <w:rFonts w:cs="Arial"/>
                <w:i w:val="0"/>
                <w:szCs w:val="18"/>
                <w:lang w:val="es-GT" w:bidi="ar"/>
              </w:rPr>
              <w:t xml:space="preserve"> y JUMOS para el desarrollo del proceso de oposición.</w:t>
            </w:r>
          </w:p>
          <w:p w14:paraId="2C4A4540"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Verificar el cumplimiento de la ejecución presupuestaria y aplicar las medidas administrativas que permitan lograr las metas físicas establecidas.</w:t>
            </w:r>
          </w:p>
          <w:p w14:paraId="5C138B7A"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Programar los recursos financieros, materiales y humanos necesarios para el cumplimiento de los planes y programas del JNO.</w:t>
            </w:r>
          </w:p>
          <w:p w14:paraId="74DAA74D"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Ejecutar y evaluar los recursos financieros asignados a su unidad, verificando la correcta utilización de los mismos de conformidad con la ley, las políticas, normas y lineamientos dictados por el Despacho Superior.</w:t>
            </w:r>
          </w:p>
          <w:p w14:paraId="035128F7" w14:textId="3AB405E6"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 xml:space="preserve">Planificar las acciones </w:t>
            </w:r>
            <w:r w:rsidR="009D0D57" w:rsidRPr="007571AB">
              <w:rPr>
                <w:rFonts w:cs="Arial"/>
                <w:i w:val="0"/>
                <w:szCs w:val="18"/>
                <w:lang w:val="es-GT" w:bidi="ar"/>
              </w:rPr>
              <w:t>administrativas</w:t>
            </w:r>
            <w:r w:rsidRPr="007571AB">
              <w:rPr>
                <w:rFonts w:cs="Arial"/>
                <w:i w:val="0"/>
                <w:szCs w:val="18"/>
                <w:lang w:val="es-GT" w:bidi="ar"/>
              </w:rPr>
              <w:t xml:space="preserve"> en el ámbito del JNO, que dirige en función de la necesidad </w:t>
            </w:r>
            <w:proofErr w:type="gramStart"/>
            <w:r w:rsidRPr="007571AB">
              <w:rPr>
                <w:rFonts w:cs="Arial"/>
                <w:i w:val="0"/>
                <w:szCs w:val="18"/>
                <w:lang w:val="es-GT" w:bidi="ar"/>
              </w:rPr>
              <w:t>de  cubrir</w:t>
            </w:r>
            <w:proofErr w:type="gramEnd"/>
            <w:r w:rsidRPr="007571AB">
              <w:rPr>
                <w:rFonts w:cs="Arial"/>
                <w:i w:val="0"/>
                <w:szCs w:val="18"/>
                <w:lang w:val="es-GT" w:bidi="ar"/>
              </w:rPr>
              <w:t xml:space="preserve"> los puestos docentes requeridos para atender la demanda educativa del país.</w:t>
            </w:r>
          </w:p>
          <w:p w14:paraId="5B9D4619"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Coordinar con las dependencias del MINEDUC que correspondan, aspectos administrativos relacionados al proceso de oposición, previo a la realización de cada convocatoria de puestos docentes del sector oficial.</w:t>
            </w:r>
          </w:p>
          <w:p w14:paraId="3B971A08" w14:textId="49A2C01C"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 xml:space="preserve">Coordinar con los </w:t>
            </w:r>
            <w:r w:rsidR="001E1D53" w:rsidRPr="007571AB">
              <w:rPr>
                <w:rFonts w:cs="Arial"/>
                <w:i w:val="0"/>
                <w:szCs w:val="18"/>
                <w:lang w:val="es-GT" w:bidi="ar"/>
              </w:rPr>
              <w:t>JADO</w:t>
            </w:r>
            <w:r w:rsidRPr="007571AB">
              <w:rPr>
                <w:rFonts w:cs="Arial"/>
                <w:i w:val="0"/>
                <w:szCs w:val="18"/>
                <w:lang w:val="es-GT" w:bidi="ar"/>
              </w:rPr>
              <w:t xml:space="preserve"> y JUMOS los procesos administrativos, previo a la realización de cada convocatoria, brindando la documentación técnica y legal a utilizar.</w:t>
            </w:r>
          </w:p>
          <w:p w14:paraId="2ECE736F" w14:textId="2093DBD6"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Coordinar con la</w:t>
            </w:r>
            <w:r w:rsidR="009D0D57" w:rsidRPr="007571AB">
              <w:rPr>
                <w:rFonts w:cs="Arial"/>
                <w:i w:val="0"/>
                <w:szCs w:val="18"/>
                <w:lang w:val="es-GT" w:bidi="ar"/>
              </w:rPr>
              <w:t>s</w:t>
            </w:r>
            <w:r w:rsidRPr="007571AB">
              <w:rPr>
                <w:rFonts w:cs="Arial"/>
                <w:i w:val="0"/>
                <w:szCs w:val="18"/>
                <w:lang w:val="es-GT" w:bidi="ar"/>
              </w:rPr>
              <w:t xml:space="preserve"> </w:t>
            </w:r>
            <w:r w:rsidR="00ED1512" w:rsidRPr="007571AB">
              <w:rPr>
                <w:rFonts w:cs="Arial"/>
                <w:i w:val="0"/>
                <w:szCs w:val="18"/>
                <w:lang w:val="es-GT" w:bidi="ar"/>
              </w:rPr>
              <w:t>Direcciones en</w:t>
            </w:r>
            <w:r w:rsidRPr="007571AB">
              <w:rPr>
                <w:rFonts w:cs="Arial"/>
                <w:i w:val="0"/>
                <w:szCs w:val="18"/>
                <w:lang w:val="es-GT" w:bidi="ar"/>
              </w:rPr>
              <w:t xml:space="preserve"> cuanto a la aplicación de las disposiciones legales que rigen el proceso de oposición.</w:t>
            </w:r>
          </w:p>
          <w:p w14:paraId="412F2A96"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Rendir informes que le sean requeridos por las autoridades del MINEDUC.</w:t>
            </w:r>
          </w:p>
          <w:p w14:paraId="49819E59"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Participar en la mesa técnica para la aprobación del proyecto de convocatoria y sus herramientas, con Autoridades Superiores y otros entes interesados.</w:t>
            </w:r>
          </w:p>
          <w:p w14:paraId="0CA49EB7"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Orientar técnicamente a los integrantes del JNO en relación al proceso de oposición de acuerdo a la normativa legal vigente.</w:t>
            </w:r>
          </w:p>
          <w:p w14:paraId="481C18F5"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Resolver los conflictos que se presenten en el área de su jurisdicción administrativa.</w:t>
            </w:r>
          </w:p>
          <w:p w14:paraId="78F64192"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Dar seguimiento y solución efectiva a las quejas presentadas que le correspondan de acuerdo a su área.</w:t>
            </w:r>
          </w:p>
          <w:p w14:paraId="6B751725"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 xml:space="preserve">Ejecutar las actividades descritas en los procedimientos, instructivos, guías y cualquier otro documento oficial en las que esté involucrado el puesto.  </w:t>
            </w:r>
          </w:p>
          <w:p w14:paraId="0605E406" w14:textId="77777777" w:rsidR="00DF0DBF" w:rsidRPr="007571AB" w:rsidRDefault="00DF0DBF" w:rsidP="00466BCC">
            <w:pPr>
              <w:pStyle w:val="Encabezado"/>
              <w:widowControl w:val="0"/>
              <w:numPr>
                <w:ilvl w:val="0"/>
                <w:numId w:val="9"/>
              </w:numPr>
              <w:spacing w:line="276" w:lineRule="auto"/>
              <w:rPr>
                <w:rFonts w:cs="Arial"/>
                <w:i w:val="0"/>
                <w:szCs w:val="18"/>
                <w:lang w:val="es-GT" w:bidi="ar"/>
              </w:rPr>
            </w:pPr>
            <w:r w:rsidRPr="007571AB">
              <w:rPr>
                <w:rFonts w:cs="Arial"/>
                <w:i w:val="0"/>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95E8209" w14:textId="56EDA5F4" w:rsidR="002D0CF6" w:rsidRPr="004B768F" w:rsidRDefault="002D0CF6" w:rsidP="00EE43DB">
            <w:pPr>
              <w:pStyle w:val="Encabezado"/>
              <w:widowControl w:val="0"/>
              <w:spacing w:line="276" w:lineRule="auto"/>
              <w:rPr>
                <w:i w:val="0"/>
                <w:szCs w:val="16"/>
                <w:lang w:val="es-GT"/>
              </w:rPr>
            </w:pPr>
          </w:p>
        </w:tc>
      </w:tr>
      <w:tr w:rsidR="002D0CF6" w:rsidRPr="00FC33C5" w14:paraId="08059F46"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6F45FA2" w14:textId="77777777" w:rsidR="002D0CF6" w:rsidRPr="004A15C8" w:rsidRDefault="002D0CF6" w:rsidP="00EE43DB">
            <w:pPr>
              <w:textAlignment w:val="center"/>
              <w:rPr>
                <w:rFonts w:eastAsia="SimSun" w:cs="Arial"/>
                <w:b/>
                <w:sz w:val="18"/>
                <w:szCs w:val="18"/>
                <w:lang w:val="es-GT" w:bidi="ar"/>
              </w:rPr>
            </w:pPr>
            <w:r w:rsidRPr="004A15C8">
              <w:rPr>
                <w:rFonts w:cs="Arial"/>
                <w:b/>
                <w:sz w:val="18"/>
                <w:szCs w:val="18"/>
                <w:lang w:bidi="ar"/>
              </w:rPr>
              <w:t>4. TAREAS PERIÓDICAS</w:t>
            </w:r>
          </w:p>
        </w:tc>
      </w:tr>
      <w:tr w:rsidR="002D0CF6" w:rsidRPr="003D721E" w14:paraId="7C77CFE8" w14:textId="77777777" w:rsidTr="00C5796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011423" w14:textId="77777777" w:rsidR="00FC19D1" w:rsidRPr="006177E5" w:rsidRDefault="00FC19D1" w:rsidP="00FC19D1">
            <w:pPr>
              <w:pStyle w:val="Prrafodelista"/>
              <w:numPr>
                <w:ilvl w:val="0"/>
                <w:numId w:val="84"/>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2BDDE869" w14:textId="77777777" w:rsidR="00792EC7" w:rsidRPr="005F7381" w:rsidRDefault="00792EC7" w:rsidP="00FC19D1">
            <w:pPr>
              <w:pStyle w:val="Encabezado"/>
              <w:widowControl w:val="0"/>
              <w:numPr>
                <w:ilvl w:val="0"/>
                <w:numId w:val="84"/>
              </w:numPr>
              <w:spacing w:line="276" w:lineRule="auto"/>
              <w:rPr>
                <w:rFonts w:cs="Arial"/>
                <w:i w:val="0"/>
                <w:szCs w:val="16"/>
                <w:lang w:val="es-GT" w:bidi="ar"/>
              </w:rPr>
            </w:pPr>
            <w:r w:rsidRPr="005F7381">
              <w:rPr>
                <w:rFonts w:cs="Arial"/>
                <w:i w:val="0"/>
                <w:szCs w:val="16"/>
                <w:lang w:val="es-GT" w:bidi="ar"/>
              </w:rPr>
              <w:t>Evaluar el desempeño laboral y necesidades de capacitación del personal a su cargo.</w:t>
            </w:r>
          </w:p>
          <w:p w14:paraId="0F2C25EB" w14:textId="77777777" w:rsidR="009D0D57" w:rsidRPr="005F7381" w:rsidRDefault="009D0D57" w:rsidP="00FC19D1">
            <w:pPr>
              <w:pStyle w:val="Encabezado"/>
              <w:widowControl w:val="0"/>
              <w:numPr>
                <w:ilvl w:val="0"/>
                <w:numId w:val="84"/>
              </w:numPr>
              <w:spacing w:line="276" w:lineRule="auto"/>
              <w:rPr>
                <w:rFonts w:cs="Arial"/>
                <w:i w:val="0"/>
                <w:szCs w:val="18"/>
                <w:lang w:val="es-GT" w:bidi="ar"/>
              </w:rPr>
            </w:pPr>
            <w:r w:rsidRPr="005F7381">
              <w:rPr>
                <w:rFonts w:cs="Arial"/>
                <w:i w:val="0"/>
                <w:szCs w:val="18"/>
                <w:lang w:val="es-GT" w:bidi="ar"/>
              </w:rPr>
              <w:t>Autorizar la elaboración del plan operativo anual, presupuesto y plan anual de compras, de conformidad con las políticas, normas y lineamientos dictados por el nivel central del MINEDUC.</w:t>
            </w:r>
          </w:p>
          <w:p w14:paraId="3968CDBE" w14:textId="2BB752A2" w:rsidR="009D0D57" w:rsidRPr="005F7381" w:rsidRDefault="009D0D57" w:rsidP="00FC19D1">
            <w:pPr>
              <w:pStyle w:val="Encabezado"/>
              <w:widowControl w:val="0"/>
              <w:numPr>
                <w:ilvl w:val="0"/>
                <w:numId w:val="84"/>
              </w:numPr>
              <w:spacing w:line="276" w:lineRule="auto"/>
              <w:rPr>
                <w:rFonts w:cs="Arial"/>
                <w:i w:val="0"/>
                <w:szCs w:val="18"/>
                <w:lang w:val="es-GT" w:bidi="ar"/>
              </w:rPr>
            </w:pPr>
            <w:r w:rsidRPr="005F7381">
              <w:rPr>
                <w:rFonts w:cs="Arial"/>
                <w:i w:val="0"/>
                <w:szCs w:val="18"/>
                <w:lang w:val="es-GT" w:bidi="ar"/>
              </w:rPr>
              <w:t>Establecer una efectiva estructura de control interno en las operaciones del JNO, así como evaluar de manera continua el control interno y proponer las mejoras pertinentes.</w:t>
            </w:r>
          </w:p>
          <w:p w14:paraId="2819AFBE" w14:textId="33623DE2" w:rsidR="002D0CF6" w:rsidRPr="005F7381" w:rsidRDefault="009D0D57" w:rsidP="00FC19D1">
            <w:pPr>
              <w:pStyle w:val="Encabezado"/>
              <w:widowControl w:val="0"/>
              <w:numPr>
                <w:ilvl w:val="0"/>
                <w:numId w:val="84"/>
              </w:numPr>
              <w:spacing w:line="276" w:lineRule="auto"/>
              <w:rPr>
                <w:i w:val="0"/>
                <w:szCs w:val="16"/>
                <w:lang w:val="es-GT"/>
              </w:rPr>
            </w:pPr>
            <w:r w:rsidRPr="005F7381">
              <w:rPr>
                <w:rFonts w:cs="Arial"/>
                <w:i w:val="0"/>
                <w:szCs w:val="18"/>
                <w:lang w:val="es-GT" w:bidi="ar"/>
              </w:rPr>
              <w:t>Asignar a personal interno como enlaces de las diferentes acciones que se desarrollan en el MINEDUC (SGC, quejas, manuales, entre otras) y dar el seguimiento a las acciones que surjan de esta gestión, asegurando los resultados esperados.</w:t>
            </w:r>
          </w:p>
        </w:tc>
      </w:tr>
      <w:tr w:rsidR="002D0CF6" w:rsidRPr="00FC33C5" w14:paraId="2EF7FE81" w14:textId="77777777" w:rsidTr="00C5796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B6FE6DA" w14:textId="77777777" w:rsidR="002D0CF6" w:rsidRPr="004A15C8" w:rsidRDefault="002D0CF6" w:rsidP="00EE43DB">
            <w:pPr>
              <w:textAlignment w:val="center"/>
              <w:rPr>
                <w:rFonts w:cs="Arial"/>
                <w:b/>
                <w:sz w:val="18"/>
                <w:szCs w:val="18"/>
                <w:lang w:val="es-GT"/>
              </w:rPr>
            </w:pPr>
            <w:r w:rsidRPr="004A15C8">
              <w:rPr>
                <w:rFonts w:cs="Arial"/>
                <w:b/>
                <w:sz w:val="18"/>
                <w:szCs w:val="18"/>
              </w:rPr>
              <w:t>5. TAREAS EVENTUALES</w:t>
            </w:r>
          </w:p>
        </w:tc>
      </w:tr>
      <w:tr w:rsidR="002D0CF6" w:rsidRPr="003D721E" w14:paraId="207E0D47" w14:textId="77777777" w:rsidTr="00C5796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4F86EBC0" w14:textId="77777777" w:rsidR="00C50381" w:rsidRPr="005F7381" w:rsidRDefault="00792EC7" w:rsidP="005F7381">
            <w:pPr>
              <w:pStyle w:val="Encabezado"/>
              <w:widowControl w:val="0"/>
              <w:numPr>
                <w:ilvl w:val="0"/>
                <w:numId w:val="85"/>
              </w:numPr>
              <w:spacing w:line="276" w:lineRule="auto"/>
              <w:rPr>
                <w:i w:val="0"/>
                <w:iCs w:val="0"/>
                <w:szCs w:val="16"/>
                <w:lang w:val="es-GT"/>
              </w:rPr>
            </w:pPr>
            <w:r w:rsidRPr="005F7381">
              <w:rPr>
                <w:rFonts w:cs="Arial"/>
                <w:i w:val="0"/>
                <w:iCs w:val="0"/>
                <w:szCs w:val="18"/>
                <w:lang w:val="es-GT" w:bidi="ar"/>
              </w:rPr>
              <w:t xml:space="preserve">Asignar, por medio de documento oficial,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así como ejecutar los roles que le correspondan. </w:t>
            </w:r>
          </w:p>
          <w:p w14:paraId="15559CC7" w14:textId="1EA255FC" w:rsidR="00C50381" w:rsidRPr="005F7381" w:rsidRDefault="005F7381" w:rsidP="005F7381">
            <w:pPr>
              <w:pStyle w:val="Encabezado"/>
              <w:widowControl w:val="0"/>
              <w:numPr>
                <w:ilvl w:val="0"/>
                <w:numId w:val="85"/>
              </w:numPr>
              <w:spacing w:line="276" w:lineRule="auto"/>
              <w:rPr>
                <w:i w:val="0"/>
                <w:iCs w:val="0"/>
                <w:szCs w:val="16"/>
                <w:lang w:val="es-GT"/>
              </w:rPr>
            </w:pPr>
            <w:r w:rsidRPr="005F7381">
              <w:rPr>
                <w:i w:val="0"/>
                <w:iCs w:val="0"/>
                <w:szCs w:val="16"/>
                <w:lang w:val="es-GT"/>
              </w:rPr>
              <w:t>Designar de</w:t>
            </w:r>
            <w:r w:rsidR="00C50381" w:rsidRPr="005F7381">
              <w:rPr>
                <w:i w:val="0"/>
                <w:iCs w:val="0"/>
                <w:szCs w:val="16"/>
                <w:lang w:val="es-GT"/>
              </w:rPr>
              <w:t xml:space="preserve"> forma temporal a los servidores públicos que sustituirán a los jefes de Departamento u otro puesto en caso de ausencia del </w:t>
            </w:r>
            <w:r w:rsidR="00C50381" w:rsidRPr="005F7381">
              <w:rPr>
                <w:i w:val="0"/>
                <w:iCs w:val="0"/>
                <w:szCs w:val="16"/>
                <w:lang w:val="es-GT"/>
              </w:rPr>
              <w:lastRenderedPageBreak/>
              <w:t>titular.</w:t>
            </w:r>
          </w:p>
          <w:p w14:paraId="67862674" w14:textId="5AECCE6F" w:rsidR="002D0CF6" w:rsidRPr="005F7381" w:rsidRDefault="001B45E0" w:rsidP="005F7381">
            <w:pPr>
              <w:pStyle w:val="Encabezado"/>
              <w:widowControl w:val="0"/>
              <w:numPr>
                <w:ilvl w:val="0"/>
                <w:numId w:val="85"/>
              </w:numPr>
              <w:spacing w:line="276" w:lineRule="auto"/>
              <w:rPr>
                <w:i w:val="0"/>
                <w:iCs w:val="0"/>
                <w:szCs w:val="16"/>
                <w:lang w:val="es-GT"/>
              </w:rPr>
            </w:pPr>
            <w:r w:rsidRPr="005F7381">
              <w:rPr>
                <w:rFonts w:cs="Arial"/>
                <w:i w:val="0"/>
                <w:iCs w:val="0"/>
                <w:szCs w:val="18"/>
                <w:lang w:val="es-GT" w:bidi="ar"/>
              </w:rPr>
              <w:t xml:space="preserve">Realizar otras tareas asignadas por la autoridad superior inherentes al puesto, o tareas de carácter </w:t>
            </w:r>
            <w:proofErr w:type="gramStart"/>
            <w:r w:rsidRPr="005F7381">
              <w:rPr>
                <w:rFonts w:cs="Arial"/>
                <w:i w:val="0"/>
                <w:iCs w:val="0"/>
                <w:szCs w:val="18"/>
                <w:lang w:val="es-GT" w:bidi="ar"/>
              </w:rPr>
              <w:t>eventual  que</w:t>
            </w:r>
            <w:proofErr w:type="gramEnd"/>
            <w:r w:rsidRPr="005F7381">
              <w:rPr>
                <w:rFonts w:cs="Arial"/>
                <w:i w:val="0"/>
                <w:iCs w:val="0"/>
                <w:szCs w:val="18"/>
                <w:lang w:val="es-GT" w:bidi="ar"/>
              </w:rPr>
              <w:t xml:space="preserve"> no entorpezcan el cumplimiento del propósito principal del puesto y para las cuales la persona posea la competencia.</w:t>
            </w:r>
          </w:p>
        </w:tc>
      </w:tr>
    </w:tbl>
    <w:p w14:paraId="1ED02E2B" w14:textId="77777777" w:rsidR="002D0CF6" w:rsidRPr="002D0CF6" w:rsidRDefault="002D0CF6" w:rsidP="002D0CF6">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2D0CF6" w:rsidRPr="00FC33C5" w14:paraId="7F6E4E6C"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87E523" w14:textId="77777777" w:rsidR="002D0CF6" w:rsidRPr="00E04D40" w:rsidRDefault="00E04D40" w:rsidP="00E04D40">
            <w:pPr>
              <w:textAlignment w:val="center"/>
              <w:rPr>
                <w:rFonts w:eastAsia="SimSun" w:cs="Arial"/>
                <w:sz w:val="18"/>
                <w:szCs w:val="18"/>
                <w:lang w:val="es-GT" w:bidi="ar"/>
              </w:rPr>
            </w:pPr>
            <w:r>
              <w:rPr>
                <w:rFonts w:eastAsia="SimSun" w:cs="Arial"/>
                <w:sz w:val="18"/>
                <w:szCs w:val="18"/>
                <w:lang w:val="es-GT" w:bidi="ar"/>
              </w:rPr>
              <w:t xml:space="preserve">6. </w:t>
            </w:r>
            <w:r w:rsidR="002D0CF6" w:rsidRPr="00E04D40">
              <w:rPr>
                <w:rFonts w:eastAsia="SimSun" w:cs="Arial"/>
                <w:sz w:val="18"/>
                <w:szCs w:val="18"/>
                <w:lang w:val="es-GT" w:bidi="ar"/>
              </w:rPr>
              <w:t>UBICACIÓN DEL PUESTO</w:t>
            </w:r>
          </w:p>
        </w:tc>
      </w:tr>
      <w:tr w:rsidR="002D0CF6" w:rsidRPr="003D721E" w14:paraId="768D0655" w14:textId="77777777" w:rsidTr="00693F6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C375DA" w14:textId="26B0AEFE" w:rsidR="002D0CF6" w:rsidRPr="001E4882" w:rsidRDefault="00C943DD" w:rsidP="008E089A">
            <w:pPr>
              <w:rPr>
                <w:rFonts w:cs="Arial"/>
                <w:szCs w:val="16"/>
                <w:lang w:val="es-GT"/>
              </w:rPr>
            </w:pPr>
            <w:r w:rsidRPr="001E4882">
              <w:rPr>
                <w:szCs w:val="16"/>
                <w:lang w:val="es-GT"/>
              </w:rPr>
              <w:t xml:space="preserve">El puesto se ubica en el </w:t>
            </w:r>
            <w:r w:rsidRPr="001E4882">
              <w:rPr>
                <w:rFonts w:cs="Arial"/>
                <w:szCs w:val="16"/>
                <w:lang w:val="es-GT"/>
              </w:rPr>
              <w:t>Despacho de la Dirección</w:t>
            </w:r>
            <w:r w:rsidRPr="001E4882">
              <w:rPr>
                <w:szCs w:val="16"/>
                <w:lang w:val="es-GT"/>
              </w:rPr>
              <w:t xml:space="preserve"> del </w:t>
            </w:r>
            <w:r w:rsidR="008E089A">
              <w:rPr>
                <w:szCs w:val="16"/>
                <w:lang w:val="es-GT"/>
              </w:rPr>
              <w:t>JNO</w:t>
            </w:r>
            <w:r w:rsidRPr="001E4882">
              <w:rPr>
                <w:szCs w:val="16"/>
                <w:lang w:val="es-GT"/>
              </w:rPr>
              <w:t>.</w:t>
            </w:r>
          </w:p>
        </w:tc>
      </w:tr>
      <w:tr w:rsidR="002D0CF6" w:rsidRPr="00FC33C5" w14:paraId="6ED396A6"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38D86D" w14:textId="77777777" w:rsidR="002D0CF6" w:rsidRPr="00E04D40" w:rsidRDefault="00E04D40" w:rsidP="00E04D40">
            <w:pPr>
              <w:textAlignment w:val="center"/>
              <w:rPr>
                <w:rFonts w:cs="Arial"/>
                <w:b/>
                <w:sz w:val="18"/>
                <w:szCs w:val="18"/>
                <w:lang w:val="es-GT"/>
              </w:rPr>
            </w:pPr>
            <w:r>
              <w:rPr>
                <w:rFonts w:cs="Arial"/>
                <w:b/>
                <w:sz w:val="18"/>
                <w:szCs w:val="18"/>
                <w:lang w:val="es-GT"/>
              </w:rPr>
              <w:t xml:space="preserve">7. </w:t>
            </w:r>
            <w:r w:rsidR="002D0CF6" w:rsidRPr="00E04D40">
              <w:rPr>
                <w:rFonts w:cs="Arial"/>
                <w:b/>
                <w:sz w:val="18"/>
                <w:szCs w:val="18"/>
                <w:lang w:val="es-GT"/>
              </w:rPr>
              <w:t>SUPERVISIÓN</w:t>
            </w:r>
          </w:p>
        </w:tc>
      </w:tr>
      <w:tr w:rsidR="002D0CF6" w:rsidRPr="003D721E" w14:paraId="3B940C74"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476254" w14:textId="77777777" w:rsidR="002D0CF6" w:rsidRPr="00693F6D" w:rsidRDefault="000F0BD3" w:rsidP="00C943DD">
            <w:pPr>
              <w:rPr>
                <w:lang w:val="es-GT"/>
              </w:rPr>
            </w:pPr>
            <w:r w:rsidRPr="00FB7D9E">
              <w:rPr>
                <w:lang w:val="es-GT"/>
              </w:rPr>
              <w:t>Ejerce supervisión sobre el personal que integra la Dirección.</w:t>
            </w:r>
          </w:p>
        </w:tc>
      </w:tr>
      <w:tr w:rsidR="002D0CF6" w:rsidRPr="00FC33C5" w14:paraId="794E7242"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AE931C" w14:textId="77777777" w:rsidR="002D0CF6" w:rsidRPr="00E04D40" w:rsidRDefault="00E04D40" w:rsidP="00E04D40">
            <w:pPr>
              <w:textAlignment w:val="center"/>
              <w:rPr>
                <w:rFonts w:cs="Arial"/>
                <w:b/>
                <w:sz w:val="18"/>
                <w:szCs w:val="18"/>
                <w:lang w:val="es-GT"/>
              </w:rPr>
            </w:pPr>
            <w:r>
              <w:rPr>
                <w:rFonts w:cs="Arial"/>
                <w:b/>
                <w:sz w:val="18"/>
                <w:szCs w:val="18"/>
                <w:lang w:val="es-GT"/>
              </w:rPr>
              <w:t xml:space="preserve">8. </w:t>
            </w:r>
            <w:r w:rsidR="002D0CF6" w:rsidRPr="00E04D40">
              <w:rPr>
                <w:rFonts w:cs="Arial"/>
                <w:b/>
                <w:sz w:val="18"/>
                <w:szCs w:val="18"/>
                <w:lang w:val="es-GT"/>
              </w:rPr>
              <w:t>RESPONSABILIDAD</w:t>
            </w:r>
          </w:p>
        </w:tc>
      </w:tr>
      <w:tr w:rsidR="002D0CF6" w:rsidRPr="003D721E" w14:paraId="0ED2EE53" w14:textId="77777777" w:rsidTr="008C4C5F">
        <w:trPr>
          <w:cnfStyle w:val="000000100000" w:firstRow="0" w:lastRow="0" w:firstColumn="0" w:lastColumn="0" w:oddVBand="0" w:evenVBand="0" w:oddHBand="1" w:evenHBand="0" w:firstRowFirstColumn="0" w:firstRowLastColumn="0" w:lastRowFirstColumn="0" w:lastRowLastColumn="0"/>
          <w:trHeight w:val="59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824D0E" w14:textId="77777777" w:rsidR="002D0CF6" w:rsidRPr="00693F6D" w:rsidRDefault="00693F6D" w:rsidP="00C943DD">
            <w:pPr>
              <w:rPr>
                <w:lang w:val="es-GT"/>
              </w:rPr>
            </w:pPr>
            <w:r w:rsidRPr="00FB7D9E">
              <w:rPr>
                <w:lang w:val="es-GT"/>
              </w:rPr>
              <w:t>Responde por el incumplimiento de las tareas asignadas al puesto y las funciones del área a la que pertenece, establecidas en la documentación legal vigente que le concierne.</w:t>
            </w:r>
          </w:p>
        </w:tc>
      </w:tr>
      <w:tr w:rsidR="002D0CF6" w:rsidRPr="003D721E" w14:paraId="213DFF76"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0DB0A1" w14:textId="77777777" w:rsidR="002D0CF6" w:rsidRPr="00693F6D" w:rsidRDefault="00693F6D" w:rsidP="00C943DD">
            <w:pPr>
              <w:rPr>
                <w:lang w:val="es-GT"/>
              </w:rPr>
            </w:pPr>
            <w:r w:rsidRPr="00FB7D9E">
              <w:rPr>
                <w:lang w:val="es-GT"/>
              </w:rPr>
              <w:t>Por el uso cuidado y resguardo del mobiliario y equipo que tiene registrado en la tarjeta de responsabilidad.</w:t>
            </w:r>
          </w:p>
        </w:tc>
      </w:tr>
      <w:tr w:rsidR="002D0CF6" w:rsidRPr="00FC33C5" w14:paraId="17AE31F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7E05B7" w14:textId="77777777" w:rsidR="002D0CF6" w:rsidRPr="00E04D40" w:rsidRDefault="00E04D40" w:rsidP="00E04D40">
            <w:pPr>
              <w:textAlignment w:val="center"/>
              <w:rPr>
                <w:rFonts w:cs="Arial"/>
                <w:b/>
                <w:sz w:val="18"/>
                <w:szCs w:val="18"/>
                <w:lang w:val="es-GT"/>
              </w:rPr>
            </w:pPr>
            <w:r>
              <w:rPr>
                <w:rFonts w:cs="Arial"/>
                <w:b/>
                <w:sz w:val="18"/>
                <w:szCs w:val="18"/>
                <w:lang w:val="es-GT"/>
              </w:rPr>
              <w:t xml:space="preserve">9. </w:t>
            </w:r>
            <w:r w:rsidR="002D0CF6" w:rsidRPr="00E04D40">
              <w:rPr>
                <w:rFonts w:cs="Arial"/>
                <w:b/>
                <w:sz w:val="18"/>
                <w:szCs w:val="18"/>
                <w:lang w:val="es-GT"/>
              </w:rPr>
              <w:t>RELACIONES LABORALES</w:t>
            </w:r>
          </w:p>
        </w:tc>
      </w:tr>
      <w:tr w:rsidR="002D0CF6" w:rsidRPr="003D721E" w14:paraId="75814862" w14:textId="77777777" w:rsidTr="008C4C5F">
        <w:trPr>
          <w:trHeight w:val="53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C0C86D" w14:textId="77777777" w:rsidR="002D0CF6" w:rsidRPr="00FC33C5" w:rsidRDefault="002D0CF6" w:rsidP="00EE43DB">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ED5A755" w14:textId="4BD8179B" w:rsidR="002D0CF6" w:rsidRPr="00FB7D9E" w:rsidRDefault="00AC00B6" w:rsidP="001E4882">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eastAsia="Calibri" w:cs="Arial"/>
                <w:color w:val="000000"/>
                <w:szCs w:val="16"/>
                <w:lang w:val="es-ES" w:eastAsia="es-GT"/>
              </w:rPr>
              <w:t xml:space="preserve">Subdirector de Dotación de Personal de la DIREH, Directores Departamentales de Educación, </w:t>
            </w:r>
            <w:r w:rsidR="001E4882">
              <w:rPr>
                <w:rFonts w:eastAsia="Calibri" w:cs="Arial"/>
                <w:szCs w:val="16"/>
                <w:lang w:val="es-ES" w:eastAsia="es-GT"/>
              </w:rPr>
              <w:t>Directores de Planta Central</w:t>
            </w:r>
            <w:r w:rsidRPr="00FB7D9E">
              <w:rPr>
                <w:rFonts w:eastAsia="Calibri" w:cs="Arial"/>
                <w:szCs w:val="16"/>
                <w:lang w:val="es-ES" w:eastAsia="es-GT"/>
              </w:rPr>
              <w:t>, Autoridades de Despacho Superior y Vicedespacho Administrativo</w:t>
            </w:r>
          </w:p>
        </w:tc>
      </w:tr>
      <w:tr w:rsidR="002D0CF6" w:rsidRPr="003D721E" w14:paraId="1F802799"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C2D601" w14:textId="77777777" w:rsidR="002D0CF6" w:rsidRPr="00FC33C5" w:rsidRDefault="002D0CF6" w:rsidP="00EE43DB">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D3E0630" w14:textId="3EC1EC1A" w:rsidR="002D0CF6" w:rsidRPr="00FB7D9E" w:rsidRDefault="00AC00B6" w:rsidP="007571AB">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Diputados del Congreso de la República</w:t>
            </w:r>
            <w:r w:rsidR="007571AB">
              <w:rPr>
                <w:rFonts w:cs="Arial"/>
                <w:i/>
                <w:szCs w:val="16"/>
                <w:lang w:val="es-GT"/>
              </w:rPr>
              <w:t>.</w:t>
            </w:r>
          </w:p>
        </w:tc>
      </w:tr>
      <w:tr w:rsidR="002D0CF6" w:rsidRPr="00FC33C5" w14:paraId="31DA526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7BC8FD" w14:textId="77777777" w:rsidR="002D0CF6" w:rsidRPr="00E04D40" w:rsidRDefault="00E04D40" w:rsidP="00E04D40">
            <w:pPr>
              <w:textAlignment w:val="center"/>
              <w:rPr>
                <w:rFonts w:eastAsia="SimSun" w:cs="Arial"/>
                <w:b/>
                <w:sz w:val="18"/>
                <w:szCs w:val="18"/>
                <w:lang w:val="es-GT" w:bidi="ar"/>
              </w:rPr>
            </w:pPr>
            <w:r>
              <w:rPr>
                <w:rFonts w:eastAsia="SimSun" w:cs="Arial"/>
                <w:b/>
                <w:sz w:val="18"/>
                <w:szCs w:val="18"/>
                <w:lang w:val="es-GT" w:bidi="ar"/>
              </w:rPr>
              <w:t xml:space="preserve">10. </w:t>
            </w:r>
            <w:r w:rsidR="002D0CF6" w:rsidRPr="00E04D40">
              <w:rPr>
                <w:rFonts w:eastAsia="SimSun" w:cs="Arial"/>
                <w:b/>
                <w:sz w:val="18"/>
                <w:szCs w:val="18"/>
                <w:lang w:val="es-GT" w:bidi="ar"/>
              </w:rPr>
              <w:t>LUGAR DE TRABAJO</w:t>
            </w:r>
          </w:p>
        </w:tc>
      </w:tr>
      <w:tr w:rsidR="002D0CF6" w:rsidRPr="003D721E" w14:paraId="681D71D0"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7281794" w14:textId="0FAE4348" w:rsidR="002D0CF6" w:rsidRPr="00FB7D9E" w:rsidRDefault="00AC78E2" w:rsidP="001E4882">
            <w:pPr>
              <w:rPr>
                <w:rFonts w:cs="Arial"/>
                <w:sz w:val="18"/>
                <w:szCs w:val="16"/>
                <w:lang w:val="es-GT"/>
              </w:rPr>
            </w:pPr>
            <w:r w:rsidRPr="00FB7D9E">
              <w:rPr>
                <w:lang w:val="es-GT"/>
              </w:rPr>
              <w:t>Edificio Plaza Rabí</w:t>
            </w:r>
            <w:r w:rsidR="001E4882">
              <w:rPr>
                <w:lang w:val="es-GT"/>
              </w:rPr>
              <w:t>.</w:t>
            </w:r>
          </w:p>
        </w:tc>
      </w:tr>
      <w:tr w:rsidR="002D0CF6" w:rsidRPr="00FC33C5" w14:paraId="512E5F60"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CA42BBA" w14:textId="77777777" w:rsidR="002D0CF6" w:rsidRPr="00E04D40" w:rsidRDefault="00E04D40" w:rsidP="00E04D40">
            <w:pPr>
              <w:textAlignment w:val="center"/>
              <w:rPr>
                <w:rFonts w:cs="Arial"/>
                <w:b/>
                <w:sz w:val="18"/>
                <w:szCs w:val="18"/>
                <w:lang w:val="es-GT"/>
              </w:rPr>
            </w:pPr>
            <w:r>
              <w:rPr>
                <w:rFonts w:cs="Arial"/>
                <w:b/>
                <w:sz w:val="18"/>
                <w:szCs w:val="18"/>
                <w:lang w:val="es-GT"/>
              </w:rPr>
              <w:t xml:space="preserve">11. </w:t>
            </w:r>
            <w:r w:rsidR="002D0CF6" w:rsidRPr="00E04D40">
              <w:rPr>
                <w:rFonts w:cs="Arial"/>
                <w:b/>
                <w:sz w:val="18"/>
                <w:szCs w:val="18"/>
                <w:lang w:val="es-GT"/>
              </w:rPr>
              <w:t>JORNADA DE TRABAJO</w:t>
            </w:r>
          </w:p>
        </w:tc>
      </w:tr>
      <w:tr w:rsidR="00E4109B" w:rsidRPr="003D721E" w14:paraId="1E6B20A9"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D68F425" w14:textId="2B57EC89" w:rsidR="00E4109B" w:rsidRPr="00FC33C5" w:rsidRDefault="00E4109B" w:rsidP="001E4882">
            <w:pPr>
              <w:rPr>
                <w:rFonts w:cs="Arial"/>
                <w:i w:val="0"/>
                <w:szCs w:val="16"/>
                <w:lang w:val="es-GT"/>
              </w:rPr>
            </w:pPr>
            <w:r w:rsidRPr="00FB7D9E">
              <w:rPr>
                <w:lang w:val="es-GT"/>
              </w:rPr>
              <w:t>La jornada de trabajo es Diurna, de lunes a viernes de 9:00 a 17:30 horas</w:t>
            </w:r>
          </w:p>
        </w:tc>
      </w:tr>
      <w:tr w:rsidR="00E4109B" w:rsidRPr="00FC33C5" w14:paraId="78420C4A"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D0B87B" w14:textId="77777777" w:rsidR="00E4109B" w:rsidRPr="00E04D40" w:rsidRDefault="00E04D40" w:rsidP="00E04D40">
            <w:pPr>
              <w:textAlignment w:val="center"/>
              <w:rPr>
                <w:rFonts w:cs="Arial"/>
                <w:b/>
                <w:sz w:val="18"/>
                <w:szCs w:val="18"/>
                <w:lang w:val="es-GT"/>
              </w:rPr>
            </w:pPr>
            <w:r>
              <w:rPr>
                <w:rFonts w:cs="Arial"/>
                <w:b/>
                <w:sz w:val="18"/>
                <w:szCs w:val="18"/>
                <w:lang w:val="es-GT"/>
              </w:rPr>
              <w:t xml:space="preserve">12. </w:t>
            </w:r>
            <w:r w:rsidR="00E4109B" w:rsidRPr="00E04D40">
              <w:rPr>
                <w:rFonts w:cs="Arial"/>
                <w:b/>
                <w:sz w:val="18"/>
                <w:szCs w:val="18"/>
                <w:lang w:val="es-GT"/>
              </w:rPr>
              <w:t>RIESGOS EN EL TRABAJO</w:t>
            </w:r>
          </w:p>
        </w:tc>
      </w:tr>
      <w:tr w:rsidR="00E4109B" w:rsidRPr="003D721E" w14:paraId="74D5F778" w14:textId="77777777" w:rsidTr="00E4109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79559C" w14:textId="6125457B" w:rsidR="00E4109B" w:rsidRPr="00FC33C5" w:rsidRDefault="00E4109B" w:rsidP="00792EC7">
            <w:pPr>
              <w:rPr>
                <w:rFonts w:cs="Arial"/>
                <w:i w:val="0"/>
                <w:szCs w:val="16"/>
                <w:lang w:val="es-GT"/>
              </w:rPr>
            </w:pPr>
            <w:r w:rsidRPr="00FB7D9E">
              <w:rPr>
                <w:lang w:val="es-GT"/>
              </w:rPr>
              <w:t>Se derivan por el incumplimiento de sus funciones, afectando el cumplimiento de las metas y objetivos de</w:t>
            </w:r>
            <w:r w:rsidR="00AC78E2" w:rsidRPr="00FB7D9E">
              <w:rPr>
                <w:lang w:val="es-GT"/>
              </w:rPr>
              <w:t xml:space="preserve"> </w:t>
            </w:r>
            <w:r w:rsidRPr="00FB7D9E">
              <w:rPr>
                <w:lang w:val="es-GT"/>
              </w:rPr>
              <w:t>l</w:t>
            </w:r>
            <w:r w:rsidR="00AC78E2" w:rsidRPr="00FB7D9E">
              <w:rPr>
                <w:lang w:val="es-GT"/>
              </w:rPr>
              <w:t>a</w:t>
            </w:r>
            <w:r w:rsidRPr="00FB7D9E">
              <w:rPr>
                <w:lang w:val="es-GT"/>
              </w:rPr>
              <w:t xml:space="preserve"> </w:t>
            </w:r>
            <w:r w:rsidR="00AC78E2" w:rsidRPr="00FB7D9E">
              <w:rPr>
                <w:lang w:val="es-GT"/>
              </w:rPr>
              <w:t xml:space="preserve">Dirección del </w:t>
            </w:r>
            <w:r w:rsidR="00792EC7">
              <w:rPr>
                <w:lang w:val="es-GT"/>
              </w:rPr>
              <w:t>JNO.</w:t>
            </w:r>
          </w:p>
        </w:tc>
      </w:tr>
      <w:tr w:rsidR="00E4109B" w:rsidRPr="00FC33C5" w14:paraId="07AFE866"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83A078" w14:textId="77777777" w:rsidR="00E4109B" w:rsidRPr="00E04D40" w:rsidRDefault="00E04D40" w:rsidP="00E04D40">
            <w:pPr>
              <w:textAlignment w:val="center"/>
              <w:rPr>
                <w:rFonts w:cs="Arial"/>
                <w:b/>
                <w:sz w:val="18"/>
                <w:szCs w:val="18"/>
                <w:lang w:val="es-GT"/>
              </w:rPr>
            </w:pPr>
            <w:r>
              <w:rPr>
                <w:rFonts w:cs="Arial"/>
                <w:b/>
                <w:sz w:val="18"/>
                <w:szCs w:val="18"/>
                <w:lang w:val="es-GT"/>
              </w:rPr>
              <w:t xml:space="preserve">13. </w:t>
            </w:r>
            <w:r w:rsidR="00E4109B" w:rsidRPr="00E04D40">
              <w:rPr>
                <w:rFonts w:cs="Arial"/>
                <w:b/>
                <w:sz w:val="18"/>
                <w:szCs w:val="18"/>
                <w:lang w:val="es-GT"/>
              </w:rPr>
              <w:t>CONSECUENCIAS EN EL TRABAJO</w:t>
            </w:r>
          </w:p>
        </w:tc>
      </w:tr>
      <w:tr w:rsidR="00E4109B" w:rsidRPr="003D721E" w14:paraId="34FA3B7D"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243B0E" w14:textId="689AD729" w:rsidR="00E4109B" w:rsidRPr="00E4109B" w:rsidRDefault="00E4109B" w:rsidP="00B506F4">
            <w:pPr>
              <w:textAlignment w:val="center"/>
              <w:rPr>
                <w:rFonts w:cs="Arial"/>
                <w:szCs w:val="16"/>
                <w:lang w:val="es-GT"/>
              </w:rPr>
            </w:pPr>
            <w:r w:rsidRPr="00FB7D9E">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E4109B" w:rsidRPr="00FC33C5" w14:paraId="01E2AF59"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C90C1D" w14:textId="77777777" w:rsidR="00E4109B" w:rsidRPr="00E04D40" w:rsidRDefault="00E04D40" w:rsidP="00E04D40">
            <w:pPr>
              <w:textAlignment w:val="center"/>
              <w:rPr>
                <w:rFonts w:cs="Arial"/>
                <w:b/>
                <w:sz w:val="18"/>
                <w:szCs w:val="18"/>
                <w:lang w:val="es-GT"/>
              </w:rPr>
            </w:pPr>
            <w:r>
              <w:rPr>
                <w:rFonts w:cs="Arial"/>
                <w:b/>
                <w:sz w:val="18"/>
                <w:szCs w:val="18"/>
                <w:lang w:val="es-GT"/>
              </w:rPr>
              <w:t xml:space="preserve">14. </w:t>
            </w:r>
            <w:r w:rsidR="00E4109B" w:rsidRPr="00E04D40">
              <w:rPr>
                <w:rFonts w:cs="Arial"/>
                <w:b/>
                <w:sz w:val="18"/>
                <w:szCs w:val="18"/>
                <w:lang w:val="es-GT"/>
              </w:rPr>
              <w:t>ESFUERZO EN EL TRABAJO</w:t>
            </w:r>
          </w:p>
        </w:tc>
      </w:tr>
      <w:tr w:rsidR="00E4109B" w:rsidRPr="003D721E" w14:paraId="51655DA9" w14:textId="77777777" w:rsidTr="00693F6D">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6D91B7" w14:textId="77777777" w:rsidR="00E4109B" w:rsidRPr="00FC33C5" w:rsidRDefault="00E4109B" w:rsidP="00E4109B">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67C1604" w14:textId="29865CF2" w:rsidR="00E4109B" w:rsidRPr="00693F6D" w:rsidRDefault="00AC78E2" w:rsidP="000054FC">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w:t>
            </w:r>
            <w:r w:rsidR="001E4882">
              <w:rPr>
                <w:rFonts w:cs="Arial"/>
                <w:i/>
                <w:szCs w:val="16"/>
                <w:lang w:val="es-GT"/>
              </w:rPr>
              <w:t>tipo de trabajo se requiere un 9</w:t>
            </w:r>
            <w:r w:rsidRPr="00FB7D9E">
              <w:rPr>
                <w:rFonts w:cs="Arial"/>
                <w:i/>
                <w:szCs w:val="16"/>
                <w:lang w:val="es-GT"/>
              </w:rPr>
              <w:t xml:space="preserve">0% de esfuerzo mental, exige concentración constante para aplicar conocimientos generales en </w:t>
            </w:r>
            <w:r w:rsidR="000054FC">
              <w:rPr>
                <w:rFonts w:cs="Arial"/>
                <w:i/>
                <w:szCs w:val="16"/>
                <w:lang w:val="es-GT"/>
              </w:rPr>
              <w:t>d</w:t>
            </w:r>
            <w:r w:rsidR="000054FC" w:rsidRPr="00AC00B6">
              <w:rPr>
                <w:lang w:val="es-GT" w:eastAsia="es-GT"/>
              </w:rPr>
              <w:t>irigir las actividades administrativas y financieras del Jurado Nacional de Oposición con el fin de desarrollar el proceso de oposición para seleccionar a los docentes que prestarán sus servicios en el sector público, de manera transparente, eficiente y eficaz.</w:t>
            </w:r>
          </w:p>
        </w:tc>
      </w:tr>
      <w:tr w:rsidR="00E4109B" w:rsidRPr="003D721E" w14:paraId="3261F4F1" w14:textId="77777777" w:rsidTr="009B5BE9">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C6FDCD" w14:textId="77777777" w:rsidR="00E4109B" w:rsidRPr="00FC33C5" w:rsidRDefault="00E4109B" w:rsidP="00E4109B">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5038068" w14:textId="77777777" w:rsidR="00E4109B" w:rsidRPr="00693F6D" w:rsidRDefault="00C969E0" w:rsidP="00E34136">
            <w:pPr>
              <w:cnfStyle w:val="000000000000" w:firstRow="0" w:lastRow="0" w:firstColumn="0" w:lastColumn="0" w:oddVBand="0" w:evenVBand="0" w:oddHBand="0" w:evenHBand="0" w:firstRowFirstColumn="0" w:firstRowLastColumn="0" w:lastRowFirstColumn="0" w:lastRowLastColumn="0"/>
              <w:rPr>
                <w:lang w:val="es-GT"/>
              </w:rPr>
            </w:pPr>
            <w:r w:rsidRPr="00FB7D9E">
              <w:rPr>
                <w:lang w:val="es-GT"/>
              </w:rPr>
              <w:t>El esfuerzo que requiere el puesto de trabajo es de un 20% ya que la mayoría del tiempo realiza sus tareas sentado.</w:t>
            </w:r>
          </w:p>
        </w:tc>
      </w:tr>
      <w:tr w:rsidR="00E4109B" w:rsidRPr="00D523B8" w14:paraId="2ACA71F4"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FE8F40" w14:textId="77777777" w:rsidR="00E4109B" w:rsidRPr="009E0D6F" w:rsidRDefault="00E4109B" w:rsidP="00E4109B">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E4109B" w:rsidRPr="00D523B8" w14:paraId="2BADA3B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82601A" w14:textId="77777777" w:rsidR="00E4109B" w:rsidRPr="00E04D40" w:rsidRDefault="00E04D40" w:rsidP="00E04D40">
            <w:pPr>
              <w:textAlignment w:val="center"/>
              <w:rPr>
                <w:rFonts w:eastAsia="SimSun" w:cs="Arial"/>
                <w:b/>
                <w:sz w:val="18"/>
                <w:szCs w:val="18"/>
                <w:lang w:val="es-GT" w:bidi="ar"/>
              </w:rPr>
            </w:pPr>
            <w:r>
              <w:rPr>
                <w:rFonts w:eastAsia="SimSun" w:cs="Arial"/>
                <w:b/>
                <w:sz w:val="18"/>
                <w:szCs w:val="18"/>
                <w:lang w:val="es-GT" w:bidi="ar"/>
              </w:rPr>
              <w:t xml:space="preserve">15. </w:t>
            </w:r>
            <w:r w:rsidR="00E4109B" w:rsidRPr="00E04D40">
              <w:rPr>
                <w:rFonts w:eastAsia="SimSun" w:cs="Arial"/>
                <w:b/>
                <w:sz w:val="18"/>
                <w:szCs w:val="18"/>
                <w:lang w:val="es-GT" w:bidi="ar"/>
              </w:rPr>
              <w:t>EDUCACIÓN Y EXPERIENCIA</w:t>
            </w:r>
          </w:p>
        </w:tc>
      </w:tr>
      <w:tr w:rsidR="00E4109B" w:rsidRPr="003D721E" w14:paraId="4CC3DBFD"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6E1D90" w14:textId="77777777" w:rsidR="00E4109B" w:rsidRPr="00FC33C5" w:rsidRDefault="00E4109B" w:rsidP="00E4109B">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E70E9BC" w14:textId="67BADAB4" w:rsidR="00E4109B" w:rsidRPr="00C50CB5" w:rsidRDefault="005E1812" w:rsidP="00693F6D">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Pr>
                <w:rFonts w:cs="Arial"/>
                <w:i/>
                <w:szCs w:val="16"/>
                <w:lang w:val="es-GT"/>
              </w:rPr>
              <w:t>N/A</w:t>
            </w:r>
          </w:p>
        </w:tc>
      </w:tr>
      <w:tr w:rsidR="005E1812" w:rsidRPr="003D721E" w14:paraId="3A2E9961" w14:textId="77777777" w:rsidTr="00693F6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0DB5B25" w14:textId="77777777" w:rsidR="005E1812" w:rsidRPr="00FC33C5" w:rsidRDefault="005E1812" w:rsidP="005E181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A4452F0" w14:textId="26C0B19F" w:rsidR="005E1812" w:rsidRPr="00431009" w:rsidRDefault="005E1812" w:rsidP="005E181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431009">
              <w:rPr>
                <w:rFonts w:cs="Arial"/>
                <w:i/>
                <w:szCs w:val="16"/>
                <w:lang w:val="es-GT"/>
              </w:rPr>
              <w:t>N/A</w:t>
            </w:r>
          </w:p>
        </w:tc>
      </w:tr>
      <w:tr w:rsidR="00E4109B" w:rsidRPr="00FC33C5" w14:paraId="400C56C7"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BEF010" w14:textId="77777777" w:rsidR="00E4109B" w:rsidRPr="00E04D40" w:rsidRDefault="00E04D40" w:rsidP="00E04D40">
            <w:pPr>
              <w:textAlignment w:val="center"/>
              <w:rPr>
                <w:rFonts w:cs="Arial"/>
                <w:b/>
                <w:sz w:val="18"/>
                <w:szCs w:val="18"/>
                <w:lang w:val="es-GT"/>
              </w:rPr>
            </w:pPr>
            <w:r>
              <w:rPr>
                <w:rFonts w:cs="Arial"/>
                <w:b/>
                <w:sz w:val="18"/>
                <w:szCs w:val="18"/>
                <w:lang w:val="es-GT"/>
              </w:rPr>
              <w:t xml:space="preserve">16. </w:t>
            </w:r>
            <w:r w:rsidR="00711080" w:rsidRPr="00E04D40">
              <w:rPr>
                <w:rFonts w:cs="Arial"/>
                <w:b/>
                <w:sz w:val="18"/>
                <w:szCs w:val="18"/>
                <w:lang w:val="es-GT"/>
              </w:rPr>
              <w:t>CARRERA A</w:t>
            </w:r>
            <w:r w:rsidR="00E4109B" w:rsidRPr="00E04D40">
              <w:rPr>
                <w:rFonts w:cs="Arial"/>
                <w:b/>
                <w:sz w:val="18"/>
                <w:szCs w:val="18"/>
                <w:lang w:val="es-GT"/>
              </w:rPr>
              <w:t>F</w:t>
            </w:r>
            <w:r w:rsidR="00711080" w:rsidRPr="00E04D40">
              <w:rPr>
                <w:rFonts w:cs="Arial"/>
                <w:b/>
                <w:sz w:val="18"/>
                <w:szCs w:val="18"/>
                <w:lang w:val="es-GT"/>
              </w:rPr>
              <w:t>Í</w:t>
            </w:r>
            <w:r w:rsidR="00E4109B" w:rsidRPr="00E04D40">
              <w:rPr>
                <w:rFonts w:cs="Arial"/>
                <w:b/>
                <w:sz w:val="18"/>
                <w:szCs w:val="18"/>
                <w:lang w:val="es-GT"/>
              </w:rPr>
              <w:t>N</w:t>
            </w:r>
          </w:p>
        </w:tc>
      </w:tr>
      <w:tr w:rsidR="00E4109B" w:rsidRPr="00466F53" w14:paraId="43305888"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4E2E4B" w14:textId="0D58EDC8" w:rsidR="00E4109B" w:rsidRPr="009D4E23" w:rsidRDefault="005E1812" w:rsidP="00E4109B">
            <w:pPr>
              <w:textAlignment w:val="center"/>
              <w:rPr>
                <w:rFonts w:cs="Arial"/>
                <w:i w:val="0"/>
                <w:sz w:val="14"/>
                <w:szCs w:val="16"/>
                <w:lang w:val="es-GT"/>
              </w:rPr>
            </w:pPr>
            <w:r>
              <w:rPr>
                <w:rFonts w:cs="Arial"/>
                <w:szCs w:val="16"/>
                <w:lang w:val="es-GT"/>
              </w:rPr>
              <w:t>N/A</w:t>
            </w:r>
          </w:p>
          <w:p w14:paraId="6152DE8B" w14:textId="77777777" w:rsidR="00E4109B" w:rsidRPr="003D721E" w:rsidRDefault="00E4109B" w:rsidP="00E4109B">
            <w:pPr>
              <w:textAlignment w:val="center"/>
              <w:rPr>
                <w:rFonts w:cs="Arial"/>
                <w:szCs w:val="16"/>
                <w:lang w:val="es-GT"/>
              </w:rPr>
            </w:pPr>
          </w:p>
        </w:tc>
      </w:tr>
      <w:tr w:rsidR="00E4109B" w:rsidRPr="00FC33C5" w14:paraId="7E9B6C45"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C131AC" w14:textId="77777777" w:rsidR="00E4109B" w:rsidRPr="00E04D40" w:rsidRDefault="00E04D40" w:rsidP="00E04D40">
            <w:pPr>
              <w:textAlignment w:val="center"/>
              <w:rPr>
                <w:rFonts w:cs="Arial"/>
                <w:b/>
                <w:sz w:val="18"/>
                <w:szCs w:val="18"/>
                <w:lang w:val="es-GT"/>
              </w:rPr>
            </w:pPr>
            <w:r>
              <w:rPr>
                <w:rFonts w:cs="Arial"/>
                <w:b/>
                <w:sz w:val="18"/>
                <w:szCs w:val="18"/>
                <w:lang w:val="es-GT"/>
              </w:rPr>
              <w:t xml:space="preserve">17. </w:t>
            </w:r>
            <w:r w:rsidR="00E4109B" w:rsidRPr="00E04D40">
              <w:rPr>
                <w:rFonts w:cs="Arial"/>
                <w:b/>
                <w:sz w:val="18"/>
                <w:szCs w:val="18"/>
                <w:lang w:val="es-GT"/>
              </w:rPr>
              <w:t xml:space="preserve"> CONOCIMIENTOS ESPECÍFICOS</w:t>
            </w:r>
          </w:p>
        </w:tc>
      </w:tr>
      <w:tr w:rsidR="00E4109B" w:rsidRPr="003D721E" w14:paraId="6CA20CCB"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A6DF93" w14:textId="23DE1166" w:rsidR="00E4109B" w:rsidRPr="00D47BFC" w:rsidRDefault="0096378D" w:rsidP="00466BCC">
            <w:pPr>
              <w:pStyle w:val="Prrafodelista"/>
              <w:numPr>
                <w:ilvl w:val="0"/>
                <w:numId w:val="10"/>
              </w:numPr>
              <w:textAlignment w:val="center"/>
              <w:rPr>
                <w:rFonts w:cs="Arial"/>
                <w:szCs w:val="16"/>
                <w:lang w:val="es-GT"/>
              </w:rPr>
            </w:pPr>
            <w:r w:rsidRPr="00D47BFC">
              <w:rPr>
                <w:rFonts w:cs="Arial"/>
                <w:szCs w:val="16"/>
                <w:lang w:val="es-GT" w:eastAsia="es-GT"/>
              </w:rPr>
              <w:t>Constitución Política de la República de Guatemala,</w:t>
            </w:r>
            <w:r w:rsidRPr="00D47BFC">
              <w:rPr>
                <w:rFonts w:cs="Arial"/>
                <w:szCs w:val="16"/>
              </w:rPr>
              <w:t xml:space="preserve"> Ley de Educación Nacional, </w:t>
            </w:r>
            <w:r w:rsidR="009B5BE9" w:rsidRPr="00D47BFC">
              <w:rPr>
                <w:rFonts w:cs="Arial"/>
                <w:szCs w:val="16"/>
                <w:lang w:val="es-GT"/>
              </w:rPr>
              <w:t>Decreto Legislativo 1485 Estatuto Provisional de los trabajadores del Estado Capítulo de la Dignificación y Catalogación del Magisterio</w:t>
            </w:r>
            <w:r w:rsidR="002D6186">
              <w:rPr>
                <w:rFonts w:cs="Arial"/>
                <w:szCs w:val="16"/>
                <w:lang w:val="es-GT"/>
              </w:rPr>
              <w:t xml:space="preserve"> Nacional</w:t>
            </w:r>
            <w:r w:rsidRPr="00D47BFC">
              <w:rPr>
                <w:rFonts w:cs="Arial"/>
                <w:szCs w:val="16"/>
              </w:rPr>
              <w:t xml:space="preserve">, Ley de Servicio Civil y su Reglamento, Ley de Clases Pasivas y su Reglamento, Ley de Probidad y Responsabilidad de Funcionarios y Empleados Públicos y su Reglamento, Ley de Contrataciones del Estado y su Reglamento, Pactos Colectivos de Condiciones de Trabajo, Reglamento Interno de Trabajo del MINEDUC, </w:t>
            </w:r>
            <w:r w:rsidRPr="00D47BFC">
              <w:rPr>
                <w:rFonts w:cs="Arial"/>
                <w:szCs w:val="16"/>
                <w:lang w:val="es-GT" w:eastAsia="es-GT"/>
              </w:rPr>
              <w:t>Ley Orgánica de la Contraloría General de Cuentas, Probidad,</w:t>
            </w:r>
            <w:r w:rsidRPr="00D47BFC">
              <w:rPr>
                <w:rFonts w:cs="Arial"/>
                <w:szCs w:val="16"/>
              </w:rPr>
              <w:t xml:space="preserve"> Entre otras.</w:t>
            </w:r>
          </w:p>
          <w:p w14:paraId="0DDBD363" w14:textId="77777777" w:rsidR="00E4109B" w:rsidRPr="00D47BFC" w:rsidRDefault="0096378D" w:rsidP="00466BCC">
            <w:pPr>
              <w:pStyle w:val="Prrafodelista"/>
              <w:numPr>
                <w:ilvl w:val="0"/>
                <w:numId w:val="10"/>
              </w:numPr>
              <w:textAlignment w:val="center"/>
              <w:rPr>
                <w:rFonts w:cs="Arial"/>
                <w:szCs w:val="16"/>
                <w:lang w:val="es-GT"/>
              </w:rPr>
            </w:pPr>
            <w:r w:rsidRPr="00D47BFC">
              <w:rPr>
                <w:rFonts w:cs="Arial"/>
                <w:szCs w:val="16"/>
                <w:lang w:val="es-GT" w:eastAsia="es-GT"/>
              </w:rPr>
              <w:t>Elaboración de informes, controles y seguimiento de casos.</w:t>
            </w:r>
          </w:p>
          <w:p w14:paraId="45492D4B" w14:textId="77777777" w:rsidR="0096378D" w:rsidRPr="00D47BFC" w:rsidRDefault="0096378D" w:rsidP="00466BCC">
            <w:pPr>
              <w:pStyle w:val="Prrafodelista"/>
              <w:numPr>
                <w:ilvl w:val="0"/>
                <w:numId w:val="10"/>
              </w:numPr>
              <w:textAlignment w:val="center"/>
              <w:rPr>
                <w:rFonts w:cs="Arial"/>
                <w:szCs w:val="16"/>
                <w:lang w:val="es-GT"/>
              </w:rPr>
            </w:pPr>
            <w:r w:rsidRPr="00D47BFC">
              <w:rPr>
                <w:rFonts w:cs="Arial"/>
                <w:szCs w:val="16"/>
                <w:lang w:val="es-GT"/>
              </w:rPr>
              <w:t>Manejo del recurso humano y controles administrativos.</w:t>
            </w:r>
          </w:p>
          <w:p w14:paraId="235B7628" w14:textId="6954539C" w:rsidR="0096378D" w:rsidRPr="00D47BFC" w:rsidRDefault="009B5BE9" w:rsidP="00466BCC">
            <w:pPr>
              <w:pStyle w:val="Prrafodelista"/>
              <w:numPr>
                <w:ilvl w:val="0"/>
                <w:numId w:val="10"/>
              </w:numPr>
              <w:textAlignment w:val="center"/>
              <w:rPr>
                <w:rFonts w:cs="Arial"/>
                <w:szCs w:val="16"/>
                <w:lang w:val="es-GT"/>
              </w:rPr>
            </w:pPr>
            <w:r w:rsidRPr="00D47BFC">
              <w:rPr>
                <w:rFonts w:cs="Arial"/>
                <w:szCs w:val="16"/>
                <w:lang w:val="es-GT"/>
              </w:rPr>
              <w:t>R</w:t>
            </w:r>
            <w:r w:rsidR="0096378D" w:rsidRPr="00D47BFC">
              <w:rPr>
                <w:rFonts w:cs="Arial"/>
                <w:szCs w:val="16"/>
                <w:lang w:val="es-GT"/>
              </w:rPr>
              <w:t>edacción de documentos y ortografía.</w:t>
            </w:r>
          </w:p>
          <w:p w14:paraId="06D0A331" w14:textId="77777777" w:rsidR="0096378D" w:rsidRPr="00D47BFC" w:rsidRDefault="0096378D" w:rsidP="00466BCC">
            <w:pPr>
              <w:pStyle w:val="Prrafodelista"/>
              <w:numPr>
                <w:ilvl w:val="0"/>
                <w:numId w:val="10"/>
              </w:numPr>
              <w:textAlignment w:val="center"/>
              <w:rPr>
                <w:rFonts w:cs="Arial"/>
                <w:szCs w:val="16"/>
                <w:lang w:val="es-GT"/>
              </w:rPr>
            </w:pPr>
            <w:r w:rsidRPr="00D47BFC">
              <w:rPr>
                <w:rFonts w:cs="Arial"/>
                <w:szCs w:val="16"/>
                <w:lang w:val="es-GT"/>
              </w:rPr>
              <w:t xml:space="preserve">Administración general </w:t>
            </w:r>
          </w:p>
          <w:p w14:paraId="0D114D4B" w14:textId="77777777" w:rsidR="0096378D" w:rsidRPr="00D47BFC" w:rsidRDefault="0096378D" w:rsidP="00466BCC">
            <w:pPr>
              <w:pStyle w:val="Prrafodelista"/>
              <w:numPr>
                <w:ilvl w:val="0"/>
                <w:numId w:val="10"/>
              </w:numPr>
              <w:textAlignment w:val="center"/>
              <w:rPr>
                <w:rFonts w:cs="Arial"/>
                <w:szCs w:val="16"/>
                <w:lang w:val="es-GT"/>
              </w:rPr>
            </w:pPr>
            <w:r w:rsidRPr="00D47BFC">
              <w:rPr>
                <w:rFonts w:cs="Arial"/>
                <w:szCs w:val="16"/>
                <w:lang w:val="es-GT"/>
              </w:rPr>
              <w:t xml:space="preserve">Aspectos fiscales </w:t>
            </w:r>
          </w:p>
          <w:p w14:paraId="7EB7CF8B" w14:textId="6D1E54EC" w:rsidR="00E4109B" w:rsidRPr="00733512" w:rsidRDefault="0096378D" w:rsidP="003C3B10">
            <w:pPr>
              <w:pStyle w:val="Prrafodelista"/>
              <w:numPr>
                <w:ilvl w:val="0"/>
                <w:numId w:val="10"/>
              </w:numPr>
              <w:textAlignment w:val="center"/>
              <w:rPr>
                <w:rFonts w:cs="Arial"/>
                <w:szCs w:val="16"/>
                <w:lang w:val="es-GT"/>
              </w:rPr>
            </w:pPr>
            <w:r w:rsidRPr="00D47BFC">
              <w:rPr>
                <w:rFonts w:cs="Arial"/>
                <w:szCs w:val="16"/>
                <w:lang w:val="es-GT"/>
              </w:rPr>
              <w:t>Administración pública.</w:t>
            </w:r>
          </w:p>
        </w:tc>
      </w:tr>
      <w:tr w:rsidR="00E4109B" w:rsidRPr="00466F53" w14:paraId="48FFBFED"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D1A6FB" w14:textId="77777777" w:rsidR="00E4109B" w:rsidRPr="00E04D40" w:rsidRDefault="00E04D40" w:rsidP="00E04D40">
            <w:pPr>
              <w:textAlignment w:val="center"/>
              <w:rPr>
                <w:rFonts w:cs="Arial"/>
                <w:b/>
                <w:szCs w:val="16"/>
                <w:lang w:val="es-GT"/>
              </w:rPr>
            </w:pPr>
            <w:r>
              <w:rPr>
                <w:rFonts w:cs="Arial"/>
                <w:b/>
                <w:szCs w:val="16"/>
                <w:lang w:val="es-GT"/>
              </w:rPr>
              <w:t xml:space="preserve">18. </w:t>
            </w:r>
            <w:r w:rsidR="00E4109B" w:rsidRPr="00E04D40">
              <w:rPr>
                <w:rFonts w:cs="Arial"/>
                <w:b/>
                <w:szCs w:val="16"/>
                <w:lang w:val="es-GT"/>
              </w:rPr>
              <w:t>HABILIDADES Y DESTREZAS</w:t>
            </w:r>
          </w:p>
        </w:tc>
      </w:tr>
      <w:tr w:rsidR="00E4109B" w:rsidRPr="003D721E" w14:paraId="658E92D0"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18C05" w14:textId="77777777" w:rsidR="00890BB5" w:rsidRPr="00D47BFC" w:rsidRDefault="00890BB5" w:rsidP="00792EC7">
            <w:pPr>
              <w:pStyle w:val="Prrafodelista"/>
              <w:numPr>
                <w:ilvl w:val="0"/>
                <w:numId w:val="11"/>
              </w:numPr>
              <w:textAlignment w:val="center"/>
              <w:rPr>
                <w:rFonts w:cs="Arial"/>
                <w:szCs w:val="16"/>
                <w:lang w:val="es-GT"/>
              </w:rPr>
            </w:pPr>
            <w:r w:rsidRPr="00D47BFC">
              <w:rPr>
                <w:rFonts w:cs="Arial"/>
                <w:szCs w:val="16"/>
                <w:lang w:val="es-GT"/>
              </w:rPr>
              <w:t>Liderazgo</w:t>
            </w:r>
          </w:p>
          <w:p w14:paraId="60C576ED" w14:textId="77777777" w:rsidR="0096378D" w:rsidRPr="00D47BFC" w:rsidRDefault="0096378D" w:rsidP="005F7381">
            <w:pPr>
              <w:pStyle w:val="Prrafodelista"/>
              <w:numPr>
                <w:ilvl w:val="0"/>
                <w:numId w:val="11"/>
              </w:numPr>
              <w:textAlignment w:val="center"/>
              <w:rPr>
                <w:rFonts w:cs="Arial"/>
                <w:szCs w:val="16"/>
                <w:lang w:val="es-GT"/>
              </w:rPr>
            </w:pPr>
            <w:r w:rsidRPr="00D47BFC">
              <w:rPr>
                <w:rFonts w:cs="Arial"/>
                <w:szCs w:val="16"/>
                <w:lang w:val="es-GT"/>
              </w:rPr>
              <w:t xml:space="preserve">Gestión del tiempo, análisis y síntesis de la información, manejo de personal, </w:t>
            </w:r>
            <w:r w:rsidR="00C50CB5" w:rsidRPr="00D47BFC">
              <w:rPr>
                <w:rFonts w:cs="Arial"/>
                <w:szCs w:val="16"/>
                <w:lang w:val="es-GT"/>
              </w:rPr>
              <w:t>liderazgo</w:t>
            </w:r>
            <w:r w:rsidRPr="00D47BFC">
              <w:rPr>
                <w:rFonts w:cs="Arial"/>
                <w:szCs w:val="16"/>
                <w:lang w:val="es-GT"/>
              </w:rPr>
              <w:t>, proactivo, comunicación efectiva y habilidad para hablar en público.</w:t>
            </w:r>
          </w:p>
          <w:p w14:paraId="12705D82" w14:textId="77777777" w:rsidR="0096378D" w:rsidRPr="00D47BFC" w:rsidRDefault="0096378D" w:rsidP="00792EC7">
            <w:pPr>
              <w:pStyle w:val="Prrafodelista"/>
              <w:numPr>
                <w:ilvl w:val="0"/>
                <w:numId w:val="11"/>
              </w:numPr>
              <w:textAlignment w:val="center"/>
              <w:rPr>
                <w:rFonts w:cs="Arial"/>
                <w:szCs w:val="16"/>
                <w:lang w:val="es-GT"/>
              </w:rPr>
            </w:pPr>
            <w:r w:rsidRPr="00D47BFC">
              <w:rPr>
                <w:rFonts w:cs="Arial"/>
                <w:szCs w:val="16"/>
                <w:lang w:val="es-GT"/>
              </w:rPr>
              <w:t>Análisis en la resolución de casos.</w:t>
            </w:r>
          </w:p>
          <w:p w14:paraId="126978B2" w14:textId="77777777" w:rsidR="00792EC7" w:rsidRDefault="00792EC7" w:rsidP="00792EC7">
            <w:pPr>
              <w:pStyle w:val="Prrafodelista"/>
              <w:numPr>
                <w:ilvl w:val="0"/>
                <w:numId w:val="11"/>
              </w:numPr>
              <w:textAlignment w:val="center"/>
              <w:rPr>
                <w:rFonts w:cs="Arial"/>
                <w:szCs w:val="16"/>
                <w:lang w:val="es-GT"/>
              </w:rPr>
            </w:pPr>
            <w:r w:rsidRPr="00FA11B8">
              <w:rPr>
                <w:rFonts w:cs="Arial"/>
                <w:szCs w:val="16"/>
                <w:lang w:val="es-GT"/>
              </w:rPr>
              <w:lastRenderedPageBreak/>
              <w:t>Manejo de equipo de oficina (cómputo, impresión, fotocopiadora, escáner, audiovisuales, entre otros)</w:t>
            </w:r>
          </w:p>
          <w:p w14:paraId="4D8E4234" w14:textId="734803FA" w:rsidR="00E4109B" w:rsidRPr="00733512" w:rsidRDefault="00792EC7" w:rsidP="00792EC7">
            <w:pPr>
              <w:pStyle w:val="Prrafodelista"/>
              <w:numPr>
                <w:ilvl w:val="0"/>
                <w:numId w:val="11"/>
              </w:numPr>
              <w:textAlignment w:val="center"/>
              <w:rPr>
                <w:rFonts w:cs="Arial"/>
                <w:szCs w:val="16"/>
                <w:lang w:val="es-GT"/>
              </w:rPr>
            </w:pPr>
            <w:r>
              <w:rPr>
                <w:rFonts w:cs="Arial"/>
                <w:szCs w:val="16"/>
                <w:lang w:val="es-GT"/>
              </w:rPr>
              <w:t>Manejo de Office e internet.</w:t>
            </w:r>
          </w:p>
        </w:tc>
      </w:tr>
      <w:tr w:rsidR="00E4109B" w:rsidRPr="00C7166E" w14:paraId="74C87814"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9A3322C" w14:textId="77777777" w:rsidR="00E4109B" w:rsidRPr="00E04D40" w:rsidRDefault="00E04D40" w:rsidP="00E04D40">
            <w:pPr>
              <w:textAlignment w:val="center"/>
              <w:rPr>
                <w:rFonts w:cs="Arial"/>
                <w:szCs w:val="16"/>
                <w:lang w:val="es-GT"/>
              </w:rPr>
            </w:pPr>
            <w:r>
              <w:rPr>
                <w:rFonts w:cs="Arial"/>
                <w:b/>
                <w:szCs w:val="16"/>
                <w:lang w:val="es-GT"/>
              </w:rPr>
              <w:lastRenderedPageBreak/>
              <w:t xml:space="preserve">19. </w:t>
            </w:r>
            <w:r w:rsidR="00B76BBA" w:rsidRPr="00E04D40">
              <w:rPr>
                <w:rFonts w:cs="Arial"/>
                <w:b/>
                <w:szCs w:val="16"/>
                <w:lang w:val="es-GT"/>
              </w:rPr>
              <w:t>ACTITUDINALES</w:t>
            </w:r>
          </w:p>
        </w:tc>
      </w:tr>
      <w:tr w:rsidR="00E4109B" w:rsidRPr="00C7166E" w14:paraId="5B9B7DB1" w14:textId="77777777" w:rsidTr="002D0CF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9B39D03" w14:textId="77777777" w:rsidR="00C50CB5" w:rsidRPr="009D4E23" w:rsidRDefault="00C50CB5" w:rsidP="00466BCC">
            <w:pPr>
              <w:pStyle w:val="Prrafodelista"/>
              <w:numPr>
                <w:ilvl w:val="0"/>
                <w:numId w:val="12"/>
              </w:numPr>
              <w:textAlignment w:val="center"/>
              <w:rPr>
                <w:rFonts w:cs="Arial"/>
                <w:szCs w:val="16"/>
                <w:lang w:val="es-GT"/>
              </w:rPr>
            </w:pPr>
            <w:r w:rsidRPr="009D4E23">
              <w:rPr>
                <w:rFonts w:cs="Arial"/>
                <w:szCs w:val="16"/>
                <w:lang w:val="es-GT"/>
              </w:rPr>
              <w:t>C</w:t>
            </w:r>
            <w:r w:rsidR="009D4E23" w:rsidRPr="009D4E23">
              <w:rPr>
                <w:rFonts w:cs="Arial"/>
                <w:szCs w:val="16"/>
                <w:lang w:val="es-GT"/>
              </w:rPr>
              <w:t>apacidad de negociación</w:t>
            </w:r>
          </w:p>
          <w:p w14:paraId="0A9B5EC6" w14:textId="77777777" w:rsidR="009D4E23" w:rsidRPr="009D4E23" w:rsidRDefault="009D4E23" w:rsidP="00466BCC">
            <w:pPr>
              <w:pStyle w:val="Prrafodelista"/>
              <w:numPr>
                <w:ilvl w:val="0"/>
                <w:numId w:val="12"/>
              </w:numPr>
              <w:textAlignment w:val="center"/>
              <w:rPr>
                <w:rFonts w:cs="Arial"/>
                <w:szCs w:val="16"/>
                <w:lang w:val="es-GT"/>
              </w:rPr>
            </w:pPr>
            <w:r w:rsidRPr="009D4E23">
              <w:rPr>
                <w:rFonts w:cs="Arial"/>
                <w:szCs w:val="16"/>
                <w:lang w:val="es-GT"/>
              </w:rPr>
              <w:t>T</w:t>
            </w:r>
            <w:r w:rsidR="00C50CB5" w:rsidRPr="009D4E23">
              <w:rPr>
                <w:rFonts w:cs="Arial"/>
                <w:szCs w:val="16"/>
                <w:lang w:val="es-GT"/>
              </w:rPr>
              <w:t>oma de d</w:t>
            </w:r>
            <w:r w:rsidRPr="009D4E23">
              <w:rPr>
                <w:rFonts w:cs="Arial"/>
                <w:szCs w:val="16"/>
                <w:lang w:val="es-GT"/>
              </w:rPr>
              <w:t>ecisiones</w:t>
            </w:r>
          </w:p>
          <w:p w14:paraId="058F8DE0" w14:textId="77777777" w:rsidR="009D4E23" w:rsidRPr="009D4E23" w:rsidRDefault="00C50CB5" w:rsidP="00466BCC">
            <w:pPr>
              <w:pStyle w:val="Prrafodelista"/>
              <w:numPr>
                <w:ilvl w:val="0"/>
                <w:numId w:val="12"/>
              </w:numPr>
              <w:textAlignment w:val="center"/>
              <w:rPr>
                <w:rFonts w:cs="Arial"/>
                <w:szCs w:val="16"/>
                <w:lang w:val="es-GT"/>
              </w:rPr>
            </w:pPr>
            <w:r w:rsidRPr="009D4E23">
              <w:rPr>
                <w:rFonts w:cs="Arial"/>
                <w:szCs w:val="16"/>
                <w:lang w:val="es-GT"/>
              </w:rPr>
              <w:t>P</w:t>
            </w:r>
            <w:r w:rsidR="009D4E23" w:rsidRPr="009D4E23">
              <w:rPr>
                <w:rFonts w:cs="Arial"/>
                <w:szCs w:val="16"/>
                <w:lang w:val="es-GT"/>
              </w:rPr>
              <w:t>roactivo</w:t>
            </w:r>
            <w:r w:rsidRPr="009D4E23">
              <w:rPr>
                <w:rFonts w:cs="Arial"/>
                <w:szCs w:val="16"/>
                <w:lang w:val="es-GT"/>
              </w:rPr>
              <w:t xml:space="preserve"> </w:t>
            </w:r>
          </w:p>
          <w:p w14:paraId="66AED12C" w14:textId="439A2816" w:rsidR="00E4109B" w:rsidRPr="00733512" w:rsidRDefault="009D4E23" w:rsidP="00466BCC">
            <w:pPr>
              <w:pStyle w:val="Prrafodelista"/>
              <w:numPr>
                <w:ilvl w:val="0"/>
                <w:numId w:val="12"/>
              </w:numPr>
              <w:textAlignment w:val="center"/>
              <w:rPr>
                <w:rFonts w:cs="Arial"/>
                <w:szCs w:val="16"/>
                <w:lang w:val="es-GT"/>
              </w:rPr>
            </w:pPr>
            <w:r w:rsidRPr="009D4E23">
              <w:rPr>
                <w:rFonts w:cs="Arial"/>
                <w:szCs w:val="16"/>
                <w:lang w:val="es-GT"/>
              </w:rPr>
              <w:t>C</w:t>
            </w:r>
            <w:r w:rsidR="00C50CB5" w:rsidRPr="009D4E23">
              <w:rPr>
                <w:rFonts w:cs="Arial"/>
                <w:szCs w:val="16"/>
                <w:lang w:val="es-GT"/>
              </w:rPr>
              <w:t>omunicación efectiv</w:t>
            </w:r>
            <w:r w:rsidRPr="009D4E23">
              <w:rPr>
                <w:rFonts w:cs="Arial"/>
                <w:szCs w:val="16"/>
                <w:lang w:val="es-GT"/>
              </w:rPr>
              <w:t>a</w:t>
            </w:r>
          </w:p>
        </w:tc>
      </w:tr>
      <w:tr w:rsidR="00E4109B" w:rsidRPr="0007499F" w14:paraId="4F93327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31E10A" w14:textId="77777777" w:rsidR="00E4109B" w:rsidRPr="00E04D40" w:rsidRDefault="00E04D40" w:rsidP="00E04D40">
            <w:pPr>
              <w:textAlignment w:val="center"/>
              <w:rPr>
                <w:rFonts w:eastAsia="SimSun" w:cs="Arial"/>
                <w:b/>
                <w:szCs w:val="16"/>
                <w:lang w:val="es-GT" w:bidi="ar"/>
              </w:rPr>
            </w:pPr>
            <w:r>
              <w:rPr>
                <w:rFonts w:eastAsia="SimSun" w:cs="Arial"/>
                <w:b/>
                <w:szCs w:val="16"/>
                <w:lang w:val="es-GT" w:bidi="ar"/>
              </w:rPr>
              <w:t xml:space="preserve">20. </w:t>
            </w:r>
            <w:r w:rsidR="00B76BBA" w:rsidRPr="00E04D40">
              <w:rPr>
                <w:rFonts w:eastAsia="SimSun" w:cs="Arial"/>
                <w:b/>
                <w:szCs w:val="16"/>
                <w:lang w:val="es-GT" w:bidi="ar"/>
              </w:rPr>
              <w:t>OTROS REQUISITOS</w:t>
            </w:r>
          </w:p>
        </w:tc>
      </w:tr>
      <w:tr w:rsidR="00E4109B" w:rsidRPr="003D721E" w14:paraId="241119DC"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604B01" w14:textId="77777777" w:rsidR="00E4109B" w:rsidRPr="002C231B" w:rsidRDefault="009D4E23" w:rsidP="00466BCC">
            <w:pPr>
              <w:pStyle w:val="Prrafodelista"/>
              <w:numPr>
                <w:ilvl w:val="0"/>
                <w:numId w:val="13"/>
              </w:numPr>
              <w:textAlignment w:val="center"/>
              <w:rPr>
                <w:rFonts w:cs="Arial"/>
                <w:szCs w:val="16"/>
                <w:lang w:val="es-GT"/>
              </w:rPr>
            </w:pPr>
            <w:r w:rsidRPr="009D4E23">
              <w:rPr>
                <w:rFonts w:cs="Arial"/>
                <w:szCs w:val="16"/>
                <w:lang w:val="es-GT"/>
              </w:rPr>
              <w:t>Disponibilidad para trasladarse al interior del país.</w:t>
            </w:r>
          </w:p>
          <w:p w14:paraId="5D050156" w14:textId="20A044FE" w:rsidR="002C231B" w:rsidRPr="002C231B" w:rsidRDefault="002C231B" w:rsidP="00466BCC">
            <w:pPr>
              <w:pStyle w:val="Prrafodelista"/>
              <w:numPr>
                <w:ilvl w:val="0"/>
                <w:numId w:val="13"/>
              </w:numPr>
              <w:rPr>
                <w:rFonts w:cs="Arial"/>
                <w:szCs w:val="16"/>
                <w:lang w:val="es-GT"/>
              </w:rPr>
            </w:pPr>
            <w:r w:rsidRPr="002C231B">
              <w:rPr>
                <w:rFonts w:cs="Arial"/>
                <w:szCs w:val="16"/>
                <w:lang w:val="es-GT"/>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tc>
      </w:tr>
    </w:tbl>
    <w:p w14:paraId="250686BD" w14:textId="6A6B796B" w:rsidR="002C231B" w:rsidRDefault="002C231B">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63614" w:rsidRPr="003D721E" w14:paraId="5E043250"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CB4C55D" w14:textId="0021DA2D" w:rsidR="00363614" w:rsidRPr="00BF174A" w:rsidRDefault="00B835BA" w:rsidP="006068D6">
            <w:pPr>
              <w:jc w:val="center"/>
              <w:textAlignment w:val="center"/>
              <w:rPr>
                <w:rFonts w:cs="Arial"/>
                <w:i w:val="0"/>
                <w:sz w:val="18"/>
                <w:szCs w:val="18"/>
                <w:lang w:val="es-GT"/>
              </w:rPr>
            </w:pPr>
            <w:r>
              <w:rPr>
                <w:rFonts w:ascii="Arial" w:hAnsi="Arial" w:cs="Arial"/>
                <w:sz w:val="22"/>
                <w:szCs w:val="22"/>
              </w:rPr>
              <w:lastRenderedPageBreak/>
              <w:br w:type="page"/>
            </w:r>
            <w:r w:rsidR="009074B2" w:rsidRPr="0059776E">
              <w:rPr>
                <w:rFonts w:ascii="Arial" w:hAnsi="Arial" w:cs="Arial"/>
                <w:sz w:val="18"/>
                <w:szCs w:val="22"/>
              </w:rPr>
              <w:t>2</w:t>
            </w:r>
            <w:r w:rsidR="009074B2">
              <w:rPr>
                <w:rFonts w:ascii="Arial" w:hAnsi="Arial" w:cs="Arial"/>
                <w:sz w:val="22"/>
                <w:szCs w:val="22"/>
              </w:rPr>
              <w:t xml:space="preserve">. </w:t>
            </w:r>
            <w:r w:rsidR="00BF174A" w:rsidRPr="00BF174A">
              <w:rPr>
                <w:rFonts w:cs="Arial"/>
                <w:i w:val="0"/>
                <w:sz w:val="18"/>
                <w:szCs w:val="16"/>
                <w:lang w:val="es-GT"/>
              </w:rPr>
              <w:t>ASISTENTE DE DIRECCIÓN</w:t>
            </w:r>
          </w:p>
        </w:tc>
      </w:tr>
      <w:tr w:rsidR="00363614" w:rsidRPr="00BC2E56" w14:paraId="5B8D4B52"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0B035F" w14:textId="77777777" w:rsidR="00363614" w:rsidRPr="00E04D40" w:rsidRDefault="00363614" w:rsidP="00EE43DB">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B2B0B" w:rsidRPr="00BC2E56" w14:paraId="2BC8BF7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68F73A3" w14:textId="77777777" w:rsidR="00AB2B0B" w:rsidRPr="00BC2E56" w:rsidRDefault="00AB2B0B" w:rsidP="00F25A08">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II</w:t>
            </w:r>
          </w:p>
        </w:tc>
        <w:tc>
          <w:tcPr>
            <w:tcW w:w="2452" w:type="pct"/>
            <w:tcBorders>
              <w:top w:val="single" w:sz="4" w:space="0" w:color="00B0F0"/>
            </w:tcBorders>
            <w:shd w:val="clear" w:color="auto" w:fill="auto"/>
          </w:tcPr>
          <w:p w14:paraId="58540ECD" w14:textId="77777777" w:rsidR="00AB2B0B" w:rsidRPr="00BC2E56" w:rsidRDefault="00AB2B0B" w:rsidP="00F25A08">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9720</w:t>
            </w:r>
          </w:p>
        </w:tc>
      </w:tr>
      <w:tr w:rsidR="00AB2B0B" w:rsidRPr="00BC2E56" w14:paraId="69A3D3D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660EC6" w14:textId="77777777" w:rsidR="00AB2B0B" w:rsidRPr="00BC2E56" w:rsidRDefault="00AB2B0B" w:rsidP="00F25A08">
            <w:pPr>
              <w:textAlignment w:val="center"/>
              <w:rPr>
                <w:rFonts w:cs="Arial"/>
                <w:iCs w:val="0"/>
                <w:szCs w:val="16"/>
                <w:lang w:val="es-GT"/>
              </w:rPr>
            </w:pPr>
            <w:r w:rsidRPr="00BC2E56">
              <w:rPr>
                <w:rFonts w:cs="Arial"/>
                <w:szCs w:val="16"/>
                <w:lang w:val="es-GT"/>
              </w:rPr>
              <w:t xml:space="preserve">Especialidad: </w:t>
            </w:r>
            <w:r>
              <w:rPr>
                <w:rFonts w:cs="Arial"/>
                <w:szCs w:val="16"/>
                <w:lang w:val="es-GT"/>
              </w:rPr>
              <w:t>Educación Extraescolar</w:t>
            </w:r>
          </w:p>
        </w:tc>
        <w:tc>
          <w:tcPr>
            <w:tcW w:w="2452" w:type="pct"/>
            <w:tcBorders>
              <w:bottom w:val="single" w:sz="4" w:space="0" w:color="00B0F0"/>
            </w:tcBorders>
          </w:tcPr>
          <w:p w14:paraId="195193E7" w14:textId="77777777" w:rsidR="00AB2B0B" w:rsidRPr="00BC2E56" w:rsidRDefault="00AB2B0B" w:rsidP="00F25A08">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0128</w:t>
            </w:r>
          </w:p>
        </w:tc>
      </w:tr>
      <w:tr w:rsidR="00AB2B0B" w:rsidRPr="00BC2E56" w14:paraId="3CC867C9"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01DD08" w14:textId="77777777" w:rsidR="00AB2B0B" w:rsidRPr="00BC2E56" w:rsidRDefault="00AB2B0B" w:rsidP="00AB2B0B">
            <w:pPr>
              <w:textAlignment w:val="center"/>
              <w:rPr>
                <w:rFonts w:cs="Arial"/>
                <w:i w:val="0"/>
                <w:szCs w:val="16"/>
                <w:lang w:val="es-GT"/>
              </w:rPr>
            </w:pPr>
            <w:r w:rsidRPr="00BC2E56">
              <w:rPr>
                <w:rFonts w:cs="Arial"/>
                <w:szCs w:val="16"/>
                <w:lang w:val="es-GT"/>
              </w:rPr>
              <w:t xml:space="preserve">Título funcional: </w:t>
            </w:r>
            <w:r>
              <w:rPr>
                <w:rFonts w:cs="Arial"/>
                <w:szCs w:val="16"/>
                <w:lang w:val="es-GT"/>
              </w:rPr>
              <w:t>Asistente de Dirección</w:t>
            </w:r>
          </w:p>
        </w:tc>
        <w:tc>
          <w:tcPr>
            <w:tcW w:w="2452" w:type="pct"/>
            <w:shd w:val="clear" w:color="auto" w:fill="auto"/>
          </w:tcPr>
          <w:p w14:paraId="5B894928" w14:textId="77777777" w:rsidR="00AB2B0B" w:rsidRPr="00BC2E56" w:rsidRDefault="00AB2B0B" w:rsidP="00F25A08">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AB2B0B" w:rsidRPr="00D141D5" w14:paraId="42C5D2A4"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F426534" w14:textId="77777777" w:rsidR="00AB2B0B" w:rsidRPr="00BC2E56" w:rsidRDefault="00AB2B0B" w:rsidP="00F25A08">
            <w:pPr>
              <w:textAlignment w:val="center"/>
              <w:rPr>
                <w:rFonts w:cs="Arial"/>
                <w:i w:val="0"/>
                <w:szCs w:val="16"/>
                <w:lang w:val="es-GT"/>
              </w:rPr>
            </w:pPr>
            <w:r w:rsidRPr="00BC2E56">
              <w:rPr>
                <w:rFonts w:cs="Arial"/>
                <w:szCs w:val="16"/>
                <w:lang w:val="es-GT"/>
              </w:rPr>
              <w:t xml:space="preserve">Jefe inmediato: </w:t>
            </w:r>
            <w:r>
              <w:rPr>
                <w:rFonts w:cs="Arial"/>
                <w:szCs w:val="16"/>
                <w:lang w:val="es-GT"/>
              </w:rPr>
              <w:t xml:space="preserve">Director </w:t>
            </w:r>
          </w:p>
        </w:tc>
        <w:tc>
          <w:tcPr>
            <w:tcW w:w="2452" w:type="pct"/>
          </w:tcPr>
          <w:p w14:paraId="61317E44" w14:textId="77777777" w:rsidR="00AB2B0B" w:rsidRPr="00FC33C5" w:rsidRDefault="00AB2B0B" w:rsidP="00F25A08">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3A2EB28C"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63614" w:rsidRPr="00933390" w14:paraId="71E0ABFD" w14:textId="77777777" w:rsidTr="00EE43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C847DF3" w14:textId="77777777" w:rsidR="00363614" w:rsidRPr="00E04D40" w:rsidRDefault="00363614" w:rsidP="00EE43DB">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63614" w:rsidRPr="003D721E" w14:paraId="5730A675" w14:textId="77777777" w:rsidTr="00EE43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C02818D" w14:textId="63392928" w:rsidR="00390367" w:rsidRPr="00FC33C5" w:rsidRDefault="00390367" w:rsidP="00522B5B">
            <w:pPr>
              <w:rPr>
                <w:rFonts w:cs="Arial"/>
                <w:szCs w:val="16"/>
                <w:lang w:val="es-GT"/>
              </w:rPr>
            </w:pPr>
            <w:r w:rsidRPr="00522B5B">
              <w:rPr>
                <w:rFonts w:cs="Arial"/>
                <w:szCs w:val="16"/>
                <w:lang w:val="es-GT"/>
              </w:rPr>
              <w:t xml:space="preserve">Dar asistencia técnica y administrativa </w:t>
            </w:r>
            <w:r w:rsidR="00673785" w:rsidRPr="00522B5B">
              <w:rPr>
                <w:lang w:val="es-GT"/>
              </w:rPr>
              <w:t xml:space="preserve">a la Dirección para </w:t>
            </w:r>
            <w:r w:rsidRPr="00522B5B">
              <w:rPr>
                <w:rFonts w:cs="Arial"/>
                <w:szCs w:val="16"/>
                <w:lang w:val="es-GT"/>
              </w:rPr>
              <w:t xml:space="preserve">en el resguardo de documentos, registro y control de casos asignados al </w:t>
            </w:r>
            <w:r w:rsidR="00673785" w:rsidRPr="00522B5B">
              <w:rPr>
                <w:spacing w:val="18"/>
                <w:lang w:val="es-GT"/>
              </w:rPr>
              <w:t>JNO</w:t>
            </w:r>
            <w:r w:rsidR="00607848" w:rsidRPr="00522B5B">
              <w:rPr>
                <w:spacing w:val="18"/>
                <w:lang w:val="es-GT"/>
              </w:rPr>
              <w:t xml:space="preserve"> </w:t>
            </w:r>
            <w:r w:rsidR="00673785" w:rsidRPr="00522B5B">
              <w:rPr>
                <w:lang w:val="es-GT"/>
              </w:rPr>
              <w:t>se desarrollen de manera eficaz y</w:t>
            </w:r>
            <w:r w:rsidR="00673785" w:rsidRPr="00522B5B">
              <w:rPr>
                <w:spacing w:val="-17"/>
                <w:lang w:val="es-GT"/>
              </w:rPr>
              <w:t xml:space="preserve"> </w:t>
            </w:r>
            <w:r w:rsidR="00673785" w:rsidRPr="00522B5B">
              <w:rPr>
                <w:lang w:val="es-GT"/>
              </w:rPr>
              <w:t>eficiente.</w:t>
            </w:r>
            <w:r w:rsidR="00522B5B" w:rsidRPr="00522B5B">
              <w:rPr>
                <w:lang w:val="es-GT"/>
              </w:rPr>
              <w:t xml:space="preserve"> </w:t>
            </w:r>
            <w:r w:rsidR="00522B5B" w:rsidRPr="00522B5B">
              <w:rPr>
                <w:rFonts w:cs="Arial"/>
                <w:szCs w:val="16"/>
                <w:lang w:val="es-GT"/>
              </w:rPr>
              <w:t>Así también elaborar informes, proyectos de documentos oficiales y consolidación de información requerida.</w:t>
            </w:r>
          </w:p>
        </w:tc>
      </w:tr>
      <w:tr w:rsidR="00363614" w:rsidRPr="00FC33C5" w14:paraId="348C2DD1"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06EC51A" w14:textId="77777777" w:rsidR="00363614" w:rsidRPr="00E04D40" w:rsidRDefault="00363614" w:rsidP="00EE43DB">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63614" w:rsidRPr="003D721E" w14:paraId="1853E6C6"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2E6EA6" w14:textId="63EF3454" w:rsidR="00522B5B" w:rsidRDefault="00522B5B" w:rsidP="00522B5B">
            <w:pPr>
              <w:pStyle w:val="Encabezado"/>
              <w:widowControl w:val="0"/>
              <w:numPr>
                <w:ilvl w:val="0"/>
                <w:numId w:val="14"/>
              </w:numPr>
              <w:spacing w:line="276" w:lineRule="auto"/>
              <w:rPr>
                <w:rFonts w:cs="Arial"/>
                <w:szCs w:val="16"/>
                <w:lang w:val="es-GT" w:bidi="ar"/>
              </w:rPr>
            </w:pPr>
            <w:r w:rsidRPr="00931207">
              <w:rPr>
                <w:rFonts w:cs="Arial"/>
                <w:szCs w:val="16"/>
                <w:lang w:val="es-GT" w:bidi="ar"/>
              </w:rPr>
              <w:t xml:space="preserve">Recibir la documentación </w:t>
            </w:r>
            <w:r w:rsidR="00020BB1">
              <w:rPr>
                <w:rFonts w:cs="Arial"/>
                <w:szCs w:val="16"/>
                <w:lang w:val="es-GT" w:bidi="ar"/>
              </w:rPr>
              <w:t>ingresada al JNO</w:t>
            </w:r>
            <w:r w:rsidRPr="00931207">
              <w:rPr>
                <w:rFonts w:cs="Arial"/>
                <w:szCs w:val="16"/>
                <w:lang w:val="es-GT" w:bidi="ar"/>
              </w:rPr>
              <w:t xml:space="preserve"> para su registro en los sistemas informáticos y en el control interno. </w:t>
            </w:r>
          </w:p>
          <w:p w14:paraId="5C3640FC" w14:textId="3A0022F4"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 xml:space="preserve">Asistir al Director en </w:t>
            </w:r>
            <w:r w:rsidR="00522B5B">
              <w:rPr>
                <w:rFonts w:cs="Arial"/>
                <w:szCs w:val="16"/>
                <w:lang w:val="es-GT" w:bidi="ar"/>
              </w:rPr>
              <w:t xml:space="preserve">el </w:t>
            </w:r>
            <w:r w:rsidRPr="00D47BFC">
              <w:rPr>
                <w:rFonts w:cs="Arial"/>
                <w:szCs w:val="16"/>
                <w:lang w:val="es-GT" w:bidi="ar"/>
              </w:rPr>
              <w:t xml:space="preserve">seguimiento </w:t>
            </w:r>
            <w:r w:rsidR="00522B5B">
              <w:rPr>
                <w:rFonts w:cs="Arial"/>
                <w:szCs w:val="16"/>
                <w:lang w:val="es-GT" w:bidi="ar"/>
              </w:rPr>
              <w:t xml:space="preserve">de </w:t>
            </w:r>
            <w:r w:rsidRPr="00D47BFC">
              <w:rPr>
                <w:rFonts w:cs="Arial"/>
                <w:szCs w:val="16"/>
                <w:lang w:val="es-GT" w:bidi="ar"/>
              </w:rPr>
              <w:t>las actividades administrativas de la Dirección.</w:t>
            </w:r>
          </w:p>
          <w:p w14:paraId="2867F3E8"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Coordinar la logística de reuniones concertadas por el jefe inmediato, que permitan su desempeño efectivo, (agenda, convocatorias, toma de ayudas de memoria, entre otros).</w:t>
            </w:r>
          </w:p>
          <w:p w14:paraId="3704C547"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Brindar seguimiento a requerimientos solicitados por Autoridades Superiores, para asegurar que la información se complete y se entregue en los plazos establecidos.</w:t>
            </w:r>
          </w:p>
          <w:p w14:paraId="4D10FEE6"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Analizar expedientes y otros documentos que ingresan a Dirección, a fin de canalizarlos donde corresponda para el trámite respectivo.</w:t>
            </w:r>
          </w:p>
          <w:p w14:paraId="200F89AF"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Mantener control y registros actualizados sobre expedientes, oficios y demás documentos de la Dirección.</w:t>
            </w:r>
          </w:p>
          <w:p w14:paraId="0F21C708"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 xml:space="preserve">Elaborar documentos oficiales solicitados por el jefe inmediato, formularios, oficios, cartas, circulares, providencias, resoluciones y memorándum, </w:t>
            </w:r>
            <w:proofErr w:type="gramStart"/>
            <w:r w:rsidRPr="00D47BFC">
              <w:rPr>
                <w:rFonts w:cs="Arial"/>
                <w:szCs w:val="16"/>
                <w:lang w:val="es-GT" w:bidi="ar"/>
              </w:rPr>
              <w:t>para  diferentes</w:t>
            </w:r>
            <w:proofErr w:type="gramEnd"/>
            <w:r w:rsidRPr="00D47BFC">
              <w:rPr>
                <w:rFonts w:cs="Arial"/>
                <w:szCs w:val="16"/>
                <w:lang w:val="es-GT" w:bidi="ar"/>
              </w:rPr>
              <w:t xml:space="preserve"> dependencias o instituciones para apoyar la fluidez de sus procesos.</w:t>
            </w:r>
          </w:p>
          <w:p w14:paraId="1DDD4A30"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Administrar la documentación por medio del WEBSIAD para el control de su ingreso y egreso, según los lineamientos establecidos por el ente rector.</w:t>
            </w:r>
          </w:p>
          <w:p w14:paraId="4D73C377" w14:textId="77777777" w:rsidR="00673785"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Dar apoyo al jefe inmediato en el seguimiento de los procesos dentro del área y elaborar los reportes pertinentes que permitan obtener información veraz y oportuna para la toma de decisiones.</w:t>
            </w:r>
          </w:p>
          <w:p w14:paraId="6D1E96A0"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Realizar actividades de seguimiento y control de los documentos enviados y recibidos, en forma electrónica y/o física, del departamento correspondiente.</w:t>
            </w:r>
          </w:p>
          <w:p w14:paraId="498575A1"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Integrar y resguardar en archivo los documentos oficiales que se elaboran en el área de acuerdo a los lineamientos establecidos por el ente rector.</w:t>
            </w:r>
          </w:p>
          <w:p w14:paraId="1FFE84EC"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Brindar atención telefónica, por correo y personalmente a usuarios internos y externos sobre el trámite de la documentación y otros que se presenten en el área, con el fin de proporcionar información actualizada.</w:t>
            </w:r>
          </w:p>
          <w:p w14:paraId="023E06A3"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 xml:space="preserve">Llevar control y registro de la documentación que egresa del JNO como números de oficios, resoluciones, providencias, circulares, informes circunstanciados y dictámenes.  </w:t>
            </w:r>
          </w:p>
          <w:p w14:paraId="209157D6"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 xml:space="preserve">Preparar, papelería y documentación correspondiente a respuestas de oficios, solicitud de información, informes requeridos, papelería </w:t>
            </w:r>
            <w:proofErr w:type="gramStart"/>
            <w:r w:rsidRPr="00D47BFC">
              <w:rPr>
                <w:rFonts w:cs="Arial"/>
                <w:szCs w:val="16"/>
                <w:lang w:val="es-GT" w:bidi="ar"/>
              </w:rPr>
              <w:t>de  convocatorias</w:t>
            </w:r>
            <w:proofErr w:type="gramEnd"/>
            <w:r w:rsidRPr="00D47BFC">
              <w:rPr>
                <w:rFonts w:cs="Arial"/>
                <w:szCs w:val="16"/>
                <w:lang w:val="es-GT" w:bidi="ar"/>
              </w:rPr>
              <w:t>.</w:t>
            </w:r>
          </w:p>
          <w:p w14:paraId="67A19082"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Ejecutar actividades y/o roles en los sistemas informáticos, de su competencia,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C31BE18" w14:textId="77777777" w:rsidR="00673785" w:rsidRPr="00D47BFC" w:rsidRDefault="00673785" w:rsidP="00522B5B">
            <w:pPr>
              <w:pStyle w:val="Encabezado"/>
              <w:widowControl w:val="0"/>
              <w:numPr>
                <w:ilvl w:val="0"/>
                <w:numId w:val="14"/>
              </w:numPr>
              <w:spacing w:line="276" w:lineRule="auto"/>
              <w:rPr>
                <w:rFonts w:cs="Arial"/>
                <w:szCs w:val="16"/>
                <w:lang w:val="es-GT" w:bidi="ar"/>
              </w:rPr>
            </w:pPr>
            <w:r w:rsidRPr="00D47BFC">
              <w:rPr>
                <w:rFonts w:cs="Arial"/>
                <w:szCs w:val="16"/>
                <w:lang w:val="es-GT" w:bidi="ar"/>
              </w:rPr>
              <w:t xml:space="preserve">Ejecutar las actividades descritas en los procedimientos, instructivos, guías y cualquier otro documento oficial en las que esté involucrado el puesto.  </w:t>
            </w:r>
          </w:p>
          <w:p w14:paraId="7765D2C6" w14:textId="0A8C80B7" w:rsidR="00363614" w:rsidRPr="004B768F" w:rsidRDefault="00673785" w:rsidP="00881783">
            <w:pPr>
              <w:pStyle w:val="Encabezado"/>
              <w:widowControl w:val="0"/>
              <w:numPr>
                <w:ilvl w:val="0"/>
                <w:numId w:val="14"/>
              </w:numPr>
              <w:spacing w:line="276" w:lineRule="auto"/>
              <w:rPr>
                <w:i w:val="0"/>
                <w:szCs w:val="16"/>
                <w:lang w:val="es-GT"/>
              </w:rPr>
            </w:pPr>
            <w:r w:rsidRPr="00881783">
              <w:rPr>
                <w:rFonts w:cs="Arial"/>
                <w:szCs w:val="16"/>
                <w:lang w:val="es-GT" w:bidi="ar"/>
              </w:rPr>
              <w:t>Ejecutar las actividades administrativas inherentes al puesto (atención a usuarios internos y externos, asistencia a reuniones y capacitaciones, correspondencia, archivo entre otras).</w:t>
            </w:r>
          </w:p>
        </w:tc>
      </w:tr>
      <w:tr w:rsidR="00363614" w:rsidRPr="00FC33C5" w14:paraId="6B78DBB9"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5C902AF" w14:textId="77777777" w:rsidR="00363614" w:rsidRPr="004A15C8" w:rsidRDefault="00363614" w:rsidP="00EE43DB">
            <w:pPr>
              <w:textAlignment w:val="center"/>
              <w:rPr>
                <w:rFonts w:eastAsia="SimSun" w:cs="Arial"/>
                <w:b/>
                <w:sz w:val="18"/>
                <w:szCs w:val="18"/>
                <w:lang w:val="es-GT" w:bidi="ar"/>
              </w:rPr>
            </w:pPr>
            <w:r w:rsidRPr="004A15C8">
              <w:rPr>
                <w:rFonts w:cs="Arial"/>
                <w:b/>
                <w:sz w:val="18"/>
                <w:szCs w:val="18"/>
                <w:lang w:bidi="ar"/>
              </w:rPr>
              <w:t>4. TAREAS PERIÓDICAS</w:t>
            </w:r>
          </w:p>
        </w:tc>
      </w:tr>
      <w:tr w:rsidR="00363614" w:rsidRPr="003D721E" w14:paraId="0C77090E"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216786" w14:textId="77777777" w:rsidR="00C50381" w:rsidRDefault="00C50381" w:rsidP="00FC19D1">
            <w:pPr>
              <w:pStyle w:val="Encabezado"/>
              <w:widowControl w:val="0"/>
              <w:numPr>
                <w:ilvl w:val="0"/>
                <w:numId w:val="86"/>
              </w:numPr>
              <w:spacing w:line="276" w:lineRule="auto"/>
              <w:rPr>
                <w:rFonts w:cs="Arial"/>
                <w:szCs w:val="16"/>
                <w:lang w:val="es-GT" w:bidi="ar"/>
              </w:rPr>
            </w:pPr>
            <w:r w:rsidRPr="00D47BFC">
              <w:rPr>
                <w:rFonts w:cs="Arial"/>
                <w:szCs w:val="16"/>
                <w:lang w:val="es-GT" w:bidi="ar"/>
              </w:rPr>
              <w:t>Iniciar los requerimientos de servicios y suministros del JNO teniendo la participación con el rol de Centro de Costo dentro del proceso de contrataciones y adquisiciones.</w:t>
            </w:r>
          </w:p>
          <w:p w14:paraId="336E609A" w14:textId="77777777" w:rsidR="00FC19D1" w:rsidRPr="006177E5" w:rsidRDefault="00FC19D1" w:rsidP="00FC19D1">
            <w:pPr>
              <w:pStyle w:val="Prrafodelista"/>
              <w:numPr>
                <w:ilvl w:val="0"/>
                <w:numId w:val="86"/>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1AFD8F81" w14:textId="6BB1440C" w:rsidR="00363614" w:rsidRPr="004A15C8" w:rsidRDefault="00881783" w:rsidP="00FC19D1">
            <w:pPr>
              <w:pStyle w:val="Encabezado"/>
              <w:widowControl w:val="0"/>
              <w:numPr>
                <w:ilvl w:val="0"/>
                <w:numId w:val="86"/>
              </w:numPr>
              <w:spacing w:line="276" w:lineRule="auto"/>
              <w:rPr>
                <w:szCs w:val="16"/>
                <w:lang w:val="es-GT"/>
              </w:rPr>
            </w:pPr>
            <w:r w:rsidRPr="00881783">
              <w:rPr>
                <w:rFonts w:cs="Arial"/>
                <w:szCs w:val="16"/>
                <w:lang w:val="es-GT" w:bidi="ar"/>
              </w:rPr>
              <w:t>Gestionar materiales de oficina para uso de la Dirección del JNO.</w:t>
            </w:r>
          </w:p>
        </w:tc>
      </w:tr>
      <w:tr w:rsidR="00363614" w:rsidRPr="00FC33C5" w14:paraId="040DD12E"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DA3129C" w14:textId="77777777" w:rsidR="00363614" w:rsidRPr="004A15C8" w:rsidRDefault="00363614" w:rsidP="00EE43DB">
            <w:pPr>
              <w:textAlignment w:val="center"/>
              <w:rPr>
                <w:rFonts w:cs="Arial"/>
                <w:b/>
                <w:sz w:val="18"/>
                <w:szCs w:val="18"/>
                <w:lang w:val="es-GT"/>
              </w:rPr>
            </w:pPr>
            <w:r w:rsidRPr="004A15C8">
              <w:rPr>
                <w:rFonts w:cs="Arial"/>
                <w:b/>
                <w:sz w:val="18"/>
                <w:szCs w:val="18"/>
              </w:rPr>
              <w:t>5. TAREAS EVENTUALES</w:t>
            </w:r>
          </w:p>
        </w:tc>
      </w:tr>
      <w:tr w:rsidR="00363614" w:rsidRPr="003D721E" w14:paraId="4AA700AF"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3934A7D" w14:textId="77777777" w:rsidR="00881783" w:rsidRPr="00881783" w:rsidRDefault="00C50381" w:rsidP="00D6229B">
            <w:pPr>
              <w:pStyle w:val="Encabezado"/>
              <w:widowControl w:val="0"/>
              <w:numPr>
                <w:ilvl w:val="0"/>
                <w:numId w:val="87"/>
              </w:numPr>
              <w:spacing w:line="276" w:lineRule="auto"/>
              <w:rPr>
                <w:szCs w:val="16"/>
                <w:lang w:val="es-GT"/>
              </w:rPr>
            </w:pPr>
            <w:r w:rsidRPr="00881783">
              <w:rPr>
                <w:rFonts w:cs="Arial"/>
                <w:szCs w:val="16"/>
                <w:lang w:val="es-GT" w:bidi="ar"/>
              </w:rPr>
              <w:t>Coadyuvar en la elaboración del material a utilizar en capacitaciones conforme a los lineamientos recibidos del jefe del departamento.</w:t>
            </w:r>
          </w:p>
          <w:p w14:paraId="3891C107" w14:textId="649D5CF3" w:rsidR="00363614" w:rsidRPr="004A15C8" w:rsidRDefault="00363614" w:rsidP="00D6229B">
            <w:pPr>
              <w:pStyle w:val="Encabezado"/>
              <w:widowControl w:val="0"/>
              <w:numPr>
                <w:ilvl w:val="0"/>
                <w:numId w:val="87"/>
              </w:numPr>
              <w:spacing w:line="276" w:lineRule="auto"/>
              <w:rPr>
                <w:szCs w:val="16"/>
                <w:lang w:val="es-GT"/>
              </w:rPr>
            </w:pPr>
            <w:r w:rsidRPr="004B768F">
              <w:rPr>
                <w:szCs w:val="16"/>
                <w:lang w:val="es-GT"/>
              </w:rPr>
              <w:t xml:space="preserve">Realizar otras tareas asignadas por la autoridad superior inherentes al puesto, o tareas de carácter </w:t>
            </w:r>
            <w:proofErr w:type="gramStart"/>
            <w:r w:rsidRPr="004B768F">
              <w:rPr>
                <w:szCs w:val="16"/>
                <w:lang w:val="es-GT"/>
              </w:rPr>
              <w:t>eventual  que</w:t>
            </w:r>
            <w:proofErr w:type="gramEnd"/>
            <w:r w:rsidRPr="004B768F">
              <w:rPr>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03D21CEF"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363614" w:rsidRPr="00FC33C5" w14:paraId="311F9537"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ACAAC2" w14:textId="77777777" w:rsidR="00363614" w:rsidRPr="00E04D40" w:rsidRDefault="00363614" w:rsidP="00EE43DB">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63614" w:rsidRPr="003D721E" w14:paraId="20B0A61A" w14:textId="77777777" w:rsidTr="00EE43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AC366D" w14:textId="0AD91DC8" w:rsidR="00363614" w:rsidRPr="00693F6D" w:rsidRDefault="008E089A" w:rsidP="00D47BFC">
            <w:pPr>
              <w:rPr>
                <w:lang w:val="es-GT"/>
              </w:rPr>
            </w:pPr>
            <w:r w:rsidRPr="001E4882">
              <w:rPr>
                <w:szCs w:val="16"/>
                <w:lang w:val="es-GT"/>
              </w:rPr>
              <w:t xml:space="preserve">El puesto se ubica en el </w:t>
            </w:r>
            <w:r w:rsidRPr="001E4882">
              <w:rPr>
                <w:rFonts w:cs="Arial"/>
                <w:szCs w:val="16"/>
                <w:lang w:val="es-GT"/>
              </w:rPr>
              <w:t>Despacho de la Dirección</w:t>
            </w:r>
            <w:r w:rsidRPr="001E4882">
              <w:rPr>
                <w:szCs w:val="16"/>
                <w:lang w:val="es-GT"/>
              </w:rPr>
              <w:t xml:space="preserve"> del </w:t>
            </w:r>
            <w:r>
              <w:rPr>
                <w:szCs w:val="16"/>
                <w:lang w:val="es-GT"/>
              </w:rPr>
              <w:t>JNO</w:t>
            </w:r>
            <w:r w:rsidRPr="001E4882">
              <w:rPr>
                <w:szCs w:val="16"/>
                <w:lang w:val="es-GT"/>
              </w:rPr>
              <w:t>.</w:t>
            </w:r>
          </w:p>
        </w:tc>
      </w:tr>
      <w:tr w:rsidR="00363614" w:rsidRPr="00FC33C5" w14:paraId="587A6136"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E0F742" w14:textId="77777777" w:rsidR="00363614" w:rsidRPr="00E04D40" w:rsidRDefault="00363614" w:rsidP="00EE43DB">
            <w:pPr>
              <w:textAlignment w:val="center"/>
              <w:rPr>
                <w:rFonts w:cs="Arial"/>
                <w:b/>
                <w:sz w:val="18"/>
                <w:szCs w:val="18"/>
                <w:lang w:val="es-GT"/>
              </w:rPr>
            </w:pPr>
            <w:r>
              <w:rPr>
                <w:rFonts w:cs="Arial"/>
                <w:b/>
                <w:sz w:val="18"/>
                <w:szCs w:val="18"/>
                <w:lang w:val="es-GT"/>
              </w:rPr>
              <w:lastRenderedPageBreak/>
              <w:t xml:space="preserve">7. </w:t>
            </w:r>
            <w:r w:rsidRPr="00E04D40">
              <w:rPr>
                <w:rFonts w:cs="Arial"/>
                <w:b/>
                <w:sz w:val="18"/>
                <w:szCs w:val="18"/>
                <w:lang w:val="es-GT"/>
              </w:rPr>
              <w:t>SUPERVISIÓN</w:t>
            </w:r>
          </w:p>
        </w:tc>
      </w:tr>
      <w:tr w:rsidR="00363614" w:rsidRPr="003D721E" w14:paraId="417A6A6A"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F04455" w14:textId="77777777" w:rsidR="00363614" w:rsidRPr="00693F6D" w:rsidRDefault="00A826FF" w:rsidP="00EE43DB">
            <w:pPr>
              <w:jc w:val="left"/>
              <w:textAlignment w:val="center"/>
              <w:rPr>
                <w:rFonts w:cs="Arial"/>
                <w:szCs w:val="16"/>
                <w:lang w:val="es-GT"/>
              </w:rPr>
            </w:pPr>
            <w:r>
              <w:rPr>
                <w:rFonts w:cs="Arial"/>
                <w:szCs w:val="16"/>
                <w:lang w:val="es-GT"/>
              </w:rPr>
              <w:t>N/A</w:t>
            </w:r>
          </w:p>
        </w:tc>
      </w:tr>
      <w:tr w:rsidR="00363614" w:rsidRPr="00FC33C5" w14:paraId="15A40719"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512FD0"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363614" w:rsidRPr="003D721E" w14:paraId="2FFF340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B0F6F7" w14:textId="77777777" w:rsidR="00363614" w:rsidRPr="00693F6D" w:rsidRDefault="00363614" w:rsidP="00EE43DB">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363614" w:rsidRPr="003D721E" w14:paraId="3E5B558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7ACEC5" w14:textId="77777777" w:rsidR="00363614" w:rsidRPr="00693F6D" w:rsidRDefault="00363614" w:rsidP="00EE43DB">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363614" w:rsidRPr="00FC33C5" w14:paraId="4E76B6A0"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EDD0F9"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363614" w:rsidRPr="003D721E" w14:paraId="3EEDC1B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48ED9E" w14:textId="77777777" w:rsidR="00363614" w:rsidRPr="00FC33C5" w:rsidRDefault="00363614" w:rsidP="00EE43DB">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B12E527" w14:textId="59DBF74B" w:rsidR="00363614" w:rsidRPr="00693F6D" w:rsidRDefault="00A826FF" w:rsidP="00020BB1">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A826FF">
              <w:rPr>
                <w:rFonts w:cs="Arial"/>
                <w:i/>
                <w:szCs w:val="16"/>
                <w:lang w:val="es-GT"/>
              </w:rPr>
              <w:t>Asistentes de Direcciones Departamentales, Asistentes de Directores de planta Central, Asistentes de Despacho Ministerial, Asistentes de Vicedespacho Administrativo, docentes que se abocan al JNO.</w:t>
            </w:r>
          </w:p>
        </w:tc>
      </w:tr>
      <w:tr w:rsidR="00363614" w:rsidRPr="003D721E" w14:paraId="492AE97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2E4ED2" w14:textId="77777777" w:rsidR="00363614" w:rsidRPr="00FC33C5" w:rsidRDefault="00363614" w:rsidP="00EE43DB">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477209C" w14:textId="0FA469C3" w:rsidR="00363614" w:rsidRPr="00693F6D" w:rsidRDefault="00BF195E" w:rsidP="00881783">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t>Docentes participantes en el proceso de oposición</w:t>
            </w:r>
            <w:r w:rsidRPr="00951CF9">
              <w:t xml:space="preserve">, abogados </w:t>
            </w:r>
            <w:r>
              <w:t>auxiliantes de docentes participantes cuando han sido propuestos</w:t>
            </w:r>
            <w:r w:rsidRPr="00951CF9">
              <w:t>.</w:t>
            </w:r>
          </w:p>
        </w:tc>
      </w:tr>
      <w:tr w:rsidR="00363614" w:rsidRPr="00FC33C5" w14:paraId="298C8ED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4C8B66" w14:textId="77777777" w:rsidR="00363614" w:rsidRPr="00E04D40" w:rsidRDefault="00363614" w:rsidP="00EE43DB">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363614" w:rsidRPr="003D721E" w14:paraId="6A6EB99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C3AA73" w14:textId="31E8EE41" w:rsidR="00363614" w:rsidRPr="00693F6D" w:rsidRDefault="00A826FF" w:rsidP="00BF195E">
            <w:pPr>
              <w:textAlignment w:val="center"/>
              <w:rPr>
                <w:rFonts w:cs="Arial"/>
                <w:szCs w:val="16"/>
                <w:lang w:val="es-GT"/>
              </w:rPr>
            </w:pPr>
            <w:r w:rsidRPr="00D47BFC">
              <w:rPr>
                <w:rFonts w:cs="Arial"/>
                <w:szCs w:val="16"/>
                <w:lang w:val="es-GT"/>
              </w:rPr>
              <w:t>Edificio Plaza Rabí</w:t>
            </w:r>
            <w:r w:rsidR="00BF195E">
              <w:rPr>
                <w:rFonts w:cs="Arial"/>
                <w:szCs w:val="16"/>
                <w:lang w:val="es-GT"/>
              </w:rPr>
              <w:t>.</w:t>
            </w:r>
          </w:p>
        </w:tc>
      </w:tr>
      <w:tr w:rsidR="00363614" w:rsidRPr="00FC33C5" w14:paraId="74A19FC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4D1EDEE"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363614" w:rsidRPr="003D721E" w14:paraId="0F89ACB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618DCC" w14:textId="0C00BB3F" w:rsidR="00363614" w:rsidRPr="00FC33C5" w:rsidRDefault="00363614" w:rsidP="00D47BFC">
            <w:pPr>
              <w:textAlignment w:val="center"/>
              <w:rPr>
                <w:rFonts w:cs="Arial"/>
                <w:i w:val="0"/>
                <w:szCs w:val="16"/>
                <w:lang w:val="es-GT"/>
              </w:rPr>
            </w:pPr>
            <w:r>
              <w:rPr>
                <w:rFonts w:cs="Arial"/>
                <w:szCs w:val="16"/>
                <w:lang w:val="es-GT"/>
              </w:rPr>
              <w:t>La jornada de trabajo es Diurna, de lunes a viernes de 9:00 a 17:30 horas</w:t>
            </w:r>
          </w:p>
        </w:tc>
      </w:tr>
      <w:tr w:rsidR="00363614" w:rsidRPr="00FC33C5" w14:paraId="44967B4C"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B4C280"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363614" w:rsidRPr="003D721E" w14:paraId="0EA14C3E"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493C76" w14:textId="500910C0" w:rsidR="00363614" w:rsidRPr="00FC33C5" w:rsidRDefault="00363614" w:rsidP="00BF195E">
            <w:pPr>
              <w:rPr>
                <w:rFonts w:cs="Arial"/>
                <w:i w:val="0"/>
                <w:szCs w:val="16"/>
                <w:lang w:val="es-GT"/>
              </w:rPr>
            </w:pPr>
            <w:r>
              <w:rPr>
                <w:lang w:val="es-GT"/>
              </w:rPr>
              <w:t>Se derivan por el incumplimiento de sus funciones, afectando el cumplimiento de las metas y objetivos de</w:t>
            </w:r>
            <w:r w:rsidR="00A826FF">
              <w:rPr>
                <w:lang w:val="es-GT"/>
              </w:rPr>
              <w:t xml:space="preserve"> </w:t>
            </w:r>
            <w:r>
              <w:rPr>
                <w:lang w:val="es-GT"/>
              </w:rPr>
              <w:t>l</w:t>
            </w:r>
            <w:r w:rsidR="00A826FF">
              <w:rPr>
                <w:lang w:val="es-GT"/>
              </w:rPr>
              <w:t>a</w:t>
            </w:r>
            <w:r>
              <w:rPr>
                <w:lang w:val="es-GT"/>
              </w:rPr>
              <w:t xml:space="preserve"> </w:t>
            </w:r>
            <w:r w:rsidR="00A826FF">
              <w:rPr>
                <w:lang w:val="es-GT"/>
              </w:rPr>
              <w:t>Dirección del Jurado Nacional de Oposición.</w:t>
            </w:r>
          </w:p>
        </w:tc>
      </w:tr>
      <w:tr w:rsidR="00363614" w:rsidRPr="00FC33C5" w14:paraId="7CFFF25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F6A40A"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63614" w:rsidRPr="003D721E" w14:paraId="75D1A403"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4038D8" w14:textId="06D46720" w:rsidR="00363614" w:rsidRPr="00E4109B" w:rsidRDefault="00363614" w:rsidP="00BF195E">
            <w:pPr>
              <w:rPr>
                <w:rFonts w:cs="Arial"/>
                <w:szCs w:val="16"/>
                <w:lang w:val="es-GT"/>
              </w:rPr>
            </w:pPr>
            <w:r w:rsidRPr="00E4109B">
              <w:rPr>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63614" w:rsidRPr="00FC33C5" w14:paraId="12A64F64"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8E0D71"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363614" w:rsidRPr="003D721E" w14:paraId="73900F48" w14:textId="77777777" w:rsidTr="00EE43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4070AB" w14:textId="77777777" w:rsidR="00363614" w:rsidRPr="00FC33C5" w:rsidRDefault="00363614" w:rsidP="00EE43DB">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8E8BC63" w14:textId="110F3066" w:rsidR="00363614" w:rsidRPr="00693F6D" w:rsidRDefault="00A826FF" w:rsidP="00B40C76">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A826FF">
              <w:rPr>
                <w:rFonts w:cs="Arial"/>
                <w:i/>
                <w:szCs w:val="16"/>
                <w:lang w:val="es-GT"/>
              </w:rPr>
              <w:t xml:space="preserve">Por el tipo de trabajo se requiere un </w:t>
            </w:r>
            <w:r w:rsidR="00B40C76">
              <w:rPr>
                <w:rFonts w:cs="Arial"/>
                <w:i/>
                <w:szCs w:val="16"/>
                <w:lang w:val="es-GT"/>
              </w:rPr>
              <w:t>7</w:t>
            </w:r>
            <w:r w:rsidRPr="00A826FF">
              <w:rPr>
                <w:rFonts w:cs="Arial"/>
                <w:i/>
                <w:szCs w:val="16"/>
                <w:lang w:val="es-GT"/>
              </w:rPr>
              <w:t xml:space="preserve">0% de esfuerzo mental, exige concentración constante para aplicar conocimientos generales en la </w:t>
            </w:r>
            <w:r w:rsidR="00BF195E" w:rsidRPr="00522B5B">
              <w:rPr>
                <w:rFonts w:cs="Arial"/>
                <w:szCs w:val="16"/>
                <w:lang w:val="es-GT"/>
              </w:rPr>
              <w:t xml:space="preserve">asistencia técnica y administrativa </w:t>
            </w:r>
            <w:r w:rsidR="00BF195E" w:rsidRPr="00522B5B">
              <w:rPr>
                <w:lang w:val="es-GT"/>
              </w:rPr>
              <w:t xml:space="preserve">a la Dirección para </w:t>
            </w:r>
            <w:r w:rsidR="00BF195E" w:rsidRPr="00522B5B">
              <w:rPr>
                <w:rFonts w:cs="Arial"/>
                <w:szCs w:val="16"/>
                <w:lang w:val="es-GT"/>
              </w:rPr>
              <w:t xml:space="preserve">en el resguardo de documentos, registro y control de casos asignados al </w:t>
            </w:r>
            <w:r w:rsidR="00BF195E" w:rsidRPr="00522B5B">
              <w:rPr>
                <w:spacing w:val="18"/>
                <w:lang w:val="es-GT"/>
              </w:rPr>
              <w:t xml:space="preserve">JNO </w:t>
            </w:r>
            <w:r w:rsidR="00BF195E" w:rsidRPr="00522B5B">
              <w:rPr>
                <w:lang w:val="es-GT"/>
              </w:rPr>
              <w:t>se desarrollen de manera eficaz y</w:t>
            </w:r>
            <w:r w:rsidR="00BF195E" w:rsidRPr="00522B5B">
              <w:rPr>
                <w:spacing w:val="-17"/>
                <w:lang w:val="es-GT"/>
              </w:rPr>
              <w:t xml:space="preserve"> </w:t>
            </w:r>
            <w:r w:rsidR="00BF195E" w:rsidRPr="00522B5B">
              <w:rPr>
                <w:lang w:val="es-GT"/>
              </w:rPr>
              <w:t xml:space="preserve">eficiente. </w:t>
            </w:r>
            <w:r w:rsidR="00BF195E" w:rsidRPr="00522B5B">
              <w:rPr>
                <w:rFonts w:cs="Arial"/>
                <w:szCs w:val="16"/>
                <w:lang w:val="es-GT"/>
              </w:rPr>
              <w:t>Así también elaborar informes, proyectos de documentos oficiales y consolidación de información requerida.</w:t>
            </w:r>
          </w:p>
        </w:tc>
      </w:tr>
      <w:tr w:rsidR="00363614" w:rsidRPr="003D721E" w14:paraId="21074B29" w14:textId="77777777" w:rsidTr="00BF195E">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A73DE1" w14:textId="77777777" w:rsidR="00363614" w:rsidRPr="00FC33C5" w:rsidRDefault="00363614" w:rsidP="00EE43DB">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2FDE357" w14:textId="08975D7E" w:rsidR="00363614" w:rsidRPr="00693F6D" w:rsidRDefault="00A826FF" w:rsidP="00B40C76">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A826FF">
              <w:rPr>
                <w:rFonts w:cs="Arial"/>
                <w:i/>
                <w:szCs w:val="16"/>
                <w:lang w:val="es-GT"/>
              </w:rPr>
              <w:t xml:space="preserve">El esfuerzo que requiere el puesto de trabajo es de un </w:t>
            </w:r>
            <w:r w:rsidR="00B40C76">
              <w:rPr>
                <w:rFonts w:cs="Arial"/>
                <w:i/>
                <w:szCs w:val="16"/>
                <w:lang w:val="es-GT"/>
              </w:rPr>
              <w:t>3</w:t>
            </w:r>
            <w:r w:rsidRPr="00A826FF">
              <w:rPr>
                <w:rFonts w:cs="Arial"/>
                <w:i/>
                <w:szCs w:val="16"/>
                <w:lang w:val="es-GT"/>
              </w:rPr>
              <w:t>0% ya que la mayoría del tiempo realiza sus tareas sentado.</w:t>
            </w:r>
          </w:p>
        </w:tc>
      </w:tr>
      <w:tr w:rsidR="00363614" w:rsidRPr="00D523B8" w14:paraId="075258B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DB3378" w14:textId="77777777" w:rsidR="00363614" w:rsidRPr="009E0D6F" w:rsidRDefault="00363614" w:rsidP="00EE43DB">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363614" w:rsidRPr="00D523B8" w14:paraId="7BCD647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212675" w14:textId="77777777" w:rsidR="00363614" w:rsidRPr="00E04D40" w:rsidRDefault="00363614" w:rsidP="00EE43DB">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AB2B0B" w:rsidRPr="003D721E" w14:paraId="2F287175"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9517B5" w14:textId="77777777" w:rsidR="00AB2B0B" w:rsidRPr="00FC33C5" w:rsidRDefault="00AB2B0B" w:rsidP="00EE43DB">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D3F4434" w14:textId="76F164CF" w:rsidR="00AB2B0B" w:rsidRPr="00AB2B0B" w:rsidRDefault="00AB2B0B" w:rsidP="00BF195E">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AB2B0B">
              <w:rPr>
                <w:rFonts w:cs="Arial"/>
                <w:i/>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AB2B0B" w:rsidRPr="003D721E" w14:paraId="5C0FDC0E"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956501" w14:textId="77777777" w:rsidR="00AB2B0B" w:rsidRPr="00FC33C5" w:rsidRDefault="00AB2B0B" w:rsidP="00EE43DB">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750A67D" w14:textId="77777777" w:rsidR="00AB2B0B" w:rsidRPr="00AB2B0B" w:rsidRDefault="00AB2B0B" w:rsidP="00F25A0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AB2B0B">
              <w:rPr>
                <w:rFonts w:cs="Arial"/>
                <w:i/>
                <w:szCs w:val="16"/>
                <w:lang w:val="es-GT"/>
              </w:rPr>
              <w:t>Acreditar haber aprobado los cursos equivalentes al quinto semestre de una carrera universitaria afín al puesto y dos años de experiencia en tareas relacionadas con el mismo.</w:t>
            </w:r>
          </w:p>
        </w:tc>
      </w:tr>
      <w:tr w:rsidR="00AB2B0B" w:rsidRPr="00FC33C5" w14:paraId="4B6C849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779EC56" w14:textId="77777777" w:rsidR="00AB2B0B" w:rsidRPr="00E04D40" w:rsidRDefault="00AB2B0B" w:rsidP="00EE43DB">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B2B0B" w:rsidRPr="00466F53" w14:paraId="087DB90B"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7C2AAA" w14:textId="0678EF0E" w:rsidR="00AB2B0B" w:rsidRPr="003D721E" w:rsidRDefault="00BF195E" w:rsidP="009B6A0A">
            <w:pPr>
              <w:pStyle w:val="Prrafodelista"/>
              <w:numPr>
                <w:ilvl w:val="0"/>
                <w:numId w:val="19"/>
              </w:numPr>
              <w:textAlignment w:val="center"/>
              <w:rPr>
                <w:rFonts w:cs="Arial"/>
                <w:szCs w:val="16"/>
                <w:lang w:val="es-GT"/>
              </w:rPr>
            </w:pPr>
            <w:r w:rsidRPr="00BF195E">
              <w:rPr>
                <w:rFonts w:cs="Arial"/>
                <w:szCs w:val="16"/>
                <w:lang w:val="es-GT"/>
              </w:rPr>
              <w:t xml:space="preserve">Con estudios en la carrera de licenciatura en Administración Educativa y </w:t>
            </w:r>
            <w:r w:rsidR="00AB2B0B" w:rsidRPr="00BF195E">
              <w:rPr>
                <w:rFonts w:cs="Arial"/>
                <w:szCs w:val="16"/>
                <w:lang w:val="es-GT"/>
              </w:rPr>
              <w:t>Pedagogía.</w:t>
            </w:r>
          </w:p>
        </w:tc>
      </w:tr>
      <w:tr w:rsidR="00AB2B0B" w:rsidRPr="00FC33C5" w14:paraId="12219D4A"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308315" w14:textId="77777777" w:rsidR="00AB2B0B" w:rsidRPr="00E04D40" w:rsidRDefault="00AB2B0B" w:rsidP="00EE43DB">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AB2B0B" w:rsidRPr="003D721E" w14:paraId="56B30540"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9ED25" w14:textId="77777777" w:rsidR="00AB2B0B" w:rsidRPr="004C076E" w:rsidRDefault="00AB2B0B" w:rsidP="00466BCC">
            <w:pPr>
              <w:pStyle w:val="Prrafodelista"/>
              <w:numPr>
                <w:ilvl w:val="0"/>
                <w:numId w:val="15"/>
              </w:numPr>
              <w:textAlignment w:val="center"/>
              <w:rPr>
                <w:rFonts w:cs="Arial"/>
                <w:szCs w:val="16"/>
                <w:lang w:val="es-GT"/>
              </w:rPr>
            </w:pPr>
            <w:r w:rsidRPr="004C076E">
              <w:rPr>
                <w:rFonts w:cs="Arial"/>
                <w:szCs w:val="16"/>
                <w:lang w:val="es-GT"/>
              </w:rPr>
              <w:t>Conocimientos básicos sobre la legislación utilizada en los procesos del JNO.</w:t>
            </w:r>
          </w:p>
          <w:p w14:paraId="3F6B6E65" w14:textId="77777777" w:rsidR="00AB2B0B" w:rsidRPr="004C076E" w:rsidRDefault="00AB2B0B" w:rsidP="00466BCC">
            <w:pPr>
              <w:pStyle w:val="Prrafodelista"/>
              <w:numPr>
                <w:ilvl w:val="0"/>
                <w:numId w:val="15"/>
              </w:numPr>
              <w:textAlignment w:val="center"/>
              <w:rPr>
                <w:rFonts w:cs="Arial"/>
                <w:szCs w:val="16"/>
                <w:lang w:val="es-GT"/>
              </w:rPr>
            </w:pPr>
            <w:r w:rsidRPr="004C076E">
              <w:rPr>
                <w:rFonts w:cs="Arial"/>
                <w:szCs w:val="16"/>
                <w:lang w:val="es-GT"/>
              </w:rPr>
              <w:t>Redacción y ortografía.</w:t>
            </w:r>
          </w:p>
          <w:p w14:paraId="1776FD3F" w14:textId="77777777" w:rsidR="00AB2B0B" w:rsidRPr="004C076E" w:rsidRDefault="00AB2B0B" w:rsidP="00466BCC">
            <w:pPr>
              <w:pStyle w:val="Prrafodelista"/>
              <w:numPr>
                <w:ilvl w:val="0"/>
                <w:numId w:val="15"/>
              </w:numPr>
              <w:textAlignment w:val="center"/>
              <w:rPr>
                <w:rFonts w:cs="Arial"/>
                <w:szCs w:val="16"/>
                <w:lang w:val="es-GT"/>
              </w:rPr>
            </w:pPr>
            <w:r w:rsidRPr="004C076E">
              <w:rPr>
                <w:rFonts w:cs="Arial"/>
                <w:szCs w:val="16"/>
                <w:lang w:val="es-GT"/>
              </w:rPr>
              <w:t>Organización y administración.</w:t>
            </w:r>
          </w:p>
          <w:p w14:paraId="48148805" w14:textId="6C7EFAB9" w:rsidR="00AB2B0B" w:rsidRPr="00733512" w:rsidRDefault="00AB2B0B" w:rsidP="00BF195E">
            <w:pPr>
              <w:pStyle w:val="Prrafodelista"/>
              <w:numPr>
                <w:ilvl w:val="0"/>
                <w:numId w:val="15"/>
              </w:numPr>
              <w:textAlignment w:val="center"/>
              <w:rPr>
                <w:rFonts w:cs="Arial"/>
                <w:szCs w:val="16"/>
                <w:lang w:val="es-GT"/>
              </w:rPr>
            </w:pPr>
            <w:r w:rsidRPr="004C076E">
              <w:rPr>
                <w:rFonts w:cs="Arial"/>
                <w:szCs w:val="16"/>
                <w:lang w:val="es-GT"/>
              </w:rPr>
              <w:t>Elaboración de informes, controles y seguimiento de casos.</w:t>
            </w:r>
          </w:p>
        </w:tc>
      </w:tr>
      <w:tr w:rsidR="00AB2B0B" w:rsidRPr="00466F53" w14:paraId="4225BC88"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DD557F" w14:textId="77777777" w:rsidR="00AB2B0B" w:rsidRPr="00E04D40" w:rsidRDefault="00AB2B0B" w:rsidP="00EE43DB">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AB2B0B" w:rsidRPr="003D721E" w14:paraId="5767590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6D0E44" w14:textId="77777777" w:rsidR="00BF195E" w:rsidRPr="00BC5FEF" w:rsidRDefault="00BF195E" w:rsidP="00BF195E">
            <w:pPr>
              <w:pStyle w:val="Prrafodelista"/>
              <w:numPr>
                <w:ilvl w:val="0"/>
                <w:numId w:val="15"/>
              </w:numPr>
              <w:textAlignment w:val="center"/>
              <w:rPr>
                <w:rFonts w:cs="Arial"/>
                <w:szCs w:val="16"/>
                <w:lang w:val="es-GT"/>
              </w:rPr>
            </w:pPr>
            <w:r w:rsidRPr="00BC5FEF">
              <w:rPr>
                <w:rFonts w:cs="Arial"/>
                <w:szCs w:val="16"/>
                <w:lang w:val="es-GT"/>
              </w:rPr>
              <w:t>Trabajo en equipo.</w:t>
            </w:r>
          </w:p>
          <w:p w14:paraId="52C93E83" w14:textId="77777777" w:rsidR="00BF195E" w:rsidRPr="00BC5FEF" w:rsidRDefault="00BF195E" w:rsidP="00BF195E">
            <w:pPr>
              <w:pStyle w:val="Prrafodelista"/>
              <w:numPr>
                <w:ilvl w:val="0"/>
                <w:numId w:val="15"/>
              </w:numPr>
              <w:textAlignment w:val="center"/>
              <w:rPr>
                <w:rFonts w:cs="Arial"/>
                <w:szCs w:val="16"/>
                <w:lang w:val="es-GT"/>
              </w:rPr>
            </w:pPr>
            <w:r w:rsidRPr="00BC5FEF">
              <w:rPr>
                <w:rFonts w:cs="Arial"/>
                <w:szCs w:val="16"/>
                <w:lang w:val="es-GT"/>
              </w:rPr>
              <w:t>Comunicación eficaz (escrito y verbal).</w:t>
            </w:r>
          </w:p>
          <w:p w14:paraId="0D701271" w14:textId="77777777" w:rsidR="00BF195E" w:rsidRDefault="00BF195E" w:rsidP="00BF195E">
            <w:pPr>
              <w:pStyle w:val="Prrafodelista"/>
              <w:numPr>
                <w:ilvl w:val="0"/>
                <w:numId w:val="15"/>
              </w:numPr>
              <w:textAlignment w:val="center"/>
              <w:rPr>
                <w:rFonts w:cs="Arial"/>
                <w:szCs w:val="16"/>
                <w:lang w:val="es-GT"/>
              </w:rPr>
            </w:pPr>
            <w:r w:rsidRPr="00BC5FEF">
              <w:rPr>
                <w:rFonts w:cs="Arial"/>
                <w:szCs w:val="16"/>
                <w:lang w:val="es-GT"/>
              </w:rPr>
              <w:t>Organización.</w:t>
            </w:r>
          </w:p>
          <w:p w14:paraId="1F802D47" w14:textId="77777777" w:rsidR="00BF195E" w:rsidRPr="00FA11B8" w:rsidRDefault="00BF195E" w:rsidP="00BF195E">
            <w:pPr>
              <w:pStyle w:val="Prrafodelista"/>
              <w:numPr>
                <w:ilvl w:val="0"/>
                <w:numId w:val="15"/>
              </w:numPr>
              <w:textAlignment w:val="center"/>
              <w:rPr>
                <w:rFonts w:cs="Arial"/>
                <w:szCs w:val="16"/>
                <w:lang w:val="es-GT"/>
              </w:rPr>
            </w:pPr>
            <w:r w:rsidRPr="00FA11B8">
              <w:rPr>
                <w:rFonts w:cs="Arial"/>
                <w:szCs w:val="16"/>
                <w:lang w:val="es-GT"/>
              </w:rPr>
              <w:t>Análisis y procesamiento de información.</w:t>
            </w:r>
          </w:p>
          <w:p w14:paraId="1355C76D" w14:textId="77777777" w:rsidR="00BF195E" w:rsidRDefault="00BF195E" w:rsidP="00BF195E">
            <w:pPr>
              <w:pStyle w:val="Prrafodelista"/>
              <w:numPr>
                <w:ilvl w:val="0"/>
                <w:numId w:val="15"/>
              </w:numPr>
              <w:textAlignment w:val="center"/>
              <w:rPr>
                <w:rFonts w:cs="Arial"/>
                <w:szCs w:val="16"/>
                <w:lang w:val="es-GT"/>
              </w:rPr>
            </w:pPr>
            <w:r w:rsidRPr="0087089F">
              <w:rPr>
                <w:rFonts w:cs="Arial"/>
                <w:szCs w:val="16"/>
                <w:lang w:val="es-GT"/>
              </w:rPr>
              <w:t>Manejo de equipo de oficina (cómputo, impresión, fotocopiadora, escáner, audiovisuales, entre otros)</w:t>
            </w:r>
          </w:p>
          <w:p w14:paraId="03185451" w14:textId="6BA32D44" w:rsidR="00AB2B0B" w:rsidRPr="00733512" w:rsidRDefault="00BF195E" w:rsidP="00BF195E">
            <w:pPr>
              <w:pStyle w:val="Prrafodelista"/>
              <w:numPr>
                <w:ilvl w:val="0"/>
                <w:numId w:val="15"/>
              </w:numPr>
              <w:textAlignment w:val="center"/>
              <w:rPr>
                <w:rFonts w:cs="Arial"/>
                <w:szCs w:val="16"/>
                <w:lang w:val="es-GT"/>
              </w:rPr>
            </w:pPr>
            <w:r w:rsidRPr="0087089F">
              <w:rPr>
                <w:rFonts w:cs="Arial"/>
                <w:szCs w:val="16"/>
                <w:lang w:val="es-GT"/>
              </w:rPr>
              <w:t>Manejo de Office e internet</w:t>
            </w:r>
          </w:p>
        </w:tc>
      </w:tr>
      <w:tr w:rsidR="00AB2B0B" w:rsidRPr="00C7166E" w14:paraId="549036FB"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2CF44D4" w14:textId="77777777" w:rsidR="00AB2B0B" w:rsidRPr="00E04D40" w:rsidRDefault="00AB2B0B" w:rsidP="00EE43DB">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AB2B0B" w:rsidRPr="00C7166E" w14:paraId="490688D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646A80" w14:textId="77777777" w:rsidR="00AB2B0B" w:rsidRDefault="00AB2B0B" w:rsidP="00466BC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6AA51B39" w14:textId="77777777" w:rsidR="00AB2B0B" w:rsidRDefault="00AB2B0B"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5B12448E" w14:textId="77777777" w:rsidR="00AB2B0B" w:rsidRDefault="00AB2B0B"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7DA89FC7" w14:textId="3BA8E813" w:rsidR="00AB2B0B" w:rsidRPr="00733512" w:rsidRDefault="00BC5FEF" w:rsidP="00020BB1">
            <w:pPr>
              <w:pStyle w:val="Prrafodelista"/>
              <w:numPr>
                <w:ilvl w:val="0"/>
                <w:numId w:val="15"/>
              </w:numPr>
              <w:textAlignment w:val="center"/>
              <w:rPr>
                <w:rFonts w:cs="Arial"/>
                <w:szCs w:val="16"/>
                <w:lang w:val="es-GT"/>
              </w:rPr>
            </w:pPr>
            <w:r w:rsidRPr="00BC5FEF">
              <w:rPr>
                <w:rFonts w:cs="Arial"/>
                <w:szCs w:val="16"/>
                <w:lang w:val="es-GT"/>
              </w:rPr>
              <w:t>Responsable, empatía, respetuoso, puntual, discreto, actitud positiva,</w:t>
            </w:r>
            <w:r w:rsidR="00BF195E">
              <w:rPr>
                <w:rFonts w:cs="Arial"/>
                <w:szCs w:val="16"/>
                <w:lang w:val="es-GT"/>
              </w:rPr>
              <w:t xml:space="preserve"> comprometido con la institución.</w:t>
            </w:r>
          </w:p>
        </w:tc>
      </w:tr>
      <w:tr w:rsidR="00AB2B0B" w:rsidRPr="0007499F" w14:paraId="40A988C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BC30D1" w14:textId="77777777" w:rsidR="00AB2B0B" w:rsidRPr="00E04D40" w:rsidRDefault="00AB2B0B" w:rsidP="00EE43DB">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B2B0B" w:rsidRPr="003D721E" w14:paraId="444A570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ECFA47" w14:textId="131C1EE8" w:rsidR="00AB2B0B" w:rsidRPr="00733512" w:rsidRDefault="00AB2B0B" w:rsidP="00D47BFC">
            <w:pPr>
              <w:textAlignment w:val="center"/>
              <w:rPr>
                <w:rFonts w:cs="Arial"/>
                <w:szCs w:val="16"/>
                <w:lang w:val="es-GT"/>
              </w:rPr>
            </w:pPr>
            <w:r>
              <w:rPr>
                <w:rFonts w:cs="Arial"/>
                <w:szCs w:val="16"/>
                <w:lang w:val="es-GT"/>
              </w:rPr>
              <w:t>N/A</w:t>
            </w:r>
          </w:p>
        </w:tc>
      </w:tr>
    </w:tbl>
    <w:p w14:paraId="2B128709" w14:textId="00D31FEB" w:rsidR="00D6229B" w:rsidRDefault="00D6229B">
      <w:pPr>
        <w:rPr>
          <w:i/>
          <w:iCs/>
        </w:rPr>
      </w:pPr>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63614" w:rsidRPr="003D721E" w14:paraId="47F8BE5B"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4A85B7" w14:textId="4BDB89DA" w:rsidR="00363614" w:rsidRPr="009074B2" w:rsidRDefault="00BF174A" w:rsidP="009074B2">
            <w:pPr>
              <w:pStyle w:val="Prrafodelista"/>
              <w:numPr>
                <w:ilvl w:val="0"/>
                <w:numId w:val="73"/>
              </w:numPr>
              <w:tabs>
                <w:tab w:val="center" w:pos="5528"/>
                <w:tab w:val="left" w:pos="6555"/>
              </w:tabs>
              <w:jc w:val="center"/>
              <w:textAlignment w:val="center"/>
              <w:rPr>
                <w:rFonts w:cs="Arial"/>
                <w:b w:val="0"/>
                <w:sz w:val="18"/>
                <w:szCs w:val="18"/>
                <w:lang w:val="es-GT"/>
              </w:rPr>
            </w:pPr>
            <w:r w:rsidRPr="009074B2">
              <w:rPr>
                <w:rFonts w:cs="Arial"/>
                <w:color w:val="000000"/>
                <w:sz w:val="18"/>
                <w:szCs w:val="18"/>
                <w:lang w:eastAsia="es-GT"/>
              </w:rPr>
              <w:lastRenderedPageBreak/>
              <w:t>SUBDIRECTOR</w:t>
            </w:r>
            <w:r w:rsidR="0059652F">
              <w:rPr>
                <w:rFonts w:cs="Arial"/>
                <w:color w:val="000000"/>
                <w:sz w:val="18"/>
                <w:szCs w:val="18"/>
                <w:lang w:eastAsia="es-GT"/>
              </w:rPr>
              <w:t xml:space="preserve"> ADMINISTRATIVO</w:t>
            </w:r>
          </w:p>
        </w:tc>
      </w:tr>
      <w:tr w:rsidR="00363614" w:rsidRPr="00BC2E56" w14:paraId="4D36674B"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CAB9315" w14:textId="77777777" w:rsidR="00363614" w:rsidRPr="00E04D40" w:rsidRDefault="00363614" w:rsidP="00EE43DB">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63614" w:rsidRPr="00BC2E56" w14:paraId="117A6E2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2579D8" w14:textId="77777777" w:rsidR="00363614" w:rsidRPr="00BC2E56" w:rsidRDefault="00363614" w:rsidP="00EE43DB">
            <w:pPr>
              <w:textAlignment w:val="center"/>
              <w:rPr>
                <w:rFonts w:cs="Arial"/>
                <w:iCs w:val="0"/>
                <w:szCs w:val="16"/>
                <w:lang w:val="es-GT"/>
              </w:rPr>
            </w:pPr>
            <w:r w:rsidRPr="00BC2E56">
              <w:rPr>
                <w:rFonts w:cs="Arial"/>
                <w:szCs w:val="16"/>
                <w:lang w:val="es-GT"/>
              </w:rPr>
              <w:t>Título oficial del puesto:</w:t>
            </w:r>
            <w:r w:rsidR="005F3383">
              <w:rPr>
                <w:rFonts w:cs="Arial"/>
                <w:szCs w:val="16"/>
                <w:lang w:val="es-GT"/>
              </w:rPr>
              <w:t xml:space="preserve"> Subdirector Ejecutivo IV</w:t>
            </w:r>
          </w:p>
        </w:tc>
        <w:tc>
          <w:tcPr>
            <w:tcW w:w="2452" w:type="pct"/>
            <w:tcBorders>
              <w:top w:val="single" w:sz="4" w:space="0" w:color="00B0F0"/>
            </w:tcBorders>
            <w:shd w:val="clear" w:color="auto" w:fill="auto"/>
          </w:tcPr>
          <w:p w14:paraId="27C025E4" w14:textId="77777777" w:rsidR="00363614" w:rsidRPr="00BC2E56" w:rsidRDefault="00363614" w:rsidP="00EE43DB">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5F3383">
              <w:rPr>
                <w:rFonts w:cs="Arial"/>
                <w:szCs w:val="16"/>
                <w:lang w:val="es-GT"/>
              </w:rPr>
              <w:t xml:space="preserve"> 000</w:t>
            </w:r>
          </w:p>
        </w:tc>
      </w:tr>
      <w:tr w:rsidR="00363614" w:rsidRPr="00BC2E56" w14:paraId="0FA0CBAB"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0E17FBA" w14:textId="77777777" w:rsidR="00363614" w:rsidRPr="00BC2E56" w:rsidRDefault="00363614" w:rsidP="00EE43DB">
            <w:pPr>
              <w:textAlignment w:val="center"/>
              <w:rPr>
                <w:rFonts w:cs="Arial"/>
                <w:iCs w:val="0"/>
                <w:szCs w:val="16"/>
                <w:lang w:val="es-GT"/>
              </w:rPr>
            </w:pPr>
            <w:r w:rsidRPr="00BC2E56">
              <w:rPr>
                <w:rFonts w:cs="Arial"/>
                <w:szCs w:val="16"/>
                <w:lang w:val="es-GT"/>
              </w:rPr>
              <w:t xml:space="preserve">Especialidad: </w:t>
            </w:r>
            <w:r w:rsidR="005F3383">
              <w:rPr>
                <w:rFonts w:cs="Arial"/>
                <w:szCs w:val="16"/>
                <w:lang w:val="es-GT"/>
              </w:rPr>
              <w:t>Sin Especialidad</w:t>
            </w:r>
          </w:p>
        </w:tc>
        <w:tc>
          <w:tcPr>
            <w:tcW w:w="2452" w:type="pct"/>
            <w:tcBorders>
              <w:bottom w:val="single" w:sz="4" w:space="0" w:color="00B0F0"/>
            </w:tcBorders>
          </w:tcPr>
          <w:p w14:paraId="05EDD213" w14:textId="77777777" w:rsidR="00363614" w:rsidRPr="00BC2E56" w:rsidRDefault="00363614" w:rsidP="00EE43DB">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5F3383">
              <w:rPr>
                <w:rFonts w:cs="Arial"/>
                <w:szCs w:val="16"/>
                <w:lang w:val="es-GT"/>
              </w:rPr>
              <w:t>000</w:t>
            </w:r>
          </w:p>
        </w:tc>
      </w:tr>
      <w:tr w:rsidR="00363614" w:rsidRPr="00BC2E56" w14:paraId="321F6680"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B20B68" w14:textId="77FEF302" w:rsidR="00363614" w:rsidRPr="00BC2E56" w:rsidRDefault="00363614" w:rsidP="00EE43DB">
            <w:pPr>
              <w:textAlignment w:val="center"/>
              <w:rPr>
                <w:rFonts w:cs="Arial"/>
                <w:i w:val="0"/>
                <w:szCs w:val="16"/>
                <w:lang w:val="es-GT"/>
              </w:rPr>
            </w:pPr>
            <w:r w:rsidRPr="00BC2E56">
              <w:rPr>
                <w:rFonts w:cs="Arial"/>
                <w:szCs w:val="16"/>
                <w:lang w:val="es-GT"/>
              </w:rPr>
              <w:t xml:space="preserve">Título funcional: </w:t>
            </w:r>
            <w:r w:rsidR="005F3383">
              <w:rPr>
                <w:rFonts w:cs="Arial"/>
                <w:szCs w:val="16"/>
                <w:lang w:val="es-GT"/>
              </w:rPr>
              <w:t>Subdirector</w:t>
            </w:r>
            <w:r w:rsidR="0059652F">
              <w:rPr>
                <w:rFonts w:cs="Arial"/>
                <w:szCs w:val="16"/>
                <w:lang w:val="es-GT"/>
              </w:rPr>
              <w:t xml:space="preserve"> Administrativo</w:t>
            </w:r>
          </w:p>
        </w:tc>
        <w:tc>
          <w:tcPr>
            <w:tcW w:w="2452" w:type="pct"/>
            <w:shd w:val="clear" w:color="auto" w:fill="auto"/>
          </w:tcPr>
          <w:p w14:paraId="176C55AC" w14:textId="77777777" w:rsidR="00363614" w:rsidRPr="00BC2E56" w:rsidRDefault="00363614" w:rsidP="00EE43DB">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sidR="005F3383">
              <w:rPr>
                <w:rFonts w:cs="Arial"/>
                <w:szCs w:val="16"/>
                <w:lang w:val="es-GT"/>
              </w:rPr>
              <w:t>01</w:t>
            </w:r>
          </w:p>
        </w:tc>
      </w:tr>
      <w:tr w:rsidR="00363614" w:rsidRPr="00512CE4" w14:paraId="4C8471B5"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9AC0D1F" w14:textId="14AB6609" w:rsidR="00363614" w:rsidRPr="00BC2E56" w:rsidRDefault="00363614" w:rsidP="00EE43DB">
            <w:pPr>
              <w:textAlignment w:val="center"/>
              <w:rPr>
                <w:rFonts w:cs="Arial"/>
                <w:i w:val="0"/>
                <w:szCs w:val="16"/>
                <w:lang w:val="es-GT"/>
              </w:rPr>
            </w:pPr>
            <w:r w:rsidRPr="00BC2E56">
              <w:rPr>
                <w:rFonts w:cs="Arial"/>
                <w:szCs w:val="16"/>
                <w:lang w:val="es-GT"/>
              </w:rPr>
              <w:t xml:space="preserve">Jefe inmediato: </w:t>
            </w:r>
            <w:r w:rsidR="005F3383">
              <w:rPr>
                <w:rFonts w:cs="Arial"/>
                <w:szCs w:val="16"/>
                <w:lang w:val="es-GT"/>
              </w:rPr>
              <w:t xml:space="preserve">Director </w:t>
            </w:r>
            <w:r w:rsidR="0059652F">
              <w:rPr>
                <w:rFonts w:cs="Arial"/>
                <w:szCs w:val="16"/>
                <w:lang w:val="es-GT"/>
              </w:rPr>
              <w:t>Administrativo</w:t>
            </w:r>
          </w:p>
        </w:tc>
        <w:tc>
          <w:tcPr>
            <w:tcW w:w="2452" w:type="pct"/>
          </w:tcPr>
          <w:p w14:paraId="5880492F" w14:textId="4939ED83" w:rsidR="00363614" w:rsidRPr="00512CE4" w:rsidRDefault="00363614" w:rsidP="00512CE4">
            <w:pPr>
              <w:cnfStyle w:val="000000100000" w:firstRow="0" w:lastRow="0" w:firstColumn="0" w:lastColumn="0" w:oddVBand="0" w:evenVBand="0" w:oddHBand="1" w:evenHBand="0" w:firstRowFirstColumn="0" w:firstRowLastColumn="0" w:lastRowFirstColumn="0" w:lastRowLastColumn="0"/>
              <w:rPr>
                <w:szCs w:val="16"/>
                <w:lang w:val="es-GT"/>
              </w:rPr>
            </w:pPr>
            <w:r w:rsidRPr="00512CE4">
              <w:rPr>
                <w:szCs w:val="16"/>
                <w:lang w:val="es-GT"/>
              </w:rPr>
              <w:t xml:space="preserve">Subalternos: </w:t>
            </w:r>
            <w:r w:rsidR="00512CE4" w:rsidRPr="00512CE4">
              <w:rPr>
                <w:szCs w:val="16"/>
                <w:lang w:val="es-GT"/>
              </w:rPr>
              <w:t>Asistente Profesional IV, Asistente Profesional I</w:t>
            </w:r>
            <w:r w:rsidR="00880530" w:rsidRPr="00512CE4">
              <w:rPr>
                <w:szCs w:val="16"/>
                <w:lang w:val="es-GT"/>
              </w:rPr>
              <w:t>, Secretario Ejecutivo V, Trabajador Operativo IV</w:t>
            </w:r>
          </w:p>
        </w:tc>
      </w:tr>
    </w:tbl>
    <w:p w14:paraId="100AFA3C"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63614" w:rsidRPr="00933390" w14:paraId="6260B242" w14:textId="77777777" w:rsidTr="00EE43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02E7C3C" w14:textId="77777777" w:rsidR="00363614" w:rsidRPr="00E04D40" w:rsidRDefault="00363614" w:rsidP="00EE43DB">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63614" w:rsidRPr="003D721E" w14:paraId="51820D73" w14:textId="77777777" w:rsidTr="00EE43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C62B90" w14:textId="3BCC5870" w:rsidR="00363614" w:rsidRPr="00FC33C5" w:rsidRDefault="00E04DFE" w:rsidP="00D47BFC">
            <w:pPr>
              <w:rPr>
                <w:rFonts w:cs="Arial"/>
                <w:szCs w:val="16"/>
                <w:lang w:val="es-GT"/>
              </w:rPr>
            </w:pPr>
            <w:r w:rsidRPr="00F8463B">
              <w:rPr>
                <w:szCs w:val="16"/>
                <w:lang w:val="es-GT"/>
              </w:rPr>
              <w:t xml:space="preserve">Coordinar y dar seguimiento </w:t>
            </w:r>
            <w:r>
              <w:rPr>
                <w:szCs w:val="16"/>
                <w:lang w:val="es-GT"/>
              </w:rPr>
              <w:t xml:space="preserve">a los procesos técnicos, administrativos y </w:t>
            </w:r>
            <w:r w:rsidRPr="00F8463B">
              <w:rPr>
                <w:szCs w:val="16"/>
                <w:lang w:val="es-GT"/>
              </w:rPr>
              <w:t>financier</w:t>
            </w:r>
            <w:r>
              <w:rPr>
                <w:szCs w:val="16"/>
                <w:lang w:val="es-GT"/>
              </w:rPr>
              <w:t>o</w:t>
            </w:r>
            <w:r w:rsidRPr="00F8463B">
              <w:rPr>
                <w:szCs w:val="16"/>
                <w:lang w:val="es-GT"/>
              </w:rPr>
              <w:t>s</w:t>
            </w:r>
            <w:r>
              <w:rPr>
                <w:szCs w:val="16"/>
                <w:lang w:val="es-GT"/>
              </w:rPr>
              <w:t xml:space="preserve"> del JNO</w:t>
            </w:r>
            <w:r w:rsidRPr="00F8463B">
              <w:rPr>
                <w:spacing w:val="10"/>
                <w:szCs w:val="16"/>
                <w:lang w:val="es-GT"/>
              </w:rPr>
              <w:t xml:space="preserve"> </w:t>
            </w:r>
            <w:r w:rsidRPr="00F8463B">
              <w:rPr>
                <w:szCs w:val="16"/>
                <w:lang w:val="es-GT"/>
              </w:rPr>
              <w:t>con</w:t>
            </w:r>
            <w:r w:rsidRPr="00F8463B">
              <w:rPr>
                <w:spacing w:val="10"/>
                <w:szCs w:val="16"/>
                <w:lang w:val="es-GT"/>
              </w:rPr>
              <w:t xml:space="preserve"> </w:t>
            </w:r>
            <w:r w:rsidRPr="00F8463B">
              <w:rPr>
                <w:szCs w:val="16"/>
                <w:lang w:val="es-GT"/>
              </w:rPr>
              <w:t>el</w:t>
            </w:r>
            <w:r w:rsidRPr="00F8463B">
              <w:rPr>
                <w:spacing w:val="10"/>
                <w:szCs w:val="16"/>
                <w:lang w:val="es-GT"/>
              </w:rPr>
              <w:t xml:space="preserve"> </w:t>
            </w:r>
            <w:r w:rsidRPr="00F8463B">
              <w:rPr>
                <w:szCs w:val="16"/>
                <w:lang w:val="es-GT"/>
              </w:rPr>
              <w:t>fin</w:t>
            </w:r>
            <w:r w:rsidRPr="00F8463B">
              <w:rPr>
                <w:spacing w:val="10"/>
                <w:szCs w:val="16"/>
                <w:lang w:val="es-GT"/>
              </w:rPr>
              <w:t xml:space="preserve"> </w:t>
            </w:r>
            <w:r w:rsidRPr="00F8463B">
              <w:rPr>
                <w:szCs w:val="16"/>
                <w:lang w:val="es-GT"/>
              </w:rPr>
              <w:t>de desarrollar</w:t>
            </w:r>
            <w:r w:rsidRPr="00F8463B">
              <w:rPr>
                <w:spacing w:val="15"/>
                <w:szCs w:val="16"/>
                <w:lang w:val="es-GT"/>
              </w:rPr>
              <w:t xml:space="preserve"> </w:t>
            </w:r>
            <w:r w:rsidRPr="00F8463B">
              <w:rPr>
                <w:szCs w:val="16"/>
                <w:lang w:val="es-GT"/>
              </w:rPr>
              <w:t>el</w:t>
            </w:r>
            <w:r w:rsidRPr="00F8463B">
              <w:rPr>
                <w:spacing w:val="13"/>
                <w:szCs w:val="16"/>
                <w:lang w:val="es-GT"/>
              </w:rPr>
              <w:t xml:space="preserve"> </w:t>
            </w:r>
            <w:r w:rsidRPr="00F8463B">
              <w:rPr>
                <w:szCs w:val="16"/>
                <w:lang w:val="es-GT"/>
              </w:rPr>
              <w:t>proceso</w:t>
            </w:r>
            <w:r w:rsidRPr="00F8463B">
              <w:rPr>
                <w:spacing w:val="15"/>
                <w:szCs w:val="16"/>
                <w:lang w:val="es-GT"/>
              </w:rPr>
              <w:t xml:space="preserve"> </w:t>
            </w:r>
            <w:r w:rsidRPr="00F8463B">
              <w:rPr>
                <w:szCs w:val="16"/>
                <w:lang w:val="es-GT"/>
              </w:rPr>
              <w:t>de</w:t>
            </w:r>
            <w:r w:rsidRPr="00F8463B">
              <w:rPr>
                <w:spacing w:val="13"/>
                <w:szCs w:val="16"/>
                <w:lang w:val="es-GT"/>
              </w:rPr>
              <w:t xml:space="preserve"> </w:t>
            </w:r>
            <w:r w:rsidRPr="00F8463B">
              <w:rPr>
                <w:szCs w:val="16"/>
                <w:lang w:val="es-GT"/>
              </w:rPr>
              <w:t>oposición,</w:t>
            </w:r>
            <w:r w:rsidRPr="00F8463B">
              <w:rPr>
                <w:spacing w:val="12"/>
                <w:szCs w:val="16"/>
                <w:lang w:val="es-GT"/>
              </w:rPr>
              <w:t xml:space="preserve"> </w:t>
            </w:r>
            <w:r w:rsidRPr="00F8463B">
              <w:rPr>
                <w:szCs w:val="16"/>
                <w:lang w:val="es-GT"/>
              </w:rPr>
              <w:t>de manera transparente, eficiente y</w:t>
            </w:r>
            <w:r w:rsidRPr="00F8463B">
              <w:rPr>
                <w:spacing w:val="-16"/>
                <w:szCs w:val="16"/>
                <w:lang w:val="es-GT"/>
              </w:rPr>
              <w:t xml:space="preserve"> </w:t>
            </w:r>
            <w:r w:rsidRPr="00F8463B">
              <w:rPr>
                <w:szCs w:val="16"/>
                <w:lang w:val="es-GT"/>
              </w:rPr>
              <w:t>eficaz</w:t>
            </w:r>
            <w:r>
              <w:rPr>
                <w:szCs w:val="16"/>
                <w:lang w:val="es-GT"/>
              </w:rPr>
              <w:t>, así mismo ser representante del Despacho Ministerial ante él JNO por designación de las autoridades superiores</w:t>
            </w:r>
            <w:r w:rsidRPr="00F8463B">
              <w:rPr>
                <w:szCs w:val="16"/>
                <w:lang w:val="es-GT"/>
              </w:rPr>
              <w:t>.</w:t>
            </w:r>
          </w:p>
        </w:tc>
      </w:tr>
      <w:tr w:rsidR="00363614" w:rsidRPr="00FC33C5" w14:paraId="24D9530F"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54AE254" w14:textId="77777777" w:rsidR="00363614" w:rsidRPr="00E04D40" w:rsidRDefault="00363614" w:rsidP="00EE43DB">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63614" w:rsidRPr="003D721E" w14:paraId="0853CB4F"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D85D1BC" w14:textId="48C5D8DB" w:rsidR="00245CD0" w:rsidRDefault="00245CD0" w:rsidP="00466BCC">
            <w:pPr>
              <w:pStyle w:val="Encabezado"/>
              <w:widowControl w:val="0"/>
              <w:numPr>
                <w:ilvl w:val="0"/>
                <w:numId w:val="17"/>
              </w:numPr>
              <w:spacing w:line="276" w:lineRule="auto"/>
              <w:rPr>
                <w:rFonts w:cs="Arial"/>
                <w:szCs w:val="18"/>
                <w:lang w:val="es-GT" w:bidi="ar"/>
              </w:rPr>
            </w:pPr>
            <w:r w:rsidRPr="00D47BFC">
              <w:rPr>
                <w:rFonts w:cs="Arial"/>
                <w:szCs w:val="18"/>
                <w:lang w:val="es-GT" w:bidi="ar"/>
              </w:rPr>
              <w:t>Desarrollar funciones, deberes y atribuciones relacionadas directamente con el proceso de oposición como representante del Despacho Ministerial ante el JNO, regulado en el Acuerdo Gubernativo 188-2013 de fecha 18 de abril de 2013 y Acuerdo Ministerial 1811-2019 del 24 de junio 2019</w:t>
            </w:r>
            <w:r w:rsidR="007571AB">
              <w:rPr>
                <w:rFonts w:cs="Arial"/>
                <w:szCs w:val="18"/>
                <w:lang w:val="es-GT" w:bidi="ar"/>
              </w:rPr>
              <w:t xml:space="preserve"> y 166-2021del 19 de enero de 2021</w:t>
            </w:r>
            <w:r w:rsidRPr="00D47BFC">
              <w:rPr>
                <w:rFonts w:cs="Arial"/>
                <w:szCs w:val="18"/>
                <w:lang w:val="es-GT" w:bidi="ar"/>
              </w:rPr>
              <w:t>.</w:t>
            </w:r>
          </w:p>
          <w:p w14:paraId="761EE195"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3C16A6">
              <w:rPr>
                <w:rFonts w:cs="Arial"/>
                <w:szCs w:val="16"/>
                <w:lang w:val="es-GT" w:bidi="ar"/>
              </w:rPr>
              <w:t>Integrar el JNO en representación del despacho ministerial, con el objeto de cumplir con las obligaciones que dicho órgano colegiado tiene a su cargo, en la ejecución del proceso de oposición para el nombramiento de personal docente</w:t>
            </w:r>
            <w:r w:rsidRPr="00F8463B">
              <w:rPr>
                <w:rFonts w:cs="Arial"/>
                <w:szCs w:val="16"/>
                <w:lang w:val="es-GT" w:bidi="ar"/>
              </w:rPr>
              <w:t>.</w:t>
            </w:r>
          </w:p>
          <w:p w14:paraId="19C0FDA1"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Planificar, coordinar, dirigir y controlar</w:t>
            </w:r>
            <w:r>
              <w:rPr>
                <w:rFonts w:cs="Arial"/>
                <w:szCs w:val="16"/>
                <w:lang w:val="es-GT" w:bidi="ar"/>
              </w:rPr>
              <w:t xml:space="preserve"> con las jefaturas de los distintos departamentos las actividades a cargo de cada uno en atención a los distintos requerimientos y de conformidad con la planificación anual de actividades.</w:t>
            </w:r>
            <w:r w:rsidRPr="00F8463B">
              <w:rPr>
                <w:rFonts w:cs="Arial"/>
                <w:szCs w:val="16"/>
                <w:lang w:val="es-GT" w:bidi="ar"/>
              </w:rPr>
              <w:t xml:space="preserve"> </w:t>
            </w:r>
          </w:p>
          <w:p w14:paraId="1BCEBD91"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Implementar, cumplir y hacer cumplir, en conjunto con el Director, las políticas, normas y procedimientos administrativos, financieros y de recursos humanos, normados por los entes rectores del MINEDUC.</w:t>
            </w:r>
          </w:p>
          <w:p w14:paraId="654B205E"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Pr>
                <w:rFonts w:cs="Arial"/>
                <w:szCs w:val="16"/>
                <w:lang w:val="es-GT" w:bidi="ar"/>
              </w:rPr>
              <w:t>E</w:t>
            </w:r>
            <w:r w:rsidRPr="004D36F8">
              <w:rPr>
                <w:rFonts w:cs="Arial"/>
                <w:szCs w:val="16"/>
                <w:lang w:val="es-GT" w:bidi="ar"/>
              </w:rPr>
              <w:t>fectuar el procedimiento disciplinario en los casos de su competencia</w:t>
            </w:r>
            <w:r>
              <w:rPr>
                <w:rFonts w:cs="Arial"/>
                <w:szCs w:val="16"/>
                <w:lang w:val="es-GT" w:bidi="ar"/>
              </w:rPr>
              <w:t xml:space="preserve"> de conformidad con el normativo</w:t>
            </w:r>
            <w:r w:rsidRPr="00F8463B">
              <w:rPr>
                <w:rFonts w:cs="Arial"/>
                <w:szCs w:val="16"/>
                <w:lang w:val="es-GT" w:bidi="ar"/>
              </w:rPr>
              <w:t xml:space="preserve"> disciplinario del MINEDUC, por medio de la ejecución de las acciones, correspondientes a su jerarquía de acuerdo con la normativa legal vigente y documentación interna autorizada.</w:t>
            </w:r>
          </w:p>
          <w:p w14:paraId="0E2594F0" w14:textId="77777777" w:rsidR="00E04DFE" w:rsidRPr="004D36F8" w:rsidRDefault="00E04DFE" w:rsidP="00E04DFE">
            <w:pPr>
              <w:pStyle w:val="Encabezado"/>
              <w:widowControl w:val="0"/>
              <w:numPr>
                <w:ilvl w:val="0"/>
                <w:numId w:val="17"/>
              </w:numPr>
              <w:spacing w:line="276" w:lineRule="auto"/>
              <w:rPr>
                <w:rFonts w:cs="Arial"/>
                <w:szCs w:val="16"/>
                <w:lang w:val="es-GT" w:bidi="ar"/>
              </w:rPr>
            </w:pPr>
            <w:r>
              <w:rPr>
                <w:rFonts w:cs="Arial"/>
                <w:szCs w:val="16"/>
                <w:lang w:val="es-GT" w:bidi="ar"/>
              </w:rPr>
              <w:t xml:space="preserve">Dar seguimiento </w:t>
            </w:r>
            <w:r w:rsidRPr="00F8463B">
              <w:rPr>
                <w:rFonts w:cs="Arial"/>
                <w:szCs w:val="16"/>
                <w:lang w:val="es-GT" w:bidi="ar"/>
              </w:rPr>
              <w:t xml:space="preserve">en su área </w:t>
            </w:r>
            <w:r>
              <w:rPr>
                <w:rFonts w:cs="Arial"/>
                <w:szCs w:val="16"/>
                <w:lang w:val="es-GT" w:bidi="ar"/>
              </w:rPr>
              <w:t>al cumplimiento de</w:t>
            </w:r>
            <w:r w:rsidRPr="004D36F8">
              <w:rPr>
                <w:rFonts w:cs="Arial"/>
                <w:szCs w:val="16"/>
                <w:lang w:val="es-GT" w:bidi="ar"/>
              </w:rPr>
              <w:t xml:space="preserve"> las normas internas de trabajo contenidas en el Reglamento Interno de Trabajo del MINEDUC.</w:t>
            </w:r>
          </w:p>
          <w:p w14:paraId="52CF660C"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Participar en la coordinación de la ejecución del presupuesto asignado al Jurado Nacional de Oposición.</w:t>
            </w:r>
          </w:p>
          <w:p w14:paraId="798AB04D"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Coordinar aspectos de logística en las actividades del JNO.</w:t>
            </w:r>
          </w:p>
          <w:p w14:paraId="589A60EC"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Coordinar</w:t>
            </w:r>
            <w:r>
              <w:rPr>
                <w:rFonts w:cs="Arial"/>
                <w:szCs w:val="16"/>
                <w:lang w:val="es-GT" w:bidi="ar"/>
              </w:rPr>
              <w:t xml:space="preserve"> con las jefaturas de los departamentos el cumplimiento a las actividades y operaciones</w:t>
            </w:r>
            <w:r w:rsidRPr="00F8463B">
              <w:rPr>
                <w:rFonts w:cs="Arial"/>
                <w:szCs w:val="16"/>
                <w:lang w:val="es-GT" w:bidi="ar"/>
              </w:rPr>
              <w:t xml:space="preserve"> del JNO, proponiendo las mejoras pertinentes</w:t>
            </w:r>
            <w:r>
              <w:rPr>
                <w:rFonts w:cs="Arial"/>
                <w:szCs w:val="16"/>
                <w:lang w:val="es-GT" w:bidi="ar"/>
              </w:rPr>
              <w:t xml:space="preserve"> en los casos necesarios</w:t>
            </w:r>
            <w:r w:rsidRPr="00F8463B">
              <w:rPr>
                <w:rFonts w:cs="Arial"/>
                <w:szCs w:val="16"/>
                <w:lang w:val="es-GT" w:bidi="ar"/>
              </w:rPr>
              <w:t>.</w:t>
            </w:r>
          </w:p>
          <w:p w14:paraId="35852DC1"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 xml:space="preserve">Asesorar </w:t>
            </w:r>
            <w:r w:rsidRPr="00904D5B">
              <w:rPr>
                <w:rFonts w:cs="Arial"/>
                <w:szCs w:val="16"/>
                <w:lang w:val="es-GT" w:bidi="ar"/>
              </w:rPr>
              <w:t>al despacho superior en temas relacionados al proceso de oposición</w:t>
            </w:r>
            <w:r w:rsidRPr="00F8463B">
              <w:rPr>
                <w:rFonts w:cs="Arial"/>
                <w:szCs w:val="16"/>
                <w:lang w:val="es-GT" w:bidi="ar"/>
              </w:rPr>
              <w:t>.</w:t>
            </w:r>
          </w:p>
          <w:p w14:paraId="51390DCB"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 xml:space="preserve">Coordinar la elaboración de informes administrativos y financieros requeridos por las autoridades y otras instituciones. </w:t>
            </w:r>
          </w:p>
          <w:p w14:paraId="14D305EE"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 xml:space="preserve">Revisar los proyectos de resoluciones, providencias, dictámenes, informes, oficios y otros documentos oficiales </w:t>
            </w:r>
            <w:r>
              <w:rPr>
                <w:rFonts w:cs="Arial"/>
                <w:szCs w:val="16"/>
                <w:lang w:val="es-GT" w:bidi="ar"/>
              </w:rPr>
              <w:t xml:space="preserve">previo a </w:t>
            </w:r>
            <w:r w:rsidRPr="00904D5B">
              <w:rPr>
                <w:rFonts w:cs="Arial"/>
                <w:szCs w:val="16"/>
                <w:lang w:val="es-GT" w:bidi="ar"/>
              </w:rPr>
              <w:t>ser sometidos a aprobación de JNO</w:t>
            </w:r>
            <w:r>
              <w:rPr>
                <w:rFonts w:cs="Arial"/>
                <w:szCs w:val="16"/>
                <w:lang w:val="es-GT" w:bidi="ar"/>
              </w:rPr>
              <w:t xml:space="preserve"> </w:t>
            </w:r>
            <w:r w:rsidRPr="00F8463B">
              <w:rPr>
                <w:rFonts w:cs="Arial"/>
                <w:szCs w:val="16"/>
                <w:lang w:val="es-GT" w:bidi="ar"/>
              </w:rPr>
              <w:t>para que los mismos vayan a pegados a la normativa legal.</w:t>
            </w:r>
          </w:p>
          <w:p w14:paraId="7E97457D"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Resolver los conflictos que se presenten en el área de su jurisdicción administrativa.</w:t>
            </w:r>
          </w:p>
          <w:p w14:paraId="0C51B7F0"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Dar seguimiento y solución efectiva a las quejas presentadas que le correspondan de acuerdo con su área.</w:t>
            </w:r>
          </w:p>
          <w:p w14:paraId="360A187A"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 xml:space="preserve">Ejecutar las actividades descritas en los procedimientos, instructivos, guías y cualquier otro documento oficial en las que esté involucrado el puesto.  </w:t>
            </w:r>
          </w:p>
          <w:p w14:paraId="3C59D331" w14:textId="77777777" w:rsidR="00E04DFE" w:rsidRPr="00F8463B"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D07D498" w14:textId="77777777" w:rsidR="00E04DFE" w:rsidRDefault="00E04DFE" w:rsidP="00E04DFE">
            <w:pPr>
              <w:pStyle w:val="Encabezado"/>
              <w:widowControl w:val="0"/>
              <w:numPr>
                <w:ilvl w:val="0"/>
                <w:numId w:val="17"/>
              </w:numPr>
              <w:spacing w:line="276" w:lineRule="auto"/>
              <w:rPr>
                <w:rFonts w:cs="Arial"/>
                <w:szCs w:val="16"/>
                <w:lang w:val="es-GT" w:bidi="ar"/>
              </w:rPr>
            </w:pPr>
            <w:r w:rsidRPr="00F8463B">
              <w:rPr>
                <w:rFonts w:cs="Arial"/>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296985EC" w14:textId="1073A43D" w:rsidR="00E04DFE" w:rsidRPr="00E04DFE" w:rsidRDefault="00E04DFE" w:rsidP="00E04DFE">
            <w:pPr>
              <w:pStyle w:val="Encabezado"/>
              <w:widowControl w:val="0"/>
              <w:numPr>
                <w:ilvl w:val="0"/>
                <w:numId w:val="17"/>
              </w:numPr>
              <w:spacing w:line="276" w:lineRule="auto"/>
              <w:rPr>
                <w:rFonts w:cs="Arial"/>
                <w:szCs w:val="18"/>
                <w:lang w:val="es-GT" w:bidi="ar"/>
              </w:rPr>
            </w:pPr>
            <w:r w:rsidRPr="00A36A01">
              <w:rPr>
                <w:rFonts w:cs="Arial"/>
                <w:szCs w:val="16"/>
                <w:lang w:val="es-GT" w:bidi="ar"/>
              </w:rPr>
              <w:t>Realizar consultas en los sistemas e-SINO y e-SIRH para verificar la información relacionada con los casos asignados</w:t>
            </w:r>
            <w:r>
              <w:rPr>
                <w:rFonts w:cs="Arial"/>
                <w:szCs w:val="16"/>
                <w:lang w:val="es-GT" w:bidi="ar"/>
              </w:rPr>
              <w:t>.</w:t>
            </w:r>
          </w:p>
          <w:p w14:paraId="5FACEED8" w14:textId="1C0B8768" w:rsidR="00363614" w:rsidRPr="004B768F" w:rsidRDefault="00245CD0" w:rsidP="00B40C76">
            <w:pPr>
              <w:pStyle w:val="Encabezado"/>
              <w:widowControl w:val="0"/>
              <w:numPr>
                <w:ilvl w:val="0"/>
                <w:numId w:val="17"/>
              </w:numPr>
              <w:spacing w:line="276" w:lineRule="auto"/>
              <w:rPr>
                <w:i w:val="0"/>
                <w:szCs w:val="16"/>
                <w:lang w:val="es-GT"/>
              </w:rPr>
            </w:pPr>
            <w:r w:rsidRPr="00D47BFC">
              <w:rPr>
                <w:rFonts w:cs="Arial"/>
                <w:szCs w:val="18"/>
                <w:lang w:val="es-GT" w:bidi="ar"/>
              </w:rPr>
              <w:t xml:space="preserve">Ejecutar las actividades descritas en los procedimientos, instructivos, guías y cualquier otro documento oficial en las que esté involucrado el puesto.  </w:t>
            </w:r>
          </w:p>
        </w:tc>
      </w:tr>
      <w:tr w:rsidR="00363614" w:rsidRPr="00FC33C5" w14:paraId="739BCF96"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1AB4C53" w14:textId="77777777" w:rsidR="00363614" w:rsidRPr="004A15C8" w:rsidRDefault="00363614" w:rsidP="00EE43DB">
            <w:pPr>
              <w:textAlignment w:val="center"/>
              <w:rPr>
                <w:rFonts w:eastAsia="SimSun" w:cs="Arial"/>
                <w:b/>
                <w:sz w:val="18"/>
                <w:szCs w:val="18"/>
                <w:lang w:val="es-GT" w:bidi="ar"/>
              </w:rPr>
            </w:pPr>
            <w:r w:rsidRPr="004A15C8">
              <w:rPr>
                <w:rFonts w:cs="Arial"/>
                <w:b/>
                <w:sz w:val="18"/>
                <w:szCs w:val="18"/>
                <w:lang w:bidi="ar"/>
              </w:rPr>
              <w:t>4. TAREAS PERIÓDICAS</w:t>
            </w:r>
          </w:p>
        </w:tc>
      </w:tr>
      <w:tr w:rsidR="00363614" w:rsidRPr="003D721E" w14:paraId="250028D6"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366409B" w14:textId="77777777" w:rsidR="00431009" w:rsidRPr="00F8463B" w:rsidRDefault="00431009" w:rsidP="00FC19D1">
            <w:pPr>
              <w:pStyle w:val="Encabezado"/>
              <w:widowControl w:val="0"/>
              <w:numPr>
                <w:ilvl w:val="0"/>
                <w:numId w:val="137"/>
              </w:numPr>
              <w:spacing w:line="276" w:lineRule="auto"/>
              <w:rPr>
                <w:rFonts w:cs="Arial"/>
                <w:szCs w:val="16"/>
                <w:lang w:val="es-GT" w:bidi="ar"/>
              </w:rPr>
            </w:pPr>
            <w:r w:rsidRPr="00F8463B">
              <w:rPr>
                <w:rFonts w:cs="Arial"/>
                <w:szCs w:val="16"/>
                <w:lang w:val="es-GT" w:bidi="ar"/>
              </w:rPr>
              <w:t>Participar, con el Director del JNO y jefatura del departamento Administrativo Financiero del JNO, en la elaboración del plan operativo anual, presupuesto y plan anual de compras, así como en su consolidación, seguimiento y aprobación.</w:t>
            </w:r>
          </w:p>
          <w:p w14:paraId="64C976FD" w14:textId="77777777" w:rsidR="00431009" w:rsidRPr="00F8463B" w:rsidRDefault="00431009" w:rsidP="00FC19D1">
            <w:pPr>
              <w:pStyle w:val="Encabezado"/>
              <w:widowControl w:val="0"/>
              <w:numPr>
                <w:ilvl w:val="0"/>
                <w:numId w:val="137"/>
              </w:numPr>
              <w:spacing w:line="276" w:lineRule="auto"/>
              <w:rPr>
                <w:rFonts w:cs="Arial"/>
                <w:szCs w:val="16"/>
                <w:lang w:val="es-GT" w:bidi="ar"/>
              </w:rPr>
            </w:pPr>
            <w:r>
              <w:rPr>
                <w:rFonts w:cs="Arial"/>
                <w:szCs w:val="16"/>
                <w:lang w:val="es-GT" w:bidi="ar"/>
              </w:rPr>
              <w:t>Revisar la documentación de respaldo para su posterior firma de los c</w:t>
            </w:r>
            <w:r w:rsidRPr="00F8463B">
              <w:rPr>
                <w:rFonts w:cs="Arial"/>
                <w:szCs w:val="16"/>
                <w:lang w:val="es-GT" w:bidi="ar"/>
              </w:rPr>
              <w:t>heques y documentos contables (Caja Fiscal, formas oficiales, entre otros)</w:t>
            </w:r>
            <w:r>
              <w:rPr>
                <w:rFonts w:cs="Arial"/>
                <w:szCs w:val="16"/>
                <w:lang w:val="es-GT" w:bidi="ar"/>
              </w:rPr>
              <w:t xml:space="preserve"> de acuerdo con la planificación anual</w:t>
            </w:r>
            <w:r w:rsidRPr="00F8463B">
              <w:rPr>
                <w:rFonts w:cs="Arial"/>
                <w:szCs w:val="16"/>
                <w:lang w:val="es-GT" w:bidi="ar"/>
              </w:rPr>
              <w:t>.</w:t>
            </w:r>
          </w:p>
          <w:p w14:paraId="1FE6AB58" w14:textId="6B492BFB" w:rsidR="00431009" w:rsidRPr="00F8463B" w:rsidRDefault="00431009" w:rsidP="00FC19D1">
            <w:pPr>
              <w:pStyle w:val="Encabezado"/>
              <w:widowControl w:val="0"/>
              <w:numPr>
                <w:ilvl w:val="0"/>
                <w:numId w:val="137"/>
              </w:numPr>
              <w:spacing w:line="276" w:lineRule="auto"/>
              <w:rPr>
                <w:rFonts w:cs="Arial"/>
                <w:szCs w:val="16"/>
                <w:lang w:val="es-GT" w:bidi="ar"/>
              </w:rPr>
            </w:pPr>
            <w:r>
              <w:rPr>
                <w:rFonts w:cs="Arial"/>
                <w:szCs w:val="16"/>
                <w:lang w:val="es-GT" w:bidi="ar"/>
              </w:rPr>
              <w:t xml:space="preserve">Coordinar las acciones necesarias para llevar </w:t>
            </w:r>
            <w:r w:rsidR="005805EA">
              <w:rPr>
                <w:rFonts w:cs="Arial"/>
                <w:szCs w:val="16"/>
                <w:lang w:val="es-GT" w:bidi="ar"/>
              </w:rPr>
              <w:t>a cabo</w:t>
            </w:r>
            <w:r>
              <w:rPr>
                <w:rFonts w:cs="Arial"/>
                <w:szCs w:val="16"/>
                <w:lang w:val="es-GT" w:bidi="ar"/>
              </w:rPr>
              <w:t xml:space="preserve"> las</w:t>
            </w:r>
            <w:r w:rsidRPr="00F8463B">
              <w:rPr>
                <w:rFonts w:cs="Arial"/>
                <w:szCs w:val="16"/>
                <w:lang w:val="es-GT" w:bidi="ar"/>
              </w:rPr>
              <w:t xml:space="preserve"> capacitaciones relacionadas al proceso de oposición, dirigidas a </w:t>
            </w:r>
            <w:r w:rsidR="001E1D53" w:rsidRPr="00F8463B">
              <w:rPr>
                <w:rFonts w:cs="Arial"/>
                <w:szCs w:val="16"/>
                <w:lang w:val="es-GT" w:bidi="ar"/>
              </w:rPr>
              <w:t>JADO</w:t>
            </w:r>
            <w:r w:rsidRPr="00F8463B">
              <w:rPr>
                <w:rFonts w:cs="Arial"/>
                <w:szCs w:val="16"/>
                <w:lang w:val="es-GT" w:bidi="ar"/>
              </w:rPr>
              <w:t>, JUMOS y demás dependencias del MINEDUC.</w:t>
            </w:r>
          </w:p>
          <w:p w14:paraId="6F4803DE" w14:textId="77777777" w:rsidR="00431009" w:rsidRPr="00F8463B" w:rsidRDefault="00431009" w:rsidP="00FC19D1">
            <w:pPr>
              <w:pStyle w:val="Encabezado"/>
              <w:widowControl w:val="0"/>
              <w:numPr>
                <w:ilvl w:val="0"/>
                <w:numId w:val="137"/>
              </w:numPr>
              <w:spacing w:line="276" w:lineRule="auto"/>
              <w:rPr>
                <w:rFonts w:cs="Arial"/>
                <w:szCs w:val="16"/>
                <w:lang w:val="es-GT" w:bidi="ar"/>
              </w:rPr>
            </w:pPr>
            <w:r w:rsidRPr="00F8463B">
              <w:rPr>
                <w:rFonts w:cs="Arial"/>
                <w:szCs w:val="16"/>
                <w:lang w:val="es-GT" w:bidi="ar"/>
              </w:rPr>
              <w:t>Asignar, por medio de documento oficial, actividades y/o roles en los sistemas informáticos de los procesos que estén desconcentrados o que se desconcentren a futuro, de acuerdo con las necesidades o asignaciones dadas a la Dirección, con el fin que dichos procesos se lleven a cabo en los tiempos establecidos y respondiendo a las necesidades de la Comunidad Educativa, así como ejecutar los roles que le correspondan.</w:t>
            </w:r>
          </w:p>
          <w:p w14:paraId="2338BADD" w14:textId="77777777" w:rsidR="00431009" w:rsidRPr="00431009" w:rsidRDefault="00431009" w:rsidP="00FC19D1">
            <w:pPr>
              <w:pStyle w:val="Prrafodelista"/>
              <w:widowControl w:val="0"/>
              <w:numPr>
                <w:ilvl w:val="0"/>
                <w:numId w:val="137"/>
              </w:numPr>
              <w:spacing w:line="276" w:lineRule="auto"/>
              <w:rPr>
                <w:szCs w:val="16"/>
                <w:lang w:val="es-GT"/>
              </w:rPr>
            </w:pPr>
            <w:r w:rsidRPr="00431009">
              <w:rPr>
                <w:rFonts w:cs="Arial"/>
                <w:szCs w:val="16"/>
                <w:lang w:val="es-GT" w:bidi="ar"/>
              </w:rPr>
              <w:t xml:space="preserve">Evaluar el desempeño laboral y necesidades de capacitación del personal a su cargo. </w:t>
            </w:r>
          </w:p>
          <w:p w14:paraId="45D8B0B7" w14:textId="32C6E553" w:rsidR="00363614" w:rsidRPr="004A15C8" w:rsidRDefault="00FC19D1" w:rsidP="00FC19D1">
            <w:pPr>
              <w:pStyle w:val="Prrafodelista"/>
              <w:numPr>
                <w:ilvl w:val="0"/>
                <w:numId w:val="137"/>
              </w:numPr>
              <w:rPr>
                <w:szCs w:val="16"/>
                <w:lang w:val="es-GT"/>
              </w:rPr>
            </w:pPr>
            <w:r w:rsidRPr="004648FE">
              <w:rPr>
                <w:szCs w:val="18"/>
                <w:lang w:val="es-GT"/>
              </w:rPr>
              <w:lastRenderedPageBreak/>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363614" w:rsidRPr="00FC33C5" w14:paraId="22C548F0"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22B50BE" w14:textId="77777777" w:rsidR="00363614" w:rsidRPr="004A15C8" w:rsidRDefault="00363614" w:rsidP="00EE43DB">
            <w:pPr>
              <w:textAlignment w:val="center"/>
              <w:rPr>
                <w:rFonts w:cs="Arial"/>
                <w:b/>
                <w:sz w:val="18"/>
                <w:szCs w:val="18"/>
                <w:lang w:val="es-GT"/>
              </w:rPr>
            </w:pPr>
            <w:r w:rsidRPr="004A15C8">
              <w:rPr>
                <w:rFonts w:cs="Arial"/>
                <w:b/>
                <w:sz w:val="18"/>
                <w:szCs w:val="18"/>
              </w:rPr>
              <w:lastRenderedPageBreak/>
              <w:t>5. TAREAS EVENTUALES</w:t>
            </w:r>
          </w:p>
        </w:tc>
      </w:tr>
      <w:tr w:rsidR="00363614" w:rsidRPr="003D721E" w14:paraId="0BE1B33D"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05A0AD3" w14:textId="77777777" w:rsidR="00431009" w:rsidRPr="00431009" w:rsidRDefault="00431009" w:rsidP="009604A8">
            <w:pPr>
              <w:pStyle w:val="Encabezado"/>
              <w:widowControl w:val="0"/>
              <w:numPr>
                <w:ilvl w:val="0"/>
                <w:numId w:val="138"/>
              </w:numPr>
              <w:spacing w:line="276" w:lineRule="auto"/>
              <w:rPr>
                <w:szCs w:val="16"/>
                <w:lang w:val="es-GT"/>
              </w:rPr>
            </w:pPr>
            <w:r w:rsidRPr="00431009">
              <w:rPr>
                <w:rFonts w:cs="Arial"/>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7DF3C536" w14:textId="7B37858E" w:rsidR="00363614" w:rsidRPr="004A15C8" w:rsidRDefault="00431009" w:rsidP="009604A8">
            <w:pPr>
              <w:pStyle w:val="Encabezado"/>
              <w:widowControl w:val="0"/>
              <w:numPr>
                <w:ilvl w:val="0"/>
                <w:numId w:val="138"/>
              </w:numPr>
              <w:spacing w:line="276" w:lineRule="auto"/>
              <w:rPr>
                <w:szCs w:val="16"/>
                <w:lang w:val="es-GT"/>
              </w:rPr>
            </w:pPr>
            <w:r w:rsidRPr="00431009">
              <w:rPr>
                <w:rFonts w:cs="Arial"/>
                <w:szCs w:val="16"/>
                <w:lang w:val="es-GT" w:bidi="ar"/>
              </w:rPr>
              <w:t>Sustituir al Director en caso de ausencia.</w:t>
            </w:r>
          </w:p>
        </w:tc>
      </w:tr>
    </w:tbl>
    <w:p w14:paraId="6CA5E022"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363614" w:rsidRPr="00FC33C5" w14:paraId="018BF7D2"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94624D" w14:textId="77777777" w:rsidR="00363614" w:rsidRPr="00E04D40" w:rsidRDefault="00363614" w:rsidP="00EE43DB">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63614" w:rsidRPr="003D721E" w14:paraId="5F504DEF" w14:textId="77777777" w:rsidTr="00EE43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AEF094" w14:textId="46A8BF73" w:rsidR="00363614" w:rsidRPr="00693F6D" w:rsidRDefault="00245CD0" w:rsidP="00B506F4">
            <w:pPr>
              <w:rPr>
                <w:lang w:val="es-GT"/>
              </w:rPr>
            </w:pPr>
            <w:r w:rsidRPr="00FB7D9E">
              <w:rPr>
                <w:lang w:val="es-GT"/>
              </w:rPr>
              <w:t xml:space="preserve">El puesto se ubica en el </w:t>
            </w:r>
            <w:r w:rsidR="00B506F4">
              <w:rPr>
                <w:lang w:val="es-GT"/>
              </w:rPr>
              <w:t>JNO</w:t>
            </w:r>
            <w:r w:rsidRPr="00FB7D9E">
              <w:rPr>
                <w:lang w:val="es-GT"/>
              </w:rPr>
              <w:t>.</w:t>
            </w:r>
          </w:p>
        </w:tc>
      </w:tr>
      <w:tr w:rsidR="00363614" w:rsidRPr="00FC33C5" w14:paraId="483773F2"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CAAC0F"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363614" w:rsidRPr="003D721E" w14:paraId="368054A2"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7E31C" w14:textId="77777777" w:rsidR="00363614" w:rsidRPr="00693F6D" w:rsidRDefault="00245CD0" w:rsidP="001B3E6B">
            <w:pPr>
              <w:rPr>
                <w:lang w:val="es-GT"/>
              </w:rPr>
            </w:pPr>
            <w:r w:rsidRPr="00FB7D9E">
              <w:rPr>
                <w:lang w:val="es-GT"/>
              </w:rPr>
              <w:t xml:space="preserve">Ejerce supervisión sobre el personal que integra la </w:t>
            </w:r>
            <w:r>
              <w:rPr>
                <w:lang w:val="es-GT"/>
              </w:rPr>
              <w:t>Subd</w:t>
            </w:r>
            <w:r w:rsidRPr="00FB7D9E">
              <w:rPr>
                <w:lang w:val="es-GT"/>
              </w:rPr>
              <w:t>irección.</w:t>
            </w:r>
          </w:p>
        </w:tc>
      </w:tr>
      <w:tr w:rsidR="00363614" w:rsidRPr="00FC33C5" w14:paraId="2B6F96E9"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3B8BD0"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363614" w:rsidRPr="003D721E" w14:paraId="76F2777A" w14:textId="77777777" w:rsidTr="00DD6952">
        <w:trPr>
          <w:cnfStyle w:val="000000100000" w:firstRow="0" w:lastRow="0" w:firstColumn="0" w:lastColumn="0" w:oddVBand="0" w:evenVBand="0" w:oddHBand="1" w:evenHBand="0" w:firstRowFirstColumn="0" w:firstRowLastColumn="0" w:lastRowFirstColumn="0" w:lastRowLastColumn="0"/>
          <w:trHeight w:val="47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FD354B" w14:textId="77777777" w:rsidR="00363614" w:rsidRPr="00693F6D" w:rsidRDefault="00363614" w:rsidP="001B3E6B">
            <w:pPr>
              <w:rPr>
                <w:lang w:val="es-GT"/>
              </w:rPr>
            </w:pPr>
            <w:r w:rsidRPr="00693F6D">
              <w:rPr>
                <w:lang w:val="es-GT"/>
              </w:rPr>
              <w:t>Responde por el incumplimiento de las tareas asignadas al puesto y las funciones del área a la que pertenece, establecidas en la documentación legal vigente que le concierne.</w:t>
            </w:r>
          </w:p>
        </w:tc>
      </w:tr>
      <w:tr w:rsidR="00363614" w:rsidRPr="003D721E" w14:paraId="48D3042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DE7FA0" w14:textId="77777777" w:rsidR="00363614" w:rsidRPr="00693F6D" w:rsidRDefault="00363614" w:rsidP="001B3E6B">
            <w:pPr>
              <w:rPr>
                <w:lang w:val="es-GT"/>
              </w:rPr>
            </w:pPr>
            <w:r>
              <w:rPr>
                <w:lang w:val="es-GT"/>
              </w:rPr>
              <w:t>Por el uso cuidado y resguardo del mobiliario y equipo que tiene registrado en la tarjeta de responsabilidad.</w:t>
            </w:r>
          </w:p>
        </w:tc>
      </w:tr>
      <w:tr w:rsidR="00363614" w:rsidRPr="00FC33C5" w14:paraId="297E9C9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531CA4"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363614" w:rsidRPr="003D721E" w14:paraId="0F37FB49" w14:textId="77777777" w:rsidTr="00DD6952">
        <w:trPr>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492A1C" w14:textId="77777777" w:rsidR="00363614" w:rsidRPr="00FC33C5" w:rsidRDefault="00363614" w:rsidP="00EE43DB">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6E1604C" w14:textId="77777777" w:rsidR="00363614" w:rsidRPr="00245CD0" w:rsidRDefault="00245CD0" w:rsidP="00EE43DB">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245CD0">
              <w:rPr>
                <w:rFonts w:eastAsia="Calibri" w:cs="Arial"/>
                <w:color w:val="000000"/>
                <w:szCs w:val="18"/>
                <w:lang w:val="es-ES" w:eastAsia="es-GT"/>
              </w:rPr>
              <w:t xml:space="preserve">Subdirector de Dotación de la DIREH, Directores Departamentales de Educación, </w:t>
            </w:r>
            <w:r w:rsidRPr="00245CD0">
              <w:rPr>
                <w:rFonts w:eastAsia="Calibri" w:cs="Arial"/>
                <w:szCs w:val="18"/>
                <w:lang w:val="es-ES" w:eastAsia="es-GT"/>
              </w:rPr>
              <w:t>Directores de Planta Central, Despacho Superior</w:t>
            </w:r>
          </w:p>
        </w:tc>
      </w:tr>
      <w:tr w:rsidR="00363614" w:rsidRPr="003D721E" w14:paraId="0260DE33"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AFD16B" w14:textId="77777777" w:rsidR="00363614" w:rsidRPr="00FC33C5" w:rsidRDefault="00363614" w:rsidP="00EE43DB">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321CA76" w14:textId="6052963A" w:rsidR="00363614" w:rsidRPr="00245CD0" w:rsidRDefault="00245CD0" w:rsidP="00431009">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245CD0">
              <w:rPr>
                <w:rFonts w:eastAsia="Calibri" w:cs="Arial"/>
                <w:color w:val="000000"/>
                <w:szCs w:val="18"/>
                <w:lang w:val="es-ES" w:eastAsia="es-GT"/>
              </w:rPr>
              <w:t>Diputados del Congreso de la República.</w:t>
            </w:r>
          </w:p>
        </w:tc>
      </w:tr>
      <w:tr w:rsidR="00363614" w:rsidRPr="00FC33C5" w14:paraId="79082E7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38F47C" w14:textId="77777777" w:rsidR="00363614" w:rsidRPr="00E04D40" w:rsidRDefault="00363614" w:rsidP="00EE43DB">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363614" w:rsidRPr="003D721E" w14:paraId="2F653EF4"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5718F5" w14:textId="79AFC138" w:rsidR="00363614" w:rsidRPr="00431009" w:rsidRDefault="00B506F4" w:rsidP="00B506F4">
            <w:pPr>
              <w:pStyle w:val="Encabezado"/>
              <w:rPr>
                <w:lang w:val="es-GT"/>
              </w:rPr>
            </w:pPr>
            <w:r>
              <w:rPr>
                <w:lang w:val="es-GT"/>
              </w:rPr>
              <w:t>Edificio Plaza Rabí.</w:t>
            </w:r>
          </w:p>
        </w:tc>
      </w:tr>
      <w:tr w:rsidR="00363614" w:rsidRPr="00FC33C5" w14:paraId="07FB9CE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2CE936"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363614" w:rsidRPr="003D721E" w14:paraId="25B48553"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64A255" w14:textId="27E98642" w:rsidR="00363614" w:rsidRPr="00FC33C5" w:rsidRDefault="00363614" w:rsidP="00431009">
            <w:pPr>
              <w:textAlignment w:val="center"/>
              <w:rPr>
                <w:rFonts w:cs="Arial"/>
                <w:i w:val="0"/>
                <w:szCs w:val="16"/>
                <w:lang w:val="es-GT"/>
              </w:rPr>
            </w:pPr>
            <w:r>
              <w:rPr>
                <w:rFonts w:cs="Arial"/>
                <w:szCs w:val="16"/>
                <w:lang w:val="es-GT"/>
              </w:rPr>
              <w:t>La jornada de trabajo es Diurna, de lunes a viernes de 9:00 a 17:30 horas</w:t>
            </w:r>
            <w:r w:rsidR="00431009">
              <w:rPr>
                <w:rFonts w:cs="Arial"/>
                <w:szCs w:val="16"/>
                <w:lang w:val="es-GT"/>
              </w:rPr>
              <w:t>.</w:t>
            </w:r>
          </w:p>
        </w:tc>
      </w:tr>
      <w:tr w:rsidR="00363614" w:rsidRPr="00FC33C5" w14:paraId="4EAA6504"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6B911A"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363614" w:rsidRPr="003D721E" w14:paraId="705AFD5B"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5E57CB" w14:textId="07A1651E" w:rsidR="00363614" w:rsidRPr="00FC33C5" w:rsidRDefault="00363614" w:rsidP="00431009">
            <w:pPr>
              <w:textAlignment w:val="center"/>
              <w:rPr>
                <w:rFonts w:cs="Arial"/>
                <w:i w:val="0"/>
                <w:szCs w:val="16"/>
                <w:lang w:val="es-GT"/>
              </w:rPr>
            </w:pPr>
            <w:r>
              <w:rPr>
                <w:rFonts w:cs="Arial"/>
                <w:szCs w:val="16"/>
                <w:lang w:val="es-GT"/>
              </w:rPr>
              <w:t>Se derivan por el incumplimiento de sus funciones, afectando el cumplimiento de las metas y objetivos de</w:t>
            </w:r>
            <w:r w:rsidR="00245CD0">
              <w:rPr>
                <w:rFonts w:cs="Arial"/>
                <w:szCs w:val="16"/>
                <w:lang w:val="es-GT"/>
              </w:rPr>
              <w:t xml:space="preserve"> </w:t>
            </w:r>
            <w:r>
              <w:rPr>
                <w:rFonts w:cs="Arial"/>
                <w:szCs w:val="16"/>
                <w:lang w:val="es-GT"/>
              </w:rPr>
              <w:t>l</w:t>
            </w:r>
            <w:r w:rsidR="00245CD0">
              <w:rPr>
                <w:rFonts w:cs="Arial"/>
                <w:szCs w:val="16"/>
                <w:lang w:val="es-GT"/>
              </w:rPr>
              <w:t>a</w:t>
            </w:r>
            <w:r>
              <w:rPr>
                <w:rFonts w:cs="Arial"/>
                <w:szCs w:val="16"/>
                <w:lang w:val="es-GT"/>
              </w:rPr>
              <w:t xml:space="preserve"> </w:t>
            </w:r>
            <w:r w:rsidR="00F1620C">
              <w:rPr>
                <w:rFonts w:cs="Arial"/>
                <w:szCs w:val="16"/>
                <w:lang w:val="es-GT"/>
              </w:rPr>
              <w:t xml:space="preserve">Subdirección del </w:t>
            </w:r>
            <w:r w:rsidR="00431009">
              <w:rPr>
                <w:rFonts w:cs="Arial"/>
                <w:szCs w:val="16"/>
                <w:lang w:val="es-GT"/>
              </w:rPr>
              <w:t>JNO.</w:t>
            </w:r>
          </w:p>
        </w:tc>
      </w:tr>
      <w:tr w:rsidR="00363614" w:rsidRPr="00FC33C5" w14:paraId="0C8676D1"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B67A80"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63614" w:rsidRPr="003D721E" w14:paraId="68A36E3D"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74C482" w14:textId="0877BD1D" w:rsidR="00363614" w:rsidRPr="00E4109B" w:rsidRDefault="00363614" w:rsidP="00431009">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63614" w:rsidRPr="00FC33C5" w14:paraId="1CA3A35E"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C91125" w14:textId="77777777" w:rsidR="00363614" w:rsidRPr="00E04D40" w:rsidRDefault="00363614" w:rsidP="00EE43DB">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431009" w:rsidRPr="003D721E" w14:paraId="10F6C53E" w14:textId="77777777" w:rsidTr="00EE43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BF0857" w14:textId="77777777" w:rsidR="00431009" w:rsidRPr="00FC33C5" w:rsidRDefault="00431009" w:rsidP="00EE43DB">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7AFDE7A" w14:textId="33EB88AE" w:rsidR="00431009" w:rsidRPr="00693F6D" w:rsidRDefault="00431009" w:rsidP="00EA1F4C">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570580">
              <w:t>Por el tipo de trabajo se requiere un 90% de esfuerzo mental, exige concentración constante para aplicar conocimientos generales en la planificación, organización, dirección, ejecución y control de las tareas de la Dirección, así como para la emisión, revisión y aprobación de documentos que se emiten en el mismo.</w:t>
            </w:r>
          </w:p>
        </w:tc>
      </w:tr>
      <w:tr w:rsidR="00431009" w:rsidRPr="003D721E" w14:paraId="5C89F47E" w14:textId="77777777" w:rsidTr="00431009">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F9839C" w14:textId="77777777" w:rsidR="00431009" w:rsidRPr="00FC33C5" w:rsidRDefault="00431009" w:rsidP="00EE43DB">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3AD855" w14:textId="458C37BA" w:rsidR="00431009" w:rsidRPr="00693F6D" w:rsidRDefault="00431009" w:rsidP="00EA1F4C">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570580">
              <w:t>El esfuerzo que requiere el puesto de trabajo es de un 10% ya que la mayoría del tiempo realiza sus tareas sentado</w:t>
            </w:r>
            <w:r>
              <w:t>.</w:t>
            </w:r>
          </w:p>
        </w:tc>
      </w:tr>
      <w:tr w:rsidR="00F1620C" w:rsidRPr="00D523B8" w14:paraId="3A1B2D9C"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7567C8" w14:textId="77777777" w:rsidR="00F1620C" w:rsidRPr="009E0D6F" w:rsidRDefault="00F1620C" w:rsidP="00EE43DB">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F1620C" w:rsidRPr="00D523B8" w14:paraId="1C0FE7C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B19E3A" w14:textId="77777777" w:rsidR="00F1620C" w:rsidRPr="00E04D40" w:rsidRDefault="00F1620C" w:rsidP="00EE43DB">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F1620C" w:rsidRPr="003D721E" w14:paraId="405FBF6A"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3B3C19" w14:textId="77777777" w:rsidR="00F1620C" w:rsidRPr="00FC33C5" w:rsidRDefault="00F1620C" w:rsidP="00EE43DB">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07D4227" w14:textId="77777777" w:rsidR="00F1620C" w:rsidRPr="00693F6D" w:rsidRDefault="00F1620C" w:rsidP="00EE43DB">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Pr>
                <w:rFonts w:cs="Arial"/>
                <w:i/>
                <w:szCs w:val="16"/>
                <w:lang w:val="es-GT"/>
              </w:rPr>
              <w:t>N/A</w:t>
            </w:r>
          </w:p>
        </w:tc>
      </w:tr>
      <w:tr w:rsidR="00F1620C" w:rsidRPr="003D721E" w14:paraId="0A484C29"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3F18E7" w14:textId="77777777" w:rsidR="00F1620C" w:rsidRPr="00FC33C5" w:rsidRDefault="00F1620C" w:rsidP="00EE43DB">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3AB3620" w14:textId="77777777" w:rsidR="00F1620C" w:rsidRPr="00693F6D" w:rsidRDefault="00F1620C" w:rsidP="00EE43D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Pr>
                <w:rFonts w:cs="Arial"/>
                <w:i/>
                <w:szCs w:val="16"/>
                <w:lang w:val="es-GT"/>
              </w:rPr>
              <w:t>N/A</w:t>
            </w:r>
          </w:p>
        </w:tc>
      </w:tr>
      <w:tr w:rsidR="00F1620C" w:rsidRPr="00FC33C5" w14:paraId="63143B7E"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29E6EFB" w14:textId="77777777" w:rsidR="00F1620C" w:rsidRPr="00E04D40" w:rsidRDefault="00F1620C" w:rsidP="00EE43DB">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F1620C" w:rsidRPr="00466F53" w14:paraId="5252A3C4"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A6F6B0" w14:textId="31EA6CC9" w:rsidR="00F1620C" w:rsidRPr="003D721E" w:rsidRDefault="00F1620C" w:rsidP="00B40C76">
            <w:pPr>
              <w:textAlignment w:val="center"/>
              <w:rPr>
                <w:rFonts w:cs="Arial"/>
                <w:szCs w:val="16"/>
                <w:lang w:val="es-GT"/>
              </w:rPr>
            </w:pPr>
            <w:r>
              <w:rPr>
                <w:rFonts w:cs="Arial"/>
                <w:szCs w:val="16"/>
                <w:lang w:val="es-GT"/>
              </w:rPr>
              <w:t>N/A</w:t>
            </w:r>
          </w:p>
        </w:tc>
      </w:tr>
      <w:tr w:rsidR="00F1620C" w:rsidRPr="00FC33C5" w14:paraId="7F36D19F"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616A46" w14:textId="77777777" w:rsidR="00F1620C" w:rsidRPr="00E04D40" w:rsidRDefault="00F1620C" w:rsidP="00EE43DB">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F1620C" w:rsidRPr="003D721E" w14:paraId="2E3B546C"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B9E434" w14:textId="34256D30" w:rsidR="00F1620C" w:rsidRPr="00F1620C" w:rsidRDefault="00F1620C" w:rsidP="002D6186">
            <w:pPr>
              <w:pStyle w:val="Prrafodelista"/>
              <w:numPr>
                <w:ilvl w:val="0"/>
                <w:numId w:val="18"/>
              </w:numPr>
              <w:textAlignment w:val="center"/>
              <w:rPr>
                <w:rFonts w:ascii="Arial" w:hAnsi="Arial" w:cs="Arial"/>
                <w:szCs w:val="18"/>
              </w:rPr>
            </w:pPr>
            <w:r w:rsidRPr="00F1620C">
              <w:rPr>
                <w:rFonts w:cs="Arial"/>
                <w:szCs w:val="18"/>
                <w:lang w:val="es-GT"/>
              </w:rPr>
              <w:t>Constitución</w:t>
            </w:r>
            <w:r w:rsidRPr="00F1620C">
              <w:rPr>
                <w:rFonts w:cs="Arial"/>
                <w:spacing w:val="24"/>
                <w:szCs w:val="18"/>
                <w:lang w:val="es-GT"/>
              </w:rPr>
              <w:t xml:space="preserve"> </w:t>
            </w:r>
            <w:r w:rsidRPr="00F1620C">
              <w:rPr>
                <w:rFonts w:cs="Arial"/>
                <w:szCs w:val="18"/>
                <w:lang w:val="es-GT"/>
              </w:rPr>
              <w:t>Política</w:t>
            </w:r>
            <w:r w:rsidRPr="00F1620C">
              <w:rPr>
                <w:rFonts w:cs="Arial"/>
                <w:spacing w:val="26"/>
                <w:szCs w:val="18"/>
                <w:lang w:val="es-GT"/>
              </w:rPr>
              <w:t xml:space="preserve"> </w:t>
            </w:r>
            <w:r w:rsidRPr="00F1620C">
              <w:rPr>
                <w:rFonts w:cs="Arial"/>
                <w:szCs w:val="18"/>
                <w:lang w:val="es-GT"/>
              </w:rPr>
              <w:t>de</w:t>
            </w:r>
            <w:r w:rsidRPr="00F1620C">
              <w:rPr>
                <w:rFonts w:cs="Arial"/>
                <w:spacing w:val="26"/>
                <w:szCs w:val="18"/>
                <w:lang w:val="es-GT"/>
              </w:rPr>
              <w:t xml:space="preserve"> </w:t>
            </w:r>
            <w:r w:rsidRPr="00F1620C">
              <w:rPr>
                <w:rFonts w:cs="Arial"/>
                <w:szCs w:val="18"/>
                <w:lang w:val="es-GT"/>
              </w:rPr>
              <w:t>la</w:t>
            </w:r>
            <w:r w:rsidRPr="00F1620C">
              <w:rPr>
                <w:rFonts w:cs="Arial"/>
                <w:spacing w:val="26"/>
                <w:szCs w:val="18"/>
                <w:lang w:val="es-GT"/>
              </w:rPr>
              <w:t xml:space="preserve"> </w:t>
            </w:r>
            <w:r w:rsidRPr="00F1620C">
              <w:rPr>
                <w:rFonts w:cs="Arial"/>
                <w:szCs w:val="18"/>
                <w:lang w:val="es-GT"/>
              </w:rPr>
              <w:t>República</w:t>
            </w:r>
            <w:r w:rsidRPr="00F1620C">
              <w:rPr>
                <w:rFonts w:cs="Arial"/>
                <w:spacing w:val="26"/>
                <w:szCs w:val="18"/>
                <w:lang w:val="es-GT"/>
              </w:rPr>
              <w:t xml:space="preserve"> </w:t>
            </w:r>
            <w:r w:rsidRPr="00F1620C">
              <w:rPr>
                <w:rFonts w:cs="Arial"/>
                <w:szCs w:val="18"/>
                <w:lang w:val="es-GT"/>
              </w:rPr>
              <w:t>de</w:t>
            </w:r>
            <w:r w:rsidRPr="00F1620C">
              <w:rPr>
                <w:rFonts w:cs="Arial"/>
                <w:spacing w:val="26"/>
                <w:szCs w:val="18"/>
                <w:lang w:val="es-GT"/>
              </w:rPr>
              <w:t xml:space="preserve"> </w:t>
            </w:r>
            <w:r w:rsidRPr="00F1620C">
              <w:rPr>
                <w:rFonts w:cs="Arial"/>
                <w:szCs w:val="18"/>
                <w:lang w:val="es-GT"/>
              </w:rPr>
              <w:t>Guatemala,</w:t>
            </w:r>
            <w:r w:rsidRPr="00F1620C">
              <w:rPr>
                <w:rFonts w:cs="Arial"/>
                <w:spacing w:val="23"/>
                <w:szCs w:val="18"/>
                <w:lang w:val="es-GT"/>
              </w:rPr>
              <w:t xml:space="preserve"> </w:t>
            </w:r>
            <w:r w:rsidRPr="00F1620C">
              <w:rPr>
                <w:rFonts w:cs="Arial"/>
                <w:szCs w:val="18"/>
                <w:lang w:val="es-GT"/>
              </w:rPr>
              <w:t>Ley</w:t>
            </w:r>
            <w:r w:rsidRPr="00F1620C">
              <w:rPr>
                <w:rFonts w:cs="Arial"/>
                <w:spacing w:val="28"/>
                <w:szCs w:val="18"/>
                <w:lang w:val="es-GT"/>
              </w:rPr>
              <w:t xml:space="preserve"> </w:t>
            </w:r>
            <w:r w:rsidRPr="00F1620C">
              <w:rPr>
                <w:rFonts w:cs="Arial"/>
                <w:szCs w:val="18"/>
                <w:lang w:val="es-GT"/>
              </w:rPr>
              <w:t>de</w:t>
            </w:r>
            <w:r w:rsidRPr="00F1620C">
              <w:rPr>
                <w:rFonts w:cs="Arial"/>
                <w:spacing w:val="26"/>
                <w:szCs w:val="18"/>
                <w:lang w:val="es-GT"/>
              </w:rPr>
              <w:t xml:space="preserve"> </w:t>
            </w:r>
            <w:r w:rsidRPr="00F1620C">
              <w:rPr>
                <w:rFonts w:cs="Arial"/>
                <w:szCs w:val="18"/>
                <w:lang w:val="es-GT"/>
              </w:rPr>
              <w:t>Educación</w:t>
            </w:r>
            <w:r w:rsidRPr="00F1620C">
              <w:rPr>
                <w:rFonts w:cs="Arial"/>
                <w:spacing w:val="26"/>
                <w:szCs w:val="18"/>
                <w:lang w:val="es-GT"/>
              </w:rPr>
              <w:t xml:space="preserve"> </w:t>
            </w:r>
            <w:r w:rsidRPr="00F1620C">
              <w:rPr>
                <w:rFonts w:cs="Arial"/>
                <w:szCs w:val="18"/>
                <w:lang w:val="es-GT"/>
              </w:rPr>
              <w:t>Nacional,</w:t>
            </w:r>
            <w:r w:rsidRPr="00F1620C">
              <w:rPr>
                <w:rFonts w:cs="Arial"/>
                <w:spacing w:val="23"/>
                <w:szCs w:val="18"/>
                <w:lang w:val="es-GT"/>
              </w:rPr>
              <w:t xml:space="preserve"> Ley de </w:t>
            </w:r>
            <w:r w:rsidRPr="00F1620C">
              <w:rPr>
                <w:rFonts w:cs="Arial"/>
                <w:szCs w:val="18"/>
                <w:lang w:val="es-GT"/>
              </w:rPr>
              <w:t>Servicio</w:t>
            </w:r>
            <w:r w:rsidRPr="00F1620C">
              <w:rPr>
                <w:rFonts w:cs="Arial"/>
                <w:spacing w:val="24"/>
                <w:szCs w:val="18"/>
                <w:lang w:val="es-GT"/>
              </w:rPr>
              <w:t xml:space="preserve"> </w:t>
            </w:r>
            <w:r w:rsidRPr="00F1620C">
              <w:rPr>
                <w:rFonts w:cs="Arial"/>
                <w:szCs w:val="18"/>
                <w:lang w:val="es-GT"/>
              </w:rPr>
              <w:t>Civil</w:t>
            </w:r>
            <w:r w:rsidRPr="00F1620C">
              <w:rPr>
                <w:rFonts w:cs="Arial"/>
                <w:spacing w:val="26"/>
                <w:szCs w:val="18"/>
                <w:lang w:val="es-GT"/>
              </w:rPr>
              <w:t xml:space="preserve"> </w:t>
            </w:r>
            <w:r w:rsidRPr="00F1620C">
              <w:rPr>
                <w:rFonts w:cs="Arial"/>
                <w:szCs w:val="18"/>
                <w:lang w:val="es-GT"/>
              </w:rPr>
              <w:t>y</w:t>
            </w:r>
            <w:r w:rsidRPr="00F1620C">
              <w:rPr>
                <w:rFonts w:cs="Arial"/>
                <w:spacing w:val="22"/>
                <w:szCs w:val="18"/>
                <w:lang w:val="es-GT"/>
              </w:rPr>
              <w:t xml:space="preserve"> </w:t>
            </w:r>
            <w:r w:rsidRPr="00F1620C">
              <w:rPr>
                <w:rFonts w:cs="Arial"/>
                <w:szCs w:val="18"/>
                <w:lang w:val="es-GT"/>
              </w:rPr>
              <w:t>su</w:t>
            </w:r>
            <w:r w:rsidRPr="00F1620C">
              <w:rPr>
                <w:rFonts w:cs="Arial"/>
                <w:spacing w:val="26"/>
                <w:szCs w:val="18"/>
                <w:lang w:val="es-GT"/>
              </w:rPr>
              <w:t xml:space="preserve"> </w:t>
            </w:r>
            <w:r w:rsidRPr="00F1620C">
              <w:rPr>
                <w:rFonts w:cs="Arial"/>
                <w:szCs w:val="18"/>
                <w:lang w:val="es-GT"/>
              </w:rPr>
              <w:t>Reglamento, Decreto Legislativo 1485 Estatuto Provisional de los trabajadores del Estado Capítulo de la Dignificación y Catalogación del Magisterio</w:t>
            </w:r>
            <w:r w:rsidR="00431009">
              <w:rPr>
                <w:rFonts w:cs="Arial"/>
                <w:szCs w:val="18"/>
                <w:lang w:val="es-GT"/>
              </w:rPr>
              <w:t xml:space="preserve"> Nacional</w:t>
            </w:r>
            <w:r w:rsidRPr="00F1620C">
              <w:rPr>
                <w:rFonts w:cs="Arial"/>
                <w:szCs w:val="18"/>
                <w:lang w:val="es-GT"/>
              </w:rPr>
              <w:t xml:space="preserve">, </w:t>
            </w:r>
            <w:r w:rsidRPr="00F1620C">
              <w:rPr>
                <w:rFonts w:cs="Arial"/>
                <w:szCs w:val="18"/>
              </w:rPr>
              <w:t>Ley Orgánica Contraloría General de Cuentas y su Reglamento, Acuerdo Gubernativo y Ministerial que rige el proceso de oposición, Código de Trabajo, Ley de Educación Nacional, Ley de Clases Pasivas y su Reglamento, Ley de Probidad y Responsabilidad de Funcionarios y Empleados Públicos y su Reglamento, Pactos Colectivos de Condiciones de Trabajo, Reglamento Interno de Trabajo del MINEDUC, Reglamento Interno de Trabajo del JNO, Normas de Control Interno Gubernamental, entre otras</w:t>
            </w:r>
            <w:r w:rsidRPr="00F1620C">
              <w:rPr>
                <w:rFonts w:ascii="Arial" w:hAnsi="Arial" w:cs="Arial"/>
                <w:szCs w:val="18"/>
              </w:rPr>
              <w:t>.</w:t>
            </w:r>
          </w:p>
          <w:p w14:paraId="28934912" w14:textId="77777777" w:rsidR="002D6186" w:rsidRPr="00D47BFC" w:rsidRDefault="002D6186" w:rsidP="002D6186">
            <w:pPr>
              <w:pStyle w:val="Prrafodelista"/>
              <w:numPr>
                <w:ilvl w:val="0"/>
                <w:numId w:val="18"/>
              </w:numPr>
              <w:textAlignment w:val="center"/>
              <w:rPr>
                <w:rFonts w:cs="Arial"/>
                <w:szCs w:val="16"/>
                <w:lang w:val="es-GT"/>
              </w:rPr>
            </w:pPr>
            <w:r w:rsidRPr="00D47BFC">
              <w:rPr>
                <w:rFonts w:cs="Arial"/>
                <w:szCs w:val="16"/>
                <w:lang w:val="es-GT" w:eastAsia="es-GT"/>
              </w:rPr>
              <w:t>Elaboración de informes, controles y seguimiento de casos.</w:t>
            </w:r>
          </w:p>
          <w:p w14:paraId="3566F1E9" w14:textId="77777777" w:rsidR="002D6186" w:rsidRPr="00D47BFC" w:rsidRDefault="002D6186" w:rsidP="002D6186">
            <w:pPr>
              <w:pStyle w:val="Prrafodelista"/>
              <w:numPr>
                <w:ilvl w:val="0"/>
                <w:numId w:val="18"/>
              </w:numPr>
              <w:textAlignment w:val="center"/>
              <w:rPr>
                <w:rFonts w:cs="Arial"/>
                <w:szCs w:val="16"/>
                <w:lang w:val="es-GT"/>
              </w:rPr>
            </w:pPr>
            <w:r w:rsidRPr="00D47BFC">
              <w:rPr>
                <w:rFonts w:cs="Arial"/>
                <w:szCs w:val="16"/>
                <w:lang w:val="es-GT"/>
              </w:rPr>
              <w:t>Manejo del recurso humano y controles administrativos.</w:t>
            </w:r>
          </w:p>
          <w:p w14:paraId="495B3E3A" w14:textId="77777777" w:rsidR="002D6186" w:rsidRPr="00D47BFC" w:rsidRDefault="002D6186" w:rsidP="002D6186">
            <w:pPr>
              <w:pStyle w:val="Prrafodelista"/>
              <w:numPr>
                <w:ilvl w:val="0"/>
                <w:numId w:val="18"/>
              </w:numPr>
              <w:textAlignment w:val="center"/>
              <w:rPr>
                <w:rFonts w:cs="Arial"/>
                <w:szCs w:val="16"/>
                <w:lang w:val="es-GT"/>
              </w:rPr>
            </w:pPr>
            <w:r w:rsidRPr="00D47BFC">
              <w:rPr>
                <w:rFonts w:cs="Arial"/>
                <w:szCs w:val="16"/>
                <w:lang w:val="es-GT"/>
              </w:rPr>
              <w:t>Redacción de documentos y ortografía.</w:t>
            </w:r>
          </w:p>
          <w:p w14:paraId="4C6F14F4" w14:textId="77777777" w:rsidR="002D6186" w:rsidRPr="00D47BFC" w:rsidRDefault="002D6186" w:rsidP="002D6186">
            <w:pPr>
              <w:pStyle w:val="Prrafodelista"/>
              <w:numPr>
                <w:ilvl w:val="0"/>
                <w:numId w:val="18"/>
              </w:numPr>
              <w:textAlignment w:val="center"/>
              <w:rPr>
                <w:rFonts w:cs="Arial"/>
                <w:szCs w:val="16"/>
                <w:lang w:val="es-GT"/>
              </w:rPr>
            </w:pPr>
            <w:r w:rsidRPr="00D47BFC">
              <w:rPr>
                <w:rFonts w:cs="Arial"/>
                <w:szCs w:val="16"/>
                <w:lang w:val="es-GT"/>
              </w:rPr>
              <w:t xml:space="preserve">Administración general </w:t>
            </w:r>
          </w:p>
          <w:p w14:paraId="5C83C555" w14:textId="77777777" w:rsidR="002D6186" w:rsidRPr="00D47BFC" w:rsidRDefault="002D6186" w:rsidP="002D6186">
            <w:pPr>
              <w:pStyle w:val="Prrafodelista"/>
              <w:numPr>
                <w:ilvl w:val="0"/>
                <w:numId w:val="18"/>
              </w:numPr>
              <w:textAlignment w:val="center"/>
              <w:rPr>
                <w:rFonts w:cs="Arial"/>
                <w:szCs w:val="16"/>
                <w:lang w:val="es-GT"/>
              </w:rPr>
            </w:pPr>
            <w:r w:rsidRPr="00D47BFC">
              <w:rPr>
                <w:rFonts w:cs="Arial"/>
                <w:szCs w:val="16"/>
                <w:lang w:val="es-GT"/>
              </w:rPr>
              <w:t xml:space="preserve">Aspectos fiscales </w:t>
            </w:r>
          </w:p>
          <w:p w14:paraId="045E3C48" w14:textId="27B2831A" w:rsidR="00F1620C" w:rsidRPr="00733512" w:rsidRDefault="002D6186" w:rsidP="002D6186">
            <w:pPr>
              <w:pStyle w:val="Prrafodelista"/>
              <w:numPr>
                <w:ilvl w:val="0"/>
                <w:numId w:val="18"/>
              </w:numPr>
              <w:textAlignment w:val="center"/>
              <w:rPr>
                <w:rFonts w:cs="Arial"/>
                <w:szCs w:val="16"/>
                <w:lang w:val="es-GT"/>
              </w:rPr>
            </w:pPr>
            <w:r w:rsidRPr="00D47BFC">
              <w:rPr>
                <w:rFonts w:cs="Arial"/>
                <w:szCs w:val="16"/>
                <w:lang w:val="es-GT"/>
              </w:rPr>
              <w:t>Administración pública.</w:t>
            </w:r>
          </w:p>
        </w:tc>
      </w:tr>
      <w:tr w:rsidR="00F1620C" w:rsidRPr="00466F53" w14:paraId="09378754"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228AE7" w14:textId="77777777" w:rsidR="00F1620C" w:rsidRPr="00E04D40" w:rsidRDefault="00F1620C" w:rsidP="00EE43DB">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F1620C" w:rsidRPr="003D721E" w14:paraId="7D38D5E9"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84101E" w14:textId="77777777" w:rsidR="002D6186" w:rsidRPr="00D47BFC" w:rsidRDefault="002D6186" w:rsidP="002D6186">
            <w:pPr>
              <w:pStyle w:val="Prrafodelista"/>
              <w:numPr>
                <w:ilvl w:val="0"/>
                <w:numId w:val="11"/>
              </w:numPr>
              <w:textAlignment w:val="center"/>
              <w:rPr>
                <w:rFonts w:cs="Arial"/>
                <w:szCs w:val="16"/>
                <w:lang w:val="es-GT"/>
              </w:rPr>
            </w:pPr>
            <w:r w:rsidRPr="00D47BFC">
              <w:rPr>
                <w:rFonts w:cs="Arial"/>
                <w:szCs w:val="16"/>
                <w:lang w:val="es-GT"/>
              </w:rPr>
              <w:lastRenderedPageBreak/>
              <w:t>Liderazgo</w:t>
            </w:r>
          </w:p>
          <w:p w14:paraId="016B3987" w14:textId="77777777" w:rsidR="002D6186" w:rsidRPr="00D47BFC" w:rsidRDefault="002D6186" w:rsidP="002D6186">
            <w:pPr>
              <w:pStyle w:val="Prrafodelista"/>
              <w:numPr>
                <w:ilvl w:val="0"/>
                <w:numId w:val="11"/>
              </w:numPr>
              <w:textAlignment w:val="center"/>
              <w:rPr>
                <w:rFonts w:cs="Arial"/>
                <w:szCs w:val="16"/>
                <w:lang w:val="es-GT"/>
              </w:rPr>
            </w:pPr>
            <w:r w:rsidRPr="00D47BFC">
              <w:rPr>
                <w:rFonts w:cs="Arial"/>
                <w:szCs w:val="16"/>
                <w:lang w:val="es-GT"/>
              </w:rPr>
              <w:t>Gestión del tiempo, análisis y síntesis de la información, manejo de personal, liderazgo, proactivo, comunicación efectiva y habilidad para hablar en público.</w:t>
            </w:r>
          </w:p>
          <w:p w14:paraId="098A8F5E" w14:textId="77777777" w:rsidR="002D6186" w:rsidRPr="00D47BFC" w:rsidRDefault="002D6186" w:rsidP="002D6186">
            <w:pPr>
              <w:pStyle w:val="Prrafodelista"/>
              <w:numPr>
                <w:ilvl w:val="0"/>
                <w:numId w:val="11"/>
              </w:numPr>
              <w:textAlignment w:val="center"/>
              <w:rPr>
                <w:rFonts w:cs="Arial"/>
                <w:szCs w:val="16"/>
                <w:lang w:val="es-GT"/>
              </w:rPr>
            </w:pPr>
            <w:r w:rsidRPr="00D47BFC">
              <w:rPr>
                <w:rFonts w:cs="Arial"/>
                <w:szCs w:val="16"/>
                <w:lang w:val="es-GT"/>
              </w:rPr>
              <w:t>Análisis en la resolución de casos.</w:t>
            </w:r>
          </w:p>
          <w:p w14:paraId="05A48147" w14:textId="77777777" w:rsidR="002D6186" w:rsidRDefault="002D6186" w:rsidP="002D6186">
            <w:pPr>
              <w:pStyle w:val="Prrafodelista"/>
              <w:numPr>
                <w:ilvl w:val="0"/>
                <w:numId w:val="11"/>
              </w:numPr>
              <w:textAlignment w:val="center"/>
              <w:rPr>
                <w:rFonts w:cs="Arial"/>
                <w:szCs w:val="16"/>
                <w:lang w:val="es-GT"/>
              </w:rPr>
            </w:pPr>
            <w:r w:rsidRPr="00FA11B8">
              <w:rPr>
                <w:rFonts w:cs="Arial"/>
                <w:szCs w:val="16"/>
                <w:lang w:val="es-GT"/>
              </w:rPr>
              <w:t>Manejo de equipo de oficina (cómputo, impresión, fotocopiadora, escáner, audiovisuales, entre otros)</w:t>
            </w:r>
          </w:p>
          <w:p w14:paraId="2ACFB3FE" w14:textId="13003C5D" w:rsidR="00F1620C" w:rsidRPr="00733512" w:rsidRDefault="002D6186" w:rsidP="002D6186">
            <w:pPr>
              <w:pStyle w:val="Prrafodelista"/>
              <w:numPr>
                <w:ilvl w:val="0"/>
                <w:numId w:val="11"/>
              </w:numPr>
              <w:textAlignment w:val="center"/>
              <w:rPr>
                <w:rFonts w:cs="Arial"/>
                <w:szCs w:val="16"/>
                <w:lang w:val="es-GT"/>
              </w:rPr>
            </w:pPr>
            <w:r>
              <w:rPr>
                <w:rFonts w:cs="Arial"/>
                <w:szCs w:val="16"/>
                <w:lang w:val="es-GT"/>
              </w:rPr>
              <w:t>Manejo de Office e internet.</w:t>
            </w:r>
          </w:p>
        </w:tc>
      </w:tr>
      <w:tr w:rsidR="00F1620C" w:rsidRPr="00C7166E" w14:paraId="49571F68"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8734628" w14:textId="77777777" w:rsidR="00F1620C" w:rsidRPr="00E04D40" w:rsidRDefault="00F1620C" w:rsidP="00EE43DB">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F1620C" w:rsidRPr="00C7166E" w14:paraId="5A56899B"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728D952" w14:textId="77777777" w:rsidR="009E602D" w:rsidRPr="009D4E23" w:rsidRDefault="009E602D" w:rsidP="00466BCC">
            <w:pPr>
              <w:pStyle w:val="Prrafodelista"/>
              <w:numPr>
                <w:ilvl w:val="0"/>
                <w:numId w:val="12"/>
              </w:numPr>
              <w:textAlignment w:val="center"/>
              <w:rPr>
                <w:rFonts w:cs="Arial"/>
                <w:szCs w:val="16"/>
                <w:lang w:val="es-GT"/>
              </w:rPr>
            </w:pPr>
            <w:r w:rsidRPr="009D4E23">
              <w:rPr>
                <w:rFonts w:cs="Arial"/>
                <w:szCs w:val="16"/>
                <w:lang w:val="es-GT"/>
              </w:rPr>
              <w:t>Capacidad de negociación</w:t>
            </w:r>
          </w:p>
          <w:p w14:paraId="3525EA05" w14:textId="77777777" w:rsidR="009E602D" w:rsidRPr="009D4E23" w:rsidRDefault="009E602D" w:rsidP="00466BCC">
            <w:pPr>
              <w:pStyle w:val="Prrafodelista"/>
              <w:numPr>
                <w:ilvl w:val="0"/>
                <w:numId w:val="12"/>
              </w:numPr>
              <w:textAlignment w:val="center"/>
              <w:rPr>
                <w:rFonts w:cs="Arial"/>
                <w:szCs w:val="16"/>
                <w:lang w:val="es-GT"/>
              </w:rPr>
            </w:pPr>
            <w:r w:rsidRPr="009D4E23">
              <w:rPr>
                <w:rFonts w:cs="Arial"/>
                <w:szCs w:val="16"/>
                <w:lang w:val="es-GT"/>
              </w:rPr>
              <w:t>Toma de decisiones</w:t>
            </w:r>
          </w:p>
          <w:p w14:paraId="0A8F8362" w14:textId="77777777" w:rsidR="009E602D" w:rsidRPr="009D4E23" w:rsidRDefault="009E602D" w:rsidP="00466BCC">
            <w:pPr>
              <w:pStyle w:val="Prrafodelista"/>
              <w:numPr>
                <w:ilvl w:val="0"/>
                <w:numId w:val="12"/>
              </w:numPr>
              <w:textAlignment w:val="center"/>
              <w:rPr>
                <w:rFonts w:cs="Arial"/>
                <w:szCs w:val="16"/>
                <w:lang w:val="es-GT"/>
              </w:rPr>
            </w:pPr>
            <w:r w:rsidRPr="009D4E23">
              <w:rPr>
                <w:rFonts w:cs="Arial"/>
                <w:szCs w:val="16"/>
                <w:lang w:val="es-GT"/>
              </w:rPr>
              <w:t xml:space="preserve">Proactivo </w:t>
            </w:r>
          </w:p>
          <w:p w14:paraId="3EAFF79B" w14:textId="77777777" w:rsidR="009E602D" w:rsidRDefault="009E602D" w:rsidP="00466BCC">
            <w:pPr>
              <w:pStyle w:val="Prrafodelista"/>
              <w:numPr>
                <w:ilvl w:val="0"/>
                <w:numId w:val="12"/>
              </w:numPr>
              <w:textAlignment w:val="center"/>
              <w:rPr>
                <w:rFonts w:cs="Arial"/>
                <w:szCs w:val="16"/>
                <w:lang w:val="es-GT"/>
              </w:rPr>
            </w:pPr>
            <w:r w:rsidRPr="009D4E23">
              <w:rPr>
                <w:rFonts w:cs="Arial"/>
                <w:szCs w:val="16"/>
                <w:lang w:val="es-GT"/>
              </w:rPr>
              <w:t>Comunicación efectiva</w:t>
            </w:r>
          </w:p>
          <w:p w14:paraId="6D61C1D9" w14:textId="5CBA423C" w:rsidR="00F1620C" w:rsidRPr="00733512" w:rsidRDefault="00BC5FEF" w:rsidP="00B506F4">
            <w:pPr>
              <w:pStyle w:val="Prrafodelista"/>
              <w:numPr>
                <w:ilvl w:val="0"/>
                <w:numId w:val="12"/>
              </w:numPr>
              <w:textAlignment w:val="center"/>
              <w:rPr>
                <w:rFonts w:cs="Arial"/>
                <w:szCs w:val="16"/>
                <w:lang w:val="es-GT"/>
              </w:rPr>
            </w:pPr>
            <w:r w:rsidRPr="00BC5FEF">
              <w:rPr>
                <w:rFonts w:cs="Arial"/>
                <w:szCs w:val="16"/>
                <w:lang w:val="es-GT"/>
              </w:rPr>
              <w:t xml:space="preserve">Responsable, </w:t>
            </w:r>
            <w:r w:rsidR="00B506F4" w:rsidRPr="00BC5FEF">
              <w:rPr>
                <w:rFonts w:cs="Arial"/>
                <w:szCs w:val="16"/>
                <w:lang w:val="es-GT"/>
              </w:rPr>
              <w:t>empá</w:t>
            </w:r>
            <w:r w:rsidR="00B506F4">
              <w:rPr>
                <w:rFonts w:cs="Arial"/>
                <w:szCs w:val="16"/>
                <w:lang w:val="es-GT"/>
              </w:rPr>
              <w:t>tico</w:t>
            </w:r>
            <w:r w:rsidRPr="00BC5FEF">
              <w:rPr>
                <w:rFonts w:cs="Arial"/>
                <w:szCs w:val="16"/>
                <w:lang w:val="es-GT"/>
              </w:rPr>
              <w:t>, respetuoso, puntual, discreto, actitud positiva,</w:t>
            </w:r>
            <w:r w:rsidR="002D6186">
              <w:rPr>
                <w:rFonts w:cs="Arial"/>
                <w:szCs w:val="16"/>
                <w:lang w:val="es-GT"/>
              </w:rPr>
              <w:t xml:space="preserve"> comprometido con la institución.</w:t>
            </w:r>
          </w:p>
        </w:tc>
      </w:tr>
      <w:tr w:rsidR="00F1620C" w:rsidRPr="0007499F" w14:paraId="5D897274"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E9EF2D" w14:textId="77777777" w:rsidR="00F1620C" w:rsidRPr="00E04D40" w:rsidRDefault="00F1620C" w:rsidP="00EE43DB">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F1620C" w:rsidRPr="003D721E" w14:paraId="7D015935"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A7E05" w14:textId="4C8D0559" w:rsidR="00F1620C" w:rsidRPr="00733512" w:rsidRDefault="00F1620C" w:rsidP="001B3E6B">
            <w:pPr>
              <w:rPr>
                <w:rFonts w:cs="Arial"/>
                <w:szCs w:val="16"/>
                <w:lang w:val="es-GT"/>
              </w:rPr>
            </w:pPr>
            <w:r w:rsidRPr="00F1620C">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la educación y experiencia no son evaluados por la Oficina Nacional de Servicio Civil - ONSEC - y queda a criterio del jefe inmediato su contratación.</w:t>
            </w:r>
          </w:p>
        </w:tc>
      </w:tr>
    </w:tbl>
    <w:p w14:paraId="4527A144" w14:textId="77777777"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AB2B0B" w:rsidRPr="003D721E" w14:paraId="73B669A7" w14:textId="77777777" w:rsidTr="00F25A0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AE7A520" w14:textId="1E608497" w:rsidR="00AB2B0B" w:rsidRPr="009074B2" w:rsidRDefault="00BF174A" w:rsidP="009074B2">
            <w:pPr>
              <w:pStyle w:val="Prrafodelista"/>
              <w:numPr>
                <w:ilvl w:val="0"/>
                <w:numId w:val="73"/>
              </w:numPr>
              <w:jc w:val="center"/>
              <w:textAlignment w:val="center"/>
              <w:rPr>
                <w:rFonts w:cs="Arial"/>
                <w:sz w:val="18"/>
                <w:szCs w:val="18"/>
                <w:lang w:val="es-GT"/>
              </w:rPr>
            </w:pPr>
            <w:r w:rsidRPr="009074B2">
              <w:rPr>
                <w:rFonts w:cs="Arial"/>
                <w:sz w:val="18"/>
                <w:szCs w:val="18"/>
              </w:rPr>
              <w:lastRenderedPageBreak/>
              <w:t>ASISTENTE DE SUBDIRECCIÓN</w:t>
            </w:r>
          </w:p>
        </w:tc>
      </w:tr>
      <w:tr w:rsidR="00AB2B0B" w:rsidRPr="00BC2E56" w14:paraId="7A9430B0"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00323D" w14:textId="77777777" w:rsidR="00AB2B0B" w:rsidRPr="00E04D40" w:rsidRDefault="00AB2B0B" w:rsidP="00F25A08">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B2B0B" w:rsidRPr="00BC2E56" w14:paraId="70EC1ADC"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1CCAAC" w14:textId="77777777" w:rsidR="00AB2B0B" w:rsidRPr="00BC2E56" w:rsidRDefault="00AB2B0B" w:rsidP="00F25A08">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IV</w:t>
            </w:r>
          </w:p>
        </w:tc>
        <w:tc>
          <w:tcPr>
            <w:tcW w:w="2452" w:type="pct"/>
            <w:tcBorders>
              <w:top w:val="single" w:sz="4" w:space="0" w:color="00B0F0"/>
            </w:tcBorders>
            <w:shd w:val="clear" w:color="auto" w:fill="auto"/>
          </w:tcPr>
          <w:p w14:paraId="4597F057" w14:textId="77777777" w:rsidR="00AB2B0B" w:rsidRPr="00BC2E56" w:rsidRDefault="00AB2B0B" w:rsidP="00417245">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w:t>
            </w:r>
            <w:r w:rsidR="00417245">
              <w:rPr>
                <w:rFonts w:cs="Arial"/>
                <w:szCs w:val="16"/>
                <w:lang w:val="es-GT"/>
              </w:rPr>
              <w:t>4</w:t>
            </w:r>
            <w:r>
              <w:rPr>
                <w:rFonts w:cs="Arial"/>
                <w:szCs w:val="16"/>
                <w:lang w:val="es-GT"/>
              </w:rPr>
              <w:t>0</w:t>
            </w:r>
          </w:p>
        </w:tc>
      </w:tr>
      <w:tr w:rsidR="00AB2B0B" w:rsidRPr="00BC2E56" w14:paraId="1F7690C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CCF6149" w14:textId="77777777" w:rsidR="00AB2B0B" w:rsidRPr="00BC2E56" w:rsidRDefault="00AB2B0B" w:rsidP="00417245">
            <w:pPr>
              <w:textAlignment w:val="center"/>
              <w:rPr>
                <w:rFonts w:cs="Arial"/>
                <w:iCs w:val="0"/>
                <w:szCs w:val="16"/>
                <w:lang w:val="es-GT"/>
              </w:rPr>
            </w:pPr>
            <w:r w:rsidRPr="00BC2E56">
              <w:rPr>
                <w:rFonts w:cs="Arial"/>
                <w:szCs w:val="16"/>
                <w:lang w:val="es-GT"/>
              </w:rPr>
              <w:t xml:space="preserve">Especialidad: </w:t>
            </w:r>
            <w:r w:rsidR="00417245">
              <w:rPr>
                <w:rFonts w:cs="Arial"/>
                <w:szCs w:val="16"/>
                <w:lang w:val="es-GT"/>
              </w:rPr>
              <w:t>Administración</w:t>
            </w:r>
          </w:p>
        </w:tc>
        <w:tc>
          <w:tcPr>
            <w:tcW w:w="2452" w:type="pct"/>
            <w:tcBorders>
              <w:bottom w:val="single" w:sz="4" w:space="0" w:color="00B0F0"/>
            </w:tcBorders>
          </w:tcPr>
          <w:p w14:paraId="2AD3EEA2" w14:textId="77777777" w:rsidR="00AB2B0B" w:rsidRPr="00BC2E56" w:rsidRDefault="00AB2B0B" w:rsidP="00417245">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w:t>
            </w:r>
            <w:r w:rsidR="00417245">
              <w:rPr>
                <w:rFonts w:cs="Arial"/>
                <w:szCs w:val="16"/>
                <w:lang w:val="es-GT"/>
              </w:rPr>
              <w:t>007</w:t>
            </w:r>
          </w:p>
        </w:tc>
      </w:tr>
      <w:tr w:rsidR="00AB2B0B" w:rsidRPr="00BC2E56" w14:paraId="148EB50B"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9CC031" w14:textId="77777777" w:rsidR="00AB2B0B" w:rsidRPr="00BC2E56" w:rsidRDefault="00AB2B0B" w:rsidP="00417245">
            <w:pPr>
              <w:textAlignment w:val="center"/>
              <w:rPr>
                <w:rFonts w:cs="Arial"/>
                <w:i w:val="0"/>
                <w:szCs w:val="16"/>
                <w:lang w:val="es-GT"/>
              </w:rPr>
            </w:pPr>
            <w:r w:rsidRPr="00BC2E56">
              <w:rPr>
                <w:rFonts w:cs="Arial"/>
                <w:szCs w:val="16"/>
                <w:lang w:val="es-GT"/>
              </w:rPr>
              <w:t xml:space="preserve">Título funcional: </w:t>
            </w:r>
            <w:r w:rsidR="00417245">
              <w:rPr>
                <w:rFonts w:cs="Arial"/>
                <w:szCs w:val="16"/>
                <w:lang w:val="es-GT"/>
              </w:rPr>
              <w:t>Asistente de Subdirección</w:t>
            </w:r>
          </w:p>
        </w:tc>
        <w:tc>
          <w:tcPr>
            <w:tcW w:w="2452" w:type="pct"/>
            <w:shd w:val="clear" w:color="auto" w:fill="auto"/>
          </w:tcPr>
          <w:p w14:paraId="7285DD7B" w14:textId="77777777" w:rsidR="00AB2B0B" w:rsidRPr="00BC2E56" w:rsidRDefault="00AB2B0B" w:rsidP="00F25A08">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AB2B0B" w:rsidRPr="00D141D5" w14:paraId="61ABAD38"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C41620" w14:textId="3BACAC3C" w:rsidR="00AB2B0B" w:rsidRPr="00BC2E56" w:rsidRDefault="00AB2B0B" w:rsidP="00417245">
            <w:pPr>
              <w:textAlignment w:val="center"/>
              <w:rPr>
                <w:rFonts w:cs="Arial"/>
                <w:i w:val="0"/>
                <w:szCs w:val="16"/>
                <w:lang w:val="es-GT"/>
              </w:rPr>
            </w:pPr>
            <w:r w:rsidRPr="00BC2E56">
              <w:rPr>
                <w:rFonts w:cs="Arial"/>
                <w:szCs w:val="16"/>
                <w:lang w:val="es-GT"/>
              </w:rPr>
              <w:t xml:space="preserve">Jefe inmediato: </w:t>
            </w:r>
            <w:r w:rsidR="004B3EE8">
              <w:rPr>
                <w:rFonts w:cs="Arial"/>
                <w:szCs w:val="16"/>
                <w:lang w:val="es-GT"/>
              </w:rPr>
              <w:t>Subdirector Administrativo</w:t>
            </w:r>
            <w:r>
              <w:rPr>
                <w:rFonts w:cs="Arial"/>
                <w:szCs w:val="16"/>
                <w:lang w:val="es-GT"/>
              </w:rPr>
              <w:t xml:space="preserve"> </w:t>
            </w:r>
          </w:p>
        </w:tc>
        <w:tc>
          <w:tcPr>
            <w:tcW w:w="2452" w:type="pct"/>
          </w:tcPr>
          <w:p w14:paraId="1A91AD22" w14:textId="77777777" w:rsidR="00AB2B0B" w:rsidRPr="00FC33C5" w:rsidRDefault="00AB2B0B" w:rsidP="00F25A08">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12211C35" w14:textId="77777777" w:rsidR="00AB2B0B" w:rsidRPr="002D0CF6" w:rsidRDefault="00AB2B0B" w:rsidP="00AB2B0B">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B2B0B" w:rsidRPr="00933390" w14:paraId="136C2A74" w14:textId="77777777" w:rsidTr="00F25A0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B43CF15" w14:textId="77777777" w:rsidR="00AB2B0B" w:rsidRPr="00E04D40" w:rsidRDefault="00AB2B0B" w:rsidP="00F25A08">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B2B0B" w:rsidRPr="003D721E" w14:paraId="09BDC630" w14:textId="77777777" w:rsidTr="00F25A0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BA7240" w14:textId="4D5D0880" w:rsidR="00AB2B0B" w:rsidRPr="00FC33C5" w:rsidRDefault="002D6186" w:rsidP="002D6186">
            <w:pPr>
              <w:rPr>
                <w:rFonts w:cs="Arial"/>
                <w:szCs w:val="16"/>
                <w:lang w:val="es-GT"/>
              </w:rPr>
            </w:pPr>
            <w:r>
              <w:rPr>
                <w:szCs w:val="16"/>
                <w:lang w:val="es-GT"/>
              </w:rPr>
              <w:t>D</w:t>
            </w:r>
            <w:r w:rsidRPr="00436663">
              <w:rPr>
                <w:rFonts w:cs="Arial"/>
                <w:szCs w:val="16"/>
                <w:lang w:val="es-GT"/>
              </w:rPr>
              <w:t>ar asistencia técnica y administrativa</w:t>
            </w:r>
            <w:r>
              <w:rPr>
                <w:rFonts w:cs="Arial"/>
                <w:szCs w:val="16"/>
                <w:lang w:val="es-GT"/>
              </w:rPr>
              <w:t xml:space="preserve"> a la Subdirección </w:t>
            </w:r>
            <w:r w:rsidRPr="00436663">
              <w:rPr>
                <w:rFonts w:cs="Arial"/>
                <w:szCs w:val="16"/>
                <w:lang w:val="es-GT"/>
              </w:rPr>
              <w:t>en el resguardo de documentos, registro y control de casos asignados a</w:t>
            </w:r>
            <w:r>
              <w:rPr>
                <w:rFonts w:cs="Arial"/>
                <w:szCs w:val="16"/>
                <w:lang w:val="es-GT"/>
              </w:rPr>
              <w:t xml:space="preserve"> la Subdirección </w:t>
            </w:r>
            <w:r w:rsidRPr="00436663">
              <w:rPr>
                <w:rFonts w:cs="Arial"/>
                <w:szCs w:val="16"/>
                <w:lang w:val="es-GT"/>
              </w:rPr>
              <w:t>en Sistemas Informáticos del MINEDUC y controles internos. Así también elaborar informes, proyectos de documentos oficiales y consolidación de información requerida.</w:t>
            </w:r>
          </w:p>
        </w:tc>
      </w:tr>
      <w:tr w:rsidR="00AB2B0B" w:rsidRPr="00FC33C5" w14:paraId="61112570"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068D71C" w14:textId="77777777" w:rsidR="00AB2B0B" w:rsidRPr="00E04D40" w:rsidRDefault="00AB2B0B" w:rsidP="00F25A08">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B2B0B" w:rsidRPr="003D721E" w14:paraId="73FBF2BE"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0DE427"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45F6669D"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 xml:space="preserve">Realizar gestiones relacionadas con la documentación que ingresa a la Subdirección, tales como: ordenar, clasificar, registrar, trasladar y archivar expedientes. </w:t>
            </w:r>
          </w:p>
          <w:p w14:paraId="18CB6297"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Pr>
                <w:rFonts w:cs="Arial"/>
                <w:szCs w:val="16"/>
                <w:lang w:val="es-GT" w:bidi="ar"/>
              </w:rPr>
              <w:t xml:space="preserve">Dar seguimiento a los requerimientos solicitados por Subdirección a los departamentos del JNO. </w:t>
            </w:r>
          </w:p>
          <w:p w14:paraId="4D91EE41"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 xml:space="preserve">Elaborar informes que le sean requeridos </w:t>
            </w:r>
            <w:r>
              <w:rPr>
                <w:rFonts w:cs="Arial"/>
                <w:szCs w:val="16"/>
                <w:lang w:val="es-GT" w:bidi="ar"/>
              </w:rPr>
              <w:t>a solicitud de</w:t>
            </w:r>
            <w:r w:rsidRPr="00F8463B">
              <w:rPr>
                <w:rFonts w:cs="Arial"/>
                <w:szCs w:val="16"/>
                <w:lang w:val="es-GT" w:bidi="ar"/>
              </w:rPr>
              <w:t xml:space="preserve"> Subdirección</w:t>
            </w:r>
            <w:r>
              <w:rPr>
                <w:rFonts w:cs="Arial"/>
                <w:szCs w:val="16"/>
                <w:lang w:val="es-GT" w:bidi="ar"/>
              </w:rPr>
              <w:t>.</w:t>
            </w:r>
          </w:p>
          <w:p w14:paraId="726E24AD"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Elaborar proyectos de oficios</w:t>
            </w:r>
            <w:r>
              <w:rPr>
                <w:rFonts w:cs="Arial"/>
                <w:szCs w:val="16"/>
                <w:lang w:val="es-GT" w:bidi="ar"/>
              </w:rPr>
              <w:t>, notificaciones</w:t>
            </w:r>
            <w:r w:rsidRPr="00F8463B">
              <w:rPr>
                <w:rFonts w:cs="Arial"/>
                <w:szCs w:val="16"/>
                <w:lang w:val="es-GT" w:bidi="ar"/>
              </w:rPr>
              <w:t>, actas, entre otros, dirigidas a diferentes dependencias o instituciones.</w:t>
            </w:r>
          </w:p>
          <w:p w14:paraId="068204BA"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Administrar y registra la documentación por medio del WEBSIAD para el control de su ingreso y egreso, según los lineamientos establecidos por el ente rector.</w:t>
            </w:r>
          </w:p>
          <w:p w14:paraId="44FBFB0F" w14:textId="77777777" w:rsidR="002D6186" w:rsidRPr="00F8463B"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 xml:space="preserve">Ejecutar las actividades descritas en los procedimientos, instructivos, guías y cualquier otro documento oficial en las que esté involucrado el puesto.  </w:t>
            </w:r>
          </w:p>
          <w:p w14:paraId="11DB3DBA" w14:textId="77777777" w:rsidR="002D6186" w:rsidRPr="004C333F" w:rsidRDefault="002D6186" w:rsidP="002D6186">
            <w:pPr>
              <w:pStyle w:val="Encabezado"/>
              <w:widowControl w:val="0"/>
              <w:numPr>
                <w:ilvl w:val="0"/>
                <w:numId w:val="16"/>
              </w:numPr>
              <w:spacing w:line="276" w:lineRule="auto"/>
              <w:rPr>
                <w:rFonts w:cs="Arial"/>
                <w:szCs w:val="16"/>
                <w:lang w:val="es-GT" w:bidi="ar"/>
              </w:rPr>
            </w:pPr>
            <w:r w:rsidRPr="00F8463B">
              <w:rPr>
                <w:rFonts w:cs="Arial"/>
                <w:szCs w:val="16"/>
                <w:lang w:val="es-GT" w:bidi="ar"/>
              </w:rPr>
              <w:t>Ejecutar las actividades administrativas inherentes al puesto (atención a usuarios internos y externos, asistencia a reuniones y capacitaciones, correspondencia, archivo entre otras).</w:t>
            </w:r>
          </w:p>
          <w:p w14:paraId="33C3A775" w14:textId="2399B352" w:rsidR="00AB2B0B" w:rsidRPr="004B768F" w:rsidRDefault="002D6186" w:rsidP="002D6186">
            <w:pPr>
              <w:pStyle w:val="Encabezado"/>
              <w:widowControl w:val="0"/>
              <w:numPr>
                <w:ilvl w:val="0"/>
                <w:numId w:val="16"/>
              </w:numPr>
              <w:spacing w:line="276" w:lineRule="auto"/>
              <w:rPr>
                <w:i w:val="0"/>
                <w:szCs w:val="16"/>
                <w:lang w:val="es-GT"/>
              </w:rPr>
            </w:pPr>
            <w:r>
              <w:rPr>
                <w:rFonts w:cs="Arial"/>
                <w:szCs w:val="16"/>
                <w:lang w:val="es-GT" w:bidi="ar"/>
              </w:rPr>
              <w:t>Coordinar la agenda diaria de Subdirección.</w:t>
            </w:r>
            <w:r w:rsidR="00AB2B0B">
              <w:rPr>
                <w:i w:val="0"/>
                <w:szCs w:val="16"/>
                <w:lang w:val="es-GT"/>
              </w:rPr>
              <w:t xml:space="preserve"> </w:t>
            </w:r>
          </w:p>
        </w:tc>
      </w:tr>
      <w:tr w:rsidR="00AB2B0B" w:rsidRPr="00FC33C5" w14:paraId="3D9827DC"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39C488E" w14:textId="77777777" w:rsidR="00AB2B0B" w:rsidRPr="004A15C8" w:rsidRDefault="00AB2B0B" w:rsidP="00F25A08">
            <w:pPr>
              <w:textAlignment w:val="center"/>
              <w:rPr>
                <w:rFonts w:eastAsia="SimSun" w:cs="Arial"/>
                <w:b/>
                <w:sz w:val="18"/>
                <w:szCs w:val="18"/>
                <w:lang w:val="es-GT" w:bidi="ar"/>
              </w:rPr>
            </w:pPr>
            <w:r w:rsidRPr="004A15C8">
              <w:rPr>
                <w:rFonts w:cs="Arial"/>
                <w:b/>
                <w:sz w:val="18"/>
                <w:szCs w:val="18"/>
                <w:lang w:bidi="ar"/>
              </w:rPr>
              <w:t>4. TAREAS PERIÓDICAS</w:t>
            </w:r>
          </w:p>
        </w:tc>
      </w:tr>
      <w:tr w:rsidR="00AB2B0B" w:rsidRPr="003D721E" w14:paraId="08AB7EB2"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B64E4D5" w14:textId="10F3FA75" w:rsidR="00AB2B0B" w:rsidRPr="004A15C8" w:rsidRDefault="00FC19D1" w:rsidP="00FC19D1">
            <w:pPr>
              <w:pStyle w:val="Prrafodelista"/>
              <w:numPr>
                <w:ilvl w:val="0"/>
                <w:numId w:val="88"/>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AB2B0B" w:rsidRPr="00FC33C5" w14:paraId="4017C48C"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62838CC" w14:textId="77777777" w:rsidR="00AB2B0B" w:rsidRPr="004A15C8" w:rsidRDefault="00AB2B0B" w:rsidP="00F25A08">
            <w:pPr>
              <w:textAlignment w:val="center"/>
              <w:rPr>
                <w:rFonts w:cs="Arial"/>
                <w:b/>
                <w:sz w:val="18"/>
                <w:szCs w:val="18"/>
                <w:lang w:val="es-GT"/>
              </w:rPr>
            </w:pPr>
            <w:r w:rsidRPr="004A15C8">
              <w:rPr>
                <w:rFonts w:cs="Arial"/>
                <w:b/>
                <w:sz w:val="18"/>
                <w:szCs w:val="18"/>
              </w:rPr>
              <w:t>5. TAREAS EVENTUALES</w:t>
            </w:r>
          </w:p>
        </w:tc>
      </w:tr>
      <w:tr w:rsidR="00AB2B0B" w:rsidRPr="003D721E" w14:paraId="5060E36D"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5838AD2" w14:textId="77777777" w:rsidR="002D6186" w:rsidRPr="00F8463B" w:rsidRDefault="002D6186" w:rsidP="00D6229B">
            <w:pPr>
              <w:pStyle w:val="Encabezado"/>
              <w:widowControl w:val="0"/>
              <w:numPr>
                <w:ilvl w:val="0"/>
                <w:numId w:val="89"/>
              </w:numPr>
              <w:spacing w:line="276" w:lineRule="auto"/>
              <w:rPr>
                <w:rFonts w:cs="Arial"/>
                <w:szCs w:val="16"/>
                <w:lang w:val="es-GT" w:bidi="ar"/>
              </w:rPr>
            </w:pPr>
            <w:r w:rsidRPr="00F8463B">
              <w:rPr>
                <w:rFonts w:cs="Arial"/>
                <w:szCs w:val="16"/>
                <w:lang w:val="es-GT" w:bidi="ar"/>
              </w:rPr>
              <w:t xml:space="preserve">Asistir al jefe inmediato en la coordinación de las actividades que se desarrollan en </w:t>
            </w:r>
            <w:proofErr w:type="gramStart"/>
            <w:r w:rsidRPr="00F8463B">
              <w:rPr>
                <w:rFonts w:cs="Arial"/>
                <w:szCs w:val="16"/>
                <w:lang w:val="es-GT" w:bidi="ar"/>
              </w:rPr>
              <w:t xml:space="preserve">las diferentes </w:t>
            </w:r>
            <w:r>
              <w:rPr>
                <w:rFonts w:cs="Arial"/>
                <w:szCs w:val="16"/>
                <w:lang w:val="es-GT" w:bidi="ar"/>
              </w:rPr>
              <w:t>departamentos</w:t>
            </w:r>
            <w:proofErr w:type="gramEnd"/>
            <w:r>
              <w:rPr>
                <w:rFonts w:cs="Arial"/>
                <w:szCs w:val="16"/>
                <w:lang w:val="es-GT" w:bidi="ar"/>
              </w:rPr>
              <w:t xml:space="preserve"> del JNO</w:t>
            </w:r>
            <w:r w:rsidRPr="00F8463B">
              <w:rPr>
                <w:rFonts w:cs="Arial"/>
                <w:szCs w:val="16"/>
                <w:lang w:val="es-GT" w:bidi="ar"/>
              </w:rPr>
              <w:t>.</w:t>
            </w:r>
          </w:p>
          <w:p w14:paraId="34FC5BF7" w14:textId="02887F17" w:rsidR="00AB2B0B" w:rsidRPr="004A15C8" w:rsidRDefault="002D6186" w:rsidP="00D6229B">
            <w:pPr>
              <w:pStyle w:val="Encabezado"/>
              <w:widowControl w:val="0"/>
              <w:numPr>
                <w:ilvl w:val="0"/>
                <w:numId w:val="89"/>
              </w:numPr>
              <w:spacing w:line="276" w:lineRule="auto"/>
              <w:rPr>
                <w:szCs w:val="16"/>
                <w:lang w:val="es-GT"/>
              </w:rPr>
            </w:pPr>
            <w:r w:rsidRPr="00F8463B">
              <w:rPr>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F8463B">
              <w:rPr>
                <w:rFonts w:ascii="Arial" w:eastAsia="Calibri" w:hAnsi="Arial" w:cs="Arial"/>
                <w:color w:val="FF0000"/>
                <w:szCs w:val="16"/>
                <w:lang w:val="es-ES" w:eastAsia="es-GT"/>
              </w:rPr>
              <w:t>.</w:t>
            </w:r>
          </w:p>
        </w:tc>
      </w:tr>
    </w:tbl>
    <w:p w14:paraId="3001BE7D" w14:textId="77777777" w:rsidR="00AB2B0B" w:rsidRPr="002D0CF6" w:rsidRDefault="00AB2B0B" w:rsidP="00AB2B0B">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B2B0B" w:rsidRPr="00FC33C5" w14:paraId="62DBB1B6" w14:textId="77777777" w:rsidTr="00F25A0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F59ED8" w14:textId="77777777" w:rsidR="00AB2B0B" w:rsidRPr="00E04D40" w:rsidRDefault="00AB2B0B" w:rsidP="00F25A08">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AB2B0B" w:rsidRPr="003D721E" w14:paraId="51524D95" w14:textId="77777777" w:rsidTr="00F25A08">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3D8CE1" w14:textId="3ECAA76A" w:rsidR="00AB2B0B" w:rsidRPr="00693F6D" w:rsidRDefault="002D6186" w:rsidP="004D10D4">
            <w:pPr>
              <w:rPr>
                <w:lang w:val="es-GT"/>
              </w:rPr>
            </w:pPr>
            <w:r w:rsidRPr="001E4882">
              <w:rPr>
                <w:szCs w:val="16"/>
                <w:lang w:val="es-GT"/>
              </w:rPr>
              <w:t xml:space="preserve">El puesto se ubica </w:t>
            </w:r>
            <w:r w:rsidR="004D10D4">
              <w:rPr>
                <w:szCs w:val="16"/>
                <w:lang w:val="es-GT"/>
              </w:rPr>
              <w:t xml:space="preserve">en </w:t>
            </w:r>
            <w:r w:rsidRPr="001E4882">
              <w:rPr>
                <w:rFonts w:cs="Arial"/>
                <w:szCs w:val="16"/>
                <w:lang w:val="es-GT"/>
              </w:rPr>
              <w:t xml:space="preserve">la </w:t>
            </w:r>
            <w:r>
              <w:rPr>
                <w:rFonts w:cs="Arial"/>
                <w:szCs w:val="16"/>
                <w:lang w:val="es-GT"/>
              </w:rPr>
              <w:t>Subd</w:t>
            </w:r>
            <w:r w:rsidRPr="001E4882">
              <w:rPr>
                <w:rFonts w:cs="Arial"/>
                <w:szCs w:val="16"/>
                <w:lang w:val="es-GT"/>
              </w:rPr>
              <w:t>irección</w:t>
            </w:r>
            <w:r w:rsidRPr="001E4882">
              <w:rPr>
                <w:szCs w:val="16"/>
                <w:lang w:val="es-GT"/>
              </w:rPr>
              <w:t xml:space="preserve"> del </w:t>
            </w:r>
            <w:r>
              <w:rPr>
                <w:szCs w:val="16"/>
                <w:lang w:val="es-GT"/>
              </w:rPr>
              <w:t>JNO</w:t>
            </w:r>
            <w:r w:rsidRPr="001E4882">
              <w:rPr>
                <w:szCs w:val="16"/>
                <w:lang w:val="es-GT"/>
              </w:rPr>
              <w:t>.</w:t>
            </w:r>
          </w:p>
        </w:tc>
      </w:tr>
      <w:tr w:rsidR="00AB2B0B" w:rsidRPr="00FC33C5" w14:paraId="406C3AC4"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772FA8"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AB2B0B" w:rsidRPr="003D721E" w14:paraId="7CEF15F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1738EA" w14:textId="77777777" w:rsidR="00AB2B0B" w:rsidRPr="00693F6D" w:rsidRDefault="00AB2B0B" w:rsidP="001B3E6B">
            <w:pPr>
              <w:rPr>
                <w:lang w:val="es-GT"/>
              </w:rPr>
            </w:pPr>
            <w:r>
              <w:rPr>
                <w:lang w:val="es-GT"/>
              </w:rPr>
              <w:t>N/A</w:t>
            </w:r>
          </w:p>
        </w:tc>
      </w:tr>
      <w:tr w:rsidR="00AB2B0B" w:rsidRPr="00FC33C5" w14:paraId="282F79D2"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2A7DF7"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AB2B0B" w:rsidRPr="003D721E" w14:paraId="6F208C97"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614854" w14:textId="77777777" w:rsidR="00AB2B0B" w:rsidRPr="00693F6D" w:rsidRDefault="00AB2B0B" w:rsidP="001B3E6B">
            <w:pPr>
              <w:rPr>
                <w:lang w:val="es-GT"/>
              </w:rPr>
            </w:pPr>
            <w:r w:rsidRPr="00693F6D">
              <w:rPr>
                <w:lang w:val="es-GT"/>
              </w:rPr>
              <w:t>Responde por el incumplimiento de las tareas asignadas al puesto y las funciones del área a la que pertenece, establecidas en la documentación legal vigente que le concierne.</w:t>
            </w:r>
          </w:p>
        </w:tc>
      </w:tr>
      <w:tr w:rsidR="00AB2B0B" w:rsidRPr="003D721E" w14:paraId="789D6A90"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E6109" w14:textId="77777777" w:rsidR="00AB2B0B" w:rsidRPr="00693F6D" w:rsidRDefault="00AB2B0B" w:rsidP="001B3E6B">
            <w:pPr>
              <w:rPr>
                <w:lang w:val="es-GT"/>
              </w:rPr>
            </w:pPr>
            <w:r>
              <w:rPr>
                <w:lang w:val="es-GT"/>
              </w:rPr>
              <w:t>Por el uso cuidado y resguardo del mobiliario y equipo que tiene registrado en la tarjeta de responsabilidad.</w:t>
            </w:r>
          </w:p>
        </w:tc>
      </w:tr>
      <w:tr w:rsidR="00AB2B0B" w:rsidRPr="00FC33C5" w14:paraId="15BFA2F4"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0DFD6A"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873AF9" w:rsidRPr="003D721E" w14:paraId="06E9F7EE"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DB1D24" w14:textId="77777777" w:rsidR="00873AF9" w:rsidRPr="00FC33C5" w:rsidRDefault="00873AF9" w:rsidP="00F25A08">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7F9D841" w14:textId="77777777" w:rsidR="00873AF9" w:rsidRPr="00873AF9" w:rsidRDefault="00873AF9" w:rsidP="00F25A08">
            <w:pPr>
              <w:cnfStyle w:val="000000000000" w:firstRow="0" w:lastRow="0" w:firstColumn="0" w:lastColumn="0" w:oddVBand="0" w:evenVBand="0" w:oddHBand="0" w:evenHBand="0" w:firstRowFirstColumn="0" w:firstRowLastColumn="0" w:lastRowFirstColumn="0" w:lastRowLastColumn="0"/>
              <w:rPr>
                <w:i/>
              </w:rPr>
            </w:pPr>
            <w:r w:rsidRPr="00873AF9">
              <w:rPr>
                <w:i/>
              </w:rPr>
              <w:t>Asistentes de Direcciones Departamentales, Asistentes de Directores de planta Central, docentes que se abocan al JNO.</w:t>
            </w:r>
          </w:p>
        </w:tc>
      </w:tr>
      <w:tr w:rsidR="00873AF9" w:rsidRPr="003D721E" w14:paraId="75D3C932"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90F6B" w14:textId="77777777" w:rsidR="00873AF9" w:rsidRPr="00FC33C5" w:rsidRDefault="00873AF9" w:rsidP="00F25A08">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A317149" w14:textId="4D61B6D1" w:rsidR="00873AF9" w:rsidRPr="00873AF9" w:rsidRDefault="00B40C76" w:rsidP="00F25A08">
            <w:pPr>
              <w:cnfStyle w:val="000000100000" w:firstRow="0" w:lastRow="0" w:firstColumn="0" w:lastColumn="0" w:oddVBand="0" w:evenVBand="0" w:oddHBand="1" w:evenHBand="0" w:firstRowFirstColumn="0" w:firstRowLastColumn="0" w:lastRowFirstColumn="0" w:lastRowLastColumn="0"/>
              <w:rPr>
                <w:i/>
              </w:rPr>
            </w:pPr>
            <w:r>
              <w:t>Docentes participantes en el proceso de oposición</w:t>
            </w:r>
            <w:r w:rsidRPr="00951CF9">
              <w:t xml:space="preserve">, abogados </w:t>
            </w:r>
            <w:r>
              <w:t>auxiliantes de docentes participantes cuando han sido propuestos</w:t>
            </w:r>
            <w:r w:rsidRPr="00951CF9">
              <w:t>.</w:t>
            </w:r>
          </w:p>
        </w:tc>
      </w:tr>
      <w:tr w:rsidR="00AB2B0B" w:rsidRPr="00FC33C5" w14:paraId="4ECF62D9"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DA6E89" w14:textId="77777777" w:rsidR="00AB2B0B" w:rsidRPr="00E04D40" w:rsidRDefault="00AB2B0B" w:rsidP="00F25A08">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AB2B0B" w:rsidRPr="003D721E" w14:paraId="50F6D010"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0F48DF5" w14:textId="20904954" w:rsidR="00AB2B0B" w:rsidRPr="00693F6D" w:rsidRDefault="00B40C76" w:rsidP="00B40C76">
            <w:pPr>
              <w:rPr>
                <w:lang w:val="es-GT"/>
              </w:rPr>
            </w:pPr>
            <w:r>
              <w:rPr>
                <w:lang w:val="es-GT"/>
              </w:rPr>
              <w:t>Edificio Plaza Rabí.</w:t>
            </w:r>
          </w:p>
        </w:tc>
      </w:tr>
      <w:tr w:rsidR="00AB2B0B" w:rsidRPr="00FC33C5" w14:paraId="2B99D465"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798CA69"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AB2B0B" w:rsidRPr="003D721E" w14:paraId="1007233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22AD3AC" w14:textId="5B2A6D18" w:rsidR="00AB2B0B" w:rsidRPr="00FC33C5" w:rsidRDefault="00AB2B0B" w:rsidP="001B3E6B">
            <w:pPr>
              <w:textAlignment w:val="center"/>
              <w:rPr>
                <w:rFonts w:cs="Arial"/>
                <w:i w:val="0"/>
                <w:szCs w:val="16"/>
                <w:lang w:val="es-GT"/>
              </w:rPr>
            </w:pPr>
            <w:r>
              <w:rPr>
                <w:rFonts w:cs="Arial"/>
                <w:szCs w:val="16"/>
                <w:lang w:val="es-GT"/>
              </w:rPr>
              <w:t>La jornada de trabajo es Diurna, de lunes a viernes de 9:00 a 17:30 horas</w:t>
            </w:r>
          </w:p>
        </w:tc>
      </w:tr>
      <w:tr w:rsidR="00AB2B0B" w:rsidRPr="00FC33C5" w14:paraId="008D74BF"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DE8B28"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AB2B0B" w:rsidRPr="003D721E" w14:paraId="37A06D4C"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054E7B" w14:textId="145A9858" w:rsidR="00AB2B0B" w:rsidRPr="00FC33C5" w:rsidRDefault="00AB2B0B" w:rsidP="00B40C76">
            <w:pPr>
              <w:textAlignment w:val="center"/>
              <w:rPr>
                <w:rFonts w:cs="Arial"/>
                <w:i w:val="0"/>
                <w:szCs w:val="16"/>
                <w:lang w:val="es-GT"/>
              </w:rPr>
            </w:pPr>
            <w:r>
              <w:rPr>
                <w:rFonts w:cs="Arial"/>
                <w:szCs w:val="16"/>
                <w:lang w:val="es-GT"/>
              </w:rPr>
              <w:t xml:space="preserve">Se derivan por el incumplimiento de sus funciones, afectando el cumplimiento de las metas y objetivos de </w:t>
            </w:r>
            <w:r w:rsidR="00B40C76">
              <w:rPr>
                <w:rFonts w:cs="Arial"/>
                <w:szCs w:val="16"/>
                <w:lang w:val="es-GT"/>
              </w:rPr>
              <w:t>la Subdirección del JNO.</w:t>
            </w:r>
          </w:p>
        </w:tc>
      </w:tr>
      <w:tr w:rsidR="00AB2B0B" w:rsidRPr="00FC33C5" w14:paraId="793E2FEA"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8DC152" w14:textId="77777777" w:rsidR="00AB2B0B" w:rsidRPr="00E04D40" w:rsidRDefault="00AB2B0B" w:rsidP="00F25A08">
            <w:pPr>
              <w:textAlignment w:val="center"/>
              <w:rPr>
                <w:rFonts w:cs="Arial"/>
                <w:b/>
                <w:sz w:val="18"/>
                <w:szCs w:val="18"/>
                <w:lang w:val="es-GT"/>
              </w:rPr>
            </w:pPr>
            <w:r>
              <w:rPr>
                <w:rFonts w:cs="Arial"/>
                <w:b/>
                <w:sz w:val="18"/>
                <w:szCs w:val="18"/>
                <w:lang w:val="es-GT"/>
              </w:rPr>
              <w:lastRenderedPageBreak/>
              <w:t xml:space="preserve">13. </w:t>
            </w:r>
            <w:r w:rsidRPr="00E04D40">
              <w:rPr>
                <w:rFonts w:cs="Arial"/>
                <w:b/>
                <w:sz w:val="18"/>
                <w:szCs w:val="18"/>
                <w:lang w:val="es-GT"/>
              </w:rPr>
              <w:t>CONSECUENCIAS EN EL TRABAJO</w:t>
            </w:r>
          </w:p>
        </w:tc>
      </w:tr>
      <w:tr w:rsidR="00AB2B0B" w:rsidRPr="003D721E" w14:paraId="481E496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34EABE" w14:textId="5D0C25BA" w:rsidR="00AB2B0B" w:rsidRPr="00FC371E" w:rsidRDefault="00AB2B0B" w:rsidP="001B3E6B">
            <w:pPr>
              <w:textAlignment w:val="center"/>
              <w:rPr>
                <w:rFonts w:cs="Arial"/>
                <w:i w:val="0"/>
                <w:szCs w:val="16"/>
                <w:lang w:val="es-GT"/>
              </w:rPr>
            </w:pPr>
            <w:r w:rsidRPr="00873AF9">
              <w:rPr>
                <w:rFonts w:cs="Arial"/>
                <w:szCs w:val="16"/>
                <w:lang w:val="es-GT"/>
              </w:rPr>
              <w:t>Se derivan por el incumplimiento de sus funciones, afectando los intereses de la Institución, lo que provoca desconfianza y falta de credibilidad en los procesos de trabajo y los servicios a la comunidad educativa.</w:t>
            </w:r>
          </w:p>
        </w:tc>
      </w:tr>
      <w:tr w:rsidR="00AB2B0B" w:rsidRPr="00FC33C5" w14:paraId="141A0E20"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F2A7BE"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AB2B0B" w:rsidRPr="003D721E" w14:paraId="6DDAD4EA" w14:textId="77777777" w:rsidTr="00F25A08">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9C9CE5" w14:textId="77777777" w:rsidR="00AB2B0B" w:rsidRPr="00FC33C5" w:rsidRDefault="00AB2B0B" w:rsidP="00F25A08">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13BCAAC" w14:textId="0EA56C46" w:rsidR="00AB2B0B" w:rsidRPr="00873AF9" w:rsidRDefault="00AB2B0B" w:rsidP="00B40C76">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873AF9">
              <w:rPr>
                <w:rFonts w:cs="Arial"/>
                <w:i/>
                <w:szCs w:val="16"/>
                <w:lang w:val="es-GT"/>
              </w:rPr>
              <w:t xml:space="preserve">Por el tipo de trabajo se requiere un 80% de esfuerzo mental, exige concentración constante para aplicar conocimientos generales </w:t>
            </w:r>
            <w:r w:rsidR="00B40C76">
              <w:rPr>
                <w:rFonts w:cs="Arial"/>
                <w:i/>
                <w:szCs w:val="16"/>
                <w:lang w:val="es-GT"/>
              </w:rPr>
              <w:t>para dar</w:t>
            </w:r>
            <w:r w:rsidR="00B40C76" w:rsidRPr="00436663">
              <w:rPr>
                <w:rFonts w:cs="Arial"/>
                <w:szCs w:val="16"/>
                <w:lang w:val="es-GT"/>
              </w:rPr>
              <w:t xml:space="preserve"> asistencia técnica y administrativa</w:t>
            </w:r>
            <w:r w:rsidR="00B40C76">
              <w:rPr>
                <w:rFonts w:cs="Arial"/>
                <w:szCs w:val="16"/>
                <w:lang w:val="es-GT"/>
              </w:rPr>
              <w:t xml:space="preserve"> a la Subdirección </w:t>
            </w:r>
            <w:r w:rsidR="00B40C76" w:rsidRPr="00436663">
              <w:rPr>
                <w:rFonts w:cs="Arial"/>
                <w:szCs w:val="16"/>
                <w:lang w:val="es-GT"/>
              </w:rPr>
              <w:t>en el resguardo de documentos, registro y control de casos asignados a</w:t>
            </w:r>
            <w:r w:rsidR="00B40C76">
              <w:rPr>
                <w:rFonts w:cs="Arial"/>
                <w:szCs w:val="16"/>
                <w:lang w:val="es-GT"/>
              </w:rPr>
              <w:t xml:space="preserve"> la Subdirección </w:t>
            </w:r>
            <w:r w:rsidR="00B40C76" w:rsidRPr="00436663">
              <w:rPr>
                <w:rFonts w:cs="Arial"/>
                <w:szCs w:val="16"/>
                <w:lang w:val="es-GT"/>
              </w:rPr>
              <w:t>en Sistemas Informáticos del MINEDUC y controles internos. Así también elaborar informes, proyectos de documentos oficiales y consolidación de información requerida.</w:t>
            </w:r>
          </w:p>
        </w:tc>
      </w:tr>
      <w:tr w:rsidR="00AB2B0B" w:rsidRPr="003D721E" w14:paraId="16C2F082" w14:textId="77777777" w:rsidTr="00B40C76">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270A31" w14:textId="77777777" w:rsidR="00AB2B0B" w:rsidRPr="00FC33C5" w:rsidRDefault="00AB2B0B" w:rsidP="00F25A08">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7BF08D7" w14:textId="77777777" w:rsidR="00AB2B0B" w:rsidRPr="00873AF9" w:rsidRDefault="00AB2B0B" w:rsidP="00F25A08">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873AF9">
              <w:rPr>
                <w:rFonts w:cs="Arial"/>
                <w:i/>
                <w:szCs w:val="16"/>
                <w:lang w:val="es-GT"/>
              </w:rPr>
              <w:t>El esfuerzo que requiere el puesto de trabajo es de un 20% ya que la mayoría del tiempo realiza sus tareas sentado.</w:t>
            </w:r>
          </w:p>
        </w:tc>
      </w:tr>
      <w:tr w:rsidR="00AB2B0B" w:rsidRPr="00D523B8" w14:paraId="165857A9"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915AE1" w14:textId="77777777" w:rsidR="00AB2B0B" w:rsidRPr="009E0D6F" w:rsidRDefault="00AB2B0B" w:rsidP="00F25A08">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AB2B0B" w:rsidRPr="00D523B8" w14:paraId="4C28BAC6"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27B3C7" w14:textId="77777777" w:rsidR="00AB2B0B" w:rsidRPr="00E04D40" w:rsidRDefault="00AB2B0B" w:rsidP="00F25A08">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73AF9" w:rsidRPr="003D721E" w14:paraId="2C593FF3"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19223D5" w14:textId="77777777" w:rsidR="00873AF9" w:rsidRPr="00FC33C5" w:rsidRDefault="00873AF9" w:rsidP="00F25A08">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E757D6A" w14:textId="77777777" w:rsidR="00873AF9" w:rsidRPr="00757AAA" w:rsidRDefault="00873AF9" w:rsidP="00F25A08">
            <w:pPr>
              <w:cnfStyle w:val="000000100000" w:firstRow="0" w:lastRow="0" w:firstColumn="0" w:lastColumn="0" w:oddVBand="0" w:evenVBand="0" w:oddHBand="1" w:evenHBand="0" w:firstRowFirstColumn="0" w:firstRowLastColumn="0" w:lastRowFirstColumn="0" w:lastRowLastColumn="0"/>
              <w:rPr>
                <w:i/>
              </w:rPr>
            </w:pPr>
            <w:r w:rsidRPr="00757AAA">
              <w:rPr>
                <w:i/>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873AF9" w:rsidRPr="003D721E" w14:paraId="3CD38A41"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F70B3D" w14:textId="77777777" w:rsidR="00873AF9" w:rsidRPr="00FC33C5" w:rsidRDefault="00873AF9" w:rsidP="00F25A08">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E772BAD" w14:textId="77777777" w:rsidR="00873AF9" w:rsidRPr="00757AAA" w:rsidRDefault="00873AF9" w:rsidP="00F25A08">
            <w:pPr>
              <w:cnfStyle w:val="000000000000" w:firstRow="0" w:lastRow="0" w:firstColumn="0" w:lastColumn="0" w:oddVBand="0" w:evenVBand="0" w:oddHBand="0" w:evenHBand="0" w:firstRowFirstColumn="0" w:firstRowLastColumn="0" w:lastRowFirstColumn="0" w:lastRowLastColumn="0"/>
              <w:rPr>
                <w:i/>
              </w:rPr>
            </w:pPr>
            <w:r w:rsidRPr="00757AAA">
              <w:rPr>
                <w:i/>
              </w:rPr>
              <w:t>Acreditar haber aprobado los cursos equivalentes al séptimo semestre de una carrera universitaria afín al puesto y un año de experiencia en tareas relacionadas con la especialidad del mismo.</w:t>
            </w:r>
          </w:p>
        </w:tc>
      </w:tr>
      <w:tr w:rsidR="00AB2B0B" w:rsidRPr="00FC33C5" w14:paraId="2E6F0E94"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6BA393"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B2B0B" w:rsidRPr="00466F53" w14:paraId="2C9F3779" w14:textId="77777777" w:rsidTr="00B75309">
        <w:trPr>
          <w:trHeight w:val="43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BAFFA9" w14:textId="77777777" w:rsidR="00873AF9" w:rsidRPr="00873AF9" w:rsidRDefault="00873AF9" w:rsidP="009B6A0A">
            <w:pPr>
              <w:pStyle w:val="Prrafodelista"/>
              <w:numPr>
                <w:ilvl w:val="0"/>
                <w:numId w:val="20"/>
              </w:numPr>
              <w:textAlignment w:val="center"/>
              <w:rPr>
                <w:rFonts w:cs="Arial"/>
                <w:szCs w:val="16"/>
                <w:lang w:val="es-GT"/>
              </w:rPr>
            </w:pPr>
            <w:r w:rsidRPr="00873AF9">
              <w:rPr>
                <w:rFonts w:cs="Arial"/>
                <w:szCs w:val="16"/>
                <w:lang w:val="es-GT"/>
              </w:rPr>
              <w:t>Administración de Empresas</w:t>
            </w:r>
          </w:p>
          <w:p w14:paraId="5B7B84B7" w14:textId="3323A2AE" w:rsidR="00873AF9" w:rsidRPr="003D721E" w:rsidRDefault="00AB2B0B" w:rsidP="00B506F4">
            <w:pPr>
              <w:pStyle w:val="Prrafodelista"/>
              <w:numPr>
                <w:ilvl w:val="0"/>
                <w:numId w:val="20"/>
              </w:numPr>
              <w:textAlignment w:val="center"/>
              <w:rPr>
                <w:rFonts w:cs="Arial"/>
                <w:szCs w:val="16"/>
                <w:lang w:val="es-GT"/>
              </w:rPr>
            </w:pPr>
            <w:r w:rsidRPr="00873AF9">
              <w:rPr>
                <w:rFonts w:cs="Arial"/>
                <w:szCs w:val="16"/>
                <w:lang w:val="es-GT"/>
              </w:rPr>
              <w:t>Administración Educativa</w:t>
            </w:r>
          </w:p>
        </w:tc>
      </w:tr>
      <w:tr w:rsidR="00AB2B0B" w:rsidRPr="00FC33C5" w14:paraId="2BA2296A"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1FF25F" w14:textId="77777777" w:rsidR="00AB2B0B" w:rsidRPr="00E04D40" w:rsidRDefault="00AB2B0B" w:rsidP="00F25A08">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AB2B0B" w:rsidRPr="003D721E" w14:paraId="066E832A"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2CD17E" w14:textId="77777777" w:rsidR="00AB2B0B" w:rsidRPr="004C076E" w:rsidRDefault="00AB2B0B" w:rsidP="00466BCC">
            <w:pPr>
              <w:pStyle w:val="Prrafodelista"/>
              <w:numPr>
                <w:ilvl w:val="0"/>
                <w:numId w:val="15"/>
              </w:numPr>
              <w:textAlignment w:val="center"/>
              <w:rPr>
                <w:rFonts w:cs="Arial"/>
                <w:szCs w:val="16"/>
                <w:lang w:val="es-GT"/>
              </w:rPr>
            </w:pPr>
            <w:r w:rsidRPr="004C076E">
              <w:rPr>
                <w:rFonts w:cs="Arial"/>
                <w:szCs w:val="16"/>
                <w:lang w:val="es-GT"/>
              </w:rPr>
              <w:t>Conocimientos básicos sobre la legislación utilizada en los procesos del JNO.</w:t>
            </w:r>
          </w:p>
          <w:p w14:paraId="406DA65D" w14:textId="77777777" w:rsidR="00AB2B0B" w:rsidRPr="004C076E" w:rsidRDefault="00AB2B0B" w:rsidP="00466BCC">
            <w:pPr>
              <w:pStyle w:val="Prrafodelista"/>
              <w:numPr>
                <w:ilvl w:val="0"/>
                <w:numId w:val="15"/>
              </w:numPr>
              <w:textAlignment w:val="center"/>
              <w:rPr>
                <w:rFonts w:cs="Arial"/>
                <w:szCs w:val="16"/>
                <w:lang w:val="es-GT"/>
              </w:rPr>
            </w:pPr>
            <w:r w:rsidRPr="004C076E">
              <w:rPr>
                <w:rFonts w:cs="Arial"/>
                <w:szCs w:val="16"/>
                <w:lang w:val="es-GT"/>
              </w:rPr>
              <w:t>Redacción y ortografía.</w:t>
            </w:r>
          </w:p>
          <w:p w14:paraId="49942496" w14:textId="77777777" w:rsidR="00AB2B0B" w:rsidRPr="004C076E" w:rsidRDefault="00AB2B0B" w:rsidP="00466BCC">
            <w:pPr>
              <w:pStyle w:val="Prrafodelista"/>
              <w:numPr>
                <w:ilvl w:val="0"/>
                <w:numId w:val="15"/>
              </w:numPr>
              <w:textAlignment w:val="center"/>
              <w:rPr>
                <w:rFonts w:cs="Arial"/>
                <w:szCs w:val="16"/>
                <w:lang w:val="es-GT"/>
              </w:rPr>
            </w:pPr>
            <w:r w:rsidRPr="004C076E">
              <w:rPr>
                <w:rFonts w:cs="Arial"/>
                <w:szCs w:val="16"/>
                <w:lang w:val="es-GT"/>
              </w:rPr>
              <w:t>Organización y administración.</w:t>
            </w:r>
          </w:p>
          <w:p w14:paraId="2BF8E4CE" w14:textId="01566D23" w:rsidR="00AB2B0B" w:rsidRPr="00733512" w:rsidRDefault="00AB2B0B" w:rsidP="00B40C76">
            <w:pPr>
              <w:pStyle w:val="Prrafodelista"/>
              <w:numPr>
                <w:ilvl w:val="0"/>
                <w:numId w:val="15"/>
              </w:numPr>
              <w:textAlignment w:val="center"/>
              <w:rPr>
                <w:rFonts w:cs="Arial"/>
                <w:szCs w:val="16"/>
                <w:lang w:val="es-GT"/>
              </w:rPr>
            </w:pPr>
            <w:r w:rsidRPr="004C076E">
              <w:rPr>
                <w:rFonts w:cs="Arial"/>
                <w:szCs w:val="16"/>
                <w:lang w:val="es-GT"/>
              </w:rPr>
              <w:t>Elaboración de informes, controles y seguimiento de casos.</w:t>
            </w:r>
          </w:p>
        </w:tc>
      </w:tr>
      <w:tr w:rsidR="00AB2B0B" w:rsidRPr="00466F53" w14:paraId="21A13198"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AA8AF1" w14:textId="77777777" w:rsidR="00AB2B0B" w:rsidRPr="00E04D40" w:rsidRDefault="00AB2B0B" w:rsidP="00F25A08">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AB2B0B" w:rsidRPr="003D721E" w14:paraId="055234E8"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C3F962" w14:textId="77777777" w:rsidR="00B40C76" w:rsidRPr="00BC5FEF" w:rsidRDefault="00B40C76" w:rsidP="00B40C76">
            <w:pPr>
              <w:pStyle w:val="Prrafodelista"/>
              <w:numPr>
                <w:ilvl w:val="0"/>
                <w:numId w:val="15"/>
              </w:numPr>
              <w:textAlignment w:val="center"/>
              <w:rPr>
                <w:rFonts w:cs="Arial"/>
                <w:szCs w:val="16"/>
                <w:lang w:val="es-GT"/>
              </w:rPr>
            </w:pPr>
            <w:r w:rsidRPr="00BC5FEF">
              <w:rPr>
                <w:rFonts w:cs="Arial"/>
                <w:szCs w:val="16"/>
                <w:lang w:val="es-GT"/>
              </w:rPr>
              <w:t>Trabajo en equipo.</w:t>
            </w:r>
          </w:p>
          <w:p w14:paraId="20430E8D" w14:textId="77777777" w:rsidR="00B40C76" w:rsidRPr="00BC5FEF" w:rsidRDefault="00B40C76" w:rsidP="00B40C76">
            <w:pPr>
              <w:pStyle w:val="Prrafodelista"/>
              <w:numPr>
                <w:ilvl w:val="0"/>
                <w:numId w:val="15"/>
              </w:numPr>
              <w:textAlignment w:val="center"/>
              <w:rPr>
                <w:rFonts w:cs="Arial"/>
                <w:szCs w:val="16"/>
                <w:lang w:val="es-GT"/>
              </w:rPr>
            </w:pPr>
            <w:r w:rsidRPr="00BC5FEF">
              <w:rPr>
                <w:rFonts w:cs="Arial"/>
                <w:szCs w:val="16"/>
                <w:lang w:val="es-GT"/>
              </w:rPr>
              <w:t>Comunicación eficaz (escrito y verbal).</w:t>
            </w:r>
          </w:p>
          <w:p w14:paraId="47920AEB" w14:textId="77777777" w:rsidR="00B40C76" w:rsidRDefault="00B40C76" w:rsidP="00B40C76">
            <w:pPr>
              <w:pStyle w:val="Prrafodelista"/>
              <w:numPr>
                <w:ilvl w:val="0"/>
                <w:numId w:val="15"/>
              </w:numPr>
              <w:textAlignment w:val="center"/>
              <w:rPr>
                <w:rFonts w:cs="Arial"/>
                <w:szCs w:val="16"/>
                <w:lang w:val="es-GT"/>
              </w:rPr>
            </w:pPr>
            <w:r w:rsidRPr="00BC5FEF">
              <w:rPr>
                <w:rFonts w:cs="Arial"/>
                <w:szCs w:val="16"/>
                <w:lang w:val="es-GT"/>
              </w:rPr>
              <w:t>Organización.</w:t>
            </w:r>
          </w:p>
          <w:p w14:paraId="48B9AF17" w14:textId="77777777" w:rsidR="00B40C76" w:rsidRPr="00FA11B8" w:rsidRDefault="00B40C76" w:rsidP="00B40C76">
            <w:pPr>
              <w:pStyle w:val="Prrafodelista"/>
              <w:numPr>
                <w:ilvl w:val="0"/>
                <w:numId w:val="15"/>
              </w:numPr>
              <w:textAlignment w:val="center"/>
              <w:rPr>
                <w:rFonts w:cs="Arial"/>
                <w:szCs w:val="16"/>
                <w:lang w:val="es-GT"/>
              </w:rPr>
            </w:pPr>
            <w:r w:rsidRPr="00FA11B8">
              <w:rPr>
                <w:rFonts w:cs="Arial"/>
                <w:szCs w:val="16"/>
                <w:lang w:val="es-GT"/>
              </w:rPr>
              <w:t>Análisis y procesamiento de información.</w:t>
            </w:r>
          </w:p>
          <w:p w14:paraId="0BF1EEBA" w14:textId="77777777" w:rsidR="00B40C76" w:rsidRDefault="00B40C76" w:rsidP="00B40C76">
            <w:pPr>
              <w:pStyle w:val="Prrafodelista"/>
              <w:numPr>
                <w:ilvl w:val="0"/>
                <w:numId w:val="15"/>
              </w:numPr>
              <w:textAlignment w:val="center"/>
              <w:rPr>
                <w:rFonts w:cs="Arial"/>
                <w:szCs w:val="16"/>
                <w:lang w:val="es-GT"/>
              </w:rPr>
            </w:pPr>
            <w:r w:rsidRPr="0087089F">
              <w:rPr>
                <w:rFonts w:cs="Arial"/>
                <w:szCs w:val="16"/>
                <w:lang w:val="es-GT"/>
              </w:rPr>
              <w:t>Manejo de equipo de oficina (cómputo, impresión, fotocopiadora, escá</w:t>
            </w:r>
            <w:r>
              <w:rPr>
                <w:rFonts w:cs="Arial"/>
                <w:szCs w:val="16"/>
                <w:lang w:val="es-GT"/>
              </w:rPr>
              <w:t>ner, audiovisuales, entre otros).</w:t>
            </w:r>
          </w:p>
          <w:p w14:paraId="4D24515D" w14:textId="5B600393" w:rsidR="00AB2B0B" w:rsidRPr="00733512" w:rsidRDefault="00B40C76" w:rsidP="00B40C76">
            <w:pPr>
              <w:pStyle w:val="Prrafodelista"/>
              <w:numPr>
                <w:ilvl w:val="0"/>
                <w:numId w:val="15"/>
              </w:numPr>
              <w:textAlignment w:val="center"/>
              <w:rPr>
                <w:rFonts w:cs="Arial"/>
                <w:szCs w:val="16"/>
                <w:lang w:val="es-GT"/>
              </w:rPr>
            </w:pPr>
            <w:r w:rsidRPr="0087089F">
              <w:rPr>
                <w:rFonts w:cs="Arial"/>
                <w:szCs w:val="16"/>
                <w:lang w:val="es-GT"/>
              </w:rPr>
              <w:t>Manejo de Office e internet</w:t>
            </w:r>
          </w:p>
        </w:tc>
      </w:tr>
      <w:tr w:rsidR="00AB2B0B" w:rsidRPr="00C7166E" w14:paraId="3079D93A"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DC4583C" w14:textId="77777777" w:rsidR="00AB2B0B" w:rsidRPr="00E04D40" w:rsidRDefault="00AB2B0B" w:rsidP="00F25A08">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AB2B0B" w:rsidRPr="00C7166E" w14:paraId="4625AE7A"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095DCDD" w14:textId="77777777" w:rsidR="00AB2B0B" w:rsidRDefault="00AB2B0B" w:rsidP="00466BC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6046BBBC" w14:textId="77777777" w:rsidR="00AB2B0B" w:rsidRDefault="00AB2B0B" w:rsidP="00466BCC">
            <w:pPr>
              <w:pStyle w:val="Prrafodelista"/>
              <w:numPr>
                <w:ilvl w:val="0"/>
                <w:numId w:val="15"/>
              </w:numPr>
              <w:textAlignment w:val="center"/>
              <w:rPr>
                <w:rFonts w:cs="Arial"/>
                <w:szCs w:val="16"/>
                <w:lang w:val="es-GT"/>
              </w:rPr>
            </w:pPr>
            <w:r>
              <w:rPr>
                <w:rFonts w:cs="Arial"/>
                <w:szCs w:val="16"/>
                <w:lang w:val="es-GT"/>
              </w:rPr>
              <w:t>T</w:t>
            </w:r>
            <w:r w:rsidRPr="004C076E">
              <w:rPr>
                <w:rFonts w:cs="Arial"/>
                <w:szCs w:val="16"/>
                <w:lang w:val="es-GT"/>
              </w:rPr>
              <w:t xml:space="preserve">rabajo en equipo </w:t>
            </w:r>
          </w:p>
          <w:p w14:paraId="149D1702" w14:textId="77777777" w:rsidR="00AB2B0B" w:rsidRDefault="00AB2B0B"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698856EE" w14:textId="77777777" w:rsidR="00AB2B0B" w:rsidRDefault="00AB2B0B"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0C08BC1F" w14:textId="0FCA73DE" w:rsidR="00AB2B0B" w:rsidRPr="00733512" w:rsidRDefault="00BC5FEF" w:rsidP="004D10D4">
            <w:pPr>
              <w:pStyle w:val="Prrafodelista"/>
              <w:numPr>
                <w:ilvl w:val="0"/>
                <w:numId w:val="15"/>
              </w:numPr>
              <w:textAlignment w:val="center"/>
              <w:rPr>
                <w:rFonts w:cs="Arial"/>
                <w:szCs w:val="16"/>
                <w:lang w:val="es-GT"/>
              </w:rPr>
            </w:pPr>
            <w:r w:rsidRPr="00BC5FEF">
              <w:rPr>
                <w:rFonts w:cs="Arial"/>
                <w:szCs w:val="16"/>
                <w:lang w:val="es-GT"/>
              </w:rPr>
              <w:t xml:space="preserve">Responsable, </w:t>
            </w:r>
            <w:r w:rsidR="00B506F4" w:rsidRPr="00BC5FEF">
              <w:rPr>
                <w:rFonts w:cs="Arial"/>
                <w:szCs w:val="16"/>
                <w:lang w:val="es-GT"/>
              </w:rPr>
              <w:t>empá</w:t>
            </w:r>
            <w:r w:rsidR="00B506F4">
              <w:rPr>
                <w:rFonts w:cs="Arial"/>
                <w:szCs w:val="16"/>
                <w:lang w:val="es-GT"/>
              </w:rPr>
              <w:t>tico</w:t>
            </w:r>
            <w:r w:rsidRPr="00BC5FEF">
              <w:rPr>
                <w:rFonts w:cs="Arial"/>
                <w:szCs w:val="16"/>
                <w:lang w:val="es-GT"/>
              </w:rPr>
              <w:t>, respetuoso, puntual, discreto, actitud positiva, comprometido con la institución</w:t>
            </w:r>
            <w:r w:rsidR="004D10D4">
              <w:rPr>
                <w:rFonts w:cs="Arial"/>
                <w:szCs w:val="16"/>
                <w:lang w:val="es-GT"/>
              </w:rPr>
              <w:t>.</w:t>
            </w:r>
          </w:p>
        </w:tc>
      </w:tr>
      <w:tr w:rsidR="00AB2B0B" w:rsidRPr="0007499F" w14:paraId="4DC7340E"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A36785" w14:textId="77777777" w:rsidR="00AB2B0B" w:rsidRPr="00E04D40" w:rsidRDefault="00AB2B0B" w:rsidP="00F25A08">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B2B0B" w:rsidRPr="003D721E" w14:paraId="59E4D935"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993DCD" w14:textId="1AA0DBE9" w:rsidR="00AB2B0B" w:rsidRPr="00733512" w:rsidRDefault="00AB2B0B" w:rsidP="004D10D4">
            <w:pPr>
              <w:textAlignment w:val="center"/>
              <w:rPr>
                <w:rFonts w:cs="Arial"/>
                <w:szCs w:val="16"/>
                <w:lang w:val="es-GT"/>
              </w:rPr>
            </w:pPr>
            <w:r>
              <w:rPr>
                <w:rFonts w:cs="Arial"/>
                <w:szCs w:val="16"/>
                <w:lang w:val="es-GT"/>
              </w:rPr>
              <w:t>N/A</w:t>
            </w:r>
          </w:p>
        </w:tc>
      </w:tr>
    </w:tbl>
    <w:p w14:paraId="3B6DAA22" w14:textId="1C627C88" w:rsidR="00A81B5E" w:rsidRDefault="00A81B5E" w:rsidP="00363614">
      <w:pPr>
        <w:rPr>
          <w:rFonts w:ascii="Arial" w:hAnsi="Arial" w:cs="Arial"/>
          <w:sz w:val="22"/>
          <w:szCs w:val="22"/>
        </w:rPr>
      </w:pPr>
    </w:p>
    <w:p w14:paraId="0950242F" w14:textId="6288CA15"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AB2B0B" w:rsidRPr="003D721E" w14:paraId="77171CC9" w14:textId="77777777" w:rsidTr="00F25A0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94F8BD" w14:textId="78BA98AD" w:rsidR="00AB2B0B" w:rsidRPr="009074B2" w:rsidRDefault="00BF174A" w:rsidP="009074B2">
            <w:pPr>
              <w:pStyle w:val="Prrafodelista"/>
              <w:numPr>
                <w:ilvl w:val="0"/>
                <w:numId w:val="73"/>
              </w:numPr>
              <w:jc w:val="center"/>
              <w:textAlignment w:val="center"/>
              <w:rPr>
                <w:rFonts w:cs="Arial"/>
                <w:sz w:val="18"/>
                <w:szCs w:val="18"/>
                <w:lang w:val="es-GT"/>
              </w:rPr>
            </w:pPr>
            <w:r w:rsidRPr="009074B2">
              <w:rPr>
                <w:rFonts w:cs="Arial"/>
                <w:sz w:val="18"/>
                <w:szCs w:val="18"/>
              </w:rPr>
              <w:lastRenderedPageBreak/>
              <w:t>SECRETARIA EJECUTIVA</w:t>
            </w:r>
          </w:p>
        </w:tc>
      </w:tr>
      <w:tr w:rsidR="00AB2B0B" w:rsidRPr="00BC2E56" w14:paraId="52649B52"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CB838B7" w14:textId="77777777" w:rsidR="00AB2B0B" w:rsidRPr="00E04D40" w:rsidRDefault="00AB2B0B" w:rsidP="00F25A08">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B2B0B" w:rsidRPr="00BC2E56" w14:paraId="5F7DDB2A"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8A786A1" w14:textId="77777777" w:rsidR="00AB2B0B" w:rsidRPr="00BC2E56" w:rsidRDefault="00AB2B0B" w:rsidP="00F25A08">
            <w:pPr>
              <w:textAlignment w:val="center"/>
              <w:rPr>
                <w:rFonts w:cs="Arial"/>
                <w:iCs w:val="0"/>
                <w:szCs w:val="16"/>
                <w:lang w:val="es-GT"/>
              </w:rPr>
            </w:pPr>
            <w:r w:rsidRPr="00BC2E56">
              <w:rPr>
                <w:rFonts w:cs="Arial"/>
                <w:szCs w:val="16"/>
                <w:lang w:val="es-GT"/>
              </w:rPr>
              <w:t>Título oficial del puesto:</w:t>
            </w:r>
            <w:r w:rsidR="00873AF9">
              <w:rPr>
                <w:rFonts w:cs="Arial"/>
                <w:szCs w:val="16"/>
                <w:lang w:val="es-GT"/>
              </w:rPr>
              <w:t xml:space="preserve"> Asistente Profesional I</w:t>
            </w:r>
          </w:p>
        </w:tc>
        <w:tc>
          <w:tcPr>
            <w:tcW w:w="2452" w:type="pct"/>
            <w:tcBorders>
              <w:top w:val="single" w:sz="4" w:space="0" w:color="00B0F0"/>
            </w:tcBorders>
            <w:shd w:val="clear" w:color="auto" w:fill="auto"/>
          </w:tcPr>
          <w:p w14:paraId="4DE4D9A1" w14:textId="77777777" w:rsidR="00AB2B0B" w:rsidRPr="00BC2E56" w:rsidRDefault="00AB2B0B" w:rsidP="00873AF9">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w:t>
            </w:r>
            <w:r w:rsidR="00873AF9">
              <w:rPr>
                <w:rFonts w:cs="Arial"/>
                <w:szCs w:val="16"/>
                <w:lang w:val="es-GT"/>
              </w:rPr>
              <w:t>1</w:t>
            </w:r>
            <w:r>
              <w:rPr>
                <w:rFonts w:cs="Arial"/>
                <w:szCs w:val="16"/>
                <w:lang w:val="es-GT"/>
              </w:rPr>
              <w:t>0</w:t>
            </w:r>
          </w:p>
        </w:tc>
      </w:tr>
      <w:tr w:rsidR="00AB2B0B" w:rsidRPr="00BC2E56" w14:paraId="58F1685A"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4DC6C0" w14:textId="77777777" w:rsidR="00AB2B0B" w:rsidRPr="00BC2E56" w:rsidRDefault="00AB2B0B" w:rsidP="00873AF9">
            <w:pPr>
              <w:textAlignment w:val="center"/>
              <w:rPr>
                <w:rFonts w:cs="Arial"/>
                <w:iCs w:val="0"/>
                <w:szCs w:val="16"/>
                <w:lang w:val="es-GT"/>
              </w:rPr>
            </w:pPr>
            <w:r w:rsidRPr="00BC2E56">
              <w:rPr>
                <w:rFonts w:cs="Arial"/>
                <w:szCs w:val="16"/>
                <w:lang w:val="es-GT"/>
              </w:rPr>
              <w:t xml:space="preserve">Especialidad: </w:t>
            </w:r>
            <w:r w:rsidR="00873AF9">
              <w:rPr>
                <w:rFonts w:cs="Arial"/>
                <w:szCs w:val="16"/>
                <w:lang w:val="es-GT"/>
              </w:rPr>
              <w:t>Administración</w:t>
            </w:r>
          </w:p>
        </w:tc>
        <w:tc>
          <w:tcPr>
            <w:tcW w:w="2452" w:type="pct"/>
            <w:tcBorders>
              <w:bottom w:val="single" w:sz="4" w:space="0" w:color="00B0F0"/>
            </w:tcBorders>
          </w:tcPr>
          <w:p w14:paraId="14CEB48E" w14:textId="77777777" w:rsidR="00AB2B0B" w:rsidRPr="00BC2E56" w:rsidRDefault="00AB2B0B" w:rsidP="00873AF9">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w:t>
            </w:r>
            <w:r w:rsidR="00873AF9">
              <w:rPr>
                <w:rFonts w:cs="Arial"/>
                <w:szCs w:val="16"/>
                <w:lang w:val="es-GT"/>
              </w:rPr>
              <w:t>007</w:t>
            </w:r>
          </w:p>
        </w:tc>
      </w:tr>
      <w:tr w:rsidR="00AB2B0B" w:rsidRPr="00BC2E56" w14:paraId="584F700E"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3D2A73" w14:textId="77777777" w:rsidR="00AB2B0B" w:rsidRPr="00BC2E56" w:rsidRDefault="00AB2B0B" w:rsidP="00F25A08">
            <w:pPr>
              <w:textAlignment w:val="center"/>
              <w:rPr>
                <w:rFonts w:cs="Arial"/>
                <w:i w:val="0"/>
                <w:szCs w:val="16"/>
                <w:lang w:val="es-GT"/>
              </w:rPr>
            </w:pPr>
            <w:r w:rsidRPr="00BC2E56">
              <w:rPr>
                <w:rFonts w:cs="Arial"/>
                <w:szCs w:val="16"/>
                <w:lang w:val="es-GT"/>
              </w:rPr>
              <w:t xml:space="preserve">Título funcional: </w:t>
            </w:r>
            <w:r>
              <w:rPr>
                <w:rFonts w:cs="Arial"/>
                <w:szCs w:val="16"/>
                <w:lang w:val="es-GT"/>
              </w:rPr>
              <w:t>Secretaria Ejecutiva</w:t>
            </w:r>
          </w:p>
        </w:tc>
        <w:tc>
          <w:tcPr>
            <w:tcW w:w="2452" w:type="pct"/>
            <w:shd w:val="clear" w:color="auto" w:fill="auto"/>
          </w:tcPr>
          <w:p w14:paraId="05924AE2" w14:textId="77777777" w:rsidR="00AB2B0B" w:rsidRPr="00BC2E56" w:rsidRDefault="00AB2B0B" w:rsidP="00F25A08">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AB2B0B" w:rsidRPr="00D141D5" w14:paraId="39FF641C"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A8AAC83" w14:textId="5B595131" w:rsidR="00AB2B0B" w:rsidRPr="00BC2E56" w:rsidRDefault="00AB2B0B" w:rsidP="00873AF9">
            <w:pPr>
              <w:textAlignment w:val="center"/>
              <w:rPr>
                <w:rFonts w:cs="Arial"/>
                <w:i w:val="0"/>
                <w:szCs w:val="16"/>
                <w:lang w:val="es-GT"/>
              </w:rPr>
            </w:pPr>
            <w:r w:rsidRPr="00BC2E56">
              <w:rPr>
                <w:rFonts w:cs="Arial"/>
                <w:szCs w:val="16"/>
                <w:lang w:val="es-GT"/>
              </w:rPr>
              <w:t xml:space="preserve">Jefe inmediato: </w:t>
            </w:r>
            <w:r w:rsidR="004B3EE8">
              <w:rPr>
                <w:rFonts w:cs="Arial"/>
                <w:szCs w:val="16"/>
                <w:lang w:val="es-GT"/>
              </w:rPr>
              <w:t>Subdirector Administrativo</w:t>
            </w:r>
          </w:p>
        </w:tc>
        <w:tc>
          <w:tcPr>
            <w:tcW w:w="2452" w:type="pct"/>
          </w:tcPr>
          <w:p w14:paraId="35091F37" w14:textId="77777777" w:rsidR="00AB2B0B" w:rsidRPr="00FC33C5" w:rsidRDefault="00AB2B0B" w:rsidP="00F25A08">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15B06BED" w14:textId="77777777" w:rsidR="00AB2B0B" w:rsidRPr="002D0CF6" w:rsidRDefault="00AB2B0B" w:rsidP="00AB2B0B">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B2B0B" w:rsidRPr="00933390" w14:paraId="432AEAD8" w14:textId="77777777" w:rsidTr="00F25A0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C293033" w14:textId="77777777" w:rsidR="00AB2B0B" w:rsidRPr="00E04D40" w:rsidRDefault="00AB2B0B" w:rsidP="00F25A08">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B2B0B" w:rsidRPr="003D721E" w14:paraId="42B7682A" w14:textId="77777777" w:rsidTr="00B7530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45616D" w14:textId="608E077D" w:rsidR="00AB2B0B" w:rsidRPr="00FC33C5" w:rsidRDefault="004D10D4" w:rsidP="000D4297">
            <w:pPr>
              <w:rPr>
                <w:rFonts w:cs="Arial"/>
                <w:szCs w:val="16"/>
                <w:lang w:val="es-GT"/>
              </w:rPr>
            </w:pPr>
            <w:r>
              <w:rPr>
                <w:rFonts w:cs="Arial"/>
                <w:szCs w:val="16"/>
                <w:lang w:val="es-GT" w:eastAsia="es-GT"/>
              </w:rPr>
              <w:t>Asistir en la realización de las actividades secretariales del JNO a través de la observación de los procedimientos establecidos, para el registro, archivo, custodia y traslado de correspondencia oficial.</w:t>
            </w:r>
          </w:p>
        </w:tc>
      </w:tr>
      <w:tr w:rsidR="00AB2B0B" w:rsidRPr="00FC33C5" w14:paraId="2CC9CD0C"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123FDBC" w14:textId="77777777" w:rsidR="00AB2B0B" w:rsidRPr="00E04D40" w:rsidRDefault="00AB2B0B" w:rsidP="00F25A08">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B2B0B" w:rsidRPr="003D721E" w14:paraId="5474ED99"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DB24579"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Pr>
                <w:rFonts w:cs="Arial"/>
                <w:szCs w:val="16"/>
                <w:lang w:bidi="ar"/>
              </w:rPr>
              <w:t>Controlar y organizar la correspondencia del JNO que ingresa y egresa</w:t>
            </w:r>
            <w:r>
              <w:rPr>
                <w:rFonts w:cs="Arial"/>
                <w:szCs w:val="16"/>
                <w:lang w:val="es-GT" w:bidi="ar"/>
              </w:rPr>
              <w:t>l</w:t>
            </w:r>
            <w:r w:rsidRPr="00F8463B">
              <w:rPr>
                <w:rFonts w:cs="Arial"/>
                <w:szCs w:val="16"/>
                <w:lang w:val="es-GT" w:bidi="ar"/>
              </w:rPr>
              <w:t>.</w:t>
            </w:r>
          </w:p>
          <w:p w14:paraId="0B1FDD72"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sidRPr="00F8463B">
              <w:rPr>
                <w:rFonts w:cs="Arial"/>
                <w:szCs w:val="16"/>
                <w:lang w:val="es-GT" w:bidi="ar"/>
              </w:rPr>
              <w:t>Llevar control y registro del seguimiento que se ha dado a las solicitudes ingresadas al Jurado Nacional de Oposición.</w:t>
            </w:r>
          </w:p>
          <w:p w14:paraId="607F1183"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Pr>
                <w:rFonts w:cs="Arial"/>
                <w:szCs w:val="16"/>
                <w:lang w:val="es-GT" w:bidi="ar"/>
              </w:rPr>
              <w:t>Coordinar y ma</w:t>
            </w:r>
            <w:r w:rsidRPr="00F8463B">
              <w:rPr>
                <w:rFonts w:cs="Arial"/>
                <w:szCs w:val="16"/>
                <w:lang w:val="es-GT" w:bidi="ar"/>
              </w:rPr>
              <w:t>ntener actualizado el archivo</w:t>
            </w:r>
            <w:r>
              <w:rPr>
                <w:rFonts w:cs="Arial"/>
                <w:szCs w:val="16"/>
                <w:lang w:val="es-GT" w:bidi="ar"/>
              </w:rPr>
              <w:t xml:space="preserve"> físico y</w:t>
            </w:r>
            <w:r w:rsidRPr="00F8463B">
              <w:rPr>
                <w:rFonts w:cs="Arial"/>
                <w:szCs w:val="16"/>
                <w:lang w:val="es-GT" w:bidi="ar"/>
              </w:rPr>
              <w:t xml:space="preserve"> electrónico de documentos oficiales emitidos por el Jurado Nacional de Oposición.</w:t>
            </w:r>
          </w:p>
          <w:p w14:paraId="05CFCA27"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Pr>
                <w:rFonts w:cs="Arial"/>
                <w:szCs w:val="16"/>
                <w:lang w:val="es-GT" w:bidi="ar"/>
              </w:rPr>
              <w:t>I</w:t>
            </w:r>
            <w:r w:rsidRPr="00F8463B">
              <w:rPr>
                <w:rFonts w:cs="Arial"/>
                <w:szCs w:val="16"/>
                <w:lang w:val="es-GT" w:bidi="ar"/>
              </w:rPr>
              <w:t xml:space="preserve">nformar </w:t>
            </w:r>
            <w:r>
              <w:rPr>
                <w:rFonts w:cs="Arial"/>
                <w:szCs w:val="16"/>
                <w:lang w:val="es-GT" w:bidi="ar"/>
              </w:rPr>
              <w:t xml:space="preserve">a cada departamento del JNO según sea el caso </w:t>
            </w:r>
            <w:r w:rsidRPr="00F8463B">
              <w:rPr>
                <w:rFonts w:cs="Arial"/>
                <w:szCs w:val="16"/>
                <w:lang w:val="es-GT" w:bidi="ar"/>
              </w:rPr>
              <w:t xml:space="preserve">los asuntos </w:t>
            </w:r>
            <w:r>
              <w:rPr>
                <w:rFonts w:cs="Arial"/>
                <w:szCs w:val="16"/>
                <w:lang w:val="es-GT" w:bidi="ar"/>
              </w:rPr>
              <w:t>que requieran su involucramiento</w:t>
            </w:r>
            <w:r w:rsidRPr="00F8463B">
              <w:rPr>
                <w:rFonts w:cs="Arial"/>
                <w:szCs w:val="16"/>
                <w:lang w:val="es-GT" w:bidi="ar"/>
              </w:rPr>
              <w:t>.</w:t>
            </w:r>
          </w:p>
          <w:p w14:paraId="0F8ADB70" w14:textId="77777777" w:rsidR="004D10D4" w:rsidRPr="00EC6A4A" w:rsidRDefault="004D10D4" w:rsidP="00D15383">
            <w:pPr>
              <w:pStyle w:val="Encabezado"/>
              <w:widowControl w:val="0"/>
              <w:numPr>
                <w:ilvl w:val="0"/>
                <w:numId w:val="77"/>
              </w:numPr>
              <w:spacing w:line="276" w:lineRule="auto"/>
              <w:rPr>
                <w:rFonts w:cs="Arial"/>
                <w:szCs w:val="16"/>
                <w:lang w:val="es-GT" w:bidi="ar"/>
              </w:rPr>
            </w:pPr>
            <w:r>
              <w:rPr>
                <w:rFonts w:cs="Arial"/>
                <w:szCs w:val="16"/>
                <w:lang w:val="es-GT" w:bidi="ar"/>
              </w:rPr>
              <w:t>Atender llamadas telefónicas internas y/o externas y brindar el seguimiento respectivo</w:t>
            </w:r>
            <w:r w:rsidRPr="00F8463B">
              <w:rPr>
                <w:rFonts w:cs="Arial"/>
                <w:szCs w:val="16"/>
                <w:lang w:val="es-GT" w:bidi="ar"/>
              </w:rPr>
              <w:t>.</w:t>
            </w:r>
          </w:p>
          <w:p w14:paraId="5D11240A"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Pr>
                <w:rFonts w:cs="Arial"/>
                <w:szCs w:val="16"/>
                <w:lang w:val="es-GT" w:bidi="ar"/>
              </w:rPr>
              <w:t>Reproducir documentos para uso interno y/o externo del JNO</w:t>
            </w:r>
          </w:p>
          <w:p w14:paraId="75A070FE"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sidRPr="00F8463B">
              <w:rPr>
                <w:rFonts w:cs="Arial"/>
                <w:szCs w:val="16"/>
                <w:lang w:val="es-GT" w:bidi="ar"/>
              </w:rPr>
              <w:t>Ejecutar actividades y/o roles en los sistemas informáticos, de su competencia, de los procesos que estén desconcentrados o que se desconcentren a futuro, de acuerdo con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71BA68D" w14:textId="77777777" w:rsidR="004D10D4" w:rsidRPr="00F8463B" w:rsidRDefault="004D10D4" w:rsidP="00D15383">
            <w:pPr>
              <w:pStyle w:val="Encabezado"/>
              <w:widowControl w:val="0"/>
              <w:numPr>
                <w:ilvl w:val="0"/>
                <w:numId w:val="77"/>
              </w:numPr>
              <w:spacing w:line="276" w:lineRule="auto"/>
              <w:rPr>
                <w:rFonts w:cs="Arial"/>
                <w:szCs w:val="16"/>
                <w:lang w:val="es-GT" w:bidi="ar"/>
              </w:rPr>
            </w:pPr>
            <w:r w:rsidRPr="00F8463B">
              <w:rPr>
                <w:rFonts w:cs="Arial"/>
                <w:szCs w:val="16"/>
                <w:lang w:val="es-GT" w:bidi="ar"/>
              </w:rPr>
              <w:t xml:space="preserve">Ejecutar las actividades descritas en los procedimientos, instructivos, guías y cualquier otro documento oficial en las que esté involucrado el puesto.  </w:t>
            </w:r>
          </w:p>
          <w:p w14:paraId="1FF7DA70" w14:textId="77777777" w:rsidR="004D10D4" w:rsidRPr="004D10D4" w:rsidRDefault="004D10D4" w:rsidP="00D15383">
            <w:pPr>
              <w:pStyle w:val="Encabezado"/>
              <w:widowControl w:val="0"/>
              <w:numPr>
                <w:ilvl w:val="0"/>
                <w:numId w:val="77"/>
              </w:numPr>
              <w:spacing w:line="276" w:lineRule="auto"/>
              <w:rPr>
                <w:rFonts w:cs="Arial"/>
                <w:sz w:val="18"/>
                <w:szCs w:val="18"/>
                <w:lang w:val="es-GT" w:bidi="ar"/>
              </w:rPr>
            </w:pPr>
            <w:r w:rsidRPr="004D10D4">
              <w:rPr>
                <w:rFonts w:cs="Arial"/>
                <w:szCs w:val="16"/>
                <w:lang w:val="es-GT" w:bidi="ar"/>
              </w:rPr>
              <w:t>Ejecutar las actividades administrativas inherentes al puesto (atención a usuarios internos y externos, asistencia a reuniones y capacitaciones, correspondencia, archivo entre otras).</w:t>
            </w:r>
          </w:p>
          <w:p w14:paraId="02F38D00" w14:textId="708EC669" w:rsidR="00AB2B0B" w:rsidRPr="004B768F" w:rsidRDefault="004D10D4" w:rsidP="00D15383">
            <w:pPr>
              <w:pStyle w:val="Encabezado"/>
              <w:widowControl w:val="0"/>
              <w:numPr>
                <w:ilvl w:val="0"/>
                <w:numId w:val="77"/>
              </w:numPr>
              <w:spacing w:line="276" w:lineRule="auto"/>
              <w:rPr>
                <w:i w:val="0"/>
                <w:szCs w:val="16"/>
                <w:lang w:val="es-GT"/>
              </w:rPr>
            </w:pPr>
            <w:r w:rsidRPr="004D10D4">
              <w:rPr>
                <w:rFonts w:cs="Arial"/>
                <w:szCs w:val="16"/>
                <w:lang w:val="es-GT" w:bidi="ar"/>
              </w:rPr>
              <w:t>Recibir y registrar los documentos dirigidos al JNO o a las autoridades administrativas, asignado número de control interno.</w:t>
            </w:r>
          </w:p>
        </w:tc>
      </w:tr>
      <w:tr w:rsidR="00AB2B0B" w:rsidRPr="00FC33C5" w14:paraId="3F5E9607"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4CBF40E" w14:textId="77777777" w:rsidR="00AB2B0B" w:rsidRPr="004A15C8" w:rsidRDefault="00AB2B0B" w:rsidP="00F25A08">
            <w:pPr>
              <w:textAlignment w:val="center"/>
              <w:rPr>
                <w:rFonts w:eastAsia="SimSun" w:cs="Arial"/>
                <w:b/>
                <w:sz w:val="18"/>
                <w:szCs w:val="18"/>
                <w:lang w:val="es-GT" w:bidi="ar"/>
              </w:rPr>
            </w:pPr>
            <w:r w:rsidRPr="004A15C8">
              <w:rPr>
                <w:rFonts w:cs="Arial"/>
                <w:b/>
                <w:sz w:val="18"/>
                <w:szCs w:val="18"/>
                <w:lang w:bidi="ar"/>
              </w:rPr>
              <w:t>4. TAREAS PERIÓDICAS</w:t>
            </w:r>
          </w:p>
        </w:tc>
      </w:tr>
      <w:tr w:rsidR="00AB2B0B" w:rsidRPr="003D721E" w14:paraId="1EE9E1E7"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0996C6" w14:textId="71E9B147" w:rsidR="00AB2B0B" w:rsidRPr="004A15C8" w:rsidRDefault="00FC19D1" w:rsidP="00FC19D1">
            <w:pPr>
              <w:pStyle w:val="Prrafodelista"/>
              <w:numPr>
                <w:ilvl w:val="0"/>
                <w:numId w:val="90"/>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AB2B0B" w:rsidRPr="00FC33C5" w14:paraId="5501FCF8"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D8C28B2" w14:textId="77777777" w:rsidR="00AB2B0B" w:rsidRPr="004A15C8" w:rsidRDefault="00AB2B0B" w:rsidP="00F25A08">
            <w:pPr>
              <w:textAlignment w:val="center"/>
              <w:rPr>
                <w:rFonts w:cs="Arial"/>
                <w:b/>
                <w:sz w:val="18"/>
                <w:szCs w:val="18"/>
                <w:lang w:val="es-GT"/>
              </w:rPr>
            </w:pPr>
            <w:r w:rsidRPr="004A15C8">
              <w:rPr>
                <w:rFonts w:cs="Arial"/>
                <w:b/>
                <w:sz w:val="18"/>
                <w:szCs w:val="18"/>
              </w:rPr>
              <w:t>5. TAREAS EVENTUALES</w:t>
            </w:r>
          </w:p>
        </w:tc>
      </w:tr>
      <w:tr w:rsidR="00AB2B0B" w:rsidRPr="003D721E" w14:paraId="0581C5F1" w14:textId="77777777" w:rsidTr="00F25A0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6E425EB" w14:textId="77777777" w:rsidR="004D10D4" w:rsidRPr="00F8463B" w:rsidRDefault="004D10D4" w:rsidP="00B75309">
            <w:pPr>
              <w:pStyle w:val="Encabezado"/>
              <w:widowControl w:val="0"/>
              <w:numPr>
                <w:ilvl w:val="0"/>
                <w:numId w:val="91"/>
              </w:numPr>
              <w:spacing w:line="276" w:lineRule="auto"/>
              <w:rPr>
                <w:rFonts w:cs="Arial"/>
                <w:szCs w:val="16"/>
                <w:lang w:val="es-GT" w:bidi="ar"/>
              </w:rPr>
            </w:pPr>
            <w:proofErr w:type="gramStart"/>
            <w:r w:rsidRPr="00F8463B">
              <w:rPr>
                <w:rFonts w:cs="Arial"/>
                <w:szCs w:val="16"/>
                <w:lang w:val="es-GT" w:bidi="ar"/>
              </w:rPr>
              <w:t>Elaborar  la</w:t>
            </w:r>
            <w:proofErr w:type="gramEnd"/>
            <w:r w:rsidRPr="00F8463B">
              <w:rPr>
                <w:rFonts w:cs="Arial"/>
                <w:szCs w:val="16"/>
                <w:lang w:val="es-GT" w:bidi="ar"/>
              </w:rPr>
              <w:t xml:space="preserve"> realización de informes que le sean requeridos. </w:t>
            </w:r>
          </w:p>
          <w:p w14:paraId="098F99E4" w14:textId="77777777" w:rsidR="004D10D4" w:rsidRPr="00F8463B" w:rsidRDefault="004D10D4" w:rsidP="00B75309">
            <w:pPr>
              <w:pStyle w:val="Encabezado"/>
              <w:widowControl w:val="0"/>
              <w:numPr>
                <w:ilvl w:val="0"/>
                <w:numId w:val="91"/>
              </w:numPr>
              <w:spacing w:line="276" w:lineRule="auto"/>
              <w:rPr>
                <w:rFonts w:cs="Arial"/>
                <w:szCs w:val="16"/>
                <w:lang w:val="es-GT" w:bidi="ar"/>
              </w:rPr>
            </w:pPr>
            <w:r w:rsidRPr="00F8463B">
              <w:rPr>
                <w:rFonts w:cs="Arial"/>
                <w:szCs w:val="16"/>
                <w:lang w:val="es-GT" w:bidi="ar"/>
              </w:rPr>
              <w:t>Clasificar documentos para enviar a las Direcciones Departamentales de Educación.</w:t>
            </w:r>
          </w:p>
          <w:p w14:paraId="42C11CFC" w14:textId="2FC5BF6F" w:rsidR="00AB2B0B" w:rsidRPr="004A15C8" w:rsidRDefault="004D10D4" w:rsidP="00B75309">
            <w:pPr>
              <w:pStyle w:val="Encabezado"/>
              <w:widowControl w:val="0"/>
              <w:numPr>
                <w:ilvl w:val="0"/>
                <w:numId w:val="91"/>
              </w:numPr>
              <w:spacing w:line="276" w:lineRule="auto"/>
              <w:rPr>
                <w:szCs w:val="16"/>
                <w:lang w:val="es-GT"/>
              </w:rPr>
            </w:pPr>
            <w:r w:rsidRPr="00F8463B">
              <w:rPr>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F8463B">
              <w:rPr>
                <w:rFonts w:ascii="Arial" w:eastAsia="Calibri" w:hAnsi="Arial" w:cs="Arial"/>
                <w:color w:val="FF0000"/>
                <w:szCs w:val="16"/>
                <w:lang w:val="es-ES" w:eastAsia="es-GT"/>
              </w:rPr>
              <w:t>.</w:t>
            </w:r>
          </w:p>
        </w:tc>
      </w:tr>
    </w:tbl>
    <w:p w14:paraId="5E937296" w14:textId="77777777" w:rsidR="00AB2B0B" w:rsidRPr="002D0CF6" w:rsidRDefault="00AB2B0B" w:rsidP="00AB2B0B">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B2B0B" w:rsidRPr="00FC33C5" w14:paraId="5FEE1934" w14:textId="77777777" w:rsidTr="00F25A0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9FBBA2" w14:textId="77777777" w:rsidR="00AB2B0B" w:rsidRPr="00E04D40" w:rsidRDefault="00AB2B0B" w:rsidP="00F25A08">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4D10D4" w:rsidRPr="003D721E" w14:paraId="485213F6" w14:textId="77777777" w:rsidTr="00F25A08">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49DA8C" w14:textId="562F6CE4" w:rsidR="004D10D4" w:rsidRPr="00693F6D" w:rsidRDefault="004D10D4" w:rsidP="00F25A08">
            <w:pPr>
              <w:jc w:val="left"/>
              <w:textAlignment w:val="center"/>
              <w:rPr>
                <w:rFonts w:cs="Arial"/>
                <w:szCs w:val="16"/>
                <w:lang w:val="es-GT"/>
              </w:rPr>
            </w:pPr>
            <w:r w:rsidRPr="001E4882">
              <w:rPr>
                <w:szCs w:val="16"/>
                <w:lang w:val="es-GT"/>
              </w:rPr>
              <w:t xml:space="preserve">El puesto se ubica </w:t>
            </w:r>
            <w:r>
              <w:rPr>
                <w:szCs w:val="16"/>
                <w:lang w:val="es-GT"/>
              </w:rPr>
              <w:t xml:space="preserve">en </w:t>
            </w:r>
            <w:r w:rsidRPr="001E4882">
              <w:rPr>
                <w:rFonts w:cs="Arial"/>
                <w:szCs w:val="16"/>
                <w:lang w:val="es-GT"/>
              </w:rPr>
              <w:t xml:space="preserve">la </w:t>
            </w:r>
            <w:r>
              <w:rPr>
                <w:rFonts w:cs="Arial"/>
                <w:szCs w:val="16"/>
                <w:lang w:val="es-GT"/>
              </w:rPr>
              <w:t>Subd</w:t>
            </w:r>
            <w:r w:rsidRPr="001E4882">
              <w:rPr>
                <w:rFonts w:cs="Arial"/>
                <w:szCs w:val="16"/>
                <w:lang w:val="es-GT"/>
              </w:rPr>
              <w:t>irección</w:t>
            </w:r>
            <w:r w:rsidRPr="001E4882">
              <w:rPr>
                <w:szCs w:val="16"/>
                <w:lang w:val="es-GT"/>
              </w:rPr>
              <w:t xml:space="preserve"> del </w:t>
            </w:r>
            <w:r>
              <w:rPr>
                <w:szCs w:val="16"/>
                <w:lang w:val="es-GT"/>
              </w:rPr>
              <w:t>JNO</w:t>
            </w:r>
            <w:r w:rsidRPr="001E4882">
              <w:rPr>
                <w:szCs w:val="16"/>
                <w:lang w:val="es-GT"/>
              </w:rPr>
              <w:t>.</w:t>
            </w:r>
          </w:p>
        </w:tc>
      </w:tr>
      <w:tr w:rsidR="004D10D4" w:rsidRPr="00FC33C5" w14:paraId="6A6A2D10"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D49BD0"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4D10D4" w:rsidRPr="003D721E" w14:paraId="3912B42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4FA8FD" w14:textId="77777777" w:rsidR="004D10D4" w:rsidRPr="00693F6D" w:rsidRDefault="004D10D4" w:rsidP="00F25A08">
            <w:pPr>
              <w:jc w:val="left"/>
              <w:textAlignment w:val="center"/>
              <w:rPr>
                <w:rFonts w:cs="Arial"/>
                <w:szCs w:val="16"/>
                <w:lang w:val="es-GT"/>
              </w:rPr>
            </w:pPr>
            <w:r>
              <w:rPr>
                <w:rFonts w:cs="Arial"/>
                <w:szCs w:val="16"/>
                <w:lang w:val="es-GT"/>
              </w:rPr>
              <w:t>N/A</w:t>
            </w:r>
          </w:p>
        </w:tc>
      </w:tr>
      <w:tr w:rsidR="004D10D4" w:rsidRPr="00FC33C5" w14:paraId="199EFB11"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95DF29"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4D10D4" w:rsidRPr="003D721E" w14:paraId="78BDE53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12867C" w14:textId="77777777" w:rsidR="004D10D4" w:rsidRPr="00693F6D" w:rsidRDefault="004D10D4" w:rsidP="00F25A08">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4D10D4" w:rsidRPr="003D721E" w14:paraId="6C6C9458"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0F423B" w14:textId="77777777" w:rsidR="004D10D4" w:rsidRPr="00693F6D" w:rsidRDefault="004D10D4" w:rsidP="00F25A08">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4D10D4" w:rsidRPr="00FC33C5" w14:paraId="08A9224C"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83D5AD"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FB6245" w:rsidRPr="003D721E" w14:paraId="3115F371" w14:textId="77777777" w:rsidTr="009E475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B9565EB" w14:textId="77777777" w:rsidR="00FB6245" w:rsidRPr="00FC33C5" w:rsidRDefault="00FB6245" w:rsidP="00F25A08">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D73DDF0" w14:textId="33D530E4" w:rsidR="00FB6245" w:rsidRPr="00873AF9" w:rsidRDefault="00FB6245" w:rsidP="004D10D4">
            <w:pPr>
              <w:cnfStyle w:val="000000000000" w:firstRow="0" w:lastRow="0" w:firstColumn="0" w:lastColumn="0" w:oddVBand="0" w:evenVBand="0" w:oddHBand="0" w:evenHBand="0" w:firstRowFirstColumn="0" w:firstRowLastColumn="0" w:lastRowFirstColumn="0" w:lastRowLastColumn="0"/>
              <w:rPr>
                <w:rFonts w:cs="Arial"/>
                <w:i/>
                <w:szCs w:val="18"/>
              </w:rPr>
            </w:pPr>
            <w:r w:rsidRPr="00873AF9">
              <w:rPr>
                <w:i/>
              </w:rPr>
              <w:t>Asistentes de Direcciones Departamentales, Asistentes de Directores de planta Central, docentes que se abocan al JNO.</w:t>
            </w:r>
          </w:p>
        </w:tc>
      </w:tr>
      <w:tr w:rsidR="00FB6245" w:rsidRPr="003D721E" w14:paraId="3530DD50" w14:textId="77777777" w:rsidTr="009E47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8F2D2" w14:textId="77777777" w:rsidR="00FB6245" w:rsidRPr="00FC33C5" w:rsidRDefault="00FB6245" w:rsidP="00F25A08">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7F821AD" w14:textId="58BD42CC" w:rsidR="00FB6245" w:rsidRPr="00873AF9" w:rsidRDefault="00FB6245" w:rsidP="00F25A08">
            <w:pPr>
              <w:cnfStyle w:val="000000100000" w:firstRow="0" w:lastRow="0" w:firstColumn="0" w:lastColumn="0" w:oddVBand="0" w:evenVBand="0" w:oddHBand="1" w:evenHBand="0" w:firstRowFirstColumn="0" w:firstRowLastColumn="0" w:lastRowFirstColumn="0" w:lastRowLastColumn="0"/>
              <w:rPr>
                <w:rFonts w:cs="Arial"/>
                <w:i/>
                <w:szCs w:val="18"/>
              </w:rPr>
            </w:pPr>
            <w:r>
              <w:t>Docentes participantes en el proceso de oposición</w:t>
            </w:r>
            <w:r w:rsidRPr="00951CF9">
              <w:t xml:space="preserve">, abogados </w:t>
            </w:r>
            <w:r>
              <w:t>auxiliantes de docentes participantes cuando han sido propuestos</w:t>
            </w:r>
            <w:r w:rsidRPr="00951CF9">
              <w:t>.</w:t>
            </w:r>
          </w:p>
        </w:tc>
      </w:tr>
      <w:tr w:rsidR="004D10D4" w:rsidRPr="00FC33C5" w14:paraId="5BF898AB"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A71C62" w14:textId="77777777" w:rsidR="004D10D4" w:rsidRPr="00E04D40" w:rsidRDefault="004D10D4" w:rsidP="00F25A08">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4D10D4" w:rsidRPr="003D721E" w14:paraId="5573C105"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BF9995" w14:textId="6F998204" w:rsidR="004D10D4" w:rsidRPr="00693F6D" w:rsidRDefault="0016415D" w:rsidP="0016415D">
            <w:pPr>
              <w:rPr>
                <w:lang w:val="es-GT"/>
              </w:rPr>
            </w:pPr>
            <w:r>
              <w:rPr>
                <w:lang w:val="es-GT"/>
              </w:rPr>
              <w:t>Edificio Plaza Rabí.</w:t>
            </w:r>
          </w:p>
        </w:tc>
      </w:tr>
      <w:tr w:rsidR="004D10D4" w:rsidRPr="00FC33C5" w14:paraId="008AF871"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4C0B921"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4D10D4" w:rsidRPr="003D721E" w14:paraId="1EE2D4A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5F26392" w14:textId="147467AF" w:rsidR="004D10D4" w:rsidRPr="00FC33C5" w:rsidRDefault="004D10D4" w:rsidP="001B3E6B">
            <w:pPr>
              <w:textAlignment w:val="center"/>
              <w:rPr>
                <w:rFonts w:cs="Arial"/>
                <w:i w:val="0"/>
                <w:szCs w:val="16"/>
                <w:lang w:val="es-GT"/>
              </w:rPr>
            </w:pPr>
            <w:r>
              <w:rPr>
                <w:rFonts w:cs="Arial"/>
                <w:szCs w:val="16"/>
                <w:lang w:val="es-GT"/>
              </w:rPr>
              <w:t>La jornada de trabajo es Diurna, de lunes a viernes de 9:00 a 17:30 horas.</w:t>
            </w:r>
          </w:p>
        </w:tc>
      </w:tr>
      <w:tr w:rsidR="004D10D4" w:rsidRPr="00FC33C5" w14:paraId="6EA440CD"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049A66"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4D10D4" w:rsidRPr="003D721E" w14:paraId="1F6C6CA8"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22498C" w14:textId="2113A815" w:rsidR="004D10D4" w:rsidRPr="00FC33C5" w:rsidRDefault="004D10D4" w:rsidP="0016415D">
            <w:pPr>
              <w:textAlignment w:val="center"/>
              <w:rPr>
                <w:rFonts w:cs="Arial"/>
                <w:i w:val="0"/>
                <w:szCs w:val="16"/>
                <w:lang w:val="es-GT"/>
              </w:rPr>
            </w:pPr>
            <w:r>
              <w:rPr>
                <w:rFonts w:cs="Arial"/>
                <w:szCs w:val="16"/>
                <w:lang w:val="es-GT"/>
              </w:rPr>
              <w:t xml:space="preserve">Se derivan por el incumplimiento de sus funciones, afectando el cumplimiento de las metas y objetivos de la </w:t>
            </w:r>
            <w:r w:rsidR="0016415D">
              <w:rPr>
                <w:rFonts w:cs="Arial"/>
                <w:szCs w:val="16"/>
                <w:lang w:val="es-GT"/>
              </w:rPr>
              <w:t>Subd</w:t>
            </w:r>
            <w:r>
              <w:rPr>
                <w:rFonts w:cs="Arial"/>
                <w:szCs w:val="16"/>
                <w:lang w:val="es-GT"/>
              </w:rPr>
              <w:t xml:space="preserve">irección del </w:t>
            </w:r>
            <w:r w:rsidR="0016415D">
              <w:rPr>
                <w:rFonts w:cs="Arial"/>
                <w:szCs w:val="16"/>
                <w:lang w:val="es-GT"/>
              </w:rPr>
              <w:t>JNO.</w:t>
            </w:r>
          </w:p>
        </w:tc>
      </w:tr>
      <w:tr w:rsidR="004D10D4" w:rsidRPr="00FC33C5" w14:paraId="6743C7C1"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9138FB" w14:textId="77777777" w:rsidR="004D10D4" w:rsidRPr="00E04D40" w:rsidRDefault="004D10D4" w:rsidP="00F25A08">
            <w:pPr>
              <w:textAlignment w:val="center"/>
              <w:rPr>
                <w:rFonts w:cs="Arial"/>
                <w:b/>
                <w:sz w:val="18"/>
                <w:szCs w:val="18"/>
                <w:lang w:val="es-GT"/>
              </w:rPr>
            </w:pPr>
            <w:r>
              <w:rPr>
                <w:rFonts w:cs="Arial"/>
                <w:b/>
                <w:sz w:val="18"/>
                <w:szCs w:val="18"/>
                <w:lang w:val="es-GT"/>
              </w:rPr>
              <w:lastRenderedPageBreak/>
              <w:t xml:space="preserve">13. </w:t>
            </w:r>
            <w:r w:rsidRPr="00E04D40">
              <w:rPr>
                <w:rFonts w:cs="Arial"/>
                <w:b/>
                <w:sz w:val="18"/>
                <w:szCs w:val="18"/>
                <w:lang w:val="es-GT"/>
              </w:rPr>
              <w:t>CONSECUENCIAS EN EL TRABAJO</w:t>
            </w:r>
          </w:p>
        </w:tc>
      </w:tr>
      <w:tr w:rsidR="004D10D4" w:rsidRPr="003D721E" w14:paraId="7E44930C"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B56731" w14:textId="1B7CB21C" w:rsidR="004D10D4" w:rsidRPr="00FC371E" w:rsidRDefault="004D10D4" w:rsidP="001B3E6B">
            <w:pPr>
              <w:textAlignment w:val="center"/>
              <w:rPr>
                <w:rFonts w:cs="Arial"/>
                <w:i w:val="0"/>
                <w:szCs w:val="16"/>
                <w:lang w:val="es-GT"/>
              </w:rPr>
            </w:pPr>
            <w:r w:rsidRPr="00FC371E">
              <w:rPr>
                <w:rFonts w:cs="Arial"/>
                <w:i w:val="0"/>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4D10D4" w:rsidRPr="00FC33C5" w14:paraId="107FABCA"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CA21CE"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4D10D4" w:rsidRPr="003D721E" w14:paraId="14D89538" w14:textId="77777777" w:rsidTr="00F25A08">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EE1098" w14:textId="77777777" w:rsidR="004D10D4" w:rsidRPr="00FC33C5" w:rsidRDefault="004D10D4" w:rsidP="00F25A08">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3FF5124" w14:textId="4A5CAAA5" w:rsidR="004D10D4" w:rsidRPr="009E4752" w:rsidRDefault="004D10D4" w:rsidP="009E475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9E4752">
              <w:rPr>
                <w:rFonts w:cs="Arial"/>
                <w:szCs w:val="16"/>
                <w:lang w:val="es-GT"/>
              </w:rPr>
              <w:t xml:space="preserve">Por el tipo de trabajo se requiere un </w:t>
            </w:r>
            <w:proofErr w:type="spellStart"/>
            <w:r w:rsidRPr="009E4752">
              <w:rPr>
                <w:rFonts w:cs="Arial"/>
                <w:szCs w:val="16"/>
                <w:lang w:val="es-GT"/>
              </w:rPr>
              <w:t>un</w:t>
            </w:r>
            <w:proofErr w:type="spellEnd"/>
            <w:r w:rsidRPr="009E4752">
              <w:rPr>
                <w:rFonts w:cs="Arial"/>
                <w:szCs w:val="16"/>
                <w:lang w:val="es-GT"/>
              </w:rPr>
              <w:t xml:space="preserve"> </w:t>
            </w:r>
            <w:r w:rsidR="009E4752" w:rsidRPr="009E4752">
              <w:rPr>
                <w:rFonts w:cs="Arial"/>
                <w:szCs w:val="16"/>
                <w:lang w:val="es-GT"/>
              </w:rPr>
              <w:t>7</w:t>
            </w:r>
            <w:r w:rsidRPr="009E4752">
              <w:rPr>
                <w:rFonts w:cs="Arial"/>
                <w:szCs w:val="16"/>
                <w:lang w:val="es-GT"/>
              </w:rPr>
              <w:t xml:space="preserve">0% de esfuerzo mental, exige concentración constante para </w:t>
            </w:r>
            <w:r w:rsidR="009E4752" w:rsidRPr="009E4752">
              <w:rPr>
                <w:rFonts w:cs="Arial"/>
                <w:szCs w:val="16"/>
                <w:lang w:val="es-GT"/>
              </w:rPr>
              <w:t>a</w:t>
            </w:r>
            <w:r w:rsidR="009E4752" w:rsidRPr="009E4752">
              <w:rPr>
                <w:rFonts w:cs="Arial"/>
                <w:szCs w:val="16"/>
                <w:lang w:val="es-GT" w:eastAsia="es-GT"/>
              </w:rPr>
              <w:t>sistir en la realización de las actividades secretariales del JNO a través de la observación de los procedimientos establecidos, para el registro, archivo, custodia y traslado de correspondencia oficial.</w:t>
            </w:r>
          </w:p>
        </w:tc>
      </w:tr>
      <w:tr w:rsidR="004D10D4" w:rsidRPr="003D721E" w14:paraId="541641C0" w14:textId="77777777" w:rsidTr="00EA51A9">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E12F3A" w14:textId="77777777" w:rsidR="004D10D4" w:rsidRPr="00FC33C5" w:rsidRDefault="004D10D4" w:rsidP="00F25A08">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0DDB285" w14:textId="2CD8777C" w:rsidR="004D10D4" w:rsidRPr="009E4752" w:rsidRDefault="004D10D4" w:rsidP="009E475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9E4752">
              <w:rPr>
                <w:rFonts w:cs="Arial"/>
                <w:szCs w:val="16"/>
                <w:lang w:val="es-GT"/>
              </w:rPr>
              <w:t xml:space="preserve">El esfuerzo que requiere el puesto de trabajo es de un </w:t>
            </w:r>
            <w:r w:rsidR="009E4752" w:rsidRPr="009E4752">
              <w:rPr>
                <w:rFonts w:cs="Arial"/>
                <w:szCs w:val="16"/>
                <w:lang w:val="es-GT"/>
              </w:rPr>
              <w:t>3</w:t>
            </w:r>
            <w:r w:rsidRPr="009E4752">
              <w:rPr>
                <w:rFonts w:cs="Arial"/>
                <w:szCs w:val="16"/>
                <w:lang w:val="es-GT"/>
              </w:rPr>
              <w:t>0% ya que la mayoría del tiempo realiza sus tareas sentado.</w:t>
            </w:r>
          </w:p>
        </w:tc>
      </w:tr>
      <w:tr w:rsidR="004D10D4" w:rsidRPr="00D523B8" w14:paraId="1BE48C61"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E54DBF" w14:textId="77777777" w:rsidR="004D10D4" w:rsidRPr="009E0D6F" w:rsidRDefault="004D10D4" w:rsidP="00F25A08">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4D10D4" w:rsidRPr="00D523B8" w14:paraId="15CB6A42"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EA1F9C" w14:textId="77777777" w:rsidR="004D10D4" w:rsidRPr="00E04D40" w:rsidRDefault="004D10D4" w:rsidP="00F25A08">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4D10D4" w:rsidRPr="003D721E" w14:paraId="5D5D45D0"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7B81D80" w14:textId="77777777" w:rsidR="004D10D4" w:rsidRPr="00FC33C5" w:rsidRDefault="004D10D4" w:rsidP="00F25A08">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491830D" w14:textId="0709BA4C" w:rsidR="004D10D4" w:rsidRPr="00FC371E" w:rsidRDefault="004D10D4" w:rsidP="009E475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FC371E">
              <w:rPr>
                <w:rFonts w:cs="Arial"/>
                <w:szCs w:val="16"/>
                <w:lang w:val="es-GT"/>
              </w:rPr>
              <w:t xml:space="preserve">Acreditar haber aprobado los cursos equivalentes al quinto semestre de una carrera universitaria afín al puesto y seis meses de experiencia como Técnico Profesional </w:t>
            </w:r>
            <w:r>
              <w:rPr>
                <w:rFonts w:cs="Arial"/>
                <w:szCs w:val="16"/>
                <w:lang w:val="es-GT"/>
              </w:rPr>
              <w:t>II</w:t>
            </w:r>
            <w:r w:rsidRPr="00FC371E">
              <w:rPr>
                <w:rFonts w:cs="Arial"/>
                <w:szCs w:val="16"/>
                <w:lang w:val="es-GT"/>
              </w:rPr>
              <w:t>I, en la especialidad que el puesto requiera.</w:t>
            </w:r>
          </w:p>
        </w:tc>
      </w:tr>
      <w:tr w:rsidR="004D10D4" w:rsidRPr="003D721E" w14:paraId="51204CEA"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4C3053" w14:textId="77777777" w:rsidR="004D10D4" w:rsidRPr="00FC33C5" w:rsidRDefault="004D10D4" w:rsidP="00F25A08">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BE6D258" w14:textId="77777777" w:rsidR="004D10D4" w:rsidRPr="00FC371E" w:rsidRDefault="004D10D4" w:rsidP="00CD0F0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16"/>
                <w:lang w:val="es-GT"/>
              </w:rPr>
            </w:pPr>
            <w:r w:rsidRPr="00FC371E">
              <w:rPr>
                <w:rFonts w:cs="Arial"/>
                <w:szCs w:val="16"/>
                <w:lang w:val="es-GT"/>
              </w:rPr>
              <w:t xml:space="preserve">Acreditar haber aprobado los cursos equivalentes al quinto semestre de una carrera universitaria afín al puesto y </w:t>
            </w:r>
            <w:r>
              <w:rPr>
                <w:rFonts w:cs="Arial"/>
                <w:szCs w:val="16"/>
                <w:lang w:val="es-GT"/>
              </w:rPr>
              <w:t>un</w:t>
            </w:r>
            <w:r w:rsidRPr="00FC371E">
              <w:rPr>
                <w:rFonts w:cs="Arial"/>
                <w:szCs w:val="16"/>
                <w:lang w:val="es-GT"/>
              </w:rPr>
              <w:t xml:space="preserve"> año de experiencia en tareas relacionadas con </w:t>
            </w:r>
            <w:r>
              <w:rPr>
                <w:rFonts w:cs="Arial"/>
                <w:szCs w:val="16"/>
                <w:lang w:val="es-GT"/>
              </w:rPr>
              <w:t>la especialidad.</w:t>
            </w:r>
          </w:p>
        </w:tc>
      </w:tr>
      <w:tr w:rsidR="004D10D4" w:rsidRPr="00FC33C5" w14:paraId="57391F7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F3389C4"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4D10D4" w:rsidRPr="00466F53" w14:paraId="1F295941"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78C3FD" w14:textId="77777777" w:rsidR="004D10D4" w:rsidRPr="00B05D65" w:rsidRDefault="004D10D4" w:rsidP="009B6A0A">
            <w:pPr>
              <w:pStyle w:val="Prrafodelista"/>
              <w:numPr>
                <w:ilvl w:val="0"/>
                <w:numId w:val="21"/>
              </w:numPr>
              <w:textAlignment w:val="center"/>
              <w:rPr>
                <w:rFonts w:cs="Arial"/>
                <w:szCs w:val="16"/>
                <w:lang w:val="es-GT"/>
              </w:rPr>
            </w:pPr>
            <w:r w:rsidRPr="00B05D65">
              <w:rPr>
                <w:rFonts w:cs="Arial"/>
                <w:szCs w:val="16"/>
                <w:lang w:val="es-GT"/>
              </w:rPr>
              <w:t>Administración de Empresas.</w:t>
            </w:r>
          </w:p>
          <w:p w14:paraId="36C78440" w14:textId="1B3CAE08" w:rsidR="004D10D4" w:rsidRPr="003D721E" w:rsidRDefault="004D10D4" w:rsidP="009B6A0A">
            <w:pPr>
              <w:pStyle w:val="Prrafodelista"/>
              <w:numPr>
                <w:ilvl w:val="0"/>
                <w:numId w:val="21"/>
              </w:numPr>
              <w:textAlignment w:val="center"/>
              <w:rPr>
                <w:rFonts w:cs="Arial"/>
                <w:szCs w:val="16"/>
                <w:lang w:val="es-GT"/>
              </w:rPr>
            </w:pPr>
            <w:r w:rsidRPr="00B05D65">
              <w:rPr>
                <w:rFonts w:cs="Arial"/>
                <w:szCs w:val="16"/>
                <w:lang w:val="es-GT"/>
              </w:rPr>
              <w:t>Administración Educativa.</w:t>
            </w:r>
          </w:p>
        </w:tc>
      </w:tr>
      <w:tr w:rsidR="004D10D4" w:rsidRPr="00FC33C5" w14:paraId="2CAA8C36"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51C977" w14:textId="77777777" w:rsidR="004D10D4" w:rsidRPr="00E04D40" w:rsidRDefault="004D10D4" w:rsidP="00F25A08">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4D10D4" w:rsidRPr="003D721E" w14:paraId="37D5F781"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E72B2C" w14:textId="77777777" w:rsidR="004D10D4" w:rsidRPr="004C076E" w:rsidRDefault="004D10D4" w:rsidP="00466BCC">
            <w:pPr>
              <w:pStyle w:val="Prrafodelista"/>
              <w:numPr>
                <w:ilvl w:val="0"/>
                <w:numId w:val="15"/>
              </w:numPr>
              <w:textAlignment w:val="center"/>
              <w:rPr>
                <w:rFonts w:cs="Arial"/>
                <w:szCs w:val="16"/>
                <w:lang w:val="es-GT"/>
              </w:rPr>
            </w:pPr>
            <w:r w:rsidRPr="004C076E">
              <w:rPr>
                <w:rFonts w:cs="Arial"/>
                <w:szCs w:val="16"/>
                <w:lang w:val="es-GT"/>
              </w:rPr>
              <w:t>Conocimientos básicos sobre la legislación utilizada en los procesos del JNO.</w:t>
            </w:r>
          </w:p>
          <w:p w14:paraId="7A702414" w14:textId="77777777" w:rsidR="004D10D4" w:rsidRPr="004C076E" w:rsidRDefault="004D10D4" w:rsidP="00466BCC">
            <w:pPr>
              <w:pStyle w:val="Prrafodelista"/>
              <w:numPr>
                <w:ilvl w:val="0"/>
                <w:numId w:val="15"/>
              </w:numPr>
              <w:textAlignment w:val="center"/>
              <w:rPr>
                <w:rFonts w:cs="Arial"/>
                <w:szCs w:val="16"/>
                <w:lang w:val="es-GT"/>
              </w:rPr>
            </w:pPr>
            <w:r w:rsidRPr="004C076E">
              <w:rPr>
                <w:rFonts w:cs="Arial"/>
                <w:szCs w:val="16"/>
                <w:lang w:val="es-GT"/>
              </w:rPr>
              <w:t>Redacción y ortografía.</w:t>
            </w:r>
          </w:p>
          <w:p w14:paraId="3B24FF17" w14:textId="77777777" w:rsidR="004D10D4" w:rsidRPr="004C076E" w:rsidRDefault="004D10D4" w:rsidP="00466BCC">
            <w:pPr>
              <w:pStyle w:val="Prrafodelista"/>
              <w:numPr>
                <w:ilvl w:val="0"/>
                <w:numId w:val="15"/>
              </w:numPr>
              <w:textAlignment w:val="center"/>
              <w:rPr>
                <w:rFonts w:cs="Arial"/>
                <w:szCs w:val="16"/>
                <w:lang w:val="es-GT"/>
              </w:rPr>
            </w:pPr>
            <w:r w:rsidRPr="004C076E">
              <w:rPr>
                <w:rFonts w:cs="Arial"/>
                <w:szCs w:val="16"/>
                <w:lang w:val="es-GT"/>
              </w:rPr>
              <w:t>Organización y administración.</w:t>
            </w:r>
          </w:p>
          <w:p w14:paraId="0E358FAF" w14:textId="01ED3A22" w:rsidR="004D10D4" w:rsidRPr="00733512" w:rsidRDefault="004D10D4" w:rsidP="009E4752">
            <w:pPr>
              <w:pStyle w:val="Prrafodelista"/>
              <w:numPr>
                <w:ilvl w:val="0"/>
                <w:numId w:val="15"/>
              </w:numPr>
              <w:textAlignment w:val="center"/>
              <w:rPr>
                <w:rFonts w:cs="Arial"/>
                <w:szCs w:val="16"/>
                <w:lang w:val="es-GT"/>
              </w:rPr>
            </w:pPr>
            <w:r w:rsidRPr="004C076E">
              <w:rPr>
                <w:rFonts w:cs="Arial"/>
                <w:szCs w:val="16"/>
                <w:lang w:val="es-GT"/>
              </w:rPr>
              <w:t>Elaboración de informes, controles y seguimiento de casos.</w:t>
            </w:r>
          </w:p>
        </w:tc>
      </w:tr>
      <w:tr w:rsidR="004D10D4" w:rsidRPr="00466F53" w14:paraId="51F587DC"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84DBEB" w14:textId="77777777" w:rsidR="004D10D4" w:rsidRPr="00E04D40" w:rsidRDefault="004D10D4" w:rsidP="00F25A08">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4D10D4" w:rsidRPr="003D721E" w14:paraId="41B19B52"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D998C2" w14:textId="77777777" w:rsidR="009E4752" w:rsidRPr="00BC5FEF" w:rsidRDefault="009E4752" w:rsidP="00290FAF">
            <w:pPr>
              <w:pStyle w:val="Prrafodelista"/>
              <w:numPr>
                <w:ilvl w:val="0"/>
                <w:numId w:val="46"/>
              </w:numPr>
              <w:textAlignment w:val="center"/>
              <w:rPr>
                <w:rFonts w:cs="Arial"/>
                <w:szCs w:val="16"/>
                <w:lang w:val="es-GT"/>
              </w:rPr>
            </w:pPr>
            <w:r w:rsidRPr="00BC5FEF">
              <w:rPr>
                <w:rFonts w:cs="Arial"/>
                <w:szCs w:val="16"/>
                <w:lang w:val="es-GT"/>
              </w:rPr>
              <w:t>Trabajo en equipo.</w:t>
            </w:r>
          </w:p>
          <w:p w14:paraId="78C6230A" w14:textId="77777777" w:rsidR="009E4752" w:rsidRPr="00BC5FEF" w:rsidRDefault="009E4752" w:rsidP="00290FAF">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643B39AE" w14:textId="77777777" w:rsidR="009E4752" w:rsidRDefault="009E4752" w:rsidP="00290FAF">
            <w:pPr>
              <w:pStyle w:val="Prrafodelista"/>
              <w:numPr>
                <w:ilvl w:val="0"/>
                <w:numId w:val="46"/>
              </w:numPr>
              <w:textAlignment w:val="center"/>
              <w:rPr>
                <w:rFonts w:cs="Arial"/>
                <w:szCs w:val="16"/>
                <w:lang w:val="es-GT"/>
              </w:rPr>
            </w:pPr>
            <w:r w:rsidRPr="00BC5FEF">
              <w:rPr>
                <w:rFonts w:cs="Arial"/>
                <w:szCs w:val="16"/>
                <w:lang w:val="es-GT"/>
              </w:rPr>
              <w:t>Organización.</w:t>
            </w:r>
          </w:p>
          <w:p w14:paraId="4F20BC93" w14:textId="77777777" w:rsidR="009E4752" w:rsidRPr="00FA11B8" w:rsidRDefault="009E4752" w:rsidP="00290FAF">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50CC9A40" w14:textId="77777777" w:rsidR="009E4752" w:rsidRDefault="009E4752" w:rsidP="00290FAF">
            <w:pPr>
              <w:pStyle w:val="Prrafodelista"/>
              <w:numPr>
                <w:ilvl w:val="0"/>
                <w:numId w:val="46"/>
              </w:numPr>
              <w:textAlignment w:val="center"/>
              <w:rPr>
                <w:rFonts w:cs="Arial"/>
                <w:szCs w:val="16"/>
                <w:lang w:val="es-GT"/>
              </w:rPr>
            </w:pPr>
            <w:r w:rsidRPr="00BC5FEF">
              <w:rPr>
                <w:rFonts w:cs="Arial"/>
                <w:szCs w:val="16"/>
                <w:lang w:val="es-GT"/>
              </w:rPr>
              <w:t>Manejo de equipo de oficina (cómputo, impresión, fotocopiadora, escá</w:t>
            </w:r>
            <w:r>
              <w:rPr>
                <w:rFonts w:cs="Arial"/>
                <w:szCs w:val="16"/>
                <w:lang w:val="es-GT"/>
              </w:rPr>
              <w:t>ner, audiovisuales, entre otros.</w:t>
            </w:r>
          </w:p>
          <w:p w14:paraId="5049FE67" w14:textId="54466B08" w:rsidR="004D10D4" w:rsidRPr="00733512" w:rsidRDefault="009E4752" w:rsidP="00290FAF">
            <w:pPr>
              <w:pStyle w:val="Prrafodelista"/>
              <w:numPr>
                <w:ilvl w:val="0"/>
                <w:numId w:val="46"/>
              </w:numPr>
              <w:textAlignment w:val="center"/>
              <w:rPr>
                <w:rFonts w:cs="Arial"/>
                <w:szCs w:val="16"/>
                <w:lang w:val="es-GT"/>
              </w:rPr>
            </w:pPr>
            <w:r w:rsidRPr="00B57322">
              <w:rPr>
                <w:rFonts w:cs="Arial"/>
                <w:szCs w:val="16"/>
                <w:lang w:val="es-GT"/>
              </w:rPr>
              <w:t>Manejo de Office e internet</w:t>
            </w:r>
          </w:p>
        </w:tc>
      </w:tr>
      <w:tr w:rsidR="004D10D4" w:rsidRPr="00C7166E" w14:paraId="07885A18"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5A073D3" w14:textId="77777777" w:rsidR="004D10D4" w:rsidRPr="00E04D40" w:rsidRDefault="004D10D4" w:rsidP="00F25A08">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4D10D4" w:rsidRPr="00C7166E" w14:paraId="68CE5CB2"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75543FE" w14:textId="77777777" w:rsidR="004D10D4" w:rsidRDefault="004D10D4" w:rsidP="00466BC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3D1E210B" w14:textId="77777777" w:rsidR="004D10D4" w:rsidRDefault="004D10D4" w:rsidP="00466BCC">
            <w:pPr>
              <w:pStyle w:val="Prrafodelista"/>
              <w:numPr>
                <w:ilvl w:val="0"/>
                <w:numId w:val="15"/>
              </w:numPr>
              <w:textAlignment w:val="center"/>
              <w:rPr>
                <w:rFonts w:cs="Arial"/>
                <w:szCs w:val="16"/>
                <w:lang w:val="es-GT"/>
              </w:rPr>
            </w:pPr>
            <w:r>
              <w:rPr>
                <w:rFonts w:cs="Arial"/>
                <w:szCs w:val="16"/>
                <w:lang w:val="es-GT"/>
              </w:rPr>
              <w:t>T</w:t>
            </w:r>
            <w:r w:rsidRPr="004C076E">
              <w:rPr>
                <w:rFonts w:cs="Arial"/>
                <w:szCs w:val="16"/>
                <w:lang w:val="es-GT"/>
              </w:rPr>
              <w:t xml:space="preserve">rabajo en equipo </w:t>
            </w:r>
          </w:p>
          <w:p w14:paraId="47E67E8F" w14:textId="77777777" w:rsidR="004D10D4" w:rsidRDefault="004D10D4"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70920C70" w14:textId="77777777" w:rsidR="004D10D4" w:rsidRDefault="004D10D4"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620EB1F8" w14:textId="790DEDAC" w:rsidR="004D10D4" w:rsidRPr="00733512" w:rsidRDefault="004D10D4" w:rsidP="009E4752">
            <w:pPr>
              <w:pStyle w:val="Prrafodelista"/>
              <w:numPr>
                <w:ilvl w:val="0"/>
                <w:numId w:val="15"/>
              </w:numPr>
              <w:textAlignment w:val="center"/>
              <w:rPr>
                <w:rFonts w:cs="Arial"/>
                <w:szCs w:val="16"/>
                <w:lang w:val="es-GT"/>
              </w:rPr>
            </w:pPr>
            <w:r w:rsidRPr="00BC5FEF">
              <w:rPr>
                <w:rFonts w:cs="Arial"/>
                <w:szCs w:val="16"/>
                <w:lang w:val="es-GT"/>
              </w:rPr>
              <w:t xml:space="preserve">Responsable, </w:t>
            </w:r>
            <w:r w:rsidR="00B506F4" w:rsidRPr="00BC5FEF">
              <w:rPr>
                <w:rFonts w:cs="Arial"/>
                <w:szCs w:val="16"/>
                <w:lang w:val="es-GT"/>
              </w:rPr>
              <w:t>empá</w:t>
            </w:r>
            <w:r w:rsidR="00B506F4">
              <w:rPr>
                <w:rFonts w:cs="Arial"/>
                <w:szCs w:val="16"/>
                <w:lang w:val="es-GT"/>
              </w:rPr>
              <w:t>tico</w:t>
            </w:r>
            <w:r w:rsidRPr="00BC5FEF">
              <w:rPr>
                <w:rFonts w:cs="Arial"/>
                <w:szCs w:val="16"/>
                <w:lang w:val="es-GT"/>
              </w:rPr>
              <w:t>, respetuoso, puntual, discreto, actitud positiva,</w:t>
            </w:r>
            <w:r w:rsidR="009E4752">
              <w:rPr>
                <w:rFonts w:cs="Arial"/>
                <w:szCs w:val="16"/>
                <w:lang w:val="es-GT"/>
              </w:rPr>
              <w:t xml:space="preserve"> comprometido con la institución.</w:t>
            </w:r>
          </w:p>
        </w:tc>
      </w:tr>
      <w:tr w:rsidR="004D10D4" w:rsidRPr="0007499F" w14:paraId="20127C5D" w14:textId="77777777" w:rsidTr="00F25A0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C6FE31" w14:textId="77777777" w:rsidR="004D10D4" w:rsidRPr="00E04D40" w:rsidRDefault="004D10D4" w:rsidP="00F25A08">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4D10D4" w:rsidRPr="003D721E" w14:paraId="25FA6BBE" w14:textId="77777777" w:rsidTr="00F25A0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1B8641" w14:textId="60326E29" w:rsidR="004D10D4" w:rsidRPr="00733512" w:rsidRDefault="004D10D4" w:rsidP="009E4752">
            <w:pPr>
              <w:textAlignment w:val="center"/>
              <w:rPr>
                <w:rFonts w:cs="Arial"/>
                <w:szCs w:val="16"/>
                <w:lang w:val="es-GT"/>
              </w:rPr>
            </w:pPr>
            <w:r>
              <w:rPr>
                <w:rFonts w:cs="Arial"/>
                <w:szCs w:val="16"/>
                <w:lang w:val="es-GT"/>
              </w:rPr>
              <w:t>N/A</w:t>
            </w:r>
          </w:p>
        </w:tc>
      </w:tr>
    </w:tbl>
    <w:p w14:paraId="130422BB" w14:textId="77777777" w:rsidR="00AB2B0B" w:rsidRDefault="00AB2B0B" w:rsidP="00363614">
      <w:pPr>
        <w:rPr>
          <w:rFonts w:ascii="Arial" w:hAnsi="Arial" w:cs="Arial"/>
          <w:sz w:val="22"/>
          <w:szCs w:val="22"/>
        </w:rPr>
      </w:pPr>
    </w:p>
    <w:p w14:paraId="20B51715" w14:textId="5479326E" w:rsidR="000244AA" w:rsidRDefault="000244A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63614" w:rsidRPr="003D721E" w14:paraId="44C30902"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A658C46" w14:textId="27351838" w:rsidR="00363614" w:rsidRPr="009074B2" w:rsidRDefault="00BF174A" w:rsidP="009074B2">
            <w:pPr>
              <w:pStyle w:val="Prrafodelista"/>
              <w:numPr>
                <w:ilvl w:val="0"/>
                <w:numId w:val="73"/>
              </w:numPr>
              <w:jc w:val="center"/>
              <w:textAlignment w:val="center"/>
              <w:rPr>
                <w:rFonts w:cs="Arial"/>
                <w:sz w:val="18"/>
                <w:szCs w:val="18"/>
                <w:lang w:val="es-GT"/>
              </w:rPr>
            </w:pPr>
            <w:r w:rsidRPr="009074B2">
              <w:rPr>
                <w:rFonts w:cs="Arial"/>
                <w:sz w:val="18"/>
                <w:szCs w:val="18"/>
              </w:rPr>
              <w:lastRenderedPageBreak/>
              <w:t>RECEPCIONISTA</w:t>
            </w:r>
          </w:p>
        </w:tc>
      </w:tr>
      <w:tr w:rsidR="00363614" w:rsidRPr="00BC2E56" w14:paraId="164B74B8"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3D78AF" w14:textId="77777777" w:rsidR="00363614" w:rsidRPr="00E04D40" w:rsidRDefault="00363614" w:rsidP="00EE43DB">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63614" w:rsidRPr="00BC2E56" w14:paraId="3C53B0A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C97196" w14:textId="77777777" w:rsidR="00363614" w:rsidRPr="00BC2E56" w:rsidRDefault="00363614" w:rsidP="00B05D65">
            <w:pPr>
              <w:textAlignment w:val="center"/>
              <w:rPr>
                <w:rFonts w:cs="Arial"/>
                <w:iCs w:val="0"/>
                <w:szCs w:val="16"/>
                <w:lang w:val="es-GT"/>
              </w:rPr>
            </w:pPr>
            <w:r w:rsidRPr="00BC2E56">
              <w:rPr>
                <w:rFonts w:cs="Arial"/>
                <w:szCs w:val="16"/>
                <w:lang w:val="es-GT"/>
              </w:rPr>
              <w:t>Título oficial del puesto:</w:t>
            </w:r>
            <w:r w:rsidR="009E602D">
              <w:rPr>
                <w:rFonts w:cs="Arial"/>
                <w:szCs w:val="16"/>
                <w:lang w:val="es-GT"/>
              </w:rPr>
              <w:t xml:space="preserve"> </w:t>
            </w:r>
            <w:r w:rsidR="00B05D65">
              <w:rPr>
                <w:rFonts w:cs="Arial"/>
                <w:szCs w:val="16"/>
                <w:lang w:val="es-GT"/>
              </w:rPr>
              <w:t>Secretario Ejecutivo V</w:t>
            </w:r>
          </w:p>
        </w:tc>
        <w:tc>
          <w:tcPr>
            <w:tcW w:w="2452" w:type="pct"/>
            <w:tcBorders>
              <w:top w:val="single" w:sz="4" w:space="0" w:color="00B0F0"/>
            </w:tcBorders>
            <w:shd w:val="clear" w:color="auto" w:fill="auto"/>
          </w:tcPr>
          <w:p w14:paraId="361770EB" w14:textId="77777777" w:rsidR="00363614" w:rsidRPr="00BC2E56" w:rsidRDefault="00363614" w:rsidP="00B05D65">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B05D65">
              <w:rPr>
                <w:rFonts w:cs="Arial"/>
                <w:szCs w:val="16"/>
                <w:lang w:val="es-GT"/>
              </w:rPr>
              <w:t>6220</w:t>
            </w:r>
          </w:p>
        </w:tc>
      </w:tr>
      <w:tr w:rsidR="00363614" w:rsidRPr="00BC2E56" w14:paraId="6162F4D7"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1ACC2DE" w14:textId="77777777" w:rsidR="00363614" w:rsidRPr="00BC2E56" w:rsidRDefault="00363614" w:rsidP="003A4871">
            <w:pPr>
              <w:textAlignment w:val="center"/>
              <w:rPr>
                <w:rFonts w:cs="Arial"/>
                <w:iCs w:val="0"/>
                <w:szCs w:val="16"/>
                <w:lang w:val="es-GT"/>
              </w:rPr>
            </w:pPr>
            <w:r w:rsidRPr="00BC2E56">
              <w:rPr>
                <w:rFonts w:cs="Arial"/>
                <w:szCs w:val="16"/>
                <w:lang w:val="es-GT"/>
              </w:rPr>
              <w:t xml:space="preserve">Especialidad: </w:t>
            </w:r>
            <w:r w:rsidR="003A4871">
              <w:rPr>
                <w:rFonts w:cs="Arial"/>
                <w:szCs w:val="16"/>
                <w:lang w:val="es-GT"/>
              </w:rPr>
              <w:t>Oficina</w:t>
            </w:r>
          </w:p>
        </w:tc>
        <w:tc>
          <w:tcPr>
            <w:tcW w:w="2452" w:type="pct"/>
            <w:tcBorders>
              <w:bottom w:val="single" w:sz="4" w:space="0" w:color="00B0F0"/>
            </w:tcBorders>
          </w:tcPr>
          <w:p w14:paraId="0BBCB470" w14:textId="77777777" w:rsidR="00363614" w:rsidRPr="00BC2E56" w:rsidRDefault="00363614" w:rsidP="003A4871">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3A4871">
              <w:rPr>
                <w:rFonts w:cs="Arial"/>
                <w:szCs w:val="16"/>
                <w:lang w:val="es-GT"/>
              </w:rPr>
              <w:t>0269</w:t>
            </w:r>
          </w:p>
        </w:tc>
      </w:tr>
      <w:tr w:rsidR="00363614" w:rsidRPr="00BC2E56" w14:paraId="4520E462"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57D93D" w14:textId="77777777" w:rsidR="00363614" w:rsidRPr="00BC2E56" w:rsidRDefault="00363614" w:rsidP="00EE43DB">
            <w:pPr>
              <w:textAlignment w:val="center"/>
              <w:rPr>
                <w:rFonts w:cs="Arial"/>
                <w:i w:val="0"/>
                <w:szCs w:val="16"/>
                <w:lang w:val="es-GT"/>
              </w:rPr>
            </w:pPr>
            <w:r w:rsidRPr="00BC2E56">
              <w:rPr>
                <w:rFonts w:cs="Arial"/>
                <w:szCs w:val="16"/>
                <w:lang w:val="es-GT"/>
              </w:rPr>
              <w:t xml:space="preserve">Título funcional: </w:t>
            </w:r>
            <w:r w:rsidR="00B05D65">
              <w:rPr>
                <w:rFonts w:cs="Arial"/>
                <w:szCs w:val="16"/>
                <w:lang w:val="es-GT"/>
              </w:rPr>
              <w:t>Recepcionista</w:t>
            </w:r>
          </w:p>
        </w:tc>
        <w:tc>
          <w:tcPr>
            <w:tcW w:w="2452" w:type="pct"/>
            <w:shd w:val="clear" w:color="auto" w:fill="auto"/>
          </w:tcPr>
          <w:p w14:paraId="4135B9AC" w14:textId="77777777" w:rsidR="00363614" w:rsidRPr="00BC2E56" w:rsidRDefault="00363614" w:rsidP="00EE43DB">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sidR="00B05D65">
              <w:rPr>
                <w:rFonts w:cs="Arial"/>
                <w:szCs w:val="16"/>
                <w:lang w:val="es-GT"/>
              </w:rPr>
              <w:t>01</w:t>
            </w:r>
          </w:p>
        </w:tc>
      </w:tr>
      <w:tr w:rsidR="00363614" w:rsidRPr="00D141D5" w14:paraId="24CE36FB"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9E668D5" w14:textId="0E49563B" w:rsidR="00363614" w:rsidRPr="00BC2E56" w:rsidRDefault="00363614" w:rsidP="00EE43DB">
            <w:pPr>
              <w:textAlignment w:val="center"/>
              <w:rPr>
                <w:rFonts w:cs="Arial"/>
                <w:i w:val="0"/>
                <w:szCs w:val="16"/>
                <w:lang w:val="es-GT"/>
              </w:rPr>
            </w:pPr>
            <w:r w:rsidRPr="00BC2E56">
              <w:rPr>
                <w:rFonts w:cs="Arial"/>
                <w:szCs w:val="16"/>
                <w:lang w:val="es-GT"/>
              </w:rPr>
              <w:t xml:space="preserve">Jefe inmediato: </w:t>
            </w:r>
            <w:r w:rsidR="004B3EE8">
              <w:rPr>
                <w:rFonts w:cs="Arial"/>
                <w:szCs w:val="16"/>
                <w:lang w:val="es-GT"/>
              </w:rPr>
              <w:t>Subdirector Administrativo</w:t>
            </w:r>
          </w:p>
        </w:tc>
        <w:tc>
          <w:tcPr>
            <w:tcW w:w="2452" w:type="pct"/>
          </w:tcPr>
          <w:p w14:paraId="37507611" w14:textId="77777777" w:rsidR="00363614" w:rsidRPr="00FC33C5" w:rsidRDefault="00363614" w:rsidP="00EE43DB">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sidR="00B05D65">
              <w:rPr>
                <w:rFonts w:cs="Arial"/>
                <w:szCs w:val="16"/>
                <w:lang w:val="es-GT"/>
              </w:rPr>
              <w:t>N/A</w:t>
            </w:r>
          </w:p>
        </w:tc>
      </w:tr>
    </w:tbl>
    <w:p w14:paraId="161FF5A1"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63614" w:rsidRPr="00933390" w14:paraId="34C52C66" w14:textId="77777777" w:rsidTr="00EE43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31EEF0A" w14:textId="77777777" w:rsidR="00363614" w:rsidRPr="00E04D40" w:rsidRDefault="00363614" w:rsidP="00EE43DB">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63614" w:rsidRPr="003D721E" w14:paraId="014559CD" w14:textId="77777777" w:rsidTr="00EE43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6999FD" w14:textId="49C7FADE" w:rsidR="00363614" w:rsidRPr="00FC33C5" w:rsidRDefault="00EA51A9" w:rsidP="00EE43DB">
            <w:pPr>
              <w:textAlignment w:val="center"/>
              <w:rPr>
                <w:rFonts w:cs="Arial"/>
                <w:szCs w:val="16"/>
                <w:lang w:val="es-GT"/>
              </w:rPr>
            </w:pPr>
            <w:r>
              <w:rPr>
                <w:rFonts w:cs="Arial"/>
                <w:szCs w:val="16"/>
                <w:lang w:val="es-GT" w:eastAsia="es-GT"/>
              </w:rPr>
              <w:t>R</w:t>
            </w:r>
            <w:r w:rsidRPr="004E7069">
              <w:rPr>
                <w:rFonts w:cs="Arial"/>
                <w:szCs w:val="16"/>
                <w:lang w:val="es-GT" w:eastAsia="es-GT"/>
              </w:rPr>
              <w:t>ecibir, solicitudes o documentos dirigidos al JNO o las autoridades del mismo, llevando el control de los mismos</w:t>
            </w:r>
            <w:r>
              <w:rPr>
                <w:rFonts w:cs="Arial"/>
                <w:szCs w:val="16"/>
                <w:lang w:val="es-GT" w:eastAsia="es-GT"/>
              </w:rPr>
              <w:t xml:space="preserve"> y atender a los usuarios internos y externos que se abocan al JNO. </w:t>
            </w:r>
            <w:r w:rsidRPr="00F8463B">
              <w:rPr>
                <w:rFonts w:cs="Arial"/>
                <w:szCs w:val="16"/>
                <w:lang w:val="es-GT"/>
              </w:rPr>
              <w:t xml:space="preserve"> </w:t>
            </w:r>
          </w:p>
        </w:tc>
      </w:tr>
      <w:tr w:rsidR="00363614" w:rsidRPr="00FC33C5" w14:paraId="06E6C619"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C92CD9C" w14:textId="77777777" w:rsidR="00363614" w:rsidRPr="00E04D40" w:rsidRDefault="00363614" w:rsidP="00EE43DB">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63614" w:rsidRPr="003D721E" w14:paraId="0C0AFC2C"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7F6030"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sidRPr="00F8463B">
              <w:rPr>
                <w:rFonts w:cs="Arial"/>
                <w:szCs w:val="16"/>
                <w:lang w:val="es-GT" w:bidi="ar"/>
              </w:rPr>
              <w:t>Llevar control actualizado de los documentos que ingresan y egresan del JNO y trasladarlos a donde corresponda.</w:t>
            </w:r>
          </w:p>
          <w:p w14:paraId="4199E79B" w14:textId="77777777" w:rsidR="00EA51A9" w:rsidRPr="00E20002" w:rsidRDefault="00EA51A9" w:rsidP="009B6A0A">
            <w:pPr>
              <w:pStyle w:val="Encabezado"/>
              <w:widowControl w:val="0"/>
              <w:numPr>
                <w:ilvl w:val="0"/>
                <w:numId w:val="22"/>
              </w:numPr>
              <w:spacing w:line="276" w:lineRule="auto"/>
              <w:rPr>
                <w:rFonts w:cs="Arial"/>
                <w:szCs w:val="16"/>
                <w:lang w:val="es-GT" w:bidi="ar"/>
              </w:rPr>
            </w:pPr>
            <w:r w:rsidRPr="00E20002">
              <w:rPr>
                <w:rFonts w:cs="Arial"/>
                <w:szCs w:val="16"/>
                <w:lang w:val="es-GT" w:bidi="ar"/>
              </w:rPr>
              <w:t>Atender llamadas telefónicas internar y/o externar y brindar el seguimiento respectivo</w:t>
            </w:r>
            <w:r>
              <w:rPr>
                <w:rFonts w:cs="Arial"/>
                <w:szCs w:val="16"/>
                <w:lang w:val="es-GT" w:bidi="ar"/>
              </w:rPr>
              <w:t>.</w:t>
            </w:r>
          </w:p>
          <w:p w14:paraId="4856FACD" w14:textId="77777777" w:rsidR="00EA51A9" w:rsidRPr="00E20002" w:rsidRDefault="00EA51A9" w:rsidP="009B6A0A">
            <w:pPr>
              <w:pStyle w:val="Encabezado"/>
              <w:widowControl w:val="0"/>
              <w:numPr>
                <w:ilvl w:val="0"/>
                <w:numId w:val="22"/>
              </w:numPr>
              <w:spacing w:line="276" w:lineRule="auto"/>
              <w:rPr>
                <w:rFonts w:cs="Arial"/>
                <w:szCs w:val="16"/>
                <w:lang w:val="es-GT" w:bidi="ar"/>
              </w:rPr>
            </w:pPr>
            <w:r>
              <w:rPr>
                <w:rFonts w:cs="Arial"/>
                <w:szCs w:val="16"/>
                <w:lang w:val="es-GT" w:bidi="ar"/>
              </w:rPr>
              <w:t>Redactar documentos oficiales como: conocimientos, oficios, notificaciones de acuerdo a las instrucciones recibidas.</w:t>
            </w:r>
            <w:r w:rsidRPr="00E20002">
              <w:rPr>
                <w:rFonts w:cs="Arial"/>
                <w:szCs w:val="16"/>
                <w:lang w:val="es-GT" w:bidi="ar"/>
              </w:rPr>
              <w:t xml:space="preserve"> </w:t>
            </w:r>
          </w:p>
          <w:p w14:paraId="4BE06DFA" w14:textId="77777777" w:rsidR="00EA51A9" w:rsidRPr="007E06D4" w:rsidRDefault="00EA51A9" w:rsidP="009B6A0A">
            <w:pPr>
              <w:pStyle w:val="Encabezado"/>
              <w:widowControl w:val="0"/>
              <w:numPr>
                <w:ilvl w:val="0"/>
                <w:numId w:val="22"/>
              </w:numPr>
              <w:spacing w:line="276" w:lineRule="auto"/>
              <w:rPr>
                <w:lang w:val="es-GT" w:bidi="ar"/>
              </w:rPr>
            </w:pPr>
            <w:r w:rsidRPr="007E06D4">
              <w:rPr>
                <w:rFonts w:cs="Arial"/>
                <w:szCs w:val="16"/>
                <w:lang w:val="es-GT" w:bidi="ar"/>
              </w:rPr>
              <w:t>Dejar constancia escrita de cualquier documento que entregue a usuarios internos y externos.</w:t>
            </w:r>
          </w:p>
          <w:p w14:paraId="7BE7F20C"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sidRPr="00F8463B">
              <w:rPr>
                <w:rFonts w:cs="Arial"/>
                <w:szCs w:val="16"/>
                <w:lang w:val="es-GT" w:bidi="ar"/>
              </w:rPr>
              <w:t>Ingresar en el sistema WEBSIAD la recepción y confirmación de documentos que ingresan y egresan del JNO.</w:t>
            </w:r>
          </w:p>
          <w:p w14:paraId="0C3DBB96"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Pr>
                <w:rFonts w:cs="Arial"/>
                <w:szCs w:val="16"/>
                <w:lang w:val="es-GT" w:bidi="ar"/>
              </w:rPr>
              <w:t xml:space="preserve">Direccionar las solicitudes de </w:t>
            </w:r>
            <w:r w:rsidRPr="00F8463B">
              <w:rPr>
                <w:rFonts w:cs="Arial"/>
                <w:szCs w:val="16"/>
                <w:lang w:val="es-GT" w:bidi="ar"/>
              </w:rPr>
              <w:t xml:space="preserve">información sobre los casos presentados ante el JNO, </w:t>
            </w:r>
            <w:r>
              <w:rPr>
                <w:rFonts w:cs="Arial"/>
                <w:szCs w:val="16"/>
                <w:lang w:val="es-GT" w:bidi="ar"/>
              </w:rPr>
              <w:t xml:space="preserve">al departamento correspondiente, </w:t>
            </w:r>
            <w:r w:rsidRPr="00F8463B">
              <w:rPr>
                <w:rFonts w:cs="Arial"/>
                <w:szCs w:val="16"/>
                <w:lang w:val="es-GT" w:bidi="ar"/>
              </w:rPr>
              <w:t xml:space="preserve">para dar </w:t>
            </w:r>
            <w:r>
              <w:rPr>
                <w:rFonts w:cs="Arial"/>
                <w:szCs w:val="16"/>
                <w:lang w:val="es-GT" w:bidi="ar"/>
              </w:rPr>
              <w:t>l</w:t>
            </w:r>
            <w:r w:rsidRPr="00F8463B">
              <w:rPr>
                <w:rFonts w:cs="Arial"/>
                <w:szCs w:val="16"/>
                <w:lang w:val="es-GT" w:bidi="ar"/>
              </w:rPr>
              <w:t xml:space="preserve">a </w:t>
            </w:r>
            <w:r>
              <w:rPr>
                <w:rFonts w:cs="Arial"/>
                <w:szCs w:val="16"/>
                <w:lang w:val="es-GT" w:bidi="ar"/>
              </w:rPr>
              <w:t>atención correspondiente a la solicitud realizada</w:t>
            </w:r>
            <w:r w:rsidRPr="00F8463B">
              <w:rPr>
                <w:rFonts w:cs="Arial"/>
                <w:szCs w:val="16"/>
                <w:lang w:val="es-GT" w:bidi="ar"/>
              </w:rPr>
              <w:t xml:space="preserve"> por los diferentes canales de comunicación (telefónico, correo electrónico o que se abocan a las oficinas del JNO).</w:t>
            </w:r>
          </w:p>
          <w:p w14:paraId="37521B78"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sidRPr="00F8463B">
              <w:rPr>
                <w:rFonts w:cs="Arial"/>
                <w:szCs w:val="16"/>
                <w:lang w:val="es-GT" w:bidi="ar"/>
              </w:rPr>
              <w:t>Realizar y recibir llamadas telefónicas y direccionarlas a donde corresponda.</w:t>
            </w:r>
          </w:p>
          <w:p w14:paraId="63F4AA5A"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sidRPr="00F8463B">
              <w:rPr>
                <w:rFonts w:cs="Arial"/>
                <w:szCs w:val="16"/>
                <w:lang w:val="es-GT" w:bidi="ar"/>
              </w:rPr>
              <w:t>Mantener discreción sobre todos los asuntos relacionados con la dependencia.</w:t>
            </w:r>
          </w:p>
          <w:p w14:paraId="3C381DC8"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sidRPr="00F8463B">
              <w:rPr>
                <w:rFonts w:cs="Arial"/>
                <w:szCs w:val="16"/>
                <w:lang w:val="es-GT" w:bidi="ar"/>
              </w:rPr>
              <w:t xml:space="preserve">Mantener actualizado el sistema de archivo de correspondencia general del JNO, asegurando el resguardo de los documentos. </w:t>
            </w:r>
          </w:p>
          <w:p w14:paraId="4FDB4863" w14:textId="77777777" w:rsidR="00EA51A9" w:rsidRPr="00E20002" w:rsidRDefault="00EA51A9" w:rsidP="009B6A0A">
            <w:pPr>
              <w:pStyle w:val="Encabezado"/>
              <w:widowControl w:val="0"/>
              <w:numPr>
                <w:ilvl w:val="0"/>
                <w:numId w:val="22"/>
              </w:numPr>
              <w:spacing w:line="276" w:lineRule="auto"/>
              <w:rPr>
                <w:rFonts w:cs="Arial"/>
                <w:szCs w:val="16"/>
                <w:lang w:val="es-GT" w:bidi="ar"/>
              </w:rPr>
            </w:pPr>
            <w:r w:rsidRPr="00E20002">
              <w:rPr>
                <w:rFonts w:cs="Arial"/>
                <w:szCs w:val="16"/>
                <w:lang w:val="es-GT" w:bidi="ar"/>
              </w:rPr>
              <w:t>Informar sobre los documentos oficiales emitidos por el JNO a el JADO o la dirección del MINEDUC a quien va dirigido</w:t>
            </w:r>
          </w:p>
          <w:p w14:paraId="2A74E9CA" w14:textId="77777777" w:rsidR="00EA51A9" w:rsidRPr="00F8463B" w:rsidRDefault="00EA51A9" w:rsidP="009B6A0A">
            <w:pPr>
              <w:pStyle w:val="Encabezado"/>
              <w:widowControl w:val="0"/>
              <w:numPr>
                <w:ilvl w:val="0"/>
                <w:numId w:val="22"/>
              </w:numPr>
              <w:spacing w:line="276" w:lineRule="auto"/>
              <w:rPr>
                <w:rFonts w:cs="Arial"/>
                <w:szCs w:val="16"/>
                <w:lang w:val="es-GT" w:bidi="ar"/>
              </w:rPr>
            </w:pPr>
            <w:r w:rsidRPr="00F8463B">
              <w:rPr>
                <w:rFonts w:cs="Arial"/>
                <w:szCs w:val="16"/>
                <w:lang w:val="es-GT" w:bidi="ar"/>
              </w:rPr>
              <w:t>Ejecutar actividades y/o roles en los sistemas informáticos, de los procesos que estén desconcentrados o que se desconcentren a futuro, de acuerdo con las necesidades o asignaciones dadas a la Dirección, con el fin que dichos procesos se lleven a cabo en los tiempos establecidos, dicha asignación debe realizarse por medio de documento oficial emitido por el jefe inmediato</w:t>
            </w:r>
          </w:p>
          <w:p w14:paraId="0EA91107" w14:textId="77777777" w:rsidR="00EA51A9" w:rsidRPr="00EA51A9" w:rsidRDefault="00EA51A9" w:rsidP="009B6A0A">
            <w:pPr>
              <w:pStyle w:val="Encabezado"/>
              <w:widowControl w:val="0"/>
              <w:numPr>
                <w:ilvl w:val="0"/>
                <w:numId w:val="22"/>
              </w:numPr>
              <w:spacing w:line="276" w:lineRule="auto"/>
              <w:rPr>
                <w:rFonts w:cs="Arial"/>
                <w:sz w:val="18"/>
                <w:szCs w:val="18"/>
                <w:lang w:val="es-GT" w:bidi="ar"/>
              </w:rPr>
            </w:pPr>
            <w:r w:rsidRPr="00EA51A9">
              <w:rPr>
                <w:rFonts w:cs="Arial"/>
                <w:szCs w:val="16"/>
                <w:lang w:val="es-GT" w:bidi="ar"/>
              </w:rPr>
              <w:t xml:space="preserve">Ejecutar las actividades descritas en los procedimientos, instructivos, guías y cualquier otro documento oficial en las que esté involucrado el puesto.  </w:t>
            </w:r>
          </w:p>
          <w:p w14:paraId="497348A5" w14:textId="77777777" w:rsidR="00363614" w:rsidRPr="00814B04" w:rsidRDefault="00EA51A9" w:rsidP="00814B04">
            <w:pPr>
              <w:pStyle w:val="Encabezado"/>
              <w:widowControl w:val="0"/>
              <w:numPr>
                <w:ilvl w:val="0"/>
                <w:numId w:val="22"/>
              </w:numPr>
              <w:spacing w:line="276" w:lineRule="auto"/>
              <w:rPr>
                <w:i w:val="0"/>
                <w:szCs w:val="16"/>
                <w:lang w:val="es-GT"/>
              </w:rPr>
            </w:pPr>
            <w:r w:rsidRPr="00EA51A9">
              <w:rPr>
                <w:rFonts w:cs="Arial"/>
                <w:szCs w:val="16"/>
                <w:lang w:val="es-GT" w:bidi="ar"/>
              </w:rPr>
              <w:t>Ejecutar las actividades administrativas inherentes al puesto (atención a usuarios internos y externos, asistencia a reuniones y capacitaciones, correspondencia, archivo entre otras).</w:t>
            </w:r>
          </w:p>
          <w:p w14:paraId="1D0CB867" w14:textId="18F9FD33" w:rsidR="00814B04" w:rsidRPr="004B768F" w:rsidRDefault="00814B04" w:rsidP="00814B04">
            <w:pPr>
              <w:pStyle w:val="Encabezado"/>
              <w:widowControl w:val="0"/>
              <w:spacing w:line="276" w:lineRule="auto"/>
              <w:ind w:left="720"/>
              <w:rPr>
                <w:i w:val="0"/>
                <w:szCs w:val="16"/>
                <w:lang w:val="es-GT"/>
              </w:rPr>
            </w:pPr>
          </w:p>
        </w:tc>
      </w:tr>
      <w:tr w:rsidR="00363614" w:rsidRPr="00FC33C5" w14:paraId="6236A3D0"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C78D2AB" w14:textId="77777777" w:rsidR="00363614" w:rsidRPr="004A15C8" w:rsidRDefault="00363614" w:rsidP="00EE43DB">
            <w:pPr>
              <w:textAlignment w:val="center"/>
              <w:rPr>
                <w:rFonts w:eastAsia="SimSun" w:cs="Arial"/>
                <w:b/>
                <w:sz w:val="18"/>
                <w:szCs w:val="18"/>
                <w:lang w:val="es-GT" w:bidi="ar"/>
              </w:rPr>
            </w:pPr>
            <w:r w:rsidRPr="004A15C8">
              <w:rPr>
                <w:rFonts w:cs="Arial"/>
                <w:b/>
                <w:sz w:val="18"/>
                <w:szCs w:val="18"/>
                <w:lang w:bidi="ar"/>
              </w:rPr>
              <w:t>4. TAREAS PERIÓDICAS</w:t>
            </w:r>
          </w:p>
        </w:tc>
      </w:tr>
      <w:tr w:rsidR="00363614" w:rsidRPr="003D721E" w14:paraId="7EAC7ADD"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A26292" w14:textId="04E05306" w:rsidR="00363614" w:rsidRPr="004A15C8" w:rsidRDefault="00FC19D1" w:rsidP="00FC19D1">
            <w:pPr>
              <w:pStyle w:val="Prrafodelista"/>
              <w:numPr>
                <w:ilvl w:val="0"/>
                <w:numId w:val="92"/>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363614" w:rsidRPr="00FC33C5" w14:paraId="2420052D"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9F26BD8" w14:textId="77777777" w:rsidR="00363614" w:rsidRPr="004A15C8" w:rsidRDefault="00363614" w:rsidP="00EE43DB">
            <w:pPr>
              <w:textAlignment w:val="center"/>
              <w:rPr>
                <w:rFonts w:cs="Arial"/>
                <w:b/>
                <w:sz w:val="18"/>
                <w:szCs w:val="18"/>
                <w:lang w:val="es-GT"/>
              </w:rPr>
            </w:pPr>
            <w:r w:rsidRPr="004A15C8">
              <w:rPr>
                <w:rFonts w:cs="Arial"/>
                <w:b/>
                <w:sz w:val="18"/>
                <w:szCs w:val="18"/>
              </w:rPr>
              <w:t>5. TAREAS EVENTUALES</w:t>
            </w:r>
          </w:p>
        </w:tc>
      </w:tr>
      <w:tr w:rsidR="00363614" w:rsidRPr="003D721E" w14:paraId="25F01D04" w14:textId="77777777" w:rsidTr="00EE43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AD3EEE3" w14:textId="77777777" w:rsidR="00EA51A9" w:rsidRPr="00F8463B" w:rsidRDefault="00EA51A9" w:rsidP="00B75309">
            <w:pPr>
              <w:pStyle w:val="Encabezado"/>
              <w:widowControl w:val="0"/>
              <w:numPr>
                <w:ilvl w:val="0"/>
                <w:numId w:val="93"/>
              </w:numPr>
              <w:spacing w:line="276" w:lineRule="auto"/>
              <w:rPr>
                <w:rFonts w:cs="Arial"/>
                <w:szCs w:val="16"/>
                <w:lang w:val="es-GT" w:bidi="ar"/>
              </w:rPr>
            </w:pPr>
            <w:r w:rsidRPr="00F8463B">
              <w:rPr>
                <w:rFonts w:cs="Arial"/>
                <w:szCs w:val="16"/>
                <w:lang w:val="es-GT" w:bidi="ar"/>
              </w:rPr>
              <w:t>Elaborar un reporte de forma periódica sobre los documentos oficiales emitidos por el JNO que han sido notificados a los interesados y trasladarlo a los departamentos involucrados</w:t>
            </w:r>
          </w:p>
          <w:p w14:paraId="1812D7DE" w14:textId="28C3D4E7" w:rsidR="00363614" w:rsidRPr="004A15C8" w:rsidRDefault="00EA51A9" w:rsidP="00B75309">
            <w:pPr>
              <w:pStyle w:val="Encabezado"/>
              <w:widowControl w:val="0"/>
              <w:numPr>
                <w:ilvl w:val="0"/>
                <w:numId w:val="93"/>
              </w:numPr>
              <w:spacing w:line="276" w:lineRule="auto"/>
              <w:rPr>
                <w:szCs w:val="16"/>
                <w:lang w:val="es-GT"/>
              </w:rPr>
            </w:pPr>
            <w:r w:rsidRPr="00F8463B">
              <w:rPr>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F8463B">
              <w:rPr>
                <w:rFonts w:ascii="Arial" w:eastAsia="Calibri" w:hAnsi="Arial" w:cs="Arial"/>
                <w:color w:val="FF0000"/>
                <w:szCs w:val="16"/>
                <w:lang w:val="es-ES" w:eastAsia="es-GT"/>
              </w:rPr>
              <w:t>.</w:t>
            </w:r>
          </w:p>
        </w:tc>
      </w:tr>
    </w:tbl>
    <w:p w14:paraId="0795F33B"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B05D65" w:rsidRPr="00FC33C5" w14:paraId="1987F5FE" w14:textId="77777777" w:rsidTr="00EE43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A0CA92" w14:textId="77777777" w:rsidR="00B05D65" w:rsidRPr="00E04D40" w:rsidRDefault="00B05D65" w:rsidP="00F25A08">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B05D65" w:rsidRPr="003D721E" w14:paraId="3F23A948" w14:textId="77777777" w:rsidTr="00EE43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F4D889" w14:textId="20EF14B2" w:rsidR="00B05D65" w:rsidRPr="00693F6D" w:rsidRDefault="0061384C" w:rsidP="001B3E6B">
            <w:pPr>
              <w:rPr>
                <w:lang w:val="es-GT"/>
              </w:rPr>
            </w:pPr>
            <w:r>
              <w:rPr>
                <w:rFonts w:cs="Arial"/>
                <w:szCs w:val="16"/>
                <w:lang w:val="es-GT"/>
              </w:rPr>
              <w:t>Se derivan por el incumplimiento de sus funciones, afectando el cumplimiento de las metas y objetivos de la Subdirección del JNO.</w:t>
            </w:r>
          </w:p>
        </w:tc>
      </w:tr>
      <w:tr w:rsidR="00B05D65" w:rsidRPr="00FC33C5" w14:paraId="709DC8E1"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21FAC2" w14:textId="77777777" w:rsidR="00B05D65" w:rsidRPr="00E04D40" w:rsidRDefault="00B05D65" w:rsidP="00F25A08">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B05D65" w:rsidRPr="003D721E" w14:paraId="07681A22"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3048DC" w14:textId="77777777" w:rsidR="00B05D65" w:rsidRPr="00693F6D" w:rsidRDefault="00B05D65" w:rsidP="001B3E6B">
            <w:pPr>
              <w:rPr>
                <w:lang w:val="es-GT"/>
              </w:rPr>
            </w:pPr>
            <w:r>
              <w:rPr>
                <w:lang w:val="es-GT"/>
              </w:rPr>
              <w:t>N/A</w:t>
            </w:r>
          </w:p>
        </w:tc>
      </w:tr>
      <w:tr w:rsidR="00B05D65" w:rsidRPr="00FC33C5" w14:paraId="282F2E9E"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BF47B8"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B05D65" w:rsidRPr="003D721E" w14:paraId="164C6B82"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1C35E5" w14:textId="77777777" w:rsidR="00B05D65" w:rsidRPr="00693F6D" w:rsidRDefault="00B05D65" w:rsidP="00EE43DB">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B05D65" w:rsidRPr="003D721E" w14:paraId="01A261E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C5217D" w14:textId="77777777" w:rsidR="00B05D65" w:rsidRPr="00693F6D" w:rsidRDefault="00B05D65" w:rsidP="00EE43DB">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B05D65" w:rsidRPr="00FC33C5" w14:paraId="2AC9D5A6"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936656"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61384C" w:rsidRPr="003D721E" w14:paraId="441B1BE5" w14:textId="77777777" w:rsidTr="00C161C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160F88" w14:textId="77777777" w:rsidR="0061384C" w:rsidRPr="00FC33C5" w:rsidRDefault="0061384C" w:rsidP="00EE43DB">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A3310DF" w14:textId="4927FB69" w:rsidR="0061384C" w:rsidRPr="00693F6D" w:rsidRDefault="0061384C" w:rsidP="001B3E6B">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873AF9">
              <w:rPr>
                <w:i/>
              </w:rPr>
              <w:t>Asistentes de Direcciones Departamentales, Asistentes de Directores de planta Central, docentes que se abocan al JNO.</w:t>
            </w:r>
          </w:p>
        </w:tc>
      </w:tr>
      <w:tr w:rsidR="0061384C" w:rsidRPr="003D721E" w14:paraId="07231F5D" w14:textId="77777777" w:rsidTr="00C161C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09F4B5" w14:textId="77777777" w:rsidR="0061384C" w:rsidRPr="00FC33C5" w:rsidRDefault="0061384C" w:rsidP="00EE43DB">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0B266EA" w14:textId="6EE3EC81" w:rsidR="0061384C" w:rsidRPr="00693F6D" w:rsidRDefault="0061384C" w:rsidP="001B3E6B">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t>Docentes participantes en el proceso de oposición</w:t>
            </w:r>
            <w:r w:rsidRPr="00951CF9">
              <w:t xml:space="preserve">, abogados </w:t>
            </w:r>
            <w:r>
              <w:t>auxiliantes de docentes participantes cuando han sido propuestos</w:t>
            </w:r>
            <w:r w:rsidRPr="00951CF9">
              <w:t>.</w:t>
            </w:r>
          </w:p>
        </w:tc>
      </w:tr>
      <w:tr w:rsidR="00B05D65" w:rsidRPr="00FC33C5" w14:paraId="124C9FED"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76EC1A" w14:textId="77777777" w:rsidR="00B05D65" w:rsidRPr="00E04D40" w:rsidRDefault="00B05D65" w:rsidP="00EE43DB">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B05D65" w:rsidRPr="003D721E" w14:paraId="653AB7BB"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7ECDF2E" w14:textId="06AA813C" w:rsidR="00B05D65" w:rsidRPr="00693F6D" w:rsidRDefault="00B05D65" w:rsidP="0061384C">
            <w:pPr>
              <w:rPr>
                <w:lang w:val="es-GT"/>
              </w:rPr>
            </w:pPr>
            <w:r w:rsidRPr="00FB7D9E">
              <w:rPr>
                <w:lang w:val="es-GT"/>
              </w:rPr>
              <w:t>Edificio Plaza Rabí</w:t>
            </w:r>
            <w:r w:rsidR="0061384C">
              <w:rPr>
                <w:lang w:val="es-GT"/>
              </w:rPr>
              <w:t>.</w:t>
            </w:r>
          </w:p>
        </w:tc>
      </w:tr>
      <w:tr w:rsidR="00B05D65" w:rsidRPr="00FC33C5" w14:paraId="6D066DE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8A780D7" w14:textId="77777777" w:rsidR="00B05D65" w:rsidRPr="00E04D40" w:rsidRDefault="00B05D65" w:rsidP="00EE43DB">
            <w:pPr>
              <w:textAlignment w:val="center"/>
              <w:rPr>
                <w:rFonts w:cs="Arial"/>
                <w:b/>
                <w:sz w:val="18"/>
                <w:szCs w:val="18"/>
                <w:lang w:val="es-GT"/>
              </w:rPr>
            </w:pPr>
            <w:r>
              <w:rPr>
                <w:rFonts w:cs="Arial"/>
                <w:b/>
                <w:sz w:val="18"/>
                <w:szCs w:val="18"/>
                <w:lang w:val="es-GT"/>
              </w:rPr>
              <w:lastRenderedPageBreak/>
              <w:t xml:space="preserve">11. </w:t>
            </w:r>
            <w:r w:rsidRPr="00E04D40">
              <w:rPr>
                <w:rFonts w:cs="Arial"/>
                <w:b/>
                <w:sz w:val="18"/>
                <w:szCs w:val="18"/>
                <w:lang w:val="es-GT"/>
              </w:rPr>
              <w:t>JORNADA DE TRABAJO</w:t>
            </w:r>
          </w:p>
        </w:tc>
      </w:tr>
      <w:tr w:rsidR="00B05D65" w:rsidRPr="003D721E" w14:paraId="096953AC"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4FDD88C" w14:textId="2FBD39AE" w:rsidR="00B05D65" w:rsidRPr="00FC33C5" w:rsidRDefault="00B05D65" w:rsidP="001B3E6B">
            <w:pPr>
              <w:textAlignment w:val="center"/>
              <w:rPr>
                <w:rFonts w:cs="Arial"/>
                <w:i w:val="0"/>
                <w:szCs w:val="16"/>
                <w:lang w:val="es-GT"/>
              </w:rPr>
            </w:pPr>
            <w:r>
              <w:rPr>
                <w:rFonts w:cs="Arial"/>
                <w:szCs w:val="16"/>
                <w:lang w:val="es-GT"/>
              </w:rPr>
              <w:t>La jornada de trabajo es Diurna, de lunes a viernes de 9:00 a 17:30 horas</w:t>
            </w:r>
          </w:p>
        </w:tc>
      </w:tr>
      <w:tr w:rsidR="00B05D65" w:rsidRPr="00FC33C5" w14:paraId="3F436440"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BB94AC"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B05D65" w:rsidRPr="003D721E" w14:paraId="49FBB905"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762F27" w14:textId="40D71402" w:rsidR="00B05D65" w:rsidRPr="00FC33C5" w:rsidRDefault="00B05D65" w:rsidP="00A174F1">
            <w:pPr>
              <w:textAlignment w:val="center"/>
              <w:rPr>
                <w:rFonts w:cs="Arial"/>
                <w:i w:val="0"/>
                <w:szCs w:val="16"/>
                <w:lang w:val="es-GT"/>
              </w:rPr>
            </w:pPr>
            <w:r>
              <w:rPr>
                <w:rFonts w:cs="Arial"/>
                <w:szCs w:val="16"/>
                <w:lang w:val="es-GT"/>
              </w:rPr>
              <w:t xml:space="preserve">Se derivan por el incumplimiento de sus funciones, afectando el cumplimiento de las metas y objetivos de la Subdirección del </w:t>
            </w:r>
            <w:r w:rsidR="00A174F1">
              <w:rPr>
                <w:rFonts w:cs="Arial"/>
                <w:szCs w:val="16"/>
                <w:lang w:val="es-GT"/>
              </w:rPr>
              <w:t>JNO.</w:t>
            </w:r>
          </w:p>
        </w:tc>
      </w:tr>
      <w:tr w:rsidR="00B05D65" w:rsidRPr="00FC33C5" w14:paraId="677086F0"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F5C417"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B05D65" w:rsidRPr="003D721E" w14:paraId="6990FED3"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DD584A" w14:textId="71084C6F" w:rsidR="00B05D65" w:rsidRPr="00E4109B" w:rsidRDefault="00B05D65" w:rsidP="001B3E6B">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B05D65" w:rsidRPr="00FC33C5" w14:paraId="069CA09E"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8CCCE0"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B05D65" w:rsidRPr="003D721E" w14:paraId="01CEE033" w14:textId="77777777" w:rsidTr="00A174F1">
        <w:trPr>
          <w:cnfStyle w:val="000000100000" w:firstRow="0" w:lastRow="0" w:firstColumn="0" w:lastColumn="0" w:oddVBand="0" w:evenVBand="0" w:oddHBand="1" w:evenHBand="0" w:firstRowFirstColumn="0" w:firstRowLastColumn="0" w:lastRowFirstColumn="0" w:lastRowLastColumn="0"/>
          <w:trHeight w:val="62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CA8EF6" w14:textId="77777777" w:rsidR="00B05D65" w:rsidRPr="00FC33C5" w:rsidRDefault="00B05D65" w:rsidP="00EE43DB">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2DB4ABD" w14:textId="75366781" w:rsidR="00B05D65" w:rsidRPr="00693F6D" w:rsidRDefault="00B05D65" w:rsidP="00A174F1">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w:t>
            </w:r>
            <w:r w:rsidR="00A174F1">
              <w:rPr>
                <w:rFonts w:cs="Arial"/>
                <w:i/>
                <w:szCs w:val="16"/>
                <w:lang w:val="es-GT"/>
              </w:rPr>
              <w:t>5</w:t>
            </w:r>
            <w:r w:rsidRPr="00FB7D9E">
              <w:rPr>
                <w:rFonts w:cs="Arial"/>
                <w:i/>
                <w:szCs w:val="16"/>
                <w:lang w:val="es-GT"/>
              </w:rPr>
              <w:t xml:space="preserve">0% de esfuerzo mental, exige concentración constante para </w:t>
            </w:r>
            <w:r w:rsidR="00A174F1">
              <w:rPr>
                <w:rFonts w:cs="Arial"/>
                <w:i/>
                <w:szCs w:val="16"/>
                <w:lang w:val="es-GT"/>
              </w:rPr>
              <w:t>r</w:t>
            </w:r>
            <w:r w:rsidR="00A174F1" w:rsidRPr="004E7069">
              <w:rPr>
                <w:rFonts w:cs="Arial"/>
                <w:szCs w:val="16"/>
                <w:lang w:val="es-GT" w:eastAsia="es-GT"/>
              </w:rPr>
              <w:t>ecibir, solicitudes o documentos dirigidos al JNO o las autoridades del mismo, llevando el control de los mismos</w:t>
            </w:r>
            <w:r w:rsidR="00A174F1">
              <w:rPr>
                <w:rFonts w:cs="Arial"/>
                <w:szCs w:val="16"/>
                <w:lang w:val="es-GT" w:eastAsia="es-GT"/>
              </w:rPr>
              <w:t xml:space="preserve"> y atender a los usuarios internos y externos que se abocan al JNO. </w:t>
            </w:r>
            <w:r w:rsidR="00A174F1" w:rsidRPr="00F8463B">
              <w:rPr>
                <w:rFonts w:cs="Arial"/>
                <w:szCs w:val="16"/>
                <w:lang w:val="es-GT"/>
              </w:rPr>
              <w:t xml:space="preserve"> </w:t>
            </w:r>
          </w:p>
        </w:tc>
      </w:tr>
      <w:tr w:rsidR="00B05D65" w:rsidRPr="003D721E" w14:paraId="1FD2FDCC" w14:textId="77777777" w:rsidTr="00A174F1">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7BA618" w14:textId="77777777" w:rsidR="00B05D65" w:rsidRPr="00FC33C5" w:rsidRDefault="00B05D65" w:rsidP="00EE43DB">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A9FCEF2" w14:textId="1BE0D6D5" w:rsidR="00B05D65" w:rsidRPr="00693F6D" w:rsidRDefault="00B05D65" w:rsidP="00A174F1">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A174F1">
              <w:rPr>
                <w:rFonts w:cs="Arial"/>
                <w:i/>
                <w:szCs w:val="16"/>
                <w:lang w:val="es-GT"/>
              </w:rPr>
              <w:t>5</w:t>
            </w:r>
            <w:r w:rsidRPr="00FB7D9E">
              <w:rPr>
                <w:rFonts w:cs="Arial"/>
                <w:i/>
                <w:szCs w:val="16"/>
                <w:lang w:val="es-GT"/>
              </w:rPr>
              <w:t>0% ya que la mayoría del tiempo realiza sus tareas sentado.</w:t>
            </w:r>
          </w:p>
        </w:tc>
      </w:tr>
      <w:tr w:rsidR="00B05D65" w:rsidRPr="00D523B8" w14:paraId="6B45D9C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5F3374" w14:textId="77777777" w:rsidR="00B05D65" w:rsidRPr="009E0D6F" w:rsidRDefault="00B05D65" w:rsidP="00EE43DB">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B05D65" w:rsidRPr="00D523B8" w14:paraId="647391A7"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BFC19D" w14:textId="77777777" w:rsidR="00B05D65" w:rsidRPr="00E04D40" w:rsidRDefault="00B05D65" w:rsidP="00EE43DB">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B05D65" w:rsidRPr="003D721E" w14:paraId="1B5ED066"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A7A9FB" w14:textId="77777777" w:rsidR="00B05D65" w:rsidRPr="00FC33C5" w:rsidRDefault="00B05D65" w:rsidP="00EE43DB">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30D4C0" w14:textId="77777777" w:rsidR="00B05D65" w:rsidRPr="00693F6D" w:rsidRDefault="00F25A08" w:rsidP="00F25A08">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Pr>
                <w:rFonts w:cs="Arial"/>
                <w:i/>
                <w:szCs w:val="16"/>
                <w:lang w:val="es-GT"/>
              </w:rPr>
              <w:t>A</w:t>
            </w:r>
            <w:r w:rsidRPr="00F25A08">
              <w:rPr>
                <w:rFonts w:cs="Arial"/>
                <w:i/>
                <w:szCs w:val="16"/>
                <w:lang w:val="es-GT"/>
              </w:rPr>
              <w:t>creditar título o diploma de nivel de educación media y seis meses de experiencia como Secretario Ejecutivo IV</w:t>
            </w:r>
          </w:p>
        </w:tc>
      </w:tr>
      <w:tr w:rsidR="00B05D65" w:rsidRPr="003D721E" w14:paraId="5AD328B1"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6D9C45" w14:textId="77777777" w:rsidR="00B05D65" w:rsidRPr="00FC33C5" w:rsidRDefault="00B05D65" w:rsidP="00EE43DB">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B10B3EB" w14:textId="77777777" w:rsidR="00B05D65" w:rsidRPr="00693F6D" w:rsidRDefault="00F25A08" w:rsidP="00EE43D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Pr>
                <w:rFonts w:cs="Arial"/>
                <w:i/>
                <w:szCs w:val="16"/>
                <w:lang w:val="es-GT"/>
              </w:rPr>
              <w:t>A</w:t>
            </w:r>
            <w:r w:rsidR="005541B9" w:rsidRPr="005541B9">
              <w:rPr>
                <w:rFonts w:cs="Arial"/>
                <w:i/>
                <w:szCs w:val="16"/>
                <w:lang w:val="es-GT"/>
              </w:rPr>
              <w:t>creditar título o diploma de Secretaria Oficinista o Secretaria Bilingüe y tres años de experiencia en labores secretariales. En el caso que se requiera, dominio de un idioma</w:t>
            </w:r>
          </w:p>
        </w:tc>
      </w:tr>
      <w:tr w:rsidR="00B05D65" w:rsidRPr="00FC33C5" w14:paraId="613F6D37"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CD04D6"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B05D65" w:rsidRPr="00466F53" w14:paraId="3AD3464A"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4DD156" w14:textId="77777777" w:rsidR="00F25A08" w:rsidRPr="00F25A08" w:rsidRDefault="00F25A08" w:rsidP="009B6A0A">
            <w:pPr>
              <w:pStyle w:val="Prrafodelista"/>
              <w:numPr>
                <w:ilvl w:val="0"/>
                <w:numId w:val="23"/>
              </w:numPr>
              <w:textAlignment w:val="center"/>
              <w:rPr>
                <w:rFonts w:cs="Arial"/>
                <w:szCs w:val="16"/>
                <w:lang w:val="es-GT"/>
              </w:rPr>
            </w:pPr>
            <w:r w:rsidRPr="00F25A08">
              <w:rPr>
                <w:rFonts w:cs="Arial"/>
                <w:szCs w:val="16"/>
                <w:lang w:val="es-GT"/>
              </w:rPr>
              <w:t xml:space="preserve">Secretaria Oficinista  </w:t>
            </w:r>
          </w:p>
          <w:p w14:paraId="734BB7B3" w14:textId="432DC22A" w:rsidR="00B05D65" w:rsidRPr="003D721E" w:rsidRDefault="00F25A08" w:rsidP="009B6A0A">
            <w:pPr>
              <w:pStyle w:val="Prrafodelista"/>
              <w:numPr>
                <w:ilvl w:val="0"/>
                <w:numId w:val="23"/>
              </w:numPr>
              <w:textAlignment w:val="center"/>
              <w:rPr>
                <w:rFonts w:cs="Arial"/>
                <w:szCs w:val="16"/>
                <w:lang w:val="es-GT"/>
              </w:rPr>
            </w:pPr>
            <w:r w:rsidRPr="001B3E6B">
              <w:rPr>
                <w:rFonts w:cs="Arial"/>
                <w:szCs w:val="16"/>
                <w:lang w:val="es-GT"/>
              </w:rPr>
              <w:t>Secretaria Bilingüe</w:t>
            </w:r>
          </w:p>
        </w:tc>
      </w:tr>
      <w:tr w:rsidR="00B05D65" w:rsidRPr="00FC33C5" w14:paraId="625E8FA8"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3C4CE3" w14:textId="77777777" w:rsidR="00B05D65" w:rsidRPr="00E04D40" w:rsidRDefault="00B05D65" w:rsidP="00EE43DB">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B05D65" w:rsidRPr="003D721E" w14:paraId="48E1CAE3"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E40CF4" w14:textId="77777777" w:rsidR="00F25A08" w:rsidRPr="00175DC7" w:rsidRDefault="00F25A08" w:rsidP="009B6A0A">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33D1D8EA" w14:textId="77777777" w:rsidR="00F25A08" w:rsidRPr="00175DC7" w:rsidRDefault="00F25A08" w:rsidP="009B6A0A">
            <w:pPr>
              <w:pStyle w:val="Prrafodelista"/>
              <w:numPr>
                <w:ilvl w:val="0"/>
                <w:numId w:val="24"/>
              </w:numPr>
              <w:textAlignment w:val="center"/>
              <w:rPr>
                <w:rFonts w:cs="Arial"/>
                <w:szCs w:val="16"/>
                <w:lang w:val="es-GT"/>
              </w:rPr>
            </w:pPr>
            <w:r w:rsidRPr="00175DC7">
              <w:rPr>
                <w:rFonts w:cs="Arial"/>
                <w:szCs w:val="16"/>
                <w:lang w:val="es-GT"/>
              </w:rPr>
              <w:t>Redacción, ortografía y taquigrafía.</w:t>
            </w:r>
          </w:p>
          <w:p w14:paraId="430C45E2" w14:textId="1CF12BD1" w:rsidR="00B05D65" w:rsidRPr="00733512" w:rsidRDefault="00F25A08" w:rsidP="009B6A0A">
            <w:pPr>
              <w:pStyle w:val="Prrafodelista"/>
              <w:numPr>
                <w:ilvl w:val="0"/>
                <w:numId w:val="24"/>
              </w:numPr>
              <w:textAlignment w:val="center"/>
              <w:rPr>
                <w:rFonts w:cs="Arial"/>
                <w:szCs w:val="16"/>
                <w:lang w:val="es-GT"/>
              </w:rPr>
            </w:pPr>
            <w:r w:rsidRPr="00A174F1">
              <w:rPr>
                <w:rFonts w:cs="Arial"/>
                <w:szCs w:val="16"/>
                <w:lang w:val="es-GT"/>
              </w:rPr>
              <w:t>Elaboración de informes, controles y seguimiento de casos.</w:t>
            </w:r>
          </w:p>
        </w:tc>
      </w:tr>
      <w:tr w:rsidR="00B05D65" w:rsidRPr="00466F53" w14:paraId="146B0042"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3153DD" w14:textId="77777777" w:rsidR="00B05D65" w:rsidRPr="00E04D40" w:rsidRDefault="00B05D65" w:rsidP="00EE43DB">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B05D65" w:rsidRPr="003D721E" w14:paraId="781A4EB6"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B3C187" w14:textId="77777777" w:rsidR="00A174F1" w:rsidRPr="00BC5FEF" w:rsidRDefault="00A174F1" w:rsidP="00290FAF">
            <w:pPr>
              <w:pStyle w:val="Prrafodelista"/>
              <w:numPr>
                <w:ilvl w:val="0"/>
                <w:numId w:val="46"/>
              </w:numPr>
              <w:textAlignment w:val="center"/>
              <w:rPr>
                <w:rFonts w:cs="Arial"/>
                <w:szCs w:val="16"/>
                <w:lang w:val="es-GT"/>
              </w:rPr>
            </w:pPr>
            <w:r w:rsidRPr="00BC5FEF">
              <w:rPr>
                <w:rFonts w:cs="Arial"/>
                <w:szCs w:val="16"/>
                <w:lang w:val="es-GT"/>
              </w:rPr>
              <w:t>Trabajo en equipo.</w:t>
            </w:r>
          </w:p>
          <w:p w14:paraId="02144A9D" w14:textId="77777777" w:rsidR="00A174F1" w:rsidRPr="00BC5FEF" w:rsidRDefault="00A174F1" w:rsidP="00290FAF">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5F7F1218" w14:textId="77777777" w:rsidR="00A174F1" w:rsidRDefault="00A174F1" w:rsidP="00290FAF">
            <w:pPr>
              <w:pStyle w:val="Prrafodelista"/>
              <w:numPr>
                <w:ilvl w:val="0"/>
                <w:numId w:val="46"/>
              </w:numPr>
              <w:textAlignment w:val="center"/>
              <w:rPr>
                <w:rFonts w:cs="Arial"/>
                <w:szCs w:val="16"/>
                <w:lang w:val="es-GT"/>
              </w:rPr>
            </w:pPr>
            <w:r w:rsidRPr="00BC5FEF">
              <w:rPr>
                <w:rFonts w:cs="Arial"/>
                <w:szCs w:val="16"/>
                <w:lang w:val="es-GT"/>
              </w:rPr>
              <w:t>Organización.</w:t>
            </w:r>
          </w:p>
          <w:p w14:paraId="28E6113E" w14:textId="77777777" w:rsidR="00A174F1" w:rsidRPr="00FA11B8" w:rsidRDefault="00A174F1" w:rsidP="00290FAF">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6AF8877F" w14:textId="77777777" w:rsidR="00A174F1" w:rsidRDefault="00A174F1" w:rsidP="00290FAF">
            <w:pPr>
              <w:pStyle w:val="Prrafodelista"/>
              <w:numPr>
                <w:ilvl w:val="0"/>
                <w:numId w:val="46"/>
              </w:numPr>
              <w:textAlignment w:val="center"/>
              <w:rPr>
                <w:rFonts w:cs="Arial"/>
                <w:szCs w:val="16"/>
                <w:lang w:val="es-GT"/>
              </w:rPr>
            </w:pPr>
            <w:r w:rsidRPr="00A174F1">
              <w:rPr>
                <w:rFonts w:cs="Arial"/>
                <w:szCs w:val="16"/>
                <w:lang w:val="es-GT"/>
              </w:rPr>
              <w:t>Manejo de equipo de oficina (cómputo, impresión, fotocopiadora, escáner, audiovisuales, entre otros).</w:t>
            </w:r>
          </w:p>
          <w:p w14:paraId="49CDD2BC" w14:textId="079FDBD3" w:rsidR="00B05D65" w:rsidRPr="00733512" w:rsidRDefault="00A174F1" w:rsidP="00290FAF">
            <w:pPr>
              <w:pStyle w:val="Prrafodelista"/>
              <w:numPr>
                <w:ilvl w:val="0"/>
                <w:numId w:val="46"/>
              </w:numPr>
              <w:textAlignment w:val="center"/>
              <w:rPr>
                <w:rFonts w:cs="Arial"/>
                <w:szCs w:val="16"/>
                <w:lang w:val="es-GT"/>
              </w:rPr>
            </w:pPr>
            <w:r w:rsidRPr="00A174F1">
              <w:rPr>
                <w:rFonts w:cs="Arial"/>
                <w:szCs w:val="16"/>
                <w:lang w:val="es-GT"/>
              </w:rPr>
              <w:t>Manejo de Office e internet</w:t>
            </w:r>
          </w:p>
        </w:tc>
      </w:tr>
      <w:tr w:rsidR="00B05D65" w:rsidRPr="00C7166E" w14:paraId="598A7381"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44A82D9" w14:textId="77777777" w:rsidR="00B05D65" w:rsidRPr="00E04D40" w:rsidRDefault="00B05D65" w:rsidP="00EE43DB">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B05D65" w:rsidRPr="00C7166E" w14:paraId="40E1C4BC"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2443E28" w14:textId="77777777" w:rsidR="00175DC7" w:rsidRDefault="00175DC7" w:rsidP="00466BC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5F113263" w14:textId="77777777" w:rsidR="00175DC7" w:rsidRDefault="00175DC7" w:rsidP="00466BCC">
            <w:pPr>
              <w:pStyle w:val="Prrafodelista"/>
              <w:numPr>
                <w:ilvl w:val="0"/>
                <w:numId w:val="15"/>
              </w:numPr>
              <w:textAlignment w:val="center"/>
              <w:rPr>
                <w:rFonts w:cs="Arial"/>
                <w:szCs w:val="16"/>
                <w:lang w:val="es-GT"/>
              </w:rPr>
            </w:pPr>
            <w:r>
              <w:rPr>
                <w:rFonts w:cs="Arial"/>
                <w:szCs w:val="16"/>
                <w:lang w:val="es-GT"/>
              </w:rPr>
              <w:t>T</w:t>
            </w:r>
            <w:r w:rsidRPr="004C076E">
              <w:rPr>
                <w:rFonts w:cs="Arial"/>
                <w:szCs w:val="16"/>
                <w:lang w:val="es-GT"/>
              </w:rPr>
              <w:t xml:space="preserve">rabajo en equipo </w:t>
            </w:r>
          </w:p>
          <w:p w14:paraId="31C6E019" w14:textId="77777777" w:rsidR="00175DC7" w:rsidRDefault="00175DC7"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358FFAA5" w14:textId="77777777" w:rsidR="00175DC7" w:rsidRDefault="00175DC7"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4C0D9A35" w14:textId="5DC6147F" w:rsidR="00B05D65" w:rsidRPr="00733512" w:rsidRDefault="00BC5FEF" w:rsidP="00A174F1">
            <w:pPr>
              <w:pStyle w:val="Prrafodelista"/>
              <w:numPr>
                <w:ilvl w:val="0"/>
                <w:numId w:val="15"/>
              </w:numPr>
              <w:textAlignment w:val="center"/>
              <w:rPr>
                <w:rFonts w:cs="Arial"/>
                <w:szCs w:val="16"/>
                <w:lang w:val="es-GT"/>
              </w:rPr>
            </w:pPr>
            <w:r w:rsidRPr="00A174F1">
              <w:rPr>
                <w:rFonts w:cs="Arial"/>
                <w:szCs w:val="16"/>
                <w:lang w:val="es-GT"/>
              </w:rPr>
              <w:t xml:space="preserve">Responsable, </w:t>
            </w:r>
            <w:r w:rsidR="00B506F4" w:rsidRPr="00BC5FEF">
              <w:rPr>
                <w:rFonts w:cs="Arial"/>
                <w:szCs w:val="16"/>
                <w:lang w:val="es-GT"/>
              </w:rPr>
              <w:t>empá</w:t>
            </w:r>
            <w:r w:rsidR="00B506F4">
              <w:rPr>
                <w:rFonts w:cs="Arial"/>
                <w:szCs w:val="16"/>
                <w:lang w:val="es-GT"/>
              </w:rPr>
              <w:t>tico</w:t>
            </w:r>
            <w:r w:rsidRPr="00A174F1">
              <w:rPr>
                <w:rFonts w:cs="Arial"/>
                <w:szCs w:val="16"/>
                <w:lang w:val="es-GT"/>
              </w:rPr>
              <w:t>, respetuoso, puntual, discreto, actitud positiva, comprometido con la institución</w:t>
            </w:r>
            <w:r w:rsidR="00A174F1" w:rsidRPr="00A174F1">
              <w:rPr>
                <w:rFonts w:cs="Arial"/>
                <w:szCs w:val="16"/>
                <w:lang w:val="es-GT"/>
              </w:rPr>
              <w:t>.</w:t>
            </w:r>
          </w:p>
        </w:tc>
      </w:tr>
      <w:tr w:rsidR="00B05D65" w:rsidRPr="0007499F" w14:paraId="6CA2ED90" w14:textId="77777777" w:rsidTr="00EE43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454633" w14:textId="77777777" w:rsidR="00B05D65" w:rsidRPr="00E04D40" w:rsidRDefault="00B05D65" w:rsidP="00EE43DB">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B05D65" w:rsidRPr="003D721E" w14:paraId="77B9026A" w14:textId="77777777" w:rsidTr="00EE43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AC5EAE" w14:textId="6909F6CF" w:rsidR="00B05D65" w:rsidRPr="00733512" w:rsidRDefault="00175DC7" w:rsidP="00A174F1">
            <w:pPr>
              <w:textAlignment w:val="center"/>
              <w:rPr>
                <w:rFonts w:cs="Arial"/>
                <w:szCs w:val="16"/>
                <w:lang w:val="es-GT"/>
              </w:rPr>
            </w:pPr>
            <w:r>
              <w:rPr>
                <w:rFonts w:cs="Arial"/>
                <w:szCs w:val="16"/>
                <w:lang w:val="es-GT"/>
              </w:rPr>
              <w:t>N/A</w:t>
            </w:r>
          </w:p>
        </w:tc>
      </w:tr>
    </w:tbl>
    <w:p w14:paraId="0F9E881C" w14:textId="77777777" w:rsidR="00363614" w:rsidRPr="003D721E" w:rsidRDefault="00363614" w:rsidP="00363614">
      <w:pPr>
        <w:rPr>
          <w:lang w:val="es-GT"/>
        </w:rPr>
      </w:pPr>
    </w:p>
    <w:p w14:paraId="4FD8475A" w14:textId="77777777" w:rsidR="00363614" w:rsidRDefault="00363614" w:rsidP="00363614">
      <w:pPr>
        <w:rPr>
          <w:rFonts w:ascii="Arial" w:hAnsi="Arial" w:cs="Arial"/>
          <w:sz w:val="22"/>
          <w:szCs w:val="22"/>
        </w:rPr>
      </w:pPr>
    </w:p>
    <w:p w14:paraId="373635D7" w14:textId="77777777" w:rsidR="00363614" w:rsidRDefault="00363614" w:rsidP="0036361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175DC7" w:rsidRPr="003D721E" w14:paraId="4222D23A" w14:textId="77777777" w:rsidTr="0034692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4D81ED0" w14:textId="04DB522C" w:rsidR="00175DC7" w:rsidRPr="009074B2" w:rsidRDefault="009822E9" w:rsidP="009074B2">
            <w:pPr>
              <w:pStyle w:val="Prrafodelista"/>
              <w:numPr>
                <w:ilvl w:val="0"/>
                <w:numId w:val="73"/>
              </w:numPr>
              <w:jc w:val="center"/>
              <w:textAlignment w:val="center"/>
              <w:rPr>
                <w:rFonts w:cs="Arial"/>
                <w:sz w:val="18"/>
                <w:szCs w:val="18"/>
                <w:lang w:val="es-GT"/>
              </w:rPr>
            </w:pPr>
            <w:r w:rsidRPr="009074B2">
              <w:rPr>
                <w:rFonts w:cs="Arial"/>
                <w:sz w:val="18"/>
                <w:szCs w:val="18"/>
              </w:rPr>
              <w:lastRenderedPageBreak/>
              <w:t>CONSERJE</w:t>
            </w:r>
          </w:p>
        </w:tc>
      </w:tr>
      <w:tr w:rsidR="00175DC7" w:rsidRPr="00BC2E56" w14:paraId="7378707B"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CE7CB8B" w14:textId="77777777" w:rsidR="00175DC7" w:rsidRPr="00E04D40" w:rsidRDefault="00175DC7" w:rsidP="0034692A">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175DC7" w:rsidRPr="00BC2E56" w14:paraId="5D59B6DF"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80087B" w14:textId="77777777" w:rsidR="00175DC7" w:rsidRPr="00BC2E56" w:rsidRDefault="00175DC7" w:rsidP="00682DD2">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682DD2">
              <w:rPr>
                <w:rFonts w:cs="Arial"/>
                <w:szCs w:val="16"/>
                <w:lang w:val="es-GT"/>
              </w:rPr>
              <w:t>Trabajador Operativo I</w:t>
            </w:r>
            <w:r>
              <w:rPr>
                <w:rFonts w:cs="Arial"/>
                <w:szCs w:val="16"/>
                <w:lang w:val="es-GT"/>
              </w:rPr>
              <w:t>V</w:t>
            </w:r>
          </w:p>
        </w:tc>
        <w:tc>
          <w:tcPr>
            <w:tcW w:w="2452" w:type="pct"/>
            <w:tcBorders>
              <w:top w:val="single" w:sz="4" w:space="0" w:color="00B0F0"/>
            </w:tcBorders>
            <w:shd w:val="clear" w:color="auto" w:fill="auto"/>
          </w:tcPr>
          <w:p w14:paraId="40D242CE" w14:textId="77777777" w:rsidR="00175DC7" w:rsidRPr="00BC2E56" w:rsidRDefault="00175DC7" w:rsidP="00AF227D">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AF227D">
              <w:rPr>
                <w:rFonts w:cs="Arial"/>
                <w:szCs w:val="16"/>
                <w:lang w:val="es-GT"/>
              </w:rPr>
              <w:t>1040</w:t>
            </w:r>
          </w:p>
        </w:tc>
      </w:tr>
      <w:tr w:rsidR="00175DC7" w:rsidRPr="00BC2E56" w14:paraId="55CD6C55"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5C96147" w14:textId="77777777" w:rsidR="00175DC7" w:rsidRPr="00BC2E56" w:rsidRDefault="00175DC7" w:rsidP="003A4871">
            <w:pPr>
              <w:textAlignment w:val="center"/>
              <w:rPr>
                <w:rFonts w:cs="Arial"/>
                <w:iCs w:val="0"/>
                <w:szCs w:val="16"/>
                <w:lang w:val="es-GT"/>
              </w:rPr>
            </w:pPr>
            <w:r w:rsidRPr="00BC2E56">
              <w:rPr>
                <w:rFonts w:cs="Arial"/>
                <w:szCs w:val="16"/>
                <w:lang w:val="es-GT"/>
              </w:rPr>
              <w:t xml:space="preserve">Especialidad: </w:t>
            </w:r>
            <w:r w:rsidR="003A4871">
              <w:rPr>
                <w:rFonts w:cs="Arial"/>
                <w:szCs w:val="16"/>
                <w:lang w:val="es-GT"/>
              </w:rPr>
              <w:t>Conserjería</w:t>
            </w:r>
          </w:p>
        </w:tc>
        <w:tc>
          <w:tcPr>
            <w:tcW w:w="2452" w:type="pct"/>
            <w:tcBorders>
              <w:bottom w:val="single" w:sz="4" w:space="0" w:color="00B0F0"/>
            </w:tcBorders>
          </w:tcPr>
          <w:p w14:paraId="29A5B996" w14:textId="77777777" w:rsidR="00175DC7" w:rsidRPr="00BC2E56" w:rsidRDefault="00175DC7" w:rsidP="003A4871">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3A4871">
              <w:rPr>
                <w:rFonts w:cs="Arial"/>
                <w:szCs w:val="16"/>
                <w:lang w:val="es-GT"/>
              </w:rPr>
              <w:t>0076</w:t>
            </w:r>
          </w:p>
        </w:tc>
      </w:tr>
      <w:tr w:rsidR="00175DC7" w:rsidRPr="00BC2E56" w14:paraId="472D13CA"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C1E59A" w14:textId="77777777" w:rsidR="00175DC7" w:rsidRPr="00BC2E56" w:rsidRDefault="00175DC7" w:rsidP="00AF227D">
            <w:pPr>
              <w:textAlignment w:val="center"/>
              <w:rPr>
                <w:rFonts w:cs="Arial"/>
                <w:i w:val="0"/>
                <w:szCs w:val="16"/>
                <w:lang w:val="es-GT"/>
              </w:rPr>
            </w:pPr>
            <w:r w:rsidRPr="00BC2E56">
              <w:rPr>
                <w:rFonts w:cs="Arial"/>
                <w:szCs w:val="16"/>
                <w:lang w:val="es-GT"/>
              </w:rPr>
              <w:t xml:space="preserve">Título funcional: </w:t>
            </w:r>
            <w:r w:rsidR="00AF227D">
              <w:rPr>
                <w:rFonts w:cs="Arial"/>
                <w:szCs w:val="16"/>
                <w:lang w:val="es-GT"/>
              </w:rPr>
              <w:t>Conserje</w:t>
            </w:r>
          </w:p>
        </w:tc>
        <w:tc>
          <w:tcPr>
            <w:tcW w:w="2452" w:type="pct"/>
            <w:shd w:val="clear" w:color="auto" w:fill="auto"/>
          </w:tcPr>
          <w:p w14:paraId="5D920DED" w14:textId="77777777" w:rsidR="00175DC7" w:rsidRPr="00BC2E56" w:rsidRDefault="00175DC7" w:rsidP="0034692A">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175DC7" w:rsidRPr="00D141D5" w14:paraId="114505C6"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75D0C4B" w14:textId="2A40E7F0" w:rsidR="00175DC7" w:rsidRPr="00BC2E56" w:rsidRDefault="00175DC7" w:rsidP="0034692A">
            <w:pPr>
              <w:textAlignment w:val="center"/>
              <w:rPr>
                <w:rFonts w:cs="Arial"/>
                <w:i w:val="0"/>
                <w:szCs w:val="16"/>
                <w:lang w:val="es-GT"/>
              </w:rPr>
            </w:pPr>
            <w:r w:rsidRPr="00BC2E56">
              <w:rPr>
                <w:rFonts w:cs="Arial"/>
                <w:szCs w:val="16"/>
                <w:lang w:val="es-GT"/>
              </w:rPr>
              <w:t xml:space="preserve">Jefe inmediato: </w:t>
            </w:r>
            <w:r w:rsidR="004B3EE8">
              <w:rPr>
                <w:rFonts w:cs="Arial"/>
                <w:szCs w:val="16"/>
                <w:lang w:val="es-GT"/>
              </w:rPr>
              <w:t>Subdirector Administrativo</w:t>
            </w:r>
          </w:p>
        </w:tc>
        <w:tc>
          <w:tcPr>
            <w:tcW w:w="2452" w:type="pct"/>
          </w:tcPr>
          <w:p w14:paraId="37AD5FE8" w14:textId="77777777" w:rsidR="00175DC7" w:rsidRPr="00FC33C5" w:rsidRDefault="00175DC7" w:rsidP="0034692A">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1FFB4324" w14:textId="77777777" w:rsidR="00175DC7" w:rsidRPr="002D0CF6" w:rsidRDefault="00175DC7" w:rsidP="00175DC7">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175DC7" w:rsidRPr="00933390" w14:paraId="3B25BF32" w14:textId="77777777" w:rsidTr="0034692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54B7720" w14:textId="77777777" w:rsidR="00175DC7" w:rsidRPr="00E04D40" w:rsidRDefault="00175DC7" w:rsidP="0034692A">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175DC7" w:rsidRPr="003D721E" w14:paraId="26CA1CCA" w14:textId="77777777" w:rsidTr="0034692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FAE905" w14:textId="60A82848" w:rsidR="00675FA2" w:rsidRPr="00FC33C5" w:rsidRDefault="007504AA" w:rsidP="007504AA">
            <w:pPr>
              <w:rPr>
                <w:rFonts w:cs="Arial"/>
                <w:szCs w:val="16"/>
                <w:lang w:val="es-GT"/>
              </w:rPr>
            </w:pPr>
            <w:r>
              <w:rPr>
                <w:lang w:val="es-GT" w:eastAsia="es-GT"/>
              </w:rPr>
              <w:t>Realizar tareas de conserjería que proporcionen</w:t>
            </w:r>
            <w:r w:rsidR="00675FA2" w:rsidRPr="00675FA2">
              <w:rPr>
                <w:lang w:val="es-GT" w:eastAsia="es-GT"/>
              </w:rPr>
              <w:t xml:space="preserve"> mantenimiento y limpieza </w:t>
            </w:r>
            <w:r w:rsidR="00954AF2">
              <w:rPr>
                <w:lang w:val="es-GT" w:eastAsia="es-GT"/>
              </w:rPr>
              <w:t>a</w:t>
            </w:r>
            <w:r w:rsidR="00AF227D" w:rsidRPr="00AF227D">
              <w:rPr>
                <w:lang w:val="es-GT" w:eastAsia="es-GT"/>
              </w:rPr>
              <w:t xml:space="preserve"> las oficinas</w:t>
            </w:r>
            <w:r>
              <w:rPr>
                <w:lang w:val="es-GT" w:eastAsia="es-GT"/>
              </w:rPr>
              <w:t xml:space="preserve">, equipo de oficina, servicios sanitarios </w:t>
            </w:r>
            <w:r w:rsidR="00BF0D8E">
              <w:rPr>
                <w:lang w:val="es-GT" w:eastAsia="es-GT"/>
              </w:rPr>
              <w:t>y áreas comunes</w:t>
            </w:r>
            <w:r w:rsidR="00AF227D" w:rsidRPr="00AF227D">
              <w:rPr>
                <w:lang w:val="es-GT" w:eastAsia="es-GT"/>
              </w:rPr>
              <w:t xml:space="preserve"> del JNO favoreciendo con ello el ambiente laboral y colaborar cuando se le solicite el apoyo en las reuniones de trabajo y atención de visitas.</w:t>
            </w:r>
            <w:r w:rsidR="00675FA2">
              <w:rPr>
                <w:lang w:val="es-GT" w:eastAsia="es-GT"/>
              </w:rPr>
              <w:t xml:space="preserve">  </w:t>
            </w:r>
          </w:p>
        </w:tc>
      </w:tr>
      <w:tr w:rsidR="00175DC7" w:rsidRPr="00FC33C5" w14:paraId="6DE6D033" w14:textId="77777777" w:rsidTr="0034692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2BF3F29" w14:textId="77777777" w:rsidR="00175DC7" w:rsidRPr="00E04D40" w:rsidRDefault="00175DC7" w:rsidP="0034692A">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175DC7" w:rsidRPr="003D721E" w14:paraId="74011E15" w14:textId="77777777" w:rsidTr="0034692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CE193B" w14:textId="0E5CEF1B" w:rsidR="008B1F0E" w:rsidRPr="00B506F4" w:rsidRDefault="008B1F0E" w:rsidP="009B6A0A">
            <w:pPr>
              <w:pStyle w:val="Encabezado"/>
              <w:widowControl w:val="0"/>
              <w:numPr>
                <w:ilvl w:val="0"/>
                <w:numId w:val="26"/>
              </w:numPr>
              <w:spacing w:line="276" w:lineRule="auto"/>
              <w:rPr>
                <w:rFonts w:cs="Arial"/>
                <w:szCs w:val="18"/>
                <w:lang w:val="es-GT" w:bidi="ar"/>
              </w:rPr>
            </w:pPr>
            <w:r w:rsidRPr="00B506F4">
              <w:rPr>
                <w:rFonts w:cs="Arial"/>
                <w:szCs w:val="18"/>
                <w:lang w:val="es-GT" w:bidi="ar"/>
              </w:rPr>
              <w:t xml:space="preserve">Realizar labores de limpieza de </w:t>
            </w:r>
            <w:r w:rsidR="00BF0D8E" w:rsidRPr="00B506F4">
              <w:rPr>
                <w:rFonts w:cs="Arial"/>
                <w:szCs w:val="18"/>
                <w:lang w:val="es-GT" w:bidi="ar"/>
              </w:rPr>
              <w:t xml:space="preserve">mobiliario y equipo de oficina, </w:t>
            </w:r>
            <w:r w:rsidRPr="00B506F4">
              <w:rPr>
                <w:rFonts w:cs="Arial"/>
                <w:szCs w:val="18"/>
                <w:lang w:val="es-GT" w:bidi="ar"/>
              </w:rPr>
              <w:t xml:space="preserve">pisos, ventanas, sanitarios, </w:t>
            </w:r>
            <w:proofErr w:type="gramStart"/>
            <w:r w:rsidRPr="00B506F4">
              <w:rPr>
                <w:rFonts w:cs="Arial"/>
                <w:szCs w:val="18"/>
                <w:lang w:val="es-GT" w:bidi="ar"/>
              </w:rPr>
              <w:t>cafetería</w:t>
            </w:r>
            <w:proofErr w:type="gramEnd"/>
            <w:r w:rsidRPr="00B506F4">
              <w:rPr>
                <w:rFonts w:cs="Arial"/>
                <w:szCs w:val="18"/>
                <w:lang w:val="es-GT" w:bidi="ar"/>
              </w:rPr>
              <w:t xml:space="preserve"> así como aparatos eléctricos y enseres utilizados.</w:t>
            </w:r>
          </w:p>
          <w:p w14:paraId="18070BD6" w14:textId="77777777" w:rsidR="007531A6" w:rsidRPr="00B506F4" w:rsidRDefault="00BF0D8E" w:rsidP="009B6A0A">
            <w:pPr>
              <w:pStyle w:val="Encabezado"/>
              <w:widowControl w:val="0"/>
              <w:numPr>
                <w:ilvl w:val="0"/>
                <w:numId w:val="26"/>
              </w:numPr>
              <w:spacing w:line="276" w:lineRule="auto"/>
              <w:rPr>
                <w:szCs w:val="16"/>
                <w:lang w:val="es-GT"/>
              </w:rPr>
            </w:pPr>
            <w:r w:rsidRPr="00B506F4">
              <w:rPr>
                <w:rFonts w:cs="Arial"/>
                <w:szCs w:val="18"/>
                <w:lang w:val="es-GT" w:bidi="ar"/>
              </w:rPr>
              <w:t>Solicitar al Encargado del Almacén los bienes, suministros y utensilios de limpieza que utiliza para realizar su trabajo.</w:t>
            </w:r>
          </w:p>
          <w:p w14:paraId="37D10A25" w14:textId="615DDF57" w:rsidR="007531A6" w:rsidRDefault="007531A6" w:rsidP="009B6A0A">
            <w:pPr>
              <w:pStyle w:val="Encabezado"/>
              <w:widowControl w:val="0"/>
              <w:numPr>
                <w:ilvl w:val="0"/>
                <w:numId w:val="26"/>
              </w:numPr>
              <w:spacing w:line="276" w:lineRule="auto"/>
              <w:rPr>
                <w:szCs w:val="16"/>
                <w:lang w:val="es-GT"/>
              </w:rPr>
            </w:pPr>
            <w:r w:rsidRPr="007531A6">
              <w:rPr>
                <w:szCs w:val="16"/>
                <w:lang w:val="es-GT"/>
              </w:rPr>
              <w:t>Colocar papel higiénico y toallas de papel en los sanitarios del JNO, verificando todos los días antes de retirarse de sus labores, que los sanitarios estén limpios y con los suministros necesarios.</w:t>
            </w:r>
          </w:p>
          <w:p w14:paraId="7A87C4BE" w14:textId="3ED685F6" w:rsidR="00F9399D" w:rsidRDefault="00F9399D" w:rsidP="009B6A0A">
            <w:pPr>
              <w:pStyle w:val="Encabezado"/>
              <w:widowControl w:val="0"/>
              <w:numPr>
                <w:ilvl w:val="0"/>
                <w:numId w:val="26"/>
              </w:numPr>
              <w:spacing w:line="276" w:lineRule="auto"/>
              <w:rPr>
                <w:szCs w:val="16"/>
                <w:lang w:val="es-GT"/>
              </w:rPr>
            </w:pPr>
            <w:r>
              <w:rPr>
                <w:szCs w:val="16"/>
                <w:lang w:val="es-GT"/>
              </w:rPr>
              <w:t>Revisar que haya agua purificada en los oasis ubicados</w:t>
            </w:r>
            <w:r w:rsidR="00144B8D">
              <w:rPr>
                <w:szCs w:val="16"/>
                <w:lang w:val="es-GT"/>
              </w:rPr>
              <w:t xml:space="preserve"> en el área de trabajo y velar por la limpieza del mismo.</w:t>
            </w:r>
          </w:p>
          <w:p w14:paraId="46DDF626" w14:textId="1C6D6A4A" w:rsidR="00144B8D" w:rsidRDefault="00144B8D" w:rsidP="009B6A0A">
            <w:pPr>
              <w:pStyle w:val="Encabezado"/>
              <w:widowControl w:val="0"/>
              <w:numPr>
                <w:ilvl w:val="0"/>
                <w:numId w:val="26"/>
              </w:numPr>
              <w:spacing w:line="276" w:lineRule="auto"/>
              <w:rPr>
                <w:szCs w:val="16"/>
                <w:lang w:val="es-GT"/>
              </w:rPr>
            </w:pPr>
            <w:r>
              <w:rPr>
                <w:szCs w:val="16"/>
                <w:lang w:val="es-GT"/>
              </w:rPr>
              <w:t>Recoger la basura de las oficinas del JNO y trasladarla al lugar correspondiente.</w:t>
            </w:r>
          </w:p>
          <w:p w14:paraId="2C93507B" w14:textId="0AA02D19" w:rsidR="00144B8D" w:rsidRDefault="00144B8D" w:rsidP="009B6A0A">
            <w:pPr>
              <w:pStyle w:val="Encabezado"/>
              <w:widowControl w:val="0"/>
              <w:numPr>
                <w:ilvl w:val="0"/>
                <w:numId w:val="26"/>
              </w:numPr>
              <w:spacing w:line="276" w:lineRule="auto"/>
              <w:rPr>
                <w:szCs w:val="16"/>
                <w:lang w:val="es-GT"/>
              </w:rPr>
            </w:pPr>
            <w:r>
              <w:rPr>
                <w:szCs w:val="16"/>
                <w:lang w:val="es-GT"/>
              </w:rPr>
              <w:t>Llenar diariamente la ficha de servicio de limpieza que se encuentra ubicada en los baños.</w:t>
            </w:r>
          </w:p>
          <w:p w14:paraId="3DEED48D" w14:textId="1F0DA529" w:rsidR="00144B8D" w:rsidRPr="007531A6" w:rsidRDefault="00144B8D" w:rsidP="009B6A0A">
            <w:pPr>
              <w:pStyle w:val="Encabezado"/>
              <w:widowControl w:val="0"/>
              <w:numPr>
                <w:ilvl w:val="0"/>
                <w:numId w:val="26"/>
              </w:numPr>
              <w:spacing w:line="276" w:lineRule="auto"/>
              <w:rPr>
                <w:szCs w:val="16"/>
                <w:lang w:val="es-GT"/>
              </w:rPr>
            </w:pPr>
            <w:r>
              <w:rPr>
                <w:szCs w:val="16"/>
                <w:lang w:val="es-GT"/>
              </w:rPr>
              <w:t>Preparar el café en las oficinas del JNO, limpiar los utensilios y el equipo utilizado, velando por que el área asignada se encuentre limpia y ordenada.</w:t>
            </w:r>
          </w:p>
          <w:p w14:paraId="652060D6" w14:textId="77777777" w:rsidR="008B1F0E" w:rsidRPr="00EB66AC" w:rsidRDefault="008B1F0E" w:rsidP="009B6A0A">
            <w:pPr>
              <w:pStyle w:val="Encabezado"/>
              <w:widowControl w:val="0"/>
              <w:numPr>
                <w:ilvl w:val="0"/>
                <w:numId w:val="26"/>
              </w:numPr>
              <w:spacing w:line="276" w:lineRule="auto"/>
              <w:rPr>
                <w:rFonts w:cs="Arial"/>
                <w:szCs w:val="18"/>
                <w:lang w:val="es-GT" w:bidi="ar"/>
              </w:rPr>
            </w:pPr>
            <w:r w:rsidRPr="00EB66AC">
              <w:rPr>
                <w:rFonts w:cs="Arial"/>
                <w:szCs w:val="18"/>
                <w:lang w:val="es-GT" w:bidi="ar"/>
              </w:rPr>
              <w:t>Velar por el buen uso de los sanitarios y áreas comunes.</w:t>
            </w:r>
          </w:p>
          <w:p w14:paraId="262FD7F2" w14:textId="77777777" w:rsidR="008B1F0E" w:rsidRPr="00EB66AC" w:rsidRDefault="008B1F0E" w:rsidP="009B6A0A">
            <w:pPr>
              <w:pStyle w:val="Encabezado"/>
              <w:widowControl w:val="0"/>
              <w:numPr>
                <w:ilvl w:val="0"/>
                <w:numId w:val="26"/>
              </w:numPr>
              <w:spacing w:line="276" w:lineRule="auto"/>
              <w:rPr>
                <w:rFonts w:cs="Arial"/>
                <w:szCs w:val="18"/>
                <w:lang w:val="es-GT" w:bidi="ar"/>
              </w:rPr>
            </w:pPr>
            <w:r w:rsidRPr="00EB66AC">
              <w:rPr>
                <w:rFonts w:cs="Arial"/>
                <w:szCs w:val="18"/>
                <w:lang w:val="es-GT" w:bidi="ar"/>
              </w:rPr>
              <w:t>Administrar de manera adecuada el uso de enseres de limpieza.</w:t>
            </w:r>
          </w:p>
          <w:p w14:paraId="147C2F77" w14:textId="77777777" w:rsidR="008B1F0E" w:rsidRPr="00EB66AC" w:rsidRDefault="008B1F0E" w:rsidP="009B6A0A">
            <w:pPr>
              <w:pStyle w:val="Encabezado"/>
              <w:widowControl w:val="0"/>
              <w:numPr>
                <w:ilvl w:val="0"/>
                <w:numId w:val="26"/>
              </w:numPr>
              <w:spacing w:line="276" w:lineRule="auto"/>
              <w:rPr>
                <w:rFonts w:cs="Arial"/>
                <w:szCs w:val="18"/>
                <w:lang w:val="es-GT" w:bidi="ar"/>
              </w:rPr>
            </w:pPr>
            <w:r w:rsidRPr="00EB66AC">
              <w:rPr>
                <w:rFonts w:cs="Arial"/>
                <w:szCs w:val="18"/>
                <w:lang w:val="es-GT" w:bidi="ar"/>
              </w:rPr>
              <w:t>Verificar existencia de insumos en la cafetería.</w:t>
            </w:r>
          </w:p>
          <w:p w14:paraId="7B35A5D1" w14:textId="77777777" w:rsidR="008B1F0E" w:rsidRPr="00300412" w:rsidRDefault="008B1F0E" w:rsidP="009B6A0A">
            <w:pPr>
              <w:pStyle w:val="Encabezado"/>
              <w:widowControl w:val="0"/>
              <w:numPr>
                <w:ilvl w:val="0"/>
                <w:numId w:val="26"/>
              </w:numPr>
              <w:spacing w:line="276" w:lineRule="auto"/>
              <w:rPr>
                <w:rFonts w:cs="Arial"/>
                <w:szCs w:val="18"/>
                <w:lang w:val="es-GT" w:bidi="ar"/>
              </w:rPr>
            </w:pPr>
            <w:r w:rsidRPr="00300412">
              <w:rPr>
                <w:rFonts w:cs="Arial"/>
                <w:szCs w:val="18"/>
                <w:lang w:val="es-GT" w:bidi="ar"/>
              </w:rPr>
              <w:t>Apoyar en la compra de materiales y suministros cuando le sea requerido.</w:t>
            </w:r>
          </w:p>
          <w:p w14:paraId="54274EF7" w14:textId="77777777" w:rsidR="008B1F0E" w:rsidRDefault="008B1F0E" w:rsidP="009B6A0A">
            <w:pPr>
              <w:pStyle w:val="Encabezado"/>
              <w:widowControl w:val="0"/>
              <w:numPr>
                <w:ilvl w:val="0"/>
                <w:numId w:val="26"/>
              </w:numPr>
              <w:spacing w:line="276" w:lineRule="auto"/>
              <w:rPr>
                <w:rFonts w:cs="Arial"/>
                <w:szCs w:val="18"/>
                <w:lang w:val="es-GT" w:bidi="ar"/>
              </w:rPr>
            </w:pPr>
            <w:r w:rsidRPr="00300412">
              <w:rPr>
                <w:rFonts w:cs="Arial"/>
                <w:szCs w:val="18"/>
                <w:lang w:val="es-GT" w:bidi="ar"/>
              </w:rPr>
              <w:t>Atender a los usuarios internos y externos.</w:t>
            </w:r>
          </w:p>
          <w:p w14:paraId="559FF183" w14:textId="4AAFB83A" w:rsidR="00175DC7" w:rsidRPr="004B768F" w:rsidRDefault="008B1F0E" w:rsidP="009B6A0A">
            <w:pPr>
              <w:pStyle w:val="Encabezado"/>
              <w:widowControl w:val="0"/>
              <w:numPr>
                <w:ilvl w:val="0"/>
                <w:numId w:val="26"/>
              </w:numPr>
              <w:spacing w:line="276" w:lineRule="auto"/>
              <w:rPr>
                <w:i w:val="0"/>
                <w:szCs w:val="16"/>
                <w:lang w:val="es-GT"/>
              </w:rPr>
            </w:pPr>
            <w:r w:rsidRPr="00300412">
              <w:rPr>
                <w:rFonts w:cs="Arial"/>
                <w:szCs w:val="18"/>
                <w:lang w:val="es-GT" w:bidi="ar"/>
              </w:rPr>
              <w:t xml:space="preserve">Ejecutar las actividades descritas en los procedimientos, instructivos, guías y cualquier otro documento oficial en las que esté involucrado el puesto.  </w:t>
            </w:r>
          </w:p>
        </w:tc>
      </w:tr>
      <w:tr w:rsidR="00175DC7" w:rsidRPr="00FC33C5" w14:paraId="1B6CEBB8" w14:textId="77777777" w:rsidTr="0034692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9EBF041" w14:textId="77777777" w:rsidR="00175DC7" w:rsidRPr="004A15C8" w:rsidRDefault="00175DC7" w:rsidP="0034692A">
            <w:pPr>
              <w:textAlignment w:val="center"/>
              <w:rPr>
                <w:rFonts w:eastAsia="SimSun" w:cs="Arial"/>
                <w:b/>
                <w:sz w:val="18"/>
                <w:szCs w:val="18"/>
                <w:lang w:val="es-GT" w:bidi="ar"/>
              </w:rPr>
            </w:pPr>
            <w:r w:rsidRPr="004A15C8">
              <w:rPr>
                <w:rFonts w:cs="Arial"/>
                <w:b/>
                <w:sz w:val="18"/>
                <w:szCs w:val="18"/>
                <w:lang w:bidi="ar"/>
              </w:rPr>
              <w:t>4. TAREAS PERIÓDICAS</w:t>
            </w:r>
          </w:p>
        </w:tc>
      </w:tr>
      <w:tr w:rsidR="00175DC7" w:rsidRPr="003D721E" w14:paraId="6C00DACD" w14:textId="77777777" w:rsidTr="0034692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DAA48C" w14:textId="5EB5CA32" w:rsidR="00BF0D8E" w:rsidRPr="00EB66AC" w:rsidRDefault="00BF0D8E" w:rsidP="00FC19D1">
            <w:pPr>
              <w:pStyle w:val="Encabezado"/>
              <w:widowControl w:val="0"/>
              <w:numPr>
                <w:ilvl w:val="0"/>
                <w:numId w:val="94"/>
              </w:numPr>
              <w:spacing w:line="276" w:lineRule="auto"/>
              <w:rPr>
                <w:rFonts w:cs="Arial"/>
                <w:szCs w:val="18"/>
                <w:lang w:val="es-GT" w:bidi="ar"/>
              </w:rPr>
            </w:pPr>
            <w:r w:rsidRPr="00EB66AC">
              <w:rPr>
                <w:rFonts w:cs="Arial"/>
                <w:szCs w:val="18"/>
                <w:lang w:val="es-GT" w:bidi="ar"/>
              </w:rPr>
              <w:t xml:space="preserve">Realizar pulido de pisos del </w:t>
            </w:r>
            <w:r w:rsidR="00A174F1">
              <w:rPr>
                <w:rFonts w:cs="Arial"/>
                <w:szCs w:val="18"/>
                <w:lang w:val="es-GT" w:bidi="ar"/>
              </w:rPr>
              <w:t>JNO</w:t>
            </w:r>
            <w:r w:rsidRPr="00EB66AC">
              <w:rPr>
                <w:rFonts w:cs="Arial"/>
                <w:szCs w:val="18"/>
                <w:lang w:val="es-GT" w:bidi="ar"/>
              </w:rPr>
              <w:t>.</w:t>
            </w:r>
          </w:p>
          <w:p w14:paraId="4CF28E87" w14:textId="72863B11" w:rsidR="00144B8D" w:rsidRPr="00B506F4" w:rsidRDefault="00144B8D" w:rsidP="00FC19D1">
            <w:pPr>
              <w:pStyle w:val="Encabezado"/>
              <w:widowControl w:val="0"/>
              <w:numPr>
                <w:ilvl w:val="0"/>
                <w:numId w:val="94"/>
              </w:numPr>
              <w:spacing w:line="276" w:lineRule="auto"/>
              <w:rPr>
                <w:rFonts w:cs="Arial"/>
                <w:szCs w:val="18"/>
                <w:lang w:val="es-GT" w:bidi="ar"/>
              </w:rPr>
            </w:pPr>
            <w:r w:rsidRPr="00B506F4">
              <w:rPr>
                <w:rFonts w:cs="Arial"/>
                <w:szCs w:val="18"/>
                <w:lang w:val="es-GT" w:bidi="ar"/>
              </w:rPr>
              <w:t>Apoyar con la movilización de mobiliario y equipo o atención de personal cuando les sea solicitado.</w:t>
            </w:r>
          </w:p>
          <w:p w14:paraId="5152AE98" w14:textId="71A0AED9" w:rsidR="00175DC7" w:rsidRPr="004A15C8" w:rsidRDefault="00FC19D1" w:rsidP="00FC19D1">
            <w:pPr>
              <w:pStyle w:val="Prrafodelista"/>
              <w:numPr>
                <w:ilvl w:val="0"/>
                <w:numId w:val="94"/>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175DC7" w:rsidRPr="00FC33C5" w14:paraId="0A352930" w14:textId="77777777" w:rsidTr="0034692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7D6E5A7" w14:textId="77777777" w:rsidR="00175DC7" w:rsidRPr="004A15C8" w:rsidRDefault="00175DC7" w:rsidP="0034692A">
            <w:pPr>
              <w:textAlignment w:val="center"/>
              <w:rPr>
                <w:rFonts w:cs="Arial"/>
                <w:b/>
                <w:sz w:val="18"/>
                <w:szCs w:val="18"/>
                <w:lang w:val="es-GT"/>
              </w:rPr>
            </w:pPr>
            <w:r w:rsidRPr="004A15C8">
              <w:rPr>
                <w:rFonts w:cs="Arial"/>
                <w:b/>
                <w:sz w:val="18"/>
                <w:szCs w:val="18"/>
              </w:rPr>
              <w:t>5. TAREAS EVENTUALES</w:t>
            </w:r>
          </w:p>
        </w:tc>
      </w:tr>
      <w:tr w:rsidR="00175DC7" w:rsidRPr="003D721E" w14:paraId="521DCC38" w14:textId="77777777" w:rsidTr="0034692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61FEEED" w14:textId="77777777" w:rsidR="00175DC7" w:rsidRPr="004A15C8" w:rsidRDefault="00175DC7" w:rsidP="00B75309">
            <w:pPr>
              <w:pStyle w:val="Encabezado"/>
              <w:widowControl w:val="0"/>
              <w:numPr>
                <w:ilvl w:val="0"/>
                <w:numId w:val="95"/>
              </w:numPr>
              <w:spacing w:line="276" w:lineRule="auto"/>
              <w:rPr>
                <w:szCs w:val="16"/>
                <w:lang w:val="es-GT"/>
              </w:rPr>
            </w:pPr>
            <w:r w:rsidRPr="004B768F">
              <w:rPr>
                <w:szCs w:val="16"/>
                <w:lang w:val="es-GT"/>
              </w:rPr>
              <w:t xml:space="preserve">Realizar otras tareas asignadas por la autoridad superior inherentes al puesto, o tareas de carácter </w:t>
            </w:r>
            <w:proofErr w:type="gramStart"/>
            <w:r w:rsidRPr="004B768F">
              <w:rPr>
                <w:szCs w:val="16"/>
                <w:lang w:val="es-GT"/>
              </w:rPr>
              <w:t>eventual  que</w:t>
            </w:r>
            <w:proofErr w:type="gramEnd"/>
            <w:r w:rsidRPr="004B768F">
              <w:rPr>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5C305D2E" w14:textId="77777777" w:rsidR="00175DC7" w:rsidRPr="002D0CF6" w:rsidRDefault="00175DC7" w:rsidP="00175DC7">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175DC7" w:rsidRPr="00FC33C5" w14:paraId="59719A67" w14:textId="77777777" w:rsidTr="0034692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738993" w14:textId="77777777" w:rsidR="00175DC7" w:rsidRPr="00E04D40" w:rsidRDefault="00175DC7" w:rsidP="0034692A">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175DC7" w:rsidRPr="003D721E" w14:paraId="26987ED5" w14:textId="77777777" w:rsidTr="0034692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3D3EA0" w14:textId="2F7AF640" w:rsidR="00175DC7" w:rsidRPr="00693F6D" w:rsidRDefault="008E089A" w:rsidP="008E089A">
            <w:pPr>
              <w:jc w:val="left"/>
              <w:textAlignment w:val="center"/>
              <w:rPr>
                <w:rFonts w:cs="Arial"/>
                <w:szCs w:val="16"/>
                <w:lang w:val="es-GT"/>
              </w:rPr>
            </w:pPr>
            <w:r w:rsidRPr="001E4882">
              <w:rPr>
                <w:szCs w:val="16"/>
                <w:lang w:val="es-GT"/>
              </w:rPr>
              <w:t xml:space="preserve">El puesto se ubica en </w:t>
            </w:r>
            <w:r w:rsidRPr="001E4882">
              <w:rPr>
                <w:rFonts w:cs="Arial"/>
                <w:szCs w:val="16"/>
                <w:lang w:val="es-GT"/>
              </w:rPr>
              <w:t xml:space="preserve">la </w:t>
            </w:r>
            <w:r>
              <w:rPr>
                <w:rFonts w:cs="Arial"/>
                <w:szCs w:val="16"/>
                <w:lang w:val="es-GT"/>
              </w:rPr>
              <w:t>Subd</w:t>
            </w:r>
            <w:r w:rsidRPr="001E4882">
              <w:rPr>
                <w:rFonts w:cs="Arial"/>
                <w:szCs w:val="16"/>
                <w:lang w:val="es-GT"/>
              </w:rPr>
              <w:t>irección</w:t>
            </w:r>
            <w:r w:rsidRPr="001E4882">
              <w:rPr>
                <w:szCs w:val="16"/>
                <w:lang w:val="es-GT"/>
              </w:rPr>
              <w:t xml:space="preserve"> del </w:t>
            </w:r>
            <w:r>
              <w:rPr>
                <w:szCs w:val="16"/>
                <w:lang w:val="es-GT"/>
              </w:rPr>
              <w:t>JNO</w:t>
            </w:r>
            <w:r w:rsidRPr="001E4882">
              <w:rPr>
                <w:szCs w:val="16"/>
                <w:lang w:val="es-GT"/>
              </w:rPr>
              <w:t>.</w:t>
            </w:r>
          </w:p>
        </w:tc>
      </w:tr>
      <w:tr w:rsidR="00175DC7" w:rsidRPr="00FC33C5" w14:paraId="7F7DECE1"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466AD9"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175DC7" w:rsidRPr="003D721E" w14:paraId="11B25C2D"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F58314" w14:textId="77777777" w:rsidR="00175DC7" w:rsidRPr="00693F6D" w:rsidRDefault="00175DC7" w:rsidP="0034692A">
            <w:pPr>
              <w:jc w:val="left"/>
              <w:textAlignment w:val="center"/>
              <w:rPr>
                <w:rFonts w:cs="Arial"/>
                <w:szCs w:val="16"/>
                <w:lang w:val="es-GT"/>
              </w:rPr>
            </w:pPr>
            <w:r w:rsidRPr="00300412">
              <w:rPr>
                <w:rFonts w:cs="Arial"/>
                <w:szCs w:val="16"/>
                <w:lang w:val="es-GT"/>
              </w:rPr>
              <w:t>N/A</w:t>
            </w:r>
          </w:p>
        </w:tc>
      </w:tr>
      <w:tr w:rsidR="00175DC7" w:rsidRPr="00FC33C5" w14:paraId="0DAD7A29"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86EFE3"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175DC7" w:rsidRPr="003D721E" w14:paraId="13DD0098"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342E31" w14:textId="77777777" w:rsidR="00175DC7" w:rsidRPr="00693F6D" w:rsidRDefault="00175DC7" w:rsidP="0034692A">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175DC7" w:rsidRPr="003D721E" w14:paraId="7E3E3E3A"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6C8530" w14:textId="77777777" w:rsidR="00175DC7" w:rsidRPr="00693F6D" w:rsidRDefault="00175DC7" w:rsidP="0034692A">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175DC7" w:rsidRPr="00FC33C5" w14:paraId="7E988D89"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E63553"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175DC7" w:rsidRPr="003D721E" w14:paraId="6AE6949C"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7ABF8C" w14:textId="77777777" w:rsidR="00175DC7" w:rsidRPr="00FC33C5" w:rsidRDefault="00175DC7" w:rsidP="0034692A">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33B0974" w14:textId="6E13D779" w:rsidR="00175DC7" w:rsidRPr="00693F6D" w:rsidRDefault="000E0847" w:rsidP="00B506F4">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Pr>
                <w:rFonts w:cs="Arial"/>
                <w:i/>
                <w:szCs w:val="16"/>
                <w:lang w:val="es-GT"/>
              </w:rPr>
              <w:t>Personal del JNO</w:t>
            </w:r>
            <w:r w:rsidR="008B1F0E" w:rsidRPr="008B1F0E">
              <w:rPr>
                <w:rFonts w:cs="Arial"/>
                <w:i/>
                <w:szCs w:val="16"/>
                <w:lang w:val="es-GT"/>
              </w:rPr>
              <w:t>, Personal de servicio de DIREH, JCP</w:t>
            </w:r>
            <w:r>
              <w:rPr>
                <w:rFonts w:cs="Arial"/>
                <w:i/>
                <w:szCs w:val="16"/>
                <w:lang w:val="es-GT"/>
              </w:rPr>
              <w:t>.</w:t>
            </w:r>
          </w:p>
        </w:tc>
      </w:tr>
      <w:tr w:rsidR="00175DC7" w:rsidRPr="003D721E" w14:paraId="746CEDA0"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E00CF9" w14:textId="77777777" w:rsidR="00175DC7" w:rsidRPr="00FC33C5" w:rsidRDefault="00175DC7" w:rsidP="0034692A">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05E804D" w14:textId="77777777" w:rsidR="00175DC7" w:rsidRPr="00693F6D" w:rsidRDefault="008B1F0E" w:rsidP="0034692A">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8B1F0E">
              <w:rPr>
                <w:rFonts w:cs="Arial"/>
                <w:i/>
                <w:szCs w:val="16"/>
                <w:lang w:val="es-GT"/>
              </w:rPr>
              <w:t>N/A</w:t>
            </w:r>
          </w:p>
        </w:tc>
      </w:tr>
      <w:tr w:rsidR="00175DC7" w:rsidRPr="00FC33C5" w14:paraId="19C1EAAF"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E50372" w14:textId="77777777" w:rsidR="00175DC7" w:rsidRPr="00E04D40" w:rsidRDefault="00175DC7" w:rsidP="0034692A">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175DC7" w:rsidRPr="003D721E" w14:paraId="31A9F8FA"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B9D840" w14:textId="30BC1F21" w:rsidR="00175DC7" w:rsidRPr="00693F6D" w:rsidRDefault="00175DC7" w:rsidP="00A174F1">
            <w:pPr>
              <w:rPr>
                <w:rFonts w:cs="Arial"/>
                <w:szCs w:val="16"/>
                <w:lang w:val="es-GT"/>
              </w:rPr>
            </w:pPr>
            <w:r w:rsidRPr="00FB7D9E">
              <w:rPr>
                <w:lang w:val="es-GT"/>
              </w:rPr>
              <w:t>Edificio Plaza Rabí</w:t>
            </w:r>
            <w:r w:rsidR="00A174F1">
              <w:rPr>
                <w:lang w:val="es-GT"/>
              </w:rPr>
              <w:t>.</w:t>
            </w:r>
            <w:r w:rsidRPr="00FB7D9E">
              <w:rPr>
                <w:lang w:val="es-GT"/>
              </w:rPr>
              <w:t xml:space="preserve"> </w:t>
            </w:r>
          </w:p>
        </w:tc>
      </w:tr>
      <w:tr w:rsidR="00175DC7" w:rsidRPr="00FC33C5" w14:paraId="72CB3BC0"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C14D9C"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175DC7" w:rsidRPr="003D721E" w14:paraId="58270B89"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C6635B3" w14:textId="1C2DC00D" w:rsidR="00175DC7" w:rsidRPr="00FC33C5" w:rsidRDefault="00175DC7" w:rsidP="000E0847">
            <w:pPr>
              <w:textAlignment w:val="center"/>
              <w:rPr>
                <w:rFonts w:cs="Arial"/>
                <w:i w:val="0"/>
                <w:szCs w:val="16"/>
                <w:lang w:val="es-GT"/>
              </w:rPr>
            </w:pPr>
            <w:r>
              <w:rPr>
                <w:rFonts w:cs="Arial"/>
                <w:szCs w:val="16"/>
                <w:lang w:val="es-GT"/>
              </w:rPr>
              <w:t>La jornada de trabajo es Diurna, de lunes a viernes de 9:00 a 17:30 horas</w:t>
            </w:r>
          </w:p>
        </w:tc>
      </w:tr>
      <w:tr w:rsidR="00175DC7" w:rsidRPr="00FC33C5" w14:paraId="2D9002E2"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F27C1B"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175DC7" w:rsidRPr="003D721E" w14:paraId="076F1C60"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60D8EE" w14:textId="222D7569" w:rsidR="00175DC7" w:rsidRPr="00FC33C5" w:rsidRDefault="00175DC7" w:rsidP="000E0847">
            <w:pPr>
              <w:textAlignment w:val="center"/>
              <w:rPr>
                <w:rFonts w:cs="Arial"/>
                <w:i w:val="0"/>
                <w:szCs w:val="16"/>
                <w:lang w:val="es-GT"/>
              </w:rPr>
            </w:pPr>
            <w:r>
              <w:rPr>
                <w:rFonts w:cs="Arial"/>
                <w:szCs w:val="16"/>
                <w:lang w:val="es-GT"/>
              </w:rPr>
              <w:lastRenderedPageBreak/>
              <w:t>Se derivan por el incumplimiento de sus funciones, afectando el cumplimiento de las metas y objetivos de la Subdirección del Jurado Nacional de Oposición.</w:t>
            </w:r>
          </w:p>
        </w:tc>
      </w:tr>
      <w:tr w:rsidR="00175DC7" w:rsidRPr="00FC33C5" w14:paraId="386C6768"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A0305E"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175DC7" w:rsidRPr="003D721E" w14:paraId="5B52C79D"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C7A6B1" w14:textId="44FE09F2" w:rsidR="00175DC7" w:rsidRPr="00E4109B" w:rsidRDefault="00175DC7" w:rsidP="000E0847">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175DC7" w:rsidRPr="00FC33C5" w14:paraId="2AB07DF7"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C0C0C8"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175DC7" w:rsidRPr="003D721E" w14:paraId="49127886" w14:textId="77777777" w:rsidTr="0034692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DD473E" w14:textId="77777777" w:rsidR="00175DC7" w:rsidRPr="00FC33C5" w:rsidRDefault="00175DC7" w:rsidP="0034692A">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702FF8B" w14:textId="27B3A83D" w:rsidR="00175DC7" w:rsidRPr="00693F6D" w:rsidRDefault="00175DC7" w:rsidP="000E0847">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Por el tip</w:t>
            </w:r>
            <w:r w:rsidR="008B1F0E">
              <w:rPr>
                <w:rFonts w:cs="Arial"/>
                <w:i/>
                <w:szCs w:val="16"/>
                <w:lang w:val="es-GT"/>
              </w:rPr>
              <w:t xml:space="preserve">o de trabajo se requiere un </w:t>
            </w:r>
            <w:proofErr w:type="spellStart"/>
            <w:r w:rsidR="008B1F0E">
              <w:rPr>
                <w:rFonts w:cs="Arial"/>
                <w:i/>
                <w:szCs w:val="16"/>
                <w:lang w:val="es-GT"/>
              </w:rPr>
              <w:t>un</w:t>
            </w:r>
            <w:proofErr w:type="spellEnd"/>
            <w:r w:rsidR="008B1F0E">
              <w:rPr>
                <w:rFonts w:cs="Arial"/>
                <w:i/>
                <w:szCs w:val="16"/>
                <w:lang w:val="es-GT"/>
              </w:rPr>
              <w:t xml:space="preserve"> 2</w:t>
            </w:r>
            <w:r w:rsidRPr="00FB7D9E">
              <w:rPr>
                <w:rFonts w:cs="Arial"/>
                <w:i/>
                <w:szCs w:val="16"/>
                <w:lang w:val="es-GT"/>
              </w:rPr>
              <w:t xml:space="preserve">0% de esfuerzo mental, exige concentración constante para </w:t>
            </w:r>
            <w:r w:rsidR="000E0847">
              <w:rPr>
                <w:rFonts w:cs="Arial"/>
                <w:i/>
                <w:szCs w:val="16"/>
                <w:lang w:val="es-GT"/>
              </w:rPr>
              <w:t>r</w:t>
            </w:r>
            <w:r w:rsidR="000E0847">
              <w:rPr>
                <w:lang w:val="es-GT" w:eastAsia="es-GT"/>
              </w:rPr>
              <w:t>ealizar tareas de conserjería que proporcionen</w:t>
            </w:r>
            <w:r w:rsidR="000E0847" w:rsidRPr="00675FA2">
              <w:rPr>
                <w:lang w:val="es-GT" w:eastAsia="es-GT"/>
              </w:rPr>
              <w:t xml:space="preserve"> mantenimiento y limpieza </w:t>
            </w:r>
            <w:r w:rsidR="000E0847">
              <w:rPr>
                <w:lang w:val="es-GT" w:eastAsia="es-GT"/>
              </w:rPr>
              <w:t>a</w:t>
            </w:r>
            <w:r w:rsidR="000E0847" w:rsidRPr="00AF227D">
              <w:rPr>
                <w:lang w:val="es-GT" w:eastAsia="es-GT"/>
              </w:rPr>
              <w:t xml:space="preserve"> las oficinas</w:t>
            </w:r>
            <w:r w:rsidR="000E0847">
              <w:rPr>
                <w:lang w:val="es-GT" w:eastAsia="es-GT"/>
              </w:rPr>
              <w:t>, equipo de oficina, servicios sanitarios y áreas comunes</w:t>
            </w:r>
            <w:r w:rsidR="000E0847" w:rsidRPr="00AF227D">
              <w:rPr>
                <w:lang w:val="es-GT" w:eastAsia="es-GT"/>
              </w:rPr>
              <w:t xml:space="preserve"> del JNO favoreciendo con ello el ambiente laboral y colaborar cuando se le solicite el apoyo en las reuniones de trabajo y atención de visitas.</w:t>
            </w:r>
            <w:r w:rsidR="000E0847">
              <w:rPr>
                <w:lang w:val="es-GT" w:eastAsia="es-GT"/>
              </w:rPr>
              <w:t xml:space="preserve">  </w:t>
            </w:r>
          </w:p>
        </w:tc>
      </w:tr>
      <w:tr w:rsidR="00175DC7" w:rsidRPr="003D721E" w14:paraId="3E6AB01C" w14:textId="77777777" w:rsidTr="000E0847">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A67E6D" w14:textId="77777777" w:rsidR="00175DC7" w:rsidRPr="00FC33C5" w:rsidRDefault="00175DC7" w:rsidP="0034692A">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24CFBF4" w14:textId="0A3E3D17" w:rsidR="00175DC7" w:rsidRPr="00693F6D" w:rsidRDefault="00175DC7" w:rsidP="00B506F4">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8B1F0E">
              <w:rPr>
                <w:rFonts w:cs="Arial"/>
                <w:i/>
                <w:szCs w:val="16"/>
                <w:lang w:val="es-GT"/>
              </w:rPr>
              <w:t>8</w:t>
            </w:r>
            <w:r w:rsidRPr="00FB7D9E">
              <w:rPr>
                <w:rFonts w:cs="Arial"/>
                <w:i/>
                <w:szCs w:val="16"/>
                <w:lang w:val="es-GT"/>
              </w:rPr>
              <w:t xml:space="preserve">0% ya que la mayoría del tiempo realiza sus tareas </w:t>
            </w:r>
            <w:r w:rsidR="000E0847">
              <w:rPr>
                <w:rFonts w:cs="Arial"/>
                <w:i/>
                <w:szCs w:val="16"/>
                <w:lang w:val="es-GT"/>
              </w:rPr>
              <w:t>de pie</w:t>
            </w:r>
            <w:r w:rsidRPr="00FB7D9E">
              <w:rPr>
                <w:rFonts w:cs="Arial"/>
                <w:i/>
                <w:szCs w:val="16"/>
                <w:lang w:val="es-GT"/>
              </w:rPr>
              <w:t>.</w:t>
            </w:r>
          </w:p>
        </w:tc>
      </w:tr>
      <w:tr w:rsidR="00175DC7" w:rsidRPr="00D523B8" w14:paraId="0BACC86F"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F2EE4D" w14:textId="77777777" w:rsidR="00175DC7" w:rsidRPr="009E0D6F" w:rsidRDefault="00175DC7" w:rsidP="0034692A">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175DC7" w:rsidRPr="00D523B8" w14:paraId="3FBA2A8E"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91F03C" w14:textId="77777777" w:rsidR="00175DC7" w:rsidRPr="00E04D40" w:rsidRDefault="00175DC7" w:rsidP="0034692A">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B1F0E" w:rsidRPr="003D721E" w14:paraId="4950222A" w14:textId="77777777" w:rsidTr="00A16D75">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3FF4DB2" w14:textId="77777777" w:rsidR="008B1F0E" w:rsidRPr="00FC33C5" w:rsidRDefault="008B1F0E" w:rsidP="0034692A">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45483C6" w14:textId="77777777" w:rsidR="008B1F0E" w:rsidRPr="008B1F0E" w:rsidRDefault="008B1F0E" w:rsidP="008B1F0E">
            <w:pPr>
              <w:cnfStyle w:val="000000100000" w:firstRow="0" w:lastRow="0" w:firstColumn="0" w:lastColumn="0" w:oddVBand="0" w:evenVBand="0" w:oddHBand="1" w:evenHBand="0" w:firstRowFirstColumn="0" w:firstRowLastColumn="0" w:lastRowFirstColumn="0" w:lastRowLastColumn="0"/>
            </w:pPr>
            <w:r w:rsidRPr="008B1F0E">
              <w:t>Acreditar seis meses de experiencia como Trabajador Operativo III en la especialidad que el puesto requiera.</w:t>
            </w:r>
          </w:p>
        </w:tc>
      </w:tr>
      <w:tr w:rsidR="008B1F0E" w:rsidRPr="003D721E" w14:paraId="3B0D420C" w14:textId="77777777" w:rsidTr="00A16D75">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3B79EE" w14:textId="77777777" w:rsidR="008B1F0E" w:rsidRPr="00FC33C5" w:rsidRDefault="008B1F0E" w:rsidP="0034692A">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EC15CAD" w14:textId="77777777" w:rsidR="008B1F0E" w:rsidRPr="008B1F0E" w:rsidRDefault="008B1F0E" w:rsidP="00A16D75">
            <w:pPr>
              <w:cnfStyle w:val="000000000000" w:firstRow="0" w:lastRow="0" w:firstColumn="0" w:lastColumn="0" w:oddVBand="0" w:evenVBand="0" w:oddHBand="0" w:evenHBand="0" w:firstRowFirstColumn="0" w:firstRowLastColumn="0" w:lastRowFirstColumn="0" w:lastRowLastColumn="0"/>
            </w:pPr>
            <w:r w:rsidRPr="008B1F0E">
              <w:t>Acreditar tercer grado de educación primaria y seis meses de experiencia en tareas relacionadas con el puesto.</w:t>
            </w:r>
          </w:p>
        </w:tc>
      </w:tr>
      <w:tr w:rsidR="00175DC7" w:rsidRPr="00FC33C5" w14:paraId="015014A7"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6ABA11A"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175DC7" w:rsidRPr="00466F53" w14:paraId="5750C14D"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4BF708" w14:textId="546F71EF" w:rsidR="00175DC7" w:rsidRPr="00D2243E" w:rsidRDefault="008B1F0E" w:rsidP="00BA0343">
            <w:pPr>
              <w:textAlignment w:val="center"/>
              <w:rPr>
                <w:rFonts w:cs="Arial"/>
                <w:szCs w:val="16"/>
                <w:lang w:val="es-GT"/>
              </w:rPr>
            </w:pPr>
            <w:r w:rsidRPr="00D2243E">
              <w:rPr>
                <w:rFonts w:cs="Arial"/>
                <w:szCs w:val="16"/>
                <w:lang w:val="es-GT"/>
              </w:rPr>
              <w:t>N/A</w:t>
            </w:r>
          </w:p>
        </w:tc>
      </w:tr>
      <w:tr w:rsidR="00175DC7" w:rsidRPr="00FC33C5" w14:paraId="3E92D23E"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14872E" w14:textId="77777777" w:rsidR="00175DC7" w:rsidRPr="00E04D40" w:rsidRDefault="00175DC7" w:rsidP="0034692A">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175DC7" w:rsidRPr="003D721E" w14:paraId="639638E0"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9868E5" w14:textId="48B2D57D" w:rsidR="00AC5FDA" w:rsidRPr="00AC5FDA" w:rsidRDefault="00AC5FDA" w:rsidP="009B6A0A">
            <w:pPr>
              <w:pStyle w:val="Prrafodelista"/>
              <w:numPr>
                <w:ilvl w:val="0"/>
                <w:numId w:val="27"/>
              </w:numPr>
              <w:textAlignment w:val="center"/>
              <w:rPr>
                <w:rFonts w:cs="Arial"/>
                <w:szCs w:val="16"/>
                <w:lang w:val="es-GT"/>
              </w:rPr>
            </w:pPr>
            <w:r w:rsidRPr="00AC5FDA">
              <w:rPr>
                <w:rFonts w:cs="Arial"/>
                <w:szCs w:val="16"/>
                <w:lang w:val="es-GT"/>
              </w:rPr>
              <w:t>Uso de materiales de limpieza</w:t>
            </w:r>
          </w:p>
          <w:p w14:paraId="6EFCE0E5" w14:textId="77777777" w:rsidR="00AC5FDA" w:rsidRPr="00AC5FDA" w:rsidRDefault="00AC5FDA" w:rsidP="009B6A0A">
            <w:pPr>
              <w:pStyle w:val="Prrafodelista"/>
              <w:numPr>
                <w:ilvl w:val="0"/>
                <w:numId w:val="27"/>
              </w:numPr>
              <w:textAlignment w:val="center"/>
              <w:rPr>
                <w:rFonts w:cs="Arial"/>
                <w:szCs w:val="16"/>
                <w:lang w:val="es-GT"/>
              </w:rPr>
            </w:pPr>
            <w:r w:rsidRPr="00AC5FDA">
              <w:rPr>
                <w:rFonts w:cs="Arial"/>
                <w:szCs w:val="16"/>
                <w:lang w:val="es-GT"/>
              </w:rPr>
              <w:t>Mantenimiento de oficinas.</w:t>
            </w:r>
          </w:p>
          <w:p w14:paraId="764CAADF" w14:textId="77777777" w:rsidR="00AC5FDA" w:rsidRPr="00AC5FDA" w:rsidRDefault="00AC5FDA" w:rsidP="009B6A0A">
            <w:pPr>
              <w:pStyle w:val="Prrafodelista"/>
              <w:numPr>
                <w:ilvl w:val="0"/>
                <w:numId w:val="27"/>
              </w:numPr>
              <w:textAlignment w:val="center"/>
              <w:rPr>
                <w:rFonts w:cs="Arial"/>
                <w:szCs w:val="16"/>
                <w:lang w:val="es-GT"/>
              </w:rPr>
            </w:pPr>
            <w:r w:rsidRPr="00AC5FDA">
              <w:rPr>
                <w:rFonts w:cs="Arial"/>
                <w:szCs w:val="16"/>
                <w:lang w:val="es-GT"/>
              </w:rPr>
              <w:t>Labores de limpieza.</w:t>
            </w:r>
          </w:p>
          <w:p w14:paraId="307069C3" w14:textId="5272B7F7" w:rsidR="00175DC7" w:rsidRPr="00733512" w:rsidRDefault="00AC5FDA" w:rsidP="009B6A0A">
            <w:pPr>
              <w:pStyle w:val="Prrafodelista"/>
              <w:numPr>
                <w:ilvl w:val="0"/>
                <w:numId w:val="27"/>
              </w:numPr>
              <w:textAlignment w:val="center"/>
              <w:rPr>
                <w:rFonts w:cs="Arial"/>
                <w:szCs w:val="16"/>
                <w:lang w:val="es-GT"/>
              </w:rPr>
            </w:pPr>
            <w:r w:rsidRPr="00AC5FDA">
              <w:rPr>
                <w:rFonts w:cs="Arial"/>
                <w:szCs w:val="16"/>
                <w:lang w:val="es-GT"/>
              </w:rPr>
              <w:t xml:space="preserve">Administración </w:t>
            </w:r>
            <w:proofErr w:type="gramStart"/>
            <w:r w:rsidRPr="00AC5FDA">
              <w:rPr>
                <w:rFonts w:cs="Arial"/>
                <w:szCs w:val="16"/>
                <w:lang w:val="es-GT"/>
              </w:rPr>
              <w:t>de  insumos</w:t>
            </w:r>
            <w:proofErr w:type="gramEnd"/>
            <w:r w:rsidRPr="00AC5FDA">
              <w:rPr>
                <w:rFonts w:cs="Arial"/>
                <w:szCs w:val="16"/>
                <w:lang w:val="es-GT"/>
              </w:rPr>
              <w:t xml:space="preserve"> de limpieza.</w:t>
            </w:r>
          </w:p>
        </w:tc>
      </w:tr>
      <w:tr w:rsidR="00175DC7" w:rsidRPr="00466F53" w14:paraId="431A58BE"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10DDD1" w14:textId="77777777" w:rsidR="00175DC7" w:rsidRPr="00E04D40" w:rsidRDefault="00175DC7" w:rsidP="0034692A">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175DC7" w:rsidRPr="003D721E" w14:paraId="41CDD57D"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2C3BA8" w14:textId="618E2C03" w:rsidR="00AC5FDA" w:rsidRDefault="00AC5FDA" w:rsidP="009B6A0A">
            <w:pPr>
              <w:pStyle w:val="Prrafodelista"/>
              <w:numPr>
                <w:ilvl w:val="0"/>
                <w:numId w:val="25"/>
              </w:numPr>
              <w:textAlignment w:val="center"/>
              <w:rPr>
                <w:rFonts w:cs="Arial"/>
                <w:szCs w:val="16"/>
                <w:lang w:val="es-GT"/>
              </w:rPr>
            </w:pPr>
            <w:r w:rsidRPr="00AC5FDA">
              <w:rPr>
                <w:rFonts w:cs="Arial"/>
                <w:szCs w:val="16"/>
                <w:lang w:val="es-GT"/>
              </w:rPr>
              <w:t xml:space="preserve">Manejo de </w:t>
            </w:r>
            <w:r w:rsidR="000E0847">
              <w:rPr>
                <w:rFonts w:cs="Arial"/>
                <w:szCs w:val="16"/>
                <w:lang w:val="es-GT"/>
              </w:rPr>
              <w:t>útiles de limpieza</w:t>
            </w:r>
          </w:p>
          <w:p w14:paraId="55FECF10" w14:textId="488B5B3A" w:rsidR="000E0847" w:rsidRDefault="000E0847" w:rsidP="009B6A0A">
            <w:pPr>
              <w:pStyle w:val="Prrafodelista"/>
              <w:numPr>
                <w:ilvl w:val="0"/>
                <w:numId w:val="25"/>
              </w:numPr>
              <w:textAlignment w:val="center"/>
              <w:rPr>
                <w:rFonts w:cs="Arial"/>
                <w:szCs w:val="16"/>
                <w:lang w:val="es-GT"/>
              </w:rPr>
            </w:pPr>
            <w:r>
              <w:rPr>
                <w:rFonts w:cs="Arial"/>
                <w:szCs w:val="16"/>
                <w:lang w:val="es-GT"/>
              </w:rPr>
              <w:t>Trabajo en equipo</w:t>
            </w:r>
          </w:p>
          <w:p w14:paraId="466C3F86" w14:textId="048BD373" w:rsidR="00175DC7" w:rsidRPr="00733512" w:rsidRDefault="000E0847" w:rsidP="009B6A0A">
            <w:pPr>
              <w:pStyle w:val="Prrafodelista"/>
              <w:numPr>
                <w:ilvl w:val="0"/>
                <w:numId w:val="25"/>
              </w:numPr>
              <w:textAlignment w:val="center"/>
              <w:rPr>
                <w:rFonts w:cs="Arial"/>
                <w:szCs w:val="16"/>
                <w:lang w:val="es-GT"/>
              </w:rPr>
            </w:pPr>
            <w:r>
              <w:rPr>
                <w:rFonts w:cs="Arial"/>
                <w:szCs w:val="16"/>
                <w:lang w:val="es-GT"/>
              </w:rPr>
              <w:t>Vocación de servicio</w:t>
            </w:r>
          </w:p>
        </w:tc>
      </w:tr>
      <w:tr w:rsidR="00175DC7" w:rsidRPr="00C7166E" w14:paraId="33EC2B81"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0840623" w14:textId="77777777" w:rsidR="00175DC7" w:rsidRPr="00E04D40" w:rsidRDefault="00175DC7" w:rsidP="0034692A">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175DC7" w:rsidRPr="00C7166E" w14:paraId="3ECE7144"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31575D5" w14:textId="77777777" w:rsidR="00AC5FDA" w:rsidRPr="00AC5FDA" w:rsidRDefault="00AC5FDA" w:rsidP="00466BCC">
            <w:pPr>
              <w:pStyle w:val="Prrafodelista"/>
              <w:numPr>
                <w:ilvl w:val="0"/>
                <w:numId w:val="15"/>
              </w:numPr>
              <w:textAlignment w:val="center"/>
              <w:rPr>
                <w:rFonts w:cs="Arial"/>
                <w:szCs w:val="16"/>
                <w:lang w:val="es-GT"/>
              </w:rPr>
            </w:pPr>
            <w:r w:rsidRPr="00AC5FDA">
              <w:rPr>
                <w:rFonts w:cs="Arial"/>
                <w:szCs w:val="16"/>
                <w:lang w:val="es-GT"/>
              </w:rPr>
              <w:t xml:space="preserve">Ser disciplinado </w:t>
            </w:r>
            <w:r>
              <w:rPr>
                <w:rFonts w:cs="Arial"/>
                <w:szCs w:val="16"/>
                <w:lang w:val="es-GT"/>
              </w:rPr>
              <w:t>R</w:t>
            </w:r>
            <w:r w:rsidRPr="00AC5FDA">
              <w:rPr>
                <w:rFonts w:cs="Arial"/>
                <w:szCs w:val="16"/>
                <w:lang w:val="es-GT"/>
              </w:rPr>
              <w:t>esponsable.</w:t>
            </w:r>
          </w:p>
          <w:p w14:paraId="1956732D" w14:textId="77777777" w:rsidR="00AC5FDA" w:rsidRDefault="00D104B5" w:rsidP="00466BCC">
            <w:pPr>
              <w:pStyle w:val="Prrafodelista"/>
              <w:numPr>
                <w:ilvl w:val="0"/>
                <w:numId w:val="15"/>
              </w:numPr>
              <w:textAlignment w:val="center"/>
              <w:rPr>
                <w:rFonts w:cs="Arial"/>
                <w:szCs w:val="16"/>
                <w:lang w:val="es-GT"/>
              </w:rPr>
            </w:pPr>
            <w:r>
              <w:rPr>
                <w:rFonts w:cs="Arial"/>
                <w:szCs w:val="16"/>
                <w:lang w:val="es-GT"/>
              </w:rPr>
              <w:t>A</w:t>
            </w:r>
            <w:r w:rsidRPr="00AC5FDA">
              <w:rPr>
                <w:rFonts w:cs="Arial"/>
                <w:szCs w:val="16"/>
                <w:lang w:val="es-GT"/>
              </w:rPr>
              <w:t>daptabilidad</w:t>
            </w:r>
          </w:p>
          <w:p w14:paraId="248D567F" w14:textId="77777777" w:rsidR="00175DC7" w:rsidRDefault="00175DC7"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5D3C151C" w14:textId="77777777" w:rsidR="00175DC7" w:rsidRDefault="00175DC7"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09814205" w14:textId="762B25FF" w:rsidR="00175DC7" w:rsidRPr="00733512" w:rsidRDefault="00BC5FEF" w:rsidP="000E0847">
            <w:pPr>
              <w:pStyle w:val="Prrafodelista"/>
              <w:numPr>
                <w:ilvl w:val="0"/>
                <w:numId w:val="15"/>
              </w:numPr>
              <w:textAlignment w:val="center"/>
              <w:rPr>
                <w:rFonts w:cs="Arial"/>
                <w:szCs w:val="16"/>
                <w:lang w:val="es-GT"/>
              </w:rPr>
            </w:pPr>
            <w:r w:rsidRPr="00BC5FEF">
              <w:rPr>
                <w:rFonts w:cs="Arial"/>
                <w:szCs w:val="16"/>
                <w:lang w:val="es-GT"/>
              </w:rPr>
              <w:t>Responsable, empatía, respetuoso, puntual, discreto, actitud positiva, comprometido con la institución</w:t>
            </w:r>
          </w:p>
        </w:tc>
      </w:tr>
      <w:tr w:rsidR="00175DC7" w:rsidRPr="0007499F" w14:paraId="6321A7F7" w14:textId="77777777" w:rsidTr="0034692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DC0111" w14:textId="77777777" w:rsidR="00175DC7" w:rsidRPr="00E04D40" w:rsidRDefault="00175DC7" w:rsidP="0034692A">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175DC7" w:rsidRPr="003D721E" w14:paraId="39691B9F" w14:textId="77777777" w:rsidTr="0034692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816A1" w14:textId="2D83F78A" w:rsidR="00175DC7" w:rsidRPr="00733512" w:rsidRDefault="00175DC7" w:rsidP="00BA0343">
            <w:pPr>
              <w:textAlignment w:val="center"/>
              <w:rPr>
                <w:rFonts w:cs="Arial"/>
                <w:szCs w:val="16"/>
                <w:lang w:val="es-GT"/>
              </w:rPr>
            </w:pPr>
            <w:r>
              <w:rPr>
                <w:rFonts w:cs="Arial"/>
                <w:szCs w:val="16"/>
                <w:lang w:val="es-GT"/>
              </w:rPr>
              <w:t>N/A</w:t>
            </w:r>
          </w:p>
        </w:tc>
      </w:tr>
    </w:tbl>
    <w:p w14:paraId="29BA6555" w14:textId="77777777" w:rsidR="00D104B5" w:rsidRDefault="00D104B5" w:rsidP="00766B29">
      <w:pPr>
        <w:rPr>
          <w:rFonts w:ascii="Arial" w:hAnsi="Arial" w:cs="Arial"/>
          <w:sz w:val="22"/>
          <w:szCs w:val="22"/>
        </w:rPr>
      </w:pPr>
    </w:p>
    <w:p w14:paraId="6ECE2D44" w14:textId="77777777" w:rsidR="00D104B5" w:rsidRDefault="00D104B5" w:rsidP="00766B29">
      <w:pPr>
        <w:rPr>
          <w:rFonts w:ascii="Arial" w:hAnsi="Arial" w:cs="Arial"/>
          <w:sz w:val="22"/>
          <w:szCs w:val="22"/>
        </w:rPr>
      </w:pPr>
    </w:p>
    <w:p w14:paraId="76AB7D2A" w14:textId="58DF1971"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8F1D95" w:rsidRPr="003D721E" w14:paraId="29C0F4A0"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7ECE65" w14:textId="77777777" w:rsidR="008F1D95" w:rsidRPr="00806D7E" w:rsidRDefault="008F1D95" w:rsidP="008F1D95">
            <w:pPr>
              <w:pStyle w:val="Prrafodelista"/>
              <w:numPr>
                <w:ilvl w:val="0"/>
                <w:numId w:val="139"/>
              </w:numPr>
              <w:jc w:val="center"/>
              <w:textAlignment w:val="center"/>
              <w:rPr>
                <w:rFonts w:cs="Arial"/>
                <w:sz w:val="18"/>
                <w:szCs w:val="18"/>
                <w:lang w:val="es-GT"/>
              </w:rPr>
            </w:pPr>
            <w:r w:rsidRPr="00806D7E">
              <w:rPr>
                <w:rFonts w:cs="Arial"/>
                <w:sz w:val="18"/>
                <w:szCs w:val="22"/>
              </w:rPr>
              <w:lastRenderedPageBreak/>
              <w:t>JEFE DEL DEPARTAMENTO DE MONITOREO, SEGUIMIENTO Y EVALUACIÓN</w:t>
            </w:r>
          </w:p>
        </w:tc>
      </w:tr>
      <w:tr w:rsidR="008F1D95" w:rsidRPr="00BC2E56" w14:paraId="344675E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A75623C"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8F1D95" w:rsidRPr="00BC2E56" w14:paraId="6DABA75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262485" w14:textId="77777777" w:rsidR="008F1D95" w:rsidRPr="00BC2E56" w:rsidRDefault="008F1D95"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Asesor Profesional Especializado IV</w:t>
            </w:r>
          </w:p>
        </w:tc>
        <w:tc>
          <w:tcPr>
            <w:tcW w:w="2452" w:type="pct"/>
            <w:tcBorders>
              <w:top w:val="single" w:sz="4" w:space="0" w:color="00B0F0"/>
            </w:tcBorders>
            <w:shd w:val="clear" w:color="auto" w:fill="auto"/>
          </w:tcPr>
          <w:p w14:paraId="6853B09F"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9840</w:t>
            </w:r>
          </w:p>
        </w:tc>
      </w:tr>
      <w:tr w:rsidR="008F1D95" w:rsidRPr="00BC2E56" w14:paraId="58565A0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D3F9DCD" w14:textId="77777777" w:rsidR="008F1D95" w:rsidRPr="00BC2E56" w:rsidRDefault="008F1D95"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3C95C293" w14:textId="77777777" w:rsidR="008F1D95" w:rsidRPr="00BC2E56"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8F1D95" w:rsidRPr="00BC2E56" w14:paraId="6E7A709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C92D45"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Título funcional: </w:t>
            </w:r>
            <w:r>
              <w:rPr>
                <w:rFonts w:cs="Arial"/>
                <w:szCs w:val="16"/>
                <w:lang w:val="es-GT"/>
              </w:rPr>
              <w:t>Jefe del Departamento de Monitoreo, Seguimiento y Evaluación</w:t>
            </w:r>
          </w:p>
        </w:tc>
        <w:tc>
          <w:tcPr>
            <w:tcW w:w="2452" w:type="pct"/>
            <w:shd w:val="clear" w:color="auto" w:fill="auto"/>
          </w:tcPr>
          <w:p w14:paraId="57DA584D"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8F1D95" w:rsidRPr="00D141D5" w14:paraId="14512EB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A3D4869" w14:textId="5FF02FE1" w:rsidR="008F1D95" w:rsidRPr="00BC2E56" w:rsidRDefault="008F1D95" w:rsidP="005D03EC">
            <w:pPr>
              <w:textAlignment w:val="center"/>
              <w:rPr>
                <w:rFonts w:cs="Arial"/>
                <w:i w:val="0"/>
                <w:szCs w:val="16"/>
                <w:lang w:val="es-GT"/>
              </w:rPr>
            </w:pPr>
            <w:r w:rsidRPr="00BC2E56">
              <w:rPr>
                <w:rFonts w:cs="Arial"/>
                <w:szCs w:val="16"/>
                <w:lang w:val="es-GT"/>
              </w:rPr>
              <w:t xml:space="preserve">Jefe inmediato: </w:t>
            </w:r>
            <w:r>
              <w:rPr>
                <w:rFonts w:cs="Arial"/>
                <w:szCs w:val="16"/>
                <w:lang w:val="es-GT"/>
              </w:rPr>
              <w:t xml:space="preserve">Director </w:t>
            </w:r>
            <w:r w:rsidR="005D03EC">
              <w:rPr>
                <w:rFonts w:cs="Arial"/>
                <w:szCs w:val="16"/>
                <w:lang w:val="es-GT"/>
              </w:rPr>
              <w:t>Administrativo</w:t>
            </w:r>
            <w:r>
              <w:rPr>
                <w:rFonts w:cs="Arial"/>
                <w:szCs w:val="16"/>
                <w:lang w:val="es-GT"/>
              </w:rPr>
              <w:t>.</w:t>
            </w:r>
          </w:p>
        </w:tc>
        <w:tc>
          <w:tcPr>
            <w:tcW w:w="2452" w:type="pct"/>
          </w:tcPr>
          <w:p w14:paraId="4C0FC6F9" w14:textId="77777777" w:rsidR="008F1D95" w:rsidRPr="00FC33C5"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Asesor I y II, Asesor Profesional Especializado II, Profesional III; Asistente Profesional IV y Asistente Profesional II</w:t>
            </w:r>
          </w:p>
        </w:tc>
      </w:tr>
    </w:tbl>
    <w:p w14:paraId="0979669E" w14:textId="77777777" w:rsidR="008F1D95" w:rsidRPr="002D0CF6" w:rsidRDefault="008F1D95" w:rsidP="008F1D95">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8F1D95" w:rsidRPr="00933390" w14:paraId="0783C1B7"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16269DB" w14:textId="77777777" w:rsidR="008F1D95" w:rsidRPr="00E04D40" w:rsidRDefault="008F1D95"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8F1D95" w:rsidRPr="003D721E" w14:paraId="195F6864" w14:textId="77777777" w:rsidTr="006E1B3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AB4413" w14:textId="77777777" w:rsidR="008F1D95" w:rsidRPr="00FC33C5" w:rsidRDefault="008F1D95" w:rsidP="006E1B30">
            <w:pPr>
              <w:textAlignment w:val="center"/>
              <w:rPr>
                <w:rFonts w:cs="Arial"/>
                <w:szCs w:val="16"/>
                <w:lang w:val="es-GT"/>
              </w:rPr>
            </w:pPr>
            <w:r w:rsidRPr="005B4D4E">
              <w:rPr>
                <w:rFonts w:cs="Arial"/>
                <w:szCs w:val="16"/>
                <w:lang w:val="es-GT"/>
              </w:rPr>
              <w:t>Planear, organizar, dirigir las acciones y actividades que se desarrollan en el Departamento y supervisar el trabajo que realiza el personal a su cargo, así como ase</w:t>
            </w:r>
            <w:r>
              <w:rPr>
                <w:rFonts w:cs="Arial"/>
                <w:szCs w:val="16"/>
                <w:lang w:val="es-GT"/>
              </w:rPr>
              <w:t xml:space="preserve">sorar al Director, Subdirector, </w:t>
            </w:r>
            <w:r w:rsidRPr="005B4D4E">
              <w:rPr>
                <w:rFonts w:cs="Arial"/>
                <w:szCs w:val="16"/>
                <w:lang w:val="es-GT"/>
              </w:rPr>
              <w:t xml:space="preserve">JNO, </w:t>
            </w:r>
            <w:proofErr w:type="gramStart"/>
            <w:r w:rsidRPr="006050A8">
              <w:rPr>
                <w:rFonts w:cs="Arial"/>
                <w:szCs w:val="16"/>
                <w:lang w:val="es-GT"/>
              </w:rPr>
              <w:t>JADO</w:t>
            </w:r>
            <w:r>
              <w:rPr>
                <w:rFonts w:cs="Arial"/>
                <w:szCs w:val="16"/>
                <w:lang w:val="es-GT"/>
              </w:rPr>
              <w:t xml:space="preserve">, </w:t>
            </w:r>
            <w:r w:rsidRPr="005B4D4E">
              <w:rPr>
                <w:rFonts w:cs="Arial"/>
                <w:szCs w:val="16"/>
                <w:lang w:val="es-GT"/>
              </w:rPr>
              <w:t xml:space="preserve"> docentes</w:t>
            </w:r>
            <w:proofErr w:type="gramEnd"/>
            <w:r w:rsidRPr="005B4D4E">
              <w:rPr>
                <w:rFonts w:cs="Arial"/>
                <w:szCs w:val="16"/>
                <w:lang w:val="es-GT"/>
              </w:rPr>
              <w:t xml:space="preserve"> en el uso de los sistemas informáticos utilizados para el proceso de Oposición.</w:t>
            </w:r>
          </w:p>
        </w:tc>
      </w:tr>
      <w:tr w:rsidR="008F1D95" w:rsidRPr="00FC33C5" w14:paraId="086597A7"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C3495D9" w14:textId="77777777" w:rsidR="008F1D95" w:rsidRPr="00E04D40" w:rsidRDefault="008F1D95"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8F1D95" w:rsidRPr="003D721E" w14:paraId="55BAB2B0"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7791D9"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Coordinar y supervisar las actividades necesarias para el desarrollo de los sistemas informáticos que se utilizarán en el proceso oposición para docentes en los niveles Primario, Preprimario y Medio y se cumpla con lo establecido en la normativa legal vigente.</w:t>
            </w:r>
          </w:p>
          <w:p w14:paraId="522303CE" w14:textId="77777777" w:rsidR="008F1D9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Realizar informes y reportes que le sean requeridos sobre el avance y cumplimiento de actividades que les corresponden realizar a los </w:t>
            </w:r>
            <w:r w:rsidRPr="006050A8">
              <w:rPr>
                <w:rFonts w:cs="Arial"/>
                <w:szCs w:val="16"/>
                <w:lang w:val="es-GT" w:bidi="ar"/>
              </w:rPr>
              <w:t>JADO, JUMO</w:t>
            </w:r>
            <w:r>
              <w:rPr>
                <w:rFonts w:cs="Arial"/>
                <w:szCs w:val="16"/>
                <w:lang w:val="es-GT" w:bidi="ar"/>
              </w:rPr>
              <w:t xml:space="preserve"> </w:t>
            </w:r>
            <w:r w:rsidRPr="006050A8">
              <w:rPr>
                <w:rFonts w:cs="Arial"/>
                <w:szCs w:val="16"/>
                <w:lang w:val="es-GT" w:bidi="ar"/>
              </w:rPr>
              <w:t>y</w:t>
            </w:r>
            <w:r w:rsidRPr="00C54BB5">
              <w:rPr>
                <w:rFonts w:cs="Arial"/>
                <w:szCs w:val="16"/>
                <w:lang w:val="es-GT" w:bidi="ar"/>
              </w:rPr>
              <w:t xml:space="preserve"> JNO durante el proceso de oposición. </w:t>
            </w:r>
          </w:p>
          <w:p w14:paraId="2455C4BD" w14:textId="77777777" w:rsidR="008F1D95" w:rsidRPr="00D21A04" w:rsidRDefault="008F1D95" w:rsidP="008F1D95">
            <w:pPr>
              <w:pStyle w:val="Encabezado"/>
              <w:widowControl w:val="0"/>
              <w:numPr>
                <w:ilvl w:val="0"/>
                <w:numId w:val="28"/>
              </w:numPr>
              <w:spacing w:line="276" w:lineRule="auto"/>
              <w:rPr>
                <w:rFonts w:cs="Arial"/>
                <w:szCs w:val="16"/>
                <w:lang w:val="es-GT" w:bidi="ar"/>
              </w:rPr>
            </w:pPr>
            <w:r w:rsidRPr="00BB57F1">
              <w:rPr>
                <w:rFonts w:cs="Arial"/>
                <w:szCs w:val="16"/>
                <w:lang w:val="es-GT" w:bidi="ar"/>
              </w:rPr>
              <w:t>Realizar consultas en los sistemas e-SINO y e-SIRH para verificar la información relacionada con los casos asignados al Departamento.</w:t>
            </w:r>
          </w:p>
          <w:p w14:paraId="09694468"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Analizar la normativa legal vigente del proceso de oposición para docentes en los niveles Primario, Preprimario y Medio para determinar las modificaciones o cambios necesarios en los sistemas informáticos para llevar a cabo el proceso, con el objeto de cumplir con lo estipulado en la normativa legal vigente en cada convocatoria.</w:t>
            </w:r>
          </w:p>
          <w:p w14:paraId="2671F0AC"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Presentar a los integrantes del JNO el análisis de las modificaciones y/o cambios necesarios en los sistemas informáticos para el desarrollo del proceso de oposición para docentes en los niveles Primario, Preprimario y Medio, con el objeto de que se cumpla con lo estipulado en la normativa legal vigente. </w:t>
            </w:r>
          </w:p>
          <w:p w14:paraId="7C2AB45F"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Pr>
                <w:rFonts w:cs="Arial"/>
                <w:szCs w:val="16"/>
                <w:lang w:val="es-GT" w:bidi="ar"/>
              </w:rPr>
              <w:t>Elaborar a requerimiento de lo</w:t>
            </w:r>
            <w:r w:rsidRPr="00C54BB5">
              <w:rPr>
                <w:rFonts w:cs="Arial"/>
                <w:szCs w:val="16"/>
                <w:lang w:val="es-GT" w:bidi="ar"/>
              </w:rPr>
              <w:t>s</w:t>
            </w:r>
            <w:r>
              <w:rPr>
                <w:rFonts w:cs="Arial"/>
                <w:szCs w:val="16"/>
                <w:lang w:val="es-GT" w:bidi="ar"/>
              </w:rPr>
              <w:t xml:space="preserve"> integrantes del </w:t>
            </w:r>
            <w:r w:rsidRPr="006050A8">
              <w:rPr>
                <w:rFonts w:cs="Arial"/>
                <w:szCs w:val="16"/>
                <w:lang w:val="es-GT" w:bidi="ar"/>
              </w:rPr>
              <w:t>JNO</w:t>
            </w:r>
            <w:r w:rsidRPr="00C54BB5">
              <w:rPr>
                <w:rFonts w:cs="Arial"/>
                <w:szCs w:val="16"/>
                <w:lang w:val="es-GT" w:bidi="ar"/>
              </w:rPr>
              <w:t xml:space="preserve"> solicitud dirigida a la Dirección de Informática del Mineduc que contenga los cambios y/o modificaciones necesarias de los sistemas informáticos que servirán en el desarrollo del proceso de oposición.</w:t>
            </w:r>
          </w:p>
          <w:p w14:paraId="0D56A211"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Coordinar las acciones para la realización de las pruebas de las modificaciones o cambios solicitados </w:t>
            </w:r>
            <w:r w:rsidRPr="006050A8">
              <w:rPr>
                <w:rFonts w:cs="Arial"/>
                <w:szCs w:val="16"/>
                <w:lang w:val="es-GT" w:bidi="ar"/>
              </w:rPr>
              <w:t>a la DINFO del MINEDUC</w:t>
            </w:r>
            <w:r w:rsidRPr="00C54BB5">
              <w:rPr>
                <w:rFonts w:cs="Arial"/>
                <w:szCs w:val="16"/>
                <w:lang w:val="es-GT" w:bidi="ar"/>
              </w:rPr>
              <w:t xml:space="preserve"> </w:t>
            </w:r>
            <w:r w:rsidRPr="006050A8">
              <w:rPr>
                <w:rFonts w:cs="Arial"/>
                <w:szCs w:val="16"/>
                <w:lang w:val="es-GT" w:bidi="ar"/>
              </w:rPr>
              <w:t>de</w:t>
            </w:r>
            <w:r w:rsidRPr="00C54BB5">
              <w:rPr>
                <w:rFonts w:cs="Arial"/>
                <w:szCs w:val="16"/>
                <w:lang w:val="es-GT" w:bidi="ar"/>
              </w:rPr>
              <w:t xml:space="preserve"> los sistemas informáticos para el desarrollo del proceso de oposición para docentes en los nivele</w:t>
            </w:r>
            <w:r>
              <w:rPr>
                <w:rFonts w:cs="Arial"/>
                <w:szCs w:val="16"/>
                <w:lang w:val="es-GT" w:bidi="ar"/>
              </w:rPr>
              <w:t>s Primario, Preprimario y Medio.</w:t>
            </w:r>
          </w:p>
          <w:p w14:paraId="4F941BE6"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Validar los cambios solicitados a la DINFO de los sistemas </w:t>
            </w:r>
            <w:r w:rsidRPr="00492865">
              <w:rPr>
                <w:rFonts w:cs="Arial"/>
                <w:szCs w:val="16"/>
                <w:lang w:val="es-GT" w:bidi="ar"/>
              </w:rPr>
              <w:t>e-SINO y e-SIRH</w:t>
            </w:r>
            <w:r w:rsidRPr="00C54BB5">
              <w:rPr>
                <w:rFonts w:cs="Arial"/>
                <w:szCs w:val="16"/>
                <w:lang w:val="es-GT" w:bidi="ar"/>
              </w:rPr>
              <w:t xml:space="preserve"> utilizados para el proceso de oposición de acuerdo a la normativa legal vigente, previo a llevar a cabo la convocatoria de personal docente</w:t>
            </w:r>
            <w:r w:rsidRPr="00FB7772">
              <w:rPr>
                <w:rFonts w:cs="Arial"/>
                <w:szCs w:val="16"/>
                <w:lang w:val="es-GT" w:bidi="ar"/>
              </w:rPr>
              <w:t>s</w:t>
            </w:r>
            <w:r w:rsidRPr="00C54BB5">
              <w:rPr>
                <w:rFonts w:cs="Arial"/>
                <w:szCs w:val="16"/>
                <w:lang w:val="es-GT" w:bidi="ar"/>
              </w:rPr>
              <w:t xml:space="preserve"> en los niveles Primario, Preprimario y Medio.</w:t>
            </w:r>
          </w:p>
          <w:p w14:paraId="7FFF2975" w14:textId="2063A4B6"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Crear en el -e-SIRH-, el instrumento técnico de calificación, habilitar la convocatoria, habilitar la cantidad y el tipo de integran</w:t>
            </w:r>
            <w:r>
              <w:rPr>
                <w:rFonts w:cs="Arial"/>
                <w:szCs w:val="16"/>
                <w:lang w:val="es-GT" w:bidi="ar"/>
              </w:rPr>
              <w:t xml:space="preserve">tes de los JUMOS, </w:t>
            </w:r>
            <w:r w:rsidR="001E1D53">
              <w:rPr>
                <w:rFonts w:cs="Arial"/>
                <w:szCs w:val="16"/>
                <w:lang w:val="es-GT" w:bidi="ar"/>
              </w:rPr>
              <w:t>JADO</w:t>
            </w:r>
            <w:r>
              <w:rPr>
                <w:rFonts w:cs="Arial"/>
                <w:szCs w:val="16"/>
                <w:lang w:val="es-GT" w:bidi="ar"/>
              </w:rPr>
              <w:t xml:space="preserve"> y JNO, </w:t>
            </w:r>
            <w:r w:rsidRPr="00C54BB5">
              <w:rPr>
                <w:rFonts w:cs="Arial"/>
                <w:szCs w:val="16"/>
                <w:lang w:val="es-GT" w:bidi="ar"/>
              </w:rPr>
              <w:t xml:space="preserve">que </w:t>
            </w:r>
            <w:r>
              <w:rPr>
                <w:rFonts w:cs="Arial"/>
                <w:szCs w:val="16"/>
                <w:lang w:val="es-GT" w:bidi="ar"/>
              </w:rPr>
              <w:t xml:space="preserve">fungirán </w:t>
            </w:r>
            <w:r w:rsidRPr="00C54BB5">
              <w:rPr>
                <w:rFonts w:cs="Arial"/>
                <w:szCs w:val="16"/>
                <w:lang w:val="es-GT" w:bidi="ar"/>
              </w:rPr>
              <w:t>en el proceso de oposición para docentes en los niveles Primario, Preprimario y Medio según la normativa legal vigente.</w:t>
            </w:r>
          </w:p>
          <w:p w14:paraId="7AE664B6"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Programar en el -e-SINO- la cantidad o porcentaje de docentes que conformarán banco</w:t>
            </w:r>
            <w:r>
              <w:rPr>
                <w:rFonts w:cs="Arial"/>
                <w:szCs w:val="16"/>
                <w:lang w:val="es-GT" w:bidi="ar"/>
              </w:rPr>
              <w:t xml:space="preserve"> </w:t>
            </w:r>
            <w:r w:rsidRPr="006050A8">
              <w:rPr>
                <w:rFonts w:cs="Arial"/>
                <w:szCs w:val="16"/>
                <w:lang w:val="es-GT" w:bidi="ar"/>
              </w:rPr>
              <w:t>o nómina</w:t>
            </w:r>
            <w:r w:rsidRPr="00C54BB5">
              <w:rPr>
                <w:rFonts w:cs="Arial"/>
                <w:szCs w:val="16"/>
                <w:lang w:val="es-GT" w:bidi="ar"/>
              </w:rPr>
              <w:t xml:space="preserve"> de elegibles, las modalidades que serán objeto del proceso de oposición, entre otros.</w:t>
            </w:r>
          </w:p>
          <w:p w14:paraId="73B29A04"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Crear en el e-SINO la solicitud de puesto docente, </w:t>
            </w:r>
            <w:r w:rsidRPr="006050A8">
              <w:rPr>
                <w:rFonts w:cs="Arial"/>
                <w:szCs w:val="16"/>
                <w:lang w:val="es-GT" w:bidi="ar"/>
              </w:rPr>
              <w:t>formulario</w:t>
            </w:r>
            <w:r>
              <w:rPr>
                <w:rFonts w:cs="Arial"/>
                <w:szCs w:val="16"/>
                <w:lang w:val="es-GT" w:bidi="ar"/>
              </w:rPr>
              <w:t xml:space="preserve"> </w:t>
            </w:r>
            <w:r w:rsidRPr="00C54BB5">
              <w:rPr>
                <w:rFonts w:cs="Arial"/>
                <w:szCs w:val="16"/>
                <w:lang w:val="es-GT" w:bidi="ar"/>
              </w:rPr>
              <w:t>de recepción de documentos y programación de actividades.</w:t>
            </w:r>
          </w:p>
          <w:p w14:paraId="25CB8E0E" w14:textId="4552EAD6"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Planificar, organizar y capacitar a los </w:t>
            </w:r>
            <w:r w:rsidR="001E1D53" w:rsidRPr="00C54BB5">
              <w:rPr>
                <w:rFonts w:cs="Arial"/>
                <w:szCs w:val="16"/>
                <w:lang w:val="es-GT" w:bidi="ar"/>
              </w:rPr>
              <w:t>JADO</w:t>
            </w:r>
            <w:r w:rsidRPr="00C54BB5">
              <w:rPr>
                <w:rFonts w:cs="Arial"/>
                <w:szCs w:val="16"/>
                <w:lang w:val="es-GT" w:bidi="ar"/>
              </w:rPr>
              <w:t xml:space="preserve"> sobre el uso y manejo del Sistemas e-SINO y/o e-SIRH para el proceso de oposición de docentes en los niveles Primario, Preprimario y Medio. </w:t>
            </w:r>
          </w:p>
          <w:p w14:paraId="0D1579A5" w14:textId="77777777" w:rsidR="008F1D95" w:rsidRPr="00C54BB5" w:rsidRDefault="008F1D95" w:rsidP="008F1D95">
            <w:pPr>
              <w:pStyle w:val="Encabezado"/>
              <w:widowControl w:val="0"/>
              <w:numPr>
                <w:ilvl w:val="0"/>
                <w:numId w:val="28"/>
              </w:numPr>
              <w:spacing w:line="276" w:lineRule="auto"/>
              <w:rPr>
                <w:rFonts w:cs="Arial"/>
                <w:szCs w:val="16"/>
                <w:lang w:val="es-GT" w:bidi="ar"/>
              </w:rPr>
            </w:pPr>
            <w:proofErr w:type="gramStart"/>
            <w:r w:rsidRPr="006050A8">
              <w:rPr>
                <w:rFonts w:cs="Arial"/>
                <w:szCs w:val="16"/>
                <w:lang w:val="es-GT" w:bidi="ar"/>
              </w:rPr>
              <w:t>Asistir</w:t>
            </w:r>
            <w:r w:rsidRPr="00C54BB5">
              <w:rPr>
                <w:rFonts w:cs="Arial"/>
                <w:szCs w:val="16"/>
                <w:lang w:val="es-GT" w:bidi="ar"/>
              </w:rPr>
              <w:t xml:space="preserve"> </w:t>
            </w:r>
            <w:r>
              <w:rPr>
                <w:rFonts w:cs="Arial"/>
                <w:szCs w:val="16"/>
                <w:lang w:val="es-GT" w:bidi="ar"/>
              </w:rPr>
              <w:t xml:space="preserve"> </w:t>
            </w:r>
            <w:r w:rsidRPr="00C54BB5">
              <w:rPr>
                <w:rFonts w:cs="Arial"/>
                <w:szCs w:val="16"/>
                <w:lang w:val="es-GT" w:bidi="ar"/>
              </w:rPr>
              <w:t>a</w:t>
            </w:r>
            <w:proofErr w:type="gramEnd"/>
            <w:r w:rsidRPr="00C54BB5">
              <w:rPr>
                <w:rFonts w:cs="Arial"/>
                <w:szCs w:val="16"/>
                <w:lang w:val="es-GT" w:bidi="ar"/>
              </w:rPr>
              <w:t xml:space="preserve"> monitoreos a nivel nacional a requerimiento del JNO o autoridades administrativas para asesorar o brindar apoyo sobre el uso y funcionamiento de los sistemas e-SINO y e-SIRH.</w:t>
            </w:r>
          </w:p>
          <w:p w14:paraId="0BE85828"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Asistir a reuniones en las que sea requerido para asesorar al </w:t>
            </w:r>
            <w:r w:rsidRPr="006050A8">
              <w:rPr>
                <w:rFonts w:cs="Arial"/>
                <w:szCs w:val="16"/>
                <w:lang w:val="es-GT" w:bidi="ar"/>
              </w:rPr>
              <w:t>personal</w:t>
            </w:r>
            <w:r>
              <w:rPr>
                <w:rFonts w:cs="Arial"/>
                <w:szCs w:val="16"/>
                <w:lang w:val="es-GT" w:bidi="ar"/>
              </w:rPr>
              <w:t xml:space="preserve"> </w:t>
            </w:r>
            <w:r w:rsidRPr="00C54BB5">
              <w:rPr>
                <w:rFonts w:cs="Arial"/>
                <w:szCs w:val="16"/>
                <w:lang w:val="es-GT" w:bidi="ar"/>
              </w:rPr>
              <w:t>JNO o a las autoridades administrativas en temas técnicos del proceso de oposición.</w:t>
            </w:r>
          </w:p>
          <w:p w14:paraId="6B8AA642"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Coordinar y verificar que se generen los reportes para proporcionar información a otras instancias sobre el proceso de oposición de puestos docentes en los niveles Primario, Preprimario y Medio.</w:t>
            </w:r>
          </w:p>
          <w:p w14:paraId="411926DD" w14:textId="77777777" w:rsidR="008F1D95" w:rsidRPr="006050A8" w:rsidRDefault="008F1D95" w:rsidP="008F1D95">
            <w:pPr>
              <w:pStyle w:val="Encabezado"/>
              <w:widowControl w:val="0"/>
              <w:numPr>
                <w:ilvl w:val="0"/>
                <w:numId w:val="28"/>
              </w:numPr>
              <w:spacing w:line="276" w:lineRule="auto"/>
              <w:rPr>
                <w:rFonts w:cs="Arial"/>
                <w:strike/>
                <w:szCs w:val="16"/>
                <w:lang w:val="es-GT" w:bidi="ar"/>
              </w:rPr>
            </w:pPr>
            <w:r w:rsidRPr="00C54BB5">
              <w:rPr>
                <w:rFonts w:cs="Arial"/>
                <w:szCs w:val="16"/>
                <w:lang w:val="es-GT" w:bidi="ar"/>
              </w:rPr>
              <w:t xml:space="preserve">Verificar y supervisar a través del sistema e-SINO que los </w:t>
            </w:r>
            <w:r w:rsidRPr="006050A8">
              <w:rPr>
                <w:rFonts w:cs="Arial"/>
                <w:szCs w:val="16"/>
                <w:lang w:val="es-GT" w:bidi="ar"/>
              </w:rPr>
              <w:t xml:space="preserve">JUMO y JADO realicen las funciones que le corresponden ejecutar en el sistema informático según las acciones y fechas establecidas en el cronograma de actividades del proceso de oposición. </w:t>
            </w:r>
          </w:p>
          <w:p w14:paraId="7CF4D3E8"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Evaluar el funcionamiento de los sistemas e-SINO y e-SIRH, para proponer cambios de mejora continua.</w:t>
            </w:r>
          </w:p>
          <w:p w14:paraId="57727380"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Supervisar que se dé la solución efectiva a las consultas planteadas por los JUMO, </w:t>
            </w:r>
            <w:r w:rsidRPr="00C40ABD">
              <w:rPr>
                <w:rFonts w:cs="Arial"/>
                <w:szCs w:val="16"/>
                <w:lang w:val="es-GT" w:bidi="ar"/>
              </w:rPr>
              <w:t>JADO</w:t>
            </w:r>
            <w:r w:rsidRPr="00C54BB5">
              <w:rPr>
                <w:rFonts w:cs="Arial"/>
                <w:szCs w:val="16"/>
                <w:lang w:val="es-GT" w:bidi="ar"/>
              </w:rPr>
              <w:t xml:space="preserve"> y/o docentes sobre casos a cargo del departamento.</w:t>
            </w:r>
          </w:p>
          <w:p w14:paraId="5CC5D807"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Revisar proyectos de oficios, providencias, informes y demás documentos oficiales para ser sometidos</w:t>
            </w:r>
            <w:r>
              <w:rPr>
                <w:rFonts w:cs="Arial"/>
                <w:szCs w:val="16"/>
                <w:lang w:val="es-GT" w:bidi="ar"/>
              </w:rPr>
              <w:t xml:space="preserve"> </w:t>
            </w:r>
            <w:proofErr w:type="gramStart"/>
            <w:r>
              <w:rPr>
                <w:rFonts w:cs="Arial"/>
                <w:szCs w:val="16"/>
                <w:lang w:val="es-GT" w:bidi="ar"/>
              </w:rPr>
              <w:t>a</w:t>
            </w:r>
            <w:r w:rsidRPr="00492865">
              <w:rPr>
                <w:rFonts w:cs="Arial"/>
                <w:strike/>
                <w:szCs w:val="16"/>
                <w:lang w:val="es-GT" w:bidi="ar"/>
              </w:rPr>
              <w:t xml:space="preserve"> </w:t>
            </w:r>
            <w:r w:rsidRPr="00C54BB5">
              <w:rPr>
                <w:rFonts w:cs="Arial"/>
                <w:szCs w:val="16"/>
                <w:lang w:val="es-GT" w:bidi="ar"/>
              </w:rPr>
              <w:t xml:space="preserve"> aprobación</w:t>
            </w:r>
            <w:proofErr w:type="gramEnd"/>
            <w:r w:rsidRPr="00C54BB5">
              <w:rPr>
                <w:rFonts w:cs="Arial"/>
                <w:szCs w:val="16"/>
                <w:lang w:val="es-GT" w:bidi="ar"/>
              </w:rPr>
              <w:t xml:space="preserve"> </w:t>
            </w:r>
            <w:r w:rsidRPr="00C40ABD">
              <w:rPr>
                <w:rFonts w:cs="Arial"/>
                <w:szCs w:val="16"/>
                <w:lang w:val="es-GT" w:bidi="ar"/>
              </w:rPr>
              <w:t>de los integrantes del JNO</w:t>
            </w:r>
            <w:r>
              <w:rPr>
                <w:rFonts w:cs="Arial"/>
                <w:szCs w:val="16"/>
                <w:lang w:val="es-GT" w:bidi="ar"/>
              </w:rPr>
              <w:t xml:space="preserve"> </w:t>
            </w:r>
            <w:r w:rsidRPr="00C54BB5">
              <w:rPr>
                <w:rFonts w:cs="Arial"/>
                <w:szCs w:val="16"/>
                <w:lang w:val="es-GT" w:bidi="ar"/>
              </w:rPr>
              <w:t>o de las autoridades administrativas</w:t>
            </w:r>
            <w:r>
              <w:rPr>
                <w:rFonts w:cs="Arial"/>
                <w:szCs w:val="16"/>
                <w:lang w:val="es-GT" w:bidi="ar"/>
              </w:rPr>
              <w:t xml:space="preserve"> </w:t>
            </w:r>
            <w:r w:rsidRPr="00C40ABD">
              <w:rPr>
                <w:rFonts w:cs="Arial"/>
                <w:szCs w:val="16"/>
                <w:lang w:val="es-GT" w:bidi="ar"/>
              </w:rPr>
              <w:t>del JNO</w:t>
            </w:r>
            <w:r w:rsidRPr="00C54BB5">
              <w:rPr>
                <w:rFonts w:cs="Arial"/>
                <w:szCs w:val="16"/>
                <w:lang w:val="es-GT" w:bidi="ar"/>
              </w:rPr>
              <w:t>.</w:t>
            </w:r>
          </w:p>
          <w:p w14:paraId="2CFD7F47"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 xml:space="preserve">Elaborar proyectos de oficios, providencias, informes y demás documentos oficiales para ser sometidos </w:t>
            </w:r>
            <w:proofErr w:type="gramStart"/>
            <w:r>
              <w:rPr>
                <w:rFonts w:cs="Arial"/>
                <w:szCs w:val="16"/>
                <w:lang w:val="es-GT" w:bidi="ar"/>
              </w:rPr>
              <w:t>a</w:t>
            </w:r>
            <w:r w:rsidRPr="00C54BB5">
              <w:rPr>
                <w:rFonts w:cs="Arial"/>
                <w:szCs w:val="16"/>
                <w:lang w:val="es-GT" w:bidi="ar"/>
              </w:rPr>
              <w:t xml:space="preserve">  aprobación</w:t>
            </w:r>
            <w:proofErr w:type="gramEnd"/>
            <w:r>
              <w:rPr>
                <w:rFonts w:cs="Arial"/>
                <w:szCs w:val="16"/>
                <w:lang w:val="es-GT" w:bidi="ar"/>
              </w:rPr>
              <w:t xml:space="preserve"> </w:t>
            </w:r>
            <w:r w:rsidRPr="00C40ABD">
              <w:rPr>
                <w:rFonts w:cs="Arial"/>
                <w:szCs w:val="16"/>
                <w:lang w:val="es-GT" w:bidi="ar"/>
              </w:rPr>
              <w:t>de los integrantes del JNO</w:t>
            </w:r>
            <w:r w:rsidRPr="00C54BB5">
              <w:rPr>
                <w:rFonts w:cs="Arial"/>
                <w:szCs w:val="16"/>
                <w:lang w:val="es-GT" w:bidi="ar"/>
              </w:rPr>
              <w:t xml:space="preserve"> o de las autoridades </w:t>
            </w:r>
            <w:r w:rsidRPr="00C40ABD">
              <w:rPr>
                <w:rFonts w:cs="Arial"/>
                <w:szCs w:val="16"/>
                <w:lang w:val="es-GT" w:bidi="ar"/>
              </w:rPr>
              <w:t>administrativas</w:t>
            </w:r>
            <w:r>
              <w:rPr>
                <w:rFonts w:cs="Arial"/>
                <w:szCs w:val="16"/>
                <w:lang w:val="es-GT" w:bidi="ar"/>
              </w:rPr>
              <w:t xml:space="preserve">, </w:t>
            </w:r>
            <w:r w:rsidRPr="00C54BB5">
              <w:rPr>
                <w:rFonts w:cs="Arial"/>
                <w:szCs w:val="16"/>
                <w:lang w:val="es-GT" w:bidi="ar"/>
              </w:rPr>
              <w:t>según sea el caso.</w:t>
            </w:r>
          </w:p>
          <w:p w14:paraId="14088E81"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Realizar el procedimiento administrativo disciplinario en los casos que sean de su competencia de conformidad con el Normativo Disciplinario del MINEDUC.</w:t>
            </w:r>
          </w:p>
          <w:p w14:paraId="274F97D2"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Dar seguimiento y solución a las quejas que le correspondan a su área.</w:t>
            </w:r>
          </w:p>
          <w:p w14:paraId="33802C88"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t>Realizar el análisis de los permisos y accesos que deben tener los docentes, JUMO, JADO y JNO en el e-</w:t>
            </w:r>
            <w:proofErr w:type="gramStart"/>
            <w:r w:rsidRPr="00C54BB5">
              <w:rPr>
                <w:rFonts w:cs="Arial"/>
                <w:szCs w:val="16"/>
                <w:lang w:val="es-GT" w:bidi="ar"/>
              </w:rPr>
              <w:t>SINO</w:t>
            </w:r>
            <w:proofErr w:type="gramEnd"/>
            <w:r w:rsidRPr="00C54BB5">
              <w:rPr>
                <w:rFonts w:cs="Arial"/>
                <w:szCs w:val="16"/>
                <w:lang w:val="es-GT" w:bidi="ar"/>
              </w:rPr>
              <w:t>, con base a la normativa que rige el Proceso de Oposición para docentes de nivel primario, preprimario y media.</w:t>
            </w:r>
          </w:p>
          <w:p w14:paraId="57391DB2" w14:textId="77777777" w:rsidR="008F1D95" w:rsidRPr="00C54BB5" w:rsidRDefault="008F1D95" w:rsidP="008F1D95">
            <w:pPr>
              <w:pStyle w:val="Encabezado"/>
              <w:widowControl w:val="0"/>
              <w:numPr>
                <w:ilvl w:val="0"/>
                <w:numId w:val="28"/>
              </w:numPr>
              <w:spacing w:line="276" w:lineRule="auto"/>
              <w:rPr>
                <w:rFonts w:cs="Arial"/>
                <w:strike/>
                <w:szCs w:val="16"/>
                <w:lang w:val="es-GT" w:bidi="ar"/>
              </w:rPr>
            </w:pPr>
            <w:r w:rsidRPr="00C54BB5">
              <w:rPr>
                <w:rFonts w:cs="Arial"/>
                <w:szCs w:val="16"/>
                <w:lang w:val="es-GT" w:bidi="ar"/>
              </w:rPr>
              <w:t>Elaborar la solicitud a la DINFO, de los permisos y accesos que deben tener los docentes, JUMO, JADO y JNO en el e-</w:t>
            </w:r>
            <w:proofErr w:type="gramStart"/>
            <w:r w:rsidRPr="00C54BB5">
              <w:rPr>
                <w:rFonts w:cs="Arial"/>
                <w:szCs w:val="16"/>
                <w:lang w:val="es-GT" w:bidi="ar"/>
              </w:rPr>
              <w:t>SINO</w:t>
            </w:r>
            <w:proofErr w:type="gramEnd"/>
            <w:r w:rsidRPr="00C54BB5">
              <w:rPr>
                <w:rFonts w:cs="Arial"/>
                <w:szCs w:val="16"/>
                <w:lang w:val="es-GT" w:bidi="ar"/>
              </w:rPr>
              <w:t>.</w:t>
            </w:r>
          </w:p>
          <w:p w14:paraId="453509A9" w14:textId="77777777" w:rsidR="008F1D95" w:rsidRPr="00C54BB5" w:rsidRDefault="008F1D95" w:rsidP="008F1D95">
            <w:pPr>
              <w:pStyle w:val="Encabezado"/>
              <w:widowControl w:val="0"/>
              <w:numPr>
                <w:ilvl w:val="0"/>
                <w:numId w:val="28"/>
              </w:numPr>
              <w:spacing w:line="276" w:lineRule="auto"/>
              <w:rPr>
                <w:rFonts w:cs="Arial"/>
                <w:szCs w:val="16"/>
                <w:lang w:val="es-GT" w:bidi="ar"/>
              </w:rPr>
            </w:pPr>
            <w:r w:rsidRPr="00C54BB5">
              <w:rPr>
                <w:rFonts w:cs="Arial"/>
                <w:szCs w:val="16"/>
                <w:lang w:val="es-GT" w:bidi="ar"/>
              </w:rPr>
              <w:lastRenderedPageBreak/>
              <w:t xml:space="preserve">Ejecutar las actividades descritas en los procedimientos, instructivos, guías y cualquier otro documento oficial en las que esté involucrado el puesto. </w:t>
            </w:r>
          </w:p>
          <w:p w14:paraId="1EC063A0" w14:textId="77777777" w:rsidR="008F1D95" w:rsidRPr="00C54BB5" w:rsidRDefault="008F1D95" w:rsidP="008F1D95">
            <w:pPr>
              <w:pStyle w:val="Encabezado"/>
              <w:widowControl w:val="0"/>
              <w:numPr>
                <w:ilvl w:val="0"/>
                <w:numId w:val="28"/>
              </w:numPr>
              <w:spacing w:line="276" w:lineRule="auto"/>
              <w:rPr>
                <w:szCs w:val="16"/>
                <w:lang w:val="es-GT"/>
              </w:rPr>
            </w:pPr>
            <w:r w:rsidRPr="00C54BB5">
              <w:rPr>
                <w:rFonts w:cs="Arial"/>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F1D95" w:rsidRPr="00FC33C5" w14:paraId="3D813F3C"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665E14D" w14:textId="77777777" w:rsidR="008F1D95" w:rsidRPr="00C54BB5" w:rsidRDefault="008F1D95" w:rsidP="006E1B30">
            <w:pPr>
              <w:textAlignment w:val="center"/>
              <w:rPr>
                <w:rFonts w:eastAsia="SimSun" w:cs="Arial"/>
                <w:b/>
                <w:sz w:val="18"/>
                <w:szCs w:val="18"/>
                <w:lang w:val="es-GT" w:bidi="ar"/>
              </w:rPr>
            </w:pPr>
            <w:r w:rsidRPr="00C54BB5">
              <w:rPr>
                <w:rFonts w:cs="Arial"/>
                <w:b/>
                <w:sz w:val="18"/>
                <w:szCs w:val="18"/>
                <w:lang w:bidi="ar"/>
              </w:rPr>
              <w:lastRenderedPageBreak/>
              <w:t>4. TAREAS PERIÓDICAS</w:t>
            </w:r>
          </w:p>
        </w:tc>
      </w:tr>
      <w:tr w:rsidR="008F1D95" w:rsidRPr="003D721E" w14:paraId="5355A886"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60A023" w14:textId="77777777" w:rsidR="00FC19D1" w:rsidRPr="006177E5" w:rsidRDefault="00FC19D1" w:rsidP="00FC19D1">
            <w:pPr>
              <w:pStyle w:val="Prrafodelista"/>
              <w:numPr>
                <w:ilvl w:val="0"/>
                <w:numId w:val="96"/>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644FAFAA" w14:textId="77777777" w:rsidR="008F1D95" w:rsidRPr="00C54BB5" w:rsidRDefault="008F1D95" w:rsidP="00FC19D1">
            <w:pPr>
              <w:pStyle w:val="Encabezado"/>
              <w:widowControl w:val="0"/>
              <w:numPr>
                <w:ilvl w:val="0"/>
                <w:numId w:val="96"/>
              </w:numPr>
              <w:spacing w:line="276" w:lineRule="auto"/>
              <w:rPr>
                <w:szCs w:val="16"/>
                <w:lang w:val="es-GT"/>
              </w:rPr>
            </w:pPr>
            <w:r w:rsidRPr="00C54BB5">
              <w:rPr>
                <w:rFonts w:cs="Arial"/>
                <w:szCs w:val="16"/>
                <w:lang w:val="es-GT"/>
              </w:rPr>
              <w:t>Evaluar el desempeño laboral y necesidades de capacitación del personal a su cargo.</w:t>
            </w:r>
          </w:p>
          <w:p w14:paraId="6012FBE0" w14:textId="77777777" w:rsidR="008F1D95" w:rsidRPr="00C54BB5" w:rsidRDefault="008F1D95" w:rsidP="00FC19D1">
            <w:pPr>
              <w:pStyle w:val="Encabezado"/>
              <w:widowControl w:val="0"/>
              <w:numPr>
                <w:ilvl w:val="0"/>
                <w:numId w:val="96"/>
              </w:numPr>
              <w:spacing w:line="276" w:lineRule="auto"/>
              <w:rPr>
                <w:szCs w:val="16"/>
                <w:lang w:val="es-GT"/>
              </w:rPr>
            </w:pPr>
            <w:r w:rsidRPr="00C54BB5">
              <w:rPr>
                <w:rFonts w:cs="Arial"/>
                <w:szCs w:val="16"/>
                <w:lang w:val="es-GT"/>
              </w:rPr>
              <w:t>Brindar la información relacionada</w:t>
            </w:r>
            <w:r w:rsidRPr="00773557">
              <w:rPr>
                <w:rFonts w:cs="Arial"/>
                <w:strike/>
                <w:szCs w:val="16"/>
                <w:lang w:val="es-GT"/>
              </w:rPr>
              <w:t>s</w:t>
            </w:r>
            <w:r w:rsidRPr="00C54BB5">
              <w:rPr>
                <w:rFonts w:cs="Arial"/>
                <w:szCs w:val="16"/>
                <w:lang w:val="es-GT"/>
              </w:rPr>
              <w:t xml:space="preserve"> a las actividades del departamento a su cargo para la elaboración del POA y Memoria de Labores.</w:t>
            </w:r>
          </w:p>
        </w:tc>
      </w:tr>
      <w:tr w:rsidR="008F1D95" w:rsidRPr="00FC33C5" w14:paraId="5F773E2C"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82F08F4" w14:textId="77777777" w:rsidR="008F1D95" w:rsidRPr="004A15C8" w:rsidRDefault="008F1D95" w:rsidP="006E1B30">
            <w:pPr>
              <w:textAlignment w:val="center"/>
              <w:rPr>
                <w:rFonts w:cs="Arial"/>
                <w:b/>
                <w:sz w:val="18"/>
                <w:szCs w:val="18"/>
                <w:lang w:val="es-GT"/>
              </w:rPr>
            </w:pPr>
            <w:r w:rsidRPr="004A15C8">
              <w:rPr>
                <w:rFonts w:cs="Arial"/>
                <w:b/>
                <w:sz w:val="18"/>
                <w:szCs w:val="18"/>
              </w:rPr>
              <w:t>5. TAREAS EVENTUALES</w:t>
            </w:r>
          </w:p>
        </w:tc>
      </w:tr>
      <w:tr w:rsidR="008F1D95" w:rsidRPr="003D721E" w14:paraId="2D8A0934"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C990D66" w14:textId="77777777" w:rsidR="008F1D95" w:rsidRPr="006050A8" w:rsidRDefault="008F1D95" w:rsidP="008F1D95">
            <w:pPr>
              <w:pStyle w:val="Encabezado"/>
              <w:widowControl w:val="0"/>
              <w:numPr>
                <w:ilvl w:val="0"/>
                <w:numId w:val="97"/>
              </w:numPr>
              <w:spacing w:line="276" w:lineRule="auto"/>
              <w:rPr>
                <w:rFonts w:cs="Arial"/>
                <w:strike/>
                <w:szCs w:val="18"/>
                <w:lang w:val="es-GT" w:bidi="ar"/>
              </w:rPr>
            </w:pPr>
            <w:r w:rsidRPr="006050A8">
              <w:rPr>
                <w:rFonts w:cs="Arial"/>
                <w:szCs w:val="18"/>
                <w:lang w:val="es-GT" w:bidi="ar"/>
              </w:rPr>
              <w:t>Realizar el análisis de los permisos y accesos que deben tener los docentes, JUMO, JADO y JNO en el e-</w:t>
            </w:r>
            <w:proofErr w:type="gramStart"/>
            <w:r w:rsidRPr="006050A8">
              <w:rPr>
                <w:rFonts w:cs="Arial"/>
                <w:szCs w:val="18"/>
                <w:lang w:val="es-GT" w:bidi="ar"/>
              </w:rPr>
              <w:t>SINO</w:t>
            </w:r>
            <w:proofErr w:type="gramEnd"/>
            <w:r w:rsidRPr="006050A8">
              <w:rPr>
                <w:rFonts w:cs="Arial"/>
                <w:szCs w:val="18"/>
                <w:lang w:val="es-GT" w:bidi="ar"/>
              </w:rPr>
              <w:t>, con base a la normativa que rige el Proceso de Oposición para docentes de nivel primario, preprimario y media. Elaborar la solicitud a la Dirección de Informática de los permisos y accesos que deben tener los docentes, JUMO, JADO y JNO en el e-</w:t>
            </w:r>
            <w:proofErr w:type="gramStart"/>
            <w:r w:rsidRPr="006050A8">
              <w:rPr>
                <w:rFonts w:cs="Arial"/>
                <w:szCs w:val="18"/>
                <w:lang w:val="es-GT" w:bidi="ar"/>
              </w:rPr>
              <w:t>SINO</w:t>
            </w:r>
            <w:proofErr w:type="gramEnd"/>
            <w:r w:rsidRPr="006050A8">
              <w:rPr>
                <w:rFonts w:cs="Arial"/>
                <w:szCs w:val="18"/>
                <w:lang w:val="es-GT" w:bidi="ar"/>
              </w:rPr>
              <w:t>.</w:t>
            </w:r>
          </w:p>
          <w:p w14:paraId="16A40615" w14:textId="77777777" w:rsidR="008F1D95" w:rsidRPr="004A15C8" w:rsidRDefault="008F1D95" w:rsidP="008F1D95">
            <w:pPr>
              <w:pStyle w:val="Encabezado"/>
              <w:widowControl w:val="0"/>
              <w:numPr>
                <w:ilvl w:val="0"/>
                <w:numId w:val="97"/>
              </w:numPr>
              <w:spacing w:line="276" w:lineRule="auto"/>
              <w:rPr>
                <w:szCs w:val="16"/>
                <w:lang w:val="es-GT"/>
              </w:rPr>
            </w:pPr>
            <w:r w:rsidRPr="00823612">
              <w:rPr>
                <w:rFonts w:cs="Arial"/>
                <w:szCs w:val="18"/>
                <w:lang w:val="es-GT" w:bidi="ar"/>
              </w:rPr>
              <w:t xml:space="preserve">Realizar otras tareas asignadas por la autoridad superior inherentes al puesto, o tareas de carácter </w:t>
            </w:r>
            <w:proofErr w:type="gramStart"/>
            <w:r w:rsidRPr="00823612">
              <w:rPr>
                <w:rFonts w:cs="Arial"/>
                <w:szCs w:val="18"/>
                <w:lang w:val="es-GT" w:bidi="ar"/>
              </w:rPr>
              <w:t>eventual  que</w:t>
            </w:r>
            <w:proofErr w:type="gramEnd"/>
            <w:r w:rsidRPr="00823612">
              <w:rPr>
                <w:rFonts w:cs="Arial"/>
                <w:szCs w:val="18"/>
                <w:lang w:val="es-GT" w:bidi="ar"/>
              </w:rPr>
              <w:t xml:space="preserve"> no entorpezcan el cumplimiento del propósito principal del puesto y para las cuales la persona posea la competencia</w:t>
            </w:r>
            <w:r w:rsidRPr="00951CF9">
              <w:rPr>
                <w:rFonts w:cs="Arial"/>
                <w:sz w:val="18"/>
                <w:szCs w:val="18"/>
                <w:lang w:val="es-GT" w:bidi="ar"/>
              </w:rPr>
              <w:t>.</w:t>
            </w:r>
          </w:p>
        </w:tc>
      </w:tr>
    </w:tbl>
    <w:p w14:paraId="238FE4DD" w14:textId="77777777" w:rsidR="008F1D95" w:rsidRPr="002D0CF6" w:rsidRDefault="008F1D95" w:rsidP="008F1D95">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8F1D95" w:rsidRPr="00FC33C5" w14:paraId="0B063CCF"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4BA503" w14:textId="77777777" w:rsidR="008F1D95" w:rsidRPr="00E04D40" w:rsidRDefault="008F1D95"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8F1D95" w:rsidRPr="003D721E" w14:paraId="7DE5AE61"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578714" w14:textId="77777777" w:rsidR="008F1D95" w:rsidRPr="00693F6D" w:rsidRDefault="008F1D95" w:rsidP="006E1B30">
            <w:pPr>
              <w:rPr>
                <w:lang w:val="es-GT"/>
              </w:rPr>
            </w:pPr>
            <w:r w:rsidRPr="00FB7D9E">
              <w:rPr>
                <w:lang w:val="es-GT"/>
              </w:rPr>
              <w:t xml:space="preserve">El puesto se ubica en el </w:t>
            </w:r>
            <w:r>
              <w:rPr>
                <w:lang w:val="es-GT"/>
              </w:rPr>
              <w:t>Departamento de Monitoreo, Seguimiento y Evaluación del JNO</w:t>
            </w:r>
            <w:r w:rsidRPr="00FB7D9E">
              <w:rPr>
                <w:lang w:val="es-GT"/>
              </w:rPr>
              <w:t>.</w:t>
            </w:r>
          </w:p>
        </w:tc>
      </w:tr>
      <w:tr w:rsidR="008F1D95" w:rsidRPr="00FC33C5" w14:paraId="44AB018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5FAE34"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8F1D95" w:rsidRPr="003D721E" w14:paraId="5E787BE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6706B0" w14:textId="77777777" w:rsidR="008F1D95" w:rsidRPr="00693F6D" w:rsidRDefault="008F1D95" w:rsidP="006E1B30">
            <w:pPr>
              <w:jc w:val="left"/>
              <w:textAlignment w:val="center"/>
              <w:rPr>
                <w:rFonts w:cs="Arial"/>
                <w:szCs w:val="16"/>
                <w:lang w:val="es-GT"/>
              </w:rPr>
            </w:pPr>
            <w:r w:rsidRPr="00300412">
              <w:rPr>
                <w:rFonts w:cs="Arial"/>
                <w:szCs w:val="16"/>
                <w:lang w:val="es-GT"/>
              </w:rPr>
              <w:t>Ejerce supervisión sobre el personal que integra el Departamento.</w:t>
            </w:r>
          </w:p>
        </w:tc>
      </w:tr>
      <w:tr w:rsidR="008F1D95" w:rsidRPr="00FC33C5" w14:paraId="177237B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374C2D"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8F1D95" w:rsidRPr="003D721E" w14:paraId="2DC4676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D00109" w14:textId="77777777" w:rsidR="008F1D95" w:rsidRPr="00693F6D" w:rsidRDefault="008F1D95" w:rsidP="006E1B30">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8F1D95" w:rsidRPr="003D721E" w14:paraId="0D17C43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C07A11" w14:textId="77777777" w:rsidR="008F1D95" w:rsidRPr="00693F6D" w:rsidRDefault="008F1D95" w:rsidP="006E1B30">
            <w:pPr>
              <w:textAlignment w:val="center"/>
              <w:rPr>
                <w:rFonts w:cs="Arial"/>
                <w:szCs w:val="16"/>
                <w:lang w:val="es-GT"/>
              </w:rPr>
            </w:pPr>
            <w:r w:rsidRPr="00C73B25">
              <w:t>Por el uso cuidado y resguardo del mobiliario y equipo que tiene registrado en la tarjeta de responsabilidad.</w:t>
            </w:r>
          </w:p>
        </w:tc>
      </w:tr>
      <w:tr w:rsidR="008F1D95" w:rsidRPr="00FC33C5" w14:paraId="3620683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CFCE0B"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8F1D95" w:rsidRPr="003D721E" w14:paraId="1748DA7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4A04BB" w14:textId="77777777" w:rsidR="008F1D95" w:rsidRPr="00FC33C5" w:rsidRDefault="008F1D95"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6A4471B" w14:textId="77777777" w:rsidR="008F1D95" w:rsidRPr="005B278E" w:rsidRDefault="008F1D95" w:rsidP="006E1B30">
            <w:pPr>
              <w:cnfStyle w:val="000000000000" w:firstRow="0" w:lastRow="0" w:firstColumn="0" w:lastColumn="0" w:oddVBand="0" w:evenVBand="0" w:oddHBand="0" w:evenHBand="0" w:firstRowFirstColumn="0" w:firstRowLastColumn="0" w:lastRowFirstColumn="0" w:lastRowLastColumn="0"/>
              <w:rPr>
                <w:rFonts w:cs="Arial"/>
                <w:i/>
                <w:iCs/>
                <w:szCs w:val="18"/>
                <w:lang w:val="es-GT"/>
              </w:rPr>
            </w:pPr>
            <w:r w:rsidRPr="00C40ABD">
              <w:rPr>
                <w:rFonts w:cs="Arial"/>
                <w:i/>
                <w:iCs/>
                <w:szCs w:val="18"/>
                <w:lang w:val="es-GT"/>
              </w:rPr>
              <w:t>Personal Interno del JNO y otras Direcciones del MINEDUC, encargado del e-SINO en la DINFO, personal administrativo e integrantes de los JADO, Integrantes de los JUMO.</w:t>
            </w:r>
          </w:p>
        </w:tc>
      </w:tr>
      <w:tr w:rsidR="008F1D95" w:rsidRPr="003D721E" w14:paraId="140999E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F199E3" w14:textId="77777777" w:rsidR="008F1D95" w:rsidRPr="00FC33C5" w:rsidRDefault="008F1D95"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FA97C12" w14:textId="77777777" w:rsidR="008F1D95" w:rsidRPr="00516EDD" w:rsidRDefault="008F1D95" w:rsidP="006E1B3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lang w:val="es-GT" w:eastAsia="es-GT"/>
              </w:rPr>
            </w:pPr>
            <w:r w:rsidRPr="00516EDD">
              <w:rPr>
                <w:rFonts w:cs="Arial"/>
                <w:i/>
                <w:iCs/>
                <w:szCs w:val="18"/>
                <w:lang w:val="es-GT"/>
              </w:rPr>
              <w:t xml:space="preserve">Docentes que se abocan al JNO y sociedad civil interesada </w:t>
            </w:r>
            <w:r>
              <w:rPr>
                <w:rFonts w:cs="Arial"/>
                <w:i/>
                <w:iCs/>
                <w:szCs w:val="18"/>
                <w:lang w:val="es-GT"/>
              </w:rPr>
              <w:t xml:space="preserve">en </w:t>
            </w:r>
            <w:r w:rsidRPr="00516EDD">
              <w:rPr>
                <w:rFonts w:cs="Arial"/>
                <w:i/>
                <w:iCs/>
                <w:szCs w:val="18"/>
                <w:lang w:val="es-GT"/>
              </w:rPr>
              <w:t xml:space="preserve">el proceso de oposición para docentes de nivel primario, preprimario y media. </w:t>
            </w:r>
          </w:p>
        </w:tc>
      </w:tr>
      <w:tr w:rsidR="008F1D95" w:rsidRPr="00FC33C5" w14:paraId="59BC13D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611053"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8F1D95" w:rsidRPr="003D721E" w14:paraId="31A9904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F52418D" w14:textId="77777777" w:rsidR="008F1D95" w:rsidRPr="00693F6D" w:rsidRDefault="008F1D95" w:rsidP="006E1B30">
            <w:pPr>
              <w:rPr>
                <w:lang w:val="es-GT"/>
              </w:rPr>
            </w:pPr>
            <w:r>
              <w:rPr>
                <w:lang w:val="es-GT"/>
              </w:rPr>
              <w:t>Edificio Plaza Rabí.</w:t>
            </w:r>
          </w:p>
        </w:tc>
      </w:tr>
      <w:tr w:rsidR="008F1D95" w:rsidRPr="00FC33C5" w14:paraId="0095BCD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107CEF"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8F1D95" w:rsidRPr="003D721E" w14:paraId="40A0656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B791ED4" w14:textId="77777777" w:rsidR="008F1D95" w:rsidRPr="00FC33C5" w:rsidRDefault="008F1D95" w:rsidP="006E1B30">
            <w:pPr>
              <w:textAlignment w:val="center"/>
              <w:rPr>
                <w:rFonts w:cs="Arial"/>
                <w:i w:val="0"/>
                <w:szCs w:val="16"/>
                <w:lang w:val="es-GT"/>
              </w:rPr>
            </w:pPr>
            <w:r>
              <w:rPr>
                <w:rFonts w:cs="Arial"/>
                <w:szCs w:val="16"/>
                <w:lang w:val="es-GT"/>
              </w:rPr>
              <w:t>La jornada de trabajo es Diurna, de lunes a viernes de 9:00 a 17:30 horas</w:t>
            </w:r>
          </w:p>
        </w:tc>
      </w:tr>
      <w:tr w:rsidR="008F1D95" w:rsidRPr="00FC33C5" w14:paraId="128B0DD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5E590C"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8F1D95" w:rsidRPr="003D721E" w14:paraId="2CF26DB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9F64FE" w14:textId="77777777" w:rsidR="008F1D95" w:rsidRPr="00FC33C5" w:rsidRDefault="008F1D95" w:rsidP="006E1B30">
            <w:pPr>
              <w:textAlignment w:val="center"/>
              <w:rPr>
                <w:rFonts w:cs="Arial"/>
                <w:i w:val="0"/>
                <w:szCs w:val="16"/>
                <w:lang w:val="es-GT"/>
              </w:rPr>
            </w:pPr>
            <w:r>
              <w:rPr>
                <w:rFonts w:cs="Arial"/>
                <w:szCs w:val="16"/>
                <w:lang w:val="es-GT"/>
              </w:rPr>
              <w:t>Se derivan por el incumplimiento de sus funciones, afectando el cumplimiento de las metas y objetivos del Departamento de Monitoreo, Seguimiento y Evaluación del Jurado Nacional de Oposición.</w:t>
            </w:r>
          </w:p>
        </w:tc>
      </w:tr>
      <w:tr w:rsidR="008F1D95" w:rsidRPr="00FC33C5" w14:paraId="693422F4"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66FE3C"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8F1D95" w:rsidRPr="003D721E" w14:paraId="4ACB46D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2DDEDC" w14:textId="77777777" w:rsidR="008F1D95" w:rsidRPr="00E4109B" w:rsidRDefault="008F1D95"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F1D95" w:rsidRPr="00FC33C5" w14:paraId="26E1716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6939F5"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8F1D95" w:rsidRPr="003D721E" w14:paraId="445E5EA0" w14:textId="77777777" w:rsidTr="006E1B3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C75601" w14:textId="77777777" w:rsidR="008F1D95" w:rsidRPr="00FC33C5" w:rsidRDefault="008F1D95"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73B2DF1" w14:textId="77777777" w:rsidR="008F1D95" w:rsidRPr="00757AAA"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757AAA">
              <w:rPr>
                <w:i/>
              </w:rPr>
              <w:t xml:space="preserve">Por el tipo de trabajo se requiere un 90% de esfuerzo mental, exige concentración constante para planear, organizar, dirigir las acciones y actividades que se desarrollan en el Departamento y supervisar el trabajo que realiza el personal a su cargo, así como asesorar al Director, Subdirector, JNO, </w:t>
            </w:r>
            <w:r w:rsidRPr="00C40ABD">
              <w:rPr>
                <w:i/>
              </w:rPr>
              <w:t>JADO,</w:t>
            </w:r>
            <w:r w:rsidRPr="00757AAA">
              <w:rPr>
                <w:i/>
              </w:rPr>
              <w:t xml:space="preserve"> docentes en el uso de los sistemas informáticos utilizados para el proceso de Oposición.</w:t>
            </w:r>
          </w:p>
        </w:tc>
      </w:tr>
      <w:tr w:rsidR="008F1D95" w:rsidRPr="003D721E" w14:paraId="3FE27427" w14:textId="77777777" w:rsidTr="006E1B30">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61056D" w14:textId="77777777" w:rsidR="008F1D95" w:rsidRPr="00FC33C5" w:rsidRDefault="008F1D95"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C1A169D" w14:textId="77777777" w:rsidR="008F1D95" w:rsidRPr="00757AAA"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57AAA">
              <w:rPr>
                <w:i/>
              </w:rPr>
              <w:t>El esfuerzo que requiere el puesto de trabajo es de un 10% debido a que la mayoría del tiempo realiza sus tareas sentado.</w:t>
            </w:r>
          </w:p>
        </w:tc>
      </w:tr>
      <w:tr w:rsidR="008F1D95" w:rsidRPr="00D523B8" w14:paraId="1DDCC39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8EE464" w14:textId="77777777" w:rsidR="008F1D95" w:rsidRPr="009E0D6F" w:rsidRDefault="008F1D95"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8F1D95" w:rsidRPr="00D523B8" w14:paraId="0610E05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47799A"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F1D95" w:rsidRPr="003D721E" w14:paraId="10835AD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7A2EF5"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685B4C" w14:textId="77777777" w:rsidR="008F1D95" w:rsidRPr="00693F6D"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772529">
              <w:rPr>
                <w:rFonts w:cs="Arial"/>
                <w:i/>
                <w:szCs w:val="16"/>
                <w:lang w:val="es-GT"/>
              </w:rPr>
              <w:t>Acreditar título universitario a nivel de licenciatura en una carrera afín al puesto. Seis meses de experiencia como Asesor Profesional Especializado III y ser colegiado activo.</w:t>
            </w:r>
          </w:p>
        </w:tc>
      </w:tr>
      <w:tr w:rsidR="008F1D95" w:rsidRPr="003D721E" w14:paraId="0AC322A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A4090B2"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9FBC50C" w14:textId="77777777" w:rsidR="008F1D95" w:rsidRPr="00693F6D" w:rsidRDefault="008F1D95"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72529">
              <w:rPr>
                <w:rFonts w:cs="Arial"/>
                <w:i/>
                <w:szCs w:val="16"/>
                <w:lang w:val="es-GT"/>
              </w:rPr>
              <w:t>Acreditar título universitario en el grado académico de licenciado en la carrera profesional que el puesto requiera. Siete años de experiencia en labores afines al mismo y ser colegiado activo.</w:t>
            </w:r>
          </w:p>
        </w:tc>
      </w:tr>
      <w:tr w:rsidR="008F1D95" w:rsidRPr="00FC33C5" w14:paraId="0F8B34E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B15D4A2"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8F1D95" w:rsidRPr="00466F53" w14:paraId="24A6411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78501C" w14:textId="77777777" w:rsidR="008F1D95" w:rsidRPr="00772529" w:rsidRDefault="008F1D95" w:rsidP="006E1B30">
            <w:pPr>
              <w:textAlignment w:val="center"/>
              <w:rPr>
                <w:rFonts w:cs="Arial"/>
                <w:szCs w:val="16"/>
                <w:lang w:val="es-GT"/>
              </w:rPr>
            </w:pPr>
            <w:r w:rsidRPr="00772529">
              <w:rPr>
                <w:rFonts w:cs="Arial"/>
                <w:szCs w:val="16"/>
                <w:lang w:val="es-GT" w:eastAsia="es-GT"/>
              </w:rPr>
              <w:t>Licenciatura en Administración de Empresas</w:t>
            </w:r>
          </w:p>
        </w:tc>
      </w:tr>
      <w:tr w:rsidR="008F1D95" w:rsidRPr="00FC33C5" w14:paraId="6E52821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1C50C0"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8F1D95" w:rsidRPr="003D721E" w14:paraId="5003D1B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563407" w14:textId="77777777" w:rsidR="008F1D95" w:rsidRPr="00516EDD" w:rsidRDefault="008F1D95" w:rsidP="008F1D95">
            <w:pPr>
              <w:pStyle w:val="Prrafodelista"/>
              <w:numPr>
                <w:ilvl w:val="0"/>
                <w:numId w:val="24"/>
              </w:numPr>
              <w:textAlignment w:val="center"/>
              <w:rPr>
                <w:rFonts w:cs="Arial"/>
                <w:szCs w:val="16"/>
                <w:lang w:val="es-GT"/>
              </w:rPr>
            </w:pPr>
            <w:r w:rsidRPr="00516EDD">
              <w:rPr>
                <w:rFonts w:cs="Arial"/>
                <w:szCs w:val="16"/>
                <w:lang w:val="es-GT"/>
              </w:rPr>
              <w:lastRenderedPageBreak/>
              <w:t>Constitución Política de la República de Guatemala, Ley de Servicio Civil y su Reglamento, Acuerdo Gubernativo y Ministerial que rige el proceso de oposición, Normativo Disciplinario aplicable al personal del MINEDUC.</w:t>
            </w:r>
          </w:p>
          <w:p w14:paraId="7C16D1DF" w14:textId="77777777" w:rsidR="008F1D95" w:rsidRPr="00516EDD" w:rsidRDefault="008F1D95" w:rsidP="008F1D95">
            <w:pPr>
              <w:pStyle w:val="Prrafodelista"/>
              <w:numPr>
                <w:ilvl w:val="0"/>
                <w:numId w:val="24"/>
              </w:numPr>
              <w:textAlignment w:val="center"/>
              <w:rPr>
                <w:rFonts w:cs="Arial"/>
                <w:szCs w:val="16"/>
                <w:lang w:val="es-GT"/>
              </w:rPr>
            </w:pPr>
            <w:r w:rsidRPr="00516EDD">
              <w:rPr>
                <w:rFonts w:cs="Arial"/>
                <w:szCs w:val="16"/>
                <w:lang w:val="es-GT"/>
              </w:rPr>
              <w:t>Redacción y ortografía.</w:t>
            </w:r>
          </w:p>
          <w:p w14:paraId="127E566B" w14:textId="77777777" w:rsidR="008F1D95" w:rsidRPr="00516EDD" w:rsidRDefault="008F1D95" w:rsidP="008F1D95">
            <w:pPr>
              <w:pStyle w:val="Prrafodelista"/>
              <w:numPr>
                <w:ilvl w:val="0"/>
                <w:numId w:val="24"/>
              </w:numPr>
              <w:textAlignment w:val="center"/>
              <w:rPr>
                <w:rFonts w:cs="Arial"/>
                <w:szCs w:val="16"/>
                <w:lang w:val="es-GT"/>
              </w:rPr>
            </w:pPr>
            <w:r w:rsidRPr="00516EDD">
              <w:rPr>
                <w:rFonts w:cs="Arial"/>
                <w:szCs w:val="16"/>
                <w:lang w:val="es-GT"/>
              </w:rPr>
              <w:t>Administración.</w:t>
            </w:r>
          </w:p>
          <w:p w14:paraId="13C60AD6" w14:textId="77777777" w:rsidR="008F1D95" w:rsidRPr="00516EDD" w:rsidRDefault="008F1D95" w:rsidP="008F1D95">
            <w:pPr>
              <w:pStyle w:val="Prrafodelista"/>
              <w:numPr>
                <w:ilvl w:val="0"/>
                <w:numId w:val="24"/>
              </w:numPr>
              <w:textAlignment w:val="center"/>
              <w:rPr>
                <w:rFonts w:cs="Arial"/>
                <w:szCs w:val="16"/>
                <w:lang w:val="es-GT"/>
              </w:rPr>
            </w:pPr>
            <w:r w:rsidRPr="00516EDD">
              <w:rPr>
                <w:rFonts w:cs="Arial"/>
                <w:szCs w:val="16"/>
                <w:lang w:val="es-GT"/>
              </w:rPr>
              <w:t>Elab</w:t>
            </w:r>
            <w:r>
              <w:rPr>
                <w:rFonts w:cs="Arial"/>
                <w:szCs w:val="16"/>
                <w:lang w:val="es-GT"/>
              </w:rPr>
              <w:t>oración de informes, controles,</w:t>
            </w:r>
            <w:r w:rsidRPr="00516EDD">
              <w:rPr>
                <w:rFonts w:cs="Arial"/>
                <w:szCs w:val="16"/>
                <w:lang w:val="es-GT"/>
              </w:rPr>
              <w:t xml:space="preserve"> seguimiento de casos y</w:t>
            </w:r>
            <w:r>
              <w:rPr>
                <w:rFonts w:cs="Arial"/>
                <w:szCs w:val="16"/>
                <w:lang w:val="es-GT"/>
              </w:rPr>
              <w:t xml:space="preserve"> </w:t>
            </w:r>
            <w:r w:rsidRPr="00C40ABD">
              <w:rPr>
                <w:rFonts w:cs="Arial"/>
                <w:szCs w:val="16"/>
                <w:lang w:val="es-GT"/>
              </w:rPr>
              <w:t>elaboración de</w:t>
            </w:r>
            <w:r w:rsidRPr="00516EDD">
              <w:rPr>
                <w:rFonts w:cs="Arial"/>
                <w:szCs w:val="16"/>
                <w:lang w:val="es-GT"/>
              </w:rPr>
              <w:t xml:space="preserve"> documentos oficiales.</w:t>
            </w:r>
          </w:p>
          <w:p w14:paraId="2F9A5D8E" w14:textId="77777777" w:rsidR="008F1D95" w:rsidRPr="00733512" w:rsidRDefault="008F1D95" w:rsidP="008F1D95">
            <w:pPr>
              <w:pStyle w:val="Prrafodelista"/>
              <w:numPr>
                <w:ilvl w:val="0"/>
                <w:numId w:val="24"/>
              </w:numPr>
              <w:textAlignment w:val="center"/>
              <w:rPr>
                <w:rFonts w:cs="Arial"/>
                <w:szCs w:val="16"/>
                <w:lang w:val="es-GT"/>
              </w:rPr>
            </w:pPr>
            <w:r w:rsidRPr="00516EDD">
              <w:rPr>
                <w:rFonts w:cs="Arial"/>
                <w:szCs w:val="16"/>
                <w:lang w:val="es-GT"/>
              </w:rPr>
              <w:t>Manejo de personal.  .</w:t>
            </w:r>
          </w:p>
        </w:tc>
      </w:tr>
      <w:tr w:rsidR="008F1D95" w:rsidRPr="00466F53" w14:paraId="6E88958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9093F3" w14:textId="77777777" w:rsidR="008F1D95" w:rsidRPr="00E04D40" w:rsidRDefault="008F1D95"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8F1D95" w:rsidRPr="003D721E" w14:paraId="3694E1B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DD94D2"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Trabajo en equipo.</w:t>
            </w:r>
          </w:p>
          <w:p w14:paraId="37A2ED11"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006D8889"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Organización.</w:t>
            </w:r>
          </w:p>
          <w:p w14:paraId="051B9DB4"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0F7DC322"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66B3ABED"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15D782FD" w14:textId="77777777" w:rsidR="008F1D95" w:rsidRPr="00FA11B8" w:rsidRDefault="008F1D95" w:rsidP="008F1D95">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07C8F270" w14:textId="77777777" w:rsidR="008F1D95" w:rsidRPr="00FA11B8" w:rsidRDefault="008F1D95" w:rsidP="008F1D95">
            <w:pPr>
              <w:pStyle w:val="Prrafodelista"/>
              <w:numPr>
                <w:ilvl w:val="0"/>
                <w:numId w:val="38"/>
              </w:numPr>
              <w:textAlignment w:val="center"/>
              <w:rPr>
                <w:rFonts w:cs="Arial"/>
                <w:szCs w:val="16"/>
                <w:lang w:val="es-GT"/>
              </w:rPr>
            </w:pPr>
            <w:r w:rsidRPr="00FA11B8">
              <w:rPr>
                <w:rFonts w:cs="Arial"/>
                <w:szCs w:val="16"/>
                <w:lang w:val="es-GT"/>
              </w:rPr>
              <w:t xml:space="preserve">Dirección de personal </w:t>
            </w:r>
          </w:p>
          <w:p w14:paraId="430973F3" w14:textId="00141398" w:rsidR="008F1D95" w:rsidRDefault="008F1D95" w:rsidP="008F1D95">
            <w:pPr>
              <w:pStyle w:val="Prrafodelista"/>
              <w:numPr>
                <w:ilvl w:val="0"/>
                <w:numId w:val="42"/>
              </w:numPr>
              <w:textAlignment w:val="center"/>
              <w:rPr>
                <w:rFonts w:cs="Arial"/>
                <w:szCs w:val="16"/>
                <w:lang w:val="es-GT"/>
              </w:rPr>
            </w:pPr>
            <w:r w:rsidRPr="00FA11B8">
              <w:rPr>
                <w:rFonts w:cs="Arial"/>
                <w:szCs w:val="16"/>
                <w:lang w:val="es-GT"/>
              </w:rPr>
              <w:t xml:space="preserve">Manejo de equipo de oficina (cómputo, </w:t>
            </w:r>
            <w:r w:rsidRPr="00C40ABD">
              <w:rPr>
                <w:rFonts w:cs="Arial"/>
                <w:szCs w:val="16"/>
                <w:lang w:val="es-GT"/>
              </w:rPr>
              <w:t>impresora</w:t>
            </w:r>
            <w:r w:rsidRPr="00FA11B8">
              <w:rPr>
                <w:rFonts w:cs="Arial"/>
                <w:szCs w:val="16"/>
                <w:lang w:val="es-GT"/>
              </w:rPr>
              <w:t xml:space="preserve"> fotocopiadora, escáner, audiovisuales, entre otros)</w:t>
            </w:r>
          </w:p>
          <w:p w14:paraId="5CB21322" w14:textId="77777777" w:rsidR="008F1D95" w:rsidRPr="00733512" w:rsidRDefault="008F1D95" w:rsidP="008F1D95">
            <w:pPr>
              <w:pStyle w:val="Prrafodelista"/>
              <w:numPr>
                <w:ilvl w:val="0"/>
                <w:numId w:val="25"/>
              </w:numPr>
              <w:textAlignment w:val="center"/>
              <w:rPr>
                <w:rFonts w:cs="Arial"/>
                <w:szCs w:val="16"/>
                <w:lang w:val="es-GT"/>
              </w:rPr>
            </w:pPr>
            <w:r>
              <w:rPr>
                <w:rFonts w:cs="Arial"/>
                <w:szCs w:val="16"/>
                <w:lang w:val="es-GT"/>
              </w:rPr>
              <w:t>Manejo de Office e internet.</w:t>
            </w:r>
          </w:p>
        </w:tc>
      </w:tr>
      <w:tr w:rsidR="008F1D95" w:rsidRPr="00C7166E" w14:paraId="30F668E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8A4AFBC" w14:textId="77777777" w:rsidR="008F1D95" w:rsidRPr="00E04D40" w:rsidRDefault="008F1D95" w:rsidP="006E1B30">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8F1D95" w:rsidRPr="00C7166E" w14:paraId="0FED888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82278AB" w14:textId="77777777" w:rsidR="008F1D95" w:rsidRDefault="008F1D95" w:rsidP="008F1D95">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5D7C3EC4" w14:textId="77777777" w:rsidR="008F1D95" w:rsidRDefault="008F1D95" w:rsidP="008F1D95">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0280CEC8" w14:textId="77777777" w:rsidR="008F1D95" w:rsidRDefault="008F1D95" w:rsidP="008F1D95">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22897F83" w14:textId="77777777" w:rsidR="008F1D95" w:rsidRPr="00733512" w:rsidRDefault="008F1D95" w:rsidP="008F1D95">
            <w:pPr>
              <w:pStyle w:val="Prrafodelista"/>
              <w:numPr>
                <w:ilvl w:val="0"/>
                <w:numId w:val="15"/>
              </w:numPr>
              <w:textAlignment w:val="center"/>
              <w:rPr>
                <w:rFonts w:cs="Arial"/>
                <w:szCs w:val="16"/>
                <w:lang w:val="es-GT"/>
              </w:rPr>
            </w:pPr>
            <w:r>
              <w:rPr>
                <w:rFonts w:cs="Arial"/>
                <w:szCs w:val="16"/>
                <w:lang w:val="es-GT"/>
              </w:rPr>
              <w:t>R</w:t>
            </w:r>
            <w:r w:rsidRPr="00A902B5">
              <w:rPr>
                <w:rFonts w:cs="Arial"/>
                <w:szCs w:val="16"/>
                <w:lang w:val="es-GT"/>
              </w:rPr>
              <w:t>esponsable, empát</w:t>
            </w:r>
            <w:r>
              <w:rPr>
                <w:rFonts w:cs="Arial"/>
                <w:szCs w:val="16"/>
                <w:lang w:val="es-GT"/>
              </w:rPr>
              <w:t>ico</w:t>
            </w:r>
            <w:r w:rsidRPr="00A902B5">
              <w:rPr>
                <w:rFonts w:cs="Arial"/>
                <w:szCs w:val="16"/>
                <w:lang w:val="es-GT"/>
              </w:rPr>
              <w:t>, respetuoso, puntual, discreto, actitud positiva, comprometido con la institución</w:t>
            </w:r>
            <w:r>
              <w:rPr>
                <w:rFonts w:cs="Arial"/>
                <w:szCs w:val="16"/>
                <w:lang w:val="es-GT"/>
              </w:rPr>
              <w:t>.</w:t>
            </w:r>
          </w:p>
        </w:tc>
      </w:tr>
      <w:tr w:rsidR="008F1D95" w:rsidRPr="0007499F" w14:paraId="5A90D77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9C7067" w14:textId="77777777" w:rsidR="008F1D95" w:rsidRPr="00E04D40" w:rsidRDefault="008F1D95"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8F1D95" w:rsidRPr="003D721E" w14:paraId="75DF6F0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A6C4FA" w14:textId="77777777" w:rsidR="008F1D95" w:rsidRPr="00733512" w:rsidRDefault="008F1D95" w:rsidP="006E1B30">
            <w:pPr>
              <w:textAlignment w:val="center"/>
              <w:rPr>
                <w:rFonts w:cs="Arial"/>
                <w:szCs w:val="16"/>
                <w:lang w:val="es-GT"/>
              </w:rPr>
            </w:pPr>
            <w:r>
              <w:rPr>
                <w:rFonts w:cs="Arial"/>
                <w:szCs w:val="16"/>
                <w:lang w:val="es-GT"/>
              </w:rPr>
              <w:t>Disponibilidad de viajar al interior de la república.</w:t>
            </w:r>
          </w:p>
        </w:tc>
      </w:tr>
    </w:tbl>
    <w:p w14:paraId="17B25E72" w14:textId="77777777" w:rsidR="008F1D95" w:rsidRDefault="008F1D95" w:rsidP="008F1D95">
      <w:pPr>
        <w:rPr>
          <w:rFonts w:ascii="Arial" w:hAnsi="Arial" w:cs="Arial"/>
          <w:sz w:val="22"/>
          <w:szCs w:val="22"/>
        </w:rPr>
      </w:pPr>
    </w:p>
    <w:p w14:paraId="30DDFBC7" w14:textId="77777777" w:rsidR="008F1D95" w:rsidRDefault="008F1D95" w:rsidP="008F1D95">
      <w:pPr>
        <w:rPr>
          <w:rFonts w:ascii="Arial" w:hAnsi="Arial" w:cs="Arial"/>
          <w:sz w:val="22"/>
          <w:szCs w:val="22"/>
        </w:rPr>
      </w:pPr>
    </w:p>
    <w:p w14:paraId="4F10DC41" w14:textId="77777777" w:rsidR="008F1D95" w:rsidRDefault="008F1D95" w:rsidP="008F1D95">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8F1D95" w:rsidRPr="003D721E" w14:paraId="7A56E8ED"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4DE9715" w14:textId="7820219D" w:rsidR="008F1D95" w:rsidRPr="00806D7E" w:rsidRDefault="004E30B3" w:rsidP="008F1D95">
            <w:pPr>
              <w:pStyle w:val="Prrafodelista"/>
              <w:numPr>
                <w:ilvl w:val="0"/>
                <w:numId w:val="139"/>
              </w:numPr>
              <w:jc w:val="center"/>
              <w:textAlignment w:val="center"/>
              <w:rPr>
                <w:rFonts w:cs="Arial"/>
                <w:sz w:val="18"/>
                <w:szCs w:val="18"/>
                <w:lang w:val="es-GT"/>
              </w:rPr>
            </w:pPr>
            <w:r>
              <w:rPr>
                <w:rFonts w:cs="Arial"/>
                <w:sz w:val="18"/>
                <w:szCs w:val="18"/>
              </w:rPr>
              <w:lastRenderedPageBreak/>
              <w:t>SUBJEFE</w:t>
            </w:r>
            <w:r w:rsidR="008F1D95" w:rsidRPr="00806D7E">
              <w:rPr>
                <w:rFonts w:cs="Arial"/>
                <w:sz w:val="18"/>
                <w:szCs w:val="18"/>
              </w:rPr>
              <w:t xml:space="preserve"> DEL DEPARTAMENTO DE MONITOREO, SEGUIMIENTO Y EVALUACIÓN</w:t>
            </w:r>
          </w:p>
        </w:tc>
      </w:tr>
      <w:tr w:rsidR="008F1D95" w:rsidRPr="00BC2E56" w14:paraId="7DEE821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332C64E"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8F1D95" w:rsidRPr="00BC2E56" w14:paraId="6472610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009706" w14:textId="77777777" w:rsidR="008F1D95" w:rsidRPr="00BC2E56" w:rsidRDefault="008F1D95"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Asesor Profesional Especializado II</w:t>
            </w:r>
          </w:p>
        </w:tc>
        <w:tc>
          <w:tcPr>
            <w:tcW w:w="2452" w:type="pct"/>
            <w:tcBorders>
              <w:top w:val="single" w:sz="4" w:space="0" w:color="00B0F0"/>
            </w:tcBorders>
            <w:shd w:val="clear" w:color="auto" w:fill="auto"/>
          </w:tcPr>
          <w:p w14:paraId="2BAE9AB8"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9820</w:t>
            </w:r>
          </w:p>
        </w:tc>
      </w:tr>
      <w:tr w:rsidR="008F1D95" w:rsidRPr="00BC2E56" w14:paraId="4ADC834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004D3D" w14:textId="77777777" w:rsidR="008F1D95" w:rsidRPr="00BC2E56" w:rsidRDefault="008F1D95"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0D9FE9E4" w14:textId="77777777" w:rsidR="008F1D95" w:rsidRPr="00BC2E56"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8F1D95" w:rsidRPr="00BC2E56" w14:paraId="745ABC1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8A61903" w14:textId="003C0B97" w:rsidR="008F1D95" w:rsidRPr="00BC2E56" w:rsidRDefault="008F1D95" w:rsidP="004E30B3">
            <w:pPr>
              <w:textAlignment w:val="center"/>
              <w:rPr>
                <w:rFonts w:cs="Arial"/>
                <w:i w:val="0"/>
                <w:szCs w:val="16"/>
                <w:lang w:val="es-GT"/>
              </w:rPr>
            </w:pPr>
            <w:r w:rsidRPr="00BC2E56">
              <w:rPr>
                <w:rFonts w:cs="Arial"/>
                <w:szCs w:val="16"/>
                <w:lang w:val="es-GT"/>
              </w:rPr>
              <w:t xml:space="preserve">Título funcional: </w:t>
            </w:r>
            <w:r w:rsidR="004E30B3">
              <w:rPr>
                <w:rFonts w:cs="Arial"/>
                <w:szCs w:val="16"/>
                <w:lang w:val="es-GT"/>
              </w:rPr>
              <w:t>Subjefe</w:t>
            </w:r>
            <w:r>
              <w:rPr>
                <w:rFonts w:cs="Arial"/>
                <w:szCs w:val="16"/>
                <w:lang w:val="es-GT"/>
              </w:rPr>
              <w:t xml:space="preserve"> del Departamento de Monitoreo, Seguimiento y Evaluación</w:t>
            </w:r>
          </w:p>
        </w:tc>
        <w:tc>
          <w:tcPr>
            <w:tcW w:w="2452" w:type="pct"/>
            <w:shd w:val="clear" w:color="auto" w:fill="auto"/>
          </w:tcPr>
          <w:p w14:paraId="671A3B1D"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8F1D95" w:rsidRPr="00D141D5" w14:paraId="05941AB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7EFE360"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Jefe de Departamento Monitoreo, Seguimiento y Evaluación.</w:t>
            </w:r>
          </w:p>
        </w:tc>
        <w:tc>
          <w:tcPr>
            <w:tcW w:w="2452" w:type="pct"/>
          </w:tcPr>
          <w:p w14:paraId="28F2CC4B" w14:textId="77777777" w:rsidR="008F1D95" w:rsidRPr="00FC33C5"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1DD26EB3" w14:textId="77777777" w:rsidR="008F1D95" w:rsidRPr="002D0CF6" w:rsidRDefault="008F1D95" w:rsidP="008F1D95">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8F1D95" w:rsidRPr="00933390" w14:paraId="2D3B9922"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CED78AF" w14:textId="77777777" w:rsidR="008F1D95" w:rsidRPr="00E04D40" w:rsidRDefault="008F1D95"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8F1D95" w:rsidRPr="003D721E" w14:paraId="423477C7" w14:textId="77777777" w:rsidTr="006E1B3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6E72BC" w14:textId="77777777" w:rsidR="008F1D95" w:rsidRPr="008152CA" w:rsidRDefault="008F1D95" w:rsidP="006E1B30">
            <w:pPr>
              <w:rPr>
                <w:rFonts w:cs="Arial"/>
                <w:szCs w:val="16"/>
                <w:lang w:val="es-GT"/>
              </w:rPr>
            </w:pPr>
            <w:r w:rsidRPr="00BB57F1">
              <w:rPr>
                <w:rFonts w:cs="Arial"/>
                <w:szCs w:val="18"/>
                <w:lang w:val="es-GT"/>
              </w:rPr>
              <w:t xml:space="preserve">Revisar y analizar los </w:t>
            </w:r>
            <w:r>
              <w:rPr>
                <w:rFonts w:cs="Arial"/>
                <w:szCs w:val="18"/>
                <w:lang w:val="es-GT"/>
              </w:rPr>
              <w:t>casos</w:t>
            </w:r>
            <w:r w:rsidRPr="00BB57F1">
              <w:rPr>
                <w:rFonts w:cs="Arial"/>
                <w:szCs w:val="18"/>
                <w:lang w:val="es-GT"/>
              </w:rPr>
              <w:t xml:space="preserve"> de docentes participantes en el proceso de oposición; así como </w:t>
            </w:r>
            <w:proofErr w:type="gramStart"/>
            <w:r w:rsidRPr="00BB57F1">
              <w:rPr>
                <w:rFonts w:cs="Arial"/>
                <w:szCs w:val="18"/>
                <w:lang w:val="es-GT"/>
              </w:rPr>
              <w:t>los  proyectos</w:t>
            </w:r>
            <w:proofErr w:type="gramEnd"/>
            <w:r w:rsidRPr="00BB57F1">
              <w:rPr>
                <w:rFonts w:cs="Arial"/>
                <w:szCs w:val="18"/>
                <w:lang w:val="es-GT"/>
              </w:rPr>
              <w:t xml:space="preserve"> de documentos oficiales antes de someterlos a aprobación del JNO</w:t>
            </w:r>
            <w:r>
              <w:rPr>
                <w:rFonts w:cs="Arial"/>
                <w:szCs w:val="18"/>
                <w:lang w:val="es-GT"/>
              </w:rPr>
              <w:t>,</w:t>
            </w:r>
            <w:r w:rsidRPr="00BB57F1">
              <w:rPr>
                <w:rFonts w:cs="Arial"/>
                <w:szCs w:val="18"/>
                <w:lang w:val="es-GT"/>
              </w:rPr>
              <w:t xml:space="preserve"> verificando que se haya aplicado la normativa legal vigente. </w:t>
            </w:r>
            <w:proofErr w:type="gramStart"/>
            <w:r w:rsidRPr="00BB57F1">
              <w:rPr>
                <w:rFonts w:cs="Arial"/>
                <w:szCs w:val="18"/>
                <w:lang w:val="es-GT"/>
              </w:rPr>
              <w:t>Asimismo</w:t>
            </w:r>
            <w:proofErr w:type="gramEnd"/>
            <w:r w:rsidRPr="00BB57F1">
              <w:rPr>
                <w:rFonts w:cs="Arial"/>
                <w:szCs w:val="18"/>
                <w:lang w:val="es-GT"/>
              </w:rPr>
              <w:t xml:space="preserve"> planificar, organizar y ejecutar las actividades específicas asignadas por el jefe del departamento</w:t>
            </w:r>
            <w:r w:rsidRPr="00BB57F1">
              <w:rPr>
                <w:rFonts w:cs="Arial"/>
                <w:sz w:val="18"/>
                <w:szCs w:val="18"/>
                <w:lang w:val="es-GT"/>
              </w:rPr>
              <w:t>.</w:t>
            </w:r>
          </w:p>
        </w:tc>
      </w:tr>
      <w:tr w:rsidR="008F1D95" w:rsidRPr="00FC33C5" w14:paraId="50F5A034"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1E3F331" w14:textId="77777777" w:rsidR="008F1D95" w:rsidRPr="00E04D40" w:rsidRDefault="008F1D95"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8F1D95" w:rsidRPr="003D721E" w14:paraId="40CFA803"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0FB90A" w14:textId="77777777" w:rsidR="008F1D95" w:rsidRPr="00BC2B17" w:rsidRDefault="008F1D95" w:rsidP="008F1D95">
            <w:pPr>
              <w:pStyle w:val="Encabezado"/>
              <w:widowControl w:val="0"/>
              <w:numPr>
                <w:ilvl w:val="0"/>
                <w:numId w:val="29"/>
              </w:numPr>
              <w:spacing w:line="276" w:lineRule="auto"/>
              <w:rPr>
                <w:rFonts w:cs="Arial"/>
                <w:szCs w:val="16"/>
                <w:lang w:val="es-GT" w:bidi="ar"/>
              </w:rPr>
            </w:pPr>
            <w:r w:rsidRPr="00BC2B17">
              <w:rPr>
                <w:rFonts w:cs="Arial"/>
                <w:szCs w:val="16"/>
                <w:lang w:val="es-GT"/>
              </w:rPr>
              <w:t xml:space="preserve">Revisar </w:t>
            </w:r>
            <w:r w:rsidRPr="00F4105B">
              <w:rPr>
                <w:rFonts w:cs="Arial"/>
                <w:szCs w:val="16"/>
                <w:lang w:val="es-GT"/>
              </w:rPr>
              <w:t xml:space="preserve">y </w:t>
            </w:r>
            <w:proofErr w:type="gramStart"/>
            <w:r w:rsidRPr="00F4105B">
              <w:rPr>
                <w:rFonts w:cs="Arial"/>
                <w:szCs w:val="16"/>
                <w:lang w:val="es-GT"/>
              </w:rPr>
              <w:t>analizar  los</w:t>
            </w:r>
            <w:proofErr w:type="gramEnd"/>
            <w:r>
              <w:rPr>
                <w:rFonts w:cs="Arial"/>
                <w:szCs w:val="16"/>
                <w:lang w:val="es-GT"/>
              </w:rPr>
              <w:t xml:space="preserve"> </w:t>
            </w:r>
            <w:r w:rsidRPr="00F4105B">
              <w:rPr>
                <w:rFonts w:cs="Arial"/>
                <w:szCs w:val="16"/>
                <w:lang w:val="es-GT"/>
              </w:rPr>
              <w:t>casos</w:t>
            </w:r>
            <w:r>
              <w:rPr>
                <w:rFonts w:cs="Arial"/>
                <w:szCs w:val="16"/>
                <w:lang w:val="es-GT"/>
              </w:rPr>
              <w:t xml:space="preserve"> asignados al departamento; así como los </w:t>
            </w:r>
            <w:r w:rsidRPr="00BC2B17">
              <w:rPr>
                <w:rFonts w:cs="Arial"/>
                <w:szCs w:val="16"/>
                <w:lang w:val="es-GT"/>
              </w:rPr>
              <w:t>proyectos de documentos oficiales antes de someterlos a a</w:t>
            </w:r>
            <w:r>
              <w:rPr>
                <w:rFonts w:cs="Arial"/>
                <w:szCs w:val="16"/>
                <w:lang w:val="es-GT"/>
              </w:rPr>
              <w:t>probación d los integrantes de</w:t>
            </w:r>
            <w:r w:rsidRPr="00BC2B17">
              <w:rPr>
                <w:rFonts w:cs="Arial"/>
                <w:szCs w:val="16"/>
                <w:lang w:val="es-GT"/>
              </w:rPr>
              <w:t xml:space="preserve">l JNO o de las </w:t>
            </w:r>
            <w:r w:rsidRPr="00BC2B17">
              <w:rPr>
                <w:rFonts w:cs="Arial"/>
                <w:szCs w:val="16"/>
                <w:lang w:val="es-GT" w:bidi="ar"/>
              </w:rPr>
              <w:t>autoridades administrativas,</w:t>
            </w:r>
            <w:r w:rsidRPr="00BC2B17">
              <w:rPr>
                <w:rFonts w:cs="Arial"/>
                <w:szCs w:val="16"/>
                <w:lang w:val="es-GT"/>
              </w:rPr>
              <w:t xml:space="preserve"> verificando que se haya aplicado la normativa legal vigente. </w:t>
            </w:r>
          </w:p>
          <w:p w14:paraId="483A9FC8"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Realizar consultas en los sistemas e-SINO y e-SIRH para verificar la información relacionada con los casos asignados al Departamento.</w:t>
            </w:r>
          </w:p>
          <w:p w14:paraId="0C108BE8" w14:textId="77777777" w:rsidR="008F1D95"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Realizar las pruebas de los cambios y modificaciones de los sistemas informáticos que servirán en el proceso de oposición.</w:t>
            </w:r>
            <w:r>
              <w:rPr>
                <w:rFonts w:cs="Arial"/>
                <w:szCs w:val="16"/>
                <w:lang w:val="es-GT" w:bidi="ar"/>
              </w:rPr>
              <w:t xml:space="preserve"> </w:t>
            </w:r>
          </w:p>
          <w:p w14:paraId="71D40B5C" w14:textId="77777777" w:rsidR="008F1D95" w:rsidRPr="0013131B" w:rsidRDefault="008F1D95" w:rsidP="008F1D95">
            <w:pPr>
              <w:pStyle w:val="Encabezado"/>
              <w:widowControl w:val="0"/>
              <w:numPr>
                <w:ilvl w:val="0"/>
                <w:numId w:val="29"/>
              </w:numPr>
              <w:spacing w:line="276" w:lineRule="auto"/>
              <w:rPr>
                <w:rFonts w:cs="Arial"/>
                <w:szCs w:val="16"/>
                <w:lang w:val="es-GT" w:bidi="ar"/>
              </w:rPr>
            </w:pPr>
            <w:r>
              <w:rPr>
                <w:rFonts w:cs="Arial"/>
                <w:szCs w:val="16"/>
                <w:lang w:val="es-GT" w:bidi="ar"/>
              </w:rPr>
              <w:t xml:space="preserve">Apoyar al jefe para generar </w:t>
            </w:r>
            <w:r w:rsidRPr="00C54BB5">
              <w:rPr>
                <w:rFonts w:cs="Arial"/>
                <w:szCs w:val="16"/>
                <w:lang w:val="es-GT" w:bidi="ar"/>
              </w:rPr>
              <w:t>el instrumento técnico de calificación, habilitar la convocatoria, habilitar la cantidad y el tipo de integran</w:t>
            </w:r>
            <w:r>
              <w:rPr>
                <w:rFonts w:cs="Arial"/>
                <w:szCs w:val="16"/>
                <w:lang w:val="es-GT" w:bidi="ar"/>
              </w:rPr>
              <w:t xml:space="preserve">tes de los </w:t>
            </w:r>
            <w:r w:rsidRPr="00F4105B">
              <w:rPr>
                <w:rFonts w:cs="Arial"/>
                <w:szCs w:val="16"/>
                <w:lang w:val="es-GT" w:bidi="ar"/>
              </w:rPr>
              <w:t>JUMO, JADO</w:t>
            </w:r>
            <w:r>
              <w:rPr>
                <w:rFonts w:cs="Arial"/>
                <w:szCs w:val="16"/>
                <w:lang w:val="es-GT" w:bidi="ar"/>
              </w:rPr>
              <w:t xml:space="preserve"> y JNO, </w:t>
            </w:r>
            <w:r w:rsidRPr="00C54BB5">
              <w:rPr>
                <w:rFonts w:cs="Arial"/>
                <w:szCs w:val="16"/>
                <w:lang w:val="es-GT" w:bidi="ar"/>
              </w:rPr>
              <w:t xml:space="preserve">que </w:t>
            </w:r>
            <w:r>
              <w:rPr>
                <w:rFonts w:cs="Arial"/>
                <w:szCs w:val="16"/>
                <w:lang w:val="es-GT" w:bidi="ar"/>
              </w:rPr>
              <w:t xml:space="preserve">fungirán </w:t>
            </w:r>
            <w:r w:rsidRPr="00C54BB5">
              <w:rPr>
                <w:rFonts w:cs="Arial"/>
                <w:szCs w:val="16"/>
                <w:lang w:val="es-GT" w:bidi="ar"/>
              </w:rPr>
              <w:t>en el proceso de oposición para docentes en los niveles Primario, Preprimario y Medio según la normativa legal vigente.</w:t>
            </w:r>
          </w:p>
          <w:p w14:paraId="6EC4BE95"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Informar al jefe del departamento el incumplimiento de obligaciones y funciones del personal del departamento.</w:t>
            </w:r>
          </w:p>
          <w:p w14:paraId="0CD04534" w14:textId="77777777" w:rsidR="008F1D95" w:rsidRDefault="008F1D95" w:rsidP="008F1D95">
            <w:pPr>
              <w:pStyle w:val="Encabezado"/>
              <w:widowControl w:val="0"/>
              <w:numPr>
                <w:ilvl w:val="0"/>
                <w:numId w:val="29"/>
              </w:numPr>
              <w:spacing w:line="276" w:lineRule="auto"/>
              <w:rPr>
                <w:rFonts w:cs="Arial"/>
                <w:szCs w:val="16"/>
                <w:lang w:val="es-GT" w:bidi="ar"/>
              </w:rPr>
            </w:pPr>
            <w:r w:rsidRPr="00816C08">
              <w:rPr>
                <w:rFonts w:cs="Arial"/>
                <w:szCs w:val="16"/>
                <w:lang w:val="es-GT" w:bidi="ar"/>
              </w:rPr>
              <w:t>Orientar a usuarios internos y externos en cuanto a consultas, uso y funcionamiento de los sistemas informáticos y</w:t>
            </w:r>
            <w:r w:rsidRPr="00816C08">
              <w:rPr>
                <w:rFonts w:cs="Arial"/>
                <w:color w:val="FF0000"/>
                <w:szCs w:val="16"/>
                <w:lang w:val="es-GT" w:bidi="ar"/>
              </w:rPr>
              <w:t xml:space="preserve"> </w:t>
            </w:r>
            <w:r w:rsidRPr="00816C08">
              <w:rPr>
                <w:rFonts w:cs="Arial"/>
                <w:szCs w:val="16"/>
                <w:lang w:val="es-GT" w:bidi="ar"/>
              </w:rPr>
              <w:t>temas técnicos del proceso de oposición.</w:t>
            </w:r>
          </w:p>
          <w:p w14:paraId="2CFBA519" w14:textId="77777777" w:rsidR="008F1D95" w:rsidRPr="00FF1515" w:rsidRDefault="008F1D95" w:rsidP="008F1D95">
            <w:pPr>
              <w:pStyle w:val="Encabezado"/>
              <w:widowControl w:val="0"/>
              <w:numPr>
                <w:ilvl w:val="0"/>
                <w:numId w:val="29"/>
              </w:numPr>
              <w:spacing w:line="276" w:lineRule="auto"/>
              <w:rPr>
                <w:rFonts w:cs="Arial"/>
                <w:szCs w:val="16"/>
                <w:lang w:val="es-GT" w:bidi="ar"/>
              </w:rPr>
            </w:pPr>
            <w:r w:rsidRPr="00FF1515">
              <w:rPr>
                <w:rFonts w:cs="Arial"/>
                <w:szCs w:val="16"/>
                <w:lang w:val="es-GT" w:bidi="ar"/>
              </w:rPr>
              <w:t xml:space="preserve">Elaborar la memoria anual de labores del departamento, presentándola al jefe inmediato para </w:t>
            </w:r>
            <w:r w:rsidRPr="00F4105B">
              <w:rPr>
                <w:rFonts w:cs="Arial"/>
                <w:szCs w:val="16"/>
                <w:lang w:val="es-GT" w:bidi="ar"/>
              </w:rPr>
              <w:t>su revisión</w:t>
            </w:r>
            <w:r>
              <w:rPr>
                <w:rFonts w:cs="Arial"/>
                <w:szCs w:val="16"/>
                <w:lang w:val="es-GT" w:bidi="ar"/>
              </w:rPr>
              <w:t>.</w:t>
            </w:r>
          </w:p>
          <w:p w14:paraId="4CF97551"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 xml:space="preserve">Elaborar proyectos de oficios, providencias, informes y demás documentos oficiales para ser sometidos </w:t>
            </w:r>
            <w:r>
              <w:rPr>
                <w:rFonts w:cs="Arial"/>
                <w:szCs w:val="16"/>
                <w:lang w:val="es-GT" w:bidi="ar"/>
              </w:rPr>
              <w:t>según sea el caso</w:t>
            </w:r>
            <w:r w:rsidRPr="00BB57F1">
              <w:rPr>
                <w:rFonts w:cs="Arial"/>
                <w:szCs w:val="16"/>
                <w:lang w:val="es-GT" w:bidi="ar"/>
              </w:rPr>
              <w:t>.</w:t>
            </w:r>
          </w:p>
          <w:p w14:paraId="191677F9"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F4105B">
              <w:rPr>
                <w:rFonts w:cs="Arial"/>
                <w:szCs w:val="16"/>
                <w:lang w:val="es-GT" w:bidi="ar"/>
              </w:rPr>
              <w:t>Asistir</w:t>
            </w:r>
            <w:r w:rsidRPr="00BB57F1">
              <w:rPr>
                <w:rFonts w:cs="Arial"/>
                <w:szCs w:val="16"/>
                <w:lang w:val="es-GT" w:bidi="ar"/>
              </w:rPr>
              <w:t xml:space="preserve"> a monitoreos a para asesorar en temas técnicos del proceso de oposición.</w:t>
            </w:r>
          </w:p>
          <w:p w14:paraId="0E05533E"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Elaborar y presentar informes conforme los lineamientos establecidos por el jefe del departamento.</w:t>
            </w:r>
          </w:p>
          <w:p w14:paraId="7D572572"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Actualizar la información de los casos que le sean asignados en el control interno del departamento, con el objeto de establecer el avance de los mismos.</w:t>
            </w:r>
          </w:p>
          <w:p w14:paraId="134481E6" w14:textId="77777777" w:rsidR="008F1D95"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Realizar las pruebas de los cambios y modificaciones de los sistemas informáticos que servirán en el proceso de oposición.</w:t>
            </w:r>
          </w:p>
          <w:p w14:paraId="46381538" w14:textId="77777777" w:rsidR="008F1D95" w:rsidRDefault="008F1D95" w:rsidP="008F1D95">
            <w:pPr>
              <w:pStyle w:val="Encabezado"/>
              <w:widowControl w:val="0"/>
              <w:numPr>
                <w:ilvl w:val="0"/>
                <w:numId w:val="29"/>
              </w:numPr>
              <w:spacing w:line="276" w:lineRule="auto"/>
              <w:rPr>
                <w:rFonts w:cs="Arial"/>
                <w:szCs w:val="18"/>
                <w:lang w:val="es-GT" w:bidi="ar"/>
              </w:rPr>
            </w:pPr>
            <w:r w:rsidRPr="00792779">
              <w:rPr>
                <w:rFonts w:cs="Arial"/>
                <w:szCs w:val="18"/>
                <w:lang w:val="es-GT" w:bidi="ar"/>
              </w:rPr>
              <w:t>Cooperar conjuntamente con la jefatura de Departamento, para realizar capacitaciones impartidas a los</w:t>
            </w:r>
            <w:r>
              <w:rPr>
                <w:rFonts w:cs="Arial"/>
                <w:szCs w:val="18"/>
                <w:lang w:val="es-GT" w:bidi="ar"/>
              </w:rPr>
              <w:t xml:space="preserve"> </w:t>
            </w:r>
            <w:r w:rsidRPr="008D121D">
              <w:rPr>
                <w:rFonts w:cs="Arial"/>
                <w:szCs w:val="18"/>
                <w:lang w:val="es-GT" w:bidi="ar"/>
              </w:rPr>
              <w:t>Jurados</w:t>
            </w:r>
            <w:r w:rsidRPr="00792779">
              <w:rPr>
                <w:rFonts w:cs="Arial"/>
                <w:szCs w:val="18"/>
                <w:lang w:val="es-GT" w:bidi="ar"/>
              </w:rPr>
              <w:t xml:space="preserve"> de Oposición sobre el uso y funcionamiento de los Sistemas Informáticos utilizados para el proceso de oposición.</w:t>
            </w:r>
          </w:p>
          <w:p w14:paraId="7092D5D0" w14:textId="4C21421E" w:rsidR="008F1D95" w:rsidRPr="00BB57F1" w:rsidRDefault="001E1D53" w:rsidP="006E1B30">
            <w:pPr>
              <w:pStyle w:val="Encabezado"/>
              <w:widowControl w:val="0"/>
              <w:spacing w:line="276" w:lineRule="auto"/>
              <w:ind w:left="463" w:hanging="141"/>
              <w:rPr>
                <w:rFonts w:cs="Arial"/>
                <w:szCs w:val="16"/>
                <w:lang w:val="es-GT" w:bidi="ar"/>
              </w:rPr>
            </w:pPr>
            <w:r w:rsidRPr="008F74FF">
              <w:rPr>
                <w:rFonts w:cs="Arial"/>
                <w:szCs w:val="16"/>
                <w:lang w:val="es-GT" w:bidi="ar"/>
              </w:rPr>
              <w:t xml:space="preserve">Solicitar a </w:t>
            </w:r>
            <w:r>
              <w:rPr>
                <w:rFonts w:cs="Arial"/>
                <w:szCs w:val="16"/>
                <w:lang w:val="es-GT" w:bidi="ar"/>
              </w:rPr>
              <w:t>los Jurados de Oposición la</w:t>
            </w:r>
            <w:r w:rsidRPr="008F74FF">
              <w:rPr>
                <w:rFonts w:cs="Arial"/>
                <w:szCs w:val="16"/>
                <w:lang w:val="es-GT" w:bidi="ar"/>
              </w:rPr>
              <w:t xml:space="preserve"> información actualizada en relación a los procesos</w:t>
            </w:r>
            <w:r>
              <w:rPr>
                <w:rFonts w:cs="Arial"/>
                <w:szCs w:val="16"/>
                <w:lang w:val="es-GT" w:bidi="ar"/>
              </w:rPr>
              <w:t xml:space="preserve"> de oposición.</w:t>
            </w:r>
          </w:p>
          <w:p w14:paraId="4C218FE9"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Asesorar sobre el uso y funcionamiento del sistema e-SIRH y e-SINO al personal del JNO, JADO y docentes participantes en el proceso de oposición.</w:t>
            </w:r>
          </w:p>
          <w:p w14:paraId="3E9AC785" w14:textId="77777777" w:rsidR="008F1D95" w:rsidRPr="00BB57F1" w:rsidRDefault="008F1D95" w:rsidP="008F1D95">
            <w:pPr>
              <w:pStyle w:val="Encabezado"/>
              <w:widowControl w:val="0"/>
              <w:numPr>
                <w:ilvl w:val="0"/>
                <w:numId w:val="29"/>
              </w:numPr>
              <w:spacing w:line="276" w:lineRule="auto"/>
              <w:rPr>
                <w:rFonts w:cs="Arial"/>
                <w:szCs w:val="16"/>
                <w:lang w:val="es-GT" w:bidi="ar"/>
              </w:rPr>
            </w:pPr>
            <w:r w:rsidRPr="00BB57F1">
              <w:rPr>
                <w:rFonts w:cs="Arial"/>
                <w:szCs w:val="16"/>
                <w:lang w:val="es-GT" w:bidi="ar"/>
              </w:rPr>
              <w:t xml:space="preserve">Analizar y revisar los informes que se realicen en el Departamento y/o los que se les solicitan a los </w:t>
            </w:r>
            <w:r w:rsidRPr="00F4105B">
              <w:rPr>
                <w:rFonts w:cs="Arial"/>
                <w:szCs w:val="16"/>
                <w:lang w:val="es-GT" w:bidi="ar"/>
              </w:rPr>
              <w:t>JADO y JUMO</w:t>
            </w:r>
            <w:r w:rsidRPr="00BB57F1">
              <w:rPr>
                <w:rFonts w:cs="Arial"/>
                <w:szCs w:val="16"/>
                <w:lang w:val="es-GT" w:bidi="ar"/>
              </w:rPr>
              <w:t>, previo a trasladarlos al jefe de Departamento.</w:t>
            </w:r>
          </w:p>
          <w:p w14:paraId="52E5060B" w14:textId="77777777" w:rsidR="008F1D95" w:rsidRPr="00816C08" w:rsidRDefault="008F1D95" w:rsidP="008F1D95">
            <w:pPr>
              <w:pStyle w:val="Encabezado"/>
              <w:widowControl w:val="0"/>
              <w:numPr>
                <w:ilvl w:val="0"/>
                <w:numId w:val="29"/>
              </w:numPr>
              <w:spacing w:line="276" w:lineRule="auto"/>
              <w:rPr>
                <w:rFonts w:cs="Arial"/>
                <w:szCs w:val="16"/>
                <w:lang w:val="es-GT" w:bidi="ar"/>
              </w:rPr>
            </w:pPr>
            <w:r w:rsidRPr="00816C08">
              <w:rPr>
                <w:rFonts w:cs="Arial"/>
                <w:szCs w:val="16"/>
                <w:lang w:val="es-GT" w:bidi="ar"/>
              </w:rPr>
              <w:t xml:space="preserve">Planificar, evaluar y proponer al jefe de departamento necesidades de capacitación dirigida a al personal de JNO y </w:t>
            </w:r>
            <w:r w:rsidRPr="00F4105B">
              <w:rPr>
                <w:rFonts w:cs="Arial"/>
                <w:szCs w:val="16"/>
                <w:lang w:val="es-GT" w:bidi="ar"/>
              </w:rPr>
              <w:t xml:space="preserve">JADO </w:t>
            </w:r>
            <w:r w:rsidRPr="00816C08">
              <w:rPr>
                <w:rFonts w:cs="Arial"/>
                <w:szCs w:val="16"/>
                <w:lang w:val="es-GT" w:bidi="ar"/>
              </w:rPr>
              <w:t>sobre el uso y funcionamiento del e-SINO y/o e-SIRH</w:t>
            </w:r>
          </w:p>
          <w:p w14:paraId="3725ADD6" w14:textId="5D975CCE" w:rsidR="008F1D95" w:rsidRPr="00BB57F1" w:rsidRDefault="008F1D95" w:rsidP="008F1D95">
            <w:pPr>
              <w:pStyle w:val="Encabezado"/>
              <w:widowControl w:val="0"/>
              <w:numPr>
                <w:ilvl w:val="0"/>
                <w:numId w:val="29"/>
              </w:numPr>
              <w:spacing w:line="276" w:lineRule="auto"/>
              <w:rPr>
                <w:rFonts w:cs="Arial"/>
                <w:szCs w:val="18"/>
                <w:lang w:val="es-GT" w:bidi="ar"/>
              </w:rPr>
            </w:pPr>
            <w:r w:rsidRPr="00816C08">
              <w:rPr>
                <w:rFonts w:cs="Arial"/>
                <w:szCs w:val="18"/>
                <w:lang w:val="es-GT" w:bidi="ar"/>
              </w:rPr>
              <w:t xml:space="preserve">Dar seguimiento en </w:t>
            </w:r>
            <w:r w:rsidRPr="00F4105B">
              <w:rPr>
                <w:rFonts w:cs="Arial"/>
                <w:szCs w:val="18"/>
                <w:lang w:val="es-GT" w:bidi="ar"/>
              </w:rPr>
              <w:t>los</w:t>
            </w:r>
            <w:r>
              <w:rPr>
                <w:rFonts w:cs="Arial"/>
                <w:szCs w:val="18"/>
                <w:lang w:val="es-GT" w:bidi="ar"/>
              </w:rPr>
              <w:t xml:space="preserve"> </w:t>
            </w:r>
            <w:r w:rsidRPr="00816C08">
              <w:rPr>
                <w:rFonts w:cs="Arial"/>
                <w:szCs w:val="18"/>
                <w:lang w:val="es-GT" w:bidi="ar"/>
              </w:rPr>
              <w:t>sistema</w:t>
            </w:r>
            <w:r>
              <w:rPr>
                <w:rFonts w:cs="Arial"/>
                <w:szCs w:val="18"/>
                <w:lang w:val="es-GT" w:bidi="ar"/>
              </w:rPr>
              <w:t>s</w:t>
            </w:r>
            <w:r w:rsidRPr="00816C08">
              <w:rPr>
                <w:rFonts w:cs="Arial"/>
                <w:szCs w:val="18"/>
                <w:lang w:val="es-GT" w:bidi="ar"/>
              </w:rPr>
              <w:t xml:space="preserve"> informático</w:t>
            </w:r>
            <w:r>
              <w:rPr>
                <w:rFonts w:cs="Arial"/>
                <w:szCs w:val="18"/>
                <w:lang w:val="es-GT" w:bidi="ar"/>
              </w:rPr>
              <w:t>s</w:t>
            </w:r>
            <w:r w:rsidRPr="00816C08">
              <w:rPr>
                <w:rFonts w:cs="Arial"/>
                <w:szCs w:val="18"/>
                <w:lang w:val="es-GT" w:bidi="ar"/>
              </w:rPr>
              <w:t xml:space="preserve"> a las actividades que le corresponden realizar en el e-SINO a los JUMOS y </w:t>
            </w:r>
            <w:r w:rsidR="001E1D53" w:rsidRPr="00816C08">
              <w:rPr>
                <w:rFonts w:cs="Arial"/>
                <w:szCs w:val="18"/>
                <w:lang w:val="es-GT" w:bidi="ar"/>
              </w:rPr>
              <w:t>JADO</w:t>
            </w:r>
            <w:r w:rsidRPr="00816C08">
              <w:rPr>
                <w:rFonts w:cs="Arial"/>
                <w:szCs w:val="18"/>
                <w:lang w:val="es-GT" w:bidi="ar"/>
              </w:rPr>
              <w:t xml:space="preserve"> en el proceso de oposición</w:t>
            </w:r>
            <w:r>
              <w:rPr>
                <w:rFonts w:cs="Arial"/>
                <w:szCs w:val="18"/>
                <w:lang w:val="es-GT" w:bidi="ar"/>
              </w:rPr>
              <w:t>.</w:t>
            </w:r>
            <w:r w:rsidRPr="00BB57F1">
              <w:rPr>
                <w:rFonts w:cs="Arial"/>
                <w:szCs w:val="18"/>
                <w:lang w:val="es-GT" w:bidi="ar"/>
              </w:rPr>
              <w:t xml:space="preserve"> </w:t>
            </w:r>
          </w:p>
          <w:p w14:paraId="3B8ABC6A" w14:textId="77777777" w:rsidR="008F1D95" w:rsidRPr="00816C08" w:rsidRDefault="008F1D95" w:rsidP="008F1D95">
            <w:pPr>
              <w:pStyle w:val="Encabezado"/>
              <w:widowControl w:val="0"/>
              <w:numPr>
                <w:ilvl w:val="0"/>
                <w:numId w:val="29"/>
              </w:numPr>
              <w:spacing w:line="276" w:lineRule="auto"/>
              <w:rPr>
                <w:rFonts w:cs="Arial"/>
                <w:szCs w:val="18"/>
                <w:lang w:val="es-GT" w:bidi="ar"/>
              </w:rPr>
            </w:pPr>
            <w:r w:rsidRPr="00816C08">
              <w:rPr>
                <w:rFonts w:cs="Arial"/>
                <w:szCs w:val="18"/>
                <w:lang w:val="es-GT" w:bidi="ar"/>
              </w:rPr>
              <w:t>Proponer al jefe inmediato cambios y mejoras del sistema e-</w:t>
            </w:r>
            <w:proofErr w:type="gramStart"/>
            <w:r w:rsidRPr="00816C08">
              <w:rPr>
                <w:rFonts w:cs="Arial"/>
                <w:szCs w:val="18"/>
                <w:lang w:val="es-GT" w:bidi="ar"/>
              </w:rPr>
              <w:t>SINO</w:t>
            </w:r>
            <w:proofErr w:type="gramEnd"/>
            <w:r w:rsidRPr="00816C08">
              <w:rPr>
                <w:rFonts w:cs="Arial"/>
                <w:szCs w:val="18"/>
                <w:lang w:val="es-GT" w:bidi="ar"/>
              </w:rPr>
              <w:t>, e-SIRH y procesos a cargo del Departamento.</w:t>
            </w:r>
          </w:p>
          <w:p w14:paraId="546B07E5" w14:textId="77777777" w:rsidR="008F1D95" w:rsidRPr="00816C08" w:rsidRDefault="008F1D95" w:rsidP="008F1D95">
            <w:pPr>
              <w:pStyle w:val="Encabezado"/>
              <w:widowControl w:val="0"/>
              <w:numPr>
                <w:ilvl w:val="0"/>
                <w:numId w:val="29"/>
              </w:numPr>
              <w:spacing w:line="276" w:lineRule="auto"/>
              <w:rPr>
                <w:rFonts w:cs="Arial"/>
                <w:szCs w:val="18"/>
                <w:lang w:val="es-GT" w:bidi="ar"/>
              </w:rPr>
            </w:pPr>
            <w:r w:rsidRPr="00816C08">
              <w:rPr>
                <w:rFonts w:cs="Arial"/>
                <w:szCs w:val="18"/>
                <w:lang w:val="es-GT" w:bidi="ar"/>
              </w:rPr>
              <w:t xml:space="preserve">Informar al jefe inmediato sobre inconvenientes del e-SINO o del Proceso de Oposición reportados por los JUMO, JADO, JNO y docentes. </w:t>
            </w:r>
          </w:p>
          <w:p w14:paraId="291AD0C8" w14:textId="77777777" w:rsidR="008F1D95" w:rsidRDefault="008F1D95" w:rsidP="008F1D95">
            <w:pPr>
              <w:pStyle w:val="Encabezado"/>
              <w:widowControl w:val="0"/>
              <w:numPr>
                <w:ilvl w:val="0"/>
                <w:numId w:val="29"/>
              </w:numPr>
              <w:spacing w:line="276" w:lineRule="auto"/>
              <w:rPr>
                <w:rFonts w:cs="Arial"/>
                <w:szCs w:val="18"/>
                <w:lang w:val="es-GT" w:bidi="ar"/>
              </w:rPr>
            </w:pPr>
            <w:r w:rsidRPr="00816C08">
              <w:rPr>
                <w:rFonts w:cs="Arial"/>
                <w:szCs w:val="18"/>
                <w:lang w:val="es-GT" w:bidi="ar"/>
              </w:rPr>
              <w:t xml:space="preserve">Asistir a reuniones en las que sea requerido para asesorar </w:t>
            </w:r>
            <w:r w:rsidRPr="00F4105B">
              <w:rPr>
                <w:rFonts w:cs="Arial"/>
                <w:szCs w:val="18"/>
                <w:lang w:val="es-GT" w:bidi="ar"/>
              </w:rPr>
              <w:t>a los integrantes del JNO o a las autoridades administrativas</w:t>
            </w:r>
            <w:r w:rsidRPr="00816C08">
              <w:rPr>
                <w:rFonts w:cs="Arial"/>
                <w:sz w:val="18"/>
              </w:rPr>
              <w:t xml:space="preserve"> </w:t>
            </w:r>
            <w:r w:rsidRPr="00816C08">
              <w:rPr>
                <w:rFonts w:cs="Arial"/>
                <w:szCs w:val="18"/>
                <w:lang w:val="es-GT" w:bidi="ar"/>
              </w:rPr>
              <w:t>en temas técnicos del proceso de oposición.</w:t>
            </w:r>
          </w:p>
          <w:p w14:paraId="04C8546A" w14:textId="77777777" w:rsidR="008F1D95" w:rsidRPr="009358A9" w:rsidRDefault="008F1D95" w:rsidP="008F1D95">
            <w:pPr>
              <w:pStyle w:val="Encabezado"/>
              <w:widowControl w:val="0"/>
              <w:numPr>
                <w:ilvl w:val="0"/>
                <w:numId w:val="29"/>
              </w:numPr>
              <w:spacing w:line="276" w:lineRule="auto"/>
              <w:rPr>
                <w:rFonts w:cs="Arial"/>
                <w:szCs w:val="18"/>
                <w:lang w:val="es-GT" w:bidi="ar"/>
              </w:rPr>
            </w:pPr>
            <w:r w:rsidRPr="00792779">
              <w:rPr>
                <w:rFonts w:cs="Arial"/>
                <w:szCs w:val="18"/>
                <w:lang w:val="es-GT" w:bidi="ar"/>
              </w:rPr>
              <w:t xml:space="preserve">Cooperar conjuntamente con la jefatura de Departamento, para realizar capacitaciones impartidas a </w:t>
            </w:r>
            <w:r>
              <w:rPr>
                <w:rFonts w:cs="Arial"/>
                <w:szCs w:val="18"/>
                <w:lang w:val="es-GT" w:bidi="ar"/>
              </w:rPr>
              <w:t>los jurados</w:t>
            </w:r>
            <w:r w:rsidRPr="00792779">
              <w:rPr>
                <w:rFonts w:cs="Arial"/>
                <w:szCs w:val="18"/>
                <w:lang w:val="es-GT" w:bidi="ar"/>
              </w:rPr>
              <w:t xml:space="preserve"> de Oposición sobre el uso y funcionamiento de los Sistemas Informáticos utilizados para el proceso de oposición.</w:t>
            </w:r>
          </w:p>
          <w:p w14:paraId="145B0C20" w14:textId="77777777" w:rsidR="008F1D95" w:rsidRPr="00F4105B" w:rsidRDefault="008F1D95" w:rsidP="008F1D95">
            <w:pPr>
              <w:pStyle w:val="Encabezado"/>
              <w:widowControl w:val="0"/>
              <w:numPr>
                <w:ilvl w:val="0"/>
                <w:numId w:val="29"/>
              </w:numPr>
              <w:spacing w:line="276" w:lineRule="auto"/>
              <w:rPr>
                <w:rFonts w:cs="Arial"/>
                <w:szCs w:val="18"/>
                <w:lang w:val="es-GT" w:bidi="ar"/>
              </w:rPr>
            </w:pPr>
            <w:r w:rsidRPr="00F4105B">
              <w:rPr>
                <w:rFonts w:cs="Arial"/>
                <w:szCs w:val="18"/>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3ECE226" w14:textId="77777777" w:rsidR="008F1D95" w:rsidRPr="00BB57F1" w:rsidRDefault="008F1D95" w:rsidP="008F1D95">
            <w:pPr>
              <w:pStyle w:val="Encabezado"/>
              <w:widowControl w:val="0"/>
              <w:numPr>
                <w:ilvl w:val="0"/>
                <w:numId w:val="29"/>
              </w:numPr>
              <w:spacing w:line="276" w:lineRule="auto"/>
              <w:rPr>
                <w:rFonts w:cs="Arial"/>
                <w:szCs w:val="18"/>
                <w:lang w:val="es-GT" w:bidi="ar"/>
              </w:rPr>
            </w:pPr>
            <w:r w:rsidRPr="00BB57F1">
              <w:rPr>
                <w:rFonts w:cs="Arial"/>
                <w:szCs w:val="18"/>
                <w:lang w:val="es-GT" w:bidi="ar"/>
              </w:rPr>
              <w:t xml:space="preserve">Ejecutar las actividades descritas en los procedimientos, instructivos, guías y cualquier otro documento oficial en las que esté involucrado el puesto.  </w:t>
            </w:r>
          </w:p>
          <w:p w14:paraId="31AC79F6" w14:textId="77777777" w:rsidR="008F1D95" w:rsidRPr="004B768F" w:rsidRDefault="008F1D95" w:rsidP="008F1D95">
            <w:pPr>
              <w:pStyle w:val="Encabezado"/>
              <w:widowControl w:val="0"/>
              <w:numPr>
                <w:ilvl w:val="0"/>
                <w:numId w:val="29"/>
              </w:numPr>
              <w:spacing w:line="276" w:lineRule="auto"/>
              <w:rPr>
                <w:i w:val="0"/>
                <w:szCs w:val="16"/>
                <w:lang w:val="es-GT"/>
              </w:rPr>
            </w:pPr>
            <w:r w:rsidRPr="00BB57F1">
              <w:rPr>
                <w:rFonts w:cs="Arial"/>
                <w:szCs w:val="18"/>
                <w:lang w:val="es-GT" w:bidi="ar"/>
              </w:rPr>
              <w:t>Ejecutar las actividades administrativas inherentes al puesto (atención a usuarios internos y externos, asistencia a reuniones y capacitaciones, correspondencia, archivo entre otras).</w:t>
            </w:r>
          </w:p>
        </w:tc>
      </w:tr>
      <w:tr w:rsidR="008F1D95" w:rsidRPr="00FC33C5" w14:paraId="7029B99B"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96D462A" w14:textId="77777777" w:rsidR="008F1D95" w:rsidRPr="004A15C8" w:rsidRDefault="008F1D95"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8F1D95" w:rsidRPr="003D721E" w14:paraId="74979ADD"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EC285E" w14:textId="77777777" w:rsidR="00FC19D1" w:rsidRPr="006177E5" w:rsidRDefault="00FC19D1" w:rsidP="00FC19D1">
            <w:pPr>
              <w:pStyle w:val="Prrafodelista"/>
              <w:numPr>
                <w:ilvl w:val="0"/>
                <w:numId w:val="98"/>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3E1CFC40" w14:textId="77777777" w:rsidR="008F1D95" w:rsidRPr="008C5C2E" w:rsidRDefault="008F1D95" w:rsidP="00FC19D1">
            <w:pPr>
              <w:pStyle w:val="Encabezado"/>
              <w:widowControl w:val="0"/>
              <w:numPr>
                <w:ilvl w:val="0"/>
                <w:numId w:val="98"/>
              </w:numPr>
              <w:spacing w:line="276" w:lineRule="auto"/>
              <w:rPr>
                <w:rFonts w:cs="Arial"/>
                <w:szCs w:val="18"/>
                <w:lang w:val="es-GT"/>
              </w:rPr>
            </w:pPr>
            <w:r w:rsidRPr="008C5C2E">
              <w:rPr>
                <w:rFonts w:cs="Arial"/>
                <w:szCs w:val="18"/>
                <w:lang w:val="es-GT" w:bidi="ar"/>
              </w:rPr>
              <w:lastRenderedPageBreak/>
              <w:t>Generar periódicamente los reportes en el e-SINO del proceso de oposición para docentes de nivel preprimario, primario y básicos.</w:t>
            </w:r>
          </w:p>
          <w:p w14:paraId="7905F512" w14:textId="77777777" w:rsidR="008F1D95" w:rsidRPr="004A15C8" w:rsidRDefault="008F1D95" w:rsidP="00FC19D1">
            <w:pPr>
              <w:pStyle w:val="Encabezado"/>
              <w:widowControl w:val="0"/>
              <w:numPr>
                <w:ilvl w:val="0"/>
                <w:numId w:val="98"/>
              </w:numPr>
              <w:spacing w:line="276" w:lineRule="auto"/>
              <w:rPr>
                <w:szCs w:val="16"/>
                <w:lang w:val="es-GT"/>
              </w:rPr>
            </w:pPr>
            <w:r w:rsidRPr="008C5C2E">
              <w:rPr>
                <w:rFonts w:cs="Arial"/>
                <w:szCs w:val="18"/>
                <w:lang w:val="es-GT" w:bidi="ar"/>
              </w:rPr>
              <w:t>Rendir informes por escrito sobre del cumplimiento o incumplimiento de las actividades que le corresponden realizar a los JADO y JUMO</w:t>
            </w:r>
            <w:r>
              <w:rPr>
                <w:rFonts w:cs="Arial"/>
                <w:szCs w:val="18"/>
                <w:lang w:val="es-GT" w:bidi="ar"/>
              </w:rPr>
              <w:t>.</w:t>
            </w:r>
          </w:p>
        </w:tc>
      </w:tr>
      <w:tr w:rsidR="008F1D95" w:rsidRPr="00FC33C5" w14:paraId="2E177F4D"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71CFCB4" w14:textId="77777777" w:rsidR="008F1D95" w:rsidRPr="004A15C8" w:rsidRDefault="008F1D95" w:rsidP="006E1B30">
            <w:pPr>
              <w:textAlignment w:val="center"/>
              <w:rPr>
                <w:rFonts w:cs="Arial"/>
                <w:b/>
                <w:sz w:val="18"/>
                <w:szCs w:val="18"/>
                <w:lang w:val="es-GT"/>
              </w:rPr>
            </w:pPr>
            <w:r w:rsidRPr="004A15C8">
              <w:rPr>
                <w:rFonts w:cs="Arial"/>
                <w:b/>
                <w:sz w:val="18"/>
                <w:szCs w:val="18"/>
              </w:rPr>
              <w:lastRenderedPageBreak/>
              <w:t>5. TAREAS EVENTUALES</w:t>
            </w:r>
          </w:p>
        </w:tc>
      </w:tr>
      <w:tr w:rsidR="008F1D95" w:rsidRPr="003D721E" w14:paraId="79A125F3"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67B74D4" w14:textId="77777777" w:rsidR="008F1D95" w:rsidRPr="003A13D7" w:rsidRDefault="008F1D95" w:rsidP="008F1D95">
            <w:pPr>
              <w:pStyle w:val="Encabezado"/>
              <w:widowControl w:val="0"/>
              <w:numPr>
                <w:ilvl w:val="0"/>
                <w:numId w:val="99"/>
              </w:numPr>
              <w:spacing w:line="276" w:lineRule="auto"/>
              <w:rPr>
                <w:szCs w:val="16"/>
                <w:lang w:val="es-GT"/>
              </w:rPr>
            </w:pPr>
            <w:r w:rsidRPr="00D8772E">
              <w:rPr>
                <w:rFonts w:cs="Arial"/>
                <w:szCs w:val="16"/>
                <w:lang w:val="es-GT" w:bidi="ar"/>
              </w:rPr>
              <w:t>Sustituir al Jefe del Departamento en caso de ausencia o según sea necesario.</w:t>
            </w:r>
          </w:p>
          <w:p w14:paraId="593DCA45" w14:textId="77777777" w:rsidR="008F1D95" w:rsidRPr="001B6835" w:rsidRDefault="008F1D95" w:rsidP="008F1D95">
            <w:pPr>
              <w:pStyle w:val="Encabezado"/>
              <w:widowControl w:val="0"/>
              <w:numPr>
                <w:ilvl w:val="0"/>
                <w:numId w:val="99"/>
              </w:numPr>
              <w:spacing w:line="276" w:lineRule="auto"/>
              <w:rPr>
                <w:szCs w:val="16"/>
                <w:lang w:val="es-GT"/>
              </w:rPr>
            </w:pPr>
            <w:r w:rsidRPr="003A13D7">
              <w:rPr>
                <w:rFonts w:cs="Arial"/>
                <w:szCs w:val="16"/>
                <w:lang w:val="es-GT" w:bidi="ar"/>
              </w:rPr>
              <w:t xml:space="preserve">Bloquear en el e-SIRH las inconformidades y recursos de revocatoria presentadas en el JNO por los docentes participantes de convocatorias II a la XVII, con el objeto de que no continué el proceso de nombramiento de los expedientes de los participantes que conforman el establecimiento impugnado. </w:t>
            </w:r>
          </w:p>
          <w:p w14:paraId="3285B06E" w14:textId="77777777" w:rsidR="008F1D95" w:rsidRPr="00BB57F1" w:rsidRDefault="008F1D95" w:rsidP="008F1D95">
            <w:pPr>
              <w:pStyle w:val="Encabezado"/>
              <w:widowControl w:val="0"/>
              <w:numPr>
                <w:ilvl w:val="0"/>
                <w:numId w:val="99"/>
              </w:numPr>
              <w:spacing w:line="276" w:lineRule="auto"/>
              <w:rPr>
                <w:rFonts w:cs="Arial"/>
                <w:szCs w:val="16"/>
                <w:lang w:val="es-GT" w:bidi="ar"/>
              </w:rPr>
            </w:pPr>
            <w:r w:rsidRPr="00BB57F1">
              <w:rPr>
                <w:rFonts w:cs="Arial"/>
                <w:szCs w:val="16"/>
                <w:lang w:val="es-GT" w:bidi="ar"/>
              </w:rPr>
              <w:t>Desbloquear en el e-SIRH, las inconformidades y recursos de revocatoria presentadas por los docentes</w:t>
            </w:r>
            <w:r w:rsidRPr="00BB57F1">
              <w:rPr>
                <w:rFonts w:cs="Arial"/>
                <w:color w:val="FF0000"/>
                <w:szCs w:val="16"/>
                <w:lang w:val="es-GT" w:bidi="ar"/>
              </w:rPr>
              <w:t xml:space="preserve"> </w:t>
            </w:r>
            <w:r w:rsidRPr="00BB57F1">
              <w:rPr>
                <w:rFonts w:cs="Arial"/>
                <w:szCs w:val="16"/>
                <w:lang w:val="es-GT" w:bidi="ar"/>
              </w:rPr>
              <w:t>participantes de convocatorias II a la XVII, con base en las resoluciones emitidas por el JNO y Despacho Superior, en su orden</w:t>
            </w:r>
            <w:r w:rsidRPr="00BB57F1">
              <w:rPr>
                <w:rFonts w:cs="Arial"/>
                <w:color w:val="FF0000"/>
                <w:szCs w:val="16"/>
                <w:lang w:val="es-GT" w:bidi="ar"/>
              </w:rPr>
              <w:t>.</w:t>
            </w:r>
          </w:p>
          <w:p w14:paraId="4DCE2D00" w14:textId="77777777" w:rsidR="008F1D95" w:rsidRPr="004A15C8" w:rsidRDefault="008F1D95" w:rsidP="008F1D95">
            <w:pPr>
              <w:pStyle w:val="Encabezado"/>
              <w:widowControl w:val="0"/>
              <w:numPr>
                <w:ilvl w:val="0"/>
                <w:numId w:val="99"/>
              </w:numPr>
              <w:spacing w:line="276" w:lineRule="auto"/>
              <w:rPr>
                <w:szCs w:val="16"/>
                <w:lang w:val="es-GT"/>
              </w:rPr>
            </w:pPr>
            <w:r w:rsidRPr="004B768F">
              <w:rPr>
                <w:szCs w:val="16"/>
                <w:lang w:val="es-GT"/>
              </w:rPr>
              <w:t xml:space="preserve">Realizar otras tareas asignadas por la autoridad superior inherentes al puesto, o tareas de carácter </w:t>
            </w:r>
            <w:proofErr w:type="gramStart"/>
            <w:r w:rsidRPr="004B768F">
              <w:rPr>
                <w:szCs w:val="16"/>
                <w:lang w:val="es-GT"/>
              </w:rPr>
              <w:t>eventual  que</w:t>
            </w:r>
            <w:proofErr w:type="gramEnd"/>
            <w:r w:rsidRPr="004B768F">
              <w:rPr>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3639CA06" w14:textId="77777777" w:rsidR="008F1D95" w:rsidRPr="002D0CF6" w:rsidRDefault="008F1D95" w:rsidP="008F1D95">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8F1D95" w:rsidRPr="00FC33C5" w14:paraId="6A000EAA"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080DA3" w14:textId="77777777" w:rsidR="008F1D95" w:rsidRPr="00E04D40" w:rsidRDefault="008F1D95"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8F1D95" w:rsidRPr="003D721E" w14:paraId="5FF3968B"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F3F718B" w14:textId="77777777" w:rsidR="008F1D95" w:rsidRPr="00693F6D" w:rsidRDefault="008F1D95" w:rsidP="006E1B30">
            <w:pPr>
              <w:rPr>
                <w:lang w:val="es-GT"/>
              </w:rPr>
            </w:pPr>
            <w:r w:rsidRPr="001E1D53">
              <w:rPr>
                <w:lang w:val="es-GT"/>
              </w:rPr>
              <w:t>El puesto se ubica en el</w:t>
            </w:r>
            <w:r w:rsidRPr="00816C08">
              <w:rPr>
                <w:lang w:val="es-GT"/>
              </w:rPr>
              <w:t xml:space="preserve"> Departamento de Monitoreo, Seguimiento y Evaluación del JNO.</w:t>
            </w:r>
          </w:p>
        </w:tc>
      </w:tr>
      <w:tr w:rsidR="008F1D95" w:rsidRPr="00FC33C5" w14:paraId="0F9E091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E3436A"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8F1D95" w:rsidRPr="003D721E" w14:paraId="75F2C7B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CF40B9" w14:textId="77777777" w:rsidR="008F1D95" w:rsidRPr="00693F6D" w:rsidRDefault="008F1D95" w:rsidP="006E1B30">
            <w:pPr>
              <w:rPr>
                <w:lang w:val="es-GT"/>
              </w:rPr>
            </w:pPr>
            <w:r>
              <w:rPr>
                <w:lang w:val="es-GT"/>
              </w:rPr>
              <w:t>N/A</w:t>
            </w:r>
          </w:p>
        </w:tc>
      </w:tr>
      <w:tr w:rsidR="008F1D95" w:rsidRPr="00FC33C5" w14:paraId="5DB7A7E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E5388E"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8F1D95" w:rsidRPr="003D721E" w14:paraId="2B66B08A"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B04C29" w14:textId="77777777" w:rsidR="008F1D95" w:rsidRPr="00693F6D" w:rsidRDefault="008F1D95" w:rsidP="006E1B30">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8F1D95" w:rsidRPr="003D721E" w14:paraId="21EF34A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8F6A56" w14:textId="77777777" w:rsidR="008F1D95" w:rsidRPr="00693F6D" w:rsidRDefault="008F1D95"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8F1D95" w:rsidRPr="00FC33C5" w14:paraId="35AF169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C44C46"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8F1D95" w:rsidRPr="003D721E" w14:paraId="3C79473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0152FA" w14:textId="77777777" w:rsidR="008F1D95" w:rsidRPr="00FC33C5" w:rsidRDefault="008F1D95"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2D9114B" w14:textId="77777777" w:rsidR="008F1D95" w:rsidRPr="00FC2365" w:rsidRDefault="008F1D95" w:rsidP="006E1B30">
            <w:pPr>
              <w:cnfStyle w:val="000000000000" w:firstRow="0" w:lastRow="0" w:firstColumn="0" w:lastColumn="0" w:oddVBand="0" w:evenVBand="0" w:oddHBand="0" w:evenHBand="0" w:firstRowFirstColumn="0" w:firstRowLastColumn="0" w:lastRowFirstColumn="0" w:lastRowLastColumn="0"/>
              <w:rPr>
                <w:rFonts w:cs="Arial"/>
                <w:i/>
                <w:iCs/>
                <w:szCs w:val="18"/>
                <w:lang w:val="es-GT"/>
              </w:rPr>
            </w:pPr>
            <w:r w:rsidRPr="00FC2365">
              <w:rPr>
                <w:rFonts w:cs="Arial"/>
                <w:i/>
                <w:iCs/>
                <w:szCs w:val="18"/>
                <w:lang w:val="es-GT"/>
              </w:rPr>
              <w:t>Personal Interno del JNO y otras Direcciones del MINEDUC, encargado del e-SINO en la DINFO, personal administrativo e integrantes de los JADO, Integrantes de los JUMO.</w:t>
            </w:r>
          </w:p>
        </w:tc>
      </w:tr>
      <w:tr w:rsidR="008F1D95" w:rsidRPr="003D721E" w14:paraId="7263E88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AE8C3C" w14:textId="77777777" w:rsidR="008F1D95" w:rsidRPr="00FC33C5" w:rsidRDefault="008F1D95"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A469F8F" w14:textId="77777777" w:rsidR="008F1D95" w:rsidRPr="00FC2365" w:rsidRDefault="008F1D95" w:rsidP="006E1B30">
            <w:pPr>
              <w:cnfStyle w:val="000000100000" w:firstRow="0" w:lastRow="0" w:firstColumn="0" w:lastColumn="0" w:oddVBand="0" w:evenVBand="0" w:oddHBand="1" w:evenHBand="0" w:firstRowFirstColumn="0" w:firstRowLastColumn="0" w:lastRowFirstColumn="0" w:lastRowLastColumn="0"/>
            </w:pPr>
            <w:r w:rsidRPr="00FC2365">
              <w:rPr>
                <w:rFonts w:cs="Arial"/>
                <w:i/>
                <w:iCs/>
                <w:szCs w:val="18"/>
                <w:lang w:val="es-GT"/>
              </w:rPr>
              <w:t>Docentes que se abocan al JNO y sociedad civil interesada el proceso de oposición para docentes de nivel primario, preprimario y media.</w:t>
            </w:r>
          </w:p>
        </w:tc>
      </w:tr>
      <w:tr w:rsidR="008F1D95" w:rsidRPr="00FC33C5" w14:paraId="255B1F8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DD1427"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8F1D95" w:rsidRPr="003D721E" w14:paraId="0BC135B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D4F4D4" w14:textId="77777777" w:rsidR="008F1D95" w:rsidRPr="00693F6D" w:rsidRDefault="008F1D95" w:rsidP="006E1B30">
            <w:pPr>
              <w:rPr>
                <w:lang w:val="es-GT"/>
              </w:rPr>
            </w:pPr>
            <w:r>
              <w:rPr>
                <w:lang w:val="es-GT"/>
              </w:rPr>
              <w:t>Edificio Plaza Rabí</w:t>
            </w:r>
          </w:p>
        </w:tc>
      </w:tr>
      <w:tr w:rsidR="008F1D95" w:rsidRPr="00FC33C5" w14:paraId="053056F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E3793DE"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8F1D95" w:rsidRPr="003D721E" w14:paraId="43EEC6E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84CE65" w14:textId="77777777" w:rsidR="008F1D95" w:rsidRPr="00FC33C5" w:rsidRDefault="008F1D95" w:rsidP="006E1B30">
            <w:pPr>
              <w:textAlignment w:val="center"/>
              <w:rPr>
                <w:rFonts w:cs="Arial"/>
                <w:i w:val="0"/>
                <w:szCs w:val="16"/>
                <w:lang w:val="es-GT"/>
              </w:rPr>
            </w:pPr>
            <w:r>
              <w:rPr>
                <w:rFonts w:cs="Arial"/>
                <w:szCs w:val="16"/>
                <w:lang w:val="es-GT"/>
              </w:rPr>
              <w:t>La jornada de trabajo es Diurna, de lunes a viernes de 9:00 a 17:30 horas</w:t>
            </w:r>
          </w:p>
        </w:tc>
      </w:tr>
      <w:tr w:rsidR="008F1D95" w:rsidRPr="00FC33C5" w14:paraId="749C249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51F120"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8F1D95" w:rsidRPr="003D721E" w14:paraId="7EA0819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3508D4" w14:textId="77777777" w:rsidR="008F1D95" w:rsidRPr="00FC33C5" w:rsidRDefault="008F1D95" w:rsidP="006E1B30">
            <w:pPr>
              <w:textAlignment w:val="center"/>
              <w:rPr>
                <w:rFonts w:cs="Arial"/>
                <w:i w:val="0"/>
                <w:szCs w:val="16"/>
                <w:lang w:val="es-GT"/>
              </w:rPr>
            </w:pPr>
            <w:r>
              <w:rPr>
                <w:rFonts w:cs="Arial"/>
                <w:szCs w:val="16"/>
                <w:lang w:val="es-GT"/>
              </w:rPr>
              <w:t>Se derivan por el incumplimiento de sus funciones, afectando el cumplimiento de las metas y objetivos del Departamento de Monitoreo, Seguimiento y Evaluación del Jurado Nacional de Oposición.</w:t>
            </w:r>
          </w:p>
        </w:tc>
      </w:tr>
      <w:tr w:rsidR="008F1D95" w:rsidRPr="00FC33C5" w14:paraId="0292297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991A48"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8F1D95" w:rsidRPr="003D721E" w14:paraId="188C808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4E07C2" w14:textId="77777777" w:rsidR="008F1D95" w:rsidRPr="00E4109B" w:rsidRDefault="008F1D95"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F1D95" w:rsidRPr="00FC33C5" w14:paraId="69EB615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2BD731"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8F1D95" w:rsidRPr="003D721E" w14:paraId="251852C5" w14:textId="77777777" w:rsidTr="006E1B30">
        <w:trPr>
          <w:cnfStyle w:val="000000100000" w:firstRow="0" w:lastRow="0" w:firstColumn="0" w:lastColumn="0" w:oddVBand="0" w:evenVBand="0" w:oddHBand="1" w:evenHBand="0" w:firstRowFirstColumn="0" w:firstRowLastColumn="0" w:lastRowFirstColumn="0" w:lastRowLastColumn="0"/>
          <w:trHeight w:val="28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015D8F" w14:textId="77777777" w:rsidR="008F1D95" w:rsidRPr="00FC33C5" w:rsidRDefault="008F1D95"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D6EF776" w14:textId="77777777" w:rsidR="008F1D95" w:rsidRPr="00693F6D"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r>
              <w:rPr>
                <w:rFonts w:cs="Arial"/>
                <w:i/>
                <w:szCs w:val="16"/>
                <w:lang w:val="es-GT"/>
              </w:rPr>
              <w:t>80</w:t>
            </w:r>
            <w:r w:rsidRPr="00FB7D9E">
              <w:rPr>
                <w:rFonts w:cs="Arial"/>
                <w:i/>
                <w:szCs w:val="16"/>
                <w:lang w:val="es-GT"/>
              </w:rPr>
              <w:t xml:space="preserve">% de esfuerzo mental, exige concentración constante para </w:t>
            </w:r>
            <w:r>
              <w:rPr>
                <w:rFonts w:cs="Arial"/>
                <w:i/>
                <w:szCs w:val="16"/>
                <w:lang w:val="es-GT"/>
              </w:rPr>
              <w:t>r</w:t>
            </w:r>
            <w:r w:rsidRPr="0080410A">
              <w:rPr>
                <w:rFonts w:cs="Arial"/>
                <w:szCs w:val="16"/>
                <w:lang w:val="es-GT"/>
              </w:rPr>
              <w:t>evisar y analizar los</w:t>
            </w:r>
            <w:r>
              <w:rPr>
                <w:rFonts w:cs="Arial"/>
                <w:szCs w:val="16"/>
                <w:lang w:val="es-GT"/>
              </w:rPr>
              <w:t xml:space="preserve"> </w:t>
            </w:r>
            <w:r w:rsidRPr="00FC2365">
              <w:rPr>
                <w:rFonts w:cs="Arial"/>
                <w:szCs w:val="16"/>
                <w:lang w:val="es-GT"/>
              </w:rPr>
              <w:t>casos de docentes</w:t>
            </w:r>
            <w:r>
              <w:rPr>
                <w:rFonts w:cs="Arial"/>
                <w:szCs w:val="16"/>
                <w:lang w:val="es-GT"/>
              </w:rPr>
              <w:t xml:space="preserve"> participantes en el proceso de oposición; así como </w:t>
            </w:r>
            <w:proofErr w:type="gramStart"/>
            <w:r>
              <w:rPr>
                <w:rFonts w:cs="Arial"/>
                <w:szCs w:val="16"/>
                <w:lang w:val="es-GT"/>
              </w:rPr>
              <w:t xml:space="preserve">lo </w:t>
            </w:r>
            <w:r w:rsidRPr="0080410A">
              <w:rPr>
                <w:rFonts w:cs="Arial"/>
                <w:szCs w:val="16"/>
                <w:lang w:val="es-GT"/>
              </w:rPr>
              <w:t xml:space="preserve"> proyectos</w:t>
            </w:r>
            <w:proofErr w:type="gramEnd"/>
            <w:r w:rsidRPr="0080410A">
              <w:rPr>
                <w:rFonts w:cs="Arial"/>
                <w:szCs w:val="16"/>
                <w:lang w:val="es-GT"/>
              </w:rPr>
              <w:t xml:space="preserve"> de documentos oficiales</w:t>
            </w:r>
            <w:r>
              <w:rPr>
                <w:rFonts w:cs="Arial"/>
                <w:szCs w:val="16"/>
                <w:lang w:val="es-GT"/>
              </w:rPr>
              <w:t>,</w:t>
            </w:r>
            <w:r w:rsidRPr="0080410A">
              <w:rPr>
                <w:rFonts w:cs="Arial"/>
                <w:szCs w:val="16"/>
                <w:lang w:val="es-GT"/>
              </w:rPr>
              <w:t xml:space="preserve"> verifica</w:t>
            </w:r>
            <w:r>
              <w:rPr>
                <w:rFonts w:cs="Arial"/>
                <w:szCs w:val="16"/>
                <w:lang w:val="es-GT"/>
              </w:rPr>
              <w:t>ndo que se haya aplicado</w:t>
            </w:r>
            <w:r w:rsidRPr="0080410A">
              <w:rPr>
                <w:rFonts w:cs="Arial"/>
                <w:szCs w:val="16"/>
                <w:lang w:val="es-GT"/>
              </w:rPr>
              <w:t xml:space="preserve"> la normativa legal vigente.</w:t>
            </w:r>
            <w:r>
              <w:rPr>
                <w:rFonts w:cs="Arial"/>
                <w:szCs w:val="16"/>
                <w:lang w:val="es-GT"/>
              </w:rPr>
              <w:t xml:space="preserve"> </w:t>
            </w:r>
            <w:proofErr w:type="gramStart"/>
            <w:r>
              <w:rPr>
                <w:rFonts w:cs="Arial"/>
                <w:szCs w:val="16"/>
                <w:lang w:val="es-GT"/>
              </w:rPr>
              <w:t>Asimismo</w:t>
            </w:r>
            <w:proofErr w:type="gramEnd"/>
            <w:r>
              <w:rPr>
                <w:rFonts w:cs="Arial"/>
                <w:szCs w:val="16"/>
                <w:lang w:val="es-GT"/>
              </w:rPr>
              <w:t xml:space="preserve"> planificar, organizar y ejecutar las actividades específicas asignadas por el jefe del departamento.</w:t>
            </w:r>
          </w:p>
        </w:tc>
      </w:tr>
      <w:tr w:rsidR="008F1D95" w:rsidRPr="003D721E" w14:paraId="65A5EEE4" w14:textId="77777777" w:rsidTr="006E1B30">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2C0E6F" w14:textId="77777777" w:rsidR="008F1D95" w:rsidRPr="00FC33C5" w:rsidRDefault="008F1D95"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2327B04" w14:textId="77777777" w:rsidR="008F1D95" w:rsidRPr="00693F6D"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Pr>
                <w:rFonts w:cs="Arial"/>
                <w:i/>
                <w:szCs w:val="16"/>
                <w:lang w:val="es-GT"/>
              </w:rPr>
              <w:t>1</w:t>
            </w:r>
            <w:r w:rsidRPr="00FB7D9E">
              <w:rPr>
                <w:rFonts w:cs="Arial"/>
                <w:i/>
                <w:szCs w:val="16"/>
                <w:lang w:val="es-GT"/>
              </w:rPr>
              <w:t>0% ya que la mayoría del tiempo realiza sus tareas sentado.</w:t>
            </w:r>
          </w:p>
        </w:tc>
      </w:tr>
      <w:tr w:rsidR="008F1D95" w:rsidRPr="00D523B8" w14:paraId="58DC2EC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CA81A4" w14:textId="77777777" w:rsidR="008F1D95" w:rsidRPr="009E0D6F" w:rsidRDefault="008F1D95"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8F1D95" w:rsidRPr="00D523B8" w14:paraId="6712583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FB0C44"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F1D95" w:rsidRPr="003D721E" w14:paraId="4C46FD9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5CFACDF"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B27ADE5" w14:textId="77777777" w:rsidR="008F1D95" w:rsidRPr="00693F6D"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Pr>
                <w:rFonts w:cs="Arial"/>
                <w:i/>
                <w:szCs w:val="16"/>
                <w:lang w:val="es-GT"/>
              </w:rPr>
              <w:t>A</w:t>
            </w:r>
            <w:r w:rsidRPr="00104774">
              <w:rPr>
                <w:rFonts w:cs="Arial"/>
                <w:i/>
                <w:szCs w:val="16"/>
                <w:lang w:val="es-GT"/>
              </w:rPr>
              <w:t>creditar título universitario a nivel de licenciatura en una carrera afín al puesto. Seis meses de experiencia como Asesor Profesional Especializado I y ser colegiado activo.</w:t>
            </w:r>
          </w:p>
        </w:tc>
      </w:tr>
      <w:tr w:rsidR="008F1D95" w:rsidRPr="003D721E" w14:paraId="03E5778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7B43B3"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5E10C8F" w14:textId="77777777" w:rsidR="008F1D95" w:rsidRDefault="008F1D95"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Pr>
                <w:rFonts w:cs="Arial"/>
                <w:i/>
                <w:szCs w:val="16"/>
                <w:lang w:val="es-GT"/>
              </w:rPr>
              <w:t>A</w:t>
            </w:r>
            <w:r w:rsidRPr="00104774">
              <w:rPr>
                <w:rFonts w:cs="Arial"/>
                <w:i/>
                <w:szCs w:val="16"/>
                <w:lang w:val="es-GT"/>
              </w:rPr>
              <w:t>creditar título universitario a nivel de licenciatura en la carrera profesional que el puesto requiera. Cinco años de experiencia en labores afines al mismo y ser colegiado activo.</w:t>
            </w:r>
          </w:p>
          <w:p w14:paraId="65AB9E51" w14:textId="77777777" w:rsidR="008F1D95" w:rsidRPr="00693F6D" w:rsidRDefault="008F1D95"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p>
        </w:tc>
      </w:tr>
      <w:tr w:rsidR="008F1D95" w:rsidRPr="00FC33C5" w14:paraId="71385FB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5261676"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8F1D95" w:rsidRPr="00466F53" w14:paraId="01ADDAF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BDE2AE" w14:textId="77777777" w:rsidR="008F1D95" w:rsidRPr="0018526E" w:rsidRDefault="008F1D95" w:rsidP="006E1B30">
            <w:pPr>
              <w:textAlignment w:val="center"/>
              <w:rPr>
                <w:rFonts w:cs="Arial"/>
                <w:szCs w:val="16"/>
                <w:lang w:val="es-GT"/>
              </w:rPr>
            </w:pPr>
            <w:r w:rsidRPr="0018526E">
              <w:rPr>
                <w:rFonts w:cs="Arial"/>
                <w:color w:val="000000" w:themeColor="text1"/>
                <w:szCs w:val="16"/>
                <w:lang w:val="es-GT" w:eastAsia="es-GT"/>
              </w:rPr>
              <w:t xml:space="preserve">Licenciatura </w:t>
            </w:r>
            <w:r>
              <w:rPr>
                <w:rFonts w:cs="Arial"/>
                <w:color w:val="000000" w:themeColor="text1"/>
                <w:szCs w:val="16"/>
                <w:lang w:val="es-GT" w:eastAsia="es-GT"/>
              </w:rPr>
              <w:t>en Administración de Empresas, Licenciatura en Informática con especialización en cualquiera de sus especialidades.</w:t>
            </w:r>
          </w:p>
        </w:tc>
      </w:tr>
      <w:tr w:rsidR="008F1D95" w:rsidRPr="00FC33C5" w14:paraId="5CA4775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B71B71"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8F1D95" w:rsidRPr="003D721E" w14:paraId="08642A4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84669F" w14:textId="77777777" w:rsidR="008F1D95" w:rsidRPr="0018526E" w:rsidRDefault="008F1D95" w:rsidP="008F1D95">
            <w:pPr>
              <w:pStyle w:val="Prrafodelista"/>
              <w:numPr>
                <w:ilvl w:val="0"/>
                <w:numId w:val="24"/>
              </w:numPr>
              <w:textAlignment w:val="center"/>
              <w:rPr>
                <w:rFonts w:cs="Arial"/>
                <w:szCs w:val="16"/>
                <w:lang w:val="es-GT"/>
              </w:rPr>
            </w:pPr>
            <w:r w:rsidRPr="0018526E">
              <w:rPr>
                <w:rFonts w:cs="Arial"/>
                <w:szCs w:val="16"/>
                <w:lang w:val="es-GT"/>
              </w:rPr>
              <w:t>Constitución Política de la República de Guatemala, Ley de Educación Nacional, Ley de Servicio Civil y su Reglamento, Acuerdo Gubernativo y Ministerial que rige el proceso de oposición</w:t>
            </w:r>
            <w:r>
              <w:rPr>
                <w:rFonts w:cs="Arial"/>
                <w:szCs w:val="16"/>
                <w:lang w:val="es-GT"/>
              </w:rPr>
              <w:t>.</w:t>
            </w:r>
          </w:p>
          <w:p w14:paraId="6E61BAA0" w14:textId="77777777" w:rsidR="008F1D95" w:rsidRPr="0018526E" w:rsidRDefault="008F1D95" w:rsidP="008F1D95">
            <w:pPr>
              <w:pStyle w:val="Prrafodelista"/>
              <w:numPr>
                <w:ilvl w:val="0"/>
                <w:numId w:val="24"/>
              </w:numPr>
              <w:textAlignment w:val="center"/>
              <w:rPr>
                <w:rFonts w:cs="Arial"/>
                <w:szCs w:val="16"/>
                <w:lang w:val="es-GT"/>
              </w:rPr>
            </w:pPr>
            <w:r w:rsidRPr="0018526E">
              <w:rPr>
                <w:rFonts w:cs="Arial"/>
                <w:szCs w:val="16"/>
                <w:lang w:val="es-GT"/>
              </w:rPr>
              <w:t>Redacción y ortografía.</w:t>
            </w:r>
          </w:p>
          <w:p w14:paraId="3BD58D31" w14:textId="77777777" w:rsidR="008F1D95" w:rsidRDefault="008F1D95" w:rsidP="008F1D95">
            <w:pPr>
              <w:pStyle w:val="Prrafodelista"/>
              <w:numPr>
                <w:ilvl w:val="0"/>
                <w:numId w:val="24"/>
              </w:numPr>
              <w:textAlignment w:val="center"/>
              <w:rPr>
                <w:rFonts w:cs="Arial"/>
                <w:szCs w:val="16"/>
                <w:lang w:val="es-GT"/>
              </w:rPr>
            </w:pPr>
            <w:r w:rsidRPr="0018526E">
              <w:rPr>
                <w:rFonts w:cs="Arial"/>
                <w:szCs w:val="16"/>
                <w:lang w:val="es-GT"/>
              </w:rPr>
              <w:t>Elaboración de informes.</w:t>
            </w:r>
          </w:p>
          <w:p w14:paraId="3641764D" w14:textId="77777777" w:rsidR="00FC19D1" w:rsidRPr="00733512" w:rsidRDefault="00FC19D1" w:rsidP="00FC19D1">
            <w:pPr>
              <w:pStyle w:val="Prrafodelista"/>
              <w:ind w:left="360"/>
              <w:textAlignment w:val="center"/>
              <w:rPr>
                <w:rFonts w:cs="Arial"/>
                <w:szCs w:val="16"/>
                <w:lang w:val="es-GT"/>
              </w:rPr>
            </w:pPr>
          </w:p>
        </w:tc>
      </w:tr>
      <w:tr w:rsidR="008F1D95" w:rsidRPr="00466F53" w14:paraId="58F4E78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B702D9" w14:textId="77777777" w:rsidR="008F1D95" w:rsidRPr="00E04D40" w:rsidRDefault="008F1D95" w:rsidP="006E1B30">
            <w:pPr>
              <w:textAlignment w:val="center"/>
              <w:rPr>
                <w:rFonts w:cs="Arial"/>
                <w:b/>
                <w:szCs w:val="16"/>
                <w:lang w:val="es-GT"/>
              </w:rPr>
            </w:pPr>
            <w:r>
              <w:rPr>
                <w:rFonts w:cs="Arial"/>
                <w:b/>
                <w:szCs w:val="16"/>
                <w:lang w:val="es-GT"/>
              </w:rPr>
              <w:lastRenderedPageBreak/>
              <w:t xml:space="preserve">18. </w:t>
            </w:r>
            <w:r w:rsidRPr="00E04D40">
              <w:rPr>
                <w:rFonts w:cs="Arial"/>
                <w:b/>
                <w:szCs w:val="16"/>
                <w:lang w:val="es-GT"/>
              </w:rPr>
              <w:t>HABILIDADES Y DESTREZAS</w:t>
            </w:r>
          </w:p>
        </w:tc>
      </w:tr>
      <w:tr w:rsidR="008F1D95" w:rsidRPr="003D721E" w14:paraId="7F6FFC1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2A4FE"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Trabajo en equipo.</w:t>
            </w:r>
          </w:p>
          <w:p w14:paraId="51608FA5"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007391F3"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Organización.</w:t>
            </w:r>
          </w:p>
          <w:p w14:paraId="6CB2C50E"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213EA99E"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7BFDD741"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5437D60B" w14:textId="77777777" w:rsidR="008F1D95" w:rsidRPr="00FA11B8" w:rsidRDefault="008F1D95" w:rsidP="008F1D95">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7D1B4087" w14:textId="77777777" w:rsidR="008F1D95" w:rsidRDefault="008F1D95" w:rsidP="008F1D95">
            <w:pPr>
              <w:pStyle w:val="Prrafodelista"/>
              <w:numPr>
                <w:ilvl w:val="0"/>
                <w:numId w:val="42"/>
              </w:numPr>
              <w:textAlignment w:val="center"/>
              <w:rPr>
                <w:rFonts w:cs="Arial"/>
                <w:szCs w:val="16"/>
                <w:lang w:val="es-GT"/>
              </w:rPr>
            </w:pPr>
            <w:r w:rsidRPr="00B57322">
              <w:rPr>
                <w:rFonts w:cs="Arial"/>
                <w:szCs w:val="16"/>
                <w:lang w:val="es-GT"/>
              </w:rPr>
              <w:t>Manejo de equipo de oficina (cómputo, impresión, fotocopiadora, escáner, audiovisuales, entre otros)</w:t>
            </w:r>
          </w:p>
          <w:p w14:paraId="198787C3" w14:textId="77777777" w:rsidR="008F1D95" w:rsidRPr="00733512" w:rsidRDefault="008F1D95" w:rsidP="008F1D95">
            <w:pPr>
              <w:pStyle w:val="Prrafodelista"/>
              <w:numPr>
                <w:ilvl w:val="0"/>
                <w:numId w:val="25"/>
              </w:numPr>
              <w:textAlignment w:val="center"/>
              <w:rPr>
                <w:rFonts w:cs="Arial"/>
                <w:szCs w:val="16"/>
                <w:lang w:val="es-GT"/>
              </w:rPr>
            </w:pPr>
            <w:r w:rsidRPr="00B57322">
              <w:rPr>
                <w:rFonts w:cs="Arial"/>
                <w:szCs w:val="16"/>
                <w:lang w:val="es-GT"/>
              </w:rPr>
              <w:t>Manejo de Office e internet.</w:t>
            </w:r>
          </w:p>
        </w:tc>
      </w:tr>
      <w:tr w:rsidR="008F1D95" w:rsidRPr="00C7166E" w14:paraId="3A5E01A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627A7D3" w14:textId="77777777" w:rsidR="008F1D95" w:rsidRPr="00E04D40" w:rsidRDefault="008F1D95" w:rsidP="006E1B30">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8F1D95" w:rsidRPr="00C7166E" w14:paraId="723AB7C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37124E7" w14:textId="77777777" w:rsidR="008F1D95" w:rsidRDefault="008F1D95" w:rsidP="008F1D95">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66A17A39" w14:textId="77777777" w:rsidR="008F1D95" w:rsidRDefault="008F1D95" w:rsidP="008F1D95">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5BDAC169" w14:textId="77777777" w:rsidR="008F1D95" w:rsidRPr="00733512" w:rsidRDefault="008F1D95" w:rsidP="008F1D95">
            <w:pPr>
              <w:pStyle w:val="Prrafodelista"/>
              <w:numPr>
                <w:ilvl w:val="0"/>
                <w:numId w:val="15"/>
              </w:numPr>
              <w:textAlignment w:val="center"/>
              <w:rPr>
                <w:rFonts w:cs="Arial"/>
                <w:szCs w:val="16"/>
                <w:lang w:val="es-GT"/>
              </w:rPr>
            </w:pPr>
            <w:r>
              <w:rPr>
                <w:rFonts w:cs="Arial"/>
                <w:szCs w:val="16"/>
                <w:lang w:val="es-GT"/>
              </w:rPr>
              <w:t>Responsable, empático</w:t>
            </w:r>
            <w:r w:rsidRPr="00A902B5">
              <w:rPr>
                <w:rFonts w:cs="Arial"/>
                <w:szCs w:val="16"/>
                <w:lang w:val="es-GT"/>
              </w:rPr>
              <w:t>, respetuoso, puntual, discreto, actitud positiva, comprometido con la institución</w:t>
            </w:r>
            <w:r>
              <w:rPr>
                <w:rFonts w:cs="Arial"/>
                <w:szCs w:val="16"/>
                <w:lang w:val="es-GT"/>
              </w:rPr>
              <w:t>.</w:t>
            </w:r>
          </w:p>
        </w:tc>
      </w:tr>
      <w:tr w:rsidR="008F1D95" w:rsidRPr="0007499F" w14:paraId="63AD99E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A936F1" w14:textId="77777777" w:rsidR="008F1D95" w:rsidRPr="00E04D40" w:rsidRDefault="008F1D95"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8F1D95" w:rsidRPr="003D721E" w14:paraId="02867DD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F5673E" w14:textId="77777777" w:rsidR="008F1D95" w:rsidRPr="00733512" w:rsidRDefault="008F1D95" w:rsidP="006E1B30">
            <w:pPr>
              <w:textAlignment w:val="center"/>
              <w:rPr>
                <w:rFonts w:cs="Arial"/>
                <w:szCs w:val="16"/>
                <w:lang w:val="es-GT"/>
              </w:rPr>
            </w:pPr>
            <w:r>
              <w:rPr>
                <w:rFonts w:cs="Arial"/>
                <w:szCs w:val="16"/>
                <w:lang w:val="es-GT"/>
              </w:rPr>
              <w:t>Disponibilidad para viajar al interior del país.</w:t>
            </w:r>
          </w:p>
        </w:tc>
      </w:tr>
    </w:tbl>
    <w:p w14:paraId="7C9612B7" w14:textId="77777777" w:rsidR="008F1D95" w:rsidRDefault="008F1D95" w:rsidP="008F1D95">
      <w:pPr>
        <w:rPr>
          <w:rFonts w:ascii="Arial" w:hAnsi="Arial" w:cs="Arial"/>
          <w:sz w:val="22"/>
          <w:szCs w:val="22"/>
        </w:rPr>
      </w:pPr>
    </w:p>
    <w:p w14:paraId="2458FB7C" w14:textId="77777777" w:rsidR="008F1D95" w:rsidRDefault="008F1D95" w:rsidP="008F1D95">
      <w:pPr>
        <w:rPr>
          <w:rFonts w:ascii="Arial" w:hAnsi="Arial" w:cs="Arial"/>
          <w:sz w:val="22"/>
          <w:szCs w:val="22"/>
        </w:rPr>
      </w:pPr>
    </w:p>
    <w:p w14:paraId="0A9671FD" w14:textId="77777777" w:rsidR="00FC19D1" w:rsidRDefault="00FC19D1" w:rsidP="008F1D95">
      <w:pPr>
        <w:rPr>
          <w:rFonts w:ascii="Arial" w:hAnsi="Arial" w:cs="Arial"/>
          <w:sz w:val="22"/>
          <w:szCs w:val="22"/>
        </w:rPr>
      </w:pPr>
    </w:p>
    <w:p w14:paraId="04B477FA" w14:textId="77777777" w:rsidR="008F1D95" w:rsidRDefault="008F1D95" w:rsidP="008F1D95">
      <w:pPr>
        <w:rPr>
          <w:rFonts w:ascii="Arial" w:hAnsi="Arial" w:cs="Arial"/>
          <w:sz w:val="22"/>
          <w:szCs w:val="22"/>
        </w:rPr>
      </w:pPr>
    </w:p>
    <w:p w14:paraId="1A6B6094" w14:textId="77777777" w:rsidR="008F1D95" w:rsidRDefault="008F1D95" w:rsidP="008F1D95">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8F1D95" w:rsidRPr="003D721E" w14:paraId="4A50226F"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64CE6E" w14:textId="77777777" w:rsidR="008F1D95" w:rsidRPr="00D91C1C" w:rsidRDefault="008F1D95" w:rsidP="008F1D95">
            <w:pPr>
              <w:pStyle w:val="Prrafodelista"/>
              <w:numPr>
                <w:ilvl w:val="0"/>
                <w:numId w:val="139"/>
              </w:numPr>
              <w:jc w:val="center"/>
              <w:textAlignment w:val="center"/>
              <w:rPr>
                <w:rFonts w:cs="Arial"/>
                <w:sz w:val="18"/>
                <w:szCs w:val="18"/>
                <w:lang w:val="es-GT"/>
              </w:rPr>
            </w:pPr>
            <w:r w:rsidRPr="00D91C1C">
              <w:rPr>
                <w:rFonts w:cs="Arial"/>
                <w:sz w:val="18"/>
                <w:szCs w:val="18"/>
              </w:rPr>
              <w:lastRenderedPageBreak/>
              <w:t>ASESOR II DEL DEPARTAMENTO DE MONITOREO, SEGUIMIENTO Y EVALUACIÓN</w:t>
            </w:r>
          </w:p>
        </w:tc>
      </w:tr>
      <w:tr w:rsidR="008F1D95" w:rsidRPr="00BC2E56" w14:paraId="35AE958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F45D94F" w14:textId="77777777" w:rsidR="008F1D95" w:rsidRPr="00D91C1C" w:rsidRDefault="008F1D95" w:rsidP="006E1B30">
            <w:pPr>
              <w:textAlignment w:val="center"/>
              <w:rPr>
                <w:rFonts w:eastAsia="SimSun" w:cs="Arial"/>
                <w:b/>
                <w:sz w:val="18"/>
                <w:szCs w:val="18"/>
                <w:lang w:val="es-GT" w:bidi="ar"/>
              </w:rPr>
            </w:pPr>
            <w:r w:rsidRPr="00D91C1C">
              <w:rPr>
                <w:rFonts w:eastAsia="SimSun" w:cs="Arial"/>
                <w:b/>
                <w:sz w:val="18"/>
                <w:szCs w:val="18"/>
                <w:lang w:val="es-GT" w:bidi="ar"/>
              </w:rPr>
              <w:t>1. IDENTIFICACIÓN DEL PUESTO</w:t>
            </w:r>
          </w:p>
        </w:tc>
      </w:tr>
      <w:tr w:rsidR="008F1D95" w:rsidRPr="00BC2E56" w14:paraId="0226627D"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5AA1543" w14:textId="77777777" w:rsidR="008F1D95" w:rsidRPr="00BC2E56" w:rsidRDefault="008F1D95"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Profesional III</w:t>
            </w:r>
          </w:p>
        </w:tc>
        <w:tc>
          <w:tcPr>
            <w:tcW w:w="2452" w:type="pct"/>
            <w:tcBorders>
              <w:top w:val="single" w:sz="4" w:space="0" w:color="00B0F0"/>
            </w:tcBorders>
            <w:shd w:val="clear" w:color="auto" w:fill="auto"/>
          </w:tcPr>
          <w:p w14:paraId="68FE62EF"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5030</w:t>
            </w:r>
          </w:p>
        </w:tc>
      </w:tr>
      <w:tr w:rsidR="008F1D95" w:rsidRPr="00BC2E56" w14:paraId="77542A9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59D0BF6" w14:textId="77777777" w:rsidR="008F1D95" w:rsidRPr="00BC2E56" w:rsidRDefault="008F1D95"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44E098D6" w14:textId="77777777" w:rsidR="008F1D95" w:rsidRPr="00BC2E56"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8F1D95" w:rsidRPr="00BC2E56" w14:paraId="6C72C8A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2F410A4"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Título funcional: </w:t>
            </w:r>
            <w:r>
              <w:rPr>
                <w:rFonts w:cs="Arial"/>
                <w:szCs w:val="16"/>
                <w:lang w:val="es-GT"/>
              </w:rPr>
              <w:t>Asesor II del Departamento de Monitoreo, Seguimiento y Evaluación</w:t>
            </w:r>
          </w:p>
        </w:tc>
        <w:tc>
          <w:tcPr>
            <w:tcW w:w="2452" w:type="pct"/>
            <w:shd w:val="clear" w:color="auto" w:fill="auto"/>
          </w:tcPr>
          <w:p w14:paraId="182F5F96"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8F1D95" w:rsidRPr="00D141D5" w14:paraId="1D4D304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A8842E7"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Jefe de Departamento Monitoreo, Seguimiento y Evaluación.</w:t>
            </w:r>
          </w:p>
        </w:tc>
        <w:tc>
          <w:tcPr>
            <w:tcW w:w="2452" w:type="pct"/>
          </w:tcPr>
          <w:p w14:paraId="287B4D32" w14:textId="77777777" w:rsidR="008F1D95" w:rsidRPr="00FC33C5"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35413D8D" w14:textId="77777777" w:rsidR="008F1D95" w:rsidRPr="002D0CF6" w:rsidRDefault="008F1D95" w:rsidP="008F1D95">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8F1D95" w:rsidRPr="00933390" w14:paraId="7E86B002"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2E32171" w14:textId="77777777" w:rsidR="008F1D95" w:rsidRPr="00E04D40" w:rsidRDefault="008F1D95"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8F1D95" w:rsidRPr="003D721E" w14:paraId="7E8A78F6" w14:textId="77777777" w:rsidTr="006E1B30">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1B3344" w14:textId="77777777" w:rsidR="008F1D95" w:rsidRPr="00FC33C5" w:rsidRDefault="008F1D95" w:rsidP="006E1B30">
            <w:pPr>
              <w:pStyle w:val="Encabezado"/>
              <w:rPr>
                <w:rFonts w:cs="Arial"/>
                <w:szCs w:val="16"/>
                <w:lang w:val="es-GT"/>
              </w:rPr>
            </w:pPr>
            <w:r w:rsidRPr="00BB57F1">
              <w:rPr>
                <w:lang w:val="es-GT"/>
              </w:rPr>
              <w:t>Proporcionar asesoría</w:t>
            </w:r>
            <w:r w:rsidRPr="00BB57F1">
              <w:rPr>
                <w:spacing w:val="30"/>
                <w:lang w:val="es-GT"/>
              </w:rPr>
              <w:t xml:space="preserve"> </w:t>
            </w:r>
            <w:r w:rsidRPr="00BB57F1">
              <w:rPr>
                <w:lang w:val="es-GT"/>
              </w:rPr>
              <w:t>técnica</w:t>
            </w:r>
            <w:r w:rsidRPr="00BB57F1">
              <w:rPr>
                <w:spacing w:val="32"/>
                <w:lang w:val="es-GT"/>
              </w:rPr>
              <w:t xml:space="preserve"> </w:t>
            </w:r>
            <w:r w:rsidRPr="00BB57F1">
              <w:rPr>
                <w:lang w:val="es-GT"/>
              </w:rPr>
              <w:t>en</w:t>
            </w:r>
            <w:r w:rsidRPr="00BB57F1">
              <w:rPr>
                <w:spacing w:val="29"/>
                <w:lang w:val="es-GT"/>
              </w:rPr>
              <w:t xml:space="preserve"> </w:t>
            </w:r>
            <w:r w:rsidRPr="00BB57F1">
              <w:rPr>
                <w:lang w:val="es-GT"/>
              </w:rPr>
              <w:t>las</w:t>
            </w:r>
            <w:r w:rsidRPr="00BB57F1">
              <w:rPr>
                <w:spacing w:val="32"/>
                <w:lang w:val="es-GT"/>
              </w:rPr>
              <w:t xml:space="preserve"> </w:t>
            </w:r>
            <w:r w:rsidRPr="00BB57F1">
              <w:rPr>
                <w:lang w:val="es-GT"/>
              </w:rPr>
              <w:t>acciones</w:t>
            </w:r>
            <w:r w:rsidRPr="00BB57F1">
              <w:rPr>
                <w:spacing w:val="32"/>
                <w:lang w:val="es-GT"/>
              </w:rPr>
              <w:t xml:space="preserve"> </w:t>
            </w:r>
            <w:r w:rsidRPr="00BB57F1">
              <w:rPr>
                <w:lang w:val="es-GT"/>
              </w:rPr>
              <w:t>que</w:t>
            </w:r>
            <w:r w:rsidRPr="00BB57F1">
              <w:rPr>
                <w:spacing w:val="32"/>
                <w:lang w:val="es-GT"/>
              </w:rPr>
              <w:t xml:space="preserve"> </w:t>
            </w:r>
            <w:r w:rsidRPr="00BB57F1">
              <w:rPr>
                <w:lang w:val="es-GT"/>
              </w:rPr>
              <w:t>se</w:t>
            </w:r>
            <w:r w:rsidRPr="00BB57F1">
              <w:rPr>
                <w:spacing w:val="29"/>
                <w:lang w:val="es-GT"/>
              </w:rPr>
              <w:t xml:space="preserve"> </w:t>
            </w:r>
            <w:r w:rsidRPr="00BB57F1">
              <w:rPr>
                <w:lang w:val="es-GT"/>
              </w:rPr>
              <w:t>ejecutan</w:t>
            </w:r>
            <w:r w:rsidRPr="00BB57F1">
              <w:rPr>
                <w:spacing w:val="30"/>
                <w:lang w:val="es-GT"/>
              </w:rPr>
              <w:t xml:space="preserve"> </w:t>
            </w:r>
            <w:r w:rsidRPr="00BB57F1">
              <w:rPr>
                <w:lang w:val="es-GT"/>
              </w:rPr>
              <w:t>en</w:t>
            </w:r>
            <w:r w:rsidRPr="00BB57F1">
              <w:rPr>
                <w:spacing w:val="32"/>
                <w:lang w:val="es-GT"/>
              </w:rPr>
              <w:t xml:space="preserve"> </w:t>
            </w:r>
            <w:r w:rsidRPr="00BB57F1">
              <w:rPr>
                <w:lang w:val="es-GT"/>
              </w:rPr>
              <w:t>el</w:t>
            </w:r>
            <w:r w:rsidRPr="00BB57F1">
              <w:rPr>
                <w:spacing w:val="32"/>
                <w:lang w:val="es-GT"/>
              </w:rPr>
              <w:t xml:space="preserve"> </w:t>
            </w:r>
            <w:r w:rsidRPr="00BB57F1">
              <w:rPr>
                <w:lang w:val="es-GT"/>
              </w:rPr>
              <w:t>departamento</w:t>
            </w:r>
            <w:r w:rsidRPr="00BB57F1">
              <w:rPr>
                <w:spacing w:val="39"/>
                <w:lang w:val="es-GT"/>
              </w:rPr>
              <w:t xml:space="preserve"> </w:t>
            </w:r>
            <w:r w:rsidRPr="00BB57F1">
              <w:rPr>
                <w:lang w:val="es-GT"/>
              </w:rPr>
              <w:t>y</w:t>
            </w:r>
            <w:r w:rsidRPr="00BB57F1">
              <w:rPr>
                <w:spacing w:val="30"/>
                <w:lang w:val="es-GT"/>
              </w:rPr>
              <w:t xml:space="preserve"> </w:t>
            </w:r>
            <w:r w:rsidRPr="00BB57F1">
              <w:rPr>
                <w:lang w:val="es-GT"/>
              </w:rPr>
              <w:t>evaluar</w:t>
            </w:r>
            <w:r w:rsidRPr="00BB57F1">
              <w:rPr>
                <w:spacing w:val="31"/>
                <w:lang w:val="es-GT"/>
              </w:rPr>
              <w:t xml:space="preserve"> </w:t>
            </w:r>
            <w:r w:rsidRPr="00BB57F1">
              <w:rPr>
                <w:lang w:val="es-GT"/>
              </w:rPr>
              <w:t>las</w:t>
            </w:r>
            <w:r w:rsidRPr="00BB57F1">
              <w:rPr>
                <w:spacing w:val="30"/>
                <w:lang w:val="es-GT"/>
              </w:rPr>
              <w:t xml:space="preserve"> </w:t>
            </w:r>
            <w:r w:rsidRPr="00BB57F1">
              <w:rPr>
                <w:lang w:val="es-GT"/>
              </w:rPr>
              <w:t>etapas</w:t>
            </w:r>
            <w:r w:rsidRPr="00BB57F1">
              <w:rPr>
                <w:spacing w:val="32"/>
                <w:lang w:val="es-GT"/>
              </w:rPr>
              <w:t xml:space="preserve"> </w:t>
            </w:r>
            <w:r w:rsidRPr="00BB57F1">
              <w:rPr>
                <w:lang w:val="es-GT"/>
              </w:rPr>
              <w:t>realizadas</w:t>
            </w:r>
            <w:r w:rsidRPr="00BB57F1">
              <w:rPr>
                <w:spacing w:val="32"/>
                <w:lang w:val="es-GT"/>
              </w:rPr>
              <w:t xml:space="preserve"> </w:t>
            </w:r>
            <w:r w:rsidRPr="00BB57F1">
              <w:rPr>
                <w:lang w:val="es-GT"/>
              </w:rPr>
              <w:t>en</w:t>
            </w:r>
            <w:r w:rsidRPr="00BB57F1">
              <w:rPr>
                <w:spacing w:val="32"/>
                <w:lang w:val="es-GT"/>
              </w:rPr>
              <w:t xml:space="preserve"> </w:t>
            </w:r>
            <w:r w:rsidRPr="00BB57F1">
              <w:rPr>
                <w:lang w:val="es-GT"/>
              </w:rPr>
              <w:t>los procesos</w:t>
            </w:r>
            <w:r w:rsidRPr="00BB57F1">
              <w:rPr>
                <w:spacing w:val="-2"/>
                <w:lang w:val="es-GT"/>
              </w:rPr>
              <w:t xml:space="preserve"> </w:t>
            </w:r>
            <w:r w:rsidRPr="00BB57F1">
              <w:rPr>
                <w:lang w:val="es-GT"/>
              </w:rPr>
              <w:t>de</w:t>
            </w:r>
            <w:r w:rsidRPr="00BB57F1">
              <w:rPr>
                <w:spacing w:val="-5"/>
                <w:lang w:val="es-GT"/>
              </w:rPr>
              <w:t xml:space="preserve"> </w:t>
            </w:r>
            <w:r w:rsidRPr="00BB57F1">
              <w:rPr>
                <w:lang w:val="es-GT"/>
              </w:rPr>
              <w:t>oposición</w:t>
            </w:r>
            <w:r w:rsidRPr="00BB57F1">
              <w:rPr>
                <w:spacing w:val="-3"/>
                <w:lang w:val="es-GT"/>
              </w:rPr>
              <w:t xml:space="preserve"> </w:t>
            </w:r>
            <w:r w:rsidRPr="00BB57F1">
              <w:rPr>
                <w:lang w:val="es-GT"/>
              </w:rPr>
              <w:t>para</w:t>
            </w:r>
            <w:r w:rsidRPr="00BB57F1">
              <w:rPr>
                <w:spacing w:val="-3"/>
                <w:lang w:val="es-GT"/>
              </w:rPr>
              <w:t xml:space="preserve"> </w:t>
            </w:r>
            <w:r w:rsidRPr="00BB57F1">
              <w:rPr>
                <w:lang w:val="es-GT"/>
              </w:rPr>
              <w:t>verificar</w:t>
            </w:r>
            <w:r w:rsidRPr="00BB57F1">
              <w:rPr>
                <w:spacing w:val="-3"/>
                <w:lang w:val="es-GT"/>
              </w:rPr>
              <w:t xml:space="preserve"> </w:t>
            </w:r>
            <w:r w:rsidRPr="00BB57F1">
              <w:rPr>
                <w:lang w:val="es-GT"/>
              </w:rPr>
              <w:t>el</w:t>
            </w:r>
            <w:r w:rsidRPr="00BB57F1">
              <w:rPr>
                <w:spacing w:val="-5"/>
                <w:lang w:val="es-GT"/>
              </w:rPr>
              <w:t xml:space="preserve"> </w:t>
            </w:r>
            <w:r w:rsidRPr="00BB57F1">
              <w:rPr>
                <w:lang w:val="es-GT"/>
              </w:rPr>
              <w:t>cumplimiento de</w:t>
            </w:r>
            <w:r w:rsidRPr="00BB57F1">
              <w:rPr>
                <w:spacing w:val="-5"/>
                <w:lang w:val="es-GT"/>
              </w:rPr>
              <w:t xml:space="preserve"> </w:t>
            </w:r>
            <w:r w:rsidRPr="00BB57F1">
              <w:rPr>
                <w:lang w:val="es-GT"/>
              </w:rPr>
              <w:t>las</w:t>
            </w:r>
            <w:r w:rsidRPr="00BB57F1">
              <w:rPr>
                <w:spacing w:val="-2"/>
                <w:lang w:val="es-GT"/>
              </w:rPr>
              <w:t xml:space="preserve"> </w:t>
            </w:r>
            <w:r w:rsidRPr="00BB57F1">
              <w:rPr>
                <w:lang w:val="es-GT"/>
              </w:rPr>
              <w:t>actividades</w:t>
            </w:r>
            <w:r w:rsidRPr="00BB57F1">
              <w:rPr>
                <w:spacing w:val="-5"/>
                <w:lang w:val="es-GT"/>
              </w:rPr>
              <w:t xml:space="preserve"> </w:t>
            </w:r>
            <w:r w:rsidRPr="00BB57F1">
              <w:rPr>
                <w:lang w:val="es-GT"/>
              </w:rPr>
              <w:t>programadas.</w:t>
            </w:r>
          </w:p>
        </w:tc>
      </w:tr>
      <w:tr w:rsidR="008F1D95" w:rsidRPr="00FC33C5" w14:paraId="0191C607"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14F7D97" w14:textId="77777777" w:rsidR="008F1D95" w:rsidRPr="00E04D40" w:rsidRDefault="008F1D95"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8F1D95" w:rsidRPr="000D3703" w14:paraId="1F6A9C70"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66A88C"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Evaluar continuamente las actividades que le corresponden realizar a los JUMO y JADO en el e-SINO sobre el proceso de oposición para docentes de nivel primario, preprimario y media.</w:t>
            </w:r>
          </w:p>
          <w:p w14:paraId="0D5CF0EF"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Determinar propuestas de mejora en los procesos que realizan los JUMO y JADO con el objeto que realicen el trabajo con mayor eficiencia y menor margen de error.</w:t>
            </w:r>
          </w:p>
          <w:p w14:paraId="4193B93F" w14:textId="77777777" w:rsidR="008F1D95" w:rsidRPr="00FC2365" w:rsidRDefault="008F1D95" w:rsidP="008F1D95">
            <w:pPr>
              <w:pStyle w:val="Encabezado"/>
              <w:widowControl w:val="0"/>
              <w:numPr>
                <w:ilvl w:val="0"/>
                <w:numId w:val="30"/>
              </w:numPr>
              <w:spacing w:line="276" w:lineRule="auto"/>
              <w:rPr>
                <w:rFonts w:cs="Arial"/>
                <w:szCs w:val="18"/>
                <w:lang w:val="es-GT" w:bidi="ar"/>
              </w:rPr>
            </w:pPr>
            <w:r w:rsidRPr="00BC2B17">
              <w:rPr>
                <w:rFonts w:cs="Arial"/>
                <w:szCs w:val="16"/>
                <w:lang w:val="es-GT" w:bidi="ar"/>
              </w:rPr>
              <w:t>Elaborar</w:t>
            </w:r>
            <w:r>
              <w:rPr>
                <w:rFonts w:cs="Arial"/>
                <w:szCs w:val="16"/>
                <w:lang w:val="es-GT" w:bidi="ar"/>
              </w:rPr>
              <w:t xml:space="preserve"> y revisar</w:t>
            </w:r>
            <w:r w:rsidRPr="00BC2B17">
              <w:rPr>
                <w:rFonts w:cs="Arial"/>
                <w:szCs w:val="16"/>
                <w:lang w:val="es-GT" w:bidi="ar"/>
              </w:rPr>
              <w:t xml:space="preserve"> proyectos de</w:t>
            </w:r>
            <w:r w:rsidRPr="00D91C1C">
              <w:rPr>
                <w:rFonts w:cs="Arial"/>
                <w:strike/>
                <w:szCs w:val="16"/>
                <w:lang w:val="es-GT" w:bidi="ar"/>
              </w:rPr>
              <w:t>,</w:t>
            </w:r>
            <w:r w:rsidRPr="00BC2B17">
              <w:rPr>
                <w:rFonts w:cs="Arial"/>
                <w:szCs w:val="16"/>
                <w:lang w:val="es-GT" w:bidi="ar"/>
              </w:rPr>
              <w:t xml:space="preserve"> oficios, providencias, informes y demás documentos oficiales para ser sometidos </w:t>
            </w:r>
            <w:proofErr w:type="gramStart"/>
            <w:r w:rsidRPr="00BC2B17">
              <w:rPr>
                <w:rFonts w:cs="Arial"/>
                <w:szCs w:val="16"/>
                <w:lang w:val="es-GT" w:bidi="ar"/>
              </w:rPr>
              <w:t xml:space="preserve">a  </w:t>
            </w:r>
            <w:r w:rsidRPr="00FC2365">
              <w:rPr>
                <w:rFonts w:cs="Arial"/>
                <w:szCs w:val="16"/>
                <w:lang w:val="es-GT" w:bidi="ar"/>
              </w:rPr>
              <w:t>aprobación</w:t>
            </w:r>
            <w:proofErr w:type="gramEnd"/>
            <w:r w:rsidRPr="00FC2365">
              <w:rPr>
                <w:rFonts w:cs="Arial"/>
                <w:szCs w:val="16"/>
                <w:lang w:val="es-GT" w:bidi="ar"/>
              </w:rPr>
              <w:t xml:space="preserve"> de los integrantes del JNO o de las autoridades administrativas del JNO.</w:t>
            </w:r>
            <w:r w:rsidRPr="00FC2365">
              <w:rPr>
                <w:rFonts w:cs="Arial"/>
                <w:szCs w:val="18"/>
                <w:lang w:val="es-GT" w:bidi="ar"/>
              </w:rPr>
              <w:t xml:space="preserve"> </w:t>
            </w:r>
          </w:p>
          <w:p w14:paraId="5B36771C"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Atender solicitudes o consultas de los docentes participantes del proceso de oposición de nivel primario, preprimario y medio, JADO, JUMO y JNO.</w:t>
            </w:r>
          </w:p>
          <w:p w14:paraId="5384431D"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 xml:space="preserve">Mantener actualizado los reportes del </w:t>
            </w:r>
            <w:r>
              <w:rPr>
                <w:rFonts w:cs="Arial"/>
                <w:szCs w:val="18"/>
                <w:lang w:val="es-GT" w:bidi="ar"/>
              </w:rPr>
              <w:t>p</w:t>
            </w:r>
            <w:r w:rsidRPr="00792779">
              <w:rPr>
                <w:rFonts w:cs="Arial"/>
                <w:szCs w:val="18"/>
                <w:lang w:val="es-GT" w:bidi="ar"/>
              </w:rPr>
              <w:t xml:space="preserve">roceso de </w:t>
            </w:r>
            <w:r>
              <w:rPr>
                <w:rFonts w:cs="Arial"/>
                <w:szCs w:val="18"/>
                <w:lang w:val="es-GT" w:bidi="ar"/>
              </w:rPr>
              <w:t>o</w:t>
            </w:r>
            <w:r w:rsidRPr="00792779">
              <w:rPr>
                <w:rFonts w:cs="Arial"/>
                <w:szCs w:val="18"/>
                <w:lang w:val="es-GT" w:bidi="ar"/>
              </w:rPr>
              <w:t>posición de nivel primario, preprimario y medio y realizar los informes analíticos correspondientes.</w:t>
            </w:r>
          </w:p>
          <w:p w14:paraId="140F967D"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Generar constantemente los reportes del proceso de oposición de nivel primario, preprimario y medio o cuando se le sean requeridos.</w:t>
            </w:r>
          </w:p>
          <w:p w14:paraId="350D02EA"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Diseñar y mant</w:t>
            </w:r>
            <w:r>
              <w:rPr>
                <w:rFonts w:cs="Arial"/>
                <w:szCs w:val="18"/>
                <w:lang w:val="es-GT" w:bidi="ar"/>
              </w:rPr>
              <w:t>ener una</w:t>
            </w:r>
            <w:r w:rsidRPr="00792779">
              <w:rPr>
                <w:rFonts w:cs="Arial"/>
                <w:szCs w:val="18"/>
                <w:lang w:val="es-GT" w:bidi="ar"/>
              </w:rPr>
              <w:t xml:space="preserve"> base de datos actualizad</w:t>
            </w:r>
            <w:r>
              <w:rPr>
                <w:rFonts w:cs="Arial"/>
                <w:szCs w:val="18"/>
                <w:lang w:val="es-GT" w:bidi="ar"/>
              </w:rPr>
              <w:t>a</w:t>
            </w:r>
            <w:r w:rsidRPr="00792779">
              <w:rPr>
                <w:rFonts w:cs="Arial"/>
                <w:szCs w:val="18"/>
                <w:lang w:val="es-GT" w:bidi="ar"/>
              </w:rPr>
              <w:t xml:space="preserve"> con resúmenes analíticos de las investigaciones realizadas.</w:t>
            </w:r>
          </w:p>
          <w:p w14:paraId="4F35AC1D"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 xml:space="preserve">Asesorar sobre el manejo y uso de los sistemas informáticos utilizados para el proceso de Oposición para docentes de nivel preprimario, primario y básico al personal del </w:t>
            </w:r>
            <w:r>
              <w:rPr>
                <w:rFonts w:cs="Arial"/>
                <w:szCs w:val="18"/>
                <w:lang w:val="es-GT" w:bidi="ar"/>
              </w:rPr>
              <w:t>JNO</w:t>
            </w:r>
            <w:r w:rsidRPr="00792779">
              <w:rPr>
                <w:rFonts w:cs="Arial"/>
                <w:szCs w:val="18"/>
                <w:lang w:val="es-GT" w:bidi="ar"/>
              </w:rPr>
              <w:t xml:space="preserve">, </w:t>
            </w:r>
            <w:r>
              <w:rPr>
                <w:rFonts w:cs="Arial"/>
                <w:szCs w:val="18"/>
                <w:lang w:val="es-GT" w:bidi="ar"/>
              </w:rPr>
              <w:t xml:space="preserve">JADO, JUMO </w:t>
            </w:r>
            <w:r w:rsidRPr="00792779">
              <w:rPr>
                <w:rFonts w:cs="Arial"/>
                <w:szCs w:val="18"/>
                <w:lang w:val="es-GT" w:bidi="ar"/>
              </w:rPr>
              <w:t xml:space="preserve">y docentes. </w:t>
            </w:r>
          </w:p>
          <w:p w14:paraId="5918BDF5" w14:textId="77777777" w:rsidR="008F1D95"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Cooperar conjuntamente con la jefatura de Departamento, para realizar capacitaciones impartidas a los</w:t>
            </w:r>
            <w:r>
              <w:rPr>
                <w:rFonts w:cs="Arial"/>
                <w:szCs w:val="18"/>
                <w:lang w:val="es-GT" w:bidi="ar"/>
              </w:rPr>
              <w:t xml:space="preserve"> </w:t>
            </w:r>
            <w:r w:rsidRPr="00FC2365">
              <w:rPr>
                <w:rFonts w:cs="Arial"/>
                <w:szCs w:val="18"/>
                <w:lang w:val="es-GT" w:bidi="ar"/>
              </w:rPr>
              <w:t>Jurados</w:t>
            </w:r>
            <w:r>
              <w:rPr>
                <w:rFonts w:cs="Arial"/>
                <w:szCs w:val="18"/>
                <w:lang w:val="es-GT" w:bidi="ar"/>
              </w:rPr>
              <w:t>.</w:t>
            </w:r>
            <w:r w:rsidRPr="00792779">
              <w:rPr>
                <w:rFonts w:cs="Arial"/>
                <w:szCs w:val="18"/>
                <w:lang w:val="es-GT" w:bidi="ar"/>
              </w:rPr>
              <w:t xml:space="preserve"> de Oposición sobre el uso y funcionamiento de los Sistemas Informáticos utilizados para el proceso de oposición.</w:t>
            </w:r>
          </w:p>
          <w:p w14:paraId="253C4FA6" w14:textId="77777777" w:rsidR="008F1D95" w:rsidRPr="00DC22D2" w:rsidRDefault="008F1D95" w:rsidP="008F1D95">
            <w:pPr>
              <w:pStyle w:val="Encabezado"/>
              <w:widowControl w:val="0"/>
              <w:numPr>
                <w:ilvl w:val="0"/>
                <w:numId w:val="30"/>
              </w:numPr>
              <w:spacing w:line="276" w:lineRule="auto"/>
              <w:rPr>
                <w:rFonts w:cs="Arial"/>
                <w:szCs w:val="16"/>
                <w:lang w:val="es-GT" w:bidi="ar"/>
              </w:rPr>
            </w:pPr>
            <w:r w:rsidRPr="00BB57F1">
              <w:rPr>
                <w:rFonts w:cs="Arial"/>
                <w:szCs w:val="16"/>
                <w:lang w:val="es-GT" w:bidi="ar"/>
              </w:rPr>
              <w:t>Verificar en el e-SINO que las modificaciones establecidas en l</w:t>
            </w:r>
            <w:r>
              <w:rPr>
                <w:rFonts w:cs="Arial"/>
                <w:szCs w:val="16"/>
                <w:lang w:val="es-GT" w:bidi="ar"/>
              </w:rPr>
              <w:t>a</w:t>
            </w:r>
            <w:r w:rsidRPr="00BB57F1">
              <w:rPr>
                <w:rFonts w:cs="Arial"/>
                <w:szCs w:val="16"/>
                <w:lang w:val="es-GT" w:bidi="ar"/>
              </w:rPr>
              <w:t>s resoluciones emitidas por el JNO se hayan realizado.</w:t>
            </w:r>
          </w:p>
          <w:p w14:paraId="15C85F82" w14:textId="402A5102" w:rsidR="008F1D95" w:rsidRPr="00792779" w:rsidRDefault="008F1D95" w:rsidP="008F1D95">
            <w:pPr>
              <w:pStyle w:val="Encabezado"/>
              <w:widowControl w:val="0"/>
              <w:numPr>
                <w:ilvl w:val="0"/>
                <w:numId w:val="30"/>
              </w:numPr>
              <w:spacing w:line="276" w:lineRule="auto"/>
              <w:rPr>
                <w:rFonts w:cs="Arial"/>
                <w:szCs w:val="18"/>
                <w:lang w:val="es-GT" w:bidi="ar"/>
              </w:rPr>
            </w:pPr>
            <w:r>
              <w:rPr>
                <w:rFonts w:cs="Arial"/>
                <w:szCs w:val="18"/>
                <w:lang w:val="es-GT" w:bidi="ar"/>
              </w:rPr>
              <w:t>Revisar y a</w:t>
            </w:r>
            <w:r w:rsidRPr="00792779">
              <w:rPr>
                <w:rFonts w:cs="Arial"/>
                <w:szCs w:val="18"/>
                <w:lang w:val="es-GT" w:bidi="ar"/>
              </w:rPr>
              <w:t>nalizar los informes que efectúen</w:t>
            </w:r>
            <w:r>
              <w:rPr>
                <w:rFonts w:cs="Arial"/>
                <w:szCs w:val="18"/>
                <w:lang w:val="es-GT" w:bidi="ar"/>
              </w:rPr>
              <w:t xml:space="preserve"> en el </w:t>
            </w:r>
            <w:r w:rsidRPr="00792779">
              <w:rPr>
                <w:rFonts w:cs="Arial"/>
                <w:szCs w:val="18"/>
                <w:lang w:val="es-GT" w:bidi="ar"/>
              </w:rPr>
              <w:t xml:space="preserve">departamento relacionado con las atribuciones que les corresponden a </w:t>
            </w:r>
            <w:r>
              <w:rPr>
                <w:rFonts w:cs="Arial"/>
                <w:szCs w:val="18"/>
                <w:lang w:val="es-GT" w:bidi="ar"/>
              </w:rPr>
              <w:t>JADO y JUMO.</w:t>
            </w:r>
          </w:p>
          <w:p w14:paraId="4304CDA7" w14:textId="77777777" w:rsidR="008F1D95"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Realizar informes o reportes que le sean requeridos sobre el proceso de oposición de los docentes de nivel preprimario, primario y medio y/o las actividades que les corresponden a los JADO y/o JUMO.</w:t>
            </w:r>
          </w:p>
          <w:p w14:paraId="2A5247D3" w14:textId="77777777" w:rsidR="008F1D95" w:rsidRPr="009358A9" w:rsidRDefault="008F1D95" w:rsidP="008F1D95">
            <w:pPr>
              <w:pStyle w:val="Encabezado"/>
              <w:widowControl w:val="0"/>
              <w:numPr>
                <w:ilvl w:val="0"/>
                <w:numId w:val="30"/>
              </w:numPr>
              <w:spacing w:line="276" w:lineRule="auto"/>
              <w:rPr>
                <w:rFonts w:cs="Arial"/>
                <w:szCs w:val="16"/>
                <w:lang w:val="es-GT" w:bidi="ar"/>
              </w:rPr>
            </w:pPr>
            <w:r w:rsidRPr="00BB57F1">
              <w:rPr>
                <w:rFonts w:cs="Arial"/>
                <w:szCs w:val="16"/>
                <w:lang w:val="es-GT" w:bidi="ar"/>
              </w:rPr>
              <w:t>Realizar consultas en los sistemas e-SINO y e-SIRH para verificar la información relacionada con los c</w:t>
            </w:r>
            <w:r>
              <w:rPr>
                <w:rFonts w:cs="Arial"/>
                <w:szCs w:val="16"/>
                <w:lang w:val="es-GT" w:bidi="ar"/>
              </w:rPr>
              <w:t>asos asignados al Departamento.</w:t>
            </w:r>
          </w:p>
          <w:p w14:paraId="319A406C" w14:textId="77777777" w:rsidR="008F1D95" w:rsidRPr="00FC2365" w:rsidRDefault="008F1D95" w:rsidP="008F1D95">
            <w:pPr>
              <w:pStyle w:val="Encabezado"/>
              <w:widowControl w:val="0"/>
              <w:numPr>
                <w:ilvl w:val="0"/>
                <w:numId w:val="30"/>
              </w:numPr>
              <w:spacing w:line="276" w:lineRule="auto"/>
              <w:rPr>
                <w:rFonts w:cs="Arial"/>
                <w:szCs w:val="18"/>
                <w:lang w:val="es-GT" w:bidi="ar"/>
              </w:rPr>
            </w:pPr>
            <w:r w:rsidRPr="00FC2365">
              <w:rPr>
                <w:rFonts w:cs="Arial"/>
                <w:szCs w:val="18"/>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5A62FC0"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 xml:space="preserve">Ejecutar las actividades descritas en los procedimientos, instructivos, guías y cualquier otro documento oficial en las que esté involucrado el puesto.  </w:t>
            </w:r>
          </w:p>
          <w:p w14:paraId="53829B49" w14:textId="77777777" w:rsidR="008F1D95" w:rsidRPr="00792779" w:rsidRDefault="008F1D95" w:rsidP="008F1D95">
            <w:pPr>
              <w:pStyle w:val="Encabezado"/>
              <w:widowControl w:val="0"/>
              <w:numPr>
                <w:ilvl w:val="0"/>
                <w:numId w:val="30"/>
              </w:numPr>
              <w:spacing w:line="276" w:lineRule="auto"/>
              <w:rPr>
                <w:rFonts w:cs="Arial"/>
                <w:szCs w:val="18"/>
                <w:lang w:val="es-GT" w:bidi="ar"/>
              </w:rPr>
            </w:pPr>
            <w:r w:rsidRPr="00792779">
              <w:rPr>
                <w:rFonts w:cs="Arial"/>
                <w:szCs w:val="18"/>
                <w:lang w:val="es-GT" w:bidi="ar"/>
              </w:rPr>
              <w:t>Ejecutar las actividades administrativas inherentes al puesto (atención a usuarios internos y externos, asistencia a reuniones y capacitaciones, correspondencia, archivo entre otras).</w:t>
            </w:r>
          </w:p>
          <w:p w14:paraId="548C24BF" w14:textId="77777777" w:rsidR="008F1D95" w:rsidRPr="000D3703" w:rsidRDefault="008F1D95" w:rsidP="008F1D95">
            <w:pPr>
              <w:pStyle w:val="Encabezado"/>
              <w:widowControl w:val="0"/>
              <w:numPr>
                <w:ilvl w:val="0"/>
                <w:numId w:val="30"/>
              </w:numPr>
              <w:spacing w:line="276" w:lineRule="auto"/>
              <w:rPr>
                <w:i w:val="0"/>
                <w:szCs w:val="16"/>
                <w:lang w:val="es-GT"/>
              </w:rPr>
            </w:pPr>
            <w:r w:rsidRPr="00792779">
              <w:rPr>
                <w:rFonts w:cs="Arial"/>
                <w:szCs w:val="18"/>
                <w:lang w:val="es-GT" w:bidi="ar"/>
              </w:rPr>
              <w:t>Realizar otras tareas asignadas por la autoridad superior inherentes al puesto, o tareas de carácter eventual que no entorpezcan el cumplimiento del propósito principal del puesto y para las cuales la persona posea la competencia.</w:t>
            </w:r>
          </w:p>
        </w:tc>
      </w:tr>
      <w:tr w:rsidR="008F1D95" w:rsidRPr="00FC33C5" w14:paraId="1CDD3938"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800417D" w14:textId="77777777" w:rsidR="008F1D95" w:rsidRPr="004A15C8" w:rsidRDefault="008F1D95"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8F1D95" w:rsidRPr="003D721E" w14:paraId="00961203"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E8E6E4" w14:textId="77777777" w:rsidR="008F1D95" w:rsidRDefault="008F1D95" w:rsidP="00FC19D1">
            <w:pPr>
              <w:pStyle w:val="Encabezado"/>
              <w:widowControl w:val="0"/>
              <w:numPr>
                <w:ilvl w:val="0"/>
                <w:numId w:val="100"/>
              </w:numPr>
              <w:spacing w:line="276" w:lineRule="auto"/>
              <w:rPr>
                <w:rFonts w:cs="Arial"/>
                <w:szCs w:val="18"/>
                <w:lang w:val="es-GT" w:bidi="ar"/>
              </w:rPr>
            </w:pPr>
            <w:r w:rsidRPr="00792779">
              <w:rPr>
                <w:rFonts w:cs="Arial"/>
                <w:szCs w:val="18"/>
                <w:lang w:val="es-GT" w:bidi="ar"/>
              </w:rPr>
              <w:t>Elaborar informes de la evaluación de actividades que le corresponden realizar a los JUMO y JADO en el proceso de oposición para docentes de nivel primario, preprimario y media, con el objeto de identificar los logros y debilidades.</w:t>
            </w:r>
          </w:p>
          <w:p w14:paraId="1AEEB8F5" w14:textId="77777777" w:rsidR="008F1D95" w:rsidRDefault="008F1D95" w:rsidP="00FC19D1">
            <w:pPr>
              <w:pStyle w:val="Encabezado"/>
              <w:widowControl w:val="0"/>
              <w:numPr>
                <w:ilvl w:val="0"/>
                <w:numId w:val="100"/>
              </w:numPr>
              <w:spacing w:line="276" w:lineRule="auto"/>
              <w:rPr>
                <w:rFonts w:cs="Arial"/>
                <w:szCs w:val="18"/>
                <w:lang w:val="es-GT" w:bidi="ar"/>
              </w:rPr>
            </w:pPr>
            <w:r w:rsidRPr="00792779">
              <w:rPr>
                <w:rFonts w:cs="Arial"/>
                <w:szCs w:val="18"/>
                <w:lang w:val="es-GT" w:bidi="ar"/>
              </w:rPr>
              <w:t xml:space="preserve">Proponer al Jefe del departamento, mejoras o cambios de los procesos realizados en el departamento y/o uso y funcionamiento de los sistemas informáticos utilizados para el proceso de oposición para docentes de nivel primario, preprimario y media. </w:t>
            </w:r>
          </w:p>
          <w:p w14:paraId="533A59DB" w14:textId="66D024AC" w:rsidR="008F1D95" w:rsidRPr="004A15C8" w:rsidRDefault="00FC19D1" w:rsidP="00FC19D1">
            <w:pPr>
              <w:pStyle w:val="Prrafodelista"/>
              <w:numPr>
                <w:ilvl w:val="0"/>
                <w:numId w:val="100"/>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8F1D95" w:rsidRPr="00FC33C5" w14:paraId="0EA35F45"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83D9C56" w14:textId="77777777" w:rsidR="008F1D95" w:rsidRPr="004A15C8" w:rsidRDefault="008F1D95" w:rsidP="006E1B30">
            <w:pPr>
              <w:textAlignment w:val="center"/>
              <w:rPr>
                <w:rFonts w:cs="Arial"/>
                <w:b/>
                <w:sz w:val="18"/>
                <w:szCs w:val="18"/>
                <w:lang w:val="es-GT"/>
              </w:rPr>
            </w:pPr>
            <w:r w:rsidRPr="004A15C8">
              <w:rPr>
                <w:rFonts w:cs="Arial"/>
                <w:b/>
                <w:sz w:val="18"/>
                <w:szCs w:val="18"/>
              </w:rPr>
              <w:t>5. TAREAS EVENTUALES</w:t>
            </w:r>
          </w:p>
        </w:tc>
      </w:tr>
      <w:tr w:rsidR="008F1D95" w:rsidRPr="003D721E" w14:paraId="1A33FFC8"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2C8A98BF" w14:textId="77777777" w:rsidR="008F1D95" w:rsidRPr="00D8772E" w:rsidRDefault="008F1D95" w:rsidP="008F1D95">
            <w:pPr>
              <w:pStyle w:val="Encabezado"/>
              <w:widowControl w:val="0"/>
              <w:numPr>
                <w:ilvl w:val="0"/>
                <w:numId w:val="101"/>
              </w:numPr>
              <w:spacing w:line="276" w:lineRule="auto"/>
              <w:rPr>
                <w:szCs w:val="16"/>
                <w:lang w:val="es-GT"/>
              </w:rPr>
            </w:pPr>
            <w:r w:rsidRPr="00D8772E">
              <w:rPr>
                <w:rFonts w:cs="Arial"/>
                <w:szCs w:val="16"/>
                <w:lang w:val="es-GT" w:bidi="ar"/>
              </w:rPr>
              <w:t>Sustituir al Jefe del Departamento en caso de ausencia o según sea necesario.</w:t>
            </w:r>
          </w:p>
          <w:p w14:paraId="5C129BD5" w14:textId="77777777" w:rsidR="008F1D95" w:rsidRDefault="008F1D95" w:rsidP="008F1D95">
            <w:pPr>
              <w:pStyle w:val="Encabezado"/>
              <w:widowControl w:val="0"/>
              <w:numPr>
                <w:ilvl w:val="0"/>
                <w:numId w:val="101"/>
              </w:numPr>
              <w:spacing w:line="276" w:lineRule="auto"/>
              <w:rPr>
                <w:rFonts w:cs="Arial"/>
                <w:szCs w:val="18"/>
                <w:lang w:val="es-GT" w:bidi="ar"/>
              </w:rPr>
            </w:pPr>
            <w:r w:rsidRPr="00792779">
              <w:rPr>
                <w:rFonts w:cs="Arial"/>
                <w:szCs w:val="18"/>
                <w:lang w:val="es-GT" w:bidi="ar"/>
              </w:rPr>
              <w:t>Realizar las pruebas de los cambios y modificaciones de los sistemas informáticos que servirán en el proceso de oposición.</w:t>
            </w:r>
          </w:p>
          <w:p w14:paraId="50F124AA" w14:textId="77777777" w:rsidR="008F1D95" w:rsidRPr="009B634C" w:rsidRDefault="008F1D95" w:rsidP="008F1D95">
            <w:pPr>
              <w:pStyle w:val="Encabezado"/>
              <w:widowControl w:val="0"/>
              <w:numPr>
                <w:ilvl w:val="0"/>
                <w:numId w:val="101"/>
              </w:numPr>
              <w:spacing w:line="276" w:lineRule="auto"/>
              <w:rPr>
                <w:szCs w:val="16"/>
                <w:lang w:val="es-GT"/>
              </w:rPr>
            </w:pPr>
            <w:r w:rsidRPr="009B634C">
              <w:rPr>
                <w:rFonts w:cs="Arial"/>
                <w:szCs w:val="18"/>
                <w:lang w:val="es-GT" w:bidi="ar"/>
              </w:rPr>
              <w:t xml:space="preserve">Bloquear y desbloquear en el Sistema Integral de Recursos Humanos -e-SIRH- las inconformidades y recursos de revocatoria presentadas por los docentes participantes de las convocatorias II a la XVII con el soporte legal de las resoluciones emitidas por el JNO y Despacho </w:t>
            </w:r>
            <w:r w:rsidRPr="009B634C">
              <w:rPr>
                <w:rFonts w:cs="Arial"/>
                <w:szCs w:val="18"/>
                <w:lang w:val="es-GT" w:bidi="ar"/>
              </w:rPr>
              <w:lastRenderedPageBreak/>
              <w:t>Superior.</w:t>
            </w:r>
          </w:p>
          <w:p w14:paraId="4E186DAA" w14:textId="77777777" w:rsidR="008F1D95" w:rsidRPr="004A15C8" w:rsidRDefault="008F1D95" w:rsidP="008F1D95">
            <w:pPr>
              <w:pStyle w:val="Encabezado"/>
              <w:widowControl w:val="0"/>
              <w:numPr>
                <w:ilvl w:val="0"/>
                <w:numId w:val="101"/>
              </w:numPr>
              <w:spacing w:line="276" w:lineRule="auto"/>
              <w:rPr>
                <w:szCs w:val="16"/>
                <w:lang w:val="es-GT"/>
              </w:rPr>
            </w:pPr>
            <w:r w:rsidRPr="004B768F">
              <w:rPr>
                <w:szCs w:val="16"/>
                <w:lang w:val="es-GT"/>
              </w:rPr>
              <w:t xml:space="preserve">Realizar otras tareas asignadas por la autoridad superior inherentes al puesto, o tareas de carácter </w:t>
            </w:r>
            <w:proofErr w:type="gramStart"/>
            <w:r w:rsidRPr="004B768F">
              <w:rPr>
                <w:szCs w:val="16"/>
                <w:lang w:val="es-GT"/>
              </w:rPr>
              <w:t>eventual  que</w:t>
            </w:r>
            <w:proofErr w:type="gramEnd"/>
            <w:r w:rsidRPr="004B768F">
              <w:rPr>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57E85A25" w14:textId="77777777" w:rsidR="008F1D95" w:rsidRPr="002D0CF6" w:rsidRDefault="008F1D95" w:rsidP="008F1D95">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8F1D95" w:rsidRPr="00FC33C5" w14:paraId="6473967F"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D72A04" w14:textId="77777777" w:rsidR="008F1D95" w:rsidRPr="00E04D40" w:rsidRDefault="008F1D95"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8F1D95" w:rsidRPr="003D721E" w14:paraId="506F42B3"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1616512" w14:textId="77777777" w:rsidR="008F1D95" w:rsidRPr="00693F6D" w:rsidRDefault="008F1D95" w:rsidP="006E1B30">
            <w:pPr>
              <w:rPr>
                <w:lang w:val="es-GT"/>
              </w:rPr>
            </w:pPr>
            <w:r w:rsidRPr="00FC19D1">
              <w:rPr>
                <w:lang w:val="es-GT"/>
              </w:rPr>
              <w:t>El puesto se ubica en el</w:t>
            </w:r>
            <w:r w:rsidRPr="00816C08">
              <w:rPr>
                <w:lang w:val="es-GT"/>
              </w:rPr>
              <w:t xml:space="preserve"> Departamento de Monitoreo, Seguimiento y Evaluación del JNO.</w:t>
            </w:r>
          </w:p>
        </w:tc>
      </w:tr>
      <w:tr w:rsidR="008F1D95" w:rsidRPr="00FC33C5" w14:paraId="6362B94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5E9ABA"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8F1D95" w:rsidRPr="003D721E" w14:paraId="58132D1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6A74E4" w14:textId="77777777" w:rsidR="008F1D95" w:rsidRPr="00693F6D" w:rsidRDefault="008F1D95" w:rsidP="006E1B30">
            <w:pPr>
              <w:rPr>
                <w:lang w:val="es-GT"/>
              </w:rPr>
            </w:pPr>
            <w:r>
              <w:rPr>
                <w:lang w:val="es-GT"/>
              </w:rPr>
              <w:t>N/A</w:t>
            </w:r>
          </w:p>
        </w:tc>
      </w:tr>
      <w:tr w:rsidR="008F1D95" w:rsidRPr="00FC33C5" w14:paraId="3AB521A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59229"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8F1D95" w:rsidRPr="003D721E" w14:paraId="3746F21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DA1AE7" w14:textId="77777777" w:rsidR="008F1D95" w:rsidRPr="00693F6D" w:rsidRDefault="008F1D95" w:rsidP="006E1B30">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8F1D95" w:rsidRPr="003D721E" w14:paraId="195C3A0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C19ACB" w14:textId="77777777" w:rsidR="008F1D95" w:rsidRPr="00693F6D" w:rsidRDefault="008F1D95"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8F1D95" w:rsidRPr="00FC33C5" w14:paraId="7243960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2C22E6"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8F1D95" w:rsidRPr="003D721E" w14:paraId="4722AB1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DFD83A" w14:textId="77777777" w:rsidR="008F1D95" w:rsidRPr="00FC33C5" w:rsidRDefault="008F1D95"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776E457" w14:textId="77777777" w:rsidR="008F1D95" w:rsidRPr="00FC2365" w:rsidRDefault="008F1D95" w:rsidP="006E1B30">
            <w:pPr>
              <w:cnfStyle w:val="000000000000" w:firstRow="0" w:lastRow="0" w:firstColumn="0" w:lastColumn="0" w:oddVBand="0" w:evenVBand="0" w:oddHBand="0" w:evenHBand="0" w:firstRowFirstColumn="0" w:firstRowLastColumn="0" w:lastRowFirstColumn="0" w:lastRowLastColumn="0"/>
              <w:rPr>
                <w:rFonts w:cs="Arial"/>
                <w:i/>
                <w:iCs/>
                <w:szCs w:val="18"/>
                <w:lang w:val="es-GT"/>
              </w:rPr>
            </w:pPr>
            <w:r w:rsidRPr="00FC2365">
              <w:rPr>
                <w:rFonts w:cs="Arial"/>
                <w:i/>
                <w:iCs/>
                <w:szCs w:val="18"/>
                <w:lang w:val="es-GT"/>
              </w:rPr>
              <w:t>Personal Interno del JNO y otras Direcciones del MINEDUC, encargado del e-SINO en la DINFO, personal administrativo e integrantes de los JADO, Integrantes de los JUMO.</w:t>
            </w:r>
          </w:p>
        </w:tc>
      </w:tr>
      <w:tr w:rsidR="008F1D95" w:rsidRPr="003D721E" w14:paraId="43F22F5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0A176D" w14:textId="77777777" w:rsidR="008F1D95" w:rsidRPr="00FC33C5" w:rsidRDefault="008F1D95"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6317F6C" w14:textId="77777777" w:rsidR="008F1D95" w:rsidRPr="00FC2365" w:rsidRDefault="008F1D95" w:rsidP="006E1B30">
            <w:pPr>
              <w:cnfStyle w:val="000000100000" w:firstRow="0" w:lastRow="0" w:firstColumn="0" w:lastColumn="0" w:oddVBand="0" w:evenVBand="0" w:oddHBand="1" w:evenHBand="0" w:firstRowFirstColumn="0" w:firstRowLastColumn="0" w:lastRowFirstColumn="0" w:lastRowLastColumn="0"/>
            </w:pPr>
            <w:r w:rsidRPr="00FC2365">
              <w:rPr>
                <w:rFonts w:cs="Arial"/>
                <w:i/>
                <w:iCs/>
                <w:szCs w:val="18"/>
                <w:lang w:val="es-GT"/>
              </w:rPr>
              <w:t>Docentes que se abocan al JNO y sociedad civil interesada el proceso de oposición para docentes de nivel primario, preprimario y media.</w:t>
            </w:r>
          </w:p>
        </w:tc>
      </w:tr>
      <w:tr w:rsidR="008F1D95" w:rsidRPr="00FC33C5" w14:paraId="2ECA61F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1020E2"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8F1D95" w:rsidRPr="003D721E" w14:paraId="004AF37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1DB8E5" w14:textId="77777777" w:rsidR="008F1D95" w:rsidRPr="00693F6D" w:rsidRDefault="008F1D95" w:rsidP="006E1B30">
            <w:pPr>
              <w:rPr>
                <w:lang w:val="es-GT"/>
              </w:rPr>
            </w:pPr>
            <w:r w:rsidRPr="00FB7D9E">
              <w:rPr>
                <w:lang w:val="es-GT"/>
              </w:rPr>
              <w:t>Edificio Plaza Rabí</w:t>
            </w:r>
            <w:r>
              <w:rPr>
                <w:lang w:val="es-GT"/>
              </w:rPr>
              <w:t>.</w:t>
            </w:r>
          </w:p>
        </w:tc>
      </w:tr>
      <w:tr w:rsidR="008F1D95" w:rsidRPr="00FC33C5" w14:paraId="43B8CCE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66A367A"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8F1D95" w:rsidRPr="003D721E" w14:paraId="5042EAA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996EF8" w14:textId="77777777" w:rsidR="008F1D95" w:rsidRPr="00FC33C5" w:rsidRDefault="008F1D95" w:rsidP="006E1B30">
            <w:pPr>
              <w:rPr>
                <w:rFonts w:cs="Arial"/>
                <w:i w:val="0"/>
                <w:szCs w:val="16"/>
                <w:lang w:val="es-GT"/>
              </w:rPr>
            </w:pPr>
            <w:r>
              <w:rPr>
                <w:lang w:val="es-GT"/>
              </w:rPr>
              <w:t>La jornada de trabajo es Diurna, de lunes a viernes de 9:00 a 17:30 horas</w:t>
            </w:r>
          </w:p>
        </w:tc>
      </w:tr>
      <w:tr w:rsidR="008F1D95" w:rsidRPr="00FC33C5" w14:paraId="1124DAD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30B1E1"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8F1D95" w:rsidRPr="003D721E" w14:paraId="6EC5E48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BEBE7" w14:textId="77777777" w:rsidR="008F1D95" w:rsidRPr="001B6835" w:rsidRDefault="008F1D95" w:rsidP="006E1B30">
            <w:pPr>
              <w:textAlignment w:val="center"/>
              <w:rPr>
                <w:rFonts w:cs="Arial"/>
                <w:i w:val="0"/>
                <w:szCs w:val="16"/>
                <w:lang w:val="es-GT"/>
              </w:rPr>
            </w:pPr>
            <w:r w:rsidRPr="001B6835">
              <w:rPr>
                <w:rFonts w:cs="Arial"/>
                <w:i w:val="0"/>
                <w:szCs w:val="16"/>
                <w:lang w:val="es-GT"/>
              </w:rPr>
              <w:t>Se derivan por el incumplimiento de sus funciones, afectando el cumplimiento de las metas y objetivos del Departamento de Monitoreo, Seguimiento y Evaluación del JNO.</w:t>
            </w:r>
          </w:p>
        </w:tc>
      </w:tr>
      <w:tr w:rsidR="008F1D95" w:rsidRPr="00FC33C5" w14:paraId="2611813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DD8A5A"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8F1D95" w:rsidRPr="003D721E" w14:paraId="32A850C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76271" w14:textId="77777777" w:rsidR="008F1D95" w:rsidRPr="001B6835" w:rsidRDefault="008F1D95" w:rsidP="006E1B30">
            <w:pPr>
              <w:textAlignment w:val="center"/>
              <w:rPr>
                <w:rFonts w:cs="Arial"/>
                <w:i w:val="0"/>
                <w:szCs w:val="16"/>
                <w:lang w:val="es-GT"/>
              </w:rPr>
            </w:pPr>
            <w:r w:rsidRPr="001B6835">
              <w:rPr>
                <w:rFonts w:cs="Arial"/>
                <w:i w:val="0"/>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F1D95" w:rsidRPr="00FC33C5" w14:paraId="6A986C5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2EF5CB"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8F1D95" w:rsidRPr="003D721E" w14:paraId="04721CC5" w14:textId="77777777" w:rsidTr="006E1B3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81790E" w14:textId="77777777" w:rsidR="008F1D95" w:rsidRPr="00FC33C5" w:rsidRDefault="008F1D95"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0E0F6A" w14:textId="77777777" w:rsidR="008F1D95" w:rsidRPr="00757AAA"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757AAA">
              <w:rPr>
                <w:rFonts w:cs="Arial"/>
                <w:i/>
                <w:szCs w:val="16"/>
                <w:lang w:val="es-GT"/>
              </w:rPr>
              <w:t xml:space="preserve">Por el tipo de trabajo se requiere un 80% de esfuerzo mental, exige concentración constante para </w:t>
            </w:r>
            <w:r>
              <w:rPr>
                <w:i/>
                <w:lang w:val="es-GT"/>
              </w:rPr>
              <w:t>p</w:t>
            </w:r>
            <w:r w:rsidRPr="00757AAA">
              <w:rPr>
                <w:i/>
                <w:lang w:val="es-GT"/>
              </w:rPr>
              <w:t>roporcionar asesoría</w:t>
            </w:r>
            <w:r w:rsidRPr="00757AAA">
              <w:rPr>
                <w:i/>
                <w:spacing w:val="30"/>
                <w:lang w:val="es-GT"/>
              </w:rPr>
              <w:t xml:space="preserve"> </w:t>
            </w:r>
            <w:r w:rsidRPr="00757AAA">
              <w:rPr>
                <w:i/>
                <w:lang w:val="es-GT"/>
              </w:rPr>
              <w:t>técnica</w:t>
            </w:r>
            <w:r w:rsidRPr="00757AAA">
              <w:rPr>
                <w:i/>
                <w:spacing w:val="32"/>
                <w:lang w:val="es-GT"/>
              </w:rPr>
              <w:t xml:space="preserve"> </w:t>
            </w:r>
            <w:r w:rsidRPr="00757AAA">
              <w:rPr>
                <w:i/>
                <w:lang w:val="es-GT"/>
              </w:rPr>
              <w:t>en</w:t>
            </w:r>
            <w:r w:rsidRPr="00757AAA">
              <w:rPr>
                <w:i/>
                <w:spacing w:val="29"/>
                <w:lang w:val="es-GT"/>
              </w:rPr>
              <w:t xml:space="preserve"> </w:t>
            </w:r>
            <w:r w:rsidRPr="00757AAA">
              <w:rPr>
                <w:i/>
                <w:lang w:val="es-GT"/>
              </w:rPr>
              <w:t>las</w:t>
            </w:r>
            <w:r w:rsidRPr="00757AAA">
              <w:rPr>
                <w:i/>
                <w:spacing w:val="32"/>
                <w:lang w:val="es-GT"/>
              </w:rPr>
              <w:t xml:space="preserve"> </w:t>
            </w:r>
            <w:r w:rsidRPr="00757AAA">
              <w:rPr>
                <w:i/>
                <w:lang w:val="es-GT"/>
              </w:rPr>
              <w:t>acciones</w:t>
            </w:r>
            <w:r w:rsidRPr="00757AAA">
              <w:rPr>
                <w:i/>
                <w:spacing w:val="32"/>
                <w:lang w:val="es-GT"/>
              </w:rPr>
              <w:t xml:space="preserve"> </w:t>
            </w:r>
            <w:r w:rsidRPr="00757AAA">
              <w:rPr>
                <w:i/>
                <w:lang w:val="es-GT"/>
              </w:rPr>
              <w:t>que</w:t>
            </w:r>
            <w:r w:rsidRPr="00757AAA">
              <w:rPr>
                <w:i/>
                <w:spacing w:val="32"/>
                <w:lang w:val="es-GT"/>
              </w:rPr>
              <w:t xml:space="preserve"> </w:t>
            </w:r>
            <w:r w:rsidRPr="00757AAA">
              <w:rPr>
                <w:i/>
                <w:lang w:val="es-GT"/>
              </w:rPr>
              <w:t>se</w:t>
            </w:r>
            <w:r w:rsidRPr="00757AAA">
              <w:rPr>
                <w:i/>
                <w:spacing w:val="29"/>
                <w:lang w:val="es-GT"/>
              </w:rPr>
              <w:t xml:space="preserve"> </w:t>
            </w:r>
            <w:r w:rsidRPr="00757AAA">
              <w:rPr>
                <w:i/>
                <w:lang w:val="es-GT"/>
              </w:rPr>
              <w:t>ejecutan</w:t>
            </w:r>
            <w:r w:rsidRPr="00757AAA">
              <w:rPr>
                <w:i/>
                <w:spacing w:val="30"/>
                <w:lang w:val="es-GT"/>
              </w:rPr>
              <w:t xml:space="preserve"> </w:t>
            </w:r>
            <w:r w:rsidRPr="00757AAA">
              <w:rPr>
                <w:i/>
                <w:lang w:val="es-GT"/>
              </w:rPr>
              <w:t>en</w:t>
            </w:r>
            <w:r w:rsidRPr="00757AAA">
              <w:rPr>
                <w:i/>
                <w:spacing w:val="32"/>
                <w:lang w:val="es-GT"/>
              </w:rPr>
              <w:t xml:space="preserve"> </w:t>
            </w:r>
            <w:r w:rsidRPr="00757AAA">
              <w:rPr>
                <w:i/>
                <w:lang w:val="es-GT"/>
              </w:rPr>
              <w:t>el</w:t>
            </w:r>
            <w:r w:rsidRPr="00757AAA">
              <w:rPr>
                <w:i/>
                <w:spacing w:val="32"/>
                <w:lang w:val="es-GT"/>
              </w:rPr>
              <w:t xml:space="preserve"> </w:t>
            </w:r>
            <w:r w:rsidRPr="00757AAA">
              <w:rPr>
                <w:i/>
                <w:lang w:val="es-GT"/>
              </w:rPr>
              <w:t>departamento</w:t>
            </w:r>
            <w:r w:rsidRPr="00757AAA">
              <w:rPr>
                <w:i/>
                <w:spacing w:val="39"/>
                <w:lang w:val="es-GT"/>
              </w:rPr>
              <w:t xml:space="preserve"> </w:t>
            </w:r>
            <w:r w:rsidRPr="00757AAA">
              <w:rPr>
                <w:i/>
                <w:lang w:val="es-GT"/>
              </w:rPr>
              <w:t>y</w:t>
            </w:r>
            <w:r w:rsidRPr="00757AAA">
              <w:rPr>
                <w:i/>
                <w:spacing w:val="30"/>
                <w:lang w:val="es-GT"/>
              </w:rPr>
              <w:t xml:space="preserve"> </w:t>
            </w:r>
            <w:r w:rsidRPr="00757AAA">
              <w:rPr>
                <w:i/>
                <w:lang w:val="es-GT"/>
              </w:rPr>
              <w:t>evaluar</w:t>
            </w:r>
            <w:r w:rsidRPr="00757AAA">
              <w:rPr>
                <w:i/>
                <w:spacing w:val="31"/>
                <w:lang w:val="es-GT"/>
              </w:rPr>
              <w:t xml:space="preserve"> </w:t>
            </w:r>
            <w:r w:rsidRPr="00757AAA">
              <w:rPr>
                <w:i/>
                <w:lang w:val="es-GT"/>
              </w:rPr>
              <w:t>las</w:t>
            </w:r>
            <w:r w:rsidRPr="00757AAA">
              <w:rPr>
                <w:i/>
                <w:spacing w:val="30"/>
                <w:lang w:val="es-GT"/>
              </w:rPr>
              <w:t xml:space="preserve"> </w:t>
            </w:r>
            <w:r w:rsidRPr="00757AAA">
              <w:rPr>
                <w:i/>
                <w:lang w:val="es-GT"/>
              </w:rPr>
              <w:t>etapas</w:t>
            </w:r>
            <w:r w:rsidRPr="00757AAA">
              <w:rPr>
                <w:i/>
                <w:spacing w:val="32"/>
                <w:lang w:val="es-GT"/>
              </w:rPr>
              <w:t xml:space="preserve"> </w:t>
            </w:r>
            <w:r w:rsidRPr="00757AAA">
              <w:rPr>
                <w:i/>
                <w:lang w:val="es-GT"/>
              </w:rPr>
              <w:t>realizadas</w:t>
            </w:r>
            <w:r w:rsidRPr="00757AAA">
              <w:rPr>
                <w:i/>
                <w:spacing w:val="32"/>
                <w:lang w:val="es-GT"/>
              </w:rPr>
              <w:t xml:space="preserve"> </w:t>
            </w:r>
            <w:r w:rsidRPr="00757AAA">
              <w:rPr>
                <w:i/>
                <w:lang w:val="es-GT"/>
              </w:rPr>
              <w:t>en</w:t>
            </w:r>
            <w:r w:rsidRPr="00757AAA">
              <w:rPr>
                <w:i/>
                <w:spacing w:val="32"/>
                <w:lang w:val="es-GT"/>
              </w:rPr>
              <w:t xml:space="preserve"> </w:t>
            </w:r>
            <w:r w:rsidRPr="00757AAA">
              <w:rPr>
                <w:i/>
                <w:lang w:val="es-GT"/>
              </w:rPr>
              <w:t>los procesos</w:t>
            </w:r>
            <w:r w:rsidRPr="00757AAA">
              <w:rPr>
                <w:i/>
                <w:spacing w:val="-2"/>
                <w:lang w:val="es-GT"/>
              </w:rPr>
              <w:t xml:space="preserve"> </w:t>
            </w:r>
            <w:r w:rsidRPr="00757AAA">
              <w:rPr>
                <w:i/>
                <w:lang w:val="es-GT"/>
              </w:rPr>
              <w:t>de</w:t>
            </w:r>
            <w:r w:rsidRPr="00757AAA">
              <w:rPr>
                <w:i/>
                <w:spacing w:val="-5"/>
                <w:lang w:val="es-GT"/>
              </w:rPr>
              <w:t xml:space="preserve"> </w:t>
            </w:r>
            <w:r w:rsidRPr="00757AAA">
              <w:rPr>
                <w:i/>
                <w:lang w:val="es-GT"/>
              </w:rPr>
              <w:t>oposición</w:t>
            </w:r>
            <w:r w:rsidRPr="00757AAA">
              <w:rPr>
                <w:i/>
                <w:spacing w:val="-3"/>
                <w:lang w:val="es-GT"/>
              </w:rPr>
              <w:t xml:space="preserve"> </w:t>
            </w:r>
            <w:r w:rsidRPr="00757AAA">
              <w:rPr>
                <w:i/>
                <w:lang w:val="es-GT"/>
              </w:rPr>
              <w:t>para</w:t>
            </w:r>
            <w:r w:rsidRPr="00757AAA">
              <w:rPr>
                <w:i/>
                <w:spacing w:val="-3"/>
                <w:lang w:val="es-GT"/>
              </w:rPr>
              <w:t xml:space="preserve"> </w:t>
            </w:r>
            <w:r w:rsidRPr="00757AAA">
              <w:rPr>
                <w:i/>
                <w:lang w:val="es-GT"/>
              </w:rPr>
              <w:t>verificar</w:t>
            </w:r>
            <w:r w:rsidRPr="00757AAA">
              <w:rPr>
                <w:i/>
                <w:spacing w:val="-3"/>
                <w:lang w:val="es-GT"/>
              </w:rPr>
              <w:t xml:space="preserve"> </w:t>
            </w:r>
            <w:r w:rsidRPr="00757AAA">
              <w:rPr>
                <w:i/>
                <w:lang w:val="es-GT"/>
              </w:rPr>
              <w:t>el</w:t>
            </w:r>
            <w:r w:rsidRPr="00757AAA">
              <w:rPr>
                <w:i/>
                <w:spacing w:val="-5"/>
                <w:lang w:val="es-GT"/>
              </w:rPr>
              <w:t xml:space="preserve"> </w:t>
            </w:r>
            <w:r w:rsidRPr="00757AAA">
              <w:rPr>
                <w:i/>
                <w:lang w:val="es-GT"/>
              </w:rPr>
              <w:t>cumplimiento de</w:t>
            </w:r>
            <w:r w:rsidRPr="00757AAA">
              <w:rPr>
                <w:i/>
                <w:spacing w:val="-5"/>
                <w:lang w:val="es-GT"/>
              </w:rPr>
              <w:t xml:space="preserve"> </w:t>
            </w:r>
            <w:r w:rsidRPr="00757AAA">
              <w:rPr>
                <w:i/>
                <w:lang w:val="es-GT"/>
              </w:rPr>
              <w:t>las</w:t>
            </w:r>
            <w:r w:rsidRPr="00757AAA">
              <w:rPr>
                <w:i/>
                <w:spacing w:val="-2"/>
                <w:lang w:val="es-GT"/>
              </w:rPr>
              <w:t xml:space="preserve"> </w:t>
            </w:r>
            <w:r w:rsidRPr="00757AAA">
              <w:rPr>
                <w:i/>
                <w:lang w:val="es-GT"/>
              </w:rPr>
              <w:t>actividades</w:t>
            </w:r>
            <w:r w:rsidRPr="00757AAA">
              <w:rPr>
                <w:i/>
                <w:spacing w:val="-5"/>
                <w:lang w:val="es-GT"/>
              </w:rPr>
              <w:t xml:space="preserve"> </w:t>
            </w:r>
            <w:r w:rsidRPr="00757AAA">
              <w:rPr>
                <w:i/>
                <w:lang w:val="es-GT"/>
              </w:rPr>
              <w:t>programadas.</w:t>
            </w:r>
          </w:p>
        </w:tc>
      </w:tr>
      <w:tr w:rsidR="008F1D95" w:rsidRPr="003D721E" w14:paraId="21D2FE0E" w14:textId="77777777" w:rsidTr="006E1B30">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C65B14" w14:textId="77777777" w:rsidR="008F1D95" w:rsidRPr="00FC33C5" w:rsidRDefault="008F1D95"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CA0D9DE" w14:textId="77777777" w:rsidR="008F1D95" w:rsidRPr="00757AAA"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57AAA">
              <w:rPr>
                <w:rFonts w:cs="Arial"/>
                <w:i/>
                <w:szCs w:val="16"/>
                <w:lang w:val="es-GT"/>
              </w:rPr>
              <w:t>El esfuerzo que requiere el puesto de trabajo es de un 20% ya que la mayoría del tiempo realiza sus tareas sentado.</w:t>
            </w:r>
          </w:p>
        </w:tc>
      </w:tr>
      <w:tr w:rsidR="008F1D95" w:rsidRPr="00D523B8" w14:paraId="7A44559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6921D9" w14:textId="77777777" w:rsidR="008F1D95" w:rsidRPr="009E0D6F" w:rsidRDefault="008F1D95"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8F1D95" w:rsidRPr="00D523B8" w14:paraId="2A3B01D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94D1A2"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F1D95" w:rsidRPr="003D721E" w14:paraId="6C67C6E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C2E568"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3E79F1F" w14:textId="77777777" w:rsidR="008F1D95" w:rsidRPr="00757AAA" w:rsidRDefault="008F1D95" w:rsidP="006E1B30">
            <w:pPr>
              <w:pStyle w:val="TableParagraph"/>
              <w:tabs>
                <w:tab w:val="left" w:pos="776"/>
              </w:tabs>
              <w:cnfStyle w:val="000000100000" w:firstRow="0" w:lastRow="0" w:firstColumn="0" w:lastColumn="0" w:oddVBand="0" w:evenVBand="0" w:oddHBand="1" w:evenHBand="0" w:firstRowFirstColumn="0" w:firstRowLastColumn="0" w:lastRowFirstColumn="0" w:lastRowLastColumn="0"/>
              <w:rPr>
                <w:rFonts w:ascii="Century Gothic" w:eastAsia="Arial" w:hAnsi="Century Gothic" w:cs="Arial"/>
                <w:i/>
                <w:sz w:val="16"/>
                <w:szCs w:val="18"/>
                <w:lang w:val="es-GT"/>
              </w:rPr>
            </w:pPr>
            <w:r w:rsidRPr="00757AAA">
              <w:rPr>
                <w:rFonts w:ascii="Century Gothic" w:hAnsi="Century Gothic" w:cs="Arial"/>
                <w:i/>
                <w:sz w:val="16"/>
                <w:lang w:val="es-GT"/>
              </w:rPr>
              <w:t>Acreditar título universitario a nivel de licenciatura en la carrera profesional que el puesto requiera, seis meses de experiencia como Profesional II en la misma especialidad y ser colegiado activo.</w:t>
            </w:r>
          </w:p>
          <w:p w14:paraId="57D04805" w14:textId="77777777" w:rsidR="008F1D95" w:rsidRPr="00757AAA"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p>
        </w:tc>
      </w:tr>
      <w:tr w:rsidR="008F1D95" w:rsidRPr="003D721E" w14:paraId="67D5321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4652A6"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8DD9620" w14:textId="77777777" w:rsidR="008F1D95" w:rsidRPr="00757AAA" w:rsidRDefault="008F1D95"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57AAA">
              <w:rPr>
                <w:rFonts w:cs="Arial"/>
                <w:i/>
                <w:lang w:val="es-GT"/>
              </w:rPr>
              <w:t>Acreditar título universitario a nivel de licenciatura en la carrera profesional que el puesto requiera, dieciocho meses de experiencia profesional en labores relacionadas con el puesto y ser colegiado activo.</w:t>
            </w:r>
          </w:p>
        </w:tc>
      </w:tr>
      <w:tr w:rsidR="008F1D95" w:rsidRPr="00FC33C5" w14:paraId="7FCDA8B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8EEE4D5"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8F1D95" w:rsidRPr="00466F53" w14:paraId="0C1D910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CED066" w14:textId="77777777" w:rsidR="008F1D95" w:rsidRPr="003D721E" w:rsidRDefault="008F1D95" w:rsidP="006E1B30">
            <w:pPr>
              <w:textAlignment w:val="center"/>
              <w:rPr>
                <w:rFonts w:cs="Arial"/>
                <w:szCs w:val="16"/>
                <w:lang w:val="es-GT"/>
              </w:rPr>
            </w:pPr>
            <w:r w:rsidRPr="00070FF2">
              <w:rPr>
                <w:rFonts w:cs="Arial"/>
                <w:color w:val="000000" w:themeColor="text1"/>
                <w:szCs w:val="16"/>
                <w:lang w:val="es-GT" w:eastAsia="es-GT"/>
              </w:rPr>
              <w:t xml:space="preserve">Licenciatura </w:t>
            </w:r>
            <w:r>
              <w:rPr>
                <w:rFonts w:cs="Arial"/>
                <w:color w:val="000000" w:themeColor="text1"/>
                <w:szCs w:val="16"/>
                <w:lang w:val="es-GT" w:eastAsia="es-GT"/>
              </w:rPr>
              <w:t xml:space="preserve">en </w:t>
            </w:r>
            <w:r w:rsidRPr="00070FF2">
              <w:rPr>
                <w:rFonts w:cs="Arial"/>
                <w:color w:val="000000" w:themeColor="text1"/>
                <w:szCs w:val="16"/>
                <w:lang w:val="es-GT" w:eastAsia="es-GT"/>
              </w:rPr>
              <w:t>Administración</w:t>
            </w:r>
            <w:r>
              <w:rPr>
                <w:rFonts w:cs="Arial"/>
                <w:color w:val="000000" w:themeColor="text1"/>
                <w:szCs w:val="16"/>
                <w:lang w:val="es-GT" w:eastAsia="es-GT"/>
              </w:rPr>
              <w:t xml:space="preserve"> de empresas, Ingeniería Industrial, Psicología Industrial.</w:t>
            </w:r>
          </w:p>
        </w:tc>
      </w:tr>
      <w:tr w:rsidR="008F1D95" w:rsidRPr="00FC33C5" w14:paraId="03C11D1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518751"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8F1D95" w:rsidRPr="003D721E" w14:paraId="1A6733F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86066D" w14:textId="77777777" w:rsidR="008F1D95" w:rsidRPr="00175DC7" w:rsidRDefault="008F1D95" w:rsidP="008F1D95">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0AB13BDF" w14:textId="77777777" w:rsidR="008F1D95" w:rsidRPr="003C300C" w:rsidRDefault="008F1D95" w:rsidP="008F1D95">
            <w:pPr>
              <w:pStyle w:val="Prrafodelista"/>
              <w:numPr>
                <w:ilvl w:val="0"/>
                <w:numId w:val="24"/>
              </w:numPr>
              <w:textAlignment w:val="center"/>
              <w:rPr>
                <w:rFonts w:cs="Arial"/>
                <w:szCs w:val="16"/>
                <w:lang w:val="es-GT"/>
              </w:rPr>
            </w:pPr>
            <w:r w:rsidRPr="003C300C">
              <w:rPr>
                <w:rFonts w:cs="Arial"/>
                <w:szCs w:val="16"/>
                <w:lang w:val="es-GT"/>
              </w:rPr>
              <w:t>Constitución Política de la República de Guatemala, Ley de Servicio Civil y su Reglamento, Acuerdo Gubernativo y Ministerial qu</w:t>
            </w:r>
            <w:r>
              <w:rPr>
                <w:rFonts w:cs="Arial"/>
                <w:szCs w:val="16"/>
                <w:lang w:val="es-GT"/>
              </w:rPr>
              <w:t>e rige el proceso de oposición.</w:t>
            </w:r>
          </w:p>
          <w:p w14:paraId="4C529D4C" w14:textId="77777777" w:rsidR="008F1D95" w:rsidRPr="003C300C" w:rsidRDefault="008F1D95" w:rsidP="008F1D95">
            <w:pPr>
              <w:pStyle w:val="Prrafodelista"/>
              <w:numPr>
                <w:ilvl w:val="0"/>
                <w:numId w:val="24"/>
              </w:numPr>
              <w:textAlignment w:val="center"/>
              <w:rPr>
                <w:rFonts w:cs="Arial"/>
                <w:szCs w:val="16"/>
                <w:lang w:val="es-GT"/>
              </w:rPr>
            </w:pPr>
            <w:r w:rsidRPr="003C300C">
              <w:rPr>
                <w:rFonts w:cs="Arial"/>
                <w:szCs w:val="16"/>
                <w:lang w:val="es-GT"/>
              </w:rPr>
              <w:t>Redacción y ortografía.</w:t>
            </w:r>
          </w:p>
          <w:p w14:paraId="18694ACC" w14:textId="77777777" w:rsidR="008F1D95" w:rsidRPr="00733512" w:rsidRDefault="008F1D95" w:rsidP="008F1D95">
            <w:pPr>
              <w:pStyle w:val="Prrafodelista"/>
              <w:numPr>
                <w:ilvl w:val="0"/>
                <w:numId w:val="24"/>
              </w:numPr>
              <w:textAlignment w:val="center"/>
              <w:rPr>
                <w:rFonts w:cs="Arial"/>
                <w:szCs w:val="16"/>
                <w:lang w:val="es-GT"/>
              </w:rPr>
            </w:pPr>
            <w:r w:rsidRPr="00175DC7">
              <w:rPr>
                <w:rFonts w:cs="Arial"/>
                <w:szCs w:val="16"/>
                <w:lang w:val="es-GT"/>
              </w:rPr>
              <w:t>Elaboración de informes, controles y seguimiento de casos.</w:t>
            </w:r>
          </w:p>
        </w:tc>
      </w:tr>
      <w:tr w:rsidR="008F1D95" w:rsidRPr="00466F53" w14:paraId="43589F9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40C1D4" w14:textId="77777777" w:rsidR="008F1D95" w:rsidRPr="00E04D40" w:rsidRDefault="008F1D95"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8F1D95" w:rsidRPr="003D721E" w14:paraId="2BE2CD4D"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EFE2FD"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Trabajo en equipo.</w:t>
            </w:r>
          </w:p>
          <w:p w14:paraId="42E3CA0B"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37CAE26F"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Organización.</w:t>
            </w:r>
          </w:p>
          <w:p w14:paraId="7D5D9F60"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0BB82B07"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3357567A" w14:textId="77777777" w:rsidR="008F1D95" w:rsidRPr="00FA11B8" w:rsidRDefault="008F1D95" w:rsidP="008F1D95">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389D633B" w14:textId="77777777" w:rsidR="008F1D95" w:rsidRPr="00FA11B8" w:rsidRDefault="008F1D95" w:rsidP="008F1D95">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08F4B145" w14:textId="77777777" w:rsidR="008F1D95" w:rsidRDefault="008F1D95" w:rsidP="008F1D95">
            <w:pPr>
              <w:pStyle w:val="Prrafodelista"/>
              <w:numPr>
                <w:ilvl w:val="0"/>
                <w:numId w:val="42"/>
              </w:numPr>
              <w:textAlignment w:val="center"/>
              <w:rPr>
                <w:rFonts w:cs="Arial"/>
                <w:szCs w:val="16"/>
                <w:lang w:val="es-GT"/>
              </w:rPr>
            </w:pPr>
            <w:r w:rsidRPr="00B57322">
              <w:rPr>
                <w:rFonts w:cs="Arial"/>
                <w:szCs w:val="16"/>
                <w:lang w:val="es-GT"/>
              </w:rPr>
              <w:t>Manejo de equipo de oficina (cómputo, impresión, fotocopiadora, escá</w:t>
            </w:r>
            <w:r>
              <w:rPr>
                <w:rFonts w:cs="Arial"/>
                <w:szCs w:val="16"/>
                <w:lang w:val="es-GT"/>
              </w:rPr>
              <w:t>ner, audiovisuales, entre otros).</w:t>
            </w:r>
          </w:p>
          <w:p w14:paraId="2E414795" w14:textId="77777777" w:rsidR="008F1D95" w:rsidRDefault="008F1D95" w:rsidP="008F1D95">
            <w:pPr>
              <w:pStyle w:val="Prrafodelista"/>
              <w:numPr>
                <w:ilvl w:val="0"/>
                <w:numId w:val="42"/>
              </w:numPr>
              <w:textAlignment w:val="center"/>
              <w:rPr>
                <w:rFonts w:cs="Arial"/>
                <w:szCs w:val="16"/>
                <w:lang w:val="es-GT"/>
              </w:rPr>
            </w:pPr>
            <w:r w:rsidRPr="00B57322">
              <w:rPr>
                <w:rFonts w:cs="Arial"/>
                <w:szCs w:val="16"/>
                <w:lang w:val="es-GT"/>
              </w:rPr>
              <w:t>Manejo de Office e internet.</w:t>
            </w:r>
          </w:p>
          <w:p w14:paraId="1963FCB8" w14:textId="77777777" w:rsidR="008F1D95" w:rsidRPr="00733512" w:rsidRDefault="008F1D95" w:rsidP="006E1B30">
            <w:pPr>
              <w:pStyle w:val="Prrafodelista"/>
              <w:textAlignment w:val="center"/>
              <w:rPr>
                <w:rFonts w:cs="Arial"/>
                <w:szCs w:val="16"/>
                <w:lang w:val="es-GT"/>
              </w:rPr>
            </w:pPr>
          </w:p>
        </w:tc>
      </w:tr>
      <w:tr w:rsidR="008F1D95" w:rsidRPr="00C7166E" w14:paraId="68F2829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6EACE20" w14:textId="77777777" w:rsidR="008F1D95" w:rsidRPr="00E04D40" w:rsidRDefault="008F1D95" w:rsidP="006E1B30">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8F1D95" w:rsidRPr="00C7166E" w14:paraId="2607E7E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A88699E" w14:textId="77777777" w:rsidR="008F1D95" w:rsidRDefault="008F1D95" w:rsidP="008F1D95">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1E48A3EC" w14:textId="77777777" w:rsidR="008F1D95" w:rsidRDefault="008F1D95" w:rsidP="008F1D95">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63C5602F" w14:textId="77777777" w:rsidR="008F1D95" w:rsidRPr="00733512" w:rsidRDefault="008F1D95" w:rsidP="008F1D95">
            <w:pPr>
              <w:pStyle w:val="Prrafodelista"/>
              <w:numPr>
                <w:ilvl w:val="0"/>
                <w:numId w:val="15"/>
              </w:numPr>
              <w:textAlignment w:val="center"/>
              <w:rPr>
                <w:rFonts w:cs="Arial"/>
                <w:szCs w:val="16"/>
                <w:lang w:val="es-GT"/>
              </w:rPr>
            </w:pPr>
            <w:r>
              <w:rPr>
                <w:rFonts w:cs="Arial"/>
                <w:szCs w:val="16"/>
                <w:lang w:val="es-GT"/>
              </w:rPr>
              <w:t>Responsable, empático</w:t>
            </w:r>
            <w:r w:rsidRPr="00A902B5">
              <w:rPr>
                <w:rFonts w:cs="Arial"/>
                <w:szCs w:val="16"/>
                <w:lang w:val="es-GT"/>
              </w:rPr>
              <w:t>, respetuoso, puntual, discreto, actitud positiva, comprometido con la institución</w:t>
            </w:r>
            <w:r>
              <w:rPr>
                <w:rFonts w:cs="Arial"/>
                <w:szCs w:val="16"/>
                <w:lang w:val="es-GT"/>
              </w:rPr>
              <w:t>.</w:t>
            </w:r>
          </w:p>
        </w:tc>
      </w:tr>
      <w:tr w:rsidR="008F1D95" w:rsidRPr="0007499F" w14:paraId="1558158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587A4A" w14:textId="77777777" w:rsidR="008F1D95" w:rsidRPr="00E04D40" w:rsidRDefault="008F1D95"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8F1D95" w:rsidRPr="003D721E" w14:paraId="1AC1271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3F32DC" w14:textId="77777777" w:rsidR="008F1D95" w:rsidRPr="00733512" w:rsidRDefault="008F1D95" w:rsidP="006E1B30">
            <w:pPr>
              <w:textAlignment w:val="center"/>
              <w:rPr>
                <w:rFonts w:cs="Arial"/>
                <w:szCs w:val="16"/>
                <w:lang w:val="es-GT"/>
              </w:rPr>
            </w:pPr>
            <w:r w:rsidRPr="009D4E23">
              <w:rPr>
                <w:rFonts w:cs="Arial"/>
                <w:szCs w:val="16"/>
                <w:lang w:val="es-GT"/>
              </w:rPr>
              <w:t>Disponibilidad para trasladarse al interior del país.</w:t>
            </w:r>
          </w:p>
          <w:p w14:paraId="668F190E" w14:textId="77777777" w:rsidR="008F1D95" w:rsidRPr="00733512" w:rsidRDefault="008F1D95" w:rsidP="006E1B30">
            <w:pPr>
              <w:textAlignment w:val="center"/>
              <w:rPr>
                <w:rFonts w:cs="Arial"/>
                <w:szCs w:val="16"/>
                <w:lang w:val="es-GT"/>
              </w:rPr>
            </w:pPr>
          </w:p>
        </w:tc>
      </w:tr>
    </w:tbl>
    <w:p w14:paraId="7F05AAF7" w14:textId="77777777" w:rsidR="008F1D95" w:rsidRDefault="008F1D95" w:rsidP="008F1D95">
      <w:pPr>
        <w:rPr>
          <w:rFonts w:ascii="Arial" w:hAnsi="Arial" w:cs="Arial"/>
          <w:sz w:val="22"/>
          <w:szCs w:val="22"/>
        </w:rPr>
      </w:pPr>
    </w:p>
    <w:p w14:paraId="177CD179" w14:textId="77777777" w:rsidR="008F1D95" w:rsidRDefault="008F1D95" w:rsidP="008F1D95">
      <w:pPr>
        <w:rPr>
          <w:rFonts w:ascii="Arial" w:hAnsi="Arial" w:cs="Arial"/>
          <w:sz w:val="22"/>
          <w:szCs w:val="22"/>
        </w:rPr>
      </w:pPr>
    </w:p>
    <w:p w14:paraId="2A7CDFA8" w14:textId="77777777" w:rsidR="008F1D95" w:rsidRDefault="008F1D95" w:rsidP="008F1D95">
      <w:pPr>
        <w:rPr>
          <w:rFonts w:ascii="Arial" w:hAnsi="Arial" w:cs="Arial"/>
          <w:sz w:val="22"/>
          <w:szCs w:val="22"/>
        </w:rPr>
      </w:pPr>
    </w:p>
    <w:p w14:paraId="139CFB90" w14:textId="77777777" w:rsidR="008F1D95" w:rsidRDefault="008F1D95" w:rsidP="008F1D95">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8F1D95" w:rsidRPr="003D721E" w14:paraId="1E42EED9"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86B7A63" w14:textId="77777777" w:rsidR="008F1D95" w:rsidRPr="000A21CB" w:rsidRDefault="008F1D95" w:rsidP="008F1D95">
            <w:pPr>
              <w:pStyle w:val="Prrafodelista"/>
              <w:numPr>
                <w:ilvl w:val="0"/>
                <w:numId w:val="139"/>
              </w:numPr>
              <w:jc w:val="center"/>
              <w:textAlignment w:val="center"/>
              <w:rPr>
                <w:rFonts w:cs="Arial"/>
                <w:sz w:val="18"/>
                <w:szCs w:val="18"/>
                <w:lang w:val="es-GT"/>
              </w:rPr>
            </w:pPr>
            <w:r w:rsidRPr="000A21CB">
              <w:rPr>
                <w:rFonts w:cs="Arial"/>
                <w:sz w:val="18"/>
                <w:szCs w:val="18"/>
              </w:rPr>
              <w:lastRenderedPageBreak/>
              <w:t>ANALISTA DEL DEPARTAMENTO DE MONITOREO, SEGUIMIENTO Y EVALUACIÓN</w:t>
            </w:r>
          </w:p>
        </w:tc>
      </w:tr>
      <w:tr w:rsidR="008F1D95" w:rsidRPr="00BC2E56" w14:paraId="73E1674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D1CE3B" w14:textId="77777777" w:rsidR="008F1D95" w:rsidRPr="000A21CB" w:rsidRDefault="008F1D95" w:rsidP="006E1B30">
            <w:pPr>
              <w:textAlignment w:val="center"/>
              <w:rPr>
                <w:rFonts w:eastAsia="SimSun" w:cs="Arial"/>
                <w:b/>
                <w:sz w:val="18"/>
                <w:szCs w:val="18"/>
                <w:lang w:val="es-GT" w:bidi="ar"/>
              </w:rPr>
            </w:pPr>
            <w:r w:rsidRPr="000A21CB">
              <w:rPr>
                <w:rFonts w:eastAsia="SimSun" w:cs="Arial"/>
                <w:b/>
                <w:sz w:val="18"/>
                <w:szCs w:val="18"/>
                <w:lang w:val="es-GT" w:bidi="ar"/>
              </w:rPr>
              <w:t>1. IDENTIFICACIÓN DEL PUESTO</w:t>
            </w:r>
          </w:p>
        </w:tc>
      </w:tr>
      <w:tr w:rsidR="008F1D95" w:rsidRPr="00BC2E56" w14:paraId="11AEA94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943F153" w14:textId="77777777" w:rsidR="008F1D95" w:rsidRPr="00BC2E56" w:rsidRDefault="008F1D95"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IV</w:t>
            </w:r>
          </w:p>
        </w:tc>
        <w:tc>
          <w:tcPr>
            <w:tcW w:w="2452" w:type="pct"/>
            <w:tcBorders>
              <w:top w:val="single" w:sz="4" w:space="0" w:color="00B0F0"/>
            </w:tcBorders>
            <w:shd w:val="clear" w:color="auto" w:fill="auto"/>
          </w:tcPr>
          <w:p w14:paraId="2E8DD199"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9740</w:t>
            </w:r>
          </w:p>
        </w:tc>
      </w:tr>
      <w:tr w:rsidR="008F1D95" w:rsidRPr="00BC2E56" w14:paraId="0524738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A0182C" w14:textId="77777777" w:rsidR="008F1D95" w:rsidRPr="00BC2E56" w:rsidRDefault="008F1D95"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3CCC4FF6" w14:textId="77777777" w:rsidR="008F1D95" w:rsidRPr="00BC2E56"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8F1D95" w:rsidRPr="00BC2E56" w14:paraId="01828FC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6FB4E3"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Título funcional: </w:t>
            </w:r>
            <w:r w:rsidRPr="008F74FF">
              <w:rPr>
                <w:rFonts w:cs="Arial"/>
                <w:szCs w:val="16"/>
                <w:lang w:val="es-GT"/>
              </w:rPr>
              <w:t>Analista del Departamento de Monitoreo, Seguimiento y Evaluación</w:t>
            </w:r>
          </w:p>
        </w:tc>
        <w:tc>
          <w:tcPr>
            <w:tcW w:w="2452" w:type="pct"/>
            <w:shd w:val="clear" w:color="auto" w:fill="auto"/>
          </w:tcPr>
          <w:p w14:paraId="727B5BED"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8F1D95" w:rsidRPr="00D141D5" w14:paraId="4A42961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8D2A8BA"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 xml:space="preserve">Jefe de Departamento </w:t>
            </w:r>
            <w:r w:rsidRPr="008F74FF">
              <w:rPr>
                <w:rFonts w:cs="Arial"/>
                <w:szCs w:val="16"/>
                <w:lang w:val="es-GT"/>
              </w:rPr>
              <w:t>de Monitoreo, Seguimiento y Evaluación</w:t>
            </w:r>
            <w:r>
              <w:rPr>
                <w:rFonts w:cs="Arial"/>
                <w:szCs w:val="16"/>
                <w:lang w:val="es-GT"/>
              </w:rPr>
              <w:t>.</w:t>
            </w:r>
          </w:p>
        </w:tc>
        <w:tc>
          <w:tcPr>
            <w:tcW w:w="2452" w:type="pct"/>
          </w:tcPr>
          <w:p w14:paraId="149F9C79" w14:textId="77777777" w:rsidR="008F1D95" w:rsidRPr="00FC33C5"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77843D5D" w14:textId="77777777" w:rsidR="008F1D95" w:rsidRPr="002D0CF6" w:rsidRDefault="008F1D95" w:rsidP="008F1D95">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8F1D95" w:rsidRPr="00933390" w14:paraId="6DB45AB1"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73314DE" w14:textId="77777777" w:rsidR="008F1D95" w:rsidRPr="00E04D40" w:rsidRDefault="008F1D95"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8F1D95" w:rsidRPr="003D721E" w14:paraId="44D4258A" w14:textId="77777777" w:rsidTr="006E1B3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083488" w14:textId="77777777" w:rsidR="008F1D95" w:rsidRPr="00FC33C5" w:rsidRDefault="008F1D95" w:rsidP="006E1B30">
            <w:pPr>
              <w:textAlignment w:val="center"/>
              <w:rPr>
                <w:rFonts w:cs="Arial"/>
                <w:szCs w:val="16"/>
                <w:lang w:val="es-GT"/>
              </w:rPr>
            </w:pPr>
            <w:r w:rsidRPr="008F74FF">
              <w:rPr>
                <w:rFonts w:cs="Arial"/>
                <w:szCs w:val="16"/>
                <w:lang w:val="es-GT"/>
              </w:rPr>
              <w:t xml:space="preserve">Proporcionar asistencia técnica en el manejo del e-SIRH y e-SINO a los integrantes de los </w:t>
            </w:r>
            <w:r w:rsidRPr="004350F5">
              <w:rPr>
                <w:rFonts w:cs="Arial"/>
                <w:szCs w:val="16"/>
                <w:lang w:val="es-GT"/>
              </w:rPr>
              <w:t>JADO</w:t>
            </w:r>
            <w:r w:rsidRPr="008F74FF">
              <w:rPr>
                <w:rFonts w:cs="Arial"/>
                <w:szCs w:val="16"/>
                <w:lang w:val="es-GT"/>
              </w:rPr>
              <w:t xml:space="preserve"> y JNO, para agilizar los procesos que se realizan en la dependencia.</w:t>
            </w:r>
          </w:p>
        </w:tc>
      </w:tr>
      <w:tr w:rsidR="008F1D95" w:rsidRPr="00FC33C5" w14:paraId="358E5728"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9B0FAB3" w14:textId="77777777" w:rsidR="008F1D95" w:rsidRPr="00E04D40" w:rsidRDefault="008F1D95"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8F1D95" w:rsidRPr="003D721E" w14:paraId="191527A5"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B260DD" w14:textId="77777777" w:rsidR="008F1D95" w:rsidRPr="00BC2B17" w:rsidRDefault="008F1D95" w:rsidP="008F1D95">
            <w:pPr>
              <w:pStyle w:val="Encabezado"/>
              <w:widowControl w:val="0"/>
              <w:numPr>
                <w:ilvl w:val="0"/>
                <w:numId w:val="31"/>
              </w:numPr>
              <w:spacing w:line="276" w:lineRule="auto"/>
              <w:rPr>
                <w:rFonts w:cs="Arial"/>
                <w:szCs w:val="18"/>
                <w:lang w:val="es-GT" w:bidi="ar"/>
              </w:rPr>
            </w:pPr>
            <w:r w:rsidRPr="00BC2B17">
              <w:rPr>
                <w:rFonts w:cs="Arial"/>
                <w:szCs w:val="18"/>
                <w:lang w:val="es-GT" w:bidi="ar"/>
              </w:rPr>
              <w:t xml:space="preserve">Elaborar proyectos de oficios, providencias, informes y demás documentos oficiales, conforme los lineamientos o instrucciones brindadas por el </w:t>
            </w:r>
            <w:r>
              <w:rPr>
                <w:rFonts w:cs="Arial"/>
                <w:szCs w:val="18"/>
                <w:lang w:val="es-GT" w:bidi="ar"/>
              </w:rPr>
              <w:t>jefe del departamento.</w:t>
            </w:r>
            <w:r w:rsidRPr="00BC2B17">
              <w:rPr>
                <w:rFonts w:cs="Arial"/>
                <w:szCs w:val="18"/>
                <w:lang w:val="es-GT" w:bidi="ar"/>
              </w:rPr>
              <w:t xml:space="preserve"> </w:t>
            </w:r>
          </w:p>
          <w:p w14:paraId="463AD521" w14:textId="77777777" w:rsidR="008F1D95" w:rsidRPr="00BC2B17" w:rsidRDefault="008F1D95" w:rsidP="008F1D95">
            <w:pPr>
              <w:pStyle w:val="Encabezado"/>
              <w:widowControl w:val="0"/>
              <w:numPr>
                <w:ilvl w:val="0"/>
                <w:numId w:val="31"/>
              </w:numPr>
              <w:spacing w:line="276" w:lineRule="auto"/>
              <w:rPr>
                <w:rFonts w:cs="Arial"/>
                <w:szCs w:val="18"/>
                <w:lang w:val="es-GT" w:bidi="ar"/>
              </w:rPr>
            </w:pPr>
            <w:r w:rsidRPr="00BC2B17">
              <w:rPr>
                <w:rFonts w:cs="Arial"/>
                <w:szCs w:val="18"/>
                <w:lang w:val="es-GT"/>
              </w:rPr>
              <w:t xml:space="preserve">Revisar y analizar los </w:t>
            </w:r>
            <w:r>
              <w:rPr>
                <w:rFonts w:cs="Arial"/>
                <w:szCs w:val="18"/>
                <w:lang w:val="es-GT"/>
              </w:rPr>
              <w:t>casos ingresados al departamento</w:t>
            </w:r>
            <w:r w:rsidRPr="00BC2B17">
              <w:rPr>
                <w:rFonts w:cs="Arial"/>
                <w:szCs w:val="18"/>
                <w:lang w:val="es-GT"/>
              </w:rPr>
              <w:t xml:space="preserve">; con el objeto de verificar el cumplimiento de requisitos obligatorios conforme los instrumentos técnicos aprobados por autoridad superior. </w:t>
            </w:r>
          </w:p>
          <w:p w14:paraId="5A0F1A78" w14:textId="77777777" w:rsidR="008F1D95" w:rsidRPr="008F74FF" w:rsidRDefault="008F1D95" w:rsidP="008F1D95">
            <w:pPr>
              <w:pStyle w:val="Encabezado"/>
              <w:widowControl w:val="0"/>
              <w:numPr>
                <w:ilvl w:val="0"/>
                <w:numId w:val="31"/>
              </w:numPr>
              <w:spacing w:line="276" w:lineRule="auto"/>
              <w:rPr>
                <w:rFonts w:cs="Arial"/>
                <w:szCs w:val="16"/>
                <w:lang w:val="es-GT" w:bidi="ar"/>
              </w:rPr>
            </w:pPr>
            <w:r w:rsidRPr="008F74FF">
              <w:rPr>
                <w:rFonts w:cs="Arial"/>
                <w:szCs w:val="16"/>
                <w:lang w:val="es-GT" w:bidi="ar"/>
              </w:rPr>
              <w:t xml:space="preserve">Monitorear y dar seguimiento en las fases del proceso de oposición sobre las actividades que desarrollan los </w:t>
            </w:r>
            <w:proofErr w:type="gramStart"/>
            <w:r w:rsidRPr="00FC2365">
              <w:rPr>
                <w:rFonts w:cs="Arial"/>
                <w:szCs w:val="16"/>
                <w:lang w:val="es-GT" w:bidi="ar"/>
              </w:rPr>
              <w:t>JADO  y</w:t>
            </w:r>
            <w:proofErr w:type="gramEnd"/>
            <w:r w:rsidRPr="00FC2365">
              <w:rPr>
                <w:rFonts w:cs="Arial"/>
                <w:szCs w:val="16"/>
                <w:lang w:val="es-GT" w:bidi="ar"/>
              </w:rPr>
              <w:t xml:space="preserve"> JUMO</w:t>
            </w:r>
            <w:r>
              <w:rPr>
                <w:rFonts w:cs="Arial"/>
                <w:szCs w:val="16"/>
                <w:lang w:val="es-GT" w:bidi="ar"/>
              </w:rPr>
              <w:t>.</w:t>
            </w:r>
          </w:p>
          <w:p w14:paraId="10775260" w14:textId="77777777" w:rsidR="008F1D95" w:rsidRPr="008F74FF" w:rsidRDefault="008F1D95" w:rsidP="008F1D95">
            <w:pPr>
              <w:pStyle w:val="Encabezado"/>
              <w:widowControl w:val="0"/>
              <w:numPr>
                <w:ilvl w:val="0"/>
                <w:numId w:val="31"/>
              </w:numPr>
              <w:spacing w:line="276" w:lineRule="auto"/>
              <w:rPr>
                <w:rFonts w:cs="Arial"/>
                <w:szCs w:val="16"/>
                <w:lang w:val="es-GT" w:bidi="ar"/>
              </w:rPr>
            </w:pPr>
            <w:r w:rsidRPr="008F74FF">
              <w:rPr>
                <w:rFonts w:cs="Arial"/>
                <w:szCs w:val="16"/>
                <w:lang w:val="es-GT" w:bidi="ar"/>
              </w:rPr>
              <w:t xml:space="preserve">Apoyar a los </w:t>
            </w:r>
            <w:r w:rsidRPr="00FC2365">
              <w:rPr>
                <w:rFonts w:cs="Arial"/>
                <w:szCs w:val="16"/>
                <w:lang w:val="es-GT" w:bidi="ar"/>
              </w:rPr>
              <w:t>JADO</w:t>
            </w:r>
            <w:r w:rsidRPr="008F74FF">
              <w:rPr>
                <w:rFonts w:cs="Arial"/>
                <w:szCs w:val="16"/>
                <w:lang w:val="es-GT" w:bidi="ar"/>
              </w:rPr>
              <w:t xml:space="preserve"> en cuanto al uso y manejo del sistema e-SIRH y e-</w:t>
            </w:r>
            <w:proofErr w:type="gramStart"/>
            <w:r w:rsidRPr="008F74FF">
              <w:rPr>
                <w:rFonts w:cs="Arial"/>
                <w:szCs w:val="16"/>
                <w:lang w:val="es-GT" w:bidi="ar"/>
              </w:rPr>
              <w:t>SINO</w:t>
            </w:r>
            <w:proofErr w:type="gramEnd"/>
            <w:r w:rsidRPr="008F74FF">
              <w:rPr>
                <w:rFonts w:cs="Arial"/>
                <w:szCs w:val="16"/>
                <w:lang w:val="es-GT" w:bidi="ar"/>
              </w:rPr>
              <w:t>.</w:t>
            </w:r>
          </w:p>
          <w:p w14:paraId="4C9FEC1D" w14:textId="77777777" w:rsidR="008F1D95" w:rsidRPr="008F74FF" w:rsidRDefault="008F1D95" w:rsidP="008F1D95">
            <w:pPr>
              <w:pStyle w:val="Encabezado"/>
              <w:widowControl w:val="0"/>
              <w:numPr>
                <w:ilvl w:val="0"/>
                <w:numId w:val="31"/>
              </w:numPr>
              <w:spacing w:line="276" w:lineRule="auto"/>
              <w:rPr>
                <w:rFonts w:cs="Arial"/>
                <w:szCs w:val="16"/>
                <w:lang w:val="es-GT" w:bidi="ar"/>
              </w:rPr>
            </w:pPr>
            <w:r w:rsidRPr="008F74FF">
              <w:rPr>
                <w:rFonts w:cs="Arial"/>
                <w:szCs w:val="16"/>
                <w:lang w:val="es-GT" w:bidi="ar"/>
              </w:rPr>
              <w:t>Generar información para la elaboración de informes de manera precisa y exacta.</w:t>
            </w:r>
          </w:p>
          <w:p w14:paraId="2E31FA10" w14:textId="77777777" w:rsidR="008F1D95" w:rsidRPr="00FC2365" w:rsidRDefault="008F1D95" w:rsidP="008F1D95">
            <w:pPr>
              <w:pStyle w:val="Encabezado"/>
              <w:widowControl w:val="0"/>
              <w:numPr>
                <w:ilvl w:val="0"/>
                <w:numId w:val="31"/>
              </w:numPr>
              <w:spacing w:line="276" w:lineRule="auto"/>
              <w:rPr>
                <w:rFonts w:cs="Arial"/>
                <w:szCs w:val="16"/>
                <w:lang w:val="es-GT" w:bidi="ar"/>
              </w:rPr>
            </w:pPr>
            <w:r w:rsidRPr="008F74FF">
              <w:rPr>
                <w:rFonts w:cs="Arial"/>
                <w:szCs w:val="16"/>
                <w:lang w:val="es-GT" w:bidi="ar"/>
              </w:rPr>
              <w:t xml:space="preserve">Presentar informes de seguimiento al proceso de oposición al jefe inmediato con base en la información proporcionada por los </w:t>
            </w:r>
            <w:r w:rsidRPr="00FC2365">
              <w:rPr>
                <w:rFonts w:cs="Arial"/>
                <w:szCs w:val="16"/>
                <w:lang w:val="es-GT" w:bidi="ar"/>
              </w:rPr>
              <w:t>JADO o información generada en los sistemas e-SIRH y e-</w:t>
            </w:r>
            <w:proofErr w:type="gramStart"/>
            <w:r w:rsidRPr="00FC2365">
              <w:rPr>
                <w:rFonts w:cs="Arial"/>
                <w:szCs w:val="16"/>
                <w:lang w:val="es-GT" w:bidi="ar"/>
              </w:rPr>
              <w:t>SINO</w:t>
            </w:r>
            <w:proofErr w:type="gramEnd"/>
            <w:r w:rsidRPr="00FC2365">
              <w:rPr>
                <w:rFonts w:cs="Arial"/>
                <w:szCs w:val="16"/>
                <w:lang w:val="es-GT" w:bidi="ar"/>
              </w:rPr>
              <w:t>.</w:t>
            </w:r>
          </w:p>
          <w:p w14:paraId="4E53165F" w14:textId="4DB38124" w:rsidR="008F1D95" w:rsidRPr="00FC2365" w:rsidRDefault="008F1D95" w:rsidP="008F1D95">
            <w:pPr>
              <w:pStyle w:val="Encabezado"/>
              <w:widowControl w:val="0"/>
              <w:numPr>
                <w:ilvl w:val="0"/>
                <w:numId w:val="31"/>
              </w:numPr>
              <w:spacing w:line="276" w:lineRule="auto"/>
              <w:rPr>
                <w:rFonts w:cs="Arial"/>
                <w:szCs w:val="16"/>
                <w:lang w:val="es-GT" w:bidi="ar"/>
              </w:rPr>
            </w:pPr>
            <w:r w:rsidRPr="00FC2365">
              <w:rPr>
                <w:rFonts w:cs="Arial"/>
                <w:szCs w:val="18"/>
                <w:lang w:val="es-GT" w:bidi="ar"/>
              </w:rPr>
              <w:t>Orientar a usuarios internos y externos en cuanto a uso del e-</w:t>
            </w:r>
            <w:proofErr w:type="gramStart"/>
            <w:r w:rsidRPr="00FC2365">
              <w:rPr>
                <w:rFonts w:cs="Arial"/>
                <w:szCs w:val="18"/>
                <w:lang w:val="es-GT" w:bidi="ar"/>
              </w:rPr>
              <w:t>SINO</w:t>
            </w:r>
            <w:proofErr w:type="gramEnd"/>
            <w:r w:rsidRPr="00FC2365">
              <w:rPr>
                <w:rFonts w:cs="Arial"/>
                <w:szCs w:val="18"/>
                <w:lang w:val="es-GT" w:bidi="ar"/>
              </w:rPr>
              <w:t>.</w:t>
            </w:r>
            <w:r w:rsidRPr="00FC2365">
              <w:rPr>
                <w:rFonts w:cs="Arial"/>
                <w:szCs w:val="16"/>
                <w:lang w:val="es-GT" w:bidi="ar"/>
              </w:rPr>
              <w:t xml:space="preserve"> Solicitar a los JADO información actualizada en relación a los procesos de oposición.</w:t>
            </w:r>
          </w:p>
          <w:p w14:paraId="648E1D31" w14:textId="77777777" w:rsidR="008F1D95" w:rsidRPr="00FC2365" w:rsidRDefault="008F1D95" w:rsidP="008F1D95">
            <w:pPr>
              <w:pStyle w:val="Encabezado"/>
              <w:widowControl w:val="0"/>
              <w:numPr>
                <w:ilvl w:val="0"/>
                <w:numId w:val="31"/>
              </w:numPr>
              <w:spacing w:line="276" w:lineRule="auto"/>
              <w:rPr>
                <w:rFonts w:cs="Arial"/>
                <w:szCs w:val="16"/>
                <w:lang w:val="es-GT" w:bidi="ar"/>
              </w:rPr>
            </w:pPr>
            <w:r w:rsidRPr="00FC2365">
              <w:rPr>
                <w:rFonts w:cs="Arial"/>
                <w:szCs w:val="16"/>
                <w:lang w:val="es-GT" w:bidi="ar"/>
              </w:rPr>
              <w:t>Llevar el control y registro del archivo de los documentos oficiales del departamento como: nóminas de puestos de convocatoria, acuerdos, instrumentos y demás documentación correspondiente al proceso de oposición.</w:t>
            </w:r>
          </w:p>
          <w:p w14:paraId="3B02C31B" w14:textId="77777777" w:rsidR="008F1D95" w:rsidRPr="00FC2365" w:rsidRDefault="008F1D95" w:rsidP="008F1D95">
            <w:pPr>
              <w:pStyle w:val="Encabezado"/>
              <w:widowControl w:val="0"/>
              <w:numPr>
                <w:ilvl w:val="0"/>
                <w:numId w:val="31"/>
              </w:numPr>
              <w:spacing w:line="276" w:lineRule="auto"/>
              <w:rPr>
                <w:rFonts w:cs="Arial"/>
                <w:szCs w:val="16"/>
                <w:lang w:val="es-GT" w:bidi="ar"/>
              </w:rPr>
            </w:pPr>
            <w:r w:rsidRPr="00FC2365">
              <w:rPr>
                <w:rFonts w:cs="Arial"/>
                <w:szCs w:val="16"/>
                <w:lang w:val="es-GT" w:bidi="ar"/>
              </w:rPr>
              <w:t xml:space="preserve">Monitorear a los JUMO y JADO en </w:t>
            </w:r>
            <w:proofErr w:type="gramStart"/>
            <w:r w:rsidRPr="00FC2365">
              <w:rPr>
                <w:rFonts w:cs="Arial"/>
                <w:szCs w:val="16"/>
                <w:lang w:val="es-GT" w:bidi="ar"/>
              </w:rPr>
              <w:t>los proceso</w:t>
            </w:r>
            <w:proofErr w:type="gramEnd"/>
            <w:r w:rsidRPr="00FC2365">
              <w:rPr>
                <w:rFonts w:cs="Arial"/>
                <w:szCs w:val="16"/>
                <w:lang w:val="es-GT" w:bidi="ar"/>
              </w:rPr>
              <w:t xml:space="preserve"> que realizan en el sistema e-SINO, de recepción y calificación de expedientes, generación de acta matriz, programación de audiencias, entre otros.</w:t>
            </w:r>
          </w:p>
          <w:p w14:paraId="7403C8A2" w14:textId="77777777" w:rsidR="008F1D95" w:rsidRPr="00FC2365" w:rsidRDefault="008F1D95" w:rsidP="008F1D95">
            <w:pPr>
              <w:pStyle w:val="Encabezado"/>
              <w:widowControl w:val="0"/>
              <w:numPr>
                <w:ilvl w:val="0"/>
                <w:numId w:val="31"/>
              </w:numPr>
              <w:spacing w:line="276" w:lineRule="auto"/>
              <w:rPr>
                <w:rFonts w:cs="Arial"/>
                <w:szCs w:val="18"/>
                <w:lang w:val="es-GT" w:bidi="ar"/>
              </w:rPr>
            </w:pPr>
            <w:r w:rsidRPr="00FC2365">
              <w:rPr>
                <w:rFonts w:cs="Arial"/>
                <w:szCs w:val="18"/>
                <w:lang w:val="es-GT" w:bidi="ar"/>
              </w:rPr>
              <w:t>Proponer cambios al jefe inmediato en cuanto al funcionamiento del e-SIRH y e-</w:t>
            </w:r>
            <w:proofErr w:type="gramStart"/>
            <w:r w:rsidRPr="00FC2365">
              <w:rPr>
                <w:rFonts w:cs="Arial"/>
                <w:szCs w:val="18"/>
                <w:lang w:val="es-GT" w:bidi="ar"/>
              </w:rPr>
              <w:t>SINO</w:t>
            </w:r>
            <w:proofErr w:type="gramEnd"/>
            <w:r w:rsidRPr="00FC2365">
              <w:rPr>
                <w:rFonts w:cs="Arial"/>
                <w:szCs w:val="18"/>
                <w:lang w:val="es-GT" w:bidi="ar"/>
              </w:rPr>
              <w:t>, para mejorar la eficiencia del mismo.</w:t>
            </w:r>
          </w:p>
          <w:p w14:paraId="5034E949" w14:textId="77777777" w:rsidR="008F1D95" w:rsidRPr="00FC2365" w:rsidRDefault="008F1D95" w:rsidP="008F1D95">
            <w:pPr>
              <w:pStyle w:val="Encabezado"/>
              <w:widowControl w:val="0"/>
              <w:numPr>
                <w:ilvl w:val="0"/>
                <w:numId w:val="31"/>
              </w:numPr>
              <w:spacing w:line="276" w:lineRule="auto"/>
              <w:rPr>
                <w:rFonts w:cs="Arial"/>
                <w:szCs w:val="18"/>
                <w:lang w:val="es-GT" w:bidi="ar"/>
              </w:rPr>
            </w:pPr>
            <w:r w:rsidRPr="00FC2365">
              <w:rPr>
                <w:rFonts w:cs="Arial"/>
                <w:szCs w:val="18"/>
                <w:lang w:val="es-GT" w:bidi="ar"/>
              </w:rPr>
              <w:t>Dar acompañamiento a los JADO durante las capacitaciones del sistema e-SIRH y e-</w:t>
            </w:r>
            <w:proofErr w:type="gramStart"/>
            <w:r w:rsidRPr="00FC2365">
              <w:rPr>
                <w:rFonts w:cs="Arial"/>
                <w:szCs w:val="18"/>
                <w:lang w:val="es-GT" w:bidi="ar"/>
              </w:rPr>
              <w:t>SINO</w:t>
            </w:r>
            <w:proofErr w:type="gramEnd"/>
            <w:r w:rsidRPr="00FC2365">
              <w:rPr>
                <w:rFonts w:cs="Arial"/>
                <w:szCs w:val="18"/>
                <w:lang w:val="es-GT" w:bidi="ar"/>
              </w:rPr>
              <w:t xml:space="preserve">. </w:t>
            </w:r>
          </w:p>
          <w:p w14:paraId="18E667DE" w14:textId="77777777" w:rsidR="008F1D95" w:rsidRPr="00FC2365" w:rsidRDefault="008F1D95" w:rsidP="008F1D95">
            <w:pPr>
              <w:pStyle w:val="Encabezado"/>
              <w:widowControl w:val="0"/>
              <w:numPr>
                <w:ilvl w:val="0"/>
                <w:numId w:val="31"/>
              </w:numPr>
              <w:spacing w:line="276" w:lineRule="auto"/>
              <w:rPr>
                <w:rFonts w:cs="Arial"/>
                <w:szCs w:val="16"/>
                <w:lang w:val="es-GT" w:bidi="ar"/>
              </w:rPr>
            </w:pPr>
            <w:r w:rsidRPr="00FC2365">
              <w:rPr>
                <w:rFonts w:cs="Arial"/>
                <w:szCs w:val="16"/>
                <w:lang w:val="es-GT" w:bidi="ar"/>
              </w:rPr>
              <w:t>Realizar los proyectos para dar respuesta o seguimiento a los casos planteados por el uso del sistema e-SIRH y        e-</w:t>
            </w:r>
            <w:proofErr w:type="gramStart"/>
            <w:r w:rsidRPr="00FC2365">
              <w:rPr>
                <w:rFonts w:cs="Arial"/>
                <w:szCs w:val="16"/>
                <w:lang w:val="es-GT" w:bidi="ar"/>
              </w:rPr>
              <w:t>SINO</w:t>
            </w:r>
            <w:proofErr w:type="gramEnd"/>
            <w:r w:rsidRPr="00FC2365">
              <w:rPr>
                <w:rFonts w:cs="Arial"/>
                <w:szCs w:val="16"/>
                <w:lang w:val="es-GT" w:bidi="ar"/>
              </w:rPr>
              <w:t>.</w:t>
            </w:r>
          </w:p>
          <w:p w14:paraId="5A2B7B06" w14:textId="77777777" w:rsidR="008F1D95" w:rsidRDefault="008F1D95" w:rsidP="008F1D95">
            <w:pPr>
              <w:pStyle w:val="Encabezado"/>
              <w:widowControl w:val="0"/>
              <w:numPr>
                <w:ilvl w:val="0"/>
                <w:numId w:val="31"/>
              </w:numPr>
              <w:spacing w:line="276" w:lineRule="auto"/>
              <w:rPr>
                <w:rFonts w:cs="Arial"/>
                <w:szCs w:val="16"/>
                <w:lang w:val="es-GT" w:bidi="ar"/>
              </w:rPr>
            </w:pPr>
            <w:r w:rsidRPr="00BB57F1">
              <w:rPr>
                <w:rFonts w:cs="Arial"/>
                <w:szCs w:val="16"/>
                <w:lang w:val="es-GT" w:bidi="ar"/>
              </w:rPr>
              <w:t>Realizar consultas en los sistemas e-SINO y e-SIRH para verificar la información relacionada con los c</w:t>
            </w:r>
            <w:r>
              <w:rPr>
                <w:rFonts w:cs="Arial"/>
                <w:szCs w:val="16"/>
                <w:lang w:val="es-GT" w:bidi="ar"/>
              </w:rPr>
              <w:t>asos asignados al Departamento.</w:t>
            </w:r>
          </w:p>
          <w:p w14:paraId="511B8B0B" w14:textId="77777777" w:rsidR="008F1D95" w:rsidRPr="008F74FF" w:rsidRDefault="008F1D95" w:rsidP="008F1D95">
            <w:pPr>
              <w:pStyle w:val="Encabezado"/>
              <w:widowControl w:val="0"/>
              <w:numPr>
                <w:ilvl w:val="0"/>
                <w:numId w:val="31"/>
              </w:numPr>
              <w:spacing w:line="276" w:lineRule="auto"/>
              <w:rPr>
                <w:rFonts w:cs="Arial"/>
                <w:szCs w:val="16"/>
                <w:lang w:val="es-GT" w:bidi="ar"/>
              </w:rPr>
            </w:pPr>
            <w:r w:rsidRPr="00BB57F1">
              <w:rPr>
                <w:rFonts w:cs="Arial"/>
                <w:szCs w:val="16"/>
                <w:lang w:val="es-GT" w:bidi="ar"/>
              </w:rPr>
              <w:t>Realizar las pruebas de los cambios y modificaciones de los sistemas informáticos que servi</w:t>
            </w:r>
            <w:r>
              <w:rPr>
                <w:rFonts w:cs="Arial"/>
                <w:szCs w:val="16"/>
                <w:lang w:val="es-GT" w:bidi="ar"/>
              </w:rPr>
              <w:t>rán en el proceso de oposición.</w:t>
            </w:r>
          </w:p>
          <w:p w14:paraId="28B1F41F" w14:textId="77777777" w:rsidR="008F1D95" w:rsidRPr="00E66B6F" w:rsidRDefault="008F1D95" w:rsidP="008F1D95">
            <w:pPr>
              <w:pStyle w:val="Encabezado"/>
              <w:widowControl w:val="0"/>
              <w:numPr>
                <w:ilvl w:val="0"/>
                <w:numId w:val="31"/>
              </w:numPr>
              <w:spacing w:line="276" w:lineRule="auto"/>
              <w:rPr>
                <w:rFonts w:cs="Arial"/>
                <w:szCs w:val="16"/>
                <w:lang w:val="es-GT" w:bidi="ar"/>
              </w:rPr>
            </w:pPr>
            <w:r w:rsidRPr="00E66B6F">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DEF1BE8" w14:textId="77777777" w:rsidR="008F1D95" w:rsidRPr="008F74FF" w:rsidRDefault="008F1D95" w:rsidP="008F1D95">
            <w:pPr>
              <w:pStyle w:val="Encabezado"/>
              <w:widowControl w:val="0"/>
              <w:numPr>
                <w:ilvl w:val="0"/>
                <w:numId w:val="31"/>
              </w:numPr>
              <w:spacing w:line="276" w:lineRule="auto"/>
              <w:rPr>
                <w:rFonts w:cs="Arial"/>
                <w:szCs w:val="16"/>
                <w:lang w:val="es-GT" w:bidi="ar"/>
              </w:rPr>
            </w:pPr>
            <w:r w:rsidRPr="008F74FF">
              <w:rPr>
                <w:rFonts w:cs="Arial"/>
                <w:szCs w:val="16"/>
                <w:lang w:val="es-GT" w:bidi="ar"/>
              </w:rPr>
              <w:t xml:space="preserve">Ejecutar las actividades descritas en los procedimientos, instructivos, guías y cualquier otro documento oficial en las que esté involucrado el puesto.  </w:t>
            </w:r>
          </w:p>
          <w:p w14:paraId="690E7A88" w14:textId="77777777" w:rsidR="008F1D95" w:rsidRPr="008F74FF" w:rsidRDefault="008F1D95" w:rsidP="008F1D95">
            <w:pPr>
              <w:pStyle w:val="Encabezado"/>
              <w:widowControl w:val="0"/>
              <w:numPr>
                <w:ilvl w:val="0"/>
                <w:numId w:val="31"/>
              </w:numPr>
              <w:spacing w:line="276" w:lineRule="auto"/>
              <w:rPr>
                <w:rFonts w:cs="Arial"/>
                <w:szCs w:val="16"/>
                <w:lang w:val="es-GT" w:bidi="ar"/>
              </w:rPr>
            </w:pPr>
            <w:r w:rsidRPr="008F74FF">
              <w:rPr>
                <w:rFonts w:cs="Arial"/>
                <w:szCs w:val="16"/>
                <w:lang w:val="es-GT" w:bidi="ar"/>
              </w:rPr>
              <w:t>Ejecutar las actividades administrativas inherentes al puesto (atención a usuarios internos y externos, asistencia a reuniones y capacitaciones, correspondencia, arch</w:t>
            </w:r>
            <w:r>
              <w:rPr>
                <w:rFonts w:cs="Arial"/>
                <w:szCs w:val="16"/>
                <w:lang w:val="es-GT" w:bidi="ar"/>
              </w:rPr>
              <w:t>ivo entre otras).</w:t>
            </w:r>
          </w:p>
          <w:p w14:paraId="6B7F98C8" w14:textId="77777777" w:rsidR="008F1D95" w:rsidRPr="004B768F" w:rsidRDefault="008F1D95" w:rsidP="006E1B30">
            <w:pPr>
              <w:pStyle w:val="Encabezado"/>
              <w:widowControl w:val="0"/>
              <w:spacing w:line="276" w:lineRule="auto"/>
              <w:rPr>
                <w:i w:val="0"/>
                <w:szCs w:val="16"/>
                <w:lang w:val="es-GT"/>
              </w:rPr>
            </w:pPr>
          </w:p>
        </w:tc>
      </w:tr>
      <w:tr w:rsidR="008F1D95" w:rsidRPr="00FC33C5" w14:paraId="70D9750E"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B9EA980" w14:textId="77777777" w:rsidR="008F1D95" w:rsidRPr="004A15C8" w:rsidRDefault="008F1D95"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8F1D95" w:rsidRPr="003D721E" w14:paraId="1B823C00"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6C86F4" w14:textId="204E4166" w:rsidR="008F1D95" w:rsidRPr="004A15C8" w:rsidRDefault="00FC19D1" w:rsidP="00FC19D1">
            <w:pPr>
              <w:pStyle w:val="Prrafodelista"/>
              <w:numPr>
                <w:ilvl w:val="0"/>
                <w:numId w:val="102"/>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8F1D95" w:rsidRPr="00FC33C5" w14:paraId="5431A49F"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E447B0D" w14:textId="77777777" w:rsidR="008F1D95" w:rsidRPr="004A15C8" w:rsidRDefault="008F1D95" w:rsidP="006E1B30">
            <w:pPr>
              <w:textAlignment w:val="center"/>
              <w:rPr>
                <w:rFonts w:cs="Arial"/>
                <w:b/>
                <w:sz w:val="18"/>
                <w:szCs w:val="18"/>
                <w:lang w:val="es-GT"/>
              </w:rPr>
            </w:pPr>
            <w:r w:rsidRPr="004A15C8">
              <w:rPr>
                <w:rFonts w:cs="Arial"/>
                <w:b/>
                <w:sz w:val="18"/>
                <w:szCs w:val="18"/>
              </w:rPr>
              <w:t>5. TAREAS EVENTUALES</w:t>
            </w:r>
          </w:p>
        </w:tc>
      </w:tr>
      <w:tr w:rsidR="008F1D95" w:rsidRPr="003D721E" w14:paraId="330A75AC"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854E31" w14:textId="77777777" w:rsidR="008F1D95" w:rsidRDefault="008F1D95" w:rsidP="008F1D95">
            <w:pPr>
              <w:pStyle w:val="Encabezado"/>
              <w:widowControl w:val="0"/>
              <w:numPr>
                <w:ilvl w:val="0"/>
                <w:numId w:val="103"/>
              </w:numPr>
              <w:spacing w:line="276" w:lineRule="auto"/>
              <w:rPr>
                <w:rFonts w:cs="Arial"/>
                <w:szCs w:val="16"/>
                <w:lang w:val="es-GT" w:bidi="ar"/>
              </w:rPr>
            </w:pPr>
            <w:r w:rsidRPr="007B1325">
              <w:rPr>
                <w:rFonts w:cs="Arial"/>
                <w:szCs w:val="16"/>
                <w:lang w:val="es-GT" w:bidi="ar"/>
              </w:rPr>
              <w:t>Capacitar en temas técnicos del proceso de oposición por designación del JNO o de las autoridades administrativas del JNO.</w:t>
            </w:r>
          </w:p>
          <w:p w14:paraId="08156CE5" w14:textId="77777777" w:rsidR="008F1D95" w:rsidRPr="007571AB" w:rsidRDefault="008F1D95" w:rsidP="008F1D95">
            <w:pPr>
              <w:pStyle w:val="Encabezado"/>
              <w:widowControl w:val="0"/>
              <w:numPr>
                <w:ilvl w:val="0"/>
                <w:numId w:val="103"/>
              </w:numPr>
              <w:spacing w:line="276" w:lineRule="auto"/>
              <w:rPr>
                <w:rFonts w:cs="Arial"/>
                <w:szCs w:val="18"/>
                <w:lang w:val="es-GT" w:bidi="ar"/>
              </w:rPr>
            </w:pPr>
            <w:r w:rsidRPr="007571AB">
              <w:rPr>
                <w:rFonts w:cs="Arial"/>
                <w:szCs w:val="18"/>
                <w:lang w:val="es-GT" w:bidi="ar"/>
              </w:rPr>
              <w:t>Ingresar inconformidades y recursos de revocatoria al sistema e-SIRH interpuestas por los docentes participantes de las convocatorias II a la XVII.</w:t>
            </w:r>
          </w:p>
          <w:p w14:paraId="38FF3E6C" w14:textId="77777777" w:rsidR="008F1D95" w:rsidRPr="004A15C8" w:rsidRDefault="008F1D95" w:rsidP="008F1D95">
            <w:pPr>
              <w:pStyle w:val="Encabezado"/>
              <w:widowControl w:val="0"/>
              <w:numPr>
                <w:ilvl w:val="0"/>
                <w:numId w:val="103"/>
              </w:numPr>
              <w:spacing w:line="276" w:lineRule="auto"/>
              <w:rPr>
                <w:szCs w:val="16"/>
                <w:lang w:val="es-GT"/>
              </w:rPr>
            </w:pPr>
            <w:r w:rsidRPr="007B1325">
              <w:rPr>
                <w:rFonts w:cs="Arial"/>
                <w:szCs w:val="16"/>
                <w:lang w:val="es-GT" w:bidi="ar"/>
              </w:rPr>
              <w:t xml:space="preserve">Realizar otras tareas asignadas por la autoridad superior inherentes al puesto, o tareas de carácter </w:t>
            </w:r>
            <w:proofErr w:type="gramStart"/>
            <w:r w:rsidRPr="007B1325">
              <w:rPr>
                <w:rFonts w:cs="Arial"/>
                <w:szCs w:val="16"/>
                <w:lang w:val="es-GT" w:bidi="ar"/>
              </w:rPr>
              <w:t>eventual  que</w:t>
            </w:r>
            <w:proofErr w:type="gramEnd"/>
            <w:r w:rsidRPr="007B1325">
              <w:rPr>
                <w:rFonts w:cs="Arial"/>
                <w:szCs w:val="16"/>
                <w:lang w:val="es-GT" w:bidi="ar"/>
              </w:rPr>
              <w:t xml:space="preserve"> no entorpezcan el cumplimiento del propósito principal del puesto y para las cuales la persona posea la competencia.</w:t>
            </w:r>
          </w:p>
        </w:tc>
      </w:tr>
    </w:tbl>
    <w:p w14:paraId="3351296B" w14:textId="77777777" w:rsidR="008F1D95" w:rsidRPr="002D0CF6" w:rsidRDefault="008F1D95" w:rsidP="008F1D95">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8F1D95" w:rsidRPr="00FC33C5" w14:paraId="07C3AA3D"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AEB0DB" w14:textId="77777777" w:rsidR="008F1D95" w:rsidRPr="00E04D40" w:rsidRDefault="008F1D95"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8F1D95" w:rsidRPr="003D721E" w14:paraId="11B3C450"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66901E" w14:textId="77777777" w:rsidR="008F1D95" w:rsidRPr="00693F6D" w:rsidRDefault="008F1D95" w:rsidP="006E1B30">
            <w:pPr>
              <w:rPr>
                <w:lang w:val="es-GT"/>
              </w:rPr>
            </w:pPr>
            <w:r w:rsidRPr="00816C08">
              <w:rPr>
                <w:lang w:val="es-GT"/>
              </w:rPr>
              <w:t>El puesto se ubica en el Departamento de Monitoreo, Seguimiento y Evaluación del JNO.</w:t>
            </w:r>
          </w:p>
        </w:tc>
      </w:tr>
      <w:tr w:rsidR="008F1D95" w:rsidRPr="00FC33C5" w14:paraId="7AB5A9E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7EFCD1"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8F1D95" w:rsidRPr="003D721E" w14:paraId="1587041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43E3CD" w14:textId="77777777" w:rsidR="008F1D95" w:rsidRPr="00693F6D" w:rsidRDefault="008F1D95" w:rsidP="006E1B30">
            <w:pPr>
              <w:jc w:val="left"/>
              <w:textAlignment w:val="center"/>
              <w:rPr>
                <w:rFonts w:cs="Arial"/>
                <w:szCs w:val="16"/>
                <w:lang w:val="es-GT"/>
              </w:rPr>
            </w:pPr>
            <w:r>
              <w:rPr>
                <w:rFonts w:cs="Arial"/>
                <w:sz w:val="18"/>
                <w:szCs w:val="16"/>
                <w:lang w:val="es-GT"/>
              </w:rPr>
              <w:t>N/A</w:t>
            </w:r>
          </w:p>
        </w:tc>
      </w:tr>
      <w:tr w:rsidR="008F1D95" w:rsidRPr="00FC33C5" w14:paraId="4A29F85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B3DCC9"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8F1D95" w:rsidRPr="003D721E" w14:paraId="0A5A150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28FC0B" w14:textId="77777777" w:rsidR="008F1D95" w:rsidRPr="00693F6D" w:rsidRDefault="008F1D95" w:rsidP="006E1B30">
            <w:pPr>
              <w:textAlignment w:val="center"/>
              <w:rPr>
                <w:rFonts w:cs="Arial"/>
                <w:szCs w:val="16"/>
                <w:lang w:val="es-GT"/>
              </w:rPr>
            </w:pPr>
            <w:r w:rsidRPr="00FB7D9E">
              <w:rPr>
                <w:lang w:val="es-GT"/>
              </w:rPr>
              <w:lastRenderedPageBreak/>
              <w:t>Responde por el incumplimiento de las tareas asignadas al puesto y las funciones del área a la que pertenece, establecidas en la documentación legal vigente que le concierne.</w:t>
            </w:r>
          </w:p>
        </w:tc>
      </w:tr>
      <w:tr w:rsidR="008F1D95" w:rsidRPr="003D721E" w14:paraId="6FC3B67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E67282" w14:textId="77777777" w:rsidR="008F1D95" w:rsidRPr="00693F6D" w:rsidRDefault="008F1D95"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8F1D95" w:rsidRPr="00FC33C5" w14:paraId="73A28CD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3B2FB8"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8F1D95" w:rsidRPr="003D721E" w14:paraId="41D4557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03177C" w14:textId="77777777" w:rsidR="008F1D95" w:rsidRPr="00FC33C5" w:rsidRDefault="008F1D95"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7A8CD2F" w14:textId="77777777" w:rsidR="008F1D95" w:rsidRPr="00E66B6F" w:rsidRDefault="008F1D95" w:rsidP="006E1B30">
            <w:pPr>
              <w:cnfStyle w:val="000000000000" w:firstRow="0" w:lastRow="0" w:firstColumn="0" w:lastColumn="0" w:oddVBand="0" w:evenVBand="0" w:oddHBand="0" w:evenHBand="0" w:firstRowFirstColumn="0" w:firstRowLastColumn="0" w:lastRowFirstColumn="0" w:lastRowLastColumn="0"/>
              <w:rPr>
                <w:rFonts w:cs="Arial"/>
                <w:i/>
                <w:iCs/>
                <w:strike/>
                <w:szCs w:val="18"/>
                <w:lang w:val="es-GT"/>
              </w:rPr>
            </w:pPr>
            <w:r w:rsidRPr="00E66B6F">
              <w:rPr>
                <w:rFonts w:cs="Arial"/>
                <w:i/>
                <w:iCs/>
                <w:szCs w:val="18"/>
                <w:lang w:val="es-GT"/>
              </w:rPr>
              <w:t>Personal Interno del JNO y otras Direcciones del MINEDUC, encargado del e-SINO en la DINFO, personal administrativo e integrantes de los JADO, Integrantes de los JUMO.</w:t>
            </w:r>
          </w:p>
        </w:tc>
      </w:tr>
      <w:tr w:rsidR="008F1D95" w:rsidRPr="003D721E" w14:paraId="73E07A4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DEDA4C" w14:textId="77777777" w:rsidR="008F1D95" w:rsidRPr="00FC33C5" w:rsidRDefault="008F1D95"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5694DF5" w14:textId="77777777" w:rsidR="008F1D95" w:rsidRPr="00E66B6F" w:rsidRDefault="008F1D95" w:rsidP="006E1B30">
            <w:pPr>
              <w:cnfStyle w:val="000000100000" w:firstRow="0" w:lastRow="0" w:firstColumn="0" w:lastColumn="0" w:oddVBand="0" w:evenVBand="0" w:oddHBand="1" w:evenHBand="0" w:firstRowFirstColumn="0" w:firstRowLastColumn="0" w:lastRowFirstColumn="0" w:lastRowLastColumn="0"/>
            </w:pPr>
            <w:r w:rsidRPr="00E66B6F">
              <w:rPr>
                <w:rFonts w:cs="Arial"/>
                <w:i/>
                <w:iCs/>
                <w:szCs w:val="18"/>
                <w:lang w:val="es-GT"/>
              </w:rPr>
              <w:t>Docentes que se abocan al JNO y sociedad civil interesada el proceso de oposición para docentes de nivel primario, preprimario y media.</w:t>
            </w:r>
          </w:p>
        </w:tc>
      </w:tr>
      <w:tr w:rsidR="008F1D95" w:rsidRPr="00FC33C5" w14:paraId="0DD7365D"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BF100B"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8F1D95" w:rsidRPr="003D721E" w14:paraId="72F8971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44D4263" w14:textId="77777777" w:rsidR="008F1D95" w:rsidRPr="00693F6D" w:rsidRDefault="008F1D95" w:rsidP="006E1B30">
            <w:pPr>
              <w:rPr>
                <w:rFonts w:cs="Arial"/>
                <w:szCs w:val="16"/>
                <w:lang w:val="es-GT"/>
              </w:rPr>
            </w:pPr>
            <w:r>
              <w:rPr>
                <w:lang w:val="es-GT"/>
              </w:rPr>
              <w:t>Edificio Plaza Rabí.</w:t>
            </w:r>
          </w:p>
        </w:tc>
      </w:tr>
      <w:tr w:rsidR="008F1D95" w:rsidRPr="00FC33C5" w14:paraId="365D8CF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5C875D7"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8F1D95" w:rsidRPr="003D721E" w14:paraId="01567FA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DF529EF" w14:textId="77777777" w:rsidR="008F1D95" w:rsidRPr="00FC33C5" w:rsidRDefault="008F1D95" w:rsidP="006E1B30">
            <w:pPr>
              <w:textAlignment w:val="center"/>
              <w:rPr>
                <w:rFonts w:cs="Arial"/>
                <w:i w:val="0"/>
                <w:szCs w:val="16"/>
                <w:lang w:val="es-GT"/>
              </w:rPr>
            </w:pPr>
            <w:r>
              <w:rPr>
                <w:rFonts w:cs="Arial"/>
                <w:szCs w:val="16"/>
                <w:lang w:val="es-GT"/>
              </w:rPr>
              <w:t>La jornada de trabajo es Diurna, de lunes a viernes de 9:00 a 17:30 horas.</w:t>
            </w:r>
          </w:p>
        </w:tc>
      </w:tr>
      <w:tr w:rsidR="008F1D95" w:rsidRPr="00FC33C5" w14:paraId="1DD556C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6B1A1A"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8F1D95" w:rsidRPr="003D721E" w14:paraId="3D56817A"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6DDA25" w14:textId="77777777" w:rsidR="008F1D95" w:rsidRPr="00FC33C5" w:rsidRDefault="008F1D95" w:rsidP="006E1B30">
            <w:pPr>
              <w:textAlignment w:val="center"/>
              <w:rPr>
                <w:rFonts w:cs="Arial"/>
                <w:i w:val="0"/>
                <w:szCs w:val="16"/>
                <w:lang w:val="es-GT"/>
              </w:rPr>
            </w:pPr>
            <w:r>
              <w:rPr>
                <w:rFonts w:cs="Arial"/>
                <w:szCs w:val="16"/>
                <w:lang w:val="es-GT"/>
              </w:rPr>
              <w:t>Se derivan por el incumplimiento de sus funciones, afectando el cumplimiento de las metas y objetivos del Departamento de Monitoreo, Seguimiento y Evaluación del JNO.</w:t>
            </w:r>
          </w:p>
        </w:tc>
      </w:tr>
      <w:tr w:rsidR="008F1D95" w:rsidRPr="00FC33C5" w14:paraId="592F1E3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B1FC76"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8F1D95" w:rsidRPr="003D721E" w14:paraId="4F0EF81A"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A744FF" w14:textId="77777777" w:rsidR="008F1D95" w:rsidRPr="00E4109B" w:rsidRDefault="008F1D95"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F1D95" w:rsidRPr="00FC33C5" w14:paraId="1403E15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50D4E4"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8F1D95" w:rsidRPr="003D721E" w14:paraId="4677847D" w14:textId="77777777" w:rsidTr="006E1B30">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E83DB0" w14:textId="77777777" w:rsidR="008F1D95" w:rsidRPr="00FC33C5" w:rsidRDefault="008F1D95"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F93718A" w14:textId="77777777" w:rsidR="008F1D95" w:rsidRPr="00693F6D"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80% de esfuerzo mental, exige concentración constante para aplicar </w:t>
            </w:r>
            <w:r>
              <w:rPr>
                <w:rFonts w:cs="Arial"/>
                <w:i/>
                <w:szCs w:val="16"/>
                <w:lang w:val="es-GT"/>
              </w:rPr>
              <w:t>para p</w:t>
            </w:r>
            <w:r w:rsidRPr="004C0FBB">
              <w:rPr>
                <w:rFonts w:cs="Arial"/>
                <w:i/>
                <w:szCs w:val="16"/>
                <w:lang w:val="es-GT"/>
              </w:rPr>
              <w:t xml:space="preserve">roporcionar asistencia técnica en el manejo del e-SIRH y e-SINO a los integrantes de los </w:t>
            </w:r>
            <w:r w:rsidRPr="00E66B6F">
              <w:rPr>
                <w:rFonts w:cs="Arial"/>
                <w:i/>
                <w:szCs w:val="16"/>
                <w:lang w:val="es-GT"/>
              </w:rPr>
              <w:t>JADO</w:t>
            </w:r>
            <w:r w:rsidRPr="004C0FBB">
              <w:rPr>
                <w:rFonts w:cs="Arial"/>
                <w:i/>
                <w:szCs w:val="16"/>
                <w:lang w:val="es-GT"/>
              </w:rPr>
              <w:t xml:space="preserve"> y JNO, para agilizar los procesos que se realizan en la dependencia</w:t>
            </w:r>
            <w:r>
              <w:rPr>
                <w:rFonts w:cs="Arial"/>
                <w:i/>
                <w:szCs w:val="16"/>
                <w:lang w:val="es-GT"/>
              </w:rPr>
              <w:t>.</w:t>
            </w:r>
          </w:p>
        </w:tc>
      </w:tr>
      <w:tr w:rsidR="008F1D95" w:rsidRPr="003D721E" w14:paraId="428BBFEE" w14:textId="77777777" w:rsidTr="006E1B30">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228294" w14:textId="77777777" w:rsidR="008F1D95" w:rsidRPr="00FC33C5" w:rsidRDefault="008F1D95"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F8596F" w14:textId="77777777" w:rsidR="008F1D95" w:rsidRPr="00693F6D"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El esfuerzo que requiere el puesto de trabajo es de un 20% ya que la mayoría del tiempo realiza sus tareas sentado.</w:t>
            </w:r>
          </w:p>
        </w:tc>
      </w:tr>
      <w:tr w:rsidR="008F1D95" w:rsidRPr="00D523B8" w14:paraId="1C1AA60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4EE7AE" w14:textId="77777777" w:rsidR="008F1D95" w:rsidRPr="009E0D6F" w:rsidRDefault="008F1D95"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8F1D95" w:rsidRPr="00D523B8" w14:paraId="6B60791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5F12C9"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F1D95" w:rsidRPr="003D721E" w14:paraId="53DEEF9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135467"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399F1D2" w14:textId="77777777" w:rsidR="008F1D95" w:rsidRPr="00C415D8"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C415D8">
              <w:rPr>
                <w:rFonts w:cs="Arial"/>
                <w:i/>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8F1D95" w:rsidRPr="003D721E" w14:paraId="61A14BD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9B2A36"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DAF1ABB" w14:textId="77777777" w:rsidR="008F1D95" w:rsidRPr="00C415D8" w:rsidRDefault="008F1D95"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C415D8">
              <w:rPr>
                <w:rFonts w:cs="Arial"/>
                <w:i/>
                <w:szCs w:val="16"/>
                <w:lang w:val="es-GT"/>
              </w:rPr>
              <w:t>Acreditar haber aprobado los cursos equivalentes al séptimo semestre de una carrera universitaria afín al puesto y un año de experiencia en tareas relacionadas con la especialidad del mismo.</w:t>
            </w:r>
          </w:p>
        </w:tc>
      </w:tr>
      <w:tr w:rsidR="008F1D95" w:rsidRPr="00FC33C5" w14:paraId="6FDC41F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3E7D4D2"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8F1D95" w:rsidRPr="00466F53" w14:paraId="5D0C454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DBC472" w14:textId="77777777" w:rsidR="008F1D95" w:rsidRPr="008C6A00" w:rsidRDefault="008F1D95" w:rsidP="006E1B30">
            <w:pPr>
              <w:textAlignment w:val="center"/>
              <w:rPr>
                <w:rFonts w:cs="Arial"/>
                <w:szCs w:val="16"/>
                <w:lang w:val="es-GT"/>
              </w:rPr>
            </w:pPr>
            <w:r w:rsidRPr="008C6A00">
              <w:rPr>
                <w:rFonts w:cs="Arial"/>
                <w:color w:val="000000" w:themeColor="text1"/>
                <w:szCs w:val="16"/>
                <w:lang w:val="es-GT" w:eastAsia="es-GT"/>
              </w:rPr>
              <w:t>Licenciatura en las ramas de Administración o carrera afín.</w:t>
            </w:r>
          </w:p>
        </w:tc>
      </w:tr>
      <w:tr w:rsidR="008F1D95" w:rsidRPr="00FC33C5" w14:paraId="7DC4E22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CA4BA6"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8F1D95" w:rsidRPr="003D721E" w14:paraId="607DDC2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2459D2" w14:textId="77777777" w:rsidR="008F1D95" w:rsidRPr="008C6A00" w:rsidRDefault="008F1D95" w:rsidP="008F1D95">
            <w:pPr>
              <w:pStyle w:val="Prrafodelista"/>
              <w:numPr>
                <w:ilvl w:val="0"/>
                <w:numId w:val="24"/>
              </w:numPr>
              <w:textAlignment w:val="center"/>
              <w:rPr>
                <w:rFonts w:cs="Arial"/>
                <w:szCs w:val="16"/>
                <w:lang w:val="es-GT"/>
              </w:rPr>
            </w:pPr>
            <w:r w:rsidRPr="008C6A00">
              <w:rPr>
                <w:rFonts w:cs="Arial"/>
                <w:szCs w:val="16"/>
                <w:lang w:val="es-GT"/>
              </w:rPr>
              <w:t xml:space="preserve">Constitución Política de la República de Guatemala, Ley de Educación Nacional, Servicio Civil y su Reglamento, </w:t>
            </w:r>
            <w:r w:rsidRPr="00951CF9">
              <w:rPr>
                <w:rFonts w:cs="Arial"/>
                <w:szCs w:val="16"/>
                <w:lang w:val="es-GT"/>
              </w:rPr>
              <w:t>Acuerdo Gubernativo y Ministerial que rige el proceso de oposición</w:t>
            </w:r>
            <w:r>
              <w:rPr>
                <w:rFonts w:cs="Arial"/>
                <w:szCs w:val="16"/>
                <w:lang w:val="es-GT"/>
              </w:rPr>
              <w:t>.</w:t>
            </w:r>
          </w:p>
          <w:p w14:paraId="5E967F90" w14:textId="77777777" w:rsidR="008F1D95" w:rsidRPr="00175DC7" w:rsidRDefault="008F1D95" w:rsidP="008F1D95">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4EA8B2F2" w14:textId="77777777" w:rsidR="008F1D95" w:rsidRPr="00175DC7" w:rsidRDefault="008F1D95" w:rsidP="008F1D95">
            <w:pPr>
              <w:pStyle w:val="Prrafodelista"/>
              <w:numPr>
                <w:ilvl w:val="0"/>
                <w:numId w:val="24"/>
              </w:numPr>
              <w:textAlignment w:val="center"/>
              <w:rPr>
                <w:rFonts w:cs="Arial"/>
                <w:szCs w:val="16"/>
                <w:lang w:val="es-GT"/>
              </w:rPr>
            </w:pPr>
            <w:r w:rsidRPr="00175DC7">
              <w:rPr>
                <w:rFonts w:cs="Arial"/>
                <w:szCs w:val="16"/>
                <w:lang w:val="es-GT"/>
              </w:rPr>
              <w:t>Elaboración de informes, controles y seguimiento de casos.</w:t>
            </w:r>
          </w:p>
          <w:p w14:paraId="38E5BC84" w14:textId="77777777" w:rsidR="008F1D95" w:rsidRPr="008C6A00" w:rsidRDefault="008F1D95" w:rsidP="008F1D95">
            <w:pPr>
              <w:pStyle w:val="Prrafodelista"/>
              <w:numPr>
                <w:ilvl w:val="0"/>
                <w:numId w:val="24"/>
              </w:numPr>
              <w:textAlignment w:val="center"/>
              <w:rPr>
                <w:rFonts w:cs="Arial"/>
                <w:szCs w:val="16"/>
                <w:lang w:val="es-GT"/>
              </w:rPr>
            </w:pPr>
            <w:r w:rsidRPr="004C0FBB">
              <w:rPr>
                <w:rFonts w:cs="Arial"/>
                <w:szCs w:val="16"/>
                <w:lang w:val="es-GT"/>
              </w:rPr>
              <w:t>Redacción y ortografía.</w:t>
            </w:r>
          </w:p>
        </w:tc>
      </w:tr>
      <w:tr w:rsidR="008F1D95" w:rsidRPr="00466F53" w14:paraId="3814EBF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74D4CF" w14:textId="77777777" w:rsidR="008F1D95" w:rsidRPr="00E04D40" w:rsidRDefault="008F1D95"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8F1D95" w:rsidRPr="003D721E" w14:paraId="6900451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ACD8EB" w14:textId="77777777" w:rsidR="008F1D95" w:rsidRPr="00BC5FEF" w:rsidRDefault="008F1D95" w:rsidP="008F1D95">
            <w:pPr>
              <w:pStyle w:val="Prrafodelista"/>
              <w:numPr>
                <w:ilvl w:val="0"/>
                <w:numId w:val="46"/>
              </w:numPr>
              <w:textAlignment w:val="center"/>
              <w:rPr>
                <w:rFonts w:cs="Arial"/>
                <w:szCs w:val="16"/>
                <w:lang w:val="es-GT"/>
              </w:rPr>
            </w:pPr>
            <w:r w:rsidRPr="00BC5FEF">
              <w:rPr>
                <w:rFonts w:cs="Arial"/>
                <w:szCs w:val="16"/>
                <w:lang w:val="es-GT"/>
              </w:rPr>
              <w:t>Trabajo en equipo.</w:t>
            </w:r>
          </w:p>
          <w:p w14:paraId="230A6AB7" w14:textId="77777777" w:rsidR="008F1D95" w:rsidRPr="00BC5FEF" w:rsidRDefault="008F1D95" w:rsidP="008F1D95">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61ACC2EC" w14:textId="77777777" w:rsidR="008F1D95" w:rsidRDefault="008F1D95" w:rsidP="008F1D95">
            <w:pPr>
              <w:pStyle w:val="Prrafodelista"/>
              <w:numPr>
                <w:ilvl w:val="0"/>
                <w:numId w:val="46"/>
              </w:numPr>
              <w:textAlignment w:val="center"/>
              <w:rPr>
                <w:rFonts w:cs="Arial"/>
                <w:szCs w:val="16"/>
                <w:lang w:val="es-GT"/>
              </w:rPr>
            </w:pPr>
            <w:r w:rsidRPr="00BC5FEF">
              <w:rPr>
                <w:rFonts w:cs="Arial"/>
                <w:szCs w:val="16"/>
                <w:lang w:val="es-GT"/>
              </w:rPr>
              <w:t>Organización.</w:t>
            </w:r>
          </w:p>
          <w:p w14:paraId="3BBECCC6" w14:textId="77777777" w:rsidR="008F1D95" w:rsidRPr="00FA11B8" w:rsidRDefault="008F1D95" w:rsidP="008F1D95">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21C29722" w14:textId="77777777" w:rsidR="008F1D95" w:rsidRDefault="008F1D95" w:rsidP="008F1D95">
            <w:pPr>
              <w:pStyle w:val="Prrafodelista"/>
              <w:numPr>
                <w:ilvl w:val="0"/>
                <w:numId w:val="46"/>
              </w:numPr>
              <w:textAlignment w:val="center"/>
              <w:rPr>
                <w:rFonts w:cs="Arial"/>
                <w:szCs w:val="16"/>
                <w:lang w:val="es-GT"/>
              </w:rPr>
            </w:pPr>
            <w:r w:rsidRPr="0087089F">
              <w:rPr>
                <w:rFonts w:cs="Arial"/>
                <w:szCs w:val="16"/>
                <w:lang w:val="es-GT"/>
              </w:rPr>
              <w:t>Manejo de equipo de oficina (cómputo, impres</w:t>
            </w:r>
            <w:r>
              <w:rPr>
                <w:rFonts w:cs="Arial"/>
                <w:szCs w:val="16"/>
                <w:lang w:val="es-GT"/>
              </w:rPr>
              <w:t>ora</w:t>
            </w:r>
            <w:r w:rsidRPr="0087089F">
              <w:rPr>
                <w:rFonts w:cs="Arial"/>
                <w:szCs w:val="16"/>
                <w:lang w:val="es-GT"/>
              </w:rPr>
              <w:t>, fotocopiadora, escáner, audiovisuales, entre otros)</w:t>
            </w:r>
            <w:r>
              <w:rPr>
                <w:rFonts w:cs="Arial"/>
                <w:szCs w:val="16"/>
                <w:lang w:val="es-GT"/>
              </w:rPr>
              <w:t>.</w:t>
            </w:r>
          </w:p>
          <w:p w14:paraId="412CA69A" w14:textId="77777777" w:rsidR="008F1D95" w:rsidRPr="00733512" w:rsidRDefault="008F1D95" w:rsidP="008F1D95">
            <w:pPr>
              <w:pStyle w:val="Prrafodelista"/>
              <w:numPr>
                <w:ilvl w:val="0"/>
                <w:numId w:val="46"/>
              </w:numPr>
              <w:textAlignment w:val="center"/>
              <w:rPr>
                <w:rFonts w:cs="Arial"/>
                <w:szCs w:val="16"/>
                <w:lang w:val="es-GT"/>
              </w:rPr>
            </w:pPr>
            <w:r w:rsidRPr="0087089F">
              <w:rPr>
                <w:rFonts w:cs="Arial"/>
                <w:szCs w:val="16"/>
                <w:lang w:val="es-GT"/>
              </w:rPr>
              <w:t>Manejo de Office e internet</w:t>
            </w:r>
          </w:p>
        </w:tc>
      </w:tr>
      <w:tr w:rsidR="008F1D95" w:rsidRPr="00C7166E" w14:paraId="65392D2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A66CFA8" w14:textId="77777777" w:rsidR="008F1D95" w:rsidRPr="00E04D40" w:rsidRDefault="008F1D95" w:rsidP="006E1B30">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8F1D95" w:rsidRPr="00C7166E" w14:paraId="7A7FDE6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D8547AB" w14:textId="77777777" w:rsidR="008F1D95" w:rsidRDefault="008F1D95" w:rsidP="008F1D95">
            <w:pPr>
              <w:pStyle w:val="Prrafodelista"/>
              <w:numPr>
                <w:ilvl w:val="0"/>
                <w:numId w:val="15"/>
              </w:numPr>
              <w:textAlignment w:val="center"/>
              <w:rPr>
                <w:rFonts w:cs="Arial"/>
                <w:szCs w:val="16"/>
                <w:lang w:val="es-GT"/>
              </w:rPr>
            </w:pPr>
            <w:r w:rsidRPr="00A902B5">
              <w:rPr>
                <w:rFonts w:cs="Arial"/>
                <w:szCs w:val="16"/>
                <w:lang w:val="es-GT"/>
              </w:rPr>
              <w:t xml:space="preserve">Proactividad, </w:t>
            </w:r>
          </w:p>
          <w:p w14:paraId="5D1B4E8D" w14:textId="77777777" w:rsidR="008F1D95" w:rsidRDefault="008F1D95" w:rsidP="008F1D95">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7BA1527B" w14:textId="77777777" w:rsidR="008F1D95" w:rsidRDefault="008F1D95" w:rsidP="008F1D95">
            <w:pPr>
              <w:pStyle w:val="Prrafodelista"/>
              <w:numPr>
                <w:ilvl w:val="0"/>
                <w:numId w:val="15"/>
              </w:numPr>
              <w:tabs>
                <w:tab w:val="left" w:pos="8133"/>
              </w:tabs>
              <w:textAlignment w:val="center"/>
              <w:rPr>
                <w:rFonts w:cs="Arial"/>
                <w:szCs w:val="16"/>
                <w:lang w:val="es-GT"/>
              </w:rPr>
            </w:pPr>
            <w:r w:rsidRPr="004C0FBB">
              <w:rPr>
                <w:rFonts w:cs="Arial"/>
                <w:szCs w:val="16"/>
                <w:lang w:val="es-GT"/>
              </w:rPr>
              <w:t>Comunicación efectiva.</w:t>
            </w:r>
          </w:p>
          <w:p w14:paraId="76E64206" w14:textId="77777777" w:rsidR="008F1D95" w:rsidRPr="00733512" w:rsidRDefault="008F1D95" w:rsidP="008F1D95">
            <w:pPr>
              <w:pStyle w:val="Prrafodelista"/>
              <w:numPr>
                <w:ilvl w:val="0"/>
                <w:numId w:val="15"/>
              </w:numPr>
              <w:tabs>
                <w:tab w:val="left" w:pos="8133"/>
              </w:tabs>
              <w:textAlignment w:val="center"/>
              <w:rPr>
                <w:rFonts w:cs="Arial"/>
                <w:szCs w:val="16"/>
                <w:lang w:val="es-GT"/>
              </w:rPr>
            </w:pPr>
            <w:r w:rsidRPr="004C0FBB">
              <w:rPr>
                <w:rFonts w:cs="Arial"/>
                <w:szCs w:val="16"/>
                <w:lang w:val="es-GT"/>
              </w:rPr>
              <w:t>Responsable, empático, respetuoso, puntual, discreto, actitud positiva, comprometido con la institución.</w:t>
            </w:r>
            <w:r w:rsidRPr="004C0FBB">
              <w:rPr>
                <w:rFonts w:cs="Arial"/>
                <w:szCs w:val="16"/>
                <w:lang w:val="es-GT"/>
              </w:rPr>
              <w:tab/>
            </w:r>
          </w:p>
        </w:tc>
      </w:tr>
      <w:tr w:rsidR="008F1D95" w:rsidRPr="0007499F" w14:paraId="0CDE329C"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8524B7" w14:textId="77777777" w:rsidR="008F1D95" w:rsidRPr="00E04D40" w:rsidRDefault="008F1D95"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8F1D95" w:rsidRPr="003D721E" w14:paraId="487EC734"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485201" w14:textId="77777777" w:rsidR="008F1D95" w:rsidRPr="00733512" w:rsidRDefault="008F1D95" w:rsidP="006E1B30">
            <w:pPr>
              <w:textAlignment w:val="center"/>
              <w:rPr>
                <w:rFonts w:cs="Arial"/>
                <w:szCs w:val="16"/>
                <w:lang w:val="es-GT"/>
              </w:rPr>
            </w:pPr>
            <w:r w:rsidRPr="009D4E23">
              <w:rPr>
                <w:rFonts w:cs="Arial"/>
                <w:szCs w:val="16"/>
                <w:lang w:val="es-GT"/>
              </w:rPr>
              <w:t>Disponibilidad para trasladarse al interior del país.</w:t>
            </w:r>
          </w:p>
        </w:tc>
      </w:tr>
    </w:tbl>
    <w:p w14:paraId="42AD03BC" w14:textId="77777777" w:rsidR="008F1D95" w:rsidRDefault="008F1D95" w:rsidP="008F1D95">
      <w:pPr>
        <w:rPr>
          <w:rFonts w:ascii="Arial" w:hAnsi="Arial" w:cs="Arial"/>
          <w:sz w:val="22"/>
          <w:szCs w:val="22"/>
        </w:rPr>
      </w:pPr>
    </w:p>
    <w:p w14:paraId="02752814" w14:textId="77777777" w:rsidR="008F1D95" w:rsidRDefault="008F1D95" w:rsidP="008F1D95">
      <w:pPr>
        <w:rPr>
          <w:rFonts w:ascii="Arial" w:hAnsi="Arial" w:cs="Arial"/>
          <w:sz w:val="22"/>
          <w:szCs w:val="22"/>
        </w:rPr>
      </w:pPr>
    </w:p>
    <w:p w14:paraId="638F4681" w14:textId="77777777" w:rsidR="008F1D95" w:rsidRDefault="008F1D95" w:rsidP="008F1D95">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8F1D95" w:rsidRPr="003D721E" w14:paraId="6A98F9E3"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A90A866" w14:textId="77777777" w:rsidR="008F1D95" w:rsidRPr="009074B2" w:rsidRDefault="008F1D95" w:rsidP="008F1D95">
            <w:pPr>
              <w:pStyle w:val="Prrafodelista"/>
              <w:numPr>
                <w:ilvl w:val="0"/>
                <w:numId w:val="139"/>
              </w:numPr>
              <w:jc w:val="center"/>
              <w:textAlignment w:val="center"/>
              <w:rPr>
                <w:rFonts w:cs="Arial"/>
                <w:sz w:val="18"/>
                <w:szCs w:val="18"/>
                <w:lang w:val="es-GT"/>
              </w:rPr>
            </w:pPr>
            <w:r w:rsidRPr="009074B2">
              <w:rPr>
                <w:rFonts w:cs="Arial"/>
                <w:sz w:val="18"/>
                <w:szCs w:val="18"/>
              </w:rPr>
              <w:lastRenderedPageBreak/>
              <w:t>ASISTENTE DEL DEPARTAMENTO DE MONITOREO, SEGUIMIENTO Y EVALUACIÓN</w:t>
            </w:r>
          </w:p>
        </w:tc>
      </w:tr>
      <w:tr w:rsidR="008F1D95" w:rsidRPr="00BC2E56" w14:paraId="5EBAC72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B77972"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8F1D95" w:rsidRPr="00BC2E56" w14:paraId="600FEA3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781577" w14:textId="77777777" w:rsidR="008F1D95" w:rsidRPr="00BC2E56" w:rsidRDefault="008F1D95"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II</w:t>
            </w:r>
          </w:p>
        </w:tc>
        <w:tc>
          <w:tcPr>
            <w:tcW w:w="2452" w:type="pct"/>
            <w:tcBorders>
              <w:top w:val="single" w:sz="4" w:space="0" w:color="00B0F0"/>
            </w:tcBorders>
            <w:shd w:val="clear" w:color="auto" w:fill="auto"/>
          </w:tcPr>
          <w:p w14:paraId="1FDC4355"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9720</w:t>
            </w:r>
          </w:p>
        </w:tc>
      </w:tr>
      <w:tr w:rsidR="008F1D95" w:rsidRPr="00BC2E56" w14:paraId="1BD9E6A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D986398" w14:textId="77777777" w:rsidR="008F1D95" w:rsidRPr="00BC2E56" w:rsidRDefault="008F1D95"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3A31997B" w14:textId="77777777" w:rsidR="008F1D95" w:rsidRPr="00BC2E56"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8F1D95" w:rsidRPr="00BC2E56" w14:paraId="064F77F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72DF94"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Título funcional: </w:t>
            </w:r>
            <w:r w:rsidRPr="00405D83">
              <w:rPr>
                <w:rFonts w:cs="Arial"/>
                <w:szCs w:val="16"/>
                <w:lang w:val="es-GT"/>
              </w:rPr>
              <w:t>Asistente del Departamento de Monitoreo, Seguimiento y Evaluación</w:t>
            </w:r>
            <w:r>
              <w:rPr>
                <w:rFonts w:cs="Arial"/>
                <w:szCs w:val="16"/>
                <w:lang w:val="es-GT"/>
              </w:rPr>
              <w:t>.</w:t>
            </w:r>
          </w:p>
        </w:tc>
        <w:tc>
          <w:tcPr>
            <w:tcW w:w="2452" w:type="pct"/>
            <w:shd w:val="clear" w:color="auto" w:fill="auto"/>
          </w:tcPr>
          <w:p w14:paraId="7EF7DFBE" w14:textId="77777777" w:rsidR="008F1D95" w:rsidRPr="00BC2E56"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8F1D95" w:rsidRPr="00D141D5" w14:paraId="4B24F0F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1B9B644" w14:textId="77777777" w:rsidR="008F1D95" w:rsidRPr="00BC2E56" w:rsidRDefault="008F1D95"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 xml:space="preserve">Jefe de Departamento </w:t>
            </w:r>
            <w:r w:rsidRPr="00405D83">
              <w:rPr>
                <w:rFonts w:cs="Arial"/>
                <w:szCs w:val="16"/>
                <w:lang w:val="es-GT"/>
              </w:rPr>
              <w:t>de Monitoreo, Seguimiento y Evaluación</w:t>
            </w:r>
            <w:r>
              <w:rPr>
                <w:rFonts w:cs="Arial"/>
                <w:szCs w:val="16"/>
                <w:lang w:val="es-GT"/>
              </w:rPr>
              <w:t>.</w:t>
            </w:r>
          </w:p>
        </w:tc>
        <w:tc>
          <w:tcPr>
            <w:tcW w:w="2452" w:type="pct"/>
          </w:tcPr>
          <w:p w14:paraId="3C921463" w14:textId="77777777" w:rsidR="008F1D95" w:rsidRPr="00FC33C5"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633CBC6C" w14:textId="77777777" w:rsidR="008F1D95" w:rsidRPr="002D0CF6" w:rsidRDefault="008F1D95" w:rsidP="008F1D95">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8F1D95" w:rsidRPr="00933390" w14:paraId="49D506EB"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C1557C6" w14:textId="77777777" w:rsidR="008F1D95" w:rsidRPr="00E04D40" w:rsidRDefault="008F1D95"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8F1D95" w:rsidRPr="003D721E" w14:paraId="56730445" w14:textId="77777777" w:rsidTr="006E1B3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C7743DC" w14:textId="77777777" w:rsidR="008F1D95" w:rsidRPr="00FC33C5" w:rsidRDefault="008F1D95" w:rsidP="006E1B30">
            <w:pPr>
              <w:textAlignment w:val="center"/>
              <w:rPr>
                <w:rFonts w:cs="Arial"/>
                <w:szCs w:val="16"/>
                <w:lang w:val="es-GT"/>
              </w:rPr>
            </w:pPr>
            <w:r w:rsidRPr="00BC5FEF">
              <w:rPr>
                <w:rFonts w:cs="Arial"/>
                <w:szCs w:val="16"/>
                <w:lang w:val="es-GT" w:eastAsia="es-GT"/>
              </w:rPr>
              <w:t>Dar asistencia administrativa, técnica y apoyo logístico para todas las actividades que se lleven a cabo en el Departamento de Monitoreo, Seguimiento y Evaluación.</w:t>
            </w:r>
            <w:r w:rsidRPr="00010B65">
              <w:rPr>
                <w:rFonts w:cs="Arial"/>
                <w:szCs w:val="16"/>
                <w:lang w:val="es-GT"/>
              </w:rPr>
              <w:t xml:space="preserve"> Así también elaborar informes, proyectos de documentos oficiales y consolidación de información requerida</w:t>
            </w:r>
            <w:r>
              <w:rPr>
                <w:rFonts w:cs="Arial"/>
                <w:szCs w:val="16"/>
                <w:lang w:val="es-GT"/>
              </w:rPr>
              <w:t>.</w:t>
            </w:r>
          </w:p>
        </w:tc>
      </w:tr>
      <w:tr w:rsidR="008F1D95" w:rsidRPr="00FC33C5" w14:paraId="2BE1143A"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577B17F" w14:textId="77777777" w:rsidR="008F1D95" w:rsidRPr="00E04D40" w:rsidRDefault="008F1D95"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8F1D95" w:rsidRPr="003D721E" w14:paraId="18671C82"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4D1CCA9"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 xml:space="preserve">Recibir la documentación de los casos asignados al departamento para su registro en los sistemas informáticos y en el control interno. </w:t>
            </w:r>
          </w:p>
          <w:p w14:paraId="2FA55633"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Consolidar la información referente al avance de los casos que se diligencian en el departamento.</w:t>
            </w:r>
          </w:p>
          <w:p w14:paraId="74E89E18"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 xml:space="preserve">Elaborar proyectos </w:t>
            </w:r>
            <w:r>
              <w:rPr>
                <w:rFonts w:cs="Arial"/>
                <w:szCs w:val="16"/>
                <w:lang w:val="es-GT" w:bidi="ar"/>
              </w:rPr>
              <w:t>oficios, providencias de</w:t>
            </w:r>
            <w:r w:rsidRPr="008031E8">
              <w:rPr>
                <w:rFonts w:cs="Arial"/>
                <w:szCs w:val="16"/>
                <w:lang w:val="es-GT" w:bidi="ar"/>
              </w:rPr>
              <w:t xml:space="preserve"> los casos que sean asignados específicamente por el jefe del departamento.</w:t>
            </w:r>
          </w:p>
          <w:p w14:paraId="1B05E812"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Asistir al jefe del departamento.</w:t>
            </w:r>
          </w:p>
          <w:p w14:paraId="4CA4BD00"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Gestionar útiles de oficina y apoyar en el desarrollo de actividades del departamento.</w:t>
            </w:r>
          </w:p>
          <w:p w14:paraId="66F38742"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Llevar el control y registro del archivo de los documentos oficiales del departamento como: nóminas de puestos de convocatoria y demás documentación correspondiente al proceso de oposición.</w:t>
            </w:r>
          </w:p>
          <w:p w14:paraId="2798DC26"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Realizar la impresión, reproducción y escaneo de documentos oficiales.</w:t>
            </w:r>
          </w:p>
          <w:p w14:paraId="2E426A3C"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Trasladar documentación a otros departamentos del JNO, debiendo dejar constancia escrita de la entrega.</w:t>
            </w:r>
          </w:p>
          <w:p w14:paraId="44F23DC3"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 xml:space="preserve">Brindar información a usuarios internos y externos sobre el avance del </w:t>
            </w:r>
            <w:r>
              <w:rPr>
                <w:rFonts w:cs="Arial"/>
                <w:szCs w:val="16"/>
                <w:lang w:val="es-GT" w:bidi="ar"/>
              </w:rPr>
              <w:t xml:space="preserve">trámite </w:t>
            </w:r>
            <w:r w:rsidRPr="008031E8">
              <w:rPr>
                <w:rFonts w:cs="Arial"/>
                <w:szCs w:val="16"/>
                <w:lang w:val="es-GT" w:bidi="ar"/>
              </w:rPr>
              <w:t>de casos diligenciados en el departamento.</w:t>
            </w:r>
          </w:p>
          <w:p w14:paraId="1C384400" w14:textId="77777777" w:rsidR="008F1D95" w:rsidRPr="00E66B6F" w:rsidRDefault="008F1D95" w:rsidP="008F1D95">
            <w:pPr>
              <w:pStyle w:val="Encabezado"/>
              <w:widowControl w:val="0"/>
              <w:numPr>
                <w:ilvl w:val="0"/>
                <w:numId w:val="32"/>
              </w:numPr>
              <w:spacing w:line="276" w:lineRule="auto"/>
              <w:rPr>
                <w:rFonts w:cs="Arial"/>
                <w:szCs w:val="16"/>
                <w:lang w:val="es-GT" w:bidi="ar"/>
              </w:rPr>
            </w:pPr>
            <w:r w:rsidRPr="00E66B6F">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5956587" w14:textId="77777777" w:rsidR="008F1D95" w:rsidRPr="008031E8" w:rsidRDefault="008F1D95" w:rsidP="008F1D95">
            <w:pPr>
              <w:pStyle w:val="Encabezado"/>
              <w:widowControl w:val="0"/>
              <w:numPr>
                <w:ilvl w:val="0"/>
                <w:numId w:val="32"/>
              </w:numPr>
              <w:spacing w:line="276" w:lineRule="auto"/>
              <w:rPr>
                <w:rFonts w:cs="Arial"/>
                <w:szCs w:val="16"/>
                <w:lang w:val="es-GT" w:bidi="ar"/>
              </w:rPr>
            </w:pPr>
            <w:r w:rsidRPr="008031E8">
              <w:rPr>
                <w:rFonts w:cs="Arial"/>
                <w:szCs w:val="16"/>
                <w:lang w:val="es-GT" w:bidi="ar"/>
              </w:rPr>
              <w:t xml:space="preserve">Ejecutar las actividades descritas en los procedimientos, instructivos, guías y cualquier otro documento oficial en las que esté involucrado el puesto.  </w:t>
            </w:r>
          </w:p>
          <w:p w14:paraId="3F64C85B" w14:textId="77777777" w:rsidR="008F1D95" w:rsidRPr="004B768F" w:rsidRDefault="008F1D95" w:rsidP="008F1D95">
            <w:pPr>
              <w:pStyle w:val="Encabezado"/>
              <w:widowControl w:val="0"/>
              <w:numPr>
                <w:ilvl w:val="0"/>
                <w:numId w:val="32"/>
              </w:numPr>
              <w:spacing w:line="276" w:lineRule="auto"/>
              <w:rPr>
                <w:i w:val="0"/>
                <w:szCs w:val="16"/>
                <w:lang w:val="es-GT"/>
              </w:rPr>
            </w:pPr>
            <w:r w:rsidRPr="008031E8">
              <w:rPr>
                <w:rFonts w:cs="Arial"/>
                <w:szCs w:val="16"/>
                <w:lang w:val="es-GT" w:bidi="ar"/>
              </w:rPr>
              <w:t>Ejecutar las actividades administrativas inherentes al puesto (atención a usuarios internos y externos, asistencia a reuniones y capacitaciones, correspondencia, archivo entre otras).</w:t>
            </w:r>
          </w:p>
        </w:tc>
      </w:tr>
      <w:tr w:rsidR="008F1D95" w:rsidRPr="00FC33C5" w14:paraId="6BD9FFB4"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6BD6BB6" w14:textId="77777777" w:rsidR="008F1D95" w:rsidRPr="004A15C8" w:rsidRDefault="008F1D95"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8F1D95" w:rsidRPr="003D721E" w14:paraId="20ED86E4"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2FBB65" w14:textId="77777777" w:rsidR="00FC19D1" w:rsidRPr="006177E5" w:rsidRDefault="00FC19D1" w:rsidP="00FC19D1">
            <w:pPr>
              <w:pStyle w:val="Prrafodelista"/>
              <w:numPr>
                <w:ilvl w:val="0"/>
                <w:numId w:val="76"/>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45C3BF25" w14:textId="77777777" w:rsidR="008F1D95" w:rsidRPr="00931207" w:rsidRDefault="008F1D95" w:rsidP="00FC19D1">
            <w:pPr>
              <w:pStyle w:val="Encabezado"/>
              <w:widowControl w:val="0"/>
              <w:numPr>
                <w:ilvl w:val="0"/>
                <w:numId w:val="76"/>
              </w:numPr>
              <w:spacing w:line="276" w:lineRule="auto"/>
              <w:rPr>
                <w:rFonts w:cs="Arial"/>
                <w:szCs w:val="18"/>
                <w:lang w:val="es-GT" w:bidi="ar"/>
              </w:rPr>
            </w:pPr>
            <w:r w:rsidRPr="00931207">
              <w:rPr>
                <w:rFonts w:cs="Arial"/>
                <w:szCs w:val="18"/>
                <w:lang w:val="es-GT" w:bidi="ar"/>
              </w:rPr>
              <w:t>Elaborar informes del estado en que se encuentran los casos asignados al departamento.</w:t>
            </w:r>
          </w:p>
          <w:p w14:paraId="0188C06B" w14:textId="77777777" w:rsidR="008F1D95" w:rsidRPr="008031E8" w:rsidRDefault="008F1D95" w:rsidP="00FC19D1">
            <w:pPr>
              <w:pStyle w:val="Encabezado"/>
              <w:widowControl w:val="0"/>
              <w:numPr>
                <w:ilvl w:val="0"/>
                <w:numId w:val="76"/>
              </w:numPr>
              <w:spacing w:line="276" w:lineRule="auto"/>
              <w:rPr>
                <w:szCs w:val="16"/>
                <w:lang w:val="es-GT"/>
              </w:rPr>
            </w:pPr>
            <w:r w:rsidRPr="008031E8">
              <w:rPr>
                <w:rFonts w:cs="Arial"/>
                <w:szCs w:val="18"/>
                <w:lang w:val="es-GT" w:bidi="ar"/>
              </w:rPr>
              <w:t>Elaborar reportes cuantitativos de los casos diligenciados en el departamento.</w:t>
            </w:r>
          </w:p>
          <w:p w14:paraId="764A7168" w14:textId="77777777" w:rsidR="008F1D95" w:rsidRPr="004A15C8" w:rsidRDefault="008F1D95" w:rsidP="00FC19D1">
            <w:pPr>
              <w:pStyle w:val="Encabezado"/>
              <w:widowControl w:val="0"/>
              <w:numPr>
                <w:ilvl w:val="0"/>
                <w:numId w:val="76"/>
              </w:numPr>
              <w:spacing w:line="276" w:lineRule="auto"/>
              <w:rPr>
                <w:szCs w:val="16"/>
                <w:lang w:val="es-GT"/>
              </w:rPr>
            </w:pPr>
            <w:r w:rsidRPr="008031E8">
              <w:rPr>
                <w:rFonts w:cs="Arial"/>
                <w:szCs w:val="16"/>
                <w:lang w:val="es-GT" w:bidi="ar"/>
              </w:rPr>
              <w:t>Consolidar la información referente al avance de los casos que se diligencian en el departamento.</w:t>
            </w:r>
          </w:p>
        </w:tc>
      </w:tr>
      <w:tr w:rsidR="008F1D95" w:rsidRPr="00FC33C5" w14:paraId="20571FD2"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5C8B41" w14:textId="77777777" w:rsidR="008F1D95" w:rsidRPr="004A15C8" w:rsidRDefault="008F1D95" w:rsidP="006E1B30">
            <w:pPr>
              <w:textAlignment w:val="center"/>
              <w:rPr>
                <w:rFonts w:cs="Arial"/>
                <w:b/>
                <w:sz w:val="18"/>
                <w:szCs w:val="18"/>
                <w:lang w:val="es-GT"/>
              </w:rPr>
            </w:pPr>
            <w:r w:rsidRPr="004A15C8">
              <w:rPr>
                <w:rFonts w:cs="Arial"/>
                <w:b/>
                <w:sz w:val="18"/>
                <w:szCs w:val="18"/>
              </w:rPr>
              <w:t>5. TAREAS EVENTUALES</w:t>
            </w:r>
          </w:p>
        </w:tc>
      </w:tr>
      <w:tr w:rsidR="008F1D95" w:rsidRPr="003D721E" w14:paraId="0F4A7537"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96C81A5" w14:textId="77777777" w:rsidR="008F1D95" w:rsidRPr="008031E8" w:rsidRDefault="008F1D95" w:rsidP="008F1D95">
            <w:pPr>
              <w:pStyle w:val="Encabezado"/>
              <w:widowControl w:val="0"/>
              <w:numPr>
                <w:ilvl w:val="0"/>
                <w:numId w:val="78"/>
              </w:numPr>
              <w:spacing w:line="276" w:lineRule="auto"/>
              <w:rPr>
                <w:szCs w:val="16"/>
                <w:lang w:val="es-GT"/>
              </w:rPr>
            </w:pPr>
            <w:r w:rsidRPr="008031E8">
              <w:rPr>
                <w:rFonts w:cs="Arial"/>
                <w:szCs w:val="16"/>
                <w:lang w:val="es-GT" w:bidi="ar"/>
              </w:rPr>
              <w:t>Asistir a monitoreos a requerimiento de</w:t>
            </w:r>
            <w:r>
              <w:rPr>
                <w:rFonts w:cs="Arial"/>
                <w:szCs w:val="16"/>
                <w:lang w:val="es-GT" w:bidi="ar"/>
              </w:rPr>
              <w:t xml:space="preserve"> </w:t>
            </w:r>
            <w:r w:rsidRPr="008031E8">
              <w:rPr>
                <w:rFonts w:cs="Arial"/>
                <w:szCs w:val="16"/>
                <w:lang w:val="es-GT" w:bidi="ar"/>
              </w:rPr>
              <w:t>l</w:t>
            </w:r>
            <w:r>
              <w:rPr>
                <w:rFonts w:cs="Arial"/>
                <w:szCs w:val="16"/>
                <w:lang w:val="es-GT" w:bidi="ar"/>
              </w:rPr>
              <w:t>os integrantes del</w:t>
            </w:r>
            <w:r w:rsidRPr="008031E8">
              <w:rPr>
                <w:rFonts w:cs="Arial"/>
                <w:szCs w:val="16"/>
                <w:lang w:val="es-GT" w:bidi="ar"/>
              </w:rPr>
              <w:t xml:space="preserve"> JNO o autoridades administrativas para asesorar en temas técnicos del proceso de oposición.</w:t>
            </w:r>
          </w:p>
          <w:p w14:paraId="62B68648" w14:textId="77777777" w:rsidR="008F1D95" w:rsidRPr="004A15C8" w:rsidRDefault="008F1D95" w:rsidP="008F1D95">
            <w:pPr>
              <w:pStyle w:val="Encabezado"/>
              <w:widowControl w:val="0"/>
              <w:numPr>
                <w:ilvl w:val="0"/>
                <w:numId w:val="78"/>
              </w:numPr>
              <w:spacing w:line="276" w:lineRule="auto"/>
              <w:rPr>
                <w:szCs w:val="16"/>
                <w:lang w:val="es-GT"/>
              </w:rPr>
            </w:pPr>
            <w:r w:rsidRPr="008031E8">
              <w:rPr>
                <w:szCs w:val="16"/>
                <w:lang w:val="es-GT"/>
              </w:rPr>
              <w:t xml:space="preserve">Realizar otras tareas asignadas por la autoridad superior inherentes al puesto, o tareas de carácter </w:t>
            </w:r>
            <w:proofErr w:type="gramStart"/>
            <w:r w:rsidRPr="008031E8">
              <w:rPr>
                <w:szCs w:val="16"/>
                <w:lang w:val="es-GT"/>
              </w:rPr>
              <w:t>eventual  que</w:t>
            </w:r>
            <w:proofErr w:type="gramEnd"/>
            <w:r w:rsidRPr="008031E8">
              <w:rPr>
                <w:szCs w:val="16"/>
                <w:lang w:val="es-GT"/>
              </w:rPr>
              <w:t xml:space="preserve"> no entorpezcan el cumplimiento del propósito principal del puesto y para las cuales la persona posea la competencia</w:t>
            </w:r>
            <w:r w:rsidRPr="008031E8">
              <w:rPr>
                <w:rFonts w:ascii="Arial" w:eastAsia="Calibri" w:hAnsi="Arial" w:cs="Arial"/>
                <w:color w:val="FF0000"/>
                <w:szCs w:val="16"/>
                <w:lang w:val="es-ES" w:eastAsia="es-GT"/>
              </w:rPr>
              <w:t>.</w:t>
            </w:r>
          </w:p>
        </w:tc>
      </w:tr>
    </w:tbl>
    <w:p w14:paraId="367F7887" w14:textId="77777777" w:rsidR="008F1D95" w:rsidRPr="002D0CF6" w:rsidRDefault="008F1D95" w:rsidP="008F1D95">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8F1D95" w:rsidRPr="00FC33C5" w14:paraId="49F84CE1"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3F99B3" w14:textId="77777777" w:rsidR="008F1D95" w:rsidRPr="00E04D40" w:rsidRDefault="008F1D95"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8F1D95" w:rsidRPr="003D721E" w14:paraId="7F71F81A"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AA404F" w14:textId="77777777" w:rsidR="008F1D95" w:rsidRPr="00693F6D" w:rsidRDefault="008F1D95" w:rsidP="006E1B30">
            <w:pPr>
              <w:rPr>
                <w:lang w:val="es-GT"/>
              </w:rPr>
            </w:pPr>
            <w:r w:rsidRPr="00816C08">
              <w:rPr>
                <w:lang w:val="es-GT"/>
              </w:rPr>
              <w:t>El puesto se ubica en el Departamento de Monitoreo, Seguimiento y Evaluación del JNO.</w:t>
            </w:r>
          </w:p>
        </w:tc>
      </w:tr>
      <w:tr w:rsidR="008F1D95" w:rsidRPr="00FC33C5" w14:paraId="2F9E124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4802BE"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8F1D95" w:rsidRPr="003D721E" w14:paraId="561C978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2F42A5" w14:textId="77777777" w:rsidR="008F1D95" w:rsidRPr="00693F6D" w:rsidRDefault="008F1D95" w:rsidP="006E1B30">
            <w:pPr>
              <w:rPr>
                <w:lang w:val="es-GT"/>
              </w:rPr>
            </w:pPr>
            <w:r>
              <w:rPr>
                <w:lang w:val="es-GT"/>
              </w:rPr>
              <w:t>N/A</w:t>
            </w:r>
          </w:p>
        </w:tc>
      </w:tr>
      <w:tr w:rsidR="008F1D95" w:rsidRPr="00FC33C5" w14:paraId="36E64CB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EDB285"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8F1D95" w:rsidRPr="003D721E" w14:paraId="255CE4F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18FADE" w14:textId="77777777" w:rsidR="008F1D95" w:rsidRPr="00693F6D" w:rsidRDefault="008F1D95" w:rsidP="006E1B30">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8F1D95" w:rsidRPr="003D721E" w14:paraId="5140F4D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C810FF" w14:textId="77777777" w:rsidR="008F1D95" w:rsidRPr="00693F6D" w:rsidRDefault="008F1D95"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8F1D95" w:rsidRPr="00FC33C5" w14:paraId="0F5840CC"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FE56E4"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8F1D95" w:rsidRPr="003D721E" w14:paraId="3B794BD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BA8F07" w14:textId="77777777" w:rsidR="008F1D95" w:rsidRPr="00FC33C5" w:rsidRDefault="008F1D95"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B0DCCDE" w14:textId="77777777" w:rsidR="008F1D95" w:rsidRPr="00E66B6F"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E66B6F">
              <w:rPr>
                <w:rFonts w:cs="Arial"/>
                <w:i/>
                <w:iCs/>
                <w:szCs w:val="18"/>
                <w:lang w:val="es-GT"/>
              </w:rPr>
              <w:t>Personal Interno del JNO y otras Direcciones del MINEDUC, encargado del e-SINO en la DINFO, personal administrativo e integrantes de los JADO, Integrantes de los JUMO.</w:t>
            </w:r>
          </w:p>
        </w:tc>
      </w:tr>
      <w:tr w:rsidR="008F1D95" w:rsidRPr="003D721E" w14:paraId="436CB71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608114" w14:textId="77777777" w:rsidR="008F1D95" w:rsidRPr="00FC33C5" w:rsidRDefault="008F1D95"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3350D9F" w14:textId="77777777" w:rsidR="008F1D95"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iCs/>
                <w:szCs w:val="18"/>
                <w:lang w:val="es-GT"/>
              </w:rPr>
            </w:pPr>
            <w:r w:rsidRPr="00E66B6F">
              <w:rPr>
                <w:rFonts w:cs="Arial"/>
                <w:i/>
                <w:iCs/>
                <w:szCs w:val="18"/>
                <w:lang w:val="es-GT"/>
              </w:rPr>
              <w:t>Docentes que se abocan al JNO y sociedad civil interesada el proceso de oposición para docentes de nivel primario, preprimario y media.</w:t>
            </w:r>
          </w:p>
          <w:p w14:paraId="0C44B8A8" w14:textId="77777777" w:rsidR="00FC19D1" w:rsidRPr="00E66B6F" w:rsidRDefault="00FC19D1"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p>
        </w:tc>
      </w:tr>
      <w:tr w:rsidR="008F1D95" w:rsidRPr="00FC33C5" w14:paraId="0E2D890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B8875B"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lastRenderedPageBreak/>
              <w:t xml:space="preserve">10. </w:t>
            </w:r>
            <w:r w:rsidRPr="00E04D40">
              <w:rPr>
                <w:rFonts w:eastAsia="SimSun" w:cs="Arial"/>
                <w:b/>
                <w:sz w:val="18"/>
                <w:szCs w:val="18"/>
                <w:lang w:val="es-GT" w:bidi="ar"/>
              </w:rPr>
              <w:t>LUGAR DE TRABAJO</w:t>
            </w:r>
          </w:p>
        </w:tc>
      </w:tr>
      <w:tr w:rsidR="008F1D95" w:rsidRPr="003D721E" w14:paraId="6DA342D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EE724A" w14:textId="77777777" w:rsidR="008F1D95" w:rsidRPr="001C009C" w:rsidRDefault="008F1D95" w:rsidP="006E1B30">
            <w:pPr>
              <w:textAlignment w:val="center"/>
              <w:rPr>
                <w:rFonts w:cs="Arial"/>
                <w:szCs w:val="16"/>
                <w:lang w:val="es-GT"/>
              </w:rPr>
            </w:pPr>
            <w:r>
              <w:rPr>
                <w:rFonts w:cs="Arial"/>
                <w:szCs w:val="16"/>
                <w:lang w:val="es-GT"/>
              </w:rPr>
              <w:t>Edificio Plaza Rabí.</w:t>
            </w:r>
          </w:p>
        </w:tc>
      </w:tr>
      <w:tr w:rsidR="008F1D95" w:rsidRPr="00FC33C5" w14:paraId="685A6A14"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474623"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8F1D95" w:rsidRPr="003D721E" w14:paraId="13ABD9E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A47866" w14:textId="77777777" w:rsidR="008F1D95" w:rsidRPr="00FC33C5" w:rsidRDefault="008F1D95" w:rsidP="006E1B30">
            <w:pPr>
              <w:textAlignment w:val="center"/>
              <w:rPr>
                <w:rFonts w:cs="Arial"/>
                <w:i w:val="0"/>
                <w:szCs w:val="16"/>
                <w:lang w:val="es-GT"/>
              </w:rPr>
            </w:pPr>
            <w:r>
              <w:rPr>
                <w:rFonts w:cs="Arial"/>
                <w:szCs w:val="16"/>
                <w:lang w:val="es-GT"/>
              </w:rPr>
              <w:t>La jornada de trabajo es Diurna, de lunes a viernes de 9:00 a 17:30 horas</w:t>
            </w:r>
          </w:p>
        </w:tc>
      </w:tr>
      <w:tr w:rsidR="008F1D95" w:rsidRPr="00FC33C5" w14:paraId="50627A4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D3BF66"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8F1D95" w:rsidRPr="003D721E" w14:paraId="793F31CA"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F9E7E8" w14:textId="77777777" w:rsidR="008F1D95" w:rsidRPr="00E4109B" w:rsidRDefault="008F1D95" w:rsidP="006E1B30">
            <w:pPr>
              <w:textAlignment w:val="center"/>
              <w:rPr>
                <w:rFonts w:cs="Arial"/>
                <w:szCs w:val="16"/>
                <w:lang w:val="es-GT"/>
              </w:rPr>
            </w:pPr>
            <w:r>
              <w:rPr>
                <w:rFonts w:cs="Arial"/>
                <w:szCs w:val="16"/>
                <w:lang w:val="es-GT"/>
              </w:rPr>
              <w:t>Se derivan por el incumplimiento de sus funciones, afectando el cumplimiento de las metas y objetivos del Departamento de Monitoreo, Seguimiento y Evaluación del Jurado Nacional de Oposición.</w:t>
            </w:r>
          </w:p>
          <w:p w14:paraId="4A42A19F" w14:textId="77777777" w:rsidR="008F1D95" w:rsidRPr="00FC33C5" w:rsidRDefault="008F1D95" w:rsidP="006E1B30">
            <w:pPr>
              <w:textAlignment w:val="center"/>
              <w:rPr>
                <w:rFonts w:cs="Arial"/>
                <w:i w:val="0"/>
                <w:szCs w:val="16"/>
                <w:lang w:val="es-GT"/>
              </w:rPr>
            </w:pPr>
          </w:p>
        </w:tc>
      </w:tr>
      <w:tr w:rsidR="008F1D95" w:rsidRPr="00FC33C5" w14:paraId="502E677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661B35"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8F1D95" w:rsidRPr="003D721E" w14:paraId="7027A3A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4333D1" w14:textId="77777777" w:rsidR="008F1D95" w:rsidRPr="00E4109B" w:rsidRDefault="008F1D95"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F1D95" w:rsidRPr="00FC33C5" w14:paraId="64A70ED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BD3500"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8F1D95" w:rsidRPr="003D721E" w14:paraId="7DEB996E" w14:textId="77777777" w:rsidTr="006E1B3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F19077" w14:textId="77777777" w:rsidR="008F1D95" w:rsidRPr="00FC33C5" w:rsidRDefault="008F1D95"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9402C2E" w14:textId="77777777" w:rsidR="008F1D95" w:rsidRPr="00693F6D"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r>
              <w:rPr>
                <w:rFonts w:cs="Arial"/>
                <w:i/>
                <w:szCs w:val="16"/>
                <w:lang w:val="es-GT"/>
              </w:rPr>
              <w:t>5</w:t>
            </w:r>
            <w:r w:rsidRPr="00FB7D9E">
              <w:rPr>
                <w:rFonts w:cs="Arial"/>
                <w:i/>
                <w:szCs w:val="16"/>
                <w:lang w:val="es-GT"/>
              </w:rPr>
              <w:t xml:space="preserve">0% de esfuerzo mental, exige concentración constante para </w:t>
            </w:r>
            <w:r>
              <w:rPr>
                <w:rFonts w:cs="Arial"/>
                <w:i/>
                <w:szCs w:val="16"/>
                <w:lang w:val="es-GT"/>
              </w:rPr>
              <w:t>d</w:t>
            </w:r>
            <w:r w:rsidRPr="00BC5FEF">
              <w:rPr>
                <w:rFonts w:cs="Arial"/>
                <w:szCs w:val="16"/>
                <w:lang w:val="es-GT" w:eastAsia="es-GT"/>
              </w:rPr>
              <w:t>ar asistencia administrativa, técnica y apoyo logístico para todas las actividades que se lleven a cabo en el Departamento de Monitoreo, Seguimiento y Evaluación.</w:t>
            </w:r>
            <w:r w:rsidRPr="00010B65">
              <w:rPr>
                <w:rFonts w:cs="Arial"/>
                <w:szCs w:val="16"/>
                <w:lang w:val="es-GT"/>
              </w:rPr>
              <w:t xml:space="preserve"> Así también elaborar informes, proyectos de documentos oficiales y consolidación de información requerida</w:t>
            </w:r>
            <w:r>
              <w:rPr>
                <w:rFonts w:cs="Arial"/>
                <w:szCs w:val="16"/>
                <w:lang w:val="es-GT"/>
              </w:rPr>
              <w:t>.</w:t>
            </w:r>
          </w:p>
        </w:tc>
      </w:tr>
      <w:tr w:rsidR="008F1D95" w:rsidRPr="003D721E" w14:paraId="21FA8EBC" w14:textId="77777777" w:rsidTr="006E1B30">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69FE0E" w14:textId="77777777" w:rsidR="008F1D95" w:rsidRPr="00FC33C5" w:rsidRDefault="008F1D95"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7444AE8" w14:textId="77777777" w:rsidR="008F1D95" w:rsidRPr="00693F6D" w:rsidRDefault="008F1D95"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Pr>
                <w:rFonts w:cs="Arial"/>
                <w:i/>
                <w:szCs w:val="16"/>
                <w:lang w:val="es-GT"/>
              </w:rPr>
              <w:t>5</w:t>
            </w:r>
            <w:r w:rsidRPr="00FB7D9E">
              <w:rPr>
                <w:rFonts w:cs="Arial"/>
                <w:i/>
                <w:szCs w:val="16"/>
                <w:lang w:val="es-GT"/>
              </w:rPr>
              <w:t>0% ya que la mayoría del tiempo realiza sus tareas sentado.</w:t>
            </w:r>
          </w:p>
        </w:tc>
      </w:tr>
      <w:tr w:rsidR="008F1D95" w:rsidRPr="00D523B8" w14:paraId="25DDB0E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427DB8" w14:textId="77777777" w:rsidR="008F1D95" w:rsidRPr="009E0D6F" w:rsidRDefault="008F1D95"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8F1D95" w:rsidRPr="00D523B8" w14:paraId="2F476DF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D80BBF" w14:textId="77777777" w:rsidR="008F1D95" w:rsidRPr="00E04D40" w:rsidRDefault="008F1D95"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8F1D95" w:rsidRPr="003D721E" w14:paraId="2476F8F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524C75"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A4C1965" w14:textId="77777777" w:rsidR="008F1D95" w:rsidRPr="00693F6D" w:rsidRDefault="008F1D95"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Pr>
                <w:rFonts w:cs="Arial"/>
                <w:i/>
                <w:szCs w:val="16"/>
                <w:lang w:val="es-GT"/>
              </w:rPr>
              <w:t>A</w:t>
            </w:r>
            <w:r w:rsidRPr="001C009C">
              <w:rPr>
                <w:rFonts w:cs="Arial"/>
                <w:i/>
                <w:szCs w:val="16"/>
                <w:lang w:val="es-GT"/>
              </w:rPr>
              <w:t>creditar haber aprobado los cursos equivalentes al quinto semestre de una carrera universitaria afín al puesto y seis meses de experiencia como Asistente Profesional I o Jefe Técnico Profesional I, en la especialidad que el puesto requiera.</w:t>
            </w:r>
          </w:p>
        </w:tc>
      </w:tr>
      <w:tr w:rsidR="008F1D95" w:rsidRPr="003D721E" w14:paraId="2B8410C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3398A80" w14:textId="77777777" w:rsidR="008F1D95" w:rsidRPr="00FC33C5" w:rsidRDefault="008F1D95"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1830C84" w14:textId="77777777" w:rsidR="008F1D95" w:rsidRPr="00693F6D" w:rsidRDefault="008F1D95"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Pr>
                <w:rFonts w:cs="Arial"/>
                <w:i/>
                <w:szCs w:val="16"/>
                <w:lang w:val="es-GT"/>
              </w:rPr>
              <w:t>A</w:t>
            </w:r>
            <w:r w:rsidRPr="001C009C">
              <w:rPr>
                <w:rFonts w:cs="Arial"/>
                <w:i/>
                <w:szCs w:val="16"/>
                <w:lang w:val="es-GT"/>
              </w:rPr>
              <w:t>creditar haber aprobado los cursos equivalentes al quinto semestre de una carrera universitaria afín al puesto y dos años de experiencia en tareas relacionadas con el mismo.</w:t>
            </w:r>
          </w:p>
        </w:tc>
      </w:tr>
      <w:tr w:rsidR="008F1D95" w:rsidRPr="00FC33C5" w14:paraId="4353CEE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837CB5"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8F1D95" w:rsidRPr="00466F53" w14:paraId="6A8C350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35084D" w14:textId="77777777" w:rsidR="008F1D95" w:rsidRPr="003D721E" w:rsidRDefault="008F1D95" w:rsidP="006E1B30">
            <w:pPr>
              <w:textAlignment w:val="center"/>
              <w:rPr>
                <w:rFonts w:cs="Arial"/>
                <w:szCs w:val="16"/>
                <w:lang w:val="es-GT"/>
              </w:rPr>
            </w:pPr>
            <w:r>
              <w:rPr>
                <w:rFonts w:cs="Arial"/>
                <w:szCs w:val="16"/>
                <w:lang w:val="es-GT"/>
              </w:rPr>
              <w:t>E</w:t>
            </w:r>
            <w:r w:rsidRPr="001C009C">
              <w:rPr>
                <w:rFonts w:cs="Arial"/>
                <w:szCs w:val="16"/>
                <w:lang w:val="es-GT"/>
              </w:rPr>
              <w:t>studios en la carrera de Licenciatura en las ramas de Administración o carrera afín</w:t>
            </w:r>
          </w:p>
        </w:tc>
      </w:tr>
      <w:tr w:rsidR="008F1D95" w:rsidRPr="00FC33C5" w14:paraId="3E86EFE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DB638E" w14:textId="77777777" w:rsidR="008F1D95" w:rsidRPr="00E04D40" w:rsidRDefault="008F1D95"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8F1D95" w:rsidRPr="003D721E" w14:paraId="6AEA513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DC53C" w14:textId="77777777" w:rsidR="008F1D95" w:rsidRPr="008C6A00" w:rsidRDefault="008F1D95" w:rsidP="008F1D95">
            <w:pPr>
              <w:pStyle w:val="Prrafodelista"/>
              <w:numPr>
                <w:ilvl w:val="0"/>
                <w:numId w:val="24"/>
              </w:numPr>
              <w:textAlignment w:val="center"/>
              <w:rPr>
                <w:rFonts w:cs="Arial"/>
                <w:szCs w:val="16"/>
                <w:lang w:val="es-GT"/>
              </w:rPr>
            </w:pPr>
            <w:r w:rsidRPr="008C6A00">
              <w:rPr>
                <w:rFonts w:cs="Arial"/>
                <w:szCs w:val="16"/>
                <w:lang w:val="es-GT"/>
              </w:rPr>
              <w:t xml:space="preserve">Constitución Política de la República de Guatemala, Ley de Educación Nacional, Servicio Civil y su Reglamento, </w:t>
            </w:r>
            <w:r w:rsidRPr="00951CF9">
              <w:rPr>
                <w:rFonts w:cs="Arial"/>
                <w:szCs w:val="16"/>
                <w:lang w:val="es-GT"/>
              </w:rPr>
              <w:t>Acuerdo Gubernativo y Ministerial que rige el proceso de oposición</w:t>
            </w:r>
            <w:r>
              <w:rPr>
                <w:rFonts w:cs="Arial"/>
                <w:szCs w:val="16"/>
                <w:lang w:val="es-GT"/>
              </w:rPr>
              <w:t>.</w:t>
            </w:r>
          </w:p>
          <w:p w14:paraId="7A746C9B" w14:textId="77777777" w:rsidR="008F1D95" w:rsidRPr="00175DC7" w:rsidRDefault="008F1D95" w:rsidP="008F1D95">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5F776008" w14:textId="77777777" w:rsidR="008F1D95" w:rsidRDefault="008F1D95" w:rsidP="008F1D95">
            <w:pPr>
              <w:pStyle w:val="Prrafodelista"/>
              <w:numPr>
                <w:ilvl w:val="0"/>
                <w:numId w:val="24"/>
              </w:numPr>
              <w:textAlignment w:val="center"/>
              <w:rPr>
                <w:rFonts w:cs="Arial"/>
                <w:szCs w:val="16"/>
                <w:lang w:val="es-GT"/>
              </w:rPr>
            </w:pPr>
            <w:r w:rsidRPr="008031E8">
              <w:rPr>
                <w:rFonts w:cs="Arial"/>
                <w:szCs w:val="16"/>
                <w:lang w:val="es-GT"/>
              </w:rPr>
              <w:t>Elaboración de informes, controles y seguimiento de casos.</w:t>
            </w:r>
          </w:p>
          <w:p w14:paraId="01ABF823" w14:textId="77777777" w:rsidR="008F1D95" w:rsidRPr="008031E8" w:rsidRDefault="008F1D95" w:rsidP="008F1D95">
            <w:pPr>
              <w:pStyle w:val="Prrafodelista"/>
              <w:numPr>
                <w:ilvl w:val="0"/>
                <w:numId w:val="24"/>
              </w:numPr>
              <w:textAlignment w:val="center"/>
              <w:rPr>
                <w:rFonts w:cs="Arial"/>
                <w:szCs w:val="16"/>
                <w:lang w:val="es-GT"/>
              </w:rPr>
            </w:pPr>
            <w:r w:rsidRPr="008031E8">
              <w:rPr>
                <w:rFonts w:cs="Arial"/>
                <w:szCs w:val="16"/>
                <w:lang w:val="es-GT"/>
              </w:rPr>
              <w:t>Redacción y ortografía.</w:t>
            </w:r>
          </w:p>
          <w:p w14:paraId="3D5B1967" w14:textId="77777777" w:rsidR="008F1D95" w:rsidRPr="00733512" w:rsidRDefault="008F1D95" w:rsidP="006E1B30">
            <w:pPr>
              <w:textAlignment w:val="center"/>
              <w:rPr>
                <w:rFonts w:cs="Arial"/>
                <w:szCs w:val="16"/>
                <w:lang w:val="es-GT"/>
              </w:rPr>
            </w:pPr>
          </w:p>
        </w:tc>
      </w:tr>
      <w:tr w:rsidR="008F1D95" w:rsidRPr="00466F53" w14:paraId="7C43C81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3AC928" w14:textId="77777777" w:rsidR="008F1D95" w:rsidRPr="00E04D40" w:rsidRDefault="008F1D95"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8F1D95" w:rsidRPr="003D721E" w14:paraId="2EBA56D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5FFBE9" w14:textId="77777777" w:rsidR="008F1D95" w:rsidRPr="00BC5FEF" w:rsidRDefault="008F1D95" w:rsidP="008F1D95">
            <w:pPr>
              <w:pStyle w:val="Prrafodelista"/>
              <w:numPr>
                <w:ilvl w:val="0"/>
                <w:numId w:val="46"/>
              </w:numPr>
              <w:textAlignment w:val="center"/>
              <w:rPr>
                <w:rFonts w:cs="Arial"/>
                <w:szCs w:val="16"/>
                <w:lang w:val="es-GT"/>
              </w:rPr>
            </w:pPr>
            <w:r w:rsidRPr="00BC5FEF">
              <w:rPr>
                <w:rFonts w:cs="Arial"/>
                <w:szCs w:val="16"/>
                <w:lang w:val="es-GT"/>
              </w:rPr>
              <w:t>Trabajo en equipo.</w:t>
            </w:r>
          </w:p>
          <w:p w14:paraId="305006AB" w14:textId="77777777" w:rsidR="008F1D95" w:rsidRPr="00BC5FEF" w:rsidRDefault="008F1D95" w:rsidP="008F1D95">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091C8C9D" w14:textId="77777777" w:rsidR="008F1D95" w:rsidRDefault="008F1D95" w:rsidP="008F1D95">
            <w:pPr>
              <w:pStyle w:val="Prrafodelista"/>
              <w:numPr>
                <w:ilvl w:val="0"/>
                <w:numId w:val="46"/>
              </w:numPr>
              <w:textAlignment w:val="center"/>
              <w:rPr>
                <w:rFonts w:cs="Arial"/>
                <w:szCs w:val="16"/>
                <w:lang w:val="es-GT"/>
              </w:rPr>
            </w:pPr>
            <w:r w:rsidRPr="00BC5FEF">
              <w:rPr>
                <w:rFonts w:cs="Arial"/>
                <w:szCs w:val="16"/>
                <w:lang w:val="es-GT"/>
              </w:rPr>
              <w:t>Organización.</w:t>
            </w:r>
          </w:p>
          <w:p w14:paraId="274B293F" w14:textId="77777777" w:rsidR="008F1D95" w:rsidRPr="00FA11B8" w:rsidRDefault="008F1D95" w:rsidP="008F1D95">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097A10EF" w14:textId="77777777" w:rsidR="008F1D95" w:rsidRDefault="008F1D95" w:rsidP="008F1D95">
            <w:pPr>
              <w:pStyle w:val="Prrafodelista"/>
              <w:numPr>
                <w:ilvl w:val="0"/>
                <w:numId w:val="46"/>
              </w:numPr>
              <w:textAlignment w:val="center"/>
              <w:rPr>
                <w:rFonts w:cs="Arial"/>
                <w:szCs w:val="16"/>
                <w:lang w:val="es-GT"/>
              </w:rPr>
            </w:pPr>
            <w:r w:rsidRPr="0087089F">
              <w:rPr>
                <w:rFonts w:cs="Arial"/>
                <w:szCs w:val="16"/>
                <w:lang w:val="es-GT"/>
              </w:rPr>
              <w:t>Manejo de equipo de oficina (cómputo, impres</w:t>
            </w:r>
            <w:r>
              <w:rPr>
                <w:rFonts w:cs="Arial"/>
                <w:szCs w:val="16"/>
                <w:lang w:val="es-GT"/>
              </w:rPr>
              <w:t>ora</w:t>
            </w:r>
            <w:r w:rsidRPr="0087089F">
              <w:rPr>
                <w:rFonts w:cs="Arial"/>
                <w:szCs w:val="16"/>
                <w:lang w:val="es-GT"/>
              </w:rPr>
              <w:t>, fotocopiadora, escáner, audiovisuales, entre otros)</w:t>
            </w:r>
          </w:p>
          <w:p w14:paraId="2AE85966" w14:textId="77777777" w:rsidR="008F1D95" w:rsidRPr="00733512" w:rsidRDefault="008F1D95" w:rsidP="008F1D95">
            <w:pPr>
              <w:pStyle w:val="Prrafodelista"/>
              <w:numPr>
                <w:ilvl w:val="0"/>
                <w:numId w:val="46"/>
              </w:numPr>
              <w:textAlignment w:val="center"/>
              <w:rPr>
                <w:rFonts w:cs="Arial"/>
                <w:szCs w:val="16"/>
                <w:lang w:val="es-GT"/>
              </w:rPr>
            </w:pPr>
            <w:r w:rsidRPr="0087089F">
              <w:rPr>
                <w:rFonts w:cs="Arial"/>
                <w:szCs w:val="16"/>
                <w:lang w:val="es-GT"/>
              </w:rPr>
              <w:t>Manejo de Office e internet</w:t>
            </w:r>
          </w:p>
        </w:tc>
      </w:tr>
      <w:tr w:rsidR="008F1D95" w:rsidRPr="00C7166E" w14:paraId="264F56E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DA2B6E5" w14:textId="77777777" w:rsidR="008F1D95" w:rsidRPr="00E04D40" w:rsidRDefault="008F1D95" w:rsidP="006E1B30">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8F1D95" w:rsidRPr="00C7166E" w14:paraId="0BBACB1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CC551A7" w14:textId="77777777" w:rsidR="008F1D95" w:rsidRDefault="008F1D95" w:rsidP="008F1D95">
            <w:pPr>
              <w:pStyle w:val="Prrafodelista"/>
              <w:numPr>
                <w:ilvl w:val="0"/>
                <w:numId w:val="15"/>
              </w:numPr>
              <w:textAlignment w:val="center"/>
              <w:rPr>
                <w:rFonts w:cs="Arial"/>
                <w:szCs w:val="16"/>
                <w:lang w:val="es-GT"/>
              </w:rPr>
            </w:pPr>
            <w:r w:rsidRPr="00A902B5">
              <w:rPr>
                <w:rFonts w:cs="Arial"/>
                <w:szCs w:val="16"/>
                <w:lang w:val="es-GT"/>
              </w:rPr>
              <w:t xml:space="preserve">Proactividad, </w:t>
            </w:r>
          </w:p>
          <w:p w14:paraId="48DA51ED" w14:textId="77777777" w:rsidR="008F1D95" w:rsidRDefault="008F1D95" w:rsidP="008F1D95">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7A85DE44" w14:textId="77777777" w:rsidR="008F1D95" w:rsidRDefault="008F1D95" w:rsidP="008F1D95">
            <w:pPr>
              <w:pStyle w:val="Prrafodelista"/>
              <w:numPr>
                <w:ilvl w:val="0"/>
                <w:numId w:val="15"/>
              </w:numPr>
              <w:textAlignment w:val="center"/>
              <w:rPr>
                <w:rFonts w:cs="Arial"/>
                <w:szCs w:val="16"/>
                <w:lang w:val="es-GT"/>
              </w:rPr>
            </w:pPr>
            <w:r w:rsidRPr="00361BC2">
              <w:rPr>
                <w:rFonts w:cs="Arial"/>
                <w:szCs w:val="16"/>
                <w:lang w:val="es-GT"/>
              </w:rPr>
              <w:t>Comunicación efectiva.</w:t>
            </w:r>
          </w:p>
          <w:p w14:paraId="7CACC97D" w14:textId="77777777" w:rsidR="008F1D95" w:rsidRPr="00733512" w:rsidRDefault="008F1D95" w:rsidP="008F1D95">
            <w:pPr>
              <w:pStyle w:val="Prrafodelista"/>
              <w:numPr>
                <w:ilvl w:val="0"/>
                <w:numId w:val="15"/>
              </w:numPr>
              <w:textAlignment w:val="center"/>
              <w:rPr>
                <w:rFonts w:cs="Arial"/>
                <w:szCs w:val="16"/>
                <w:lang w:val="es-GT"/>
              </w:rPr>
            </w:pPr>
            <w:r w:rsidRPr="00361BC2">
              <w:rPr>
                <w:rFonts w:cs="Arial"/>
                <w:szCs w:val="16"/>
                <w:lang w:val="es-GT"/>
              </w:rPr>
              <w:t>Responsable, empático, respetuoso, puntual, discreto, actitud positiva, comprometido con la institución.</w:t>
            </w:r>
          </w:p>
        </w:tc>
      </w:tr>
      <w:tr w:rsidR="008F1D95" w:rsidRPr="0007499F" w14:paraId="005179B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0E86AE" w14:textId="77777777" w:rsidR="008F1D95" w:rsidRPr="00E04D40" w:rsidRDefault="008F1D95"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8F1D95" w:rsidRPr="003D721E" w14:paraId="44F70F0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B6ECF2" w14:textId="77777777" w:rsidR="008F1D95" w:rsidRPr="00733512" w:rsidRDefault="008F1D95" w:rsidP="006E1B30">
            <w:pPr>
              <w:textAlignment w:val="center"/>
              <w:rPr>
                <w:rFonts w:cs="Arial"/>
                <w:szCs w:val="16"/>
                <w:lang w:val="es-GT"/>
              </w:rPr>
            </w:pPr>
            <w:r w:rsidRPr="00757AAA">
              <w:rPr>
                <w:rFonts w:cs="Arial"/>
                <w:szCs w:val="16"/>
                <w:lang w:val="es-GT"/>
              </w:rPr>
              <w:t>Disponibilidad para trasladarse al interior del país.</w:t>
            </w:r>
          </w:p>
          <w:p w14:paraId="14ACD1BD" w14:textId="77777777" w:rsidR="008F1D95" w:rsidRPr="00733512" w:rsidRDefault="008F1D95" w:rsidP="006E1B30">
            <w:pPr>
              <w:textAlignment w:val="center"/>
              <w:rPr>
                <w:rFonts w:cs="Arial"/>
                <w:szCs w:val="16"/>
                <w:lang w:val="es-GT"/>
              </w:rPr>
            </w:pPr>
          </w:p>
        </w:tc>
      </w:tr>
    </w:tbl>
    <w:p w14:paraId="5507A747" w14:textId="77777777" w:rsidR="008F1D95" w:rsidRDefault="008F1D95" w:rsidP="008F1D95"/>
    <w:p w14:paraId="175F6423" w14:textId="77777777" w:rsidR="0034692A" w:rsidRDefault="0034692A" w:rsidP="0034692A">
      <w:pPr>
        <w:rPr>
          <w:rFonts w:ascii="Arial" w:hAnsi="Arial" w:cs="Arial"/>
          <w:sz w:val="22"/>
          <w:szCs w:val="22"/>
        </w:rPr>
      </w:pPr>
    </w:p>
    <w:p w14:paraId="41915028" w14:textId="77777777" w:rsidR="0034692A" w:rsidRDefault="0034692A" w:rsidP="0034692A">
      <w:pPr>
        <w:rPr>
          <w:rFonts w:ascii="Arial" w:hAnsi="Arial" w:cs="Arial"/>
          <w:sz w:val="22"/>
          <w:szCs w:val="22"/>
        </w:rPr>
      </w:pPr>
    </w:p>
    <w:p w14:paraId="7EBCE645" w14:textId="77777777" w:rsidR="00EB480B" w:rsidRDefault="00EB480B" w:rsidP="0034692A">
      <w:pPr>
        <w:rPr>
          <w:rFonts w:ascii="Arial" w:hAnsi="Arial" w:cs="Arial"/>
          <w:sz w:val="22"/>
          <w:szCs w:val="22"/>
        </w:rPr>
      </w:pPr>
    </w:p>
    <w:p w14:paraId="2FDAD9CE" w14:textId="77777777" w:rsidR="00EB480B" w:rsidRDefault="00EB480B" w:rsidP="0034692A">
      <w:pPr>
        <w:rPr>
          <w:rFonts w:ascii="Arial" w:hAnsi="Arial" w:cs="Arial"/>
          <w:sz w:val="22"/>
          <w:szCs w:val="22"/>
        </w:rPr>
      </w:pPr>
    </w:p>
    <w:p w14:paraId="6E516616" w14:textId="77777777"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15A52" w:rsidRPr="003D721E" w14:paraId="701F0656"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0FB34A1" w14:textId="497E187D" w:rsidR="00315A52" w:rsidRPr="00315A52" w:rsidRDefault="00315A52" w:rsidP="00315A52">
            <w:pPr>
              <w:pStyle w:val="Prrafodelista"/>
              <w:numPr>
                <w:ilvl w:val="0"/>
                <w:numId w:val="32"/>
              </w:numPr>
              <w:jc w:val="center"/>
              <w:rPr>
                <w:lang w:val="es-GT"/>
              </w:rPr>
            </w:pPr>
            <w:r w:rsidRPr="00FC19D1">
              <w:rPr>
                <w:sz w:val="18"/>
              </w:rPr>
              <w:lastRenderedPageBreak/>
              <w:t>JEFE DEL DEPARTAMENTO JURÍDICO</w:t>
            </w:r>
          </w:p>
        </w:tc>
      </w:tr>
      <w:tr w:rsidR="00315A52" w:rsidRPr="00BC2E56" w14:paraId="33C4E26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1430933"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15A52" w:rsidRPr="00BC2E56" w14:paraId="43D09A4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2DC95B" w14:textId="77777777" w:rsidR="00315A52" w:rsidRPr="00BC2E56" w:rsidRDefault="00315A52"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Asesor Profesional Especializado IV</w:t>
            </w:r>
          </w:p>
        </w:tc>
        <w:tc>
          <w:tcPr>
            <w:tcW w:w="2452" w:type="pct"/>
            <w:tcBorders>
              <w:top w:val="single" w:sz="4" w:space="0" w:color="00B0F0"/>
            </w:tcBorders>
            <w:shd w:val="clear" w:color="auto" w:fill="auto"/>
          </w:tcPr>
          <w:p w14:paraId="2E927649"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9840</w:t>
            </w:r>
          </w:p>
        </w:tc>
      </w:tr>
      <w:tr w:rsidR="00315A52" w:rsidRPr="00BC2E56" w14:paraId="54917F4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4BB3B68" w14:textId="77777777" w:rsidR="00315A52" w:rsidRPr="00BC2E56" w:rsidRDefault="00315A52"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Derecho</w:t>
            </w:r>
          </w:p>
        </w:tc>
        <w:tc>
          <w:tcPr>
            <w:tcW w:w="2452" w:type="pct"/>
            <w:tcBorders>
              <w:bottom w:val="single" w:sz="4" w:space="0" w:color="00B0F0"/>
            </w:tcBorders>
          </w:tcPr>
          <w:p w14:paraId="0DE2E5AB" w14:textId="77777777" w:rsidR="00315A52" w:rsidRPr="00BC2E56"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0096</w:t>
            </w:r>
          </w:p>
        </w:tc>
      </w:tr>
      <w:tr w:rsidR="00315A52" w:rsidRPr="00BC2E56" w14:paraId="388D1C5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CC9C6F"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Título funcional: </w:t>
            </w:r>
            <w:r w:rsidRPr="000B3008">
              <w:rPr>
                <w:rFonts w:cs="Arial"/>
                <w:szCs w:val="16"/>
                <w:lang w:val="es-GT"/>
              </w:rPr>
              <w:t>Jefe del Departamento Jurídico</w:t>
            </w:r>
          </w:p>
        </w:tc>
        <w:tc>
          <w:tcPr>
            <w:tcW w:w="2452" w:type="pct"/>
            <w:shd w:val="clear" w:color="auto" w:fill="auto"/>
          </w:tcPr>
          <w:p w14:paraId="009A3FC5"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315A52" w:rsidRPr="00D141D5" w14:paraId="5ED16CD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8852328" w14:textId="40D6CE70" w:rsidR="00315A52" w:rsidRPr="00BC2E56" w:rsidRDefault="00315A52" w:rsidP="006E1B30">
            <w:pPr>
              <w:textAlignment w:val="center"/>
              <w:rPr>
                <w:rFonts w:cs="Arial"/>
                <w:i w:val="0"/>
                <w:szCs w:val="16"/>
                <w:lang w:val="es-GT"/>
              </w:rPr>
            </w:pPr>
            <w:r w:rsidRPr="00BC2E56">
              <w:rPr>
                <w:rFonts w:cs="Arial"/>
                <w:szCs w:val="16"/>
                <w:lang w:val="es-GT"/>
              </w:rPr>
              <w:t xml:space="preserve">Jefe inmediato: </w:t>
            </w:r>
            <w:r w:rsidR="005D03EC">
              <w:rPr>
                <w:rFonts w:cs="Arial"/>
                <w:szCs w:val="16"/>
                <w:lang w:val="es-GT"/>
              </w:rPr>
              <w:t>Director Administrativo</w:t>
            </w:r>
          </w:p>
        </w:tc>
        <w:tc>
          <w:tcPr>
            <w:tcW w:w="2452" w:type="pct"/>
          </w:tcPr>
          <w:p w14:paraId="46A2638A" w14:textId="77777777" w:rsidR="00315A52" w:rsidRPr="00FC33C5"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392DE7">
              <w:rPr>
                <w:rFonts w:cs="Arial"/>
                <w:szCs w:val="18"/>
                <w:lang w:val="es-GT"/>
              </w:rPr>
              <w:t>Subalternos: Asesor Profesional Especializado III (7hras), Asesor Profesional Especializado II, Asistente Profesional IV, Asistente Profesional I.</w:t>
            </w:r>
          </w:p>
        </w:tc>
      </w:tr>
    </w:tbl>
    <w:p w14:paraId="2349476E" w14:textId="77777777" w:rsidR="00315A52" w:rsidRPr="002D0CF6" w:rsidRDefault="00315A52" w:rsidP="00315A5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15A52" w:rsidRPr="00933390" w14:paraId="108E6D66"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45F9D6" w14:textId="77777777" w:rsidR="00315A52" w:rsidRPr="00E04D40" w:rsidRDefault="00315A52"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15A52" w:rsidRPr="003D721E" w14:paraId="14201E2B" w14:textId="77777777" w:rsidTr="006E1B30">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078FB0" w14:textId="77777777" w:rsidR="00315A52" w:rsidRPr="00FC33C5" w:rsidRDefault="00315A52" w:rsidP="006E1B30">
            <w:pPr>
              <w:textAlignment w:val="center"/>
              <w:rPr>
                <w:rFonts w:cs="Arial"/>
                <w:szCs w:val="16"/>
                <w:lang w:val="es-GT"/>
              </w:rPr>
            </w:pPr>
            <w:r w:rsidRPr="009C2ABC">
              <w:rPr>
                <w:rFonts w:cs="Arial"/>
                <w:szCs w:val="18"/>
                <w:lang w:val="es-GT"/>
              </w:rPr>
              <w:t>Coordinar y supervisar las actividades que desarrolla el personal del Departamento Jurídico para que las resoluciones, dictámenes y cualquier otra disposición que se emita en el JNO se apeguen a la normativa legal.</w:t>
            </w:r>
          </w:p>
        </w:tc>
      </w:tr>
      <w:tr w:rsidR="00315A52" w:rsidRPr="00FC33C5" w14:paraId="2FFCF771"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F32192F" w14:textId="77777777" w:rsidR="00315A52" w:rsidRPr="00E04D40" w:rsidRDefault="00315A52"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15A52" w:rsidRPr="003D721E" w14:paraId="39F7DFED"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AD7BF3"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Planificar, organizar y supervisar las actividades asignadas al departamento.</w:t>
            </w:r>
          </w:p>
          <w:p w14:paraId="1878E136"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Coordinar y distribuir entre el personal a su cargo los casos que por disposición legal o de la autoridad superior deban ser diligenciados en el departamento.</w:t>
            </w:r>
          </w:p>
          <w:p w14:paraId="7064967A"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Verificar el cumplimiento de las funciones y obligaciones asignadas al personal a su cargo.</w:t>
            </w:r>
          </w:p>
          <w:p w14:paraId="5DEDB98F" w14:textId="73A0754E"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 xml:space="preserve">Elaborar proyectos de acuerdos y resoluciones Ministeriales y/o instrumentos u otros documentos legales para uso en el proceso </w:t>
            </w:r>
            <w:r w:rsidR="005805EA" w:rsidRPr="004648FE">
              <w:rPr>
                <w:rFonts w:cs="Arial"/>
                <w:szCs w:val="16"/>
                <w:lang w:val="es-GT" w:bidi="ar"/>
              </w:rPr>
              <w:t>de oposición</w:t>
            </w:r>
            <w:r w:rsidRPr="004648FE">
              <w:rPr>
                <w:rFonts w:cs="Arial"/>
                <w:szCs w:val="16"/>
                <w:lang w:val="es-GT" w:bidi="ar"/>
              </w:rPr>
              <w:t xml:space="preserve"> en la realización de convocatoria de puestos docentes de centros educativos oficiales.</w:t>
            </w:r>
          </w:p>
          <w:p w14:paraId="03F48AE1"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Participar con la Dirección y personal interno del JNO en la revisión y análisis del proyecto de acuerdo de convocatoria y todas sus herramientas previo a elevarlo a la Autoridades Superiores.</w:t>
            </w:r>
          </w:p>
          <w:p w14:paraId="57808ABE"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Emitir opinión o dictamen jurídico en cuanto a aspectos legales referentes al proceso de oposición.</w:t>
            </w:r>
          </w:p>
          <w:p w14:paraId="79576CEB"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Asistir a los integrantes del JNO en las sesiones.</w:t>
            </w:r>
          </w:p>
          <w:p w14:paraId="29FA61AB"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Llevar memoria de labores y/o suscribir acta de reuniones respectiva de JNO</w:t>
            </w:r>
          </w:p>
          <w:p w14:paraId="05819EFD"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Brindar opinión legal en casos planteados ante el JNO.</w:t>
            </w:r>
          </w:p>
          <w:p w14:paraId="58BCF66C" w14:textId="0037EDCE" w:rsidR="00315A52" w:rsidRPr="004648FE" w:rsidRDefault="00315A52" w:rsidP="00315A52">
            <w:pPr>
              <w:pStyle w:val="Encabezado"/>
              <w:widowControl w:val="0"/>
              <w:numPr>
                <w:ilvl w:val="0"/>
                <w:numId w:val="33"/>
              </w:numPr>
              <w:spacing w:line="276" w:lineRule="auto"/>
              <w:rPr>
                <w:szCs w:val="16"/>
                <w:lang w:val="es-GT"/>
              </w:rPr>
            </w:pPr>
            <w:r w:rsidRPr="004648FE">
              <w:rPr>
                <w:szCs w:val="16"/>
                <w:lang w:val="es-GT"/>
              </w:rPr>
              <w:t xml:space="preserve">Coordinar con el Departamento de Monitoreo, Seguimiento y </w:t>
            </w:r>
            <w:r w:rsidR="005805EA" w:rsidRPr="004648FE">
              <w:rPr>
                <w:szCs w:val="16"/>
                <w:lang w:val="es-GT"/>
              </w:rPr>
              <w:t>Evaluación, la</w:t>
            </w:r>
            <w:r w:rsidRPr="004648FE">
              <w:rPr>
                <w:szCs w:val="16"/>
                <w:lang w:val="es-GT"/>
              </w:rPr>
              <w:t xml:space="preserve"> planificación para la realización de las capacitaciones a los </w:t>
            </w:r>
            <w:proofErr w:type="spellStart"/>
            <w:r w:rsidRPr="004648FE">
              <w:rPr>
                <w:szCs w:val="16"/>
                <w:lang w:val="es-GT"/>
              </w:rPr>
              <w:t>JADOs</w:t>
            </w:r>
            <w:proofErr w:type="spellEnd"/>
            <w:r w:rsidRPr="004648FE">
              <w:rPr>
                <w:szCs w:val="16"/>
                <w:lang w:val="es-GT"/>
              </w:rPr>
              <w:t xml:space="preserve">, sobre la normativa legal y procedimientos electrónicos para la realización de </w:t>
            </w:r>
            <w:r w:rsidR="005805EA" w:rsidRPr="004648FE">
              <w:rPr>
                <w:szCs w:val="16"/>
                <w:lang w:val="es-GT"/>
              </w:rPr>
              <w:t>la convocatoria</w:t>
            </w:r>
            <w:r w:rsidRPr="004648FE">
              <w:rPr>
                <w:szCs w:val="16"/>
                <w:lang w:val="es-GT"/>
              </w:rPr>
              <w:t>.</w:t>
            </w:r>
          </w:p>
          <w:p w14:paraId="64467502" w14:textId="6AAC370A"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szCs w:val="16"/>
                <w:lang w:val="es-GT"/>
              </w:rPr>
              <w:t xml:space="preserve">Coordinar a su personal para su participación </w:t>
            </w:r>
            <w:r w:rsidR="005805EA" w:rsidRPr="004648FE">
              <w:rPr>
                <w:szCs w:val="16"/>
                <w:lang w:val="es-GT"/>
              </w:rPr>
              <w:t>en monitoreo</w:t>
            </w:r>
            <w:r w:rsidRPr="004648FE">
              <w:rPr>
                <w:szCs w:val="16"/>
                <w:lang w:val="es-GT"/>
              </w:rPr>
              <w:t xml:space="preserve"> y capacitaciones de las convocatorias. </w:t>
            </w:r>
          </w:p>
          <w:p w14:paraId="7E03BD84"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Coordinar la elaboración de informes estableciendo los lineamientos que debe observar el personal a su cargo para presentación de los mismos.</w:t>
            </w:r>
          </w:p>
          <w:p w14:paraId="708A7174" w14:textId="77777777" w:rsidR="00315A52" w:rsidRPr="004648FE" w:rsidRDefault="00315A52" w:rsidP="00315A52">
            <w:pPr>
              <w:pStyle w:val="Encabezado"/>
              <w:widowControl w:val="0"/>
              <w:numPr>
                <w:ilvl w:val="0"/>
                <w:numId w:val="33"/>
              </w:numPr>
              <w:spacing w:line="276" w:lineRule="auto"/>
              <w:rPr>
                <w:rFonts w:cs="Arial"/>
                <w:szCs w:val="16"/>
                <w:lang w:val="es-GT" w:bidi="ar"/>
              </w:rPr>
            </w:pPr>
            <w:r w:rsidRPr="004648FE">
              <w:rPr>
                <w:rFonts w:cs="Arial"/>
                <w:szCs w:val="16"/>
                <w:lang w:val="es-GT" w:bidi="ar"/>
              </w:rPr>
              <w:t>Capacitar en temas legales del proceso de oposición por designación del JNO o de las autoridades administrativas del JNO.</w:t>
            </w:r>
          </w:p>
          <w:p w14:paraId="0A2F5CC4" w14:textId="77777777" w:rsidR="00315A52" w:rsidRPr="004648FE" w:rsidRDefault="00315A52" w:rsidP="00315A52">
            <w:pPr>
              <w:pStyle w:val="Encabezado"/>
              <w:widowControl w:val="0"/>
              <w:numPr>
                <w:ilvl w:val="0"/>
                <w:numId w:val="33"/>
              </w:numPr>
              <w:spacing w:line="276" w:lineRule="auto"/>
              <w:rPr>
                <w:sz w:val="18"/>
                <w:szCs w:val="18"/>
                <w:lang w:val="es-GT"/>
              </w:rPr>
            </w:pPr>
            <w:r w:rsidRPr="004648FE">
              <w:rPr>
                <w:rFonts w:cs="Arial"/>
                <w:szCs w:val="16"/>
                <w:lang w:val="es-GT" w:bidi="ar"/>
              </w:rPr>
              <w:t>Supervisar el cumplimiento de las funciones y obligaciones asignadas a cada puesto, del personal a su cargo.</w:t>
            </w:r>
          </w:p>
          <w:p w14:paraId="560674CA" w14:textId="77777777" w:rsidR="00315A52" w:rsidRPr="004648FE" w:rsidRDefault="00315A52" w:rsidP="00315A52">
            <w:pPr>
              <w:pStyle w:val="Encabezado"/>
              <w:widowControl w:val="0"/>
              <w:numPr>
                <w:ilvl w:val="0"/>
                <w:numId w:val="33"/>
              </w:numPr>
              <w:spacing w:line="276" w:lineRule="auto"/>
              <w:rPr>
                <w:rFonts w:cs="Arial"/>
                <w:sz w:val="18"/>
                <w:szCs w:val="18"/>
                <w:lang w:val="es-GT" w:bidi="ar"/>
              </w:rPr>
            </w:pPr>
            <w:r w:rsidRPr="004648FE">
              <w:rPr>
                <w:szCs w:val="18"/>
                <w:lang w:val="es-GT"/>
              </w:rPr>
              <w:t xml:space="preserve">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 </w:t>
            </w:r>
          </w:p>
          <w:p w14:paraId="50BB3BF4" w14:textId="77777777" w:rsidR="00315A52" w:rsidRPr="004648FE" w:rsidRDefault="00315A52" w:rsidP="00315A52">
            <w:pPr>
              <w:pStyle w:val="Encabezado"/>
              <w:widowControl w:val="0"/>
              <w:numPr>
                <w:ilvl w:val="0"/>
                <w:numId w:val="33"/>
              </w:numPr>
              <w:spacing w:line="276" w:lineRule="auto"/>
              <w:rPr>
                <w:szCs w:val="16"/>
                <w:lang w:val="es-GT"/>
              </w:rPr>
            </w:pPr>
            <w:r w:rsidRPr="004648FE">
              <w:rPr>
                <w:szCs w:val="18"/>
                <w:lang w:val="es-GT"/>
              </w:rPr>
              <w:t xml:space="preserve">Ejecutar las actividades descritas en los procedimientos, instructivos, guías y cualquier otro documento oficial en las que esté involucrado el puesto.  </w:t>
            </w:r>
          </w:p>
        </w:tc>
      </w:tr>
      <w:tr w:rsidR="00315A52" w:rsidRPr="00FC33C5" w14:paraId="0A6AB00C"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5564A3B" w14:textId="77777777" w:rsidR="00315A52" w:rsidRPr="004648FE" w:rsidRDefault="00315A52" w:rsidP="006E1B30">
            <w:pPr>
              <w:textAlignment w:val="center"/>
              <w:rPr>
                <w:rFonts w:eastAsia="SimSun" w:cs="Arial"/>
                <w:b/>
                <w:sz w:val="18"/>
                <w:szCs w:val="18"/>
                <w:lang w:val="es-GT" w:bidi="ar"/>
              </w:rPr>
            </w:pPr>
            <w:r w:rsidRPr="004648FE">
              <w:rPr>
                <w:rFonts w:cs="Arial"/>
                <w:b/>
                <w:sz w:val="18"/>
                <w:szCs w:val="18"/>
                <w:lang w:bidi="ar"/>
              </w:rPr>
              <w:t>4. TAREAS PERIÓDICAS</w:t>
            </w:r>
          </w:p>
        </w:tc>
      </w:tr>
      <w:tr w:rsidR="00315A52" w:rsidRPr="003D721E" w14:paraId="4C2E4A15"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F08484" w14:textId="77777777" w:rsidR="00315A52" w:rsidRPr="004648FE" w:rsidRDefault="00315A52" w:rsidP="00315A52">
            <w:pPr>
              <w:pStyle w:val="Encabezado"/>
              <w:widowControl w:val="0"/>
              <w:numPr>
                <w:ilvl w:val="0"/>
                <w:numId w:val="82"/>
              </w:numPr>
              <w:spacing w:line="276" w:lineRule="auto"/>
              <w:rPr>
                <w:rFonts w:cs="Arial"/>
                <w:szCs w:val="16"/>
                <w:lang w:val="es-GT" w:bidi="ar"/>
              </w:rPr>
            </w:pPr>
            <w:r w:rsidRPr="004648FE">
              <w:rPr>
                <w:rFonts w:cs="Arial"/>
                <w:szCs w:val="16"/>
                <w:lang w:val="es-GT" w:bidi="ar"/>
              </w:rPr>
              <w:t>Coordinar con la DIAJ del MINEDUC la emisión de documentos legales en relación al proceso de oposición.</w:t>
            </w:r>
            <w:r w:rsidRPr="004648FE">
              <w:rPr>
                <w:szCs w:val="16"/>
              </w:rPr>
              <w:t xml:space="preserve"> </w:t>
            </w:r>
          </w:p>
          <w:p w14:paraId="5B1892B8" w14:textId="77777777" w:rsidR="00315A52" w:rsidRPr="004648FE" w:rsidRDefault="00315A52" w:rsidP="00315A52">
            <w:pPr>
              <w:pStyle w:val="Encabezado"/>
              <w:widowControl w:val="0"/>
              <w:numPr>
                <w:ilvl w:val="0"/>
                <w:numId w:val="82"/>
              </w:numPr>
              <w:spacing w:line="276" w:lineRule="auto"/>
              <w:rPr>
                <w:rFonts w:cs="Arial"/>
                <w:szCs w:val="16"/>
                <w:lang w:val="es-GT" w:bidi="ar"/>
              </w:rPr>
            </w:pPr>
            <w:r w:rsidRPr="004648FE">
              <w:rPr>
                <w:rFonts w:cs="Arial"/>
                <w:szCs w:val="16"/>
                <w:lang w:val="es-GT" w:bidi="ar"/>
              </w:rPr>
              <w:t>Coordinar el trámite, diligenciamiento, dirección y procuración de procesos judiciales relacionados con el JNO.</w:t>
            </w:r>
          </w:p>
          <w:p w14:paraId="58C183B8" w14:textId="397DF91E" w:rsidR="00315A52" w:rsidRPr="004648FE" w:rsidRDefault="00315A52" w:rsidP="00315A52">
            <w:pPr>
              <w:pStyle w:val="Prrafodelista"/>
              <w:numPr>
                <w:ilvl w:val="0"/>
                <w:numId w:val="82"/>
              </w:numPr>
              <w:rPr>
                <w:rFonts w:cs="Arial"/>
                <w:szCs w:val="16"/>
                <w:lang w:val="es-GT" w:bidi="ar"/>
              </w:rPr>
            </w:pPr>
            <w:r w:rsidRPr="004648FE">
              <w:rPr>
                <w:rFonts w:cs="Arial"/>
                <w:szCs w:val="16"/>
                <w:lang w:val="es-GT" w:bidi="ar"/>
              </w:rPr>
              <w:t xml:space="preserve">Firmar toda clase de memoriales auxiliando a los Integrantes del JNO, en los procesos judiciales relacionados con las convocatorias, en forma conjunta, separada e indistinta con los </w:t>
            </w:r>
            <w:r w:rsidR="005805EA" w:rsidRPr="004648FE">
              <w:rPr>
                <w:rFonts w:cs="Arial"/>
                <w:szCs w:val="16"/>
                <w:lang w:val="es-GT" w:bidi="ar"/>
              </w:rPr>
              <w:t>demás abogados</w:t>
            </w:r>
            <w:r w:rsidRPr="004648FE">
              <w:rPr>
                <w:rFonts w:cs="Arial"/>
                <w:szCs w:val="16"/>
                <w:lang w:val="es-GT" w:bidi="ar"/>
              </w:rPr>
              <w:t xml:space="preserve"> del departamento.</w:t>
            </w:r>
            <w:r w:rsidRPr="004648FE">
              <w:rPr>
                <w:szCs w:val="16"/>
              </w:rPr>
              <w:t xml:space="preserve"> </w:t>
            </w:r>
          </w:p>
          <w:p w14:paraId="12E712BF" w14:textId="77777777" w:rsidR="00315A52" w:rsidRPr="004648FE" w:rsidRDefault="00315A52" w:rsidP="00315A52">
            <w:pPr>
              <w:pStyle w:val="Prrafodelista"/>
              <w:numPr>
                <w:ilvl w:val="0"/>
                <w:numId w:val="82"/>
              </w:numPr>
              <w:rPr>
                <w:rFonts w:cs="Arial"/>
                <w:szCs w:val="16"/>
                <w:lang w:val="es-GT" w:bidi="ar"/>
              </w:rPr>
            </w:pPr>
            <w:r w:rsidRPr="004648FE">
              <w:rPr>
                <w:rFonts w:cs="Arial"/>
                <w:szCs w:val="16"/>
                <w:lang w:val="es-GT" w:bidi="ar"/>
              </w:rPr>
              <w:t>Asistencia a reuniones convocadas por otras Direcciones del Ministerio relacionadas al proceso de oposición y/o convocatorias.</w:t>
            </w:r>
          </w:p>
          <w:p w14:paraId="45C6E840" w14:textId="77777777" w:rsidR="00315A52" w:rsidRPr="004648FE" w:rsidRDefault="00315A52" w:rsidP="00315A52">
            <w:pPr>
              <w:pStyle w:val="Prrafodelista"/>
              <w:numPr>
                <w:ilvl w:val="0"/>
                <w:numId w:val="82"/>
              </w:numPr>
              <w:rPr>
                <w:sz w:val="18"/>
                <w:szCs w:val="18"/>
                <w:lang w:val="es-GT"/>
              </w:rPr>
            </w:pPr>
            <w:r>
              <w:rPr>
                <w:rFonts w:cs="Arial"/>
                <w:szCs w:val="16"/>
                <w:lang w:val="es-GT" w:bidi="ar"/>
              </w:rPr>
              <w:t>A</w:t>
            </w:r>
            <w:r w:rsidRPr="004648FE">
              <w:rPr>
                <w:rFonts w:cs="Arial"/>
                <w:szCs w:val="16"/>
                <w:lang w:val="es-GT" w:bidi="ar"/>
              </w:rPr>
              <w:t>sistir a las audiencias judiciales acompañando a los integrantes del JNO, brindando la asistencia legal respectiva.</w:t>
            </w:r>
          </w:p>
          <w:p w14:paraId="7AC8C84C" w14:textId="77777777" w:rsidR="00315A52" w:rsidRPr="006177E5" w:rsidRDefault="00315A52" w:rsidP="00315A52">
            <w:pPr>
              <w:pStyle w:val="Prrafodelista"/>
              <w:numPr>
                <w:ilvl w:val="0"/>
                <w:numId w:val="82"/>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03B8FEC7" w14:textId="77777777" w:rsidR="00315A52" w:rsidRPr="004648FE" w:rsidRDefault="00315A52" w:rsidP="00315A52">
            <w:pPr>
              <w:pStyle w:val="Prrafodelista"/>
              <w:widowControl w:val="0"/>
              <w:numPr>
                <w:ilvl w:val="0"/>
                <w:numId w:val="82"/>
              </w:numPr>
              <w:spacing w:line="276" w:lineRule="auto"/>
              <w:rPr>
                <w:szCs w:val="16"/>
                <w:lang w:val="es-GT"/>
              </w:rPr>
            </w:pPr>
            <w:r w:rsidRPr="004648FE">
              <w:rPr>
                <w:szCs w:val="18"/>
                <w:lang w:val="es-GT"/>
              </w:rPr>
              <w:t xml:space="preserve">Evaluar el desempeño laboral y necesidades de capacitación del personal a su cargo. </w:t>
            </w:r>
          </w:p>
          <w:p w14:paraId="6B12D2CF" w14:textId="77777777" w:rsidR="00315A52" w:rsidRPr="004648FE" w:rsidRDefault="00315A52" w:rsidP="00315A52">
            <w:pPr>
              <w:pStyle w:val="Prrafodelista"/>
              <w:widowControl w:val="0"/>
              <w:numPr>
                <w:ilvl w:val="0"/>
                <w:numId w:val="82"/>
              </w:numPr>
              <w:spacing w:line="276" w:lineRule="auto"/>
              <w:rPr>
                <w:szCs w:val="16"/>
                <w:lang w:val="es-GT"/>
              </w:rPr>
            </w:pPr>
            <w:r w:rsidRPr="004648FE">
              <w:rPr>
                <w:szCs w:val="18"/>
                <w:lang w:val="es-GT"/>
              </w:rPr>
              <w:t>Brindar la información relacionadas a las actividades del departamento a su cargo para la elaboración del POA y Memoria de Labores.</w:t>
            </w:r>
          </w:p>
        </w:tc>
      </w:tr>
      <w:tr w:rsidR="00315A52" w:rsidRPr="00FC33C5" w14:paraId="02219183"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6DCDD46" w14:textId="77777777" w:rsidR="00315A52" w:rsidRPr="004648FE" w:rsidRDefault="00315A52" w:rsidP="006E1B30">
            <w:pPr>
              <w:textAlignment w:val="center"/>
              <w:rPr>
                <w:rFonts w:cs="Arial"/>
                <w:b/>
                <w:sz w:val="18"/>
                <w:szCs w:val="18"/>
                <w:lang w:val="es-GT"/>
              </w:rPr>
            </w:pPr>
            <w:r w:rsidRPr="004648FE">
              <w:rPr>
                <w:rFonts w:cs="Arial"/>
                <w:b/>
                <w:sz w:val="18"/>
                <w:szCs w:val="18"/>
              </w:rPr>
              <w:t>5. TAREAS EVENTUALES</w:t>
            </w:r>
          </w:p>
        </w:tc>
      </w:tr>
      <w:tr w:rsidR="00315A52" w:rsidRPr="003D721E" w14:paraId="3C1FE805"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CD80237" w14:textId="77777777" w:rsidR="00315A52" w:rsidRPr="004648FE" w:rsidRDefault="00315A52" w:rsidP="00315A52">
            <w:pPr>
              <w:pStyle w:val="Encabezado"/>
              <w:widowControl w:val="0"/>
              <w:numPr>
                <w:ilvl w:val="0"/>
                <w:numId w:val="83"/>
              </w:numPr>
              <w:spacing w:line="276" w:lineRule="auto"/>
              <w:rPr>
                <w:szCs w:val="16"/>
                <w:lang w:val="es-GT"/>
              </w:rPr>
            </w:pPr>
            <w:r w:rsidRPr="004648FE">
              <w:rPr>
                <w:szCs w:val="16"/>
                <w:lang w:val="es-GT"/>
              </w:rPr>
              <w:t>Revisar informes circunstanciados para elevar recursos de revocatoria al Despacho Superior.</w:t>
            </w:r>
          </w:p>
          <w:p w14:paraId="65D9D797" w14:textId="77777777" w:rsidR="00315A52" w:rsidRPr="004648FE" w:rsidRDefault="00315A52" w:rsidP="00315A52">
            <w:pPr>
              <w:pStyle w:val="Prrafodelista"/>
              <w:numPr>
                <w:ilvl w:val="0"/>
                <w:numId w:val="83"/>
              </w:numPr>
              <w:rPr>
                <w:szCs w:val="16"/>
                <w:lang w:val="es-GT"/>
              </w:rPr>
            </w:pPr>
            <w:r w:rsidRPr="004648FE">
              <w:rPr>
                <w:szCs w:val="16"/>
                <w:lang w:val="es-GT"/>
              </w:rPr>
              <w:t>Revisar proyectos de informes del Despacho Superior, Congreso de la República y Procuraduría de los Derechos Humanos, para dar solución a requerimientos planteados.</w:t>
            </w:r>
          </w:p>
          <w:p w14:paraId="7130A401" w14:textId="77777777" w:rsidR="00315A52" w:rsidRPr="004648FE" w:rsidRDefault="00315A52" w:rsidP="00315A52">
            <w:pPr>
              <w:pStyle w:val="Prrafodelista"/>
              <w:numPr>
                <w:ilvl w:val="0"/>
                <w:numId w:val="83"/>
              </w:numPr>
              <w:rPr>
                <w:szCs w:val="16"/>
                <w:lang w:val="es-GT"/>
              </w:rPr>
            </w:pPr>
            <w:r w:rsidRPr="004648FE">
              <w:rPr>
                <w:szCs w:val="16"/>
                <w:lang w:val="es-GT"/>
              </w:rPr>
              <w:t>Dar seguimiento y solución efectiva a las quejas que le correspondan de acuerdo a su área.</w:t>
            </w:r>
          </w:p>
          <w:p w14:paraId="7210A6A2" w14:textId="6E35697C" w:rsidR="00315A52" w:rsidRPr="004648FE" w:rsidRDefault="00315A52" w:rsidP="00315A52">
            <w:pPr>
              <w:pStyle w:val="Prrafodelista"/>
              <w:numPr>
                <w:ilvl w:val="0"/>
                <w:numId w:val="83"/>
              </w:numPr>
              <w:rPr>
                <w:szCs w:val="16"/>
                <w:lang w:val="es-GT"/>
              </w:rPr>
            </w:pPr>
            <w:r w:rsidRPr="004648FE">
              <w:rPr>
                <w:szCs w:val="16"/>
                <w:lang w:val="es-GT"/>
              </w:rPr>
              <w:t xml:space="preserve">Realizar otras tareas asignadas por la autoridad superior inherentes al puesto, o tareas de carácter </w:t>
            </w:r>
            <w:r w:rsidR="005805EA" w:rsidRPr="004648FE">
              <w:rPr>
                <w:szCs w:val="16"/>
                <w:lang w:val="es-GT"/>
              </w:rPr>
              <w:t>eventual que</w:t>
            </w:r>
            <w:r w:rsidRPr="004648FE">
              <w:rPr>
                <w:szCs w:val="16"/>
                <w:lang w:val="es-GT"/>
              </w:rPr>
              <w:t xml:space="preserve"> no entorpezcan el cumplimiento del propósito principal del puesto y para las cuales la persona posea la competencia.</w:t>
            </w:r>
            <w:r w:rsidRPr="004648FE">
              <w:rPr>
                <w:szCs w:val="16"/>
              </w:rPr>
              <w:t xml:space="preserve"> </w:t>
            </w:r>
          </w:p>
          <w:p w14:paraId="03D580D4" w14:textId="77777777" w:rsidR="00315A52" w:rsidRPr="004648FE" w:rsidRDefault="00315A52" w:rsidP="00315A52">
            <w:pPr>
              <w:pStyle w:val="Prrafodelista"/>
              <w:numPr>
                <w:ilvl w:val="0"/>
                <w:numId w:val="83"/>
              </w:numPr>
              <w:rPr>
                <w:szCs w:val="16"/>
                <w:lang w:val="es-GT"/>
              </w:rPr>
            </w:pPr>
            <w:r w:rsidRPr="004648FE">
              <w:rPr>
                <w:szCs w:val="16"/>
                <w:lang w:val="es-GT"/>
              </w:rPr>
              <w:t>Realizar el procedimiento administrativo disciplinario en los casos que sean de su competencia de conformidad con el Normativo Disciplinario del MINEDUC.</w:t>
            </w:r>
          </w:p>
          <w:p w14:paraId="30BBEEC0" w14:textId="77777777" w:rsidR="00315A52" w:rsidRPr="004648FE" w:rsidRDefault="00315A52" w:rsidP="00315A52">
            <w:pPr>
              <w:pStyle w:val="Prrafodelista"/>
              <w:widowControl w:val="0"/>
              <w:numPr>
                <w:ilvl w:val="0"/>
                <w:numId w:val="83"/>
              </w:numPr>
              <w:spacing w:line="276" w:lineRule="auto"/>
              <w:rPr>
                <w:szCs w:val="16"/>
                <w:lang w:val="es-GT"/>
              </w:rPr>
            </w:pPr>
            <w:r w:rsidRPr="004648FE">
              <w:rPr>
                <w:szCs w:val="16"/>
                <w:lang w:val="es-GT"/>
              </w:rPr>
              <w:t>Ejecutar las a</w:t>
            </w:r>
            <w:r w:rsidRPr="004648FE">
              <w:rPr>
                <w:szCs w:val="16"/>
              </w:rPr>
              <w:t xml:space="preserve"> </w:t>
            </w:r>
            <w:r w:rsidRPr="004648FE">
              <w:rPr>
                <w:szCs w:val="16"/>
                <w:lang w:val="es-GT"/>
              </w:rPr>
              <w:t xml:space="preserve">Asignar, por medio de documento oficial, actividades y/o roles en los sistemas informáticos de los procesos que estén </w:t>
            </w:r>
            <w:r w:rsidRPr="004648FE">
              <w:rPr>
                <w:szCs w:val="16"/>
                <w:lang w:val="es-GT"/>
              </w:rPr>
              <w:lastRenderedPageBreak/>
              <w:t>desconcentrados o que se desconcentren a futuro, de acuerdo a las necesidades o asignaciones dadas a la Dirección, con el fin que dichos procesos se lleven a cabo en los tiempos establecidos y respondiendo a las necesidades de la Comunidad Educativa, así como ejecutar los roles que le correspondan.</w:t>
            </w:r>
          </w:p>
          <w:p w14:paraId="34C31C42" w14:textId="77777777" w:rsidR="00315A52" w:rsidRPr="004648FE" w:rsidRDefault="00315A52" w:rsidP="006E1B30">
            <w:pPr>
              <w:pStyle w:val="Encabezado"/>
              <w:widowControl w:val="0"/>
              <w:spacing w:line="276" w:lineRule="auto"/>
              <w:rPr>
                <w:szCs w:val="16"/>
                <w:lang w:val="es-GT"/>
              </w:rPr>
            </w:pPr>
          </w:p>
        </w:tc>
      </w:tr>
    </w:tbl>
    <w:p w14:paraId="2F14CBB4" w14:textId="77777777" w:rsidR="00315A52" w:rsidRPr="002D0CF6" w:rsidRDefault="00315A52" w:rsidP="00315A5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315A52" w:rsidRPr="00FC33C5" w14:paraId="25938FD1"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D78198" w14:textId="77777777" w:rsidR="00315A52" w:rsidRPr="00E04D40" w:rsidRDefault="00315A52"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15A52" w:rsidRPr="003D721E" w14:paraId="2A14A1BD"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9011879" w14:textId="77777777" w:rsidR="00315A52" w:rsidRPr="004648FE" w:rsidRDefault="00315A52" w:rsidP="006E1B30">
            <w:pPr>
              <w:jc w:val="left"/>
              <w:textAlignment w:val="center"/>
              <w:rPr>
                <w:rFonts w:cs="Arial"/>
                <w:szCs w:val="16"/>
                <w:lang w:val="es-GT"/>
              </w:rPr>
            </w:pPr>
            <w:r w:rsidRPr="00E6238B">
              <w:rPr>
                <w:rFonts w:cs="Arial"/>
                <w:szCs w:val="18"/>
                <w:lang w:val="es-GT"/>
              </w:rPr>
              <w:t xml:space="preserve">El puesto se ubica en el Departamento Jurídico del </w:t>
            </w:r>
            <w:r>
              <w:rPr>
                <w:rFonts w:cs="Arial"/>
                <w:szCs w:val="18"/>
                <w:lang w:val="es-GT"/>
              </w:rPr>
              <w:t>JNO</w:t>
            </w:r>
            <w:r w:rsidRPr="00E6238B">
              <w:rPr>
                <w:rFonts w:cs="Arial"/>
                <w:sz w:val="18"/>
                <w:szCs w:val="18"/>
                <w:lang w:val="es-GT"/>
              </w:rPr>
              <w:t>.</w:t>
            </w:r>
          </w:p>
        </w:tc>
      </w:tr>
      <w:tr w:rsidR="00315A52" w:rsidRPr="00FC33C5" w14:paraId="79BDA46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8DA9F2" w14:textId="77777777" w:rsidR="00315A52" w:rsidRPr="004648FE" w:rsidRDefault="00315A52" w:rsidP="006E1B30">
            <w:pPr>
              <w:tabs>
                <w:tab w:val="left" w:pos="1981"/>
              </w:tabs>
              <w:textAlignment w:val="center"/>
              <w:rPr>
                <w:rFonts w:cs="Arial"/>
                <w:b/>
                <w:sz w:val="18"/>
                <w:szCs w:val="18"/>
                <w:lang w:val="es-GT"/>
              </w:rPr>
            </w:pPr>
            <w:r w:rsidRPr="004648FE">
              <w:rPr>
                <w:rFonts w:cs="Arial"/>
                <w:b/>
                <w:sz w:val="18"/>
                <w:szCs w:val="18"/>
                <w:lang w:val="es-GT"/>
              </w:rPr>
              <w:t>7. SUPERVISIÓN</w:t>
            </w:r>
            <w:r w:rsidRPr="004648FE">
              <w:rPr>
                <w:rFonts w:cs="Arial"/>
                <w:b/>
                <w:sz w:val="18"/>
                <w:szCs w:val="18"/>
                <w:lang w:val="es-GT"/>
              </w:rPr>
              <w:tab/>
            </w:r>
          </w:p>
        </w:tc>
      </w:tr>
      <w:tr w:rsidR="00315A52" w:rsidRPr="003D721E" w14:paraId="11A76C6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589DB7" w14:textId="77777777" w:rsidR="00315A52" w:rsidRPr="004648FE" w:rsidRDefault="00315A52" w:rsidP="006E1B30">
            <w:pPr>
              <w:jc w:val="left"/>
              <w:textAlignment w:val="center"/>
              <w:rPr>
                <w:rFonts w:cs="Arial"/>
                <w:szCs w:val="16"/>
                <w:lang w:val="es-GT"/>
              </w:rPr>
            </w:pPr>
            <w:r w:rsidRPr="004648FE">
              <w:rPr>
                <w:rFonts w:cs="Arial"/>
                <w:szCs w:val="16"/>
                <w:lang w:val="es-GT"/>
              </w:rPr>
              <w:t>Ejerce supervisión sobre el personal que integra el Departamento Jurídico.</w:t>
            </w:r>
          </w:p>
        </w:tc>
      </w:tr>
      <w:tr w:rsidR="00315A52" w:rsidRPr="00FC33C5" w14:paraId="22AABBB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F61C5B" w14:textId="77777777" w:rsidR="00315A52" w:rsidRPr="004648FE" w:rsidRDefault="00315A52" w:rsidP="006E1B30">
            <w:pPr>
              <w:textAlignment w:val="center"/>
              <w:rPr>
                <w:rFonts w:cs="Arial"/>
                <w:b/>
                <w:sz w:val="18"/>
                <w:szCs w:val="18"/>
                <w:lang w:val="es-GT"/>
              </w:rPr>
            </w:pPr>
            <w:r w:rsidRPr="004648FE">
              <w:rPr>
                <w:rFonts w:cs="Arial"/>
                <w:b/>
                <w:sz w:val="18"/>
                <w:szCs w:val="18"/>
                <w:lang w:val="es-GT"/>
              </w:rPr>
              <w:t>8. RESPONSABILIDAD</w:t>
            </w:r>
          </w:p>
        </w:tc>
      </w:tr>
      <w:tr w:rsidR="00315A52" w:rsidRPr="003D721E" w14:paraId="2D28CA0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EFD0C5" w14:textId="77777777" w:rsidR="00315A52" w:rsidRPr="004648FE" w:rsidRDefault="00315A52" w:rsidP="006E1B30">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315A52" w:rsidRPr="003D721E" w14:paraId="370FE61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DADAFD" w14:textId="77777777" w:rsidR="00315A52" w:rsidRPr="004648FE" w:rsidRDefault="00315A52" w:rsidP="006E1B30">
            <w:pPr>
              <w:textAlignment w:val="center"/>
              <w:rPr>
                <w:rFonts w:cs="Arial"/>
                <w:szCs w:val="16"/>
                <w:lang w:val="es-GT"/>
              </w:rPr>
            </w:pPr>
            <w:r w:rsidRPr="004648FE">
              <w:rPr>
                <w:rFonts w:cs="Arial"/>
                <w:szCs w:val="16"/>
                <w:lang w:val="es-GT"/>
              </w:rPr>
              <w:t>Por el uso cuidado y resguardo del mobiliario y equipo que tiene registrado en la tarjeta de responsabilidad.</w:t>
            </w:r>
          </w:p>
        </w:tc>
      </w:tr>
      <w:tr w:rsidR="00315A52" w:rsidRPr="00FC33C5" w14:paraId="6C8ECD7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FAD373" w14:textId="77777777" w:rsidR="00315A52" w:rsidRPr="004648FE" w:rsidRDefault="00315A52" w:rsidP="006E1B30">
            <w:pPr>
              <w:textAlignment w:val="center"/>
              <w:rPr>
                <w:rFonts w:cs="Arial"/>
                <w:b/>
                <w:sz w:val="18"/>
                <w:szCs w:val="18"/>
                <w:lang w:val="es-GT"/>
              </w:rPr>
            </w:pPr>
            <w:r w:rsidRPr="004648FE">
              <w:rPr>
                <w:rFonts w:cs="Arial"/>
                <w:b/>
                <w:sz w:val="18"/>
                <w:szCs w:val="18"/>
                <w:lang w:val="es-GT"/>
              </w:rPr>
              <w:t>9. RELACIONES LABORALES</w:t>
            </w:r>
          </w:p>
        </w:tc>
      </w:tr>
      <w:tr w:rsidR="00315A52" w:rsidRPr="003D721E" w14:paraId="3CA1B82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6D8DF9" w14:textId="77777777" w:rsidR="00315A52" w:rsidRPr="004648FE" w:rsidRDefault="00315A52" w:rsidP="006E1B30">
            <w:pPr>
              <w:textAlignment w:val="center"/>
              <w:rPr>
                <w:rFonts w:cs="Arial"/>
                <w:iCs w:val="0"/>
                <w:szCs w:val="16"/>
                <w:lang w:val="es-GT"/>
              </w:rPr>
            </w:pPr>
            <w:r w:rsidRPr="004648FE">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EEC5C67" w14:textId="77777777" w:rsidR="00315A52" w:rsidRPr="00F23788"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color w:val="FF0000"/>
                <w:szCs w:val="16"/>
                <w:lang w:val="es-GT"/>
              </w:rPr>
            </w:pPr>
            <w:r w:rsidRPr="004648FE">
              <w:rPr>
                <w:rFonts w:cs="Arial"/>
                <w:i/>
                <w:szCs w:val="18"/>
                <w:lang w:val="es-GT"/>
              </w:rPr>
              <w:t>Enlace Administrativo del JADOS, Asistente del JADOS, integrantes de JUMO, integrantes de JADOS, docentes participantes en el proceso de oposición.</w:t>
            </w:r>
            <w:r>
              <w:rPr>
                <w:rFonts w:cs="Arial"/>
                <w:i/>
                <w:color w:val="FF0000"/>
                <w:szCs w:val="18"/>
                <w:lang w:val="es-GT"/>
              </w:rPr>
              <w:t xml:space="preserve"> </w:t>
            </w:r>
            <w:r w:rsidRPr="00BE6A2B">
              <w:rPr>
                <w:rFonts w:cs="Arial"/>
                <w:i/>
                <w:szCs w:val="18"/>
                <w:lang w:val="es-GT"/>
              </w:rPr>
              <w:t>Directores Departamentales de Educación y Directores y Subdirectores de otras entidades del MINEDUC</w:t>
            </w:r>
            <w:r>
              <w:rPr>
                <w:rFonts w:cs="Arial"/>
                <w:i/>
                <w:szCs w:val="18"/>
                <w:lang w:val="es-GT"/>
              </w:rPr>
              <w:t>.</w:t>
            </w:r>
          </w:p>
        </w:tc>
      </w:tr>
      <w:tr w:rsidR="00315A52" w:rsidRPr="003D721E" w14:paraId="58F78DCC"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23919B" w14:textId="77777777" w:rsidR="00315A52" w:rsidRPr="004648FE" w:rsidRDefault="00315A52" w:rsidP="006E1B30">
            <w:pPr>
              <w:textAlignment w:val="center"/>
              <w:rPr>
                <w:rFonts w:cs="Arial"/>
                <w:iCs w:val="0"/>
                <w:szCs w:val="16"/>
                <w:lang w:val="es-GT"/>
              </w:rPr>
            </w:pPr>
            <w:r w:rsidRPr="004648FE">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695B96F" w14:textId="77777777" w:rsidR="00315A52" w:rsidRPr="004648FE"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4648FE">
              <w:rPr>
                <w:rFonts w:cs="Arial"/>
                <w:i/>
                <w:szCs w:val="18"/>
                <w:lang w:val="es-GT"/>
              </w:rPr>
              <w:t>Docentes participantes en el proceso de oposición, abogados auxiliantes de docentes participantes cuando han sido propuestos.</w:t>
            </w:r>
          </w:p>
        </w:tc>
      </w:tr>
      <w:tr w:rsidR="00315A52" w:rsidRPr="00FC33C5" w14:paraId="3C9D6C7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07A6F9" w14:textId="77777777" w:rsidR="00315A52" w:rsidRPr="004648FE" w:rsidRDefault="00315A52" w:rsidP="006E1B30">
            <w:pPr>
              <w:textAlignment w:val="center"/>
              <w:rPr>
                <w:rFonts w:eastAsia="SimSun" w:cs="Arial"/>
                <w:b/>
                <w:sz w:val="18"/>
                <w:szCs w:val="18"/>
                <w:lang w:val="es-GT" w:bidi="ar"/>
              </w:rPr>
            </w:pPr>
            <w:r w:rsidRPr="004648FE">
              <w:rPr>
                <w:rFonts w:eastAsia="SimSun" w:cs="Arial"/>
                <w:b/>
                <w:sz w:val="18"/>
                <w:szCs w:val="18"/>
                <w:lang w:val="es-GT" w:bidi="ar"/>
              </w:rPr>
              <w:t>10. LUGAR DE TRABAJO</w:t>
            </w:r>
          </w:p>
        </w:tc>
      </w:tr>
      <w:tr w:rsidR="00315A52" w:rsidRPr="003D721E" w14:paraId="5C86C1D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E56A1B6" w14:textId="77777777" w:rsidR="00315A52" w:rsidRPr="004648FE" w:rsidRDefault="00315A52" w:rsidP="006E1B30">
            <w:pPr>
              <w:rPr>
                <w:lang w:val="es-GT"/>
              </w:rPr>
            </w:pPr>
            <w:r w:rsidRPr="004648FE">
              <w:rPr>
                <w:lang w:val="es-GT"/>
              </w:rPr>
              <w:t>Edificio Plaza Rabí.</w:t>
            </w:r>
          </w:p>
        </w:tc>
      </w:tr>
      <w:tr w:rsidR="00315A52" w:rsidRPr="00FC33C5" w14:paraId="30880C5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C67520" w14:textId="77777777" w:rsidR="00315A52" w:rsidRPr="004648FE" w:rsidRDefault="00315A52" w:rsidP="006E1B30">
            <w:pPr>
              <w:textAlignment w:val="center"/>
              <w:rPr>
                <w:rFonts w:cs="Arial"/>
                <w:b/>
                <w:sz w:val="18"/>
                <w:szCs w:val="18"/>
                <w:lang w:val="es-GT"/>
              </w:rPr>
            </w:pPr>
            <w:r w:rsidRPr="004648FE">
              <w:rPr>
                <w:rFonts w:cs="Arial"/>
                <w:b/>
                <w:sz w:val="18"/>
                <w:szCs w:val="18"/>
                <w:lang w:val="es-GT"/>
              </w:rPr>
              <w:t>11. JORNADA DE TRABAJO</w:t>
            </w:r>
          </w:p>
        </w:tc>
      </w:tr>
      <w:tr w:rsidR="00315A52" w:rsidRPr="003D721E" w14:paraId="24EB3F7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4D4209" w14:textId="77777777" w:rsidR="00315A52" w:rsidRPr="004648FE" w:rsidRDefault="00315A52" w:rsidP="006E1B30">
            <w:pPr>
              <w:textAlignment w:val="center"/>
              <w:rPr>
                <w:rFonts w:cs="Arial"/>
                <w:szCs w:val="16"/>
                <w:lang w:val="es-GT"/>
              </w:rPr>
            </w:pPr>
            <w:r w:rsidRPr="004648FE">
              <w:rPr>
                <w:rFonts w:cs="Arial"/>
                <w:szCs w:val="16"/>
                <w:lang w:val="es-GT"/>
              </w:rPr>
              <w:t>La jornada de trabajo es Diurna, de lunes a viernes de 9:00 a 17:30 horas</w:t>
            </w:r>
          </w:p>
        </w:tc>
      </w:tr>
      <w:tr w:rsidR="00315A52" w:rsidRPr="00FC33C5" w14:paraId="300FFB1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EE9D28" w14:textId="77777777" w:rsidR="00315A52" w:rsidRPr="004648FE" w:rsidRDefault="00315A52" w:rsidP="006E1B30">
            <w:pPr>
              <w:textAlignment w:val="center"/>
              <w:rPr>
                <w:rFonts w:cs="Arial"/>
                <w:b/>
                <w:sz w:val="18"/>
                <w:szCs w:val="18"/>
                <w:lang w:val="es-GT"/>
              </w:rPr>
            </w:pPr>
            <w:r w:rsidRPr="004648FE">
              <w:rPr>
                <w:rFonts w:cs="Arial"/>
                <w:b/>
                <w:sz w:val="18"/>
                <w:szCs w:val="18"/>
                <w:lang w:val="es-GT"/>
              </w:rPr>
              <w:t>12. RIESGOS EN EL TRABAJO</w:t>
            </w:r>
          </w:p>
        </w:tc>
      </w:tr>
      <w:tr w:rsidR="00315A52" w:rsidRPr="003D721E" w14:paraId="0CEE43B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1FBEF9" w14:textId="77777777" w:rsidR="00315A52" w:rsidRPr="004648FE" w:rsidRDefault="00315A52" w:rsidP="006E1B30">
            <w:pPr>
              <w:textAlignment w:val="center"/>
              <w:rPr>
                <w:rFonts w:cs="Arial"/>
                <w:szCs w:val="16"/>
                <w:lang w:val="es-GT"/>
              </w:rPr>
            </w:pPr>
            <w:r w:rsidRPr="004648FE">
              <w:rPr>
                <w:rFonts w:cs="Arial"/>
                <w:szCs w:val="16"/>
                <w:lang w:val="es-GT"/>
              </w:rPr>
              <w:t>Se derivan por el incumplimiento de sus funciones, afectando el cumplimiento de las metas y objetivos del Departamento Jurídico del Jurado Nacional de Oposición.</w:t>
            </w:r>
          </w:p>
        </w:tc>
      </w:tr>
      <w:tr w:rsidR="00315A52" w:rsidRPr="00FC33C5" w14:paraId="6C7775F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A823F0"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15A52" w:rsidRPr="003D721E" w14:paraId="0F0AD5CC"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F58562" w14:textId="77777777" w:rsidR="00315A52" w:rsidRPr="00E4109B" w:rsidRDefault="00315A52"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15A52" w:rsidRPr="00FC33C5" w14:paraId="22E0D76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B8BABE"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315A52" w:rsidRPr="003D721E" w14:paraId="63DCF76B" w14:textId="77777777" w:rsidTr="006E1B3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B35B3D" w14:textId="77777777" w:rsidR="00315A52" w:rsidRPr="00FC33C5" w:rsidRDefault="00315A52"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9BFF313" w14:textId="77777777" w:rsidR="00315A52" w:rsidRPr="004648FE"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4648FE">
              <w:rPr>
                <w:rFonts w:cs="Arial"/>
                <w:i/>
                <w:szCs w:val="16"/>
                <w:lang w:val="es-GT"/>
              </w:rPr>
              <w:t>Por el tipo de trabajo se requiere un 90% de esfuerzo mental, exige concentración constante para Coordinar y supervisar las actividades que desarrolla el personal del Departamento Jurídico para que las resoluciones, dictámenes y cualquier otra disposición que se emita en el JNO se apeguen a la normativa legal.</w:t>
            </w:r>
          </w:p>
        </w:tc>
      </w:tr>
      <w:tr w:rsidR="00315A52" w:rsidRPr="003D721E" w14:paraId="45F6D606" w14:textId="77777777" w:rsidTr="006E1B30">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0CA3B5" w14:textId="77777777" w:rsidR="00315A52" w:rsidRPr="00FC33C5" w:rsidRDefault="00315A52"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2F11672" w14:textId="77777777" w:rsidR="00315A52" w:rsidRPr="004648FE"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4648FE">
              <w:rPr>
                <w:rFonts w:cs="Arial"/>
                <w:i/>
                <w:szCs w:val="18"/>
                <w:lang w:val="es-GT"/>
              </w:rPr>
              <w:t>El esfuerzo que requiere el puesto de trabajo es de un 10% ya que la mayoría del tiempo realiza sus tareas sentado.</w:t>
            </w:r>
          </w:p>
        </w:tc>
      </w:tr>
      <w:tr w:rsidR="00315A52" w:rsidRPr="00D523B8" w14:paraId="511897C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7D9061" w14:textId="77777777" w:rsidR="00315A52" w:rsidRPr="009E0D6F" w:rsidRDefault="00315A52"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315A52" w:rsidRPr="00D523B8" w14:paraId="723C5B5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848703"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315A52" w:rsidRPr="003D721E" w14:paraId="209F8CF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08A5130"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55953B7" w14:textId="77777777" w:rsidR="00315A52" w:rsidRPr="004622CC"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4622CC">
              <w:rPr>
                <w:rFonts w:cs="Arial"/>
                <w:i/>
                <w:szCs w:val="16"/>
                <w:lang w:val="es-GT"/>
              </w:rPr>
              <w:t>Acreditar título universitario a nivel de licenciatura en una carrera afín al puesto. Seis meses de experiencia como Asesor Profesional Especializado III y ser colegiado activo.</w:t>
            </w:r>
          </w:p>
          <w:p w14:paraId="6EED4C93"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p>
        </w:tc>
      </w:tr>
      <w:tr w:rsidR="00315A52" w:rsidRPr="003D721E" w14:paraId="77EA7C0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F02A1D"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F8C6576" w14:textId="77777777" w:rsidR="00315A52" w:rsidRDefault="00315A52"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4622CC">
              <w:rPr>
                <w:rFonts w:cs="Arial"/>
                <w:i/>
                <w:szCs w:val="16"/>
                <w:lang w:val="es-GT"/>
              </w:rPr>
              <w:t>Acreditar título universitario en el grado académico de licenciado en la carrera profesional que el puesto requiera. Siete años de experiencia en labores afines al mismo y ser colegiado activo.</w:t>
            </w:r>
          </w:p>
          <w:p w14:paraId="581D5248" w14:textId="77777777" w:rsidR="00315A52" w:rsidRPr="00693F6D" w:rsidRDefault="00315A52"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p>
        </w:tc>
      </w:tr>
      <w:tr w:rsidR="00315A52" w:rsidRPr="00FC33C5" w14:paraId="29CA86B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9A4291F"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315A52" w:rsidRPr="00466F53" w14:paraId="462050A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9F0F71" w14:textId="77777777" w:rsidR="00315A52" w:rsidRPr="003D721E" w:rsidRDefault="00315A52" w:rsidP="006E1B30">
            <w:pPr>
              <w:textAlignment w:val="center"/>
              <w:rPr>
                <w:rFonts w:cs="Arial"/>
                <w:szCs w:val="16"/>
                <w:lang w:val="es-GT"/>
              </w:rPr>
            </w:pPr>
            <w:r w:rsidRPr="004622CC">
              <w:rPr>
                <w:rFonts w:cs="Arial"/>
                <w:szCs w:val="16"/>
                <w:lang w:val="es-GT"/>
              </w:rPr>
              <w:t>Licenciatura de Ciencias Jurídicas y Sociales, Abogado y Notario.</w:t>
            </w:r>
          </w:p>
        </w:tc>
      </w:tr>
      <w:tr w:rsidR="00315A52" w:rsidRPr="00FC33C5" w14:paraId="26A77A9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C2A7AD"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315A52" w:rsidRPr="003D721E" w14:paraId="3E79071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174F39" w14:textId="77777777" w:rsidR="00315A52" w:rsidRPr="009C2ABC" w:rsidRDefault="00315A52" w:rsidP="00315A52">
            <w:pPr>
              <w:pStyle w:val="Prrafodelista"/>
              <w:numPr>
                <w:ilvl w:val="0"/>
                <w:numId w:val="34"/>
              </w:numPr>
              <w:textAlignment w:val="center"/>
              <w:rPr>
                <w:rFonts w:cs="Arial"/>
                <w:szCs w:val="16"/>
                <w:lang w:val="es-GT"/>
              </w:rPr>
            </w:pPr>
            <w:r w:rsidRPr="009C2ABC">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 Nacional, Ley Orgánica Contraloría General de Cuentas y su Reglamento, Acuerdo Gubernativo y Ministerial que rige el proceso de oposición, Código de Trabajo, Ley de Educación Nacional, Ley de Clases Pasivas y su Reglamento, Ley de Probidad y Responsabilidad de Funcionarios y Empleados Públicos y su Reglamento, Ley de lo Contencioso Administrativo, Ley de Amparo y Exhibición personal, Ley del Organismo Judicial, Ley de lo contencioso Administrativo, Pactos Colectivos de Condiciones de Trabajo, Reglamento Interno de Trabajo del MINEDUC, Reglam</w:t>
            </w:r>
            <w:r>
              <w:rPr>
                <w:rFonts w:cs="Arial"/>
                <w:szCs w:val="16"/>
                <w:lang w:val="es-GT"/>
              </w:rPr>
              <w:t>ento Interno de Trabajo del JNO</w:t>
            </w:r>
            <w:r w:rsidRPr="009C2ABC">
              <w:rPr>
                <w:rFonts w:cs="Arial"/>
                <w:szCs w:val="16"/>
                <w:lang w:val="es-GT"/>
              </w:rPr>
              <w:t>.</w:t>
            </w:r>
          </w:p>
          <w:p w14:paraId="5346F90D" w14:textId="77777777" w:rsidR="00315A52" w:rsidRPr="009C2ABC" w:rsidRDefault="00315A52" w:rsidP="00315A52">
            <w:pPr>
              <w:pStyle w:val="Prrafodelista"/>
              <w:numPr>
                <w:ilvl w:val="0"/>
                <w:numId w:val="34"/>
              </w:numPr>
              <w:textAlignment w:val="center"/>
              <w:rPr>
                <w:rFonts w:cs="Arial"/>
                <w:szCs w:val="16"/>
                <w:lang w:val="es-GT"/>
              </w:rPr>
            </w:pPr>
            <w:r w:rsidRPr="009C2ABC">
              <w:rPr>
                <w:rFonts w:cs="Arial"/>
                <w:szCs w:val="16"/>
                <w:lang w:val="es-GT"/>
              </w:rPr>
              <w:t>Elaboración de informes y documentos oficiales.</w:t>
            </w:r>
          </w:p>
          <w:p w14:paraId="64CD3C2B" w14:textId="77777777" w:rsidR="00315A52" w:rsidRPr="009C2ABC" w:rsidRDefault="00315A52" w:rsidP="00315A52">
            <w:pPr>
              <w:pStyle w:val="Prrafodelista"/>
              <w:numPr>
                <w:ilvl w:val="0"/>
                <w:numId w:val="34"/>
              </w:numPr>
              <w:textAlignment w:val="center"/>
              <w:rPr>
                <w:rFonts w:cs="Arial"/>
                <w:szCs w:val="16"/>
                <w:lang w:val="es-GT"/>
              </w:rPr>
            </w:pPr>
            <w:r w:rsidRPr="009C2ABC">
              <w:rPr>
                <w:rFonts w:cs="Arial"/>
                <w:szCs w:val="16"/>
                <w:lang w:val="es-GT"/>
              </w:rPr>
              <w:t>Manejo de casos judiciales y resolución de los mismos.</w:t>
            </w:r>
          </w:p>
          <w:p w14:paraId="308A234D" w14:textId="77777777" w:rsidR="00315A52" w:rsidRPr="004622CC" w:rsidRDefault="00315A52" w:rsidP="00315A52">
            <w:pPr>
              <w:pStyle w:val="Prrafodelista"/>
              <w:numPr>
                <w:ilvl w:val="0"/>
                <w:numId w:val="34"/>
              </w:numPr>
              <w:textAlignment w:val="center"/>
              <w:rPr>
                <w:rFonts w:cs="Arial"/>
                <w:szCs w:val="16"/>
                <w:lang w:val="es-GT"/>
              </w:rPr>
            </w:pPr>
            <w:r w:rsidRPr="009C2ABC">
              <w:rPr>
                <w:rFonts w:cs="Arial"/>
                <w:szCs w:val="16"/>
                <w:lang w:val="es-GT"/>
              </w:rPr>
              <w:t>Redacción y ortografía.</w:t>
            </w:r>
          </w:p>
        </w:tc>
      </w:tr>
      <w:tr w:rsidR="00315A52" w:rsidRPr="00466F53" w14:paraId="128F60F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12713F" w14:textId="77777777" w:rsidR="00315A52" w:rsidRPr="00E04D40" w:rsidRDefault="00315A52" w:rsidP="006E1B30">
            <w:pPr>
              <w:textAlignment w:val="center"/>
              <w:rPr>
                <w:rFonts w:cs="Arial"/>
                <w:b/>
                <w:szCs w:val="16"/>
                <w:lang w:val="es-GT"/>
              </w:rPr>
            </w:pPr>
            <w:r>
              <w:rPr>
                <w:rFonts w:cs="Arial"/>
                <w:b/>
                <w:szCs w:val="16"/>
                <w:lang w:val="es-GT"/>
              </w:rPr>
              <w:lastRenderedPageBreak/>
              <w:t xml:space="preserve">18. </w:t>
            </w:r>
            <w:r w:rsidRPr="00E04D40">
              <w:rPr>
                <w:rFonts w:cs="Arial"/>
                <w:b/>
                <w:szCs w:val="16"/>
                <w:lang w:val="es-GT"/>
              </w:rPr>
              <w:t>HABILIDADES Y DESTREZAS</w:t>
            </w:r>
          </w:p>
        </w:tc>
      </w:tr>
      <w:tr w:rsidR="00315A52" w:rsidRPr="003D721E" w14:paraId="16028143"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86DC56"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Trabajo en equipo.</w:t>
            </w:r>
          </w:p>
          <w:p w14:paraId="4DBFA077"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4B7BCB2C"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Organización.</w:t>
            </w:r>
          </w:p>
          <w:p w14:paraId="672E3DEF"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740AE9B0"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61B40C68"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534CDB34" w14:textId="77777777" w:rsidR="00315A52" w:rsidRPr="00FA11B8" w:rsidRDefault="00315A52" w:rsidP="00315A52">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46824989" w14:textId="77777777" w:rsidR="00315A52" w:rsidRPr="00FA11B8" w:rsidRDefault="00315A52" w:rsidP="00315A52">
            <w:pPr>
              <w:pStyle w:val="Prrafodelista"/>
              <w:numPr>
                <w:ilvl w:val="0"/>
                <w:numId w:val="38"/>
              </w:numPr>
              <w:textAlignment w:val="center"/>
              <w:rPr>
                <w:rFonts w:cs="Arial"/>
                <w:szCs w:val="16"/>
                <w:lang w:val="es-GT"/>
              </w:rPr>
            </w:pPr>
            <w:r w:rsidRPr="00FA11B8">
              <w:rPr>
                <w:rFonts w:cs="Arial"/>
                <w:szCs w:val="16"/>
                <w:lang w:val="es-GT"/>
              </w:rPr>
              <w:t xml:space="preserve">Dirección de personal </w:t>
            </w:r>
          </w:p>
          <w:p w14:paraId="0F4BD8FA" w14:textId="77777777" w:rsidR="00315A52" w:rsidRDefault="00315A52" w:rsidP="00315A52">
            <w:pPr>
              <w:pStyle w:val="Prrafodelista"/>
              <w:numPr>
                <w:ilvl w:val="0"/>
                <w:numId w:val="42"/>
              </w:numPr>
              <w:textAlignment w:val="center"/>
              <w:rPr>
                <w:rFonts w:cs="Arial"/>
                <w:szCs w:val="16"/>
                <w:lang w:val="es-GT"/>
              </w:rPr>
            </w:pPr>
            <w:r w:rsidRPr="00FA11B8">
              <w:rPr>
                <w:rFonts w:cs="Arial"/>
                <w:szCs w:val="16"/>
                <w:lang w:val="es-GT"/>
              </w:rPr>
              <w:t>Manejo de equipo de oficina (cómputo, impresión, fotocopiadora, escáner, audiovisuales, entre otros)</w:t>
            </w:r>
          </w:p>
          <w:p w14:paraId="6BCF97E1" w14:textId="77777777" w:rsidR="00315A52" w:rsidRPr="00733512" w:rsidRDefault="00315A52" w:rsidP="00315A52">
            <w:pPr>
              <w:pStyle w:val="Prrafodelista"/>
              <w:numPr>
                <w:ilvl w:val="0"/>
                <w:numId w:val="35"/>
              </w:numPr>
              <w:textAlignment w:val="center"/>
              <w:rPr>
                <w:rFonts w:cs="Arial"/>
                <w:szCs w:val="16"/>
                <w:lang w:val="es-GT"/>
              </w:rPr>
            </w:pPr>
            <w:r>
              <w:rPr>
                <w:rFonts w:cs="Arial"/>
                <w:szCs w:val="16"/>
                <w:lang w:val="es-GT"/>
              </w:rPr>
              <w:t>Manejo de Office e internet.</w:t>
            </w:r>
          </w:p>
        </w:tc>
      </w:tr>
      <w:tr w:rsidR="00315A52" w:rsidRPr="00C7166E" w14:paraId="323E1AC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92597D1" w14:textId="77777777" w:rsidR="00315A52" w:rsidRPr="00E04D40" w:rsidRDefault="00315A52" w:rsidP="006E1B30">
            <w:pPr>
              <w:textAlignment w:val="center"/>
              <w:rPr>
                <w:rFonts w:cs="Arial"/>
                <w:szCs w:val="16"/>
                <w:lang w:val="es-GT"/>
              </w:rPr>
            </w:pPr>
            <w:r w:rsidRPr="002C3C77">
              <w:rPr>
                <w:rFonts w:cs="Arial"/>
                <w:b/>
                <w:sz w:val="18"/>
                <w:szCs w:val="18"/>
                <w:lang w:val="es-GT"/>
              </w:rPr>
              <w:t>19. ACTITUDINALES</w:t>
            </w:r>
          </w:p>
        </w:tc>
      </w:tr>
      <w:tr w:rsidR="00315A52" w:rsidRPr="00C7166E" w14:paraId="5AE47F1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95DC7F" w14:textId="77777777" w:rsidR="00315A52" w:rsidRDefault="00315A52" w:rsidP="00315A52">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7738C14F" w14:textId="77777777" w:rsidR="00315A52" w:rsidRDefault="00315A52" w:rsidP="00315A52">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575CF759" w14:textId="77777777" w:rsidR="00315A52" w:rsidRDefault="00315A52" w:rsidP="00315A52">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2489F0B8" w14:textId="77777777" w:rsidR="00315A52" w:rsidRPr="00733512" w:rsidRDefault="00315A52" w:rsidP="00315A52">
            <w:pPr>
              <w:pStyle w:val="Prrafodelista"/>
              <w:numPr>
                <w:ilvl w:val="0"/>
                <w:numId w:val="15"/>
              </w:numPr>
              <w:textAlignment w:val="center"/>
              <w:rPr>
                <w:rFonts w:cs="Arial"/>
                <w:szCs w:val="16"/>
                <w:lang w:val="es-GT"/>
              </w:rPr>
            </w:pPr>
            <w:r>
              <w:rPr>
                <w:rFonts w:cs="Arial"/>
                <w:szCs w:val="16"/>
                <w:lang w:val="es-GT"/>
              </w:rPr>
              <w:t>R</w:t>
            </w:r>
            <w:r w:rsidRPr="00A902B5">
              <w:rPr>
                <w:rFonts w:cs="Arial"/>
                <w:szCs w:val="16"/>
                <w:lang w:val="es-GT"/>
              </w:rPr>
              <w:t>esponsable, empát</w:t>
            </w:r>
            <w:r>
              <w:rPr>
                <w:rFonts w:cs="Arial"/>
                <w:szCs w:val="16"/>
                <w:lang w:val="es-GT"/>
              </w:rPr>
              <w:t>ico</w:t>
            </w:r>
            <w:r w:rsidRPr="00A902B5">
              <w:rPr>
                <w:rFonts w:cs="Arial"/>
                <w:szCs w:val="16"/>
                <w:lang w:val="es-GT"/>
              </w:rPr>
              <w:t>, respetuoso, puntual, discreto, actitud positiva, comprometido con la institución</w:t>
            </w:r>
            <w:r>
              <w:rPr>
                <w:rFonts w:cs="Arial"/>
                <w:szCs w:val="16"/>
                <w:lang w:val="es-GT"/>
              </w:rPr>
              <w:t>.</w:t>
            </w:r>
          </w:p>
        </w:tc>
      </w:tr>
      <w:tr w:rsidR="00315A52" w:rsidRPr="0007499F" w14:paraId="25EC627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EC4A55" w14:textId="77777777" w:rsidR="00315A52" w:rsidRPr="00E04D40" w:rsidRDefault="00315A52"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315A52" w:rsidRPr="003D721E" w14:paraId="6B3653D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8A42EC" w14:textId="77777777" w:rsidR="00315A52" w:rsidRPr="00733512" w:rsidRDefault="00315A52" w:rsidP="006E1B30">
            <w:pPr>
              <w:textAlignment w:val="center"/>
              <w:rPr>
                <w:rFonts w:cs="Arial"/>
                <w:szCs w:val="16"/>
                <w:lang w:val="es-GT"/>
              </w:rPr>
            </w:pPr>
            <w:r w:rsidRPr="009D4E23">
              <w:rPr>
                <w:rFonts w:cs="Arial"/>
                <w:szCs w:val="16"/>
                <w:lang w:val="es-GT"/>
              </w:rPr>
              <w:t>Disponibilidad para trasladarse al interior del país.</w:t>
            </w:r>
          </w:p>
        </w:tc>
      </w:tr>
    </w:tbl>
    <w:p w14:paraId="1E3A4AFA" w14:textId="77777777" w:rsidR="00315A52" w:rsidRDefault="00315A52" w:rsidP="00315A52">
      <w:pPr>
        <w:rPr>
          <w:rFonts w:ascii="Arial" w:hAnsi="Arial" w:cs="Arial"/>
          <w:sz w:val="22"/>
          <w:szCs w:val="22"/>
        </w:rPr>
      </w:pPr>
    </w:p>
    <w:p w14:paraId="3D5B0866" w14:textId="77777777" w:rsidR="00315A52" w:rsidRDefault="00315A52" w:rsidP="00315A5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15A52" w:rsidRPr="003D721E" w14:paraId="7CCBCE3A"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5E1801" w14:textId="1DD2FD45" w:rsidR="00315A52" w:rsidRPr="006E1B30" w:rsidRDefault="004E30B3" w:rsidP="006E1B30">
            <w:pPr>
              <w:pStyle w:val="Prrafodelista"/>
              <w:numPr>
                <w:ilvl w:val="0"/>
                <w:numId w:val="32"/>
              </w:numPr>
              <w:jc w:val="center"/>
              <w:textAlignment w:val="center"/>
              <w:rPr>
                <w:rFonts w:cs="Arial"/>
                <w:sz w:val="18"/>
                <w:szCs w:val="18"/>
                <w:lang w:val="es-GT"/>
              </w:rPr>
            </w:pPr>
            <w:r>
              <w:rPr>
                <w:rFonts w:cs="Arial"/>
                <w:sz w:val="18"/>
                <w:szCs w:val="18"/>
              </w:rPr>
              <w:lastRenderedPageBreak/>
              <w:t>SUBJEFE</w:t>
            </w:r>
            <w:r w:rsidR="00315A52" w:rsidRPr="006E1B30">
              <w:rPr>
                <w:rFonts w:cs="Arial"/>
                <w:sz w:val="18"/>
                <w:szCs w:val="18"/>
              </w:rPr>
              <w:t xml:space="preserve"> DEL DEPARTAMENTO JURÍDICO</w:t>
            </w:r>
          </w:p>
        </w:tc>
      </w:tr>
      <w:tr w:rsidR="00315A52" w:rsidRPr="00BC2E56" w14:paraId="50702D8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1B38E8B"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15A52" w:rsidRPr="00BC2E56" w14:paraId="0E0483B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90903A" w14:textId="77777777" w:rsidR="00315A52" w:rsidRPr="00BC2E56" w:rsidRDefault="00315A52"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Asesor Profesional Especializado III (7 horas)</w:t>
            </w:r>
          </w:p>
        </w:tc>
        <w:tc>
          <w:tcPr>
            <w:tcW w:w="2452" w:type="pct"/>
            <w:tcBorders>
              <w:top w:val="single" w:sz="4" w:space="0" w:color="00B0F0"/>
            </w:tcBorders>
            <w:shd w:val="clear" w:color="auto" w:fill="auto"/>
          </w:tcPr>
          <w:p w14:paraId="16F9F3A3"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9830</w:t>
            </w:r>
          </w:p>
        </w:tc>
      </w:tr>
      <w:tr w:rsidR="00315A52" w:rsidRPr="00BC2E56" w14:paraId="21A5B5E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3DD29A" w14:textId="77777777" w:rsidR="00315A52" w:rsidRPr="00BC2E56" w:rsidRDefault="00315A52"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Derecho</w:t>
            </w:r>
          </w:p>
        </w:tc>
        <w:tc>
          <w:tcPr>
            <w:tcW w:w="2452" w:type="pct"/>
            <w:tcBorders>
              <w:bottom w:val="single" w:sz="4" w:space="0" w:color="00B0F0"/>
            </w:tcBorders>
          </w:tcPr>
          <w:p w14:paraId="04C556F5" w14:textId="77777777" w:rsidR="00315A52" w:rsidRPr="00BC2E56"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0096</w:t>
            </w:r>
          </w:p>
        </w:tc>
      </w:tr>
      <w:tr w:rsidR="00315A52" w:rsidRPr="00BC2E56" w14:paraId="59C6B24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3FD134" w14:textId="6CD08EF4" w:rsidR="00315A52" w:rsidRPr="00C55A14" w:rsidRDefault="00315A52" w:rsidP="004E30B3">
            <w:pPr>
              <w:textAlignment w:val="center"/>
              <w:rPr>
                <w:rFonts w:cs="Arial"/>
                <w:i w:val="0"/>
                <w:szCs w:val="16"/>
              </w:rPr>
            </w:pPr>
            <w:r w:rsidRPr="00BC2E56">
              <w:rPr>
                <w:rFonts w:cs="Arial"/>
                <w:szCs w:val="16"/>
                <w:lang w:val="es-GT"/>
              </w:rPr>
              <w:t xml:space="preserve">Título funcional: </w:t>
            </w:r>
            <w:r w:rsidR="004E30B3">
              <w:rPr>
                <w:rFonts w:cs="Arial"/>
                <w:szCs w:val="16"/>
                <w:lang w:val="es-GT"/>
              </w:rPr>
              <w:t>Subjefe</w:t>
            </w:r>
            <w:r w:rsidRPr="00C55A14">
              <w:rPr>
                <w:rFonts w:cs="Arial"/>
                <w:szCs w:val="16"/>
                <w:lang w:val="es-GT"/>
              </w:rPr>
              <w:t xml:space="preserve"> del Departamento Jurídico</w:t>
            </w:r>
          </w:p>
        </w:tc>
        <w:tc>
          <w:tcPr>
            <w:tcW w:w="2452" w:type="pct"/>
            <w:shd w:val="clear" w:color="auto" w:fill="auto"/>
          </w:tcPr>
          <w:p w14:paraId="4449AEE0"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1</w:t>
            </w:r>
          </w:p>
        </w:tc>
      </w:tr>
      <w:tr w:rsidR="00315A52" w:rsidRPr="00D141D5" w14:paraId="294DC7E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6B2EF2B"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Jefe del Departamento Jurídico</w:t>
            </w:r>
          </w:p>
        </w:tc>
        <w:tc>
          <w:tcPr>
            <w:tcW w:w="2452" w:type="pct"/>
          </w:tcPr>
          <w:p w14:paraId="098E0B22" w14:textId="77777777" w:rsidR="00315A52" w:rsidRPr="00FC33C5"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27FADDBC" w14:textId="77777777" w:rsidR="00315A52" w:rsidRPr="002D0CF6" w:rsidRDefault="00315A52" w:rsidP="00315A5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15A52" w:rsidRPr="00933390" w14:paraId="074399D6"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E192F97" w14:textId="77777777" w:rsidR="00315A52" w:rsidRPr="00E04D40" w:rsidRDefault="00315A52"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15A52" w:rsidRPr="003D721E" w14:paraId="63D839EB" w14:textId="77777777" w:rsidTr="006E1B3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716263" w14:textId="77777777" w:rsidR="00315A52" w:rsidRPr="00FC33C5" w:rsidRDefault="00315A52" w:rsidP="006E1B30">
            <w:pPr>
              <w:rPr>
                <w:szCs w:val="16"/>
                <w:lang w:val="es-GT"/>
              </w:rPr>
            </w:pPr>
            <w:r w:rsidRPr="002C3C77">
              <w:rPr>
                <w:lang w:val="es-GT"/>
              </w:rPr>
              <w:t xml:space="preserve">Asesorar legalmente en las acciones, actividades técnicas y administrativas que se ejecutan en el </w:t>
            </w:r>
            <w:r>
              <w:rPr>
                <w:lang w:val="es-GT"/>
              </w:rPr>
              <w:t>JNO</w:t>
            </w:r>
            <w:r w:rsidRPr="002C3C77">
              <w:rPr>
                <w:lang w:val="es-GT"/>
              </w:rPr>
              <w:t xml:space="preserve"> con el objeto que las resoluciones, dictámenes y cualquier otra disposición que se emita se ajuste a las normas jurídicas correspondiente.</w:t>
            </w:r>
          </w:p>
        </w:tc>
      </w:tr>
      <w:tr w:rsidR="00315A52" w:rsidRPr="00FC33C5" w14:paraId="2D85E4CC"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932D0EC" w14:textId="77777777" w:rsidR="00315A52" w:rsidRPr="00E04D40" w:rsidRDefault="00315A52"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15A52" w:rsidRPr="003D721E" w14:paraId="28C998FA"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4A731B7" w14:textId="77777777" w:rsidR="00315A52" w:rsidRPr="00BC2B17" w:rsidRDefault="00315A52" w:rsidP="00315A52">
            <w:pPr>
              <w:pStyle w:val="Encabezado"/>
              <w:widowControl w:val="0"/>
              <w:numPr>
                <w:ilvl w:val="0"/>
                <w:numId w:val="36"/>
              </w:numPr>
              <w:spacing w:line="276" w:lineRule="auto"/>
              <w:rPr>
                <w:rFonts w:cs="Arial"/>
                <w:szCs w:val="16"/>
                <w:lang w:val="es-GT" w:bidi="ar"/>
              </w:rPr>
            </w:pPr>
            <w:r w:rsidRPr="00BC2B17">
              <w:rPr>
                <w:rFonts w:cs="Arial"/>
                <w:szCs w:val="16"/>
                <w:lang w:val="es-GT"/>
              </w:rPr>
              <w:t xml:space="preserve">Revisar y analizar los </w:t>
            </w:r>
            <w:r>
              <w:rPr>
                <w:rFonts w:cs="Arial"/>
                <w:szCs w:val="16"/>
                <w:lang w:val="es-GT"/>
              </w:rPr>
              <w:t>casos</w:t>
            </w:r>
            <w:r w:rsidRPr="00BC2B17">
              <w:rPr>
                <w:rFonts w:cs="Arial"/>
                <w:szCs w:val="16"/>
                <w:lang w:val="es-GT"/>
              </w:rPr>
              <w:t xml:space="preserve"> </w:t>
            </w:r>
            <w:r>
              <w:rPr>
                <w:rFonts w:cs="Arial"/>
                <w:szCs w:val="16"/>
                <w:lang w:val="es-GT"/>
              </w:rPr>
              <w:t>ingresados al departamento</w:t>
            </w:r>
            <w:r w:rsidRPr="00BC2B17">
              <w:rPr>
                <w:rFonts w:cs="Arial"/>
                <w:szCs w:val="16"/>
                <w:lang w:val="es-GT"/>
              </w:rPr>
              <w:t xml:space="preserve">; así como </w:t>
            </w:r>
            <w:proofErr w:type="gramStart"/>
            <w:r w:rsidRPr="00BC2B17">
              <w:rPr>
                <w:rFonts w:cs="Arial"/>
                <w:szCs w:val="16"/>
                <w:lang w:val="es-GT"/>
              </w:rPr>
              <w:t>lo  proyectos</w:t>
            </w:r>
            <w:proofErr w:type="gramEnd"/>
            <w:r w:rsidRPr="00BC2B17">
              <w:rPr>
                <w:rFonts w:cs="Arial"/>
                <w:szCs w:val="16"/>
                <w:lang w:val="es-GT"/>
              </w:rPr>
              <w:t xml:space="preserve"> de documentos oficiales antes de someterlos a aprobación del JNO o de las </w:t>
            </w:r>
            <w:r w:rsidRPr="00BC2B17">
              <w:rPr>
                <w:rFonts w:cs="Arial"/>
                <w:szCs w:val="16"/>
                <w:lang w:val="es-GT" w:bidi="ar"/>
              </w:rPr>
              <w:t>autoridades administrativas,</w:t>
            </w:r>
            <w:r w:rsidRPr="00BC2B17">
              <w:rPr>
                <w:rFonts w:cs="Arial"/>
                <w:szCs w:val="16"/>
                <w:lang w:val="es-GT"/>
              </w:rPr>
              <w:t xml:space="preserve"> verificando que se haya aplicado la normativa legal vigente. </w:t>
            </w:r>
          </w:p>
          <w:p w14:paraId="1D2AF786"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Asesorar legalmente al personal administrativo interno del JNO en cuanto a aspectos legales referentes al proceso de oposición</w:t>
            </w:r>
          </w:p>
          <w:p w14:paraId="14669272"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Asesorar a los integrantes del JNO en los casos planteados de su competencia.</w:t>
            </w:r>
          </w:p>
          <w:p w14:paraId="3E0CCCD2"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Revisar y analizar expedientes ingresados al JNO por denuncias o impugnaciones.</w:t>
            </w:r>
          </w:p>
          <w:p w14:paraId="0C1A70FB" w14:textId="77777777" w:rsidR="00315A52" w:rsidRPr="00AC252D" w:rsidRDefault="00315A52" w:rsidP="00315A52">
            <w:pPr>
              <w:pStyle w:val="Prrafodelista"/>
              <w:numPr>
                <w:ilvl w:val="0"/>
                <w:numId w:val="36"/>
              </w:numPr>
              <w:rPr>
                <w:rFonts w:cs="Arial"/>
                <w:szCs w:val="18"/>
                <w:lang w:val="es-GT" w:bidi="ar"/>
              </w:rPr>
            </w:pPr>
            <w:r w:rsidRPr="00AC252D">
              <w:rPr>
                <w:rFonts w:cs="Arial"/>
                <w:szCs w:val="18"/>
                <w:lang w:val="es-GT" w:bidi="ar"/>
              </w:rPr>
              <w:t>Realizar correcciones a los documentos e instrumentos legales para uso en la convocatoria de acuerdo a lo indicado por las Autoridades Superiores.</w:t>
            </w:r>
          </w:p>
          <w:p w14:paraId="6D6CF4BE"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Brindar asesoría legal respecto a los casos ingresados con número de registro en relación al proceso de oposición.</w:t>
            </w:r>
          </w:p>
          <w:p w14:paraId="07F619A2"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 xml:space="preserve">Asesorar al JNO en procesos judiciales relacionados a su naturaleza, auxiliando, tramitando y procurando los mismos. </w:t>
            </w:r>
          </w:p>
          <w:p w14:paraId="07421207"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Emitir opinión legal en casos específicos solicitados por el JNO.</w:t>
            </w:r>
          </w:p>
          <w:p w14:paraId="0CBA5689"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Participar en monitoreos a nivel nacional para dar acompañamiento y asesoría sobre la normativa respectiva con el fin de aclarar dudas, consultas y realizar una interpretación legal que agilice el proceso.</w:t>
            </w:r>
          </w:p>
          <w:p w14:paraId="63967DE4"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Prestar asesoría legal a las consultas planteadas por los JADOS y JUMOS.</w:t>
            </w:r>
          </w:p>
          <w:p w14:paraId="1F686F8B" w14:textId="77777777" w:rsidR="00315A52" w:rsidRPr="00AC252D" w:rsidRDefault="00315A52" w:rsidP="00315A52">
            <w:pPr>
              <w:pStyle w:val="Encabezado"/>
              <w:widowControl w:val="0"/>
              <w:numPr>
                <w:ilvl w:val="0"/>
                <w:numId w:val="36"/>
              </w:numPr>
              <w:spacing w:line="276" w:lineRule="auto"/>
              <w:rPr>
                <w:rFonts w:cs="Arial"/>
                <w:szCs w:val="18"/>
                <w:lang w:val="es-GT" w:bidi="ar"/>
              </w:rPr>
            </w:pPr>
            <w:r w:rsidRPr="00AC252D">
              <w:rPr>
                <w:rFonts w:cs="Arial"/>
                <w:szCs w:val="18"/>
                <w:lang w:val="es-GT" w:bidi="ar"/>
              </w:rPr>
              <w:t>Sugerir posibles planteamientos y/o soluciones y llegar a común acuerdo sobre la resolución legal de casos con los integrantes del JNO.</w:t>
            </w:r>
          </w:p>
          <w:p w14:paraId="048BE790" w14:textId="77777777" w:rsidR="00315A52" w:rsidRPr="00F071DF" w:rsidRDefault="00315A52" w:rsidP="00315A52">
            <w:pPr>
              <w:pStyle w:val="Encabezado"/>
              <w:widowControl w:val="0"/>
              <w:numPr>
                <w:ilvl w:val="0"/>
                <w:numId w:val="36"/>
              </w:numPr>
              <w:spacing w:line="276" w:lineRule="auto"/>
              <w:rPr>
                <w:i w:val="0"/>
                <w:szCs w:val="16"/>
                <w:lang w:val="es-GT"/>
              </w:rPr>
            </w:pPr>
            <w:r w:rsidRPr="00AC252D">
              <w:rPr>
                <w:rFonts w:cs="Arial"/>
                <w:szCs w:val="18"/>
                <w:lang w:val="es-GT" w:bidi="ar"/>
              </w:rPr>
              <w:t xml:space="preserve">Atender vía telefónica, correo electrónico y/o personalmente a JADOS </w:t>
            </w:r>
            <w:proofErr w:type="gramStart"/>
            <w:r w:rsidRPr="00AC252D">
              <w:rPr>
                <w:rFonts w:cs="Arial"/>
                <w:szCs w:val="18"/>
                <w:lang w:val="es-GT" w:bidi="ar"/>
              </w:rPr>
              <w:t>y  JUMOS</w:t>
            </w:r>
            <w:proofErr w:type="gramEnd"/>
            <w:r w:rsidRPr="00AC252D">
              <w:rPr>
                <w:rFonts w:cs="Arial"/>
                <w:szCs w:val="18"/>
                <w:lang w:val="es-GT" w:bidi="ar"/>
              </w:rPr>
              <w:t xml:space="preserve"> cuando le sea requerido en relación al proceso de oposición.</w:t>
            </w:r>
          </w:p>
          <w:p w14:paraId="063F3E68" w14:textId="77777777" w:rsidR="00315A52" w:rsidRPr="00BC2B17" w:rsidRDefault="00315A52" w:rsidP="00315A52">
            <w:pPr>
              <w:pStyle w:val="Encabezado"/>
              <w:widowControl w:val="0"/>
              <w:numPr>
                <w:ilvl w:val="0"/>
                <w:numId w:val="36"/>
              </w:numPr>
              <w:spacing w:line="276" w:lineRule="auto"/>
              <w:rPr>
                <w:rFonts w:cs="Arial"/>
                <w:szCs w:val="16"/>
                <w:lang w:val="es-GT" w:bidi="ar"/>
              </w:rPr>
            </w:pPr>
            <w:r w:rsidRPr="00BC2B17">
              <w:rPr>
                <w:rFonts w:cs="Arial"/>
                <w:szCs w:val="16"/>
                <w:lang w:val="es-GT" w:bidi="ar"/>
              </w:rPr>
              <w:t xml:space="preserve">Capacitar en temas </w:t>
            </w:r>
            <w:r>
              <w:rPr>
                <w:rFonts w:cs="Arial"/>
                <w:szCs w:val="16"/>
                <w:lang w:val="es-GT" w:bidi="ar"/>
              </w:rPr>
              <w:t>legales</w:t>
            </w:r>
            <w:r w:rsidRPr="00BC2B17">
              <w:rPr>
                <w:rFonts w:cs="Arial"/>
                <w:szCs w:val="16"/>
                <w:lang w:val="es-GT" w:bidi="ar"/>
              </w:rPr>
              <w:t xml:space="preserve"> del proceso de oposición por designación del JNO o de las autoridades administrativas del JNO.</w:t>
            </w:r>
          </w:p>
          <w:p w14:paraId="4349CD02" w14:textId="77777777" w:rsidR="00315A52" w:rsidRPr="00BC2B17" w:rsidRDefault="00315A52" w:rsidP="00315A52">
            <w:pPr>
              <w:pStyle w:val="Encabezado"/>
              <w:widowControl w:val="0"/>
              <w:numPr>
                <w:ilvl w:val="0"/>
                <w:numId w:val="36"/>
              </w:numPr>
              <w:spacing w:line="276" w:lineRule="auto"/>
              <w:rPr>
                <w:rFonts w:cs="Arial"/>
                <w:szCs w:val="16"/>
                <w:lang w:val="es-GT" w:bidi="ar"/>
              </w:rPr>
            </w:pPr>
            <w:r w:rsidRPr="00BC2B17">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14AAC88" w14:textId="77777777" w:rsidR="00315A52" w:rsidRPr="004B768F" w:rsidRDefault="00315A52" w:rsidP="00315A52">
            <w:pPr>
              <w:pStyle w:val="Encabezado"/>
              <w:widowControl w:val="0"/>
              <w:numPr>
                <w:ilvl w:val="0"/>
                <w:numId w:val="36"/>
              </w:numPr>
              <w:spacing w:line="276" w:lineRule="auto"/>
              <w:rPr>
                <w:i w:val="0"/>
                <w:szCs w:val="16"/>
                <w:lang w:val="es-GT"/>
              </w:rPr>
            </w:pPr>
            <w:r w:rsidRPr="00BC2B17">
              <w:rPr>
                <w:rFonts w:cs="Arial"/>
                <w:szCs w:val="16"/>
                <w:lang w:val="es-GT" w:bidi="ar"/>
              </w:rPr>
              <w:t xml:space="preserve">Ejecutar las actividades descritas en los procedimientos, instructivos, guías y cualquier otro documento oficial en las que esté involucrado el puesto.  </w:t>
            </w:r>
          </w:p>
        </w:tc>
      </w:tr>
      <w:tr w:rsidR="00315A52" w:rsidRPr="00FC33C5" w14:paraId="3460E003"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8FE71CE" w14:textId="77777777" w:rsidR="00315A52" w:rsidRPr="004A15C8" w:rsidRDefault="00315A52"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315A52" w:rsidRPr="003D721E" w14:paraId="2D65E2AE"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7EB21A" w14:textId="77777777" w:rsidR="00315A52" w:rsidRPr="00AC252D" w:rsidRDefault="00315A52" w:rsidP="00B95D41">
            <w:pPr>
              <w:pStyle w:val="Encabezado"/>
              <w:widowControl w:val="0"/>
              <w:numPr>
                <w:ilvl w:val="0"/>
                <w:numId w:val="140"/>
              </w:numPr>
              <w:spacing w:line="276" w:lineRule="auto"/>
              <w:rPr>
                <w:szCs w:val="16"/>
                <w:lang w:val="es-GT"/>
              </w:rPr>
            </w:pPr>
            <w:r>
              <w:rPr>
                <w:szCs w:val="16"/>
              </w:rPr>
              <w:t>Elaborar</w:t>
            </w:r>
            <w:r w:rsidRPr="00AC252D">
              <w:rPr>
                <w:szCs w:val="16"/>
                <w:lang w:val="es-GT"/>
              </w:rPr>
              <w:t xml:space="preserve"> las argumentaciones jurídicas que se tengan que discutir en reuniones de trabajo de los integrantes del JNO.</w:t>
            </w:r>
          </w:p>
          <w:p w14:paraId="2E834F36" w14:textId="77777777" w:rsidR="00315A52" w:rsidRPr="00AC252D" w:rsidRDefault="00315A52" w:rsidP="00B95D41">
            <w:pPr>
              <w:pStyle w:val="Encabezado"/>
              <w:widowControl w:val="0"/>
              <w:numPr>
                <w:ilvl w:val="0"/>
                <w:numId w:val="140"/>
              </w:numPr>
              <w:spacing w:line="276" w:lineRule="auto"/>
              <w:rPr>
                <w:szCs w:val="16"/>
                <w:lang w:val="es-GT"/>
              </w:rPr>
            </w:pPr>
            <w:r w:rsidRPr="00AC252D">
              <w:rPr>
                <w:szCs w:val="16"/>
                <w:lang w:val="es-GT"/>
              </w:rPr>
              <w:t xml:space="preserve">Asistir a las capacitaciones de los </w:t>
            </w:r>
            <w:proofErr w:type="spellStart"/>
            <w:r>
              <w:rPr>
                <w:szCs w:val="16"/>
                <w:lang w:val="es-GT"/>
              </w:rPr>
              <w:t>JADOs</w:t>
            </w:r>
            <w:proofErr w:type="spellEnd"/>
            <w:r w:rsidRPr="00AC252D">
              <w:rPr>
                <w:szCs w:val="16"/>
                <w:lang w:val="es-GT"/>
              </w:rPr>
              <w:t>, para solventar dudas, consultas jurídicas y realizar una interpretación legal que agilice el proceso de oposición o sobre la normativa legal y procedimientos para la realización de las convocatorias.</w:t>
            </w:r>
            <w:r w:rsidRPr="00AC252D">
              <w:rPr>
                <w:szCs w:val="16"/>
              </w:rPr>
              <w:t xml:space="preserve"> </w:t>
            </w:r>
            <w:r w:rsidRPr="00AC252D">
              <w:rPr>
                <w:szCs w:val="16"/>
                <w:lang w:val="es-GT"/>
              </w:rPr>
              <w:tab/>
            </w:r>
          </w:p>
          <w:p w14:paraId="7E829431" w14:textId="77777777" w:rsidR="00315A52" w:rsidRPr="00AC252D" w:rsidRDefault="00315A52" w:rsidP="00B95D41">
            <w:pPr>
              <w:pStyle w:val="Encabezado"/>
              <w:widowControl w:val="0"/>
              <w:numPr>
                <w:ilvl w:val="0"/>
                <w:numId w:val="140"/>
              </w:numPr>
              <w:spacing w:line="276" w:lineRule="auto"/>
              <w:rPr>
                <w:szCs w:val="16"/>
                <w:lang w:val="es-GT"/>
              </w:rPr>
            </w:pPr>
            <w:r w:rsidRPr="00AC252D">
              <w:rPr>
                <w:szCs w:val="16"/>
                <w:lang w:val="es-GT"/>
              </w:rPr>
              <w:t xml:space="preserve">En casos de emergencia </w:t>
            </w:r>
            <w:r w:rsidRPr="00AC252D">
              <w:rPr>
                <w:rFonts w:cs="Arial"/>
                <w:szCs w:val="16"/>
                <w:lang w:val="es-GT" w:bidi="ar"/>
              </w:rPr>
              <w:t>o por ausencia de Jefe inmediato superior, suscribir acta de reuniones respectiva de JNO.</w:t>
            </w:r>
          </w:p>
          <w:p w14:paraId="727C2A3D" w14:textId="77777777" w:rsidR="00315A52" w:rsidRPr="00B95D41" w:rsidRDefault="00315A52" w:rsidP="00B95D41">
            <w:pPr>
              <w:pStyle w:val="Encabezado"/>
              <w:widowControl w:val="0"/>
              <w:numPr>
                <w:ilvl w:val="0"/>
                <w:numId w:val="140"/>
              </w:numPr>
              <w:spacing w:line="276" w:lineRule="auto"/>
              <w:rPr>
                <w:szCs w:val="16"/>
                <w:lang w:val="es-GT"/>
              </w:rPr>
            </w:pPr>
            <w:r w:rsidRPr="00AC252D">
              <w:rPr>
                <w:rFonts w:cs="Arial"/>
                <w:szCs w:val="16"/>
                <w:lang w:val="es-GT" w:bidi="ar"/>
              </w:rPr>
              <w:tab/>
              <w:t>Atender consultas verbales y por escrito sobre dudas de las dependencias del Ministerio involucrados en el proceso de convocatoria con el fin de aclarar las interrogantes que surjan.</w:t>
            </w:r>
          </w:p>
          <w:p w14:paraId="6A12CD90" w14:textId="3226BC45" w:rsidR="00B95D41" w:rsidRPr="00E07F7D" w:rsidRDefault="00B95D41" w:rsidP="00B95D41">
            <w:pPr>
              <w:pStyle w:val="Encabezado"/>
              <w:widowControl w:val="0"/>
              <w:numPr>
                <w:ilvl w:val="0"/>
                <w:numId w:val="140"/>
              </w:numPr>
              <w:spacing w:line="276" w:lineRule="auto"/>
              <w:rPr>
                <w:rFonts w:cs="Arial"/>
                <w:szCs w:val="16"/>
                <w:lang w:val="es-GT" w:bidi="ar"/>
              </w:rPr>
            </w:pPr>
            <w:r>
              <w:rPr>
                <w:rFonts w:cs="Arial"/>
                <w:szCs w:val="16"/>
                <w:lang w:val="es-GT" w:bidi="ar"/>
              </w:rPr>
              <w:t xml:space="preserve">Asesorar las autoridades administrativas del JNO en </w:t>
            </w:r>
            <w:r w:rsidRPr="00E07F7D">
              <w:rPr>
                <w:rFonts w:cs="Arial"/>
                <w:szCs w:val="16"/>
                <w:lang w:val="es-GT" w:bidi="ar"/>
              </w:rPr>
              <w:t>el procedimiento administrativo disciplinario de conformidad con el Normativo Disciplinario del MINEDUC.</w:t>
            </w:r>
          </w:p>
          <w:p w14:paraId="206D4B8A" w14:textId="36CCA4AB" w:rsidR="00315A52" w:rsidRPr="00B95D41" w:rsidRDefault="00315A52" w:rsidP="00B95D41">
            <w:pPr>
              <w:pStyle w:val="Encabezado"/>
              <w:widowControl w:val="0"/>
              <w:numPr>
                <w:ilvl w:val="0"/>
                <w:numId w:val="140"/>
              </w:numPr>
              <w:spacing w:line="276" w:lineRule="auto"/>
              <w:rPr>
                <w:szCs w:val="16"/>
                <w:lang w:val="es-GT"/>
              </w:rPr>
            </w:pPr>
            <w:r w:rsidRPr="00B95D41">
              <w:rPr>
                <w:szCs w:val="16"/>
                <w:lang w:val="es-GT"/>
              </w:rPr>
              <w:t>Elaborar informes al Despacho Superior, Congreso de la República y Procuraduría de los Derechos Humanos, para dar solución a requerimientos planteados.</w:t>
            </w:r>
            <w:r w:rsidRPr="00B95D41">
              <w:rPr>
                <w:szCs w:val="16"/>
              </w:rPr>
              <w:t xml:space="preserve"> </w:t>
            </w:r>
          </w:p>
          <w:p w14:paraId="1BF7BDD5" w14:textId="77777777" w:rsidR="00315A52" w:rsidRPr="00AC252D" w:rsidRDefault="00315A52" w:rsidP="00B95D41">
            <w:pPr>
              <w:pStyle w:val="Encabezado"/>
              <w:widowControl w:val="0"/>
              <w:numPr>
                <w:ilvl w:val="0"/>
                <w:numId w:val="140"/>
              </w:numPr>
              <w:spacing w:line="276" w:lineRule="auto"/>
              <w:rPr>
                <w:szCs w:val="16"/>
                <w:lang w:val="es-GT"/>
              </w:rPr>
            </w:pPr>
            <w:r w:rsidRPr="00AC252D">
              <w:rPr>
                <w:szCs w:val="16"/>
                <w:lang w:val="es-GT"/>
              </w:rPr>
              <w:t>Elaborar informes que sean requeridos por el jefe inmediato.</w:t>
            </w:r>
          </w:p>
          <w:p w14:paraId="0A3A5FE9" w14:textId="77777777" w:rsidR="00315A52" w:rsidRPr="00AC252D" w:rsidRDefault="00315A52" w:rsidP="00B95D41">
            <w:pPr>
              <w:pStyle w:val="Prrafodelista"/>
              <w:numPr>
                <w:ilvl w:val="0"/>
                <w:numId w:val="140"/>
              </w:numPr>
              <w:rPr>
                <w:szCs w:val="16"/>
              </w:rPr>
            </w:pPr>
            <w:r w:rsidRPr="00AC252D">
              <w:rPr>
                <w:szCs w:val="16"/>
                <w:lang w:val="es-GT"/>
              </w:rPr>
              <w:t>Elaborar memoriales para presentarlos ante el órgano jurisdiccional respectivo en auxilio de los integrantes del JNO.</w:t>
            </w:r>
            <w:r w:rsidRPr="00AC252D">
              <w:rPr>
                <w:szCs w:val="16"/>
              </w:rPr>
              <w:t xml:space="preserve"> </w:t>
            </w:r>
          </w:p>
          <w:p w14:paraId="7C7E24B7" w14:textId="77777777" w:rsidR="00315A52" w:rsidRPr="00AC252D" w:rsidRDefault="00315A52" w:rsidP="00B95D41">
            <w:pPr>
              <w:pStyle w:val="Prrafodelista"/>
              <w:numPr>
                <w:ilvl w:val="0"/>
                <w:numId w:val="140"/>
              </w:numPr>
              <w:rPr>
                <w:szCs w:val="16"/>
              </w:rPr>
            </w:pPr>
            <w:r w:rsidRPr="00AC252D">
              <w:rPr>
                <w:szCs w:val="16"/>
              </w:rPr>
              <w:t xml:space="preserve">Apoyar y cumplir las programaciones y políticas jurídicas y de trabajo establecidas por el Departamento Jurídico del JNO </w:t>
            </w:r>
          </w:p>
          <w:p w14:paraId="0E536DBB" w14:textId="77777777" w:rsidR="00315A52" w:rsidRDefault="00315A52" w:rsidP="00B95D41">
            <w:pPr>
              <w:pStyle w:val="Prrafodelista"/>
              <w:numPr>
                <w:ilvl w:val="0"/>
                <w:numId w:val="140"/>
              </w:numPr>
              <w:rPr>
                <w:szCs w:val="16"/>
              </w:rPr>
            </w:pPr>
            <w:r w:rsidRPr="00AC252D">
              <w:rPr>
                <w:szCs w:val="16"/>
              </w:rPr>
              <w:t>Proporcionar opinión legal a los casos presentados al JNO cuando le sean requeridos.</w:t>
            </w:r>
          </w:p>
          <w:p w14:paraId="31A54C1E" w14:textId="77777777" w:rsidR="00315A52" w:rsidRPr="004A15C8" w:rsidRDefault="00315A52" w:rsidP="00B95D41">
            <w:pPr>
              <w:pStyle w:val="Prrafodelista"/>
              <w:numPr>
                <w:ilvl w:val="0"/>
                <w:numId w:val="140"/>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315A52" w:rsidRPr="00FC33C5" w14:paraId="3A4A8E9F"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8B60780" w14:textId="77777777" w:rsidR="00315A52" w:rsidRPr="004A15C8" w:rsidRDefault="00315A52" w:rsidP="006E1B30">
            <w:pPr>
              <w:textAlignment w:val="center"/>
              <w:rPr>
                <w:rFonts w:cs="Arial"/>
                <w:b/>
                <w:sz w:val="18"/>
                <w:szCs w:val="18"/>
                <w:lang w:val="es-GT"/>
              </w:rPr>
            </w:pPr>
            <w:r w:rsidRPr="004A15C8">
              <w:rPr>
                <w:rFonts w:cs="Arial"/>
                <w:b/>
                <w:sz w:val="18"/>
                <w:szCs w:val="18"/>
              </w:rPr>
              <w:t>5. TAREAS EVENTUALES</w:t>
            </w:r>
          </w:p>
        </w:tc>
      </w:tr>
      <w:tr w:rsidR="00315A52" w:rsidRPr="003D721E" w14:paraId="0AE9D204"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94E2A6C" w14:textId="77777777" w:rsidR="00315A52" w:rsidRPr="00D31180" w:rsidRDefault="00315A52" w:rsidP="00315A52">
            <w:pPr>
              <w:pStyle w:val="Encabezado"/>
              <w:widowControl w:val="0"/>
              <w:numPr>
                <w:ilvl w:val="0"/>
                <w:numId w:val="105"/>
              </w:numPr>
              <w:spacing w:line="276" w:lineRule="auto"/>
              <w:rPr>
                <w:szCs w:val="18"/>
              </w:rPr>
            </w:pPr>
            <w:r w:rsidRPr="00D31180">
              <w:rPr>
                <w:szCs w:val="18"/>
                <w:lang w:val="es-GT"/>
              </w:rPr>
              <w:t>Sustituir al Jefe del Departamento en caso de ausencia.</w:t>
            </w:r>
            <w:r w:rsidRPr="00D31180">
              <w:rPr>
                <w:szCs w:val="18"/>
              </w:rPr>
              <w:t xml:space="preserve"> </w:t>
            </w:r>
          </w:p>
          <w:p w14:paraId="26BE6813" w14:textId="77777777" w:rsidR="00315A52" w:rsidRPr="00D31180" w:rsidRDefault="00315A52" w:rsidP="00315A52">
            <w:pPr>
              <w:pStyle w:val="Encabezado"/>
              <w:widowControl w:val="0"/>
              <w:numPr>
                <w:ilvl w:val="0"/>
                <w:numId w:val="105"/>
              </w:numPr>
              <w:spacing w:line="276" w:lineRule="auto"/>
              <w:rPr>
                <w:szCs w:val="18"/>
              </w:rPr>
            </w:pPr>
            <w:r w:rsidRPr="00D31180">
              <w:rPr>
                <w:szCs w:val="18"/>
                <w:lang w:val="es-GT"/>
              </w:rPr>
              <w:t xml:space="preserve">Asistir al Jefe inmediato en las actividades que se desarrollan en las convocatorias. </w:t>
            </w:r>
          </w:p>
          <w:p w14:paraId="71AB5786" w14:textId="77777777" w:rsidR="00315A52" w:rsidRPr="00D31180" w:rsidRDefault="00315A52" w:rsidP="00315A52">
            <w:pPr>
              <w:pStyle w:val="Encabezado"/>
              <w:widowControl w:val="0"/>
              <w:numPr>
                <w:ilvl w:val="0"/>
                <w:numId w:val="105"/>
              </w:numPr>
              <w:spacing w:line="276" w:lineRule="auto"/>
              <w:rPr>
                <w:szCs w:val="18"/>
              </w:rPr>
            </w:pPr>
            <w:r w:rsidRPr="00D31180">
              <w:rPr>
                <w:szCs w:val="18"/>
                <w:lang w:val="es-GT"/>
              </w:rPr>
              <w:t xml:space="preserve">Elaborar proyectos de instrumentos de calificación, resoluciones, contratos administrativos y otros documentos legales que le sean requeridos. </w:t>
            </w:r>
          </w:p>
          <w:p w14:paraId="5549997A" w14:textId="77777777" w:rsidR="00315A52" w:rsidRPr="00D31180" w:rsidRDefault="00315A52" w:rsidP="00315A52">
            <w:pPr>
              <w:pStyle w:val="Encabezado"/>
              <w:widowControl w:val="0"/>
              <w:numPr>
                <w:ilvl w:val="0"/>
                <w:numId w:val="105"/>
              </w:numPr>
              <w:spacing w:line="276" w:lineRule="auto"/>
              <w:rPr>
                <w:szCs w:val="16"/>
                <w:lang w:val="es-GT"/>
              </w:rPr>
            </w:pPr>
            <w:r w:rsidRPr="00D31180">
              <w:rPr>
                <w:szCs w:val="18"/>
                <w:lang w:val="es-GT"/>
              </w:rPr>
              <w:t xml:space="preserve">Realizar otras tareas asignadas por la autoridad superior inherentes al puesto, o tareas de carácter </w:t>
            </w:r>
            <w:proofErr w:type="gramStart"/>
            <w:r w:rsidRPr="00D31180">
              <w:rPr>
                <w:szCs w:val="18"/>
                <w:lang w:val="es-GT"/>
              </w:rPr>
              <w:t>eventual  que</w:t>
            </w:r>
            <w:proofErr w:type="gramEnd"/>
            <w:r w:rsidRPr="00D31180">
              <w:rPr>
                <w:szCs w:val="18"/>
                <w:lang w:val="es-GT"/>
              </w:rPr>
              <w:t xml:space="preserve"> no entorpezcan el cumplimiento del propósito principal del puesto y para las cuales la persona posea la competencia</w:t>
            </w:r>
            <w:r w:rsidRPr="00D31180">
              <w:rPr>
                <w:rFonts w:eastAsia="Calibri" w:cs="Arial"/>
                <w:color w:val="FF0000"/>
                <w:szCs w:val="18"/>
                <w:lang w:val="es-ES" w:eastAsia="es-GT"/>
              </w:rPr>
              <w:t>.</w:t>
            </w:r>
            <w:r w:rsidRPr="00D31180">
              <w:rPr>
                <w:szCs w:val="18"/>
              </w:rPr>
              <w:t xml:space="preserve"> </w:t>
            </w:r>
          </w:p>
          <w:p w14:paraId="0391C972" w14:textId="77777777" w:rsidR="00315A52" w:rsidRPr="004A15C8" w:rsidRDefault="00315A52" w:rsidP="006E1B30">
            <w:pPr>
              <w:pStyle w:val="Encabezado"/>
              <w:widowControl w:val="0"/>
              <w:spacing w:line="276" w:lineRule="auto"/>
              <w:rPr>
                <w:szCs w:val="16"/>
                <w:lang w:val="es-GT"/>
              </w:rPr>
            </w:pPr>
          </w:p>
        </w:tc>
      </w:tr>
    </w:tbl>
    <w:p w14:paraId="472A8E63" w14:textId="77777777" w:rsidR="00315A52" w:rsidRPr="002D0CF6" w:rsidRDefault="00315A52" w:rsidP="00315A5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315A52" w:rsidRPr="00FC33C5" w14:paraId="4DE99C34"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A548E0" w14:textId="77777777" w:rsidR="00315A52" w:rsidRPr="00E04D40" w:rsidRDefault="00315A52"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15A52" w:rsidRPr="003D721E" w14:paraId="0DF360F1"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1A6723" w14:textId="77777777" w:rsidR="00315A52" w:rsidRPr="00693F6D" w:rsidRDefault="00315A52" w:rsidP="006E1B30">
            <w:pPr>
              <w:jc w:val="left"/>
              <w:textAlignment w:val="center"/>
              <w:rPr>
                <w:rFonts w:cs="Arial"/>
                <w:szCs w:val="16"/>
                <w:lang w:val="es-GT"/>
              </w:rPr>
            </w:pPr>
            <w:r w:rsidRPr="00E6238B">
              <w:rPr>
                <w:rFonts w:cs="Arial"/>
                <w:szCs w:val="18"/>
                <w:lang w:val="es-GT"/>
              </w:rPr>
              <w:t>El puesto se ubica en el Departamento Jurídico del Jurado Nacional de Oposición</w:t>
            </w:r>
            <w:r w:rsidRPr="00E6238B">
              <w:rPr>
                <w:rFonts w:cs="Arial"/>
                <w:sz w:val="18"/>
                <w:szCs w:val="18"/>
                <w:lang w:val="es-GT"/>
              </w:rPr>
              <w:t>.</w:t>
            </w:r>
          </w:p>
        </w:tc>
      </w:tr>
      <w:tr w:rsidR="00315A52" w:rsidRPr="00FC33C5" w14:paraId="7C0593E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DAAC02"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315A52" w:rsidRPr="003D721E" w14:paraId="108C2B4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06FFB1" w14:textId="77777777" w:rsidR="00315A52" w:rsidRPr="00693F6D" w:rsidRDefault="00315A52" w:rsidP="006E1B30">
            <w:pPr>
              <w:rPr>
                <w:lang w:val="es-GT"/>
              </w:rPr>
            </w:pPr>
            <w:r>
              <w:rPr>
                <w:lang w:val="es-GT"/>
              </w:rPr>
              <w:t>N/A</w:t>
            </w:r>
          </w:p>
        </w:tc>
      </w:tr>
      <w:tr w:rsidR="00315A52" w:rsidRPr="00FC33C5" w14:paraId="21612D6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66088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315A52" w:rsidRPr="003D721E" w14:paraId="327B58D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17C207" w14:textId="77777777" w:rsidR="00315A52" w:rsidRPr="00693F6D" w:rsidRDefault="00315A52" w:rsidP="006E1B30">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315A52" w:rsidRPr="003D721E" w14:paraId="6031CCD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0B0E56" w14:textId="77777777" w:rsidR="00315A52" w:rsidRPr="00693F6D" w:rsidRDefault="00315A52"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315A52" w:rsidRPr="00FC33C5" w14:paraId="4AA0747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8D0908"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315A52" w:rsidRPr="003D721E" w14:paraId="332AEDF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9FC256" w14:textId="77777777" w:rsidR="00315A52" w:rsidRPr="00FC33C5" w:rsidRDefault="00315A52"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3EF01F4" w14:textId="77777777" w:rsidR="00315A52" w:rsidRPr="00693F6D"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C166DF">
              <w:rPr>
                <w:rFonts w:cs="Arial"/>
                <w:i/>
                <w:szCs w:val="18"/>
                <w:lang w:val="es-GT"/>
              </w:rPr>
              <w:t>Enlace Administrativo del JADOS, Asistente del JADOS, integrantes de JUMO, integrantes de JADOS, docentes participantes en el proceso de oposición.</w:t>
            </w:r>
          </w:p>
        </w:tc>
      </w:tr>
      <w:tr w:rsidR="00315A52" w:rsidRPr="003D721E" w14:paraId="7DBBAB1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F908F6" w14:textId="77777777" w:rsidR="00315A52" w:rsidRPr="00FC33C5" w:rsidRDefault="00315A52"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CD9771F"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C166DF">
              <w:rPr>
                <w:rFonts w:cs="Arial"/>
                <w:i/>
                <w:szCs w:val="18"/>
                <w:lang w:val="es-GT"/>
              </w:rPr>
              <w:t>Docentes participantes en el proceso de oposición, abogados auxiliantes de docentes participantes cuando han sido propuestos.</w:t>
            </w:r>
          </w:p>
        </w:tc>
      </w:tr>
      <w:tr w:rsidR="00315A52" w:rsidRPr="00FC33C5" w14:paraId="5B02234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A062FC"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315A52" w:rsidRPr="003D721E" w14:paraId="3D9C45E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11454B" w14:textId="77777777" w:rsidR="00315A52" w:rsidRPr="00693F6D" w:rsidRDefault="00315A52" w:rsidP="006E1B30">
            <w:pPr>
              <w:textAlignment w:val="center"/>
              <w:rPr>
                <w:rFonts w:cs="Arial"/>
                <w:szCs w:val="16"/>
                <w:lang w:val="es-GT"/>
              </w:rPr>
            </w:pPr>
            <w:r w:rsidRPr="00FB7D9E">
              <w:rPr>
                <w:lang w:val="es-GT"/>
              </w:rPr>
              <w:t>Edificio Plaza Rabí</w:t>
            </w:r>
            <w:r>
              <w:rPr>
                <w:lang w:val="es-GT"/>
              </w:rPr>
              <w:t>.</w:t>
            </w:r>
          </w:p>
        </w:tc>
      </w:tr>
      <w:tr w:rsidR="00315A52" w:rsidRPr="00FC33C5" w14:paraId="46EDC48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F32B245"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315A52" w:rsidRPr="003D721E" w14:paraId="300D07B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984EA0" w14:textId="77777777" w:rsidR="00315A52" w:rsidRPr="00FC33C5" w:rsidRDefault="00315A52" w:rsidP="006E1B30">
            <w:pPr>
              <w:textAlignment w:val="center"/>
              <w:rPr>
                <w:rFonts w:cs="Arial"/>
                <w:i w:val="0"/>
                <w:szCs w:val="16"/>
                <w:lang w:val="es-GT"/>
              </w:rPr>
            </w:pPr>
            <w:r>
              <w:rPr>
                <w:rFonts w:cs="Arial"/>
                <w:szCs w:val="16"/>
                <w:lang w:val="es-GT"/>
              </w:rPr>
              <w:t>La jornada de trabajo es Diurna, de lunes a viernes de 9:00 a 17:30 horas</w:t>
            </w:r>
          </w:p>
        </w:tc>
      </w:tr>
      <w:tr w:rsidR="00315A52" w:rsidRPr="00FC33C5" w14:paraId="0EBBD2C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EE1580"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315A52" w:rsidRPr="003D721E" w14:paraId="34357AB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91D8C2" w14:textId="77777777" w:rsidR="00315A52" w:rsidRPr="00FC33C5" w:rsidRDefault="00315A52" w:rsidP="006E1B30">
            <w:pPr>
              <w:rPr>
                <w:rFonts w:cs="Arial"/>
                <w:i w:val="0"/>
                <w:szCs w:val="16"/>
                <w:lang w:val="es-GT"/>
              </w:rPr>
            </w:pPr>
            <w:r>
              <w:rPr>
                <w:rFonts w:cs="Arial"/>
                <w:szCs w:val="16"/>
                <w:lang w:val="es-GT"/>
              </w:rPr>
              <w:t>Se derivan por el incumplimiento de sus funciones, afectando el cumplimiento de las metas y objetivos del Departamento Jurídico del JNO.</w:t>
            </w:r>
          </w:p>
        </w:tc>
      </w:tr>
      <w:tr w:rsidR="00315A52" w:rsidRPr="00FC33C5" w14:paraId="787CCAC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B1C26F"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15A52" w:rsidRPr="003D721E" w14:paraId="43C36E2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7C25CF" w14:textId="77777777" w:rsidR="00315A52" w:rsidRPr="00E4109B" w:rsidRDefault="00315A52"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15A52" w:rsidRPr="00FC33C5" w14:paraId="504E0EC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65ED5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315A52" w:rsidRPr="003D721E" w14:paraId="295576A7" w14:textId="77777777" w:rsidTr="006E1B3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D998D4E" w14:textId="77777777" w:rsidR="00315A52" w:rsidRPr="00FC33C5" w:rsidRDefault="00315A52"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6CEDF32" w14:textId="77777777" w:rsidR="00315A52" w:rsidRPr="00757AAA"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757AAA">
              <w:rPr>
                <w:rFonts w:cs="Arial"/>
                <w:i/>
                <w:szCs w:val="16"/>
                <w:lang w:val="es-GT"/>
              </w:rPr>
              <w:t xml:space="preserve">Por el tipo de trabajo se requiere un </w:t>
            </w:r>
            <w:proofErr w:type="spellStart"/>
            <w:r w:rsidRPr="00757AAA">
              <w:rPr>
                <w:rFonts w:cs="Arial"/>
                <w:i/>
                <w:szCs w:val="16"/>
                <w:lang w:val="es-GT"/>
              </w:rPr>
              <w:t>un</w:t>
            </w:r>
            <w:proofErr w:type="spellEnd"/>
            <w:r w:rsidRPr="00757AAA">
              <w:rPr>
                <w:rFonts w:cs="Arial"/>
                <w:i/>
                <w:szCs w:val="16"/>
                <w:lang w:val="es-GT"/>
              </w:rPr>
              <w:t xml:space="preserve"> 80% de esfuerzo mental, exige concentración constante para </w:t>
            </w:r>
            <w:r w:rsidRPr="00757AAA">
              <w:rPr>
                <w:i/>
                <w:lang w:val="es-GT"/>
              </w:rPr>
              <w:t>Asesorar legalmente en las acciones, actividades técnicas y administrativas que se ejecutan en el JNO, con el objeto que las resoluciones, dictámenes y cualquier otra disposición que se emita se ajuste a las normas jurídicas correspondiente.</w:t>
            </w:r>
          </w:p>
        </w:tc>
      </w:tr>
      <w:tr w:rsidR="00315A52" w:rsidRPr="003D721E" w14:paraId="22C36571" w14:textId="77777777" w:rsidTr="006E1B30">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B5B750" w14:textId="77777777" w:rsidR="00315A52" w:rsidRPr="00FC33C5" w:rsidRDefault="00315A52"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C465F51" w14:textId="77777777" w:rsidR="00315A52" w:rsidRPr="00757AAA"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57AAA">
              <w:rPr>
                <w:rFonts w:cs="Arial"/>
                <w:i/>
                <w:szCs w:val="16"/>
                <w:lang w:val="es-GT"/>
              </w:rPr>
              <w:t>El esfuerzo que requiere el puesto de trabajo es de un 20% ya que la mayoría del tiempo realiza sus tareas sentado.</w:t>
            </w:r>
          </w:p>
        </w:tc>
      </w:tr>
      <w:tr w:rsidR="00315A52" w:rsidRPr="00D523B8" w14:paraId="474A616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1770AD" w14:textId="77777777" w:rsidR="00315A52" w:rsidRPr="009E0D6F" w:rsidRDefault="00315A52"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315A52" w:rsidRPr="00D523B8" w14:paraId="701E341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87B457"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315A52" w:rsidRPr="003D721E" w14:paraId="16A2DC8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1C21374"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D711798"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AB5BF8">
              <w:rPr>
                <w:rFonts w:cs="Arial"/>
                <w:i/>
                <w:szCs w:val="16"/>
                <w:lang w:val="es-GT"/>
              </w:rPr>
              <w:t xml:space="preserve">Acreditar título universitario a nivel de licenciatura en una carrera afín al puesto, seis meses de experiencia como Asesor Profesional Especializado II, y ser colegiado activo. </w:t>
            </w:r>
          </w:p>
        </w:tc>
      </w:tr>
      <w:tr w:rsidR="00315A52" w:rsidRPr="003D721E" w14:paraId="2424FA8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F27392"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04863AE" w14:textId="77777777" w:rsidR="00315A52" w:rsidRPr="00693F6D" w:rsidRDefault="00315A52"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AB5BF8">
              <w:rPr>
                <w:rFonts w:cs="Arial"/>
                <w:i/>
                <w:szCs w:val="16"/>
                <w:lang w:val="es-GT"/>
              </w:rPr>
              <w:t xml:space="preserve">Acreditar título universitario a nivel de licenciatura en la carrera que el puesto requiera, seis años de </w:t>
            </w:r>
            <w:proofErr w:type="gramStart"/>
            <w:r w:rsidRPr="00AB5BF8">
              <w:rPr>
                <w:rFonts w:cs="Arial"/>
                <w:i/>
                <w:szCs w:val="16"/>
                <w:lang w:val="es-GT"/>
              </w:rPr>
              <w:t>experiencia  en</w:t>
            </w:r>
            <w:proofErr w:type="gramEnd"/>
            <w:r w:rsidRPr="00AB5BF8">
              <w:rPr>
                <w:rFonts w:cs="Arial"/>
                <w:i/>
                <w:szCs w:val="16"/>
                <w:lang w:val="es-GT"/>
              </w:rPr>
              <w:t xml:space="preserve"> labores afines y ser colegiado activo.</w:t>
            </w:r>
          </w:p>
        </w:tc>
      </w:tr>
      <w:tr w:rsidR="00315A52" w:rsidRPr="00FC33C5" w14:paraId="161DD73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9ABFD36"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315A52" w:rsidRPr="00466F53" w14:paraId="7E04AA6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D6F1BD" w14:textId="77777777" w:rsidR="00315A52" w:rsidRPr="00AB5BF8" w:rsidRDefault="00315A52" w:rsidP="00315A52">
            <w:pPr>
              <w:pStyle w:val="Prrafodelista"/>
              <w:numPr>
                <w:ilvl w:val="0"/>
                <w:numId w:val="37"/>
              </w:numPr>
              <w:ind w:left="0" w:firstLine="0"/>
              <w:textAlignment w:val="center"/>
              <w:rPr>
                <w:rFonts w:cs="Arial"/>
                <w:szCs w:val="16"/>
                <w:lang w:val="es-GT"/>
              </w:rPr>
            </w:pPr>
            <w:r w:rsidRPr="00AB5BF8">
              <w:rPr>
                <w:rFonts w:cs="Arial"/>
                <w:szCs w:val="16"/>
                <w:lang w:val="es-GT"/>
              </w:rPr>
              <w:t>Licenciatura en Ciencias Jurídicas y Sociales, Abogado y N</w:t>
            </w:r>
            <w:r>
              <w:rPr>
                <w:rFonts w:cs="Arial"/>
                <w:szCs w:val="16"/>
                <w:lang w:val="es-GT"/>
              </w:rPr>
              <w:t>otario.</w:t>
            </w:r>
          </w:p>
        </w:tc>
      </w:tr>
      <w:tr w:rsidR="00315A52" w:rsidRPr="00FC33C5" w14:paraId="15B48E6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0B6F2B"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315A52" w:rsidRPr="003D721E" w14:paraId="3EA9624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C8C237" w14:textId="77777777" w:rsidR="00315A52" w:rsidRPr="009C2ABC" w:rsidRDefault="00315A52" w:rsidP="00315A52">
            <w:pPr>
              <w:pStyle w:val="Prrafodelista"/>
              <w:numPr>
                <w:ilvl w:val="0"/>
                <w:numId w:val="37"/>
              </w:numPr>
              <w:textAlignment w:val="center"/>
              <w:rPr>
                <w:rFonts w:cs="Arial"/>
                <w:szCs w:val="16"/>
                <w:lang w:val="es-GT"/>
              </w:rPr>
            </w:pPr>
            <w:r w:rsidRPr="009C2ABC">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 Nacional, Ley Orgánica Contraloría General de Cuentas y su Reglamento, Acuerdo Gubernativo y Ministerial que rige el proceso de oposición, Código de Trabajo, Ley de Educación Nacional, Ley de Clases Pasivas y su Reglamento, Ley de Probidad y Responsabilidad de Funcionarios y Empleados Públicos y su Reglamento, Ley de lo Contencioso Administrativo, Ley de Amparo y Exhibición personal, Ley del Organismo Judicial, Ley de lo contencioso Administrativo, Pactos Colectivos de Condiciones de Trabajo, Reglamento Interno de Trabajo del MINEDUC, Reglam</w:t>
            </w:r>
            <w:r>
              <w:rPr>
                <w:rFonts w:cs="Arial"/>
                <w:szCs w:val="16"/>
                <w:lang w:val="es-GT"/>
              </w:rPr>
              <w:t>ento Interno de Trabajo del JNO</w:t>
            </w:r>
            <w:r w:rsidRPr="009C2ABC">
              <w:rPr>
                <w:rFonts w:cs="Arial"/>
                <w:szCs w:val="16"/>
                <w:lang w:val="es-GT"/>
              </w:rPr>
              <w:t>.</w:t>
            </w:r>
          </w:p>
          <w:p w14:paraId="12CF90EC" w14:textId="77777777" w:rsidR="00315A52" w:rsidRPr="009C2ABC" w:rsidRDefault="00315A52" w:rsidP="00315A52">
            <w:pPr>
              <w:pStyle w:val="Prrafodelista"/>
              <w:numPr>
                <w:ilvl w:val="0"/>
                <w:numId w:val="37"/>
              </w:numPr>
              <w:textAlignment w:val="center"/>
              <w:rPr>
                <w:rFonts w:cs="Arial"/>
                <w:szCs w:val="16"/>
                <w:lang w:val="es-GT"/>
              </w:rPr>
            </w:pPr>
            <w:r w:rsidRPr="009C2ABC">
              <w:rPr>
                <w:rFonts w:cs="Arial"/>
                <w:szCs w:val="16"/>
                <w:lang w:val="es-GT"/>
              </w:rPr>
              <w:t>Elaboración de informes y documentos oficiales.</w:t>
            </w:r>
          </w:p>
          <w:p w14:paraId="3FF77883" w14:textId="77777777" w:rsidR="00315A52" w:rsidRPr="009C2ABC" w:rsidRDefault="00315A52" w:rsidP="00315A52">
            <w:pPr>
              <w:pStyle w:val="Prrafodelista"/>
              <w:numPr>
                <w:ilvl w:val="0"/>
                <w:numId w:val="37"/>
              </w:numPr>
              <w:textAlignment w:val="center"/>
              <w:rPr>
                <w:rFonts w:cs="Arial"/>
                <w:szCs w:val="16"/>
                <w:lang w:val="es-GT"/>
              </w:rPr>
            </w:pPr>
            <w:r w:rsidRPr="009C2ABC">
              <w:rPr>
                <w:rFonts w:cs="Arial"/>
                <w:szCs w:val="16"/>
                <w:lang w:val="es-GT"/>
              </w:rPr>
              <w:t>Manejo de casos judiciales y resolución de los mismos.</w:t>
            </w:r>
          </w:p>
          <w:p w14:paraId="13D71E12" w14:textId="77777777" w:rsidR="00315A52" w:rsidRPr="00733512" w:rsidRDefault="00315A52" w:rsidP="00315A52">
            <w:pPr>
              <w:pStyle w:val="Prrafodelista"/>
              <w:numPr>
                <w:ilvl w:val="0"/>
                <w:numId w:val="37"/>
              </w:numPr>
              <w:textAlignment w:val="center"/>
              <w:rPr>
                <w:rFonts w:cs="Arial"/>
                <w:szCs w:val="16"/>
                <w:lang w:val="es-GT"/>
              </w:rPr>
            </w:pPr>
            <w:r w:rsidRPr="009C2ABC">
              <w:rPr>
                <w:rFonts w:cs="Arial"/>
                <w:szCs w:val="16"/>
                <w:lang w:val="es-GT"/>
              </w:rPr>
              <w:t>Redacción y ortografía.</w:t>
            </w:r>
          </w:p>
        </w:tc>
      </w:tr>
      <w:tr w:rsidR="00315A52" w:rsidRPr="00466F53" w14:paraId="408D098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2BC0B8" w14:textId="77777777" w:rsidR="00315A52" w:rsidRPr="00E04D40" w:rsidRDefault="00315A52"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315A52" w:rsidRPr="003D721E" w14:paraId="77744E6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B3E3E6"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Trabajo en equipo.</w:t>
            </w:r>
          </w:p>
          <w:p w14:paraId="793AED8E"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64B85C4A"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Organización.</w:t>
            </w:r>
          </w:p>
          <w:p w14:paraId="0FB97EE4"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5A45BBE8"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40468D45"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6DA66FAC" w14:textId="77777777" w:rsidR="00315A52" w:rsidRPr="00FA11B8" w:rsidRDefault="00315A52" w:rsidP="00315A52">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251710FF" w14:textId="77777777" w:rsidR="00315A52" w:rsidRPr="00FA11B8" w:rsidRDefault="00315A52" w:rsidP="00315A52">
            <w:pPr>
              <w:pStyle w:val="Prrafodelista"/>
              <w:numPr>
                <w:ilvl w:val="0"/>
                <w:numId w:val="38"/>
              </w:numPr>
              <w:textAlignment w:val="center"/>
              <w:rPr>
                <w:rFonts w:cs="Arial"/>
                <w:szCs w:val="16"/>
                <w:lang w:val="es-GT"/>
              </w:rPr>
            </w:pPr>
            <w:r w:rsidRPr="00FA11B8">
              <w:rPr>
                <w:rFonts w:cs="Arial"/>
                <w:szCs w:val="16"/>
                <w:lang w:val="es-GT"/>
              </w:rPr>
              <w:lastRenderedPageBreak/>
              <w:t xml:space="preserve">Dirección de personal </w:t>
            </w:r>
          </w:p>
          <w:p w14:paraId="00F3D5B1" w14:textId="77777777" w:rsidR="00315A52" w:rsidRDefault="00315A52" w:rsidP="00315A52">
            <w:pPr>
              <w:pStyle w:val="Prrafodelista"/>
              <w:numPr>
                <w:ilvl w:val="0"/>
                <w:numId w:val="42"/>
              </w:numPr>
              <w:textAlignment w:val="center"/>
              <w:rPr>
                <w:rFonts w:cs="Arial"/>
                <w:szCs w:val="16"/>
                <w:lang w:val="es-GT"/>
              </w:rPr>
            </w:pPr>
            <w:r w:rsidRPr="00B57322">
              <w:rPr>
                <w:rFonts w:cs="Arial"/>
                <w:szCs w:val="16"/>
                <w:lang w:val="es-GT"/>
              </w:rPr>
              <w:t>Manejo de equipo de oficina (cómputo, impresión, fotocopiadora, escáner, audiovisuales, entre otros)</w:t>
            </w:r>
          </w:p>
          <w:p w14:paraId="25598C9E" w14:textId="77777777" w:rsidR="00315A52" w:rsidRPr="00733512" w:rsidRDefault="00315A52" w:rsidP="00315A52">
            <w:pPr>
              <w:pStyle w:val="Prrafodelista"/>
              <w:numPr>
                <w:ilvl w:val="0"/>
                <w:numId w:val="42"/>
              </w:numPr>
              <w:textAlignment w:val="center"/>
              <w:rPr>
                <w:rFonts w:cs="Arial"/>
                <w:szCs w:val="16"/>
                <w:lang w:val="es-GT"/>
              </w:rPr>
            </w:pPr>
            <w:r w:rsidRPr="00B57322">
              <w:rPr>
                <w:rFonts w:cs="Arial"/>
                <w:szCs w:val="16"/>
                <w:lang w:val="es-GT"/>
              </w:rPr>
              <w:t>Manejo de Office e internet.</w:t>
            </w:r>
          </w:p>
        </w:tc>
      </w:tr>
      <w:tr w:rsidR="00315A52" w:rsidRPr="00C7166E" w14:paraId="0A3FBF5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3F0DC49" w14:textId="77777777" w:rsidR="00315A52" w:rsidRPr="00E04D40" w:rsidRDefault="00315A52" w:rsidP="006E1B30">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315A52" w:rsidRPr="00C7166E" w14:paraId="559C281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A9CA993" w14:textId="77777777" w:rsidR="00315A52" w:rsidRDefault="00315A52" w:rsidP="00315A52">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772249FC" w14:textId="77777777" w:rsidR="00315A52" w:rsidRDefault="00315A52" w:rsidP="00315A52">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797D43BA" w14:textId="77777777" w:rsidR="00315A52" w:rsidRPr="00733512" w:rsidRDefault="00315A52" w:rsidP="00315A52">
            <w:pPr>
              <w:pStyle w:val="Prrafodelista"/>
              <w:numPr>
                <w:ilvl w:val="0"/>
                <w:numId w:val="15"/>
              </w:numPr>
              <w:textAlignment w:val="center"/>
              <w:rPr>
                <w:rFonts w:cs="Arial"/>
                <w:szCs w:val="16"/>
                <w:lang w:val="es-GT"/>
              </w:rPr>
            </w:pPr>
            <w:r>
              <w:rPr>
                <w:rFonts w:cs="Arial"/>
                <w:szCs w:val="16"/>
                <w:lang w:val="es-GT"/>
              </w:rPr>
              <w:t>Responsable, empático</w:t>
            </w:r>
            <w:r w:rsidRPr="00A902B5">
              <w:rPr>
                <w:rFonts w:cs="Arial"/>
                <w:szCs w:val="16"/>
                <w:lang w:val="es-GT"/>
              </w:rPr>
              <w:t>, respetuoso, puntual, discreto, actitud positiva, comprometido con la institución</w:t>
            </w:r>
            <w:r>
              <w:rPr>
                <w:rFonts w:cs="Arial"/>
                <w:szCs w:val="16"/>
                <w:lang w:val="es-GT"/>
              </w:rPr>
              <w:t>.</w:t>
            </w:r>
          </w:p>
        </w:tc>
      </w:tr>
      <w:tr w:rsidR="00315A52" w:rsidRPr="0007499F" w14:paraId="2FBF89A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BAB506" w14:textId="77777777" w:rsidR="00315A52" w:rsidRPr="00E04D40" w:rsidRDefault="00315A52"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315A52" w:rsidRPr="003D721E" w14:paraId="1ACE1C3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0FFF9D" w14:textId="77777777" w:rsidR="00315A52" w:rsidRPr="00733512" w:rsidRDefault="00315A52" w:rsidP="00315A52">
            <w:pPr>
              <w:pStyle w:val="Prrafodelista"/>
              <w:numPr>
                <w:ilvl w:val="0"/>
                <w:numId w:val="48"/>
              </w:numPr>
              <w:textAlignment w:val="center"/>
              <w:rPr>
                <w:rFonts w:cs="Arial"/>
                <w:szCs w:val="16"/>
                <w:lang w:val="es-GT"/>
              </w:rPr>
            </w:pPr>
            <w:r w:rsidRPr="0021468D">
              <w:rPr>
                <w:rFonts w:cs="Arial"/>
                <w:szCs w:val="16"/>
                <w:lang w:val="es-GT"/>
              </w:rPr>
              <w:t>Disponibilidad para trasladarse al interior del país.</w:t>
            </w:r>
          </w:p>
        </w:tc>
      </w:tr>
    </w:tbl>
    <w:p w14:paraId="701DB003" w14:textId="77777777" w:rsidR="00315A52" w:rsidRDefault="00315A52" w:rsidP="00315A52">
      <w:pPr>
        <w:rPr>
          <w:rFonts w:ascii="Arial" w:hAnsi="Arial" w:cs="Arial"/>
          <w:sz w:val="22"/>
          <w:szCs w:val="22"/>
        </w:rPr>
      </w:pPr>
    </w:p>
    <w:p w14:paraId="3DF66637" w14:textId="77777777" w:rsidR="00315A52" w:rsidRDefault="00315A52" w:rsidP="00315A5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15A52" w:rsidRPr="003D721E" w14:paraId="418DCFC1"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C4BC33D" w14:textId="12BBF4D2" w:rsidR="00315A52" w:rsidRPr="00052A05" w:rsidRDefault="00D322DF" w:rsidP="004E30B3">
            <w:pPr>
              <w:pStyle w:val="Prrafodelista"/>
              <w:numPr>
                <w:ilvl w:val="0"/>
                <w:numId w:val="32"/>
              </w:numPr>
              <w:jc w:val="center"/>
              <w:textAlignment w:val="center"/>
              <w:rPr>
                <w:rFonts w:cs="Arial"/>
                <w:sz w:val="18"/>
                <w:szCs w:val="18"/>
                <w:lang w:val="es-GT"/>
              </w:rPr>
            </w:pPr>
            <w:r w:rsidRPr="00052A05">
              <w:rPr>
                <w:rFonts w:ascii="Arial" w:hAnsi="Arial" w:cs="Arial"/>
                <w:sz w:val="18"/>
                <w:szCs w:val="18"/>
              </w:rPr>
              <w:lastRenderedPageBreak/>
              <w:t>ASESOR DEL</w:t>
            </w:r>
            <w:r w:rsidR="00315A52" w:rsidRPr="00052A05">
              <w:rPr>
                <w:rFonts w:ascii="Arial" w:hAnsi="Arial" w:cs="Arial"/>
                <w:sz w:val="18"/>
                <w:szCs w:val="18"/>
              </w:rPr>
              <w:t xml:space="preserve"> DEPARTAMENTO JURÍDICO</w:t>
            </w:r>
          </w:p>
        </w:tc>
      </w:tr>
      <w:tr w:rsidR="00315A52" w:rsidRPr="00BC2E56" w14:paraId="4830D58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867FBB9"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15A52" w:rsidRPr="00BC2E56" w14:paraId="1E66447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7C767C" w14:textId="77777777" w:rsidR="00315A52" w:rsidRPr="00BC2E56" w:rsidRDefault="00315A52"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Asesor Profesional Especializado II</w:t>
            </w:r>
          </w:p>
        </w:tc>
        <w:tc>
          <w:tcPr>
            <w:tcW w:w="2452" w:type="pct"/>
            <w:tcBorders>
              <w:top w:val="single" w:sz="4" w:space="0" w:color="00B0F0"/>
            </w:tcBorders>
            <w:shd w:val="clear" w:color="auto" w:fill="auto"/>
          </w:tcPr>
          <w:p w14:paraId="05DA2FBE"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9820</w:t>
            </w:r>
          </w:p>
        </w:tc>
      </w:tr>
      <w:tr w:rsidR="00315A52" w:rsidRPr="00BC2E56" w14:paraId="7FF5267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45C9AA3" w14:textId="77777777" w:rsidR="00315A52" w:rsidRPr="00BC2E56" w:rsidRDefault="00315A52"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Derecho</w:t>
            </w:r>
          </w:p>
        </w:tc>
        <w:tc>
          <w:tcPr>
            <w:tcW w:w="2452" w:type="pct"/>
            <w:tcBorders>
              <w:bottom w:val="single" w:sz="4" w:space="0" w:color="00B0F0"/>
            </w:tcBorders>
          </w:tcPr>
          <w:p w14:paraId="7FA53527" w14:textId="77777777" w:rsidR="00315A52" w:rsidRPr="00BC2E56"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0096</w:t>
            </w:r>
          </w:p>
        </w:tc>
      </w:tr>
      <w:tr w:rsidR="00315A52" w:rsidRPr="00BC2E56" w14:paraId="4CD079A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D22CB3" w14:textId="3B414EFE" w:rsidR="00315A52" w:rsidRPr="00BC2E56" w:rsidRDefault="00315A52" w:rsidP="004E30B3">
            <w:pPr>
              <w:textAlignment w:val="center"/>
              <w:rPr>
                <w:rFonts w:cs="Arial"/>
                <w:i w:val="0"/>
                <w:szCs w:val="16"/>
                <w:lang w:val="es-GT"/>
              </w:rPr>
            </w:pPr>
            <w:r w:rsidRPr="00BC2E56">
              <w:rPr>
                <w:rFonts w:cs="Arial"/>
                <w:szCs w:val="16"/>
                <w:lang w:val="es-GT"/>
              </w:rPr>
              <w:t xml:space="preserve">Título funcional: </w:t>
            </w:r>
            <w:r w:rsidRPr="005A2339">
              <w:rPr>
                <w:rFonts w:cs="Arial"/>
                <w:szCs w:val="16"/>
                <w:lang w:val="es-GT"/>
              </w:rPr>
              <w:t>Asesor del Departamento Jurídico</w:t>
            </w:r>
          </w:p>
        </w:tc>
        <w:tc>
          <w:tcPr>
            <w:tcW w:w="2452" w:type="pct"/>
            <w:shd w:val="clear" w:color="auto" w:fill="auto"/>
          </w:tcPr>
          <w:p w14:paraId="6C09BE25"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315A52" w:rsidRPr="00D141D5" w14:paraId="5DEA24FA"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4D86212"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Jefe del Departamento Jurídico</w:t>
            </w:r>
          </w:p>
        </w:tc>
        <w:tc>
          <w:tcPr>
            <w:tcW w:w="2452" w:type="pct"/>
          </w:tcPr>
          <w:p w14:paraId="2C373B49" w14:textId="77777777" w:rsidR="00315A52" w:rsidRPr="00FC33C5"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7A997344" w14:textId="77777777" w:rsidR="00315A52" w:rsidRPr="002D0CF6" w:rsidRDefault="00315A52" w:rsidP="00315A5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15A52" w:rsidRPr="00933390" w14:paraId="3E4F0352"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BE7FFD8" w14:textId="77777777" w:rsidR="00315A52" w:rsidRPr="00E04D40" w:rsidRDefault="00315A52"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15A52" w:rsidRPr="003D721E" w14:paraId="2B7CD263" w14:textId="77777777" w:rsidTr="006E1B3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3F3262" w14:textId="77777777" w:rsidR="00315A52" w:rsidRPr="00FC33C5" w:rsidRDefault="00315A52" w:rsidP="006E1B30">
            <w:pPr>
              <w:textAlignment w:val="center"/>
              <w:rPr>
                <w:rFonts w:cs="Arial"/>
                <w:szCs w:val="16"/>
                <w:lang w:val="es-GT"/>
              </w:rPr>
            </w:pPr>
            <w:r>
              <w:rPr>
                <w:rFonts w:cs="Arial"/>
                <w:szCs w:val="16"/>
                <w:lang w:val="es-GT"/>
              </w:rPr>
              <w:t>Asesorar</w:t>
            </w:r>
            <w:r w:rsidRPr="005A2339">
              <w:rPr>
                <w:rFonts w:cs="Arial"/>
                <w:szCs w:val="16"/>
                <w:lang w:val="es-GT"/>
              </w:rPr>
              <w:t xml:space="preserve"> legal en las acciones que se ejecutan en el </w:t>
            </w:r>
            <w:r>
              <w:rPr>
                <w:rFonts w:cs="Arial"/>
                <w:szCs w:val="16"/>
                <w:lang w:val="es-GT"/>
              </w:rPr>
              <w:t>JNO</w:t>
            </w:r>
            <w:r w:rsidRPr="005A2339">
              <w:rPr>
                <w:rFonts w:cs="Arial"/>
                <w:szCs w:val="16"/>
                <w:lang w:val="es-GT"/>
              </w:rPr>
              <w:t>, con el objeto que las resoluciones, dictámenes y cualquier otra disposición que se emita se ajuste a las normas jurídicas correspondientes.</w:t>
            </w:r>
          </w:p>
        </w:tc>
      </w:tr>
      <w:tr w:rsidR="00315A52" w:rsidRPr="00FC33C5" w14:paraId="091FB272"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E9FF24F" w14:textId="77777777" w:rsidR="00315A52" w:rsidRPr="00E04D40" w:rsidRDefault="00315A52"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15A52" w:rsidRPr="003D721E" w14:paraId="05768891"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0D68B4" w14:textId="77777777" w:rsidR="00315A52" w:rsidRPr="00354BE5" w:rsidRDefault="00315A52" w:rsidP="00315A52">
            <w:pPr>
              <w:pStyle w:val="Prrafodelista"/>
              <w:numPr>
                <w:ilvl w:val="0"/>
                <w:numId w:val="79"/>
              </w:numPr>
              <w:rPr>
                <w:rFonts w:cs="Arial"/>
                <w:szCs w:val="16"/>
                <w:lang w:val="es-GT" w:bidi="ar"/>
              </w:rPr>
            </w:pPr>
            <w:r w:rsidRPr="00354BE5">
              <w:rPr>
                <w:rFonts w:cs="Arial"/>
                <w:szCs w:val="16"/>
                <w:lang w:val="es-GT" w:bidi="ar"/>
              </w:rPr>
              <w:t xml:space="preserve">Tramitar, </w:t>
            </w:r>
            <w:proofErr w:type="gramStart"/>
            <w:r w:rsidRPr="00354BE5">
              <w:rPr>
                <w:rFonts w:cs="Arial"/>
                <w:szCs w:val="16"/>
                <w:lang w:val="es-GT" w:bidi="ar"/>
              </w:rPr>
              <w:t>analizar  y</w:t>
            </w:r>
            <w:proofErr w:type="gramEnd"/>
            <w:r w:rsidRPr="00354BE5">
              <w:rPr>
                <w:rFonts w:cs="Arial"/>
                <w:szCs w:val="16"/>
                <w:lang w:val="es-GT" w:bidi="ar"/>
              </w:rPr>
              <w:t xml:space="preserve"> diligenciar  expedientes ingresados al JNO por denuncias o impugnaciones.</w:t>
            </w:r>
          </w:p>
          <w:p w14:paraId="3D767817" w14:textId="77777777" w:rsidR="00315A52" w:rsidRPr="003F0C09" w:rsidRDefault="00315A52" w:rsidP="00315A52">
            <w:pPr>
              <w:pStyle w:val="Encabezado"/>
              <w:widowControl w:val="0"/>
              <w:numPr>
                <w:ilvl w:val="0"/>
                <w:numId w:val="79"/>
              </w:numPr>
              <w:spacing w:line="276" w:lineRule="auto"/>
              <w:rPr>
                <w:rFonts w:cs="Arial"/>
                <w:szCs w:val="16"/>
                <w:lang w:val="es-GT" w:bidi="ar"/>
              </w:rPr>
            </w:pPr>
            <w:r w:rsidRPr="003F0C09">
              <w:rPr>
                <w:rFonts w:cs="Arial"/>
                <w:szCs w:val="16"/>
                <w:lang w:val="es-GT" w:bidi="ar"/>
              </w:rPr>
              <w:t>Tramitar, analizar y diligenciar el procedimiento de convocatoria de integración de Jurados de Oposición.</w:t>
            </w:r>
          </w:p>
          <w:p w14:paraId="04E9D4C3" w14:textId="77777777" w:rsidR="00315A52" w:rsidRPr="00E9595E" w:rsidRDefault="00315A52" w:rsidP="00315A52">
            <w:pPr>
              <w:pStyle w:val="Encabezado"/>
              <w:widowControl w:val="0"/>
              <w:numPr>
                <w:ilvl w:val="0"/>
                <w:numId w:val="79"/>
              </w:numPr>
              <w:spacing w:line="276" w:lineRule="auto"/>
              <w:rPr>
                <w:rFonts w:cs="Arial"/>
                <w:i w:val="0"/>
                <w:szCs w:val="16"/>
                <w:lang w:val="es-GT" w:bidi="ar"/>
              </w:rPr>
            </w:pPr>
            <w:r w:rsidRPr="00E9595E">
              <w:rPr>
                <w:rFonts w:cs="Arial"/>
                <w:i w:val="0"/>
                <w:szCs w:val="16"/>
                <w:lang w:val="es-GT" w:bidi="ar"/>
              </w:rPr>
              <w:t xml:space="preserve">Elaborar proyectos de resolución, oficios, providencias, informes y demás documentos oficiales para ser sometidos </w:t>
            </w:r>
            <w:proofErr w:type="gramStart"/>
            <w:r w:rsidRPr="00E9595E">
              <w:rPr>
                <w:rFonts w:cs="Arial"/>
                <w:i w:val="0"/>
                <w:szCs w:val="16"/>
                <w:lang w:val="es-GT" w:bidi="ar"/>
              </w:rPr>
              <w:t>a  aprobación</w:t>
            </w:r>
            <w:proofErr w:type="gramEnd"/>
            <w:r w:rsidRPr="00E9595E">
              <w:rPr>
                <w:rFonts w:cs="Arial"/>
                <w:i w:val="0"/>
                <w:szCs w:val="16"/>
                <w:lang w:val="es-GT" w:bidi="ar"/>
              </w:rPr>
              <w:t xml:space="preserve"> del JNO o de las autoridades administrativas del JNO.</w:t>
            </w:r>
          </w:p>
          <w:p w14:paraId="1993FE7B" w14:textId="77777777" w:rsidR="00315A52" w:rsidRPr="00354BE5" w:rsidRDefault="00315A52" w:rsidP="00315A52">
            <w:pPr>
              <w:pStyle w:val="Prrafodelista"/>
              <w:numPr>
                <w:ilvl w:val="0"/>
                <w:numId w:val="79"/>
              </w:numPr>
              <w:rPr>
                <w:rFonts w:cs="Arial"/>
                <w:szCs w:val="16"/>
                <w:lang w:val="es-GT" w:bidi="ar"/>
              </w:rPr>
            </w:pPr>
            <w:r w:rsidRPr="00354BE5">
              <w:rPr>
                <w:rFonts w:cs="Arial"/>
                <w:szCs w:val="16"/>
                <w:lang w:val="es-GT" w:bidi="ar"/>
              </w:rPr>
              <w:t>Atender vía telefónica, correo electrónico y/o personalmente a docentes por consultas o dudas en cuanto a la normativa aplicable al proceso de oposición.</w:t>
            </w:r>
          </w:p>
          <w:p w14:paraId="5D966CA7" w14:textId="77777777" w:rsidR="00315A52" w:rsidRPr="003F0C09" w:rsidRDefault="00315A52" w:rsidP="00315A52">
            <w:pPr>
              <w:pStyle w:val="Encabezado"/>
              <w:widowControl w:val="0"/>
              <w:numPr>
                <w:ilvl w:val="0"/>
                <w:numId w:val="79"/>
              </w:numPr>
              <w:spacing w:line="276" w:lineRule="auto"/>
              <w:rPr>
                <w:rFonts w:cs="Arial"/>
                <w:szCs w:val="16"/>
                <w:lang w:val="es-GT" w:bidi="ar"/>
              </w:rPr>
            </w:pPr>
            <w:r w:rsidRPr="003F0C09">
              <w:rPr>
                <w:rFonts w:cs="Arial"/>
                <w:szCs w:val="16"/>
                <w:lang w:val="es-GT" w:bidi="ar"/>
              </w:rPr>
              <w:t>Auxiliar en asuntos legales relacionados con la actividad administrativa del Jurado Nacional de Oposición.</w:t>
            </w:r>
          </w:p>
          <w:p w14:paraId="6ED336CE" w14:textId="77777777" w:rsidR="00315A52" w:rsidRPr="003F0C09" w:rsidRDefault="00315A52" w:rsidP="00315A52">
            <w:pPr>
              <w:pStyle w:val="Encabezado"/>
              <w:widowControl w:val="0"/>
              <w:numPr>
                <w:ilvl w:val="0"/>
                <w:numId w:val="79"/>
              </w:numPr>
              <w:spacing w:line="276" w:lineRule="auto"/>
              <w:rPr>
                <w:rFonts w:cs="Arial"/>
                <w:szCs w:val="16"/>
                <w:lang w:val="es-GT" w:bidi="ar"/>
              </w:rPr>
            </w:pPr>
            <w:r w:rsidRPr="003F0C09">
              <w:rPr>
                <w:rFonts w:cs="Arial"/>
                <w:szCs w:val="16"/>
                <w:lang w:val="es-GT" w:bidi="ar"/>
              </w:rPr>
              <w:t>Llevar registro y archivo de los recursos de revocatoria interpuestos en contra del Jurado Nacional de Oposición.</w:t>
            </w:r>
          </w:p>
          <w:p w14:paraId="37EA6B81" w14:textId="77777777" w:rsidR="00315A52" w:rsidRPr="003F0C09" w:rsidRDefault="00315A52" w:rsidP="00315A52">
            <w:pPr>
              <w:pStyle w:val="Encabezado"/>
              <w:widowControl w:val="0"/>
              <w:numPr>
                <w:ilvl w:val="0"/>
                <w:numId w:val="79"/>
              </w:numPr>
              <w:spacing w:line="276" w:lineRule="auto"/>
              <w:rPr>
                <w:rFonts w:cs="Arial"/>
                <w:szCs w:val="16"/>
                <w:lang w:val="es-GT" w:bidi="ar"/>
              </w:rPr>
            </w:pPr>
            <w:r w:rsidRPr="003F0C09">
              <w:rPr>
                <w:rFonts w:cs="Arial"/>
                <w:szCs w:val="16"/>
                <w:lang w:val="es-GT" w:bidi="ar"/>
              </w:rPr>
              <w:t>Llevar un control de las publicaciones legales del Diario de Centro América sobre el proceso de oposición y convocatorias.</w:t>
            </w:r>
          </w:p>
          <w:p w14:paraId="372B18A5" w14:textId="77777777" w:rsidR="00315A52" w:rsidRDefault="00315A52" w:rsidP="00315A52">
            <w:pPr>
              <w:pStyle w:val="Encabezado"/>
              <w:widowControl w:val="0"/>
              <w:numPr>
                <w:ilvl w:val="0"/>
                <w:numId w:val="79"/>
              </w:numPr>
              <w:spacing w:line="276" w:lineRule="auto"/>
              <w:rPr>
                <w:rFonts w:cs="Arial"/>
                <w:szCs w:val="16"/>
                <w:lang w:val="es-GT" w:bidi="ar"/>
              </w:rPr>
            </w:pPr>
            <w:r w:rsidRPr="003F0C09">
              <w:rPr>
                <w:rFonts w:cs="Arial"/>
                <w:szCs w:val="16"/>
                <w:lang w:val="es-GT" w:bidi="ar"/>
              </w:rPr>
              <w:t>Participar en monitoreos a nivel na</w:t>
            </w:r>
            <w:r>
              <w:rPr>
                <w:rFonts w:cs="Arial"/>
                <w:szCs w:val="16"/>
                <w:lang w:val="es-GT" w:bidi="ar"/>
              </w:rPr>
              <w:t>cional para dar acompañamiento.</w:t>
            </w:r>
          </w:p>
          <w:p w14:paraId="0B5D312F" w14:textId="77777777" w:rsidR="00315A52" w:rsidRPr="003F0C09" w:rsidRDefault="00315A52" w:rsidP="00315A52">
            <w:pPr>
              <w:pStyle w:val="Encabezado"/>
              <w:widowControl w:val="0"/>
              <w:numPr>
                <w:ilvl w:val="0"/>
                <w:numId w:val="79"/>
              </w:numPr>
              <w:spacing w:line="276" w:lineRule="auto"/>
              <w:rPr>
                <w:szCs w:val="16"/>
                <w:lang w:val="es-GT"/>
              </w:rPr>
            </w:pPr>
            <w:r w:rsidRPr="003F0C09">
              <w:rPr>
                <w:szCs w:val="16"/>
                <w:lang w:val="es-GT"/>
              </w:rPr>
              <w:t>Elaborar proyectos de informes circunstanciados de los recursos de revocatoria que se interpongan en contra de resoluciones emitidas por el JNO.</w:t>
            </w:r>
          </w:p>
          <w:p w14:paraId="1134973E" w14:textId="77777777" w:rsidR="00315A52" w:rsidRPr="003F0C09" w:rsidRDefault="00315A52" w:rsidP="00315A52">
            <w:pPr>
              <w:pStyle w:val="Encabezado"/>
              <w:widowControl w:val="0"/>
              <w:numPr>
                <w:ilvl w:val="0"/>
                <w:numId w:val="79"/>
              </w:numPr>
              <w:spacing w:line="276" w:lineRule="auto"/>
              <w:rPr>
                <w:szCs w:val="16"/>
                <w:lang w:val="es-GT"/>
              </w:rPr>
            </w:pPr>
            <w:r w:rsidRPr="003F0C09">
              <w:rPr>
                <w:szCs w:val="16"/>
                <w:lang w:val="es-GT"/>
              </w:rPr>
              <w:t>Llevar a cabo las capacitaciones a los Jurados de Oposición en relación a la normativa legal</w:t>
            </w:r>
          </w:p>
          <w:p w14:paraId="299ADDB9" w14:textId="77777777" w:rsidR="00315A52" w:rsidRPr="003F0C09" w:rsidRDefault="00315A52" w:rsidP="00315A52">
            <w:pPr>
              <w:pStyle w:val="Encabezado"/>
              <w:widowControl w:val="0"/>
              <w:numPr>
                <w:ilvl w:val="0"/>
                <w:numId w:val="79"/>
              </w:numPr>
              <w:spacing w:line="276" w:lineRule="auto"/>
              <w:rPr>
                <w:szCs w:val="16"/>
                <w:lang w:val="es-GT"/>
              </w:rPr>
            </w:pPr>
            <w:r w:rsidRPr="003F0C09">
              <w:rPr>
                <w:szCs w:val="16"/>
                <w:lang w:val="es-GT"/>
              </w:rPr>
              <w:t>Ejecutar las actividades administrativas inherentes al puesto.</w:t>
            </w:r>
          </w:p>
          <w:p w14:paraId="3538BE86" w14:textId="77777777" w:rsidR="00315A52" w:rsidRPr="007C4375" w:rsidRDefault="00315A52" w:rsidP="00315A52">
            <w:pPr>
              <w:pStyle w:val="Encabezado"/>
              <w:widowControl w:val="0"/>
              <w:numPr>
                <w:ilvl w:val="0"/>
                <w:numId w:val="79"/>
              </w:numPr>
              <w:spacing w:line="276" w:lineRule="auto"/>
              <w:rPr>
                <w:szCs w:val="16"/>
              </w:rPr>
            </w:pPr>
            <w:r w:rsidRPr="003F0C09">
              <w:rPr>
                <w:szCs w:val="16"/>
                <w:lang w:val="es-GT"/>
              </w:rPr>
              <w:t>Redactar, elaborar y firmar las certificaciones de la documentación que tenga que ser autenticada.</w:t>
            </w:r>
          </w:p>
          <w:p w14:paraId="5CF1FCFC" w14:textId="77777777" w:rsidR="00315A52" w:rsidRPr="004F43C2" w:rsidRDefault="00315A52" w:rsidP="00315A52">
            <w:pPr>
              <w:pStyle w:val="Encabezado"/>
              <w:widowControl w:val="0"/>
              <w:numPr>
                <w:ilvl w:val="0"/>
                <w:numId w:val="79"/>
              </w:numPr>
              <w:spacing w:line="276" w:lineRule="auto"/>
              <w:rPr>
                <w:i w:val="0"/>
                <w:szCs w:val="16"/>
                <w:lang w:val="es-GT"/>
              </w:rPr>
            </w:pPr>
            <w:r w:rsidRPr="004F43C2">
              <w:rPr>
                <w:szCs w:val="16"/>
                <w:lang w:val="es-GT"/>
              </w:rPr>
              <w:t>Verificar datos relacionados con los casos asignados al Departamento con los sistemas.</w:t>
            </w:r>
            <w:r w:rsidRPr="004F43C2">
              <w:rPr>
                <w:szCs w:val="16"/>
              </w:rPr>
              <w:t xml:space="preserve"> </w:t>
            </w:r>
          </w:p>
          <w:p w14:paraId="4A833560" w14:textId="77777777" w:rsidR="00315A52" w:rsidRDefault="00315A52" w:rsidP="00315A52">
            <w:pPr>
              <w:pStyle w:val="Encabezado"/>
              <w:widowControl w:val="0"/>
              <w:numPr>
                <w:ilvl w:val="0"/>
                <w:numId w:val="79"/>
              </w:numPr>
              <w:spacing w:line="276" w:lineRule="auto"/>
              <w:rPr>
                <w:rFonts w:cs="Arial"/>
                <w:szCs w:val="18"/>
                <w:lang w:val="es-GT" w:bidi="ar"/>
              </w:rPr>
            </w:pPr>
            <w:r w:rsidRPr="00B4347F">
              <w:rPr>
                <w:rFonts w:cs="Arial"/>
                <w:szCs w:val="18"/>
                <w:lang w:val="es-GT" w:bidi="ar"/>
              </w:rPr>
              <w:t>Planificar, organizar y supervisar las actividades específicas asignadas por el jefe del departamento.</w:t>
            </w:r>
          </w:p>
          <w:p w14:paraId="26A377F2" w14:textId="77777777" w:rsidR="00315A52" w:rsidRPr="00BC2B17" w:rsidRDefault="00315A52" w:rsidP="00315A52">
            <w:pPr>
              <w:pStyle w:val="Encabezado"/>
              <w:widowControl w:val="0"/>
              <w:numPr>
                <w:ilvl w:val="0"/>
                <w:numId w:val="79"/>
              </w:numPr>
              <w:spacing w:line="276" w:lineRule="auto"/>
              <w:rPr>
                <w:rFonts w:cs="Arial"/>
                <w:szCs w:val="16"/>
                <w:lang w:val="es-GT" w:bidi="ar"/>
              </w:rPr>
            </w:pPr>
            <w:r w:rsidRPr="00BC2B17">
              <w:rPr>
                <w:rFonts w:cs="Arial"/>
                <w:szCs w:val="16"/>
                <w:lang w:val="es-GT" w:bidi="ar"/>
              </w:rPr>
              <w:t xml:space="preserve">Capacitar en temas </w:t>
            </w:r>
            <w:r>
              <w:rPr>
                <w:rFonts w:cs="Arial"/>
                <w:szCs w:val="16"/>
                <w:lang w:val="es-GT" w:bidi="ar"/>
              </w:rPr>
              <w:t>legales</w:t>
            </w:r>
            <w:r w:rsidRPr="00BC2B17">
              <w:rPr>
                <w:rFonts w:cs="Arial"/>
                <w:szCs w:val="16"/>
                <w:lang w:val="es-GT" w:bidi="ar"/>
              </w:rPr>
              <w:t xml:space="preserve"> del proceso de oposición por designación del JNO o de las autoridades administrativas del JNO.</w:t>
            </w:r>
          </w:p>
          <w:p w14:paraId="683D511C" w14:textId="77777777" w:rsidR="00315A52" w:rsidRPr="00BC2B17" w:rsidRDefault="00315A52" w:rsidP="00315A52">
            <w:pPr>
              <w:pStyle w:val="Encabezado"/>
              <w:widowControl w:val="0"/>
              <w:numPr>
                <w:ilvl w:val="0"/>
                <w:numId w:val="79"/>
              </w:numPr>
              <w:spacing w:line="276" w:lineRule="auto"/>
              <w:rPr>
                <w:rFonts w:cs="Arial"/>
                <w:szCs w:val="16"/>
                <w:lang w:val="es-GT" w:bidi="ar"/>
              </w:rPr>
            </w:pPr>
            <w:r w:rsidRPr="00BC2B17">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35D82FB" w14:textId="77777777" w:rsidR="00315A52" w:rsidRPr="004B768F" w:rsidRDefault="00315A52" w:rsidP="00315A52">
            <w:pPr>
              <w:pStyle w:val="Encabezado"/>
              <w:widowControl w:val="0"/>
              <w:numPr>
                <w:ilvl w:val="0"/>
                <w:numId w:val="79"/>
              </w:numPr>
              <w:spacing w:line="276" w:lineRule="auto"/>
              <w:rPr>
                <w:i w:val="0"/>
                <w:szCs w:val="16"/>
                <w:lang w:val="es-GT"/>
              </w:rPr>
            </w:pPr>
            <w:r w:rsidRPr="00BC2B17">
              <w:rPr>
                <w:rFonts w:cs="Arial"/>
                <w:szCs w:val="16"/>
                <w:lang w:val="es-GT" w:bidi="ar"/>
              </w:rPr>
              <w:t xml:space="preserve">Ejecutar las actividades descritas en los procedimientos, instructivos, guías y cualquier otro documento oficial en las que esté involucrado el puesto.  </w:t>
            </w:r>
          </w:p>
        </w:tc>
      </w:tr>
      <w:tr w:rsidR="00315A52" w:rsidRPr="00FC33C5" w14:paraId="55A99BA0"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F61CAB0" w14:textId="77777777" w:rsidR="00315A52" w:rsidRPr="004A15C8" w:rsidRDefault="00315A52"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315A52" w:rsidRPr="003D721E" w14:paraId="4497DE6D"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C43339" w14:textId="77777777" w:rsidR="00315A52" w:rsidRPr="006177E5" w:rsidRDefault="00315A52" w:rsidP="00FC19D1">
            <w:pPr>
              <w:pStyle w:val="Prrafodelista"/>
              <w:numPr>
                <w:ilvl w:val="0"/>
                <w:numId w:val="106"/>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0FEDF358" w14:textId="77777777" w:rsidR="00315A52" w:rsidRPr="007C4375" w:rsidRDefault="00315A52" w:rsidP="00FC19D1">
            <w:pPr>
              <w:pStyle w:val="Prrafodelista"/>
              <w:numPr>
                <w:ilvl w:val="0"/>
                <w:numId w:val="106"/>
              </w:numPr>
              <w:rPr>
                <w:szCs w:val="16"/>
                <w:lang w:val="es-GT"/>
              </w:rPr>
            </w:pPr>
            <w:r w:rsidRPr="003F0C09">
              <w:rPr>
                <w:szCs w:val="16"/>
                <w:lang w:val="es-GT"/>
              </w:rPr>
              <w:t>En caso de emergencia o por encargo, auxiliar, tramitar, diligenciar, dirigir y procurar procesos judiciales relacionados con el Jurado Nacional de Oposición.</w:t>
            </w:r>
            <w:r w:rsidRPr="003F0C09">
              <w:rPr>
                <w:szCs w:val="16"/>
              </w:rPr>
              <w:t xml:space="preserve"> </w:t>
            </w:r>
          </w:p>
          <w:p w14:paraId="369D1E15" w14:textId="5A448F50" w:rsidR="00315A52" w:rsidRPr="004A15C8" w:rsidRDefault="00315A52" w:rsidP="00B95D41">
            <w:pPr>
              <w:pStyle w:val="Prrafodelista"/>
              <w:ind w:left="360"/>
              <w:rPr>
                <w:szCs w:val="16"/>
                <w:lang w:val="es-GT"/>
              </w:rPr>
            </w:pPr>
          </w:p>
        </w:tc>
      </w:tr>
      <w:tr w:rsidR="00315A52" w:rsidRPr="00FC33C5" w14:paraId="642E6E5E"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13CCA6D" w14:textId="77777777" w:rsidR="00315A52" w:rsidRPr="004A15C8" w:rsidRDefault="00315A52" w:rsidP="006E1B30">
            <w:pPr>
              <w:textAlignment w:val="center"/>
              <w:rPr>
                <w:rFonts w:cs="Arial"/>
                <w:b/>
                <w:sz w:val="18"/>
                <w:szCs w:val="18"/>
                <w:lang w:val="es-GT"/>
              </w:rPr>
            </w:pPr>
            <w:r w:rsidRPr="004A15C8">
              <w:rPr>
                <w:rFonts w:cs="Arial"/>
                <w:b/>
                <w:sz w:val="18"/>
                <w:szCs w:val="18"/>
              </w:rPr>
              <w:t>5. TAREAS EVENTUALES</w:t>
            </w:r>
          </w:p>
        </w:tc>
      </w:tr>
      <w:tr w:rsidR="00315A52" w:rsidRPr="003D721E" w14:paraId="17CAF40D"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44D03E2" w14:textId="77777777" w:rsidR="00315A52" w:rsidRPr="003F0C09" w:rsidRDefault="00315A52" w:rsidP="00315A52">
            <w:pPr>
              <w:pStyle w:val="Encabezado"/>
              <w:widowControl w:val="0"/>
              <w:numPr>
                <w:ilvl w:val="0"/>
                <w:numId w:val="107"/>
              </w:numPr>
              <w:spacing w:line="276" w:lineRule="auto"/>
              <w:rPr>
                <w:szCs w:val="16"/>
                <w:lang w:val="es-GT"/>
              </w:rPr>
            </w:pPr>
            <w:r w:rsidRPr="003F0C09">
              <w:rPr>
                <w:szCs w:val="16"/>
                <w:lang w:val="es-GT"/>
              </w:rPr>
              <w:t>Sustituir al Jefe del Departamento en caso de ausencia.</w:t>
            </w:r>
          </w:p>
          <w:p w14:paraId="799AD8FA" w14:textId="77777777" w:rsidR="00315A52" w:rsidRDefault="00315A52" w:rsidP="00315A52">
            <w:pPr>
              <w:pStyle w:val="Encabezado"/>
              <w:widowControl w:val="0"/>
              <w:numPr>
                <w:ilvl w:val="0"/>
                <w:numId w:val="107"/>
              </w:numPr>
              <w:spacing w:line="276" w:lineRule="auto"/>
              <w:rPr>
                <w:szCs w:val="16"/>
                <w:lang w:val="es-GT"/>
              </w:rPr>
            </w:pPr>
            <w:r w:rsidRPr="003F0C09">
              <w:rPr>
                <w:szCs w:val="16"/>
                <w:lang w:val="es-GT"/>
              </w:rPr>
              <w:t xml:space="preserve">Suscribir actas en cualquier departamento de Guatemala </w:t>
            </w:r>
            <w:r>
              <w:rPr>
                <w:szCs w:val="16"/>
                <w:lang w:val="es-GT"/>
              </w:rPr>
              <w:t>a requerimiento</w:t>
            </w:r>
            <w:r w:rsidRPr="003F0C09">
              <w:rPr>
                <w:szCs w:val="16"/>
                <w:lang w:val="es-GT"/>
              </w:rPr>
              <w:t xml:space="preserve"> </w:t>
            </w:r>
            <w:r>
              <w:rPr>
                <w:szCs w:val="16"/>
                <w:lang w:val="es-GT"/>
              </w:rPr>
              <w:t>d</w:t>
            </w:r>
            <w:r w:rsidRPr="003F0C09">
              <w:rPr>
                <w:szCs w:val="16"/>
                <w:lang w:val="es-GT"/>
              </w:rPr>
              <w:t>el JNO.</w:t>
            </w:r>
          </w:p>
          <w:p w14:paraId="4482F3E5" w14:textId="77777777" w:rsidR="00315A52" w:rsidRPr="004F43C2" w:rsidRDefault="00315A52" w:rsidP="00315A52">
            <w:pPr>
              <w:pStyle w:val="Prrafodelista"/>
              <w:numPr>
                <w:ilvl w:val="0"/>
                <w:numId w:val="107"/>
              </w:numPr>
              <w:rPr>
                <w:szCs w:val="16"/>
                <w:lang w:val="es-GT"/>
              </w:rPr>
            </w:pPr>
            <w:r w:rsidRPr="003F0C09">
              <w:rPr>
                <w:szCs w:val="16"/>
                <w:lang w:val="es-GT"/>
              </w:rPr>
              <w:t xml:space="preserve">Ser el encargado de recolectar información sobre la conformación de los </w:t>
            </w:r>
            <w:r>
              <w:rPr>
                <w:szCs w:val="16"/>
                <w:lang w:val="es-GT"/>
              </w:rPr>
              <w:t>JADO</w:t>
            </w:r>
            <w:r w:rsidRPr="003F0C09">
              <w:rPr>
                <w:szCs w:val="16"/>
                <w:lang w:val="es-GT"/>
              </w:rPr>
              <w:t xml:space="preserve"> y llevar un registro de los mismos por periodo de ejercicio.</w:t>
            </w:r>
            <w:r w:rsidRPr="003F0C09">
              <w:rPr>
                <w:szCs w:val="16"/>
              </w:rPr>
              <w:t xml:space="preserve"> </w:t>
            </w:r>
          </w:p>
          <w:p w14:paraId="6ED36271" w14:textId="77777777" w:rsidR="00315A52" w:rsidRPr="003F0C09" w:rsidRDefault="00315A52" w:rsidP="00315A52">
            <w:pPr>
              <w:pStyle w:val="Prrafodelista"/>
              <w:numPr>
                <w:ilvl w:val="0"/>
                <w:numId w:val="107"/>
              </w:numPr>
              <w:rPr>
                <w:szCs w:val="16"/>
                <w:lang w:val="es-GT"/>
              </w:rPr>
            </w:pPr>
            <w:r w:rsidRPr="003F0C09">
              <w:rPr>
                <w:szCs w:val="16"/>
                <w:lang w:val="es-GT"/>
              </w:rPr>
              <w:t xml:space="preserve">Dar asesoría legal a personal del </w:t>
            </w:r>
            <w:r>
              <w:rPr>
                <w:szCs w:val="16"/>
                <w:lang w:val="es-GT"/>
              </w:rPr>
              <w:t>MINEDUC</w:t>
            </w:r>
            <w:r w:rsidRPr="003F0C09">
              <w:rPr>
                <w:szCs w:val="16"/>
                <w:lang w:val="es-GT"/>
              </w:rPr>
              <w:t xml:space="preserve"> en relación al proceso de oposición cuando se encuentre dando capacitaciones o en monitoreo.</w:t>
            </w:r>
          </w:p>
          <w:p w14:paraId="0CC3BA08" w14:textId="11565573" w:rsidR="00315A52" w:rsidRDefault="00315A52" w:rsidP="00315A52">
            <w:pPr>
              <w:pStyle w:val="Encabezado"/>
              <w:widowControl w:val="0"/>
              <w:numPr>
                <w:ilvl w:val="0"/>
                <w:numId w:val="107"/>
              </w:numPr>
              <w:spacing w:line="276" w:lineRule="auto"/>
              <w:rPr>
                <w:szCs w:val="16"/>
                <w:lang w:val="es-GT"/>
              </w:rPr>
            </w:pPr>
            <w:r w:rsidRPr="003F0C09">
              <w:rPr>
                <w:szCs w:val="16"/>
                <w:lang w:val="es-GT"/>
              </w:rPr>
              <w:t xml:space="preserve">Realizar otras tareas asignadas por la autoridad superior inherentes al puesto, o tareas de carácter </w:t>
            </w:r>
            <w:r w:rsidR="00D322DF" w:rsidRPr="003F0C09">
              <w:rPr>
                <w:szCs w:val="16"/>
                <w:lang w:val="es-GT"/>
              </w:rPr>
              <w:t>eventual que</w:t>
            </w:r>
            <w:r w:rsidRPr="003F0C09">
              <w:rPr>
                <w:szCs w:val="16"/>
                <w:lang w:val="es-GT"/>
              </w:rPr>
              <w:t xml:space="preserve"> no entorpezcan el cumplimiento del propósito principal del puesto y para las cuales la persona posea la competencia</w:t>
            </w:r>
            <w:r w:rsidRPr="003F0C09">
              <w:rPr>
                <w:rFonts w:eastAsia="Calibri" w:cs="Arial"/>
                <w:color w:val="FF0000"/>
                <w:szCs w:val="16"/>
                <w:lang w:val="es-ES" w:eastAsia="es-GT"/>
              </w:rPr>
              <w:t>.</w:t>
            </w:r>
            <w:r w:rsidRPr="004A15C8">
              <w:rPr>
                <w:szCs w:val="16"/>
                <w:lang w:val="es-GT"/>
              </w:rPr>
              <w:t xml:space="preserve"> </w:t>
            </w:r>
          </w:p>
          <w:p w14:paraId="3E74897A" w14:textId="77777777" w:rsidR="00FC19D1" w:rsidRPr="004A15C8" w:rsidRDefault="00FC19D1" w:rsidP="00FC19D1">
            <w:pPr>
              <w:pStyle w:val="Encabezado"/>
              <w:widowControl w:val="0"/>
              <w:spacing w:line="276" w:lineRule="auto"/>
              <w:ind w:left="360"/>
              <w:rPr>
                <w:szCs w:val="16"/>
                <w:lang w:val="es-GT"/>
              </w:rPr>
            </w:pPr>
          </w:p>
        </w:tc>
      </w:tr>
    </w:tbl>
    <w:p w14:paraId="60014B52" w14:textId="77777777" w:rsidR="00315A52" w:rsidRPr="002D0CF6" w:rsidRDefault="00315A52" w:rsidP="00315A5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315A52" w:rsidRPr="00FC33C5" w14:paraId="7BCCAA46"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B37643" w14:textId="77777777" w:rsidR="00315A52" w:rsidRPr="00E04D40" w:rsidRDefault="00315A52"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15A52" w:rsidRPr="003D721E" w14:paraId="118905F3"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5AD39A3" w14:textId="77777777" w:rsidR="00315A52" w:rsidRPr="00693F6D" w:rsidRDefault="00315A52" w:rsidP="006E1B30">
            <w:pPr>
              <w:jc w:val="left"/>
              <w:textAlignment w:val="center"/>
              <w:rPr>
                <w:rFonts w:cs="Arial"/>
                <w:szCs w:val="16"/>
                <w:lang w:val="es-GT"/>
              </w:rPr>
            </w:pPr>
            <w:r w:rsidRPr="00E6238B">
              <w:rPr>
                <w:rFonts w:cs="Arial"/>
                <w:szCs w:val="18"/>
                <w:lang w:val="es-GT"/>
              </w:rPr>
              <w:t xml:space="preserve">El puesto se ubica en el Departamento Jurídico del </w:t>
            </w:r>
            <w:r>
              <w:rPr>
                <w:rFonts w:cs="Arial"/>
                <w:szCs w:val="18"/>
                <w:lang w:val="es-GT"/>
              </w:rPr>
              <w:t>JNO</w:t>
            </w:r>
            <w:r w:rsidRPr="00E6238B">
              <w:rPr>
                <w:rFonts w:cs="Arial"/>
                <w:sz w:val="18"/>
                <w:szCs w:val="18"/>
                <w:lang w:val="es-GT"/>
              </w:rPr>
              <w:t>.</w:t>
            </w:r>
          </w:p>
        </w:tc>
      </w:tr>
      <w:tr w:rsidR="00315A52" w:rsidRPr="00FC33C5" w14:paraId="6D3C434D"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B5E5C3"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315A52" w:rsidRPr="003D721E" w14:paraId="558F151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3AD97D" w14:textId="77777777" w:rsidR="00315A52" w:rsidRDefault="00315A52" w:rsidP="006E1B30">
            <w:pPr>
              <w:jc w:val="left"/>
              <w:textAlignment w:val="center"/>
              <w:rPr>
                <w:rFonts w:cs="Arial"/>
                <w:szCs w:val="16"/>
                <w:lang w:val="es-GT"/>
              </w:rPr>
            </w:pPr>
            <w:r w:rsidRPr="003F0C09">
              <w:rPr>
                <w:rFonts w:cs="Arial"/>
                <w:szCs w:val="16"/>
                <w:lang w:val="es-GT"/>
              </w:rPr>
              <w:t>N/A</w:t>
            </w:r>
          </w:p>
          <w:p w14:paraId="3BEEDC88" w14:textId="77777777" w:rsidR="00B95D41" w:rsidRPr="003F0C09" w:rsidRDefault="00B95D41" w:rsidP="006E1B30">
            <w:pPr>
              <w:jc w:val="left"/>
              <w:textAlignment w:val="center"/>
              <w:rPr>
                <w:rFonts w:cs="Arial"/>
                <w:szCs w:val="16"/>
                <w:lang w:val="es-GT"/>
              </w:rPr>
            </w:pPr>
          </w:p>
        </w:tc>
      </w:tr>
      <w:tr w:rsidR="00315A52" w:rsidRPr="00FC33C5" w14:paraId="77A4C6C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29CCDA" w14:textId="77777777" w:rsidR="00315A52" w:rsidRPr="00E04D40" w:rsidRDefault="00315A52" w:rsidP="006E1B30">
            <w:pPr>
              <w:textAlignment w:val="center"/>
              <w:rPr>
                <w:rFonts w:cs="Arial"/>
                <w:b/>
                <w:sz w:val="18"/>
                <w:szCs w:val="18"/>
                <w:lang w:val="es-GT"/>
              </w:rPr>
            </w:pPr>
            <w:r>
              <w:rPr>
                <w:rFonts w:cs="Arial"/>
                <w:b/>
                <w:sz w:val="18"/>
                <w:szCs w:val="18"/>
                <w:lang w:val="es-GT"/>
              </w:rPr>
              <w:lastRenderedPageBreak/>
              <w:t xml:space="preserve">8. </w:t>
            </w:r>
            <w:r w:rsidRPr="00E04D40">
              <w:rPr>
                <w:rFonts w:cs="Arial"/>
                <w:b/>
                <w:sz w:val="18"/>
                <w:szCs w:val="18"/>
                <w:lang w:val="es-GT"/>
              </w:rPr>
              <w:t>RESPONSABILIDAD</w:t>
            </w:r>
          </w:p>
        </w:tc>
      </w:tr>
      <w:tr w:rsidR="00315A52" w:rsidRPr="003D721E" w14:paraId="3E54FAC8" w14:textId="77777777" w:rsidTr="006E1B30">
        <w:trPr>
          <w:cnfStyle w:val="000000100000" w:firstRow="0" w:lastRow="0" w:firstColumn="0" w:lastColumn="0" w:oddVBand="0" w:evenVBand="0" w:oddHBand="1" w:evenHBand="0" w:firstRowFirstColumn="0" w:firstRowLastColumn="0" w:lastRowFirstColumn="0" w:lastRowLastColumn="0"/>
          <w:trHeight w:val="59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B66D7" w14:textId="77777777" w:rsidR="00315A52" w:rsidRPr="00693F6D" w:rsidRDefault="00315A52" w:rsidP="006E1B30">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315A52" w:rsidRPr="003D721E" w14:paraId="0661221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2598BB" w14:textId="77777777" w:rsidR="00315A52" w:rsidRPr="00693F6D" w:rsidRDefault="00315A52"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315A52" w:rsidRPr="00FC33C5" w14:paraId="134C7A4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6686C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315A52" w:rsidRPr="003D721E" w14:paraId="0868707A"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FA9E72" w14:textId="77777777" w:rsidR="00315A52" w:rsidRPr="00FC33C5" w:rsidRDefault="00315A52"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49D7A44" w14:textId="77777777" w:rsidR="00315A52" w:rsidRPr="00693F6D"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C166DF">
              <w:rPr>
                <w:rFonts w:cs="Arial"/>
                <w:i/>
                <w:szCs w:val="18"/>
                <w:lang w:val="es-GT"/>
              </w:rPr>
              <w:t>Enlace Administrativo del JADOS, Asistente del JADOS, integrantes de JUMO, integrantes de JADOS, docentes participantes en el proceso de oposición.</w:t>
            </w:r>
          </w:p>
        </w:tc>
      </w:tr>
      <w:tr w:rsidR="00315A52" w:rsidRPr="003D721E" w14:paraId="405FF84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AFAFC5" w14:textId="77777777" w:rsidR="00315A52" w:rsidRPr="00FC33C5" w:rsidRDefault="00315A52"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3F6DBED"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C166DF">
              <w:rPr>
                <w:rFonts w:cs="Arial"/>
                <w:i/>
                <w:szCs w:val="18"/>
                <w:lang w:val="es-GT"/>
              </w:rPr>
              <w:t>Docentes participantes en el proceso de oposición, abogados auxiliantes de docentes participantes cuando han sido propuestos.</w:t>
            </w:r>
          </w:p>
        </w:tc>
      </w:tr>
      <w:tr w:rsidR="00315A52" w:rsidRPr="00FC33C5" w14:paraId="35AB3ACD"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C39155"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315A52" w:rsidRPr="003D721E" w14:paraId="45D8575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FBAAE9" w14:textId="77777777" w:rsidR="00315A52" w:rsidRPr="00693F6D" w:rsidRDefault="00315A52" w:rsidP="006E1B30">
            <w:pPr>
              <w:textAlignment w:val="center"/>
              <w:rPr>
                <w:rFonts w:cs="Arial"/>
                <w:szCs w:val="16"/>
                <w:lang w:val="es-GT"/>
              </w:rPr>
            </w:pPr>
            <w:r w:rsidRPr="00FB7D9E">
              <w:rPr>
                <w:lang w:val="es-GT"/>
              </w:rPr>
              <w:t>Edificio Plaza Rabí</w:t>
            </w:r>
            <w:r>
              <w:rPr>
                <w:lang w:val="es-GT"/>
              </w:rPr>
              <w:t>.</w:t>
            </w:r>
          </w:p>
        </w:tc>
      </w:tr>
      <w:tr w:rsidR="00315A52" w:rsidRPr="00FC33C5" w14:paraId="57A1830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79C061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315A52" w:rsidRPr="003D721E" w14:paraId="2884D2D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A2BAC7B" w14:textId="77777777" w:rsidR="00315A52" w:rsidRPr="00FC33C5" w:rsidRDefault="00315A52" w:rsidP="006E1B30">
            <w:pPr>
              <w:textAlignment w:val="center"/>
              <w:rPr>
                <w:rFonts w:cs="Arial"/>
                <w:i w:val="0"/>
                <w:szCs w:val="16"/>
                <w:lang w:val="es-GT"/>
              </w:rPr>
            </w:pPr>
            <w:r>
              <w:rPr>
                <w:rFonts w:cs="Arial"/>
                <w:szCs w:val="16"/>
                <w:lang w:val="es-GT"/>
              </w:rPr>
              <w:t>La jornada de trabajo es Diurna, de lunes a viernes de 9:00 a 17:30 horas</w:t>
            </w:r>
          </w:p>
        </w:tc>
      </w:tr>
      <w:tr w:rsidR="00315A52" w:rsidRPr="00FC33C5" w14:paraId="2FACC934"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9921A7"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315A52" w:rsidRPr="003D721E" w14:paraId="758B599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AF98F3" w14:textId="77777777" w:rsidR="00315A52" w:rsidRPr="00FC33C5" w:rsidRDefault="00315A52" w:rsidP="006E1B30">
            <w:pPr>
              <w:textAlignment w:val="center"/>
              <w:rPr>
                <w:rFonts w:cs="Arial"/>
                <w:i w:val="0"/>
                <w:szCs w:val="16"/>
                <w:lang w:val="es-GT"/>
              </w:rPr>
            </w:pPr>
            <w:r>
              <w:rPr>
                <w:rFonts w:cs="Arial"/>
                <w:szCs w:val="16"/>
                <w:lang w:val="es-GT"/>
              </w:rPr>
              <w:t>Se derivan por el incumplimiento de sus funciones, afectando el cumplimiento de las metas y objetivos del Departamento Jurídico del Jurado Nacional de Oposición.</w:t>
            </w:r>
          </w:p>
        </w:tc>
      </w:tr>
      <w:tr w:rsidR="00315A52" w:rsidRPr="00FC33C5" w14:paraId="369076E9"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F83830"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15A52" w:rsidRPr="003D721E" w14:paraId="178A29D9" w14:textId="77777777" w:rsidTr="006E1B30">
        <w:trPr>
          <w:cnfStyle w:val="000000100000" w:firstRow="0" w:lastRow="0" w:firstColumn="0" w:lastColumn="0" w:oddVBand="0" w:evenVBand="0" w:oddHBand="1" w:evenHBand="0" w:firstRowFirstColumn="0" w:firstRowLastColumn="0" w:lastRowFirstColumn="0" w:lastRowLastColumn="0"/>
          <w:trHeight w:val="52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2E8AA8" w14:textId="77777777" w:rsidR="00315A52" w:rsidRPr="00E4109B" w:rsidRDefault="00315A52"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15A52" w:rsidRPr="00FC33C5" w14:paraId="446FA78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74230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315A52" w:rsidRPr="003D721E" w14:paraId="320AF53D" w14:textId="77777777" w:rsidTr="006E1B30">
        <w:trPr>
          <w:cnfStyle w:val="000000100000" w:firstRow="0" w:lastRow="0" w:firstColumn="0" w:lastColumn="0" w:oddVBand="0" w:evenVBand="0" w:oddHBand="1" w:evenHBand="0" w:firstRowFirstColumn="0" w:firstRowLastColumn="0" w:lastRowFirstColumn="0" w:lastRowLastColumn="0"/>
          <w:trHeight w:val="62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7B5298" w14:textId="77777777" w:rsidR="00315A52" w:rsidRPr="00FC33C5" w:rsidRDefault="00315A52"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81C558E"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80% de esfuerzo mental, exige concentración constante para </w:t>
            </w:r>
            <w:r>
              <w:rPr>
                <w:rFonts w:cs="Arial"/>
                <w:szCs w:val="16"/>
                <w:lang w:val="es-GT"/>
              </w:rPr>
              <w:t>Asesorar</w:t>
            </w:r>
            <w:r w:rsidRPr="005A2339">
              <w:rPr>
                <w:rFonts w:cs="Arial"/>
                <w:szCs w:val="16"/>
                <w:lang w:val="es-GT"/>
              </w:rPr>
              <w:t xml:space="preserve"> legal en las acciones que se ejecutan en el </w:t>
            </w:r>
            <w:r>
              <w:rPr>
                <w:rFonts w:cs="Arial"/>
                <w:szCs w:val="16"/>
                <w:lang w:val="es-GT"/>
              </w:rPr>
              <w:t>JNO</w:t>
            </w:r>
            <w:r w:rsidRPr="005A2339">
              <w:rPr>
                <w:rFonts w:cs="Arial"/>
                <w:szCs w:val="16"/>
                <w:lang w:val="es-GT"/>
              </w:rPr>
              <w:t>, con el objeto que las resoluciones, dictámenes y cualquier otra disposición que se emita se ajuste a las normas jurídicas correspondientes.</w:t>
            </w:r>
          </w:p>
        </w:tc>
      </w:tr>
      <w:tr w:rsidR="00315A52" w:rsidRPr="003D721E" w14:paraId="41A94C0B" w14:textId="77777777" w:rsidTr="006E1B30">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6EF807" w14:textId="77777777" w:rsidR="00315A52" w:rsidRPr="00FC33C5" w:rsidRDefault="00315A52"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2E20B3" w14:textId="77777777" w:rsidR="00315A52" w:rsidRPr="00693F6D"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El esfuerzo que requiere el puesto de trabajo es de un 20% ya que la mayoría del tiempo realiza sus tareas sentado.</w:t>
            </w:r>
          </w:p>
        </w:tc>
      </w:tr>
      <w:tr w:rsidR="00315A52" w:rsidRPr="00D523B8" w14:paraId="541D4061"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D713BF" w14:textId="77777777" w:rsidR="00315A52" w:rsidRPr="009E0D6F" w:rsidRDefault="00315A52"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315A52" w:rsidRPr="00D523B8" w14:paraId="6B5020E1"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3BB9B6"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315A52" w:rsidRPr="003D721E" w14:paraId="409D1B7E" w14:textId="77777777" w:rsidTr="006E1B30">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0A468E"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141B3D7"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A93EA7">
              <w:rPr>
                <w:rFonts w:cs="Arial"/>
                <w:i/>
                <w:szCs w:val="16"/>
                <w:lang w:val="es-GT"/>
              </w:rPr>
              <w:t xml:space="preserve">Acreditar título universitario a nivel de licenciatura en una carrera afín al puesto. </w:t>
            </w:r>
            <w:proofErr w:type="gramStart"/>
            <w:r w:rsidRPr="00A93EA7">
              <w:rPr>
                <w:rFonts w:cs="Arial"/>
                <w:i/>
                <w:szCs w:val="16"/>
                <w:lang w:val="es-GT"/>
              </w:rPr>
              <w:t>Seis  meses</w:t>
            </w:r>
            <w:proofErr w:type="gramEnd"/>
            <w:r w:rsidRPr="00A93EA7">
              <w:rPr>
                <w:rFonts w:cs="Arial"/>
                <w:i/>
                <w:szCs w:val="16"/>
                <w:lang w:val="es-GT"/>
              </w:rPr>
              <w:t xml:space="preserve"> de experiencia como Asesor Profesional Especializado I y ser colegiado activo.</w:t>
            </w:r>
          </w:p>
        </w:tc>
      </w:tr>
      <w:tr w:rsidR="00315A52" w:rsidRPr="003D721E" w14:paraId="2C546F39" w14:textId="77777777" w:rsidTr="006E1B30">
        <w:trPr>
          <w:trHeight w:val="55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348930"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87FDD2B" w14:textId="77777777" w:rsidR="00315A52" w:rsidRPr="00693F6D" w:rsidRDefault="00315A52"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A93EA7">
              <w:rPr>
                <w:rFonts w:cs="Arial"/>
                <w:i/>
                <w:szCs w:val="16"/>
                <w:lang w:val="es-GT"/>
              </w:rPr>
              <w:t>Acreditar título universitario a nivel de licenciatura en la carrera profesional que el puesto requiera. Cinco años de experiencia en labores afines al mismo y ser colegiado activo.</w:t>
            </w:r>
          </w:p>
        </w:tc>
      </w:tr>
      <w:tr w:rsidR="00315A52" w:rsidRPr="00FC33C5" w14:paraId="112EA7D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E3BA4D0"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315A52" w:rsidRPr="00466F53" w14:paraId="549ADEA4" w14:textId="77777777" w:rsidTr="006E1B30">
        <w:trPr>
          <w:trHeight w:val="55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EA9D21" w14:textId="77777777" w:rsidR="00315A52" w:rsidRPr="003D721E" w:rsidRDefault="00315A52" w:rsidP="00315A52">
            <w:pPr>
              <w:pStyle w:val="Prrafodelista"/>
              <w:numPr>
                <w:ilvl w:val="0"/>
                <w:numId w:val="37"/>
              </w:numPr>
              <w:textAlignment w:val="center"/>
              <w:rPr>
                <w:rFonts w:cs="Arial"/>
                <w:szCs w:val="16"/>
                <w:lang w:val="es-GT"/>
              </w:rPr>
            </w:pPr>
            <w:r w:rsidRPr="00AB5BF8">
              <w:rPr>
                <w:rFonts w:cs="Arial"/>
                <w:szCs w:val="16"/>
                <w:lang w:val="es-GT"/>
              </w:rPr>
              <w:t>Licenciatura en Ciencias Jurídicas y Sociales, Abogado y N</w:t>
            </w:r>
            <w:r>
              <w:rPr>
                <w:rFonts w:cs="Arial"/>
                <w:szCs w:val="16"/>
                <w:lang w:val="es-GT"/>
              </w:rPr>
              <w:t>otario.</w:t>
            </w:r>
          </w:p>
        </w:tc>
      </w:tr>
      <w:tr w:rsidR="00315A52" w:rsidRPr="00FC33C5" w14:paraId="6EBA5B0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5C29BF"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315A52" w:rsidRPr="003D721E" w14:paraId="722DFC94" w14:textId="77777777" w:rsidTr="006E1B30">
        <w:trPr>
          <w:trHeight w:val="209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420E4D" w14:textId="77777777" w:rsidR="00315A52" w:rsidRPr="0019635C" w:rsidRDefault="00315A52" w:rsidP="00315A52">
            <w:pPr>
              <w:pStyle w:val="Prrafodelista"/>
              <w:numPr>
                <w:ilvl w:val="0"/>
                <w:numId w:val="37"/>
              </w:numPr>
              <w:textAlignment w:val="center"/>
              <w:rPr>
                <w:rFonts w:cs="Arial"/>
                <w:szCs w:val="16"/>
                <w:lang w:val="es-GT"/>
              </w:rPr>
            </w:pPr>
            <w:r w:rsidRPr="0019635C">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w:t>
            </w:r>
            <w:r>
              <w:rPr>
                <w:rFonts w:cs="Arial"/>
                <w:szCs w:val="16"/>
                <w:lang w:val="es-GT"/>
              </w:rPr>
              <w:t xml:space="preserve"> Nacional</w:t>
            </w:r>
            <w:r w:rsidRPr="0019635C">
              <w:rPr>
                <w:rFonts w:cs="Arial"/>
                <w:szCs w:val="16"/>
                <w:lang w:val="es-GT"/>
              </w:rPr>
              <w:t>, Ley Orgánica Contraloría General de Cuentas y su Reglamento, Acuerdo Gubernativo y Ministerial que rige el proceso de oposición, Código de Trabajo, Ley de Educación Nacional, Ley de Clases Pasivas y su Reglamento, Ley de Probidad y Responsabilidad de Funcionarios y Empleados Públicos y su Reglamento, Ley de lo Contencioso Administrativo, Ley de Amparo y Exhibición personal, Pactos Colectivos de Condiciones de Trabajo, Reglamento Interno de Trabajo del MINEDUC, Reglam</w:t>
            </w:r>
            <w:r>
              <w:rPr>
                <w:rFonts w:cs="Arial"/>
                <w:szCs w:val="16"/>
                <w:lang w:val="es-GT"/>
              </w:rPr>
              <w:t>ento Interno de Trabajo del JNO</w:t>
            </w:r>
            <w:r w:rsidRPr="0019635C">
              <w:rPr>
                <w:rFonts w:cs="Arial"/>
                <w:szCs w:val="16"/>
                <w:lang w:val="es-GT"/>
              </w:rPr>
              <w:t>.</w:t>
            </w:r>
          </w:p>
          <w:p w14:paraId="472B9130" w14:textId="77777777" w:rsidR="00315A52" w:rsidRPr="0019635C" w:rsidRDefault="00315A52" w:rsidP="00315A52">
            <w:pPr>
              <w:pStyle w:val="Prrafodelista"/>
              <w:numPr>
                <w:ilvl w:val="0"/>
                <w:numId w:val="37"/>
              </w:numPr>
              <w:textAlignment w:val="center"/>
              <w:rPr>
                <w:rFonts w:cs="Arial"/>
                <w:szCs w:val="16"/>
                <w:lang w:val="es-GT"/>
              </w:rPr>
            </w:pPr>
            <w:r w:rsidRPr="0019635C">
              <w:rPr>
                <w:rFonts w:cs="Arial"/>
                <w:szCs w:val="16"/>
                <w:lang w:val="es-GT"/>
              </w:rPr>
              <w:t>Organización y administración.</w:t>
            </w:r>
          </w:p>
          <w:p w14:paraId="6D6DC9F5" w14:textId="77777777" w:rsidR="00315A52" w:rsidRPr="0019635C" w:rsidRDefault="00315A52" w:rsidP="00315A52">
            <w:pPr>
              <w:pStyle w:val="Prrafodelista"/>
              <w:numPr>
                <w:ilvl w:val="0"/>
                <w:numId w:val="37"/>
              </w:numPr>
              <w:textAlignment w:val="center"/>
              <w:rPr>
                <w:rFonts w:cs="Arial"/>
                <w:szCs w:val="16"/>
                <w:lang w:val="es-GT"/>
              </w:rPr>
            </w:pPr>
            <w:r w:rsidRPr="0019635C">
              <w:rPr>
                <w:rFonts w:cs="Arial"/>
                <w:szCs w:val="16"/>
                <w:lang w:val="es-GT"/>
              </w:rPr>
              <w:t>Elaboración de informes, documentos oficiales, controles y seguimiento de casos.</w:t>
            </w:r>
          </w:p>
          <w:p w14:paraId="27E9AEF2" w14:textId="77777777" w:rsidR="00315A52" w:rsidRPr="0019635C" w:rsidRDefault="00315A52" w:rsidP="00315A52">
            <w:pPr>
              <w:pStyle w:val="Prrafodelista"/>
              <w:numPr>
                <w:ilvl w:val="0"/>
                <w:numId w:val="37"/>
              </w:numPr>
              <w:textAlignment w:val="center"/>
              <w:rPr>
                <w:rFonts w:cs="Arial"/>
                <w:szCs w:val="16"/>
                <w:lang w:val="es-GT"/>
              </w:rPr>
            </w:pPr>
            <w:r w:rsidRPr="0019635C">
              <w:rPr>
                <w:rFonts w:cs="Arial"/>
                <w:szCs w:val="16"/>
                <w:lang w:val="es-GT"/>
              </w:rPr>
              <w:t>Administración de casos legales y resolución de los mismos.</w:t>
            </w:r>
          </w:p>
          <w:p w14:paraId="4AE945F7" w14:textId="77777777" w:rsidR="00315A52" w:rsidRPr="00733512" w:rsidRDefault="00315A52" w:rsidP="00315A52">
            <w:pPr>
              <w:pStyle w:val="Prrafodelista"/>
              <w:numPr>
                <w:ilvl w:val="0"/>
                <w:numId w:val="37"/>
              </w:numPr>
              <w:textAlignment w:val="center"/>
              <w:rPr>
                <w:rFonts w:cs="Arial"/>
                <w:szCs w:val="16"/>
                <w:lang w:val="es-GT"/>
              </w:rPr>
            </w:pPr>
            <w:r w:rsidRPr="0019635C">
              <w:rPr>
                <w:rFonts w:cs="Arial"/>
                <w:szCs w:val="16"/>
                <w:lang w:val="es-GT"/>
              </w:rPr>
              <w:t>Redacción y ortografía.</w:t>
            </w:r>
          </w:p>
        </w:tc>
      </w:tr>
      <w:tr w:rsidR="00315A52" w:rsidRPr="00466F53" w14:paraId="4B640123"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3FB086" w14:textId="77777777" w:rsidR="00315A52" w:rsidRPr="00E04D40" w:rsidRDefault="00315A52"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315A52" w:rsidRPr="003D721E" w14:paraId="59F08C4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8C6A3D"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Trabajo en equipo.</w:t>
            </w:r>
          </w:p>
          <w:p w14:paraId="63D48DC9"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6C5039E0"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Organización.</w:t>
            </w:r>
          </w:p>
          <w:p w14:paraId="5CC928C1"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2C2D60FC"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63EE7A76" w14:textId="77777777" w:rsidR="00315A52" w:rsidRPr="00FA11B8" w:rsidRDefault="00315A52" w:rsidP="00315A52">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4EDCF5AE" w14:textId="77777777" w:rsidR="00315A52" w:rsidRPr="00FA11B8" w:rsidRDefault="00315A52" w:rsidP="00315A52">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0DC9F4DF" w14:textId="77777777" w:rsidR="00315A52" w:rsidRPr="00FA11B8" w:rsidRDefault="00315A52" w:rsidP="00315A52">
            <w:pPr>
              <w:pStyle w:val="Prrafodelista"/>
              <w:numPr>
                <w:ilvl w:val="0"/>
                <w:numId w:val="38"/>
              </w:numPr>
              <w:textAlignment w:val="center"/>
              <w:rPr>
                <w:rFonts w:cs="Arial"/>
                <w:szCs w:val="16"/>
                <w:lang w:val="es-GT"/>
              </w:rPr>
            </w:pPr>
            <w:r w:rsidRPr="00FA11B8">
              <w:rPr>
                <w:rFonts w:cs="Arial"/>
                <w:szCs w:val="16"/>
                <w:lang w:val="es-GT"/>
              </w:rPr>
              <w:t xml:space="preserve">Dirección de personal </w:t>
            </w:r>
          </w:p>
          <w:p w14:paraId="17C3CEA1" w14:textId="77777777" w:rsidR="00315A52" w:rsidRDefault="00315A52" w:rsidP="00315A52">
            <w:pPr>
              <w:pStyle w:val="Prrafodelista"/>
              <w:numPr>
                <w:ilvl w:val="0"/>
                <w:numId w:val="42"/>
              </w:numPr>
              <w:textAlignment w:val="center"/>
              <w:rPr>
                <w:rFonts w:cs="Arial"/>
                <w:szCs w:val="16"/>
                <w:lang w:val="es-GT"/>
              </w:rPr>
            </w:pPr>
            <w:r w:rsidRPr="00B57322">
              <w:rPr>
                <w:rFonts w:cs="Arial"/>
                <w:szCs w:val="16"/>
                <w:lang w:val="es-GT"/>
              </w:rPr>
              <w:t>Manejo de equipo de oficina (cómputo, impresión, fotocopiadora, escáner, audiovisuales, entre otros)</w:t>
            </w:r>
          </w:p>
          <w:p w14:paraId="4DDAB221" w14:textId="77777777" w:rsidR="00315A52" w:rsidRPr="00733512" w:rsidRDefault="00315A52" w:rsidP="00315A52">
            <w:pPr>
              <w:pStyle w:val="Prrafodelista"/>
              <w:numPr>
                <w:ilvl w:val="0"/>
                <w:numId w:val="42"/>
              </w:numPr>
              <w:textAlignment w:val="center"/>
              <w:rPr>
                <w:rFonts w:cs="Arial"/>
                <w:szCs w:val="16"/>
                <w:lang w:val="es-GT"/>
              </w:rPr>
            </w:pPr>
            <w:r w:rsidRPr="00B57322">
              <w:rPr>
                <w:rFonts w:cs="Arial"/>
                <w:szCs w:val="16"/>
                <w:lang w:val="es-GT"/>
              </w:rPr>
              <w:t>Manejo de Office e internet.</w:t>
            </w:r>
          </w:p>
        </w:tc>
      </w:tr>
      <w:tr w:rsidR="00315A52" w:rsidRPr="00C7166E" w14:paraId="424EAB8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C4370E3" w14:textId="77777777" w:rsidR="00315A52" w:rsidRPr="00E04D40" w:rsidRDefault="00315A52" w:rsidP="006E1B30">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315A52" w:rsidRPr="00C7166E" w14:paraId="3ACC487D" w14:textId="77777777" w:rsidTr="006E1B30">
        <w:trPr>
          <w:trHeight w:val="73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F1725A5" w14:textId="77777777" w:rsidR="00315A52" w:rsidRDefault="00315A52" w:rsidP="00315A52">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160C0F59" w14:textId="77777777" w:rsidR="00315A52" w:rsidRDefault="00315A52" w:rsidP="00315A52">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67B58C17" w14:textId="77777777" w:rsidR="00315A52" w:rsidRPr="00733512" w:rsidRDefault="00315A52" w:rsidP="00315A52">
            <w:pPr>
              <w:pStyle w:val="Prrafodelista"/>
              <w:numPr>
                <w:ilvl w:val="0"/>
                <w:numId w:val="15"/>
              </w:numPr>
              <w:textAlignment w:val="center"/>
              <w:rPr>
                <w:rFonts w:cs="Arial"/>
                <w:szCs w:val="16"/>
                <w:lang w:val="es-GT"/>
              </w:rPr>
            </w:pPr>
            <w:r>
              <w:rPr>
                <w:rFonts w:cs="Arial"/>
                <w:szCs w:val="16"/>
                <w:lang w:val="es-GT"/>
              </w:rPr>
              <w:t>Responsable, empático</w:t>
            </w:r>
            <w:r w:rsidRPr="00A902B5">
              <w:rPr>
                <w:rFonts w:cs="Arial"/>
                <w:szCs w:val="16"/>
                <w:lang w:val="es-GT"/>
              </w:rPr>
              <w:t>, respetuoso, puntual, discreto, actitud positiva, comprometido con la institución</w:t>
            </w:r>
            <w:r>
              <w:rPr>
                <w:rFonts w:cs="Arial"/>
                <w:szCs w:val="16"/>
                <w:lang w:val="es-GT"/>
              </w:rPr>
              <w:t>.</w:t>
            </w:r>
          </w:p>
        </w:tc>
      </w:tr>
      <w:tr w:rsidR="00315A52" w:rsidRPr="0007499F" w14:paraId="59A74D0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05C019" w14:textId="77777777" w:rsidR="00315A52" w:rsidRPr="00E04D40" w:rsidRDefault="00315A52"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315A52" w:rsidRPr="003D721E" w14:paraId="3D37D58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421BF9" w14:textId="77777777" w:rsidR="00315A52" w:rsidRPr="00733512" w:rsidRDefault="00315A52" w:rsidP="006E1B30">
            <w:pPr>
              <w:textAlignment w:val="center"/>
              <w:rPr>
                <w:rFonts w:cs="Arial"/>
                <w:szCs w:val="16"/>
                <w:lang w:val="es-GT"/>
              </w:rPr>
            </w:pPr>
            <w:r w:rsidRPr="009D4E23">
              <w:rPr>
                <w:rFonts w:cs="Arial"/>
                <w:szCs w:val="16"/>
                <w:lang w:val="es-GT"/>
              </w:rPr>
              <w:t>Disponibilidad para trasladarse al interior del país.</w:t>
            </w:r>
          </w:p>
        </w:tc>
      </w:tr>
    </w:tbl>
    <w:p w14:paraId="220887F9" w14:textId="77777777" w:rsidR="00315A52" w:rsidRDefault="00315A52" w:rsidP="00315A52">
      <w:pPr>
        <w:rPr>
          <w:rFonts w:ascii="Arial" w:hAnsi="Arial" w:cs="Arial"/>
          <w:sz w:val="22"/>
          <w:szCs w:val="22"/>
        </w:rPr>
      </w:pPr>
    </w:p>
    <w:p w14:paraId="3C552EB4" w14:textId="77777777" w:rsidR="00315A52" w:rsidRDefault="00315A52" w:rsidP="00315A5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15A52" w:rsidRPr="003D721E" w14:paraId="70E3143D"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4941B2A" w14:textId="77777777" w:rsidR="00315A52" w:rsidRPr="00C508A6" w:rsidRDefault="00315A52"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ANALISTA DEL DEPARTAMENTO JURÍDICO</w:t>
            </w:r>
          </w:p>
        </w:tc>
      </w:tr>
      <w:tr w:rsidR="00315A52" w:rsidRPr="00BC2E56" w14:paraId="6DE31CAB"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28C5D46"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15A52" w:rsidRPr="00BC2E56" w14:paraId="23687AF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CFCEF2" w14:textId="77777777" w:rsidR="00315A52" w:rsidRPr="00BC2E56" w:rsidRDefault="00315A52"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IV</w:t>
            </w:r>
          </w:p>
        </w:tc>
        <w:tc>
          <w:tcPr>
            <w:tcW w:w="2452" w:type="pct"/>
            <w:tcBorders>
              <w:top w:val="single" w:sz="4" w:space="0" w:color="00B0F0"/>
            </w:tcBorders>
            <w:shd w:val="clear" w:color="auto" w:fill="auto"/>
          </w:tcPr>
          <w:p w14:paraId="0B42F974"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9740</w:t>
            </w:r>
          </w:p>
        </w:tc>
      </w:tr>
      <w:tr w:rsidR="00315A52" w:rsidRPr="00BC2E56" w14:paraId="2A6FE64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41DC19" w14:textId="77777777" w:rsidR="00315A52" w:rsidRPr="00BC2E56" w:rsidRDefault="00315A52"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Derecho</w:t>
            </w:r>
          </w:p>
        </w:tc>
        <w:tc>
          <w:tcPr>
            <w:tcW w:w="2452" w:type="pct"/>
            <w:tcBorders>
              <w:bottom w:val="single" w:sz="4" w:space="0" w:color="00B0F0"/>
            </w:tcBorders>
          </w:tcPr>
          <w:p w14:paraId="4BA595C8" w14:textId="77777777" w:rsidR="00315A52" w:rsidRPr="00BC2E56"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0096</w:t>
            </w:r>
          </w:p>
        </w:tc>
      </w:tr>
      <w:tr w:rsidR="00315A52" w:rsidRPr="00BC2E56" w14:paraId="01CE116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E33792"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Título funcional: </w:t>
            </w:r>
            <w:r>
              <w:rPr>
                <w:rFonts w:cs="Arial"/>
                <w:szCs w:val="16"/>
                <w:lang w:val="es-GT"/>
              </w:rPr>
              <w:t>Analista del Departamento Jurídico</w:t>
            </w:r>
          </w:p>
        </w:tc>
        <w:tc>
          <w:tcPr>
            <w:tcW w:w="2452" w:type="pct"/>
            <w:shd w:val="clear" w:color="auto" w:fill="auto"/>
          </w:tcPr>
          <w:p w14:paraId="24D7B1D5"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315A52" w:rsidRPr="00D141D5" w14:paraId="5D4FFB7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97E2170"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Jefe del Departamento Jurídico</w:t>
            </w:r>
          </w:p>
        </w:tc>
        <w:tc>
          <w:tcPr>
            <w:tcW w:w="2452" w:type="pct"/>
          </w:tcPr>
          <w:p w14:paraId="56D5A60C" w14:textId="77777777" w:rsidR="00315A52" w:rsidRPr="00FC33C5"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606EEDA7" w14:textId="77777777" w:rsidR="00315A52" w:rsidRPr="002D0CF6" w:rsidRDefault="00315A52" w:rsidP="00315A5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15A52" w:rsidRPr="00933390" w14:paraId="09783C45"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AA00F50" w14:textId="77777777" w:rsidR="00315A52" w:rsidRPr="00E04D40" w:rsidRDefault="00315A52"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15A52" w:rsidRPr="003D721E" w14:paraId="541FD625" w14:textId="77777777" w:rsidTr="006E1B3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ACCC20" w14:textId="77777777" w:rsidR="00315A52" w:rsidRPr="00FC33C5" w:rsidRDefault="00315A52" w:rsidP="006E1B30">
            <w:pPr>
              <w:textAlignment w:val="center"/>
              <w:rPr>
                <w:rFonts w:cs="Arial"/>
                <w:szCs w:val="16"/>
                <w:lang w:val="es-GT"/>
              </w:rPr>
            </w:pPr>
            <w:r>
              <w:rPr>
                <w:rFonts w:cs="Arial"/>
                <w:szCs w:val="16"/>
                <w:lang w:val="es-GT"/>
              </w:rPr>
              <w:t>Revisar, analizar y diligenciar los casos planteados, elaborando los proyectos de documentos legales para aprobación del Jurado Nacional de Oposición; así como orientar a los usuarios en cuanto a los asuntos a cargo del departamento.</w:t>
            </w:r>
          </w:p>
        </w:tc>
      </w:tr>
      <w:tr w:rsidR="00315A52" w:rsidRPr="00FC33C5" w14:paraId="634B7821"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4672035" w14:textId="77777777" w:rsidR="00315A52" w:rsidRPr="00E04D40" w:rsidRDefault="00315A52"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15A52" w:rsidRPr="003D721E" w14:paraId="79330BFC"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4C72E3" w14:textId="77777777" w:rsidR="00315A52" w:rsidRPr="006503F3" w:rsidRDefault="00315A52" w:rsidP="00315A52">
            <w:pPr>
              <w:pStyle w:val="Prrafodelista"/>
              <w:numPr>
                <w:ilvl w:val="0"/>
                <w:numId w:val="39"/>
              </w:numPr>
              <w:rPr>
                <w:rFonts w:cs="Arial"/>
                <w:szCs w:val="16"/>
                <w:lang w:val="es-GT" w:bidi="ar"/>
              </w:rPr>
            </w:pPr>
            <w:r w:rsidRPr="006503F3">
              <w:rPr>
                <w:rFonts w:cs="Arial"/>
                <w:szCs w:val="16"/>
                <w:lang w:val="es-GT" w:bidi="ar"/>
              </w:rPr>
              <w:t xml:space="preserve">Elaborar </w:t>
            </w:r>
            <w:r>
              <w:rPr>
                <w:rFonts w:cs="Arial"/>
                <w:szCs w:val="16"/>
                <w:lang w:val="es-GT" w:bidi="ar"/>
              </w:rPr>
              <w:t xml:space="preserve">proyectos de </w:t>
            </w:r>
            <w:r w:rsidRPr="006503F3">
              <w:rPr>
                <w:rFonts w:cs="Arial"/>
                <w:szCs w:val="16"/>
                <w:lang w:val="es-GT" w:bidi="ar"/>
              </w:rPr>
              <w:t xml:space="preserve">providencias y oficios para solicitar información, documentos y expedientes a los </w:t>
            </w:r>
            <w:proofErr w:type="spellStart"/>
            <w:r>
              <w:rPr>
                <w:rFonts w:cs="Arial"/>
                <w:szCs w:val="16"/>
                <w:lang w:val="es-GT" w:bidi="ar"/>
              </w:rPr>
              <w:t>JADOs</w:t>
            </w:r>
            <w:proofErr w:type="spellEnd"/>
            <w:r>
              <w:rPr>
                <w:rFonts w:cs="Arial"/>
                <w:szCs w:val="16"/>
                <w:lang w:val="es-GT" w:bidi="ar"/>
              </w:rPr>
              <w:t xml:space="preserve"> </w:t>
            </w:r>
            <w:r w:rsidRPr="006503F3">
              <w:rPr>
                <w:rFonts w:cs="Arial"/>
                <w:szCs w:val="16"/>
                <w:lang w:val="es-GT" w:bidi="ar"/>
              </w:rPr>
              <w:t>y otras dependencias del Ministerio de Educación.</w:t>
            </w:r>
          </w:p>
          <w:p w14:paraId="4CE053B1" w14:textId="77777777" w:rsidR="00315A52" w:rsidRPr="006503F3" w:rsidRDefault="00315A52" w:rsidP="00315A52">
            <w:pPr>
              <w:pStyle w:val="Encabezado"/>
              <w:widowControl w:val="0"/>
              <w:numPr>
                <w:ilvl w:val="0"/>
                <w:numId w:val="39"/>
              </w:numPr>
              <w:spacing w:line="276" w:lineRule="auto"/>
              <w:rPr>
                <w:rFonts w:cs="Arial"/>
                <w:szCs w:val="16"/>
                <w:lang w:val="es-GT" w:bidi="ar"/>
              </w:rPr>
            </w:pPr>
            <w:r>
              <w:rPr>
                <w:rFonts w:cs="Arial"/>
                <w:szCs w:val="16"/>
                <w:lang w:val="es-GT" w:bidi="ar"/>
              </w:rPr>
              <w:t xml:space="preserve">Elaborar proyectos de </w:t>
            </w:r>
            <w:r w:rsidRPr="006503F3">
              <w:rPr>
                <w:rFonts w:cs="Arial"/>
                <w:szCs w:val="16"/>
                <w:lang w:val="es-GT" w:bidi="ar"/>
              </w:rPr>
              <w:t xml:space="preserve">oficios, providencias y demás documentos que se elaboren en el departamento, de los expedientes ingresados al </w:t>
            </w:r>
            <w:r>
              <w:rPr>
                <w:rFonts w:cs="Arial"/>
                <w:szCs w:val="16"/>
                <w:lang w:val="es-GT" w:bidi="ar"/>
              </w:rPr>
              <w:t>JNO</w:t>
            </w:r>
            <w:r w:rsidRPr="006503F3">
              <w:rPr>
                <w:rFonts w:cs="Arial"/>
                <w:szCs w:val="16"/>
                <w:lang w:val="es-GT" w:bidi="ar"/>
              </w:rPr>
              <w:t xml:space="preserve"> por consultas, y solicitudes asignadas al departamento.</w:t>
            </w:r>
          </w:p>
          <w:p w14:paraId="54F79659" w14:textId="77777777" w:rsidR="00315A52" w:rsidRPr="006503F3" w:rsidRDefault="00315A52" w:rsidP="00315A52">
            <w:pPr>
              <w:pStyle w:val="Encabezado"/>
              <w:widowControl w:val="0"/>
              <w:numPr>
                <w:ilvl w:val="0"/>
                <w:numId w:val="39"/>
              </w:numPr>
              <w:spacing w:line="276" w:lineRule="auto"/>
              <w:rPr>
                <w:rFonts w:cs="Arial"/>
                <w:szCs w:val="16"/>
                <w:lang w:val="es-GT" w:bidi="ar"/>
              </w:rPr>
            </w:pPr>
            <w:r w:rsidRPr="006503F3">
              <w:rPr>
                <w:rFonts w:cs="Arial"/>
                <w:szCs w:val="16"/>
                <w:lang w:val="es-GT" w:bidi="ar"/>
              </w:rPr>
              <w:t xml:space="preserve">Requerir por teléfono, vía electrónica o por escrito a los </w:t>
            </w:r>
            <w:proofErr w:type="spellStart"/>
            <w:r>
              <w:rPr>
                <w:rFonts w:cs="Arial"/>
                <w:szCs w:val="16"/>
                <w:lang w:val="es-GT" w:bidi="ar"/>
              </w:rPr>
              <w:t>JADOs</w:t>
            </w:r>
            <w:proofErr w:type="spellEnd"/>
            <w:r w:rsidRPr="006503F3">
              <w:rPr>
                <w:rFonts w:cs="Arial"/>
                <w:szCs w:val="16"/>
                <w:lang w:val="es-GT" w:bidi="ar"/>
              </w:rPr>
              <w:t xml:space="preserve">, información para resolver los casos que ingresen al </w:t>
            </w:r>
            <w:r>
              <w:rPr>
                <w:rFonts w:cs="Arial"/>
                <w:szCs w:val="16"/>
                <w:lang w:val="es-GT" w:bidi="ar"/>
              </w:rPr>
              <w:t>JNO.</w:t>
            </w:r>
          </w:p>
          <w:p w14:paraId="394FC77F" w14:textId="77777777" w:rsidR="00315A52" w:rsidRPr="00BC2B17" w:rsidRDefault="00315A52" w:rsidP="00315A52">
            <w:pPr>
              <w:pStyle w:val="Encabezado"/>
              <w:widowControl w:val="0"/>
              <w:numPr>
                <w:ilvl w:val="0"/>
                <w:numId w:val="39"/>
              </w:numPr>
              <w:spacing w:line="276" w:lineRule="auto"/>
              <w:rPr>
                <w:rFonts w:cs="Arial"/>
                <w:szCs w:val="18"/>
                <w:lang w:val="es-GT" w:bidi="ar"/>
              </w:rPr>
            </w:pPr>
            <w:r w:rsidRPr="00BC2B17">
              <w:rPr>
                <w:rFonts w:cs="Arial"/>
                <w:szCs w:val="18"/>
                <w:lang w:val="es-GT" w:bidi="ar"/>
              </w:rPr>
              <w:t xml:space="preserve">Realizar consultas en los sistemas e-SINO y e-SIRH para verificar la información relacionada con los casos asignados. </w:t>
            </w:r>
          </w:p>
          <w:p w14:paraId="44A533F2" w14:textId="77777777" w:rsidR="00315A52" w:rsidRPr="00BC2B17" w:rsidRDefault="00315A52" w:rsidP="00315A52">
            <w:pPr>
              <w:pStyle w:val="Encabezado"/>
              <w:widowControl w:val="0"/>
              <w:numPr>
                <w:ilvl w:val="0"/>
                <w:numId w:val="39"/>
              </w:numPr>
              <w:spacing w:line="276" w:lineRule="auto"/>
              <w:rPr>
                <w:rFonts w:cs="Arial"/>
                <w:szCs w:val="18"/>
                <w:lang w:val="es-GT" w:bidi="ar"/>
              </w:rPr>
            </w:pPr>
            <w:r w:rsidRPr="00BC2B17">
              <w:rPr>
                <w:rFonts w:cs="Arial"/>
                <w:szCs w:val="18"/>
                <w:lang w:val="es-GT" w:bidi="ar"/>
              </w:rPr>
              <w:t>Diligenciar la información que sea requerida por el JNO.</w:t>
            </w:r>
          </w:p>
          <w:p w14:paraId="10C69878" w14:textId="77777777" w:rsidR="00315A52" w:rsidRPr="00BC2B17" w:rsidRDefault="00315A52" w:rsidP="00315A52">
            <w:pPr>
              <w:pStyle w:val="Encabezado"/>
              <w:widowControl w:val="0"/>
              <w:numPr>
                <w:ilvl w:val="0"/>
                <w:numId w:val="39"/>
              </w:numPr>
              <w:spacing w:line="276" w:lineRule="auto"/>
              <w:rPr>
                <w:rFonts w:cs="Arial"/>
                <w:szCs w:val="18"/>
                <w:lang w:val="es-GT" w:bidi="ar"/>
              </w:rPr>
            </w:pPr>
            <w:r w:rsidRPr="00BC2B17">
              <w:rPr>
                <w:rFonts w:cs="Arial"/>
                <w:szCs w:val="18"/>
                <w:lang w:val="es-GT" w:bidi="ar"/>
              </w:rPr>
              <w:t>Diligenciar la información que sea requerida por el JNO.</w:t>
            </w:r>
          </w:p>
          <w:p w14:paraId="2DD3E6FF" w14:textId="77777777" w:rsidR="00315A52" w:rsidRDefault="00315A52" w:rsidP="00315A52">
            <w:pPr>
              <w:pStyle w:val="Encabezado"/>
              <w:widowControl w:val="0"/>
              <w:numPr>
                <w:ilvl w:val="0"/>
                <w:numId w:val="39"/>
              </w:numPr>
              <w:spacing w:line="276" w:lineRule="auto"/>
              <w:rPr>
                <w:rFonts w:cs="Arial"/>
                <w:szCs w:val="16"/>
                <w:lang w:val="es-GT" w:bidi="ar"/>
              </w:rPr>
            </w:pPr>
            <w:r w:rsidRPr="006503F3">
              <w:rPr>
                <w:rFonts w:cs="Arial"/>
                <w:szCs w:val="16"/>
                <w:lang w:val="es-GT" w:bidi="ar"/>
              </w:rPr>
              <w:t xml:space="preserve">Elaborar informes y registros semanales o </w:t>
            </w:r>
            <w:proofErr w:type="gramStart"/>
            <w:r w:rsidRPr="006503F3">
              <w:rPr>
                <w:rFonts w:cs="Arial"/>
                <w:szCs w:val="16"/>
                <w:lang w:val="es-GT" w:bidi="ar"/>
              </w:rPr>
              <w:t>mensuales  que</w:t>
            </w:r>
            <w:proofErr w:type="gramEnd"/>
            <w:r w:rsidRPr="006503F3">
              <w:rPr>
                <w:rFonts w:cs="Arial"/>
                <w:szCs w:val="16"/>
                <w:lang w:val="es-GT" w:bidi="ar"/>
              </w:rPr>
              <w:t xml:space="preserve"> sean requeridos al Departamento Jurídico indicando la fase en la que se encuentran, con el fin de alimentar la base de datos de esta dependencia.</w:t>
            </w:r>
          </w:p>
          <w:p w14:paraId="35518F57" w14:textId="77777777" w:rsidR="00315A52" w:rsidRPr="00BC2B17" w:rsidRDefault="00315A52" w:rsidP="00315A52">
            <w:pPr>
              <w:pStyle w:val="Encabezado"/>
              <w:widowControl w:val="0"/>
              <w:numPr>
                <w:ilvl w:val="0"/>
                <w:numId w:val="39"/>
              </w:numPr>
              <w:spacing w:line="276" w:lineRule="auto"/>
              <w:rPr>
                <w:rFonts w:cs="Arial"/>
                <w:szCs w:val="18"/>
                <w:lang w:val="es-GT" w:bidi="ar"/>
              </w:rPr>
            </w:pPr>
            <w:r w:rsidRPr="00BC2B17">
              <w:rPr>
                <w:rFonts w:cs="Arial"/>
                <w:szCs w:val="18"/>
                <w:lang w:val="es-GT" w:bidi="ar"/>
              </w:rPr>
              <w:t>Diligenciar la información que sea requerida por el JNO.</w:t>
            </w:r>
          </w:p>
          <w:p w14:paraId="14F4DA1E" w14:textId="77777777" w:rsidR="00315A52" w:rsidRPr="006503F3" w:rsidRDefault="00315A52" w:rsidP="00315A52">
            <w:pPr>
              <w:pStyle w:val="Encabezado"/>
              <w:widowControl w:val="0"/>
              <w:numPr>
                <w:ilvl w:val="0"/>
                <w:numId w:val="39"/>
              </w:numPr>
              <w:spacing w:line="276" w:lineRule="auto"/>
              <w:rPr>
                <w:rFonts w:cs="Arial"/>
                <w:szCs w:val="16"/>
                <w:lang w:val="es-GT" w:bidi="ar"/>
              </w:rPr>
            </w:pPr>
            <w:r w:rsidRPr="006503F3">
              <w:rPr>
                <w:rFonts w:cs="Arial"/>
                <w:szCs w:val="16"/>
                <w:lang w:val="es-GT" w:bidi="ar"/>
              </w:rPr>
              <w:t>Recibir, dar seguimiento y llevar registro oficial de los expedientes asignados al Departamento Jurídico.</w:t>
            </w:r>
          </w:p>
          <w:p w14:paraId="10607EC1" w14:textId="77777777" w:rsidR="00315A52" w:rsidRPr="006503F3" w:rsidRDefault="00315A52" w:rsidP="00315A52">
            <w:pPr>
              <w:pStyle w:val="Encabezado"/>
              <w:widowControl w:val="0"/>
              <w:numPr>
                <w:ilvl w:val="0"/>
                <w:numId w:val="39"/>
              </w:numPr>
              <w:spacing w:line="276" w:lineRule="auto"/>
              <w:rPr>
                <w:rFonts w:cs="Arial"/>
                <w:szCs w:val="16"/>
                <w:lang w:val="es-GT" w:bidi="ar"/>
              </w:rPr>
            </w:pPr>
            <w:r w:rsidRPr="00BC2B17">
              <w:rPr>
                <w:rFonts w:cs="Arial"/>
                <w:szCs w:val="18"/>
                <w:lang w:val="es-GT" w:bidi="ar"/>
              </w:rPr>
              <w:t>Elaborar y presentar informes conforme los lineamientos establecidos por el jefe del departamento</w:t>
            </w:r>
            <w:r w:rsidRPr="006503F3">
              <w:rPr>
                <w:rFonts w:cs="Arial"/>
                <w:szCs w:val="16"/>
                <w:lang w:val="es-GT" w:bidi="ar"/>
              </w:rPr>
              <w:t>.</w:t>
            </w:r>
          </w:p>
          <w:p w14:paraId="60EB5B06" w14:textId="77777777" w:rsidR="00315A52" w:rsidRPr="006503F3" w:rsidRDefault="00315A52" w:rsidP="00315A52">
            <w:pPr>
              <w:pStyle w:val="Encabezado"/>
              <w:widowControl w:val="0"/>
              <w:numPr>
                <w:ilvl w:val="0"/>
                <w:numId w:val="39"/>
              </w:numPr>
              <w:spacing w:line="276" w:lineRule="auto"/>
              <w:rPr>
                <w:rFonts w:cs="Arial"/>
                <w:szCs w:val="16"/>
                <w:lang w:val="es-GT" w:bidi="ar"/>
              </w:rPr>
            </w:pPr>
            <w:r w:rsidRPr="006503F3">
              <w:rPr>
                <w:rFonts w:cs="Arial"/>
                <w:szCs w:val="16"/>
                <w:lang w:val="es-GT" w:bidi="ar"/>
              </w:rPr>
              <w:t>Dar atención telefónica, por correo y personalmente a usuarios internos y externos sobre el trámite de la documentación y otros que se presenten en el área, con el fin de proporcionar información actualizada.</w:t>
            </w:r>
          </w:p>
          <w:p w14:paraId="400FD5C3" w14:textId="77777777" w:rsidR="00315A52" w:rsidRPr="006503F3" w:rsidRDefault="00315A52" w:rsidP="00315A52">
            <w:pPr>
              <w:pStyle w:val="Encabezado"/>
              <w:widowControl w:val="0"/>
              <w:numPr>
                <w:ilvl w:val="0"/>
                <w:numId w:val="39"/>
              </w:numPr>
              <w:spacing w:line="276" w:lineRule="auto"/>
              <w:rPr>
                <w:i w:val="0"/>
                <w:szCs w:val="16"/>
                <w:lang w:val="es-GT"/>
              </w:rPr>
            </w:pPr>
            <w:r w:rsidRPr="006503F3">
              <w:rPr>
                <w:rFonts w:cs="Arial"/>
                <w:szCs w:val="16"/>
                <w:lang w:val="es-GT" w:bidi="ar"/>
              </w:rPr>
              <w:t>Elaborar y mantener actualizada la base de datos del Departamento Jurídico.</w:t>
            </w:r>
          </w:p>
          <w:p w14:paraId="3A8878D9" w14:textId="77777777" w:rsidR="00315A52" w:rsidRPr="006503F3" w:rsidRDefault="00315A52" w:rsidP="00315A52">
            <w:pPr>
              <w:pStyle w:val="Prrafodelista"/>
              <w:numPr>
                <w:ilvl w:val="0"/>
                <w:numId w:val="39"/>
              </w:numPr>
              <w:rPr>
                <w:szCs w:val="16"/>
                <w:lang w:val="es-GT"/>
              </w:rPr>
            </w:pPr>
            <w:r w:rsidRPr="006503F3">
              <w:rPr>
                <w:szCs w:val="16"/>
                <w:lang w:val="es-GT"/>
              </w:rPr>
              <w:t>Ejecutar las actividades administrativas inherentes al puesto (atención a usuarios internos y externos, asistencia a reuniones y capacitaciones, correspondencia, archivo entre otras).</w:t>
            </w:r>
          </w:p>
          <w:p w14:paraId="209102F6" w14:textId="77777777" w:rsidR="00315A52" w:rsidRDefault="00315A52" w:rsidP="00315A52">
            <w:pPr>
              <w:pStyle w:val="Encabezado"/>
              <w:widowControl w:val="0"/>
              <w:numPr>
                <w:ilvl w:val="0"/>
                <w:numId w:val="39"/>
              </w:numPr>
              <w:spacing w:line="276" w:lineRule="auto"/>
              <w:rPr>
                <w:i w:val="0"/>
                <w:szCs w:val="16"/>
                <w:lang w:val="es-GT"/>
              </w:rPr>
            </w:pPr>
            <w:r w:rsidRPr="006503F3">
              <w:rPr>
                <w:szCs w:val="16"/>
                <w:lang w:val="es-GT"/>
              </w:rPr>
              <w:t>Ejecutar las actividades descritas en los procedimientos, instructivos, guías y cualquier otro documento oficial en las que esté involucrado el puesto.</w:t>
            </w:r>
            <w:r w:rsidRPr="006503F3">
              <w:rPr>
                <w:i w:val="0"/>
                <w:szCs w:val="16"/>
                <w:lang w:val="es-GT"/>
              </w:rPr>
              <w:t xml:space="preserve">  </w:t>
            </w:r>
          </w:p>
          <w:p w14:paraId="762B60F2" w14:textId="77777777" w:rsidR="00315A52" w:rsidRPr="006503F3" w:rsidRDefault="00315A52" w:rsidP="00315A52">
            <w:pPr>
              <w:pStyle w:val="Prrafodelista"/>
              <w:numPr>
                <w:ilvl w:val="0"/>
                <w:numId w:val="39"/>
              </w:numPr>
              <w:rPr>
                <w:i w:val="0"/>
                <w:szCs w:val="16"/>
                <w:lang w:val="es-GT"/>
              </w:rPr>
            </w:pPr>
            <w:r w:rsidRPr="006503F3">
              <w:rPr>
                <w:szCs w:val="16"/>
                <w:lang w:val="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Pr="006503F3">
              <w:rPr>
                <w:szCs w:val="16"/>
              </w:rPr>
              <w:t xml:space="preserve"> </w:t>
            </w:r>
          </w:p>
        </w:tc>
      </w:tr>
      <w:tr w:rsidR="00315A52" w:rsidRPr="00FC33C5" w14:paraId="1479BD95"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65FCE4A" w14:textId="77777777" w:rsidR="00315A52" w:rsidRPr="006503F3" w:rsidRDefault="00315A52" w:rsidP="006E1B30">
            <w:pPr>
              <w:textAlignment w:val="center"/>
              <w:rPr>
                <w:rFonts w:eastAsia="SimSun" w:cs="Arial"/>
                <w:b/>
                <w:szCs w:val="16"/>
                <w:lang w:val="es-GT" w:bidi="ar"/>
              </w:rPr>
            </w:pPr>
            <w:r w:rsidRPr="006503F3">
              <w:rPr>
                <w:rFonts w:cs="Arial"/>
                <w:b/>
                <w:szCs w:val="16"/>
                <w:lang w:bidi="ar"/>
              </w:rPr>
              <w:t>4. TAREAS PERIÓDICAS</w:t>
            </w:r>
          </w:p>
        </w:tc>
      </w:tr>
      <w:tr w:rsidR="00315A52" w:rsidRPr="003D721E" w14:paraId="6F58536F"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6AC8A9" w14:textId="77777777" w:rsidR="00315A52" w:rsidRPr="006503F3" w:rsidRDefault="00315A52" w:rsidP="00315A52">
            <w:pPr>
              <w:pStyle w:val="Encabezado"/>
              <w:widowControl w:val="0"/>
              <w:numPr>
                <w:ilvl w:val="0"/>
                <w:numId w:val="108"/>
              </w:numPr>
              <w:spacing w:line="276" w:lineRule="auto"/>
              <w:rPr>
                <w:szCs w:val="16"/>
                <w:lang w:val="es-GT"/>
              </w:rPr>
            </w:pPr>
            <w:r w:rsidRPr="006503F3">
              <w:rPr>
                <w:szCs w:val="16"/>
                <w:lang w:val="es-GT"/>
              </w:rPr>
              <w:t>Llevar registro digital y archivo físico de los recursos de revocatoria interpuestos en contra de Resoluciones emitidas por el Jurado Nacional de Oposición.</w:t>
            </w:r>
          </w:p>
          <w:p w14:paraId="24A0B278" w14:textId="77777777" w:rsidR="00315A52" w:rsidRPr="006177E5" w:rsidRDefault="00315A52" w:rsidP="00315A52">
            <w:pPr>
              <w:pStyle w:val="Prrafodelista"/>
              <w:numPr>
                <w:ilvl w:val="0"/>
                <w:numId w:val="108"/>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43EB6C7A" w14:textId="2D69E339" w:rsidR="00315A52" w:rsidRPr="006503F3" w:rsidRDefault="00315A52" w:rsidP="00315A52">
            <w:pPr>
              <w:pStyle w:val="Encabezado"/>
              <w:widowControl w:val="0"/>
              <w:numPr>
                <w:ilvl w:val="0"/>
                <w:numId w:val="108"/>
              </w:numPr>
              <w:spacing w:line="276" w:lineRule="auto"/>
              <w:rPr>
                <w:szCs w:val="16"/>
                <w:lang w:val="es-GT"/>
              </w:rPr>
            </w:pPr>
            <w:r w:rsidRPr="006503F3">
              <w:rPr>
                <w:szCs w:val="16"/>
                <w:lang w:val="es-GT"/>
              </w:rPr>
              <w:t xml:space="preserve">Registrar de forma </w:t>
            </w:r>
            <w:r w:rsidR="00D322DF" w:rsidRPr="006503F3">
              <w:rPr>
                <w:szCs w:val="16"/>
                <w:lang w:val="es-GT"/>
              </w:rPr>
              <w:t>electrónica las</w:t>
            </w:r>
            <w:r w:rsidRPr="006503F3">
              <w:rPr>
                <w:szCs w:val="16"/>
                <w:lang w:val="es-GT"/>
              </w:rPr>
              <w:t xml:space="preserve"> publicaciones legales del Diario de Centro América.</w:t>
            </w:r>
            <w:r w:rsidRPr="006503F3">
              <w:rPr>
                <w:szCs w:val="16"/>
              </w:rPr>
              <w:t xml:space="preserve"> </w:t>
            </w:r>
            <w:r w:rsidRPr="006503F3">
              <w:rPr>
                <w:szCs w:val="16"/>
                <w:lang w:val="es-GT"/>
              </w:rPr>
              <w:t>Custodiar, resguardar y llevar control del libro de actas de reuniones del JNO.</w:t>
            </w:r>
          </w:p>
          <w:p w14:paraId="39AD57B7" w14:textId="77777777" w:rsidR="00315A52" w:rsidRPr="006503F3" w:rsidRDefault="00315A52" w:rsidP="00315A52">
            <w:pPr>
              <w:pStyle w:val="Encabezado"/>
              <w:widowControl w:val="0"/>
              <w:numPr>
                <w:ilvl w:val="0"/>
                <w:numId w:val="108"/>
              </w:numPr>
              <w:spacing w:line="276" w:lineRule="auto"/>
              <w:rPr>
                <w:szCs w:val="16"/>
                <w:lang w:val="es-GT"/>
              </w:rPr>
            </w:pPr>
            <w:r w:rsidRPr="006503F3">
              <w:rPr>
                <w:szCs w:val="16"/>
                <w:lang w:val="es-GT"/>
              </w:rPr>
              <w:t>Dar seguimiento de los recursos de revocatoria interpuestos en contra de las resoluciones emitidas por el JNO.</w:t>
            </w:r>
          </w:p>
          <w:p w14:paraId="4A0AE7B0" w14:textId="77777777" w:rsidR="00315A52" w:rsidRPr="006503F3" w:rsidRDefault="00315A52" w:rsidP="00315A52">
            <w:pPr>
              <w:pStyle w:val="Prrafodelista"/>
              <w:numPr>
                <w:ilvl w:val="0"/>
                <w:numId w:val="108"/>
              </w:numPr>
              <w:rPr>
                <w:szCs w:val="16"/>
                <w:lang w:val="es-GT"/>
              </w:rPr>
            </w:pPr>
            <w:r w:rsidRPr="006503F3">
              <w:rPr>
                <w:szCs w:val="16"/>
                <w:lang w:val="es-GT"/>
              </w:rPr>
              <w:t>Asistir a los asesores en las capacitaciones o en las reuniones de trabajo a las cuales ha sido convocado</w:t>
            </w:r>
            <w:r w:rsidRPr="006503F3">
              <w:rPr>
                <w:szCs w:val="16"/>
              </w:rPr>
              <w:t xml:space="preserve"> </w:t>
            </w:r>
            <w:r w:rsidRPr="006503F3">
              <w:rPr>
                <w:szCs w:val="16"/>
                <w:lang w:val="es-GT"/>
              </w:rPr>
              <w:t>Conformar los expedientes de los casos que tengan que ser presentados por Recurso de Revocatoria, Contencioso Administrativo o Acción de Amparo ante el órgano jurisdiccional respetivo.</w:t>
            </w:r>
            <w:r w:rsidRPr="006503F3">
              <w:rPr>
                <w:szCs w:val="16"/>
              </w:rPr>
              <w:t xml:space="preserve"> </w:t>
            </w:r>
          </w:p>
          <w:p w14:paraId="1F672D78" w14:textId="77777777" w:rsidR="00315A52" w:rsidRPr="006503F3" w:rsidRDefault="00315A52" w:rsidP="00315A52">
            <w:pPr>
              <w:pStyle w:val="Prrafodelista"/>
              <w:widowControl w:val="0"/>
              <w:numPr>
                <w:ilvl w:val="0"/>
                <w:numId w:val="108"/>
              </w:numPr>
              <w:spacing w:line="276" w:lineRule="auto"/>
              <w:rPr>
                <w:szCs w:val="16"/>
                <w:lang w:val="es-GT"/>
              </w:rPr>
            </w:pPr>
            <w:r w:rsidRPr="006503F3">
              <w:rPr>
                <w:szCs w:val="16"/>
                <w:lang w:val="es-GT"/>
              </w:rPr>
              <w:t>Estar a cargo de la carpeta compartida, llevando un adecuado control de expedientes que se reproducirán en PDF, Word u otra herramienta virtual.</w:t>
            </w:r>
          </w:p>
          <w:p w14:paraId="544828F6" w14:textId="523ECF2F" w:rsidR="00315A52" w:rsidRPr="006503F3" w:rsidRDefault="00315A52" w:rsidP="00315A52">
            <w:pPr>
              <w:pStyle w:val="Prrafodelista"/>
              <w:numPr>
                <w:ilvl w:val="0"/>
                <w:numId w:val="108"/>
              </w:numPr>
              <w:rPr>
                <w:szCs w:val="16"/>
                <w:lang w:val="es-GT"/>
              </w:rPr>
            </w:pPr>
            <w:r w:rsidRPr="006503F3">
              <w:rPr>
                <w:szCs w:val="16"/>
                <w:lang w:val="es-GT"/>
              </w:rPr>
              <w:t>Verificar el cumplimiento de los documentos oficiales (providencias, oficios, resoluciones, etc</w:t>
            </w:r>
            <w:r w:rsidR="00D322DF">
              <w:rPr>
                <w:szCs w:val="16"/>
                <w:lang w:val="es-GT"/>
              </w:rPr>
              <w:t>.</w:t>
            </w:r>
            <w:r w:rsidRPr="006503F3">
              <w:rPr>
                <w:szCs w:val="16"/>
                <w:lang w:val="es-GT"/>
              </w:rPr>
              <w:t xml:space="preserve">), autorizados y firmados por el JNO, y </w:t>
            </w:r>
            <w:proofErr w:type="gramStart"/>
            <w:r w:rsidRPr="006503F3">
              <w:rPr>
                <w:szCs w:val="16"/>
                <w:lang w:val="es-GT"/>
              </w:rPr>
              <w:t>darle</w:t>
            </w:r>
            <w:proofErr w:type="gramEnd"/>
            <w:r w:rsidRPr="006503F3">
              <w:rPr>
                <w:szCs w:val="16"/>
                <w:lang w:val="es-GT"/>
              </w:rPr>
              <w:t xml:space="preserve"> el seguimiento respectivo a los casos resueltos por el JNO. </w:t>
            </w:r>
          </w:p>
        </w:tc>
      </w:tr>
      <w:tr w:rsidR="00315A52" w:rsidRPr="00FC33C5" w14:paraId="6896FCF7"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A85C302" w14:textId="77777777" w:rsidR="00315A52" w:rsidRPr="004A15C8" w:rsidRDefault="00315A52" w:rsidP="006E1B30">
            <w:pPr>
              <w:textAlignment w:val="center"/>
              <w:rPr>
                <w:rFonts w:cs="Arial"/>
                <w:b/>
                <w:sz w:val="18"/>
                <w:szCs w:val="18"/>
                <w:lang w:val="es-GT"/>
              </w:rPr>
            </w:pPr>
            <w:r w:rsidRPr="004A15C8">
              <w:rPr>
                <w:rFonts w:cs="Arial"/>
                <w:b/>
                <w:sz w:val="18"/>
                <w:szCs w:val="18"/>
              </w:rPr>
              <w:t>5. TAREAS EVENTUALES</w:t>
            </w:r>
          </w:p>
        </w:tc>
      </w:tr>
      <w:tr w:rsidR="00315A52" w:rsidRPr="003D721E" w14:paraId="0759F5D0"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3737663" w14:textId="77777777" w:rsidR="00315A52" w:rsidRPr="00BC2B17" w:rsidRDefault="00315A52" w:rsidP="00315A52">
            <w:pPr>
              <w:pStyle w:val="Encabezado"/>
              <w:widowControl w:val="0"/>
              <w:numPr>
                <w:ilvl w:val="0"/>
                <w:numId w:val="109"/>
              </w:numPr>
              <w:spacing w:line="276" w:lineRule="auto"/>
              <w:rPr>
                <w:rFonts w:cs="Arial"/>
                <w:szCs w:val="18"/>
                <w:lang w:val="es-GT" w:bidi="ar"/>
              </w:rPr>
            </w:pPr>
            <w:r w:rsidRPr="0005799F">
              <w:rPr>
                <w:rFonts w:cs="Arial"/>
                <w:szCs w:val="18"/>
                <w:lang w:val="es-GT" w:bidi="ar"/>
              </w:rPr>
              <w:t xml:space="preserve">Auxiliar en el momento de que se den las capacitaciones (preparar material para proyectar) </w:t>
            </w:r>
            <w:r w:rsidRPr="00BC2B17">
              <w:rPr>
                <w:rFonts w:cs="Arial"/>
                <w:szCs w:val="18"/>
                <w:lang w:val="es-GT" w:bidi="ar"/>
              </w:rPr>
              <w:t>por designación del JNO o de las autoridades administrativas del JNO.</w:t>
            </w:r>
          </w:p>
          <w:p w14:paraId="7F916198" w14:textId="77777777" w:rsidR="00315A52" w:rsidRPr="004A15C8" w:rsidRDefault="00315A52" w:rsidP="00315A52">
            <w:pPr>
              <w:pStyle w:val="Encabezado"/>
              <w:widowControl w:val="0"/>
              <w:numPr>
                <w:ilvl w:val="0"/>
                <w:numId w:val="109"/>
              </w:numPr>
              <w:spacing w:line="276" w:lineRule="auto"/>
              <w:rPr>
                <w:szCs w:val="16"/>
                <w:lang w:val="es-GT"/>
              </w:rPr>
            </w:pPr>
            <w:r w:rsidRPr="002522C0">
              <w:rPr>
                <w:szCs w:val="16"/>
                <w:lang w:val="es-GT"/>
              </w:rPr>
              <w:t xml:space="preserve">Realizar otras tareas asignadas por la autoridad superior inherentes al puesto, o tareas de carácter </w:t>
            </w:r>
            <w:proofErr w:type="gramStart"/>
            <w:r w:rsidRPr="002522C0">
              <w:rPr>
                <w:szCs w:val="16"/>
                <w:lang w:val="es-GT"/>
              </w:rPr>
              <w:t>eventual  que</w:t>
            </w:r>
            <w:proofErr w:type="gramEnd"/>
            <w:r w:rsidRPr="002522C0">
              <w:rPr>
                <w:szCs w:val="16"/>
                <w:lang w:val="es-GT"/>
              </w:rPr>
              <w:t xml:space="preserve"> no entorpezcan el cumplimiento del propósito principal del puesto y para las cuales la persona posea la competencia</w:t>
            </w:r>
            <w:r w:rsidRPr="002522C0">
              <w:rPr>
                <w:rFonts w:eastAsia="Calibri" w:cs="Arial"/>
                <w:color w:val="FF0000"/>
                <w:szCs w:val="16"/>
                <w:lang w:val="es-ES" w:eastAsia="es-GT"/>
              </w:rPr>
              <w:t>.</w:t>
            </w:r>
          </w:p>
        </w:tc>
      </w:tr>
    </w:tbl>
    <w:p w14:paraId="2137EE21" w14:textId="77777777" w:rsidR="00315A52" w:rsidRPr="002D0CF6" w:rsidRDefault="00315A52" w:rsidP="00315A5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315A52" w:rsidRPr="00FC33C5" w14:paraId="00469A2D"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B718FD" w14:textId="77777777" w:rsidR="00315A52" w:rsidRPr="00E04D40" w:rsidRDefault="00315A52"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15A52" w:rsidRPr="003D721E" w14:paraId="16335DA3" w14:textId="77777777" w:rsidTr="006E1B3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F9551FE" w14:textId="77777777" w:rsidR="00315A52" w:rsidRDefault="00315A52" w:rsidP="006E1B30">
            <w:pPr>
              <w:jc w:val="left"/>
              <w:textAlignment w:val="center"/>
              <w:rPr>
                <w:rFonts w:cs="Arial"/>
                <w:sz w:val="18"/>
                <w:szCs w:val="18"/>
                <w:lang w:val="es-GT"/>
              </w:rPr>
            </w:pPr>
            <w:r w:rsidRPr="00E6238B">
              <w:rPr>
                <w:rFonts w:cs="Arial"/>
                <w:szCs w:val="18"/>
                <w:lang w:val="es-GT"/>
              </w:rPr>
              <w:t xml:space="preserve">El puesto se ubica en el Departamento Jurídico del </w:t>
            </w:r>
            <w:r>
              <w:rPr>
                <w:rFonts w:cs="Arial"/>
                <w:szCs w:val="18"/>
                <w:lang w:val="es-GT"/>
              </w:rPr>
              <w:t>JNO</w:t>
            </w:r>
            <w:r w:rsidRPr="00E6238B">
              <w:rPr>
                <w:rFonts w:cs="Arial"/>
                <w:sz w:val="18"/>
                <w:szCs w:val="18"/>
                <w:lang w:val="es-GT"/>
              </w:rPr>
              <w:t>.</w:t>
            </w:r>
          </w:p>
          <w:p w14:paraId="0E77461C" w14:textId="77777777" w:rsidR="00315A52" w:rsidRDefault="00315A52" w:rsidP="006E1B30">
            <w:pPr>
              <w:jc w:val="left"/>
              <w:textAlignment w:val="center"/>
              <w:rPr>
                <w:rFonts w:cs="Arial"/>
                <w:sz w:val="18"/>
                <w:szCs w:val="18"/>
                <w:lang w:val="es-GT"/>
              </w:rPr>
            </w:pPr>
          </w:p>
          <w:p w14:paraId="10C950F4" w14:textId="77777777" w:rsidR="00315A52" w:rsidRPr="00693F6D" w:rsidRDefault="00315A52" w:rsidP="006E1B30">
            <w:pPr>
              <w:jc w:val="left"/>
              <w:textAlignment w:val="center"/>
              <w:rPr>
                <w:rFonts w:cs="Arial"/>
                <w:szCs w:val="16"/>
                <w:lang w:val="es-GT"/>
              </w:rPr>
            </w:pPr>
          </w:p>
        </w:tc>
      </w:tr>
      <w:tr w:rsidR="00315A52" w:rsidRPr="00FC33C5" w14:paraId="368C468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9BE425" w14:textId="77777777" w:rsidR="00315A52" w:rsidRPr="00E04D40" w:rsidRDefault="00315A52" w:rsidP="006E1B30">
            <w:pPr>
              <w:textAlignment w:val="center"/>
              <w:rPr>
                <w:rFonts w:cs="Arial"/>
                <w:b/>
                <w:sz w:val="18"/>
                <w:szCs w:val="18"/>
                <w:lang w:val="es-GT"/>
              </w:rPr>
            </w:pPr>
            <w:r>
              <w:rPr>
                <w:rFonts w:cs="Arial"/>
                <w:b/>
                <w:sz w:val="18"/>
                <w:szCs w:val="18"/>
                <w:lang w:val="es-GT"/>
              </w:rPr>
              <w:lastRenderedPageBreak/>
              <w:t xml:space="preserve">7. </w:t>
            </w:r>
            <w:r w:rsidRPr="00E04D40">
              <w:rPr>
                <w:rFonts w:cs="Arial"/>
                <w:b/>
                <w:sz w:val="18"/>
                <w:szCs w:val="18"/>
                <w:lang w:val="es-GT"/>
              </w:rPr>
              <w:t>SUPERVISIÓN</w:t>
            </w:r>
          </w:p>
        </w:tc>
      </w:tr>
      <w:tr w:rsidR="00315A52" w:rsidRPr="003D721E" w14:paraId="139EE50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B19F0" w14:textId="77777777" w:rsidR="00315A52" w:rsidRPr="00693F6D" w:rsidRDefault="00315A52" w:rsidP="006E1B30">
            <w:pPr>
              <w:jc w:val="left"/>
              <w:textAlignment w:val="center"/>
              <w:rPr>
                <w:rFonts w:cs="Arial"/>
                <w:szCs w:val="16"/>
                <w:lang w:val="es-GT"/>
              </w:rPr>
            </w:pPr>
            <w:r w:rsidRPr="002522C0">
              <w:rPr>
                <w:rFonts w:cs="Arial"/>
                <w:szCs w:val="16"/>
                <w:lang w:val="es-GT"/>
              </w:rPr>
              <w:t>N/A</w:t>
            </w:r>
          </w:p>
        </w:tc>
      </w:tr>
      <w:tr w:rsidR="00315A52" w:rsidRPr="00FC33C5" w14:paraId="360FF2CB"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C60DE5"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315A52" w:rsidRPr="003D721E" w14:paraId="29CFFB9E"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E21F1A" w14:textId="77777777" w:rsidR="00315A52" w:rsidRPr="00693F6D" w:rsidRDefault="00315A52" w:rsidP="006E1B30">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315A52" w:rsidRPr="003D721E" w14:paraId="06D26CED"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F4A7B4" w14:textId="77777777" w:rsidR="00315A52" w:rsidRPr="00693F6D" w:rsidRDefault="00315A52"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315A52" w:rsidRPr="00FC33C5" w14:paraId="6BC6AB74"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A96CFB"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315A52" w:rsidRPr="003D721E" w14:paraId="35C4A61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AC6BEA" w14:textId="77777777" w:rsidR="00315A52" w:rsidRPr="00FC33C5" w:rsidRDefault="00315A52" w:rsidP="006E1B30">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4B4C3B4" w14:textId="77777777" w:rsidR="00315A52" w:rsidRPr="00693F6D"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47F77">
              <w:t>Enlace Administrativo del Jurado Departamental de Oposición</w:t>
            </w:r>
            <w:r>
              <w:t xml:space="preserve">, </w:t>
            </w:r>
            <w:r w:rsidRPr="00F47F77">
              <w:t>Asistente del Jurado Departamental de Oposición</w:t>
            </w:r>
            <w:r w:rsidRPr="00951CF9">
              <w:t xml:space="preserve">, </w:t>
            </w:r>
            <w:r>
              <w:t>integrantes de JUMO, integrantes de JADOS, docentes participantes en el proceso de oposición</w:t>
            </w:r>
            <w:r w:rsidRPr="00951CF9">
              <w:t>.</w:t>
            </w:r>
          </w:p>
        </w:tc>
      </w:tr>
      <w:tr w:rsidR="00315A52" w:rsidRPr="003D721E" w14:paraId="653E6B9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255238" w14:textId="77777777" w:rsidR="00315A52" w:rsidRPr="00FC33C5" w:rsidRDefault="00315A52" w:rsidP="006E1B30">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6D00436"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t>Docentes participantes en el proceso de oposición</w:t>
            </w:r>
            <w:r w:rsidRPr="00951CF9">
              <w:t xml:space="preserve">, abogados </w:t>
            </w:r>
            <w:r>
              <w:t>auxiliantes de docentes participantes cuando han sido propuestos</w:t>
            </w:r>
            <w:r w:rsidRPr="00951CF9">
              <w:t>.</w:t>
            </w:r>
          </w:p>
        </w:tc>
      </w:tr>
      <w:tr w:rsidR="00315A52" w:rsidRPr="00FC33C5" w14:paraId="329281C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B2C093"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315A52" w:rsidRPr="003D721E" w14:paraId="63BC3279"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9894F83" w14:textId="77777777" w:rsidR="00315A52" w:rsidRPr="00693F6D" w:rsidRDefault="00315A52" w:rsidP="006E1B30">
            <w:pPr>
              <w:textAlignment w:val="center"/>
              <w:rPr>
                <w:rFonts w:cs="Arial"/>
                <w:szCs w:val="16"/>
                <w:lang w:val="es-GT"/>
              </w:rPr>
            </w:pPr>
            <w:r w:rsidRPr="002522C0">
              <w:rPr>
                <w:rFonts w:cs="Arial"/>
                <w:szCs w:val="16"/>
                <w:lang w:val="es-GT"/>
              </w:rPr>
              <w:t>Edificio Plaza Rabí</w:t>
            </w:r>
          </w:p>
        </w:tc>
      </w:tr>
      <w:tr w:rsidR="00315A52" w:rsidRPr="00FC33C5" w14:paraId="1FC88D5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5E93CA6"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315A52" w:rsidRPr="003D721E" w14:paraId="7E51E66D"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E2FEB2" w14:textId="77777777" w:rsidR="00315A52" w:rsidRPr="00FC33C5" w:rsidRDefault="00315A52" w:rsidP="006E1B30">
            <w:pPr>
              <w:textAlignment w:val="center"/>
              <w:rPr>
                <w:rFonts w:cs="Arial"/>
                <w:i w:val="0"/>
                <w:szCs w:val="16"/>
                <w:lang w:val="es-GT"/>
              </w:rPr>
            </w:pPr>
            <w:r>
              <w:rPr>
                <w:rFonts w:cs="Arial"/>
                <w:szCs w:val="16"/>
                <w:lang w:val="es-GT"/>
              </w:rPr>
              <w:t>La jornada de trabajo es Diurna, de lunes a viernes de 9:00 a 17:30 horas</w:t>
            </w:r>
          </w:p>
        </w:tc>
      </w:tr>
      <w:tr w:rsidR="00315A52" w:rsidRPr="00FC33C5" w14:paraId="0C76594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01D5DD"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315A52" w:rsidRPr="003D721E" w14:paraId="79F9FAC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4BB20A" w14:textId="77777777" w:rsidR="00315A52" w:rsidRPr="00FC33C5" w:rsidRDefault="00315A52" w:rsidP="006E1B30">
            <w:pPr>
              <w:jc w:val="left"/>
              <w:rPr>
                <w:rFonts w:cs="Arial"/>
                <w:i w:val="0"/>
                <w:szCs w:val="16"/>
                <w:lang w:val="es-GT"/>
              </w:rPr>
            </w:pPr>
            <w:r>
              <w:rPr>
                <w:rFonts w:cs="Arial"/>
                <w:szCs w:val="16"/>
                <w:lang w:val="es-GT"/>
              </w:rPr>
              <w:t>Se derivan por el incumplimiento de sus funciones, afectando el cumplimiento de las metas y objetivos del Departamento Jurídico del JNO.</w:t>
            </w:r>
          </w:p>
        </w:tc>
      </w:tr>
      <w:tr w:rsidR="00315A52" w:rsidRPr="00FC33C5" w14:paraId="2C10A0B6"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699A2"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15A52" w:rsidRPr="003D721E" w14:paraId="2C221076"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F23D30" w14:textId="77777777" w:rsidR="00315A52" w:rsidRPr="00E4109B" w:rsidRDefault="00315A52"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15A52" w:rsidRPr="00FC33C5" w14:paraId="39C74BE2"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DE5749"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315A52" w:rsidRPr="003D721E" w14:paraId="37BB9175" w14:textId="77777777" w:rsidTr="006E1B3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B6F811" w14:textId="77777777" w:rsidR="00315A52" w:rsidRPr="00FC33C5" w:rsidRDefault="00315A52" w:rsidP="006E1B30">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F576B48" w14:textId="77777777" w:rsidR="00315A52" w:rsidRPr="002A71C9"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2A71C9">
              <w:rPr>
                <w:rFonts w:cs="Arial"/>
                <w:i/>
                <w:szCs w:val="16"/>
                <w:lang w:val="es-GT"/>
              </w:rPr>
              <w:t xml:space="preserve">Por el tipo de trabajo se requiere un </w:t>
            </w:r>
            <w:proofErr w:type="spellStart"/>
            <w:r w:rsidRPr="002A71C9">
              <w:rPr>
                <w:rFonts w:cs="Arial"/>
                <w:i/>
                <w:szCs w:val="16"/>
                <w:lang w:val="es-GT"/>
              </w:rPr>
              <w:t>un</w:t>
            </w:r>
            <w:proofErr w:type="spellEnd"/>
            <w:r w:rsidRPr="002A71C9">
              <w:rPr>
                <w:rFonts w:cs="Arial"/>
                <w:i/>
                <w:szCs w:val="16"/>
                <w:lang w:val="es-GT"/>
              </w:rPr>
              <w:t xml:space="preserve"> 80% de esfuerzo mental, exige concentración constante para revisar, analizar y diligenciar los casos planteados, elaborando los proyectos de documentos legales para aprobación del Jurado Nacional de Oposición; así como orientar a los usuarios en cuanto a los asuntos a cargo del departamento.</w:t>
            </w:r>
          </w:p>
        </w:tc>
      </w:tr>
      <w:tr w:rsidR="00315A52" w:rsidRPr="003D721E" w14:paraId="53E379B7" w14:textId="77777777" w:rsidTr="006E1B30">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C8095A" w14:textId="77777777" w:rsidR="00315A52" w:rsidRPr="00FC33C5" w:rsidRDefault="00315A52" w:rsidP="006E1B30">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21B7EFC" w14:textId="77777777" w:rsidR="00315A52" w:rsidRPr="002A71C9"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2A71C9">
              <w:rPr>
                <w:rFonts w:cs="Arial"/>
                <w:i/>
                <w:szCs w:val="16"/>
                <w:lang w:val="es-GT"/>
              </w:rPr>
              <w:t>El esfuerzo que requiere el puesto de trabajo es de un 20% ya que la mayoría del tiempo realiza sus tareas sentado.</w:t>
            </w:r>
          </w:p>
        </w:tc>
      </w:tr>
      <w:tr w:rsidR="00315A52" w:rsidRPr="00D523B8" w14:paraId="0791F007"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C13819" w14:textId="77777777" w:rsidR="00315A52" w:rsidRPr="009E0D6F" w:rsidRDefault="00315A52"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315A52" w:rsidRPr="00D523B8" w14:paraId="370FFB7C"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B1E0F6"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315A52" w:rsidRPr="003D721E" w14:paraId="54022CB0"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B2F8DC6"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A5EDAF1"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435173">
              <w:rPr>
                <w:rFonts w:cs="Arial"/>
                <w:i/>
                <w:szCs w:val="16"/>
                <w:lang w:val="es-GT"/>
              </w:rPr>
              <w:t>Haber aprobado los cursos equivalentes al séptimo semestre de una carrera universitaria afín al puesto y seis meses de experiencia como Asistente Profesional III o Jefe Técnico Profesional III, en la especialidad que el puesto requiera.</w:t>
            </w:r>
          </w:p>
        </w:tc>
      </w:tr>
      <w:tr w:rsidR="00315A52" w:rsidRPr="003D721E" w14:paraId="0917F38E"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792D4F"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DCC1394" w14:textId="77777777" w:rsidR="00315A52" w:rsidRPr="00693F6D" w:rsidRDefault="00315A52"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435173">
              <w:rPr>
                <w:rFonts w:cs="Arial"/>
                <w:i/>
                <w:szCs w:val="16"/>
                <w:lang w:val="es-GT"/>
              </w:rPr>
              <w:t>Haber aprobado los cursos equivalentes al séptimo semestre de una carrera universitaria afín al puesto y dos años de experiencia en tareas relacionadas con el mismo.</w:t>
            </w:r>
          </w:p>
        </w:tc>
      </w:tr>
      <w:tr w:rsidR="00315A52" w:rsidRPr="00FC33C5" w14:paraId="1F93A05C"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6E7397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315A52" w:rsidRPr="00466F53" w14:paraId="0C38DE78"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7BAA15" w14:textId="77777777" w:rsidR="00315A52" w:rsidRPr="003D721E" w:rsidRDefault="00315A52" w:rsidP="006E1B30">
            <w:pPr>
              <w:textAlignment w:val="center"/>
              <w:rPr>
                <w:rFonts w:cs="Arial"/>
                <w:szCs w:val="16"/>
                <w:lang w:val="es-GT"/>
              </w:rPr>
            </w:pPr>
            <w:r>
              <w:rPr>
                <w:rFonts w:cs="Arial"/>
                <w:szCs w:val="16"/>
                <w:lang w:val="es-GT"/>
              </w:rPr>
              <w:t>C</w:t>
            </w:r>
            <w:r w:rsidRPr="00435173">
              <w:rPr>
                <w:rFonts w:cs="Arial"/>
                <w:szCs w:val="16"/>
                <w:lang w:val="es-GT"/>
              </w:rPr>
              <w:t xml:space="preserve">on estudios en </w:t>
            </w:r>
            <w:r>
              <w:rPr>
                <w:rFonts w:cs="Arial"/>
                <w:szCs w:val="16"/>
                <w:lang w:val="es-GT"/>
              </w:rPr>
              <w:t>la carrera</w:t>
            </w:r>
            <w:r w:rsidRPr="00435173">
              <w:rPr>
                <w:rFonts w:cs="Arial"/>
                <w:szCs w:val="16"/>
                <w:lang w:val="es-GT"/>
              </w:rPr>
              <w:t xml:space="preserve"> de Ciencias Jurídica</w:t>
            </w:r>
            <w:r>
              <w:rPr>
                <w:rFonts w:cs="Arial"/>
                <w:szCs w:val="16"/>
                <w:lang w:val="es-GT"/>
              </w:rPr>
              <w:t>s y Sociales, Abogado y Notario.</w:t>
            </w:r>
          </w:p>
        </w:tc>
      </w:tr>
      <w:tr w:rsidR="00315A52" w:rsidRPr="00FC33C5" w14:paraId="3A39DF85"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BB585D"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315A52" w:rsidRPr="003D721E" w14:paraId="4E69AC89" w14:textId="77777777" w:rsidTr="006E1B30">
        <w:trPr>
          <w:trHeight w:val="22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40D558" w14:textId="77777777" w:rsidR="00315A52" w:rsidRPr="00435173" w:rsidRDefault="00315A52" w:rsidP="00315A52">
            <w:pPr>
              <w:pStyle w:val="Prrafodelista"/>
              <w:numPr>
                <w:ilvl w:val="0"/>
                <w:numId w:val="24"/>
              </w:numPr>
              <w:textAlignment w:val="center"/>
              <w:rPr>
                <w:rFonts w:cs="Arial"/>
                <w:szCs w:val="16"/>
                <w:lang w:val="es-GT"/>
              </w:rPr>
            </w:pPr>
            <w:r w:rsidRPr="00435173">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 Ley Orgánica Contraloría General de Cuentas y su Reglamento, Acuerdo Gubernativo y Ministerial que rige el proceso de oposición, Código de Trabajo, Ley de Educación Nacional, Ley de Clases Pasivas y su Reglamento, Ley de Probidad y Responsabilidad de Funcionarios y Empleados Públicos y su Reglamento, Ley de lo Contencioso Administrativo, Ley de Amparo y Exhibición personal, Pactos Colectivos de Condiciones de Trabajo, Reglamento Interno de Trabajo del MINEDUC, Reglamento Interno de Trabajo del JNO, Normas de Control Interno Gubernamental, Entre otras.</w:t>
            </w:r>
          </w:p>
          <w:p w14:paraId="27457D9E" w14:textId="77777777" w:rsidR="00315A52" w:rsidRPr="00435173" w:rsidRDefault="00315A52" w:rsidP="00315A52">
            <w:pPr>
              <w:pStyle w:val="Prrafodelista"/>
              <w:numPr>
                <w:ilvl w:val="0"/>
                <w:numId w:val="24"/>
              </w:numPr>
              <w:textAlignment w:val="center"/>
              <w:rPr>
                <w:rFonts w:cs="Arial"/>
                <w:szCs w:val="16"/>
                <w:lang w:val="es-GT"/>
              </w:rPr>
            </w:pPr>
            <w:r w:rsidRPr="00435173">
              <w:rPr>
                <w:rFonts w:cs="Arial"/>
                <w:szCs w:val="16"/>
                <w:lang w:val="es-GT"/>
              </w:rPr>
              <w:t>Elaboración de informes y documentos oficiales.</w:t>
            </w:r>
          </w:p>
          <w:p w14:paraId="2FF0D869" w14:textId="77777777" w:rsidR="00315A52" w:rsidRPr="00435173" w:rsidRDefault="00315A52" w:rsidP="00315A52">
            <w:pPr>
              <w:pStyle w:val="Prrafodelista"/>
              <w:numPr>
                <w:ilvl w:val="0"/>
                <w:numId w:val="24"/>
              </w:numPr>
              <w:textAlignment w:val="center"/>
              <w:rPr>
                <w:rFonts w:cs="Arial"/>
                <w:szCs w:val="16"/>
                <w:lang w:val="es-GT"/>
              </w:rPr>
            </w:pPr>
            <w:r w:rsidRPr="00435173">
              <w:rPr>
                <w:rFonts w:cs="Arial"/>
                <w:szCs w:val="16"/>
                <w:lang w:val="es-GT"/>
              </w:rPr>
              <w:t>Manejo de casos legales y resolución de los mismos.</w:t>
            </w:r>
          </w:p>
          <w:p w14:paraId="45AB0EF5" w14:textId="77777777" w:rsidR="00315A52" w:rsidRPr="00733512" w:rsidRDefault="00315A52" w:rsidP="00315A52">
            <w:pPr>
              <w:pStyle w:val="Prrafodelista"/>
              <w:numPr>
                <w:ilvl w:val="0"/>
                <w:numId w:val="24"/>
              </w:numPr>
              <w:textAlignment w:val="center"/>
              <w:rPr>
                <w:rFonts w:cs="Arial"/>
                <w:szCs w:val="16"/>
                <w:lang w:val="es-GT"/>
              </w:rPr>
            </w:pPr>
            <w:r w:rsidRPr="002A71C9">
              <w:rPr>
                <w:rFonts w:cs="Arial"/>
                <w:szCs w:val="16"/>
                <w:lang w:val="es-GT"/>
              </w:rPr>
              <w:t>Redacción y ortografía.</w:t>
            </w:r>
          </w:p>
        </w:tc>
      </w:tr>
      <w:tr w:rsidR="00315A52" w:rsidRPr="00466F53" w14:paraId="5705742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0CF450" w14:textId="77777777" w:rsidR="00315A52" w:rsidRPr="00E04D40" w:rsidRDefault="00315A52"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315A52" w:rsidRPr="003D721E" w14:paraId="3D4DC047"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460D3C" w14:textId="77777777" w:rsidR="00315A52" w:rsidRPr="00BC5FEF" w:rsidRDefault="00315A52" w:rsidP="00315A52">
            <w:pPr>
              <w:pStyle w:val="Prrafodelista"/>
              <w:numPr>
                <w:ilvl w:val="0"/>
                <w:numId w:val="46"/>
              </w:numPr>
              <w:textAlignment w:val="center"/>
              <w:rPr>
                <w:rFonts w:cs="Arial"/>
                <w:szCs w:val="16"/>
                <w:lang w:val="es-GT"/>
              </w:rPr>
            </w:pPr>
            <w:r w:rsidRPr="00BC5FEF">
              <w:rPr>
                <w:rFonts w:cs="Arial"/>
                <w:szCs w:val="16"/>
                <w:lang w:val="es-GT"/>
              </w:rPr>
              <w:t>Trabajo en equipo.</w:t>
            </w:r>
          </w:p>
          <w:p w14:paraId="25765D16" w14:textId="77777777" w:rsidR="00315A52" w:rsidRPr="00BC5FEF" w:rsidRDefault="00315A52" w:rsidP="00315A52">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48DDE7DD" w14:textId="77777777" w:rsidR="00315A52" w:rsidRDefault="00315A52" w:rsidP="00315A52">
            <w:pPr>
              <w:pStyle w:val="Prrafodelista"/>
              <w:numPr>
                <w:ilvl w:val="0"/>
                <w:numId w:val="46"/>
              </w:numPr>
              <w:textAlignment w:val="center"/>
              <w:rPr>
                <w:rFonts w:cs="Arial"/>
                <w:szCs w:val="16"/>
                <w:lang w:val="es-GT"/>
              </w:rPr>
            </w:pPr>
            <w:r w:rsidRPr="00BC5FEF">
              <w:rPr>
                <w:rFonts w:cs="Arial"/>
                <w:szCs w:val="16"/>
                <w:lang w:val="es-GT"/>
              </w:rPr>
              <w:t>Organización.</w:t>
            </w:r>
          </w:p>
          <w:p w14:paraId="0414DF15" w14:textId="77777777" w:rsidR="00315A52" w:rsidRPr="00FA11B8" w:rsidRDefault="00315A52" w:rsidP="00315A52">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2FBEDB48" w14:textId="77777777" w:rsidR="00315A52" w:rsidRDefault="00315A52" w:rsidP="00315A52">
            <w:pPr>
              <w:pStyle w:val="Prrafodelista"/>
              <w:numPr>
                <w:ilvl w:val="0"/>
                <w:numId w:val="46"/>
              </w:numPr>
              <w:textAlignment w:val="center"/>
              <w:rPr>
                <w:rFonts w:cs="Arial"/>
                <w:szCs w:val="16"/>
                <w:lang w:val="es-GT"/>
              </w:rPr>
            </w:pPr>
            <w:r w:rsidRPr="00BC5FEF">
              <w:rPr>
                <w:rFonts w:cs="Arial"/>
                <w:szCs w:val="16"/>
                <w:lang w:val="es-GT"/>
              </w:rPr>
              <w:t>Manejo de equipo de oficina (cómputo, impresión, fotocopiadora, escáner, audiovisuales, entre otros)</w:t>
            </w:r>
          </w:p>
          <w:p w14:paraId="47EF2AE7" w14:textId="77777777" w:rsidR="00315A52" w:rsidRPr="00733512" w:rsidRDefault="00315A52" w:rsidP="00315A52">
            <w:pPr>
              <w:pStyle w:val="Prrafodelista"/>
              <w:numPr>
                <w:ilvl w:val="0"/>
                <w:numId w:val="46"/>
              </w:numPr>
              <w:textAlignment w:val="center"/>
              <w:rPr>
                <w:rFonts w:cs="Arial"/>
                <w:szCs w:val="16"/>
                <w:lang w:val="es-GT"/>
              </w:rPr>
            </w:pPr>
            <w:r w:rsidRPr="00B57322">
              <w:rPr>
                <w:rFonts w:cs="Arial"/>
                <w:szCs w:val="16"/>
                <w:lang w:val="es-GT"/>
              </w:rPr>
              <w:t>Manejo de Office e internet</w:t>
            </w:r>
          </w:p>
        </w:tc>
      </w:tr>
      <w:tr w:rsidR="00315A52" w:rsidRPr="00C7166E" w14:paraId="35AB9CA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AD62DE5" w14:textId="77777777" w:rsidR="00315A52" w:rsidRPr="00E04D40" w:rsidRDefault="00315A52" w:rsidP="006E1B30">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315A52" w:rsidRPr="00C7166E" w14:paraId="3D2F19B4"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A6AE08" w14:textId="77777777" w:rsidR="00315A52" w:rsidRDefault="00315A52" w:rsidP="00315A52">
            <w:pPr>
              <w:pStyle w:val="Prrafodelista"/>
              <w:numPr>
                <w:ilvl w:val="0"/>
                <w:numId w:val="15"/>
              </w:numPr>
              <w:textAlignment w:val="center"/>
              <w:rPr>
                <w:rFonts w:cs="Arial"/>
                <w:szCs w:val="16"/>
                <w:lang w:val="es-GT"/>
              </w:rPr>
            </w:pPr>
            <w:r w:rsidRPr="00A902B5">
              <w:rPr>
                <w:rFonts w:cs="Arial"/>
                <w:szCs w:val="16"/>
                <w:lang w:val="es-GT"/>
              </w:rPr>
              <w:t xml:space="preserve">Proactividad, </w:t>
            </w:r>
          </w:p>
          <w:p w14:paraId="7C6F352E" w14:textId="77777777" w:rsidR="00315A52" w:rsidRDefault="00315A52" w:rsidP="00315A52">
            <w:pPr>
              <w:pStyle w:val="Prrafodelista"/>
              <w:numPr>
                <w:ilvl w:val="0"/>
                <w:numId w:val="15"/>
              </w:numPr>
              <w:textAlignment w:val="center"/>
              <w:rPr>
                <w:rFonts w:cs="Arial"/>
                <w:szCs w:val="16"/>
                <w:lang w:val="es-GT"/>
              </w:rPr>
            </w:pPr>
            <w:r>
              <w:rPr>
                <w:rFonts w:cs="Arial"/>
                <w:szCs w:val="16"/>
                <w:lang w:val="es-GT"/>
              </w:rPr>
              <w:lastRenderedPageBreak/>
              <w:t>R</w:t>
            </w:r>
            <w:r w:rsidRPr="004C076E">
              <w:rPr>
                <w:rFonts w:cs="Arial"/>
                <w:szCs w:val="16"/>
                <w:lang w:val="es-GT"/>
              </w:rPr>
              <w:t xml:space="preserve">elaciones interpersonales </w:t>
            </w:r>
          </w:p>
          <w:p w14:paraId="51582277" w14:textId="77777777" w:rsidR="00315A52" w:rsidRPr="00733512" w:rsidRDefault="00315A52" w:rsidP="00315A52">
            <w:pPr>
              <w:pStyle w:val="Prrafodelista"/>
              <w:numPr>
                <w:ilvl w:val="0"/>
                <w:numId w:val="15"/>
              </w:numPr>
              <w:textAlignment w:val="center"/>
              <w:rPr>
                <w:rFonts w:cs="Arial"/>
                <w:szCs w:val="16"/>
                <w:lang w:val="es-GT"/>
              </w:rPr>
            </w:pPr>
            <w:r>
              <w:rPr>
                <w:rFonts w:cs="Arial"/>
                <w:szCs w:val="16"/>
                <w:lang w:val="es-GT"/>
              </w:rPr>
              <w:t>Responsable, empático</w:t>
            </w:r>
            <w:r w:rsidRPr="00A902B5">
              <w:rPr>
                <w:rFonts w:cs="Arial"/>
                <w:szCs w:val="16"/>
                <w:lang w:val="es-GT"/>
              </w:rPr>
              <w:t>, respetuoso, puntual, discreto, actitud positiva, comprometido con la institución</w:t>
            </w:r>
            <w:r>
              <w:rPr>
                <w:rFonts w:cs="Arial"/>
                <w:szCs w:val="16"/>
                <w:lang w:val="es-GT"/>
              </w:rPr>
              <w:t>.</w:t>
            </w:r>
          </w:p>
        </w:tc>
      </w:tr>
      <w:tr w:rsidR="00315A52" w:rsidRPr="0007499F" w14:paraId="58F2C9BC"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F9EC80" w14:textId="77777777" w:rsidR="00315A52" w:rsidRPr="00E04D40" w:rsidRDefault="00315A52" w:rsidP="006E1B30">
            <w:pPr>
              <w:textAlignment w:val="center"/>
              <w:rPr>
                <w:rFonts w:eastAsia="SimSun" w:cs="Arial"/>
                <w:b/>
                <w:szCs w:val="16"/>
                <w:lang w:val="es-GT" w:bidi="ar"/>
              </w:rPr>
            </w:pPr>
            <w:r>
              <w:rPr>
                <w:rFonts w:eastAsia="SimSun" w:cs="Arial"/>
                <w:b/>
                <w:szCs w:val="16"/>
                <w:lang w:val="es-GT" w:bidi="ar"/>
              </w:rPr>
              <w:lastRenderedPageBreak/>
              <w:t xml:space="preserve">20. </w:t>
            </w:r>
            <w:r w:rsidRPr="00E04D40">
              <w:rPr>
                <w:rFonts w:eastAsia="SimSun" w:cs="Arial"/>
                <w:b/>
                <w:szCs w:val="16"/>
                <w:lang w:val="es-GT" w:bidi="ar"/>
              </w:rPr>
              <w:t>OTROS REQUISITOS</w:t>
            </w:r>
          </w:p>
        </w:tc>
      </w:tr>
      <w:tr w:rsidR="00315A52" w:rsidRPr="003D721E" w14:paraId="1B1BB850"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3205F7" w14:textId="77777777" w:rsidR="00315A52" w:rsidRPr="00733512" w:rsidRDefault="00315A52" w:rsidP="00315A52">
            <w:pPr>
              <w:pStyle w:val="Prrafodelista"/>
              <w:numPr>
                <w:ilvl w:val="0"/>
                <w:numId w:val="50"/>
              </w:numPr>
              <w:textAlignment w:val="center"/>
              <w:rPr>
                <w:rFonts w:cs="Arial"/>
                <w:szCs w:val="16"/>
                <w:lang w:val="es-GT"/>
              </w:rPr>
            </w:pPr>
            <w:r w:rsidRPr="004E6D7A">
              <w:rPr>
                <w:rFonts w:cs="Arial"/>
                <w:szCs w:val="16"/>
                <w:lang w:val="es-GT"/>
              </w:rPr>
              <w:t>Disponibilidad para trasladarse al interior del país.</w:t>
            </w:r>
          </w:p>
        </w:tc>
      </w:tr>
    </w:tbl>
    <w:p w14:paraId="117A97FA" w14:textId="77777777" w:rsidR="00315A52" w:rsidRDefault="00315A52" w:rsidP="00315A52">
      <w:pPr>
        <w:rPr>
          <w:rFonts w:ascii="Arial" w:hAnsi="Arial" w:cs="Arial"/>
          <w:sz w:val="22"/>
          <w:szCs w:val="22"/>
        </w:rPr>
      </w:pPr>
    </w:p>
    <w:p w14:paraId="27250D2A" w14:textId="77777777" w:rsidR="00315A52" w:rsidRDefault="00315A52" w:rsidP="00315A52">
      <w:pPr>
        <w:rPr>
          <w:rFonts w:ascii="Arial" w:hAnsi="Arial" w:cs="Arial"/>
          <w:sz w:val="22"/>
          <w:szCs w:val="22"/>
        </w:rPr>
      </w:pPr>
    </w:p>
    <w:p w14:paraId="5376D8B3" w14:textId="77777777" w:rsidR="00315A52" w:rsidRDefault="00315A52" w:rsidP="00315A5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315A52" w:rsidRPr="003D721E" w14:paraId="22278B7E" w14:textId="77777777" w:rsidTr="006E1B3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DFA9B60" w14:textId="77777777" w:rsidR="00315A52" w:rsidRPr="00C508A6" w:rsidRDefault="00315A52"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ASISTENTE DEL DEPARTAMENTO JURÍDICO</w:t>
            </w:r>
          </w:p>
        </w:tc>
      </w:tr>
      <w:tr w:rsidR="00315A52" w:rsidRPr="00BC2E56" w14:paraId="5EBD1CE2"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1F1D8A"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315A52" w:rsidRPr="00BC2E56" w14:paraId="1AC1E8B5"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809FD92" w14:textId="77777777" w:rsidR="00315A52" w:rsidRPr="00BC2E56" w:rsidRDefault="00315A52" w:rsidP="006E1B3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w:t>
            </w:r>
          </w:p>
        </w:tc>
        <w:tc>
          <w:tcPr>
            <w:tcW w:w="2452" w:type="pct"/>
            <w:tcBorders>
              <w:top w:val="single" w:sz="4" w:space="0" w:color="00B0F0"/>
            </w:tcBorders>
            <w:shd w:val="clear" w:color="auto" w:fill="auto"/>
          </w:tcPr>
          <w:p w14:paraId="525179FE"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9710</w:t>
            </w:r>
          </w:p>
        </w:tc>
      </w:tr>
      <w:tr w:rsidR="00315A52" w:rsidRPr="00BC2E56" w14:paraId="3954591F"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C091CA8" w14:textId="77777777" w:rsidR="00315A52" w:rsidRPr="00BC2E56" w:rsidRDefault="00315A52" w:rsidP="006E1B30">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249D15A6" w14:textId="77777777" w:rsidR="00315A52" w:rsidRPr="00BC2E56"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315A52" w:rsidRPr="00BC2E56" w14:paraId="5E7A75FF" w14:textId="77777777" w:rsidTr="006E1B3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EBCF9A"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Título funcional: </w:t>
            </w:r>
            <w:r>
              <w:rPr>
                <w:rFonts w:cs="Arial"/>
                <w:szCs w:val="16"/>
                <w:lang w:val="es-GT"/>
              </w:rPr>
              <w:t>Asistente del Departamento Jurídico</w:t>
            </w:r>
          </w:p>
        </w:tc>
        <w:tc>
          <w:tcPr>
            <w:tcW w:w="2452" w:type="pct"/>
            <w:shd w:val="clear" w:color="auto" w:fill="auto"/>
          </w:tcPr>
          <w:p w14:paraId="388842E1" w14:textId="77777777" w:rsidR="00315A52" w:rsidRPr="00BC2E56"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315A52" w:rsidRPr="00D141D5" w14:paraId="30BF5B18" w14:textId="77777777" w:rsidTr="006E1B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0DA3B0" w14:textId="77777777" w:rsidR="00315A52" w:rsidRPr="00BC2E56" w:rsidRDefault="00315A52" w:rsidP="006E1B30">
            <w:pPr>
              <w:textAlignment w:val="center"/>
              <w:rPr>
                <w:rFonts w:cs="Arial"/>
                <w:i w:val="0"/>
                <w:szCs w:val="16"/>
                <w:lang w:val="es-GT"/>
              </w:rPr>
            </w:pPr>
            <w:r w:rsidRPr="00BC2E56">
              <w:rPr>
                <w:rFonts w:cs="Arial"/>
                <w:szCs w:val="16"/>
                <w:lang w:val="es-GT"/>
              </w:rPr>
              <w:t xml:space="preserve">Jefe inmediato: </w:t>
            </w:r>
            <w:r>
              <w:rPr>
                <w:rFonts w:cs="Arial"/>
                <w:szCs w:val="16"/>
                <w:lang w:val="es-GT"/>
              </w:rPr>
              <w:t xml:space="preserve">Jefe </w:t>
            </w:r>
            <w:r w:rsidRPr="00352BCF">
              <w:rPr>
                <w:rFonts w:cs="Arial"/>
                <w:szCs w:val="16"/>
                <w:lang w:val="es-GT"/>
              </w:rPr>
              <w:t>del Departamento Jurídico</w:t>
            </w:r>
          </w:p>
        </w:tc>
        <w:tc>
          <w:tcPr>
            <w:tcW w:w="2452" w:type="pct"/>
          </w:tcPr>
          <w:p w14:paraId="754D4790" w14:textId="77777777" w:rsidR="00315A52" w:rsidRPr="00FC33C5"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38168442" w14:textId="77777777" w:rsidR="00315A52" w:rsidRPr="002D0CF6" w:rsidRDefault="00315A52" w:rsidP="00315A5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315A52" w:rsidRPr="00933390" w14:paraId="73BEBD36" w14:textId="77777777" w:rsidTr="006E1B3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DC97F7" w14:textId="77777777" w:rsidR="00315A52" w:rsidRPr="00E04D40" w:rsidRDefault="00315A52" w:rsidP="006E1B30">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315A52" w:rsidRPr="003D721E" w14:paraId="48D2E6BA" w14:textId="77777777" w:rsidTr="006E1B3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6DC2B1" w14:textId="475709D6" w:rsidR="00315A52" w:rsidRPr="00FC33C5" w:rsidRDefault="00315A52" w:rsidP="006E1B30">
            <w:pPr>
              <w:textAlignment w:val="center"/>
              <w:rPr>
                <w:rFonts w:cs="Arial"/>
                <w:szCs w:val="16"/>
                <w:lang w:val="es-GT"/>
              </w:rPr>
            </w:pPr>
            <w:r>
              <w:rPr>
                <w:rFonts w:cs="Arial"/>
                <w:szCs w:val="16"/>
                <w:lang w:val="es-GT"/>
              </w:rPr>
              <w:t xml:space="preserve">Dar </w:t>
            </w:r>
            <w:r w:rsidRPr="00352BCF">
              <w:rPr>
                <w:rFonts w:cs="Arial"/>
                <w:szCs w:val="16"/>
                <w:lang w:val="es-GT"/>
              </w:rPr>
              <w:t>Asist</w:t>
            </w:r>
            <w:r>
              <w:rPr>
                <w:rFonts w:cs="Arial"/>
                <w:szCs w:val="16"/>
                <w:lang w:val="es-GT"/>
              </w:rPr>
              <w:t>encia técnica y administrativa en el departamento</w:t>
            </w:r>
            <w:r w:rsidRPr="00352BCF">
              <w:rPr>
                <w:rFonts w:cs="Arial"/>
                <w:szCs w:val="16"/>
                <w:lang w:val="es-GT"/>
              </w:rPr>
              <w:t xml:space="preserve"> Jurídico en el </w:t>
            </w:r>
            <w:r>
              <w:rPr>
                <w:rFonts w:cs="Arial"/>
                <w:szCs w:val="16"/>
                <w:lang w:val="es-GT"/>
              </w:rPr>
              <w:t xml:space="preserve">archivo de documentos, registro, control y elaboración de informes de casos e información </w:t>
            </w:r>
            <w:r w:rsidR="00D322DF">
              <w:rPr>
                <w:rFonts w:cs="Arial"/>
                <w:szCs w:val="16"/>
                <w:lang w:val="es-GT"/>
              </w:rPr>
              <w:t>asignada al</w:t>
            </w:r>
            <w:r>
              <w:rPr>
                <w:rFonts w:cs="Arial"/>
                <w:szCs w:val="16"/>
                <w:lang w:val="es-GT"/>
              </w:rPr>
              <w:t xml:space="preserve"> departamento</w:t>
            </w:r>
            <w:r w:rsidRPr="00352BCF">
              <w:rPr>
                <w:rFonts w:cs="Arial"/>
                <w:szCs w:val="16"/>
                <w:lang w:val="es-GT"/>
              </w:rPr>
              <w:t>.</w:t>
            </w:r>
          </w:p>
        </w:tc>
      </w:tr>
      <w:tr w:rsidR="00315A52" w:rsidRPr="00FC33C5" w14:paraId="0182C4A5"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DEA5319" w14:textId="77777777" w:rsidR="00315A52" w:rsidRPr="00E04D40" w:rsidRDefault="00315A52" w:rsidP="006E1B30">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315A52" w:rsidRPr="003D721E" w14:paraId="6090248A"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BEAA43"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Recibir y registrar los expedientes que ingresen al Departamento Jurídico para posteriormente trasladarlos a Jefatura.</w:t>
            </w:r>
          </w:p>
          <w:p w14:paraId="7D968848"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 xml:space="preserve">Llevar el registro, control y archivo de documentos oficiales, expedientes, resoluciones ministeriales y normativa legal general y específica que ingresa y egresa al Departamento Jurídico del JNO.  </w:t>
            </w:r>
          </w:p>
          <w:p w14:paraId="12F7237D"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Registrar y controlar documentos oficiales en el Web SIAD, e-</w:t>
            </w:r>
            <w:proofErr w:type="gramStart"/>
            <w:r w:rsidRPr="00931207">
              <w:rPr>
                <w:rFonts w:cs="Arial"/>
                <w:szCs w:val="16"/>
                <w:lang w:val="es-GT" w:bidi="ar"/>
              </w:rPr>
              <w:t>SINO</w:t>
            </w:r>
            <w:proofErr w:type="gramEnd"/>
            <w:r w:rsidRPr="00931207">
              <w:rPr>
                <w:rFonts w:cs="Arial"/>
                <w:szCs w:val="16"/>
                <w:lang w:val="es-GT" w:bidi="ar"/>
              </w:rPr>
              <w:t xml:space="preserve">, </w:t>
            </w:r>
            <w:proofErr w:type="spellStart"/>
            <w:r w:rsidRPr="00931207">
              <w:rPr>
                <w:rFonts w:cs="Arial"/>
                <w:szCs w:val="16"/>
                <w:lang w:val="es-GT" w:bidi="ar"/>
              </w:rPr>
              <w:t>eSIRH</w:t>
            </w:r>
            <w:proofErr w:type="spellEnd"/>
            <w:r w:rsidRPr="00931207">
              <w:rPr>
                <w:rFonts w:cs="Arial"/>
                <w:szCs w:val="16"/>
                <w:lang w:val="es-GT" w:bidi="ar"/>
              </w:rPr>
              <w:t xml:space="preserve">, </w:t>
            </w:r>
          </w:p>
          <w:p w14:paraId="2E192EE1"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 xml:space="preserve">Sacar fotocopias o realizar reproducciones de documentos oficiales que le solicite el personal del Departamento Jurídico </w:t>
            </w:r>
          </w:p>
          <w:p w14:paraId="1728379F"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 xml:space="preserve">Trasladar documentación y/o expedientes a otros departamentos del JNO o a otras entidades del MINEDUC. </w:t>
            </w:r>
          </w:p>
          <w:p w14:paraId="7CEA85FB" w14:textId="77777777" w:rsidR="00315A52" w:rsidRPr="00931207" w:rsidRDefault="00315A52" w:rsidP="00315A52">
            <w:pPr>
              <w:pStyle w:val="Encabezado"/>
              <w:widowControl w:val="0"/>
              <w:numPr>
                <w:ilvl w:val="0"/>
                <w:numId w:val="75"/>
              </w:numPr>
              <w:spacing w:line="276" w:lineRule="auto"/>
              <w:rPr>
                <w:i w:val="0"/>
                <w:szCs w:val="16"/>
                <w:lang w:val="es-GT"/>
              </w:rPr>
            </w:pPr>
            <w:r w:rsidRPr="00931207">
              <w:rPr>
                <w:rFonts w:cs="Arial"/>
                <w:szCs w:val="16"/>
                <w:lang w:val="es-GT" w:bidi="ar"/>
              </w:rPr>
              <w:t xml:space="preserve">Llevar la agenda de actividades y reuniones de Jefatura del Departamento Jurídico. </w:t>
            </w:r>
          </w:p>
          <w:p w14:paraId="4C22E95E"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Transcribir documentos específicos asignados por el jefe del departamento.</w:t>
            </w:r>
          </w:p>
          <w:p w14:paraId="725F864C"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5B018EE" w14:textId="77777777" w:rsidR="00315A52" w:rsidRPr="00931207" w:rsidRDefault="00315A52" w:rsidP="00315A52">
            <w:pPr>
              <w:pStyle w:val="Encabezado"/>
              <w:widowControl w:val="0"/>
              <w:numPr>
                <w:ilvl w:val="0"/>
                <w:numId w:val="75"/>
              </w:numPr>
              <w:spacing w:line="276" w:lineRule="auto"/>
              <w:rPr>
                <w:rFonts w:cs="Arial"/>
                <w:szCs w:val="16"/>
                <w:lang w:val="es-GT" w:bidi="ar"/>
              </w:rPr>
            </w:pPr>
            <w:r w:rsidRPr="00931207">
              <w:rPr>
                <w:rFonts w:cs="Arial"/>
                <w:szCs w:val="16"/>
                <w:lang w:val="es-GT" w:bidi="ar"/>
              </w:rPr>
              <w:t xml:space="preserve">Ejecutar las actividades descritas en los procedimientos, instructivos, guías y cualquier otro documento oficial en las que esté involucrado el puesto.  </w:t>
            </w:r>
          </w:p>
          <w:p w14:paraId="5FB93E19" w14:textId="21D0101D" w:rsidR="00315A52" w:rsidRPr="004B768F" w:rsidRDefault="00315A52" w:rsidP="00315A52">
            <w:pPr>
              <w:pStyle w:val="Encabezado"/>
              <w:widowControl w:val="0"/>
              <w:numPr>
                <w:ilvl w:val="0"/>
                <w:numId w:val="75"/>
              </w:numPr>
              <w:spacing w:line="276" w:lineRule="auto"/>
              <w:rPr>
                <w:i w:val="0"/>
                <w:szCs w:val="16"/>
                <w:lang w:val="es-GT"/>
              </w:rPr>
            </w:pPr>
            <w:r w:rsidRPr="00931207">
              <w:rPr>
                <w:rFonts w:cs="Arial"/>
                <w:szCs w:val="16"/>
                <w:lang w:val="es-GT" w:bidi="ar"/>
              </w:rPr>
              <w:t xml:space="preserve">Realizar otras tareas asignadas por la autoridad superior inherentes al puesto, o tareas de carácter </w:t>
            </w:r>
            <w:r w:rsidR="00D322DF" w:rsidRPr="00931207">
              <w:rPr>
                <w:rFonts w:cs="Arial"/>
                <w:szCs w:val="16"/>
                <w:lang w:val="es-GT" w:bidi="ar"/>
              </w:rPr>
              <w:t>eventual que</w:t>
            </w:r>
            <w:r w:rsidRPr="00931207">
              <w:rPr>
                <w:rFonts w:cs="Arial"/>
                <w:szCs w:val="16"/>
                <w:lang w:val="es-GT" w:bidi="ar"/>
              </w:rPr>
              <w:t xml:space="preserve"> no entorpezcan el cumplimiento del propósito principal del puesto y para las cuales la persona posea la competencia.</w:t>
            </w:r>
          </w:p>
        </w:tc>
      </w:tr>
      <w:tr w:rsidR="00315A52" w:rsidRPr="00FC33C5" w14:paraId="0A8615F9"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4D6ABB6" w14:textId="77777777" w:rsidR="00315A52" w:rsidRPr="004A15C8" w:rsidRDefault="00315A52" w:rsidP="006E1B30">
            <w:pPr>
              <w:textAlignment w:val="center"/>
              <w:rPr>
                <w:rFonts w:eastAsia="SimSun" w:cs="Arial"/>
                <w:b/>
                <w:sz w:val="18"/>
                <w:szCs w:val="18"/>
                <w:lang w:val="es-GT" w:bidi="ar"/>
              </w:rPr>
            </w:pPr>
            <w:r w:rsidRPr="004A15C8">
              <w:rPr>
                <w:rFonts w:cs="Arial"/>
                <w:b/>
                <w:sz w:val="18"/>
                <w:szCs w:val="18"/>
                <w:lang w:bidi="ar"/>
              </w:rPr>
              <w:t>4. TAREAS PERIÓDICAS</w:t>
            </w:r>
          </w:p>
        </w:tc>
      </w:tr>
      <w:tr w:rsidR="00315A52" w:rsidRPr="003D721E" w14:paraId="7859CDBB"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05B56B" w14:textId="6D37F79D" w:rsidR="00315A52" w:rsidRPr="004E6D7A" w:rsidRDefault="00315A52" w:rsidP="00315A52">
            <w:pPr>
              <w:pStyle w:val="Encabezado"/>
              <w:widowControl w:val="0"/>
              <w:numPr>
                <w:ilvl w:val="0"/>
                <w:numId w:val="110"/>
              </w:numPr>
              <w:spacing w:line="276" w:lineRule="auto"/>
              <w:rPr>
                <w:szCs w:val="18"/>
                <w:lang w:val="es-GT"/>
              </w:rPr>
            </w:pPr>
            <w:r w:rsidRPr="004E6D7A">
              <w:rPr>
                <w:szCs w:val="18"/>
                <w:lang w:val="es-GT"/>
              </w:rPr>
              <w:t xml:space="preserve">Clasificar y ordenar </w:t>
            </w:r>
            <w:r w:rsidR="00C319DA" w:rsidRPr="004E6D7A">
              <w:rPr>
                <w:szCs w:val="18"/>
                <w:lang w:val="es-GT"/>
              </w:rPr>
              <w:t>el archivo de correspondencia tanto físico como magnético</w:t>
            </w:r>
            <w:r w:rsidRPr="004E6D7A">
              <w:rPr>
                <w:szCs w:val="18"/>
                <w:lang w:val="es-GT"/>
              </w:rPr>
              <w:t>.</w:t>
            </w:r>
            <w:r w:rsidRPr="004E6D7A">
              <w:rPr>
                <w:szCs w:val="18"/>
                <w:lang w:val="es-GT"/>
              </w:rPr>
              <w:tab/>
            </w:r>
          </w:p>
          <w:p w14:paraId="570D9A0B" w14:textId="77777777" w:rsidR="00315A52" w:rsidRPr="004E6D7A" w:rsidRDefault="00315A52" w:rsidP="00315A52">
            <w:pPr>
              <w:pStyle w:val="Encabezado"/>
              <w:widowControl w:val="0"/>
              <w:numPr>
                <w:ilvl w:val="0"/>
                <w:numId w:val="110"/>
              </w:numPr>
              <w:spacing w:line="276" w:lineRule="auto"/>
              <w:rPr>
                <w:szCs w:val="18"/>
                <w:lang w:val="es-GT"/>
              </w:rPr>
            </w:pPr>
            <w:r w:rsidRPr="004E6D7A">
              <w:rPr>
                <w:szCs w:val="18"/>
                <w:lang w:val="es-GT"/>
              </w:rPr>
              <w:t>Conformar, foliar y fotocopiar el expediente de recursos de revocatoria previo a remitirlo al Despacho Superior.</w:t>
            </w:r>
          </w:p>
          <w:p w14:paraId="3FDB7F79" w14:textId="77777777" w:rsidR="00315A52" w:rsidRPr="004E6D7A" w:rsidRDefault="00315A52" w:rsidP="00315A52">
            <w:pPr>
              <w:pStyle w:val="Encabezado"/>
              <w:widowControl w:val="0"/>
              <w:numPr>
                <w:ilvl w:val="0"/>
                <w:numId w:val="110"/>
              </w:numPr>
              <w:spacing w:line="276" w:lineRule="auto"/>
              <w:rPr>
                <w:szCs w:val="18"/>
                <w:lang w:val="es-GT"/>
              </w:rPr>
            </w:pPr>
            <w:r w:rsidRPr="004E6D7A">
              <w:rPr>
                <w:szCs w:val="18"/>
                <w:lang w:val="es-GT"/>
              </w:rPr>
              <w:t>Realizar la impresión final de documentos oficiales corregidos a solicitud del Jefe de departamento.</w:t>
            </w:r>
          </w:p>
          <w:p w14:paraId="62B618E0" w14:textId="77777777" w:rsidR="00315A52" w:rsidRPr="004E6D7A" w:rsidRDefault="00315A52" w:rsidP="00315A52">
            <w:pPr>
              <w:pStyle w:val="Encabezado"/>
              <w:widowControl w:val="0"/>
              <w:numPr>
                <w:ilvl w:val="0"/>
                <w:numId w:val="110"/>
              </w:numPr>
              <w:spacing w:line="276" w:lineRule="auto"/>
              <w:rPr>
                <w:szCs w:val="18"/>
                <w:lang w:val="es-GT"/>
              </w:rPr>
            </w:pPr>
            <w:r w:rsidRPr="004E6D7A">
              <w:rPr>
                <w:szCs w:val="18"/>
                <w:lang w:val="es-GT"/>
              </w:rPr>
              <w:t>Elaborar informes internos del estado en que se encuentran los casos ingresados al Departamento Jurídico.</w:t>
            </w:r>
          </w:p>
          <w:p w14:paraId="7EE533FF" w14:textId="11BA1F2D" w:rsidR="00315A52" w:rsidRPr="004E6D7A" w:rsidRDefault="00315A52" w:rsidP="00315A52">
            <w:pPr>
              <w:pStyle w:val="Encabezado"/>
              <w:widowControl w:val="0"/>
              <w:numPr>
                <w:ilvl w:val="0"/>
                <w:numId w:val="110"/>
              </w:numPr>
              <w:spacing w:line="276" w:lineRule="auto"/>
              <w:rPr>
                <w:szCs w:val="18"/>
                <w:lang w:val="es-GT"/>
              </w:rPr>
            </w:pPr>
            <w:r w:rsidRPr="004E6D7A">
              <w:rPr>
                <w:szCs w:val="18"/>
                <w:lang w:val="es-GT"/>
              </w:rPr>
              <w:t xml:space="preserve">Verificar e indagar en qué fase se encuentran los expedientes para informar a los </w:t>
            </w:r>
            <w:r w:rsidR="00D322DF" w:rsidRPr="004E6D7A">
              <w:rPr>
                <w:szCs w:val="18"/>
                <w:lang w:val="es-GT"/>
              </w:rPr>
              <w:t>docentes interesados</w:t>
            </w:r>
            <w:r w:rsidRPr="004E6D7A">
              <w:rPr>
                <w:szCs w:val="18"/>
                <w:lang w:val="es-GT"/>
              </w:rPr>
              <w:t>.</w:t>
            </w:r>
          </w:p>
          <w:p w14:paraId="3A08A9AF" w14:textId="77777777" w:rsidR="00315A52" w:rsidRDefault="00315A52" w:rsidP="00315A52">
            <w:pPr>
              <w:pStyle w:val="Encabezado"/>
              <w:widowControl w:val="0"/>
              <w:numPr>
                <w:ilvl w:val="0"/>
                <w:numId w:val="110"/>
              </w:numPr>
              <w:spacing w:line="276" w:lineRule="auto"/>
              <w:rPr>
                <w:szCs w:val="18"/>
                <w:lang w:val="es-GT"/>
              </w:rPr>
            </w:pPr>
            <w:r w:rsidRPr="004E6D7A">
              <w:rPr>
                <w:szCs w:val="18"/>
                <w:lang w:val="es-GT"/>
              </w:rPr>
              <w:tab/>
              <w:t>Instalar el equipo de cómputo del departamento y cañonera mismo que se utiliza para reuniones de integrantes del JNO o para capacitaciones a enlaces administrativos y/o asistentes administrativos de JADOS.</w:t>
            </w:r>
          </w:p>
          <w:p w14:paraId="796275B6" w14:textId="77777777" w:rsidR="00315A52" w:rsidRPr="006177E5" w:rsidRDefault="00315A52" w:rsidP="00315A52">
            <w:pPr>
              <w:pStyle w:val="Prrafodelista"/>
              <w:numPr>
                <w:ilvl w:val="0"/>
                <w:numId w:val="110"/>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514AD0D6" w14:textId="5DC58C54" w:rsidR="00315A52" w:rsidRPr="004E6D7A" w:rsidRDefault="00315A52" w:rsidP="00315A52">
            <w:pPr>
              <w:pStyle w:val="Encabezado"/>
              <w:widowControl w:val="0"/>
              <w:numPr>
                <w:ilvl w:val="0"/>
                <w:numId w:val="110"/>
              </w:numPr>
              <w:spacing w:line="276" w:lineRule="auto"/>
              <w:rPr>
                <w:szCs w:val="18"/>
                <w:lang w:val="es-GT"/>
              </w:rPr>
            </w:pPr>
            <w:r w:rsidRPr="004E6D7A">
              <w:rPr>
                <w:szCs w:val="18"/>
                <w:lang w:val="es-GT"/>
              </w:rPr>
              <w:tab/>
              <w:t xml:space="preserve">Elaborar requisiciones de los materiales necesarios de oficina para el Departamento </w:t>
            </w:r>
            <w:r w:rsidR="00D322DF" w:rsidRPr="004E6D7A">
              <w:rPr>
                <w:szCs w:val="18"/>
                <w:lang w:val="es-GT"/>
              </w:rPr>
              <w:t>Jurídico,</w:t>
            </w:r>
            <w:r w:rsidRPr="004E6D7A">
              <w:rPr>
                <w:szCs w:val="18"/>
                <w:lang w:val="es-GT"/>
              </w:rPr>
              <w:t xml:space="preserve"> así como también, hojas autorizadas por la Contraloría General de Cuentas para la elaboración de documentos oficiales y llevar el control de los mismos.</w:t>
            </w:r>
            <w:r w:rsidRPr="004E6D7A">
              <w:rPr>
                <w:szCs w:val="18"/>
              </w:rPr>
              <w:t xml:space="preserve"> </w:t>
            </w:r>
          </w:p>
          <w:p w14:paraId="3E3A7630" w14:textId="77777777" w:rsidR="00315A52" w:rsidRPr="004E6D7A" w:rsidRDefault="00315A52" w:rsidP="00315A52">
            <w:pPr>
              <w:pStyle w:val="Encabezado"/>
              <w:widowControl w:val="0"/>
              <w:numPr>
                <w:ilvl w:val="0"/>
                <w:numId w:val="110"/>
              </w:numPr>
              <w:spacing w:line="276" w:lineRule="auto"/>
              <w:rPr>
                <w:szCs w:val="18"/>
                <w:lang w:val="es-GT"/>
              </w:rPr>
            </w:pPr>
            <w:proofErr w:type="gramStart"/>
            <w:r w:rsidRPr="004E6D7A">
              <w:rPr>
                <w:szCs w:val="18"/>
                <w:lang w:val="es-GT"/>
              </w:rPr>
              <w:t>Asistir  y</w:t>
            </w:r>
            <w:proofErr w:type="gramEnd"/>
            <w:r w:rsidRPr="004E6D7A">
              <w:rPr>
                <w:szCs w:val="18"/>
                <w:lang w:val="es-GT"/>
              </w:rPr>
              <w:t xml:space="preserve"> apoyar en capacitaciones y/o en las reuniones de trabajo.</w:t>
            </w:r>
            <w:r w:rsidRPr="004E6D7A">
              <w:rPr>
                <w:szCs w:val="18"/>
              </w:rPr>
              <w:t xml:space="preserve"> </w:t>
            </w:r>
          </w:p>
          <w:p w14:paraId="63D4DE1C" w14:textId="77777777" w:rsidR="00315A52" w:rsidRPr="004A15C8" w:rsidRDefault="00315A52" w:rsidP="00315A52">
            <w:pPr>
              <w:pStyle w:val="Encabezado"/>
              <w:widowControl w:val="0"/>
              <w:numPr>
                <w:ilvl w:val="0"/>
                <w:numId w:val="110"/>
              </w:numPr>
              <w:spacing w:line="276" w:lineRule="auto"/>
              <w:rPr>
                <w:szCs w:val="16"/>
                <w:lang w:val="es-GT"/>
              </w:rPr>
            </w:pPr>
            <w:r w:rsidRPr="00401B9C">
              <w:rPr>
                <w:szCs w:val="18"/>
                <w:lang w:val="es-GT"/>
              </w:rPr>
              <w:t>Brindar atención telefónica, por correo y personalmente a usuarios internos y externos sobre el trámite de la documentación y otros que se presenten en el área, con el fin de proporcionar información actualizada.</w:t>
            </w:r>
          </w:p>
        </w:tc>
      </w:tr>
      <w:tr w:rsidR="00315A52" w:rsidRPr="00FC33C5" w14:paraId="4DAF93C6"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8367EEA" w14:textId="77777777" w:rsidR="00315A52" w:rsidRPr="004A15C8" w:rsidRDefault="00315A52" w:rsidP="006E1B30">
            <w:pPr>
              <w:textAlignment w:val="center"/>
              <w:rPr>
                <w:rFonts w:cs="Arial"/>
                <w:b/>
                <w:sz w:val="18"/>
                <w:szCs w:val="18"/>
                <w:lang w:val="es-GT"/>
              </w:rPr>
            </w:pPr>
            <w:r w:rsidRPr="004A15C8">
              <w:rPr>
                <w:rFonts w:cs="Arial"/>
                <w:b/>
                <w:sz w:val="18"/>
                <w:szCs w:val="18"/>
              </w:rPr>
              <w:t>5. TAREAS EVENTUALES</w:t>
            </w:r>
          </w:p>
        </w:tc>
      </w:tr>
      <w:tr w:rsidR="00315A52" w:rsidRPr="003D721E" w14:paraId="6062A233" w14:textId="77777777" w:rsidTr="006E1B3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3C4F8AE" w14:textId="77777777" w:rsidR="00315A52" w:rsidRPr="00931207" w:rsidRDefault="00315A52" w:rsidP="00315A52">
            <w:pPr>
              <w:pStyle w:val="Encabezado"/>
              <w:widowControl w:val="0"/>
              <w:numPr>
                <w:ilvl w:val="0"/>
                <w:numId w:val="111"/>
              </w:numPr>
              <w:spacing w:line="276" w:lineRule="auto"/>
              <w:rPr>
                <w:szCs w:val="18"/>
                <w:lang w:val="es-GT"/>
              </w:rPr>
            </w:pPr>
            <w:r w:rsidRPr="00931207">
              <w:rPr>
                <w:szCs w:val="18"/>
                <w:lang w:val="es-GT"/>
              </w:rPr>
              <w:tab/>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6851EAE" w14:textId="29D6098C" w:rsidR="00315A52" w:rsidRPr="00931207" w:rsidRDefault="00315A52" w:rsidP="00315A52">
            <w:pPr>
              <w:pStyle w:val="Encabezado"/>
              <w:widowControl w:val="0"/>
              <w:numPr>
                <w:ilvl w:val="0"/>
                <w:numId w:val="111"/>
              </w:numPr>
              <w:spacing w:line="276" w:lineRule="auto"/>
              <w:rPr>
                <w:szCs w:val="18"/>
                <w:lang w:val="es-GT"/>
              </w:rPr>
            </w:pPr>
            <w:r w:rsidRPr="00931207">
              <w:rPr>
                <w:szCs w:val="18"/>
                <w:lang w:val="es-GT"/>
              </w:rPr>
              <w:t xml:space="preserve">Realizar otras tareas asignadas por la autoridad superior inherentes al puesto, o tareas de carácter </w:t>
            </w:r>
            <w:r w:rsidR="00D322DF" w:rsidRPr="00931207">
              <w:rPr>
                <w:szCs w:val="18"/>
                <w:lang w:val="es-GT"/>
              </w:rPr>
              <w:t>eventual que</w:t>
            </w:r>
            <w:r w:rsidRPr="00931207">
              <w:rPr>
                <w:szCs w:val="18"/>
                <w:lang w:val="es-GT"/>
              </w:rPr>
              <w:t xml:space="preserve"> no entorpezcan el cumplimiento del propósito principal del puesto y para las cuales la persona posea la competencia.</w:t>
            </w:r>
          </w:p>
          <w:p w14:paraId="0BF6A92B" w14:textId="77777777" w:rsidR="00315A52" w:rsidRPr="00401B9C" w:rsidRDefault="00315A52" w:rsidP="00315A52">
            <w:pPr>
              <w:pStyle w:val="Encabezado"/>
              <w:widowControl w:val="0"/>
              <w:numPr>
                <w:ilvl w:val="0"/>
                <w:numId w:val="111"/>
              </w:numPr>
              <w:spacing w:line="276" w:lineRule="auto"/>
              <w:rPr>
                <w:sz w:val="14"/>
                <w:szCs w:val="16"/>
                <w:lang w:val="es-GT"/>
              </w:rPr>
            </w:pPr>
            <w:r w:rsidRPr="00401B9C">
              <w:rPr>
                <w:szCs w:val="18"/>
                <w:lang w:val="es-GT"/>
              </w:rPr>
              <w:t xml:space="preserve">Ejecutar las actividades descritas en los procedimientos, instructivos, guías y cualquier otro documento oficial en las que esté involucrado el puesto.  </w:t>
            </w:r>
          </w:p>
          <w:p w14:paraId="10C493B1" w14:textId="77777777" w:rsidR="00315A52" w:rsidRPr="00376F50" w:rsidRDefault="00315A52" w:rsidP="006E1B30">
            <w:pPr>
              <w:pStyle w:val="Encabezado"/>
              <w:widowControl w:val="0"/>
              <w:spacing w:line="276" w:lineRule="auto"/>
              <w:ind w:left="360"/>
              <w:rPr>
                <w:sz w:val="14"/>
                <w:szCs w:val="16"/>
                <w:lang w:val="es-GT"/>
              </w:rPr>
            </w:pPr>
          </w:p>
        </w:tc>
      </w:tr>
    </w:tbl>
    <w:p w14:paraId="42F56182" w14:textId="77777777" w:rsidR="00315A52" w:rsidRPr="002D0CF6" w:rsidRDefault="00315A52" w:rsidP="00315A52">
      <w:pPr>
        <w:rPr>
          <w:vanish/>
        </w:rPr>
      </w:pPr>
    </w:p>
    <w:tbl>
      <w:tblPr>
        <w:tblStyle w:val="Tablaconcuadrcula3-nfasis51"/>
        <w:tblW w:w="4772"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26"/>
        <w:gridCol w:w="13"/>
        <w:gridCol w:w="8004"/>
      </w:tblGrid>
      <w:tr w:rsidR="00315A52" w:rsidRPr="00FC33C5" w14:paraId="5C64CB57" w14:textId="77777777" w:rsidTr="00D322D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AA900B" w14:textId="77777777" w:rsidR="00315A52" w:rsidRPr="00E04D40" w:rsidRDefault="00315A52" w:rsidP="006E1B30">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315A52" w:rsidRPr="003D721E" w14:paraId="3495E875" w14:textId="77777777" w:rsidTr="00D322D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61BEAB" w14:textId="77777777" w:rsidR="00315A52" w:rsidRDefault="00315A52" w:rsidP="006E1B30">
            <w:pPr>
              <w:jc w:val="left"/>
              <w:textAlignment w:val="center"/>
              <w:rPr>
                <w:rFonts w:cs="Arial"/>
                <w:sz w:val="18"/>
                <w:szCs w:val="18"/>
                <w:lang w:val="es-GT"/>
              </w:rPr>
            </w:pPr>
            <w:r w:rsidRPr="00E6238B">
              <w:rPr>
                <w:rFonts w:cs="Arial"/>
                <w:szCs w:val="18"/>
                <w:lang w:val="es-GT"/>
              </w:rPr>
              <w:t xml:space="preserve">El puesto se ubica en el Departamento Jurídico del </w:t>
            </w:r>
            <w:r>
              <w:rPr>
                <w:rFonts w:cs="Arial"/>
                <w:szCs w:val="18"/>
                <w:lang w:val="es-GT"/>
              </w:rPr>
              <w:t>JNO</w:t>
            </w:r>
            <w:r w:rsidRPr="00E6238B">
              <w:rPr>
                <w:rFonts w:cs="Arial"/>
                <w:sz w:val="18"/>
                <w:szCs w:val="18"/>
                <w:lang w:val="es-GT"/>
              </w:rPr>
              <w:t>.</w:t>
            </w:r>
          </w:p>
          <w:p w14:paraId="47DC855B" w14:textId="77777777" w:rsidR="00D752BB" w:rsidRDefault="00D752BB" w:rsidP="006E1B30">
            <w:pPr>
              <w:jc w:val="left"/>
              <w:textAlignment w:val="center"/>
              <w:rPr>
                <w:rFonts w:cs="Arial"/>
                <w:sz w:val="18"/>
                <w:szCs w:val="18"/>
                <w:lang w:val="es-GT"/>
              </w:rPr>
            </w:pPr>
          </w:p>
          <w:p w14:paraId="21D99E2D" w14:textId="77777777" w:rsidR="00D752BB" w:rsidRPr="00693F6D" w:rsidRDefault="00D752BB" w:rsidP="006E1B30">
            <w:pPr>
              <w:jc w:val="left"/>
              <w:textAlignment w:val="center"/>
              <w:rPr>
                <w:rFonts w:cs="Arial"/>
                <w:szCs w:val="16"/>
                <w:lang w:val="es-GT"/>
              </w:rPr>
            </w:pPr>
          </w:p>
        </w:tc>
      </w:tr>
      <w:tr w:rsidR="00315A52" w:rsidRPr="00FC33C5" w14:paraId="064E9C46"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03AE9C" w14:textId="77777777" w:rsidR="00315A52" w:rsidRPr="00E04D40" w:rsidRDefault="00315A52" w:rsidP="006E1B30">
            <w:pPr>
              <w:textAlignment w:val="center"/>
              <w:rPr>
                <w:rFonts w:cs="Arial"/>
                <w:b/>
                <w:sz w:val="18"/>
                <w:szCs w:val="18"/>
                <w:lang w:val="es-GT"/>
              </w:rPr>
            </w:pPr>
            <w:r>
              <w:rPr>
                <w:rFonts w:cs="Arial"/>
                <w:b/>
                <w:sz w:val="18"/>
                <w:szCs w:val="18"/>
                <w:lang w:val="es-GT"/>
              </w:rPr>
              <w:lastRenderedPageBreak/>
              <w:t xml:space="preserve">7. </w:t>
            </w:r>
            <w:r w:rsidRPr="00E04D40">
              <w:rPr>
                <w:rFonts w:cs="Arial"/>
                <w:b/>
                <w:sz w:val="18"/>
                <w:szCs w:val="18"/>
                <w:lang w:val="es-GT"/>
              </w:rPr>
              <w:t>SUPERVISIÓN</w:t>
            </w:r>
          </w:p>
        </w:tc>
      </w:tr>
      <w:tr w:rsidR="00315A52" w:rsidRPr="003D721E" w14:paraId="43DD0ABF"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CDD7D0" w14:textId="77777777" w:rsidR="00315A52" w:rsidRPr="00693F6D" w:rsidRDefault="00315A52" w:rsidP="006E1B30">
            <w:pPr>
              <w:jc w:val="left"/>
              <w:textAlignment w:val="center"/>
              <w:rPr>
                <w:rFonts w:cs="Arial"/>
                <w:szCs w:val="16"/>
                <w:lang w:val="es-GT"/>
              </w:rPr>
            </w:pPr>
            <w:r>
              <w:rPr>
                <w:rFonts w:cs="Arial"/>
                <w:sz w:val="18"/>
                <w:szCs w:val="16"/>
                <w:lang w:val="es-GT"/>
              </w:rPr>
              <w:t>N/A</w:t>
            </w:r>
          </w:p>
        </w:tc>
      </w:tr>
      <w:tr w:rsidR="00315A52" w:rsidRPr="00FC33C5" w14:paraId="11BA7E59"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F22678"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315A52" w:rsidRPr="003D721E" w14:paraId="6CB21225" w14:textId="77777777" w:rsidTr="00D322DF">
        <w:trPr>
          <w:cnfStyle w:val="000000100000" w:firstRow="0" w:lastRow="0" w:firstColumn="0" w:lastColumn="0" w:oddVBand="0" w:evenVBand="0" w:oddHBand="1" w:evenHBand="0" w:firstRowFirstColumn="0" w:firstRowLastColumn="0" w:lastRowFirstColumn="0" w:lastRowLastColumn="0"/>
          <w:trHeight w:val="57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8DCB03" w14:textId="77777777" w:rsidR="00315A52" w:rsidRPr="00693F6D" w:rsidRDefault="00315A52" w:rsidP="006E1B30">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315A52" w:rsidRPr="003D721E" w14:paraId="6DD4F5BD" w14:textId="77777777" w:rsidTr="00D322DF">
        <w:trPr>
          <w:trHeight w:val="41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6F1067" w14:textId="77777777" w:rsidR="00315A52" w:rsidRPr="00693F6D" w:rsidRDefault="00315A52" w:rsidP="006E1B30">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315A52" w:rsidRPr="00FC33C5" w14:paraId="59A90B85"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447F4"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315A52" w:rsidRPr="003D721E" w14:paraId="5D06567A"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1204" w:type="pct"/>
            <w:gridSpan w:val="2"/>
            <w:tcBorders>
              <w:top w:val="single" w:sz="4" w:space="0" w:color="00B0F0"/>
              <w:left w:val="single" w:sz="4" w:space="0" w:color="00B0F0"/>
              <w:bottom w:val="single" w:sz="4" w:space="0" w:color="00B0F0"/>
            </w:tcBorders>
            <w:shd w:val="clear" w:color="auto" w:fill="auto"/>
          </w:tcPr>
          <w:p w14:paraId="452BC9C7" w14:textId="77777777" w:rsidR="00315A52" w:rsidRPr="00FC33C5" w:rsidRDefault="00315A52" w:rsidP="006E1B30">
            <w:pPr>
              <w:textAlignment w:val="center"/>
              <w:rPr>
                <w:rFonts w:cs="Arial"/>
                <w:i w:val="0"/>
                <w:iCs w:val="0"/>
                <w:szCs w:val="16"/>
                <w:lang w:val="es-GT"/>
              </w:rPr>
            </w:pPr>
            <w:r w:rsidRPr="00FC33C5">
              <w:rPr>
                <w:rFonts w:cs="Arial"/>
                <w:szCs w:val="16"/>
                <w:lang w:val="es-GT"/>
              </w:rPr>
              <w:t>Internas</w:t>
            </w:r>
          </w:p>
        </w:tc>
        <w:tc>
          <w:tcPr>
            <w:tcW w:w="3796" w:type="pct"/>
            <w:tcBorders>
              <w:top w:val="single" w:sz="4" w:space="0" w:color="00B0F0"/>
              <w:left w:val="single" w:sz="4" w:space="0" w:color="00B0F0"/>
              <w:bottom w:val="single" w:sz="4" w:space="0" w:color="00B0F0"/>
            </w:tcBorders>
            <w:shd w:val="clear" w:color="auto" w:fill="auto"/>
            <w:vAlign w:val="center"/>
          </w:tcPr>
          <w:p w14:paraId="3BE8B6AD" w14:textId="77777777" w:rsidR="00315A52" w:rsidRPr="00B05D65"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B05D65">
              <w:rPr>
                <w:rFonts w:cs="Arial"/>
                <w:i/>
                <w:szCs w:val="16"/>
                <w:lang w:val="es-GT"/>
              </w:rPr>
              <w:t>Asistentes de Direcciones Departamentales, Asistentes de Directores de planta Central, docentes que se abocan al JNO.</w:t>
            </w:r>
          </w:p>
          <w:p w14:paraId="69B4ED73" w14:textId="77777777" w:rsidR="00315A52" w:rsidRPr="00693F6D"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p>
        </w:tc>
      </w:tr>
      <w:tr w:rsidR="00315A52" w:rsidRPr="003D721E" w14:paraId="48217FFF"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4" w:type="pct"/>
            <w:gridSpan w:val="2"/>
            <w:tcBorders>
              <w:top w:val="single" w:sz="4" w:space="0" w:color="00B0F0"/>
              <w:left w:val="single" w:sz="4" w:space="0" w:color="00B0F0"/>
              <w:bottom w:val="single" w:sz="4" w:space="0" w:color="00B0F0"/>
            </w:tcBorders>
            <w:shd w:val="clear" w:color="auto" w:fill="auto"/>
          </w:tcPr>
          <w:p w14:paraId="57307045" w14:textId="77777777" w:rsidR="00315A52" w:rsidRPr="00FC33C5" w:rsidRDefault="00315A52" w:rsidP="006E1B30">
            <w:pPr>
              <w:textAlignment w:val="center"/>
              <w:rPr>
                <w:rFonts w:cs="Arial"/>
                <w:i w:val="0"/>
                <w:iCs w:val="0"/>
                <w:szCs w:val="16"/>
                <w:lang w:val="es-GT"/>
              </w:rPr>
            </w:pPr>
            <w:r w:rsidRPr="00FC33C5">
              <w:rPr>
                <w:rFonts w:cs="Arial"/>
                <w:szCs w:val="16"/>
                <w:lang w:val="es-GT"/>
              </w:rPr>
              <w:t>Externas</w:t>
            </w:r>
          </w:p>
        </w:tc>
        <w:tc>
          <w:tcPr>
            <w:tcW w:w="3796" w:type="pct"/>
            <w:tcBorders>
              <w:top w:val="single" w:sz="4" w:space="0" w:color="00B0F0"/>
              <w:left w:val="single" w:sz="4" w:space="0" w:color="00B0F0"/>
              <w:bottom w:val="single" w:sz="4" w:space="0" w:color="00B0F0"/>
            </w:tcBorders>
            <w:shd w:val="clear" w:color="auto" w:fill="auto"/>
            <w:vAlign w:val="center"/>
          </w:tcPr>
          <w:p w14:paraId="784FDAC2"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B05D65">
              <w:rPr>
                <w:rFonts w:cs="Arial"/>
                <w:i/>
                <w:szCs w:val="16"/>
                <w:lang w:val="es-GT"/>
              </w:rPr>
              <w:t>Asistentes de Diputados, personas interesadas en recibir infor</w:t>
            </w:r>
            <w:r>
              <w:rPr>
                <w:rFonts w:cs="Arial"/>
                <w:i/>
                <w:szCs w:val="16"/>
                <w:lang w:val="es-GT"/>
              </w:rPr>
              <w:t>mación del proceso de oposición.</w:t>
            </w:r>
          </w:p>
          <w:p w14:paraId="2A88408F"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p>
        </w:tc>
      </w:tr>
      <w:tr w:rsidR="00315A52" w:rsidRPr="00FC33C5" w14:paraId="2E8347D9"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382F81"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315A52" w:rsidRPr="003D721E" w14:paraId="1E3EF23D"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D681D74" w14:textId="77777777" w:rsidR="00315A52" w:rsidRPr="00693F6D" w:rsidRDefault="00315A52" w:rsidP="006E1B30">
            <w:pPr>
              <w:rPr>
                <w:rFonts w:cs="Arial"/>
                <w:szCs w:val="16"/>
                <w:lang w:val="es-GT"/>
              </w:rPr>
            </w:pPr>
            <w:r>
              <w:rPr>
                <w:lang w:val="es-GT"/>
              </w:rPr>
              <w:t>Edificio Plaza Rabí.</w:t>
            </w:r>
          </w:p>
        </w:tc>
      </w:tr>
      <w:tr w:rsidR="00315A52" w:rsidRPr="00FC33C5" w14:paraId="78F43AC7"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FDFD4D1"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315A52" w:rsidRPr="003D721E" w14:paraId="5E824F82"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7FD103" w14:textId="77777777" w:rsidR="00315A52" w:rsidRPr="00FC33C5" w:rsidRDefault="00315A52" w:rsidP="006E1B30">
            <w:pPr>
              <w:textAlignment w:val="center"/>
              <w:rPr>
                <w:rFonts w:cs="Arial"/>
                <w:i w:val="0"/>
                <w:szCs w:val="16"/>
                <w:lang w:val="es-GT"/>
              </w:rPr>
            </w:pPr>
            <w:r>
              <w:rPr>
                <w:rFonts w:cs="Arial"/>
                <w:szCs w:val="16"/>
                <w:lang w:val="es-GT"/>
              </w:rPr>
              <w:t>La jornada de trabajo es Diurna, de lunes a viernes de 9:00 a 17:30 horas.</w:t>
            </w:r>
          </w:p>
        </w:tc>
      </w:tr>
      <w:tr w:rsidR="00315A52" w:rsidRPr="00FC33C5" w14:paraId="1CA1DF41"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310BE3"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315A52" w:rsidRPr="003D721E" w14:paraId="27A6A646"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FE87A6" w14:textId="77777777" w:rsidR="00315A52" w:rsidRPr="00FC33C5" w:rsidRDefault="00315A52" w:rsidP="006E1B30">
            <w:pPr>
              <w:textAlignment w:val="center"/>
              <w:rPr>
                <w:rFonts w:cs="Arial"/>
                <w:i w:val="0"/>
                <w:szCs w:val="16"/>
                <w:lang w:val="es-GT"/>
              </w:rPr>
            </w:pPr>
            <w:r>
              <w:rPr>
                <w:rFonts w:cs="Arial"/>
                <w:szCs w:val="16"/>
                <w:lang w:val="es-GT"/>
              </w:rPr>
              <w:t>Se derivan por el incumplimiento de sus funciones, afectando el cumplimiento de las metas y objetivos del departamento Jurídico del Jurado Nacional de Oposición.</w:t>
            </w:r>
          </w:p>
        </w:tc>
      </w:tr>
      <w:tr w:rsidR="00315A52" w:rsidRPr="00FC33C5" w14:paraId="6D9A3CF8"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45A365"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315A52" w:rsidRPr="003D721E" w14:paraId="6B19F6CD"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21E9C8" w14:textId="77777777" w:rsidR="00315A52" w:rsidRPr="00E4109B" w:rsidRDefault="00315A52" w:rsidP="006E1B30">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p w14:paraId="1D1288E2" w14:textId="77777777" w:rsidR="00315A52" w:rsidRPr="00E4109B" w:rsidRDefault="00315A52" w:rsidP="006E1B30">
            <w:pPr>
              <w:textAlignment w:val="center"/>
              <w:rPr>
                <w:rFonts w:cs="Arial"/>
                <w:szCs w:val="16"/>
                <w:lang w:val="es-GT"/>
              </w:rPr>
            </w:pPr>
          </w:p>
        </w:tc>
      </w:tr>
      <w:tr w:rsidR="00315A52" w:rsidRPr="00FC33C5" w14:paraId="43BA7833"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1E1939"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315A52" w:rsidRPr="003D721E" w14:paraId="5ACD57AF" w14:textId="77777777" w:rsidTr="00D322DF">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04" w:type="pct"/>
            <w:gridSpan w:val="2"/>
            <w:tcBorders>
              <w:top w:val="single" w:sz="4" w:space="0" w:color="00B0F0"/>
              <w:left w:val="single" w:sz="4" w:space="0" w:color="00B0F0"/>
              <w:bottom w:val="single" w:sz="4" w:space="0" w:color="00B0F0"/>
            </w:tcBorders>
            <w:shd w:val="clear" w:color="auto" w:fill="auto"/>
          </w:tcPr>
          <w:p w14:paraId="63A203DB" w14:textId="77777777" w:rsidR="00315A52" w:rsidRPr="00FC33C5" w:rsidRDefault="00315A52" w:rsidP="006E1B30">
            <w:pPr>
              <w:textAlignment w:val="center"/>
              <w:rPr>
                <w:rFonts w:cs="Arial"/>
                <w:i w:val="0"/>
                <w:iCs w:val="0"/>
                <w:szCs w:val="16"/>
                <w:lang w:val="es-GT"/>
              </w:rPr>
            </w:pPr>
            <w:r w:rsidRPr="00FC33C5">
              <w:rPr>
                <w:rFonts w:cs="Arial"/>
                <w:szCs w:val="16"/>
                <w:lang w:val="es-GT"/>
              </w:rPr>
              <w:t>Mental</w:t>
            </w:r>
          </w:p>
        </w:tc>
        <w:tc>
          <w:tcPr>
            <w:tcW w:w="3796" w:type="pct"/>
            <w:tcBorders>
              <w:top w:val="single" w:sz="4" w:space="0" w:color="00B0F0"/>
              <w:left w:val="single" w:sz="4" w:space="0" w:color="00B0F0"/>
              <w:bottom w:val="single" w:sz="4" w:space="0" w:color="00B0F0"/>
            </w:tcBorders>
            <w:shd w:val="clear" w:color="auto" w:fill="auto"/>
          </w:tcPr>
          <w:p w14:paraId="597AE5C3" w14:textId="77777777" w:rsidR="00315A52" w:rsidRPr="00693F6D"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80% de esfuerzo mental, exige concentración constante para aplicar conocimientos generales en la planificación, organización, dirección, ejecución y control de las tareas de la Dirección, así como para la emisión, revisión y aprobación de documentos que se emiten en el mismo.</w:t>
            </w:r>
          </w:p>
        </w:tc>
      </w:tr>
      <w:tr w:rsidR="00315A52" w:rsidRPr="003D721E" w14:paraId="5A112423" w14:textId="77777777" w:rsidTr="00D322DF">
        <w:trPr>
          <w:trHeight w:val="454"/>
          <w:jc w:val="right"/>
        </w:trPr>
        <w:tc>
          <w:tcPr>
            <w:cnfStyle w:val="001000000000" w:firstRow="0" w:lastRow="0" w:firstColumn="1" w:lastColumn="0" w:oddVBand="0" w:evenVBand="0" w:oddHBand="0" w:evenHBand="0" w:firstRowFirstColumn="0" w:firstRowLastColumn="0" w:lastRowFirstColumn="0" w:lastRowLastColumn="0"/>
            <w:tcW w:w="1204" w:type="pct"/>
            <w:gridSpan w:val="2"/>
            <w:tcBorders>
              <w:top w:val="single" w:sz="4" w:space="0" w:color="00B0F0"/>
              <w:left w:val="single" w:sz="4" w:space="0" w:color="00B0F0"/>
              <w:bottom w:val="single" w:sz="4" w:space="0" w:color="00B0F0"/>
            </w:tcBorders>
            <w:shd w:val="clear" w:color="auto" w:fill="auto"/>
          </w:tcPr>
          <w:p w14:paraId="12A9B95B" w14:textId="77777777" w:rsidR="00315A52" w:rsidRPr="00FC33C5" w:rsidRDefault="00315A52" w:rsidP="006E1B30">
            <w:pPr>
              <w:textAlignment w:val="center"/>
              <w:rPr>
                <w:rFonts w:cs="Arial"/>
                <w:i w:val="0"/>
                <w:iCs w:val="0"/>
                <w:szCs w:val="16"/>
                <w:lang w:val="es-GT"/>
              </w:rPr>
            </w:pPr>
            <w:r w:rsidRPr="00FC33C5">
              <w:rPr>
                <w:rFonts w:cs="Arial"/>
                <w:szCs w:val="16"/>
                <w:lang w:val="es-GT"/>
              </w:rPr>
              <w:t>Físico</w:t>
            </w:r>
          </w:p>
        </w:tc>
        <w:tc>
          <w:tcPr>
            <w:tcW w:w="3796" w:type="pct"/>
            <w:tcBorders>
              <w:top w:val="single" w:sz="4" w:space="0" w:color="00B0F0"/>
              <w:left w:val="single" w:sz="4" w:space="0" w:color="00B0F0"/>
              <w:bottom w:val="single" w:sz="4" w:space="0" w:color="00B0F0"/>
            </w:tcBorders>
            <w:shd w:val="clear" w:color="auto" w:fill="auto"/>
          </w:tcPr>
          <w:p w14:paraId="1438974D" w14:textId="77777777" w:rsidR="00315A52" w:rsidRPr="00693F6D" w:rsidRDefault="00315A52" w:rsidP="006E1B3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El esfuerzo que requiere el puesto de trabajo es de un 20% ya que la mayoría del tiempo realiza sus tareas sentado.</w:t>
            </w:r>
          </w:p>
        </w:tc>
      </w:tr>
      <w:tr w:rsidR="00315A52" w:rsidRPr="00D523B8" w14:paraId="5C032D1C"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A43146" w14:textId="77777777" w:rsidR="00315A52" w:rsidRPr="009E0D6F" w:rsidRDefault="00315A52" w:rsidP="006E1B30">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315A52" w:rsidRPr="00D523B8" w14:paraId="2302C726"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E66D7B" w14:textId="77777777" w:rsidR="00315A52" w:rsidRPr="00E04D40" w:rsidRDefault="00315A52" w:rsidP="006E1B30">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315A52" w:rsidRPr="003D721E" w14:paraId="643D235C"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00B0F0"/>
              <w:left w:val="single" w:sz="4" w:space="0" w:color="00B0F0"/>
              <w:bottom w:val="single" w:sz="4" w:space="0" w:color="00B0F0"/>
            </w:tcBorders>
            <w:shd w:val="clear" w:color="auto" w:fill="auto"/>
          </w:tcPr>
          <w:p w14:paraId="3C9ED0E0"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A</w:t>
            </w:r>
          </w:p>
        </w:tc>
        <w:tc>
          <w:tcPr>
            <w:tcW w:w="3802" w:type="pct"/>
            <w:gridSpan w:val="2"/>
            <w:tcBorders>
              <w:top w:val="single" w:sz="4" w:space="0" w:color="00B0F0"/>
              <w:left w:val="single" w:sz="4" w:space="0" w:color="00B0F0"/>
              <w:bottom w:val="single" w:sz="4" w:space="0" w:color="00B0F0"/>
            </w:tcBorders>
            <w:shd w:val="clear" w:color="auto" w:fill="auto"/>
            <w:vAlign w:val="center"/>
          </w:tcPr>
          <w:p w14:paraId="33BFFF13" w14:textId="77777777" w:rsidR="00315A52" w:rsidRPr="00FC371E"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FC371E">
              <w:rPr>
                <w:rFonts w:cs="Arial"/>
                <w:szCs w:val="16"/>
                <w:lang w:val="es-GT"/>
              </w:rPr>
              <w:t xml:space="preserve">Acreditar haber aprobado los cursos equivalentes al quinto semestre de una carrera universitaria afín al puesto y seis meses de experiencia como Técnico Profesional </w:t>
            </w:r>
            <w:r>
              <w:rPr>
                <w:rFonts w:cs="Arial"/>
                <w:szCs w:val="16"/>
                <w:lang w:val="es-GT"/>
              </w:rPr>
              <w:t>II</w:t>
            </w:r>
            <w:r w:rsidRPr="00FC371E">
              <w:rPr>
                <w:rFonts w:cs="Arial"/>
                <w:szCs w:val="16"/>
                <w:lang w:val="es-GT"/>
              </w:rPr>
              <w:t>I, en la especialidad que el puesto requiera.</w:t>
            </w:r>
          </w:p>
          <w:p w14:paraId="67A94807" w14:textId="77777777" w:rsidR="00315A52" w:rsidRPr="00FC371E" w:rsidRDefault="00315A52" w:rsidP="006E1B30">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p>
        </w:tc>
      </w:tr>
      <w:tr w:rsidR="00315A52" w:rsidRPr="003D721E" w14:paraId="0CD8CC4B" w14:textId="77777777" w:rsidTr="00D322DF">
        <w:trPr>
          <w:trHeight w:val="551"/>
          <w:jc w:val="right"/>
        </w:trPr>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00B0F0"/>
              <w:left w:val="single" w:sz="4" w:space="0" w:color="00B0F0"/>
              <w:bottom w:val="single" w:sz="4" w:space="0" w:color="00B0F0"/>
            </w:tcBorders>
            <w:shd w:val="clear" w:color="auto" w:fill="auto"/>
          </w:tcPr>
          <w:p w14:paraId="18827311" w14:textId="77777777" w:rsidR="00315A52" w:rsidRPr="00FC33C5" w:rsidRDefault="00315A52" w:rsidP="006E1B30">
            <w:pPr>
              <w:textAlignment w:val="center"/>
              <w:rPr>
                <w:rFonts w:cs="Arial"/>
                <w:i w:val="0"/>
                <w:iCs w:val="0"/>
                <w:szCs w:val="16"/>
                <w:lang w:val="es-GT"/>
              </w:rPr>
            </w:pPr>
            <w:r w:rsidRPr="00FC33C5">
              <w:rPr>
                <w:rFonts w:cs="Arial"/>
                <w:szCs w:val="16"/>
                <w:lang w:val="es-GT"/>
              </w:rPr>
              <w:t>Opción B</w:t>
            </w:r>
          </w:p>
        </w:tc>
        <w:tc>
          <w:tcPr>
            <w:tcW w:w="3802" w:type="pct"/>
            <w:gridSpan w:val="2"/>
            <w:tcBorders>
              <w:top w:val="single" w:sz="4" w:space="0" w:color="00B0F0"/>
              <w:left w:val="single" w:sz="4" w:space="0" w:color="00B0F0"/>
              <w:bottom w:val="single" w:sz="4" w:space="0" w:color="00B0F0"/>
            </w:tcBorders>
            <w:shd w:val="clear" w:color="auto" w:fill="auto"/>
            <w:vAlign w:val="center"/>
          </w:tcPr>
          <w:p w14:paraId="5F850334" w14:textId="77777777" w:rsidR="00315A52" w:rsidRPr="00FC371E" w:rsidRDefault="00315A52" w:rsidP="006E1B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16"/>
                <w:lang w:val="es-GT"/>
              </w:rPr>
            </w:pPr>
            <w:r w:rsidRPr="00FC371E">
              <w:rPr>
                <w:rFonts w:cs="Arial"/>
                <w:szCs w:val="16"/>
                <w:lang w:val="es-GT"/>
              </w:rPr>
              <w:t xml:space="preserve">Acreditar haber aprobado los cursos equivalentes al quinto semestre de una carrera universitaria afín al puesto y </w:t>
            </w:r>
            <w:r>
              <w:rPr>
                <w:rFonts w:cs="Arial"/>
                <w:szCs w:val="16"/>
                <w:lang w:val="es-GT"/>
              </w:rPr>
              <w:t>un</w:t>
            </w:r>
            <w:r w:rsidRPr="00FC371E">
              <w:rPr>
                <w:rFonts w:cs="Arial"/>
                <w:szCs w:val="16"/>
                <w:lang w:val="es-GT"/>
              </w:rPr>
              <w:t xml:space="preserve"> año de experiencia en tareas relacionadas con </w:t>
            </w:r>
            <w:r>
              <w:rPr>
                <w:rFonts w:cs="Arial"/>
                <w:szCs w:val="16"/>
                <w:lang w:val="es-GT"/>
              </w:rPr>
              <w:t>la especialidad.</w:t>
            </w:r>
          </w:p>
        </w:tc>
      </w:tr>
      <w:tr w:rsidR="00315A52" w:rsidRPr="00FC33C5" w14:paraId="58E76B89"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4220A06"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315A52" w:rsidRPr="00466F53" w14:paraId="5CCDAB3B"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153B37" w14:textId="77777777" w:rsidR="00315A52" w:rsidRDefault="00315A52" w:rsidP="006E1B30">
            <w:pPr>
              <w:textAlignment w:val="center"/>
              <w:rPr>
                <w:rFonts w:cs="Arial"/>
                <w:szCs w:val="16"/>
                <w:lang w:val="es-GT"/>
              </w:rPr>
            </w:pPr>
            <w:r>
              <w:rPr>
                <w:rFonts w:cs="Arial"/>
                <w:szCs w:val="16"/>
                <w:lang w:val="es-GT"/>
              </w:rPr>
              <w:t>E</w:t>
            </w:r>
            <w:r w:rsidRPr="0022766B">
              <w:rPr>
                <w:rFonts w:cs="Arial"/>
                <w:szCs w:val="16"/>
                <w:lang w:val="es-GT"/>
              </w:rPr>
              <w:t xml:space="preserve">n la carrera universitaria de </w:t>
            </w:r>
            <w:r>
              <w:rPr>
                <w:rFonts w:cs="Arial"/>
                <w:szCs w:val="16"/>
                <w:lang w:val="es-GT"/>
              </w:rPr>
              <w:t xml:space="preserve">Ciencias Jurídicas y Sociales, Abogado y Notario, </w:t>
            </w:r>
            <w:r w:rsidRPr="00C50228">
              <w:rPr>
                <w:rFonts w:cs="Arial"/>
                <w:szCs w:val="16"/>
                <w:lang w:val="es-GT"/>
              </w:rPr>
              <w:t>Administración de Empresas</w:t>
            </w:r>
            <w:r>
              <w:rPr>
                <w:rFonts w:cs="Arial"/>
                <w:szCs w:val="16"/>
                <w:lang w:val="es-GT"/>
              </w:rPr>
              <w:t>.</w:t>
            </w:r>
          </w:p>
          <w:p w14:paraId="668D7BA7" w14:textId="77777777" w:rsidR="00315A52" w:rsidRPr="003D721E" w:rsidRDefault="00315A52" w:rsidP="006E1B30">
            <w:pPr>
              <w:textAlignment w:val="center"/>
              <w:rPr>
                <w:rFonts w:cs="Arial"/>
                <w:szCs w:val="16"/>
                <w:lang w:val="es-GT"/>
              </w:rPr>
            </w:pPr>
          </w:p>
        </w:tc>
      </w:tr>
      <w:tr w:rsidR="00315A52" w:rsidRPr="00FC33C5" w14:paraId="73F03F7D"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2ED00C" w14:textId="77777777" w:rsidR="00315A52" w:rsidRPr="00E04D40" w:rsidRDefault="00315A52" w:rsidP="006E1B30">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315A52" w:rsidRPr="003D721E" w14:paraId="7C569F18" w14:textId="77777777" w:rsidTr="00D322DF">
        <w:trPr>
          <w:trHeight w:val="210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C08429" w14:textId="77777777" w:rsidR="00315A52" w:rsidRPr="00435173" w:rsidRDefault="00315A52" w:rsidP="00315A52">
            <w:pPr>
              <w:pStyle w:val="Prrafodelista"/>
              <w:numPr>
                <w:ilvl w:val="0"/>
                <w:numId w:val="24"/>
              </w:numPr>
              <w:textAlignment w:val="center"/>
              <w:rPr>
                <w:rFonts w:cs="Arial"/>
                <w:szCs w:val="16"/>
                <w:lang w:val="es-GT"/>
              </w:rPr>
            </w:pPr>
            <w:r w:rsidRPr="00435173">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 Ley Orgánica Contraloría General de Cuentas y su Reglamento, Acuerdo Gubernativo y Ministerial que rige el proceso de oposición, Código de Trabajo, Ley de Educación Nacional, Ley de Clases Pasivas y su Reglamento, Ley de Probidad y Responsabilidad de Funcionarios y Empleados Públicos y su Reglamento, Ley de lo Contencioso Administrativo, Ley de Amparo y Exhibición personal, Pactos Colectivos de Condiciones de Trabajo, Reglamento Interno de Trabajo del MINEDUC, Reglamento Interno de Trabajo del JNO, Normas de Control Interno Gubernamental, Entre otras.</w:t>
            </w:r>
          </w:p>
          <w:p w14:paraId="0E9B0C83" w14:textId="77777777" w:rsidR="00315A52" w:rsidRPr="00435173" w:rsidRDefault="00315A52" w:rsidP="00315A52">
            <w:pPr>
              <w:pStyle w:val="Prrafodelista"/>
              <w:numPr>
                <w:ilvl w:val="0"/>
                <w:numId w:val="24"/>
              </w:numPr>
              <w:textAlignment w:val="center"/>
              <w:rPr>
                <w:rFonts w:cs="Arial"/>
                <w:szCs w:val="16"/>
                <w:lang w:val="es-GT"/>
              </w:rPr>
            </w:pPr>
            <w:r w:rsidRPr="00435173">
              <w:rPr>
                <w:rFonts w:cs="Arial"/>
                <w:szCs w:val="16"/>
                <w:lang w:val="es-GT"/>
              </w:rPr>
              <w:t>Elaboración de informes y documentos oficiales.</w:t>
            </w:r>
          </w:p>
          <w:p w14:paraId="6D3BBB7A" w14:textId="77777777" w:rsidR="00315A52" w:rsidRPr="00435173" w:rsidRDefault="00315A52" w:rsidP="00315A52">
            <w:pPr>
              <w:pStyle w:val="Prrafodelista"/>
              <w:numPr>
                <w:ilvl w:val="0"/>
                <w:numId w:val="24"/>
              </w:numPr>
              <w:textAlignment w:val="center"/>
              <w:rPr>
                <w:rFonts w:cs="Arial"/>
                <w:szCs w:val="16"/>
                <w:lang w:val="es-GT"/>
              </w:rPr>
            </w:pPr>
            <w:r w:rsidRPr="00435173">
              <w:rPr>
                <w:rFonts w:cs="Arial"/>
                <w:szCs w:val="16"/>
                <w:lang w:val="es-GT"/>
              </w:rPr>
              <w:t>Manejo de casos legales y resolución de los mismos.</w:t>
            </w:r>
          </w:p>
          <w:p w14:paraId="279438E0" w14:textId="77777777" w:rsidR="00315A52" w:rsidRPr="00733512" w:rsidRDefault="00315A52" w:rsidP="00315A52">
            <w:pPr>
              <w:pStyle w:val="Prrafodelista"/>
              <w:numPr>
                <w:ilvl w:val="0"/>
                <w:numId w:val="24"/>
              </w:numPr>
              <w:textAlignment w:val="center"/>
              <w:rPr>
                <w:rFonts w:cs="Arial"/>
                <w:szCs w:val="16"/>
                <w:lang w:val="es-GT"/>
              </w:rPr>
            </w:pPr>
            <w:r w:rsidRPr="00183BA0">
              <w:rPr>
                <w:rFonts w:cs="Arial"/>
                <w:szCs w:val="16"/>
                <w:lang w:val="es-GT"/>
              </w:rPr>
              <w:t>Redacción y ortografía.</w:t>
            </w:r>
          </w:p>
        </w:tc>
      </w:tr>
      <w:tr w:rsidR="00315A52" w:rsidRPr="00466F53" w14:paraId="1C890EC3"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2264FD" w14:textId="77777777" w:rsidR="00315A52" w:rsidRPr="00E04D40" w:rsidRDefault="00315A52" w:rsidP="006E1B30">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315A52" w:rsidRPr="003D721E" w14:paraId="702A5161"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801F1" w14:textId="77777777" w:rsidR="00315A52" w:rsidRPr="00BC5FEF" w:rsidRDefault="00315A52" w:rsidP="00315A52">
            <w:pPr>
              <w:pStyle w:val="Prrafodelista"/>
              <w:numPr>
                <w:ilvl w:val="0"/>
                <w:numId w:val="46"/>
              </w:numPr>
              <w:textAlignment w:val="center"/>
              <w:rPr>
                <w:rFonts w:cs="Arial"/>
                <w:szCs w:val="16"/>
                <w:lang w:val="es-GT"/>
              </w:rPr>
            </w:pPr>
            <w:r w:rsidRPr="00BC5FEF">
              <w:rPr>
                <w:rFonts w:cs="Arial"/>
                <w:szCs w:val="16"/>
                <w:lang w:val="es-GT"/>
              </w:rPr>
              <w:t>Trabajo en equipo.</w:t>
            </w:r>
          </w:p>
          <w:p w14:paraId="3B3F4FBF" w14:textId="77777777" w:rsidR="00315A52" w:rsidRPr="00BC5FEF" w:rsidRDefault="00315A52" w:rsidP="00315A52">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06E31A06" w14:textId="77777777" w:rsidR="00315A52" w:rsidRDefault="00315A52" w:rsidP="00315A52">
            <w:pPr>
              <w:pStyle w:val="Prrafodelista"/>
              <w:numPr>
                <w:ilvl w:val="0"/>
                <w:numId w:val="46"/>
              </w:numPr>
              <w:textAlignment w:val="center"/>
              <w:rPr>
                <w:rFonts w:cs="Arial"/>
                <w:szCs w:val="16"/>
                <w:lang w:val="es-GT"/>
              </w:rPr>
            </w:pPr>
            <w:r w:rsidRPr="00BC5FEF">
              <w:rPr>
                <w:rFonts w:cs="Arial"/>
                <w:szCs w:val="16"/>
                <w:lang w:val="es-GT"/>
              </w:rPr>
              <w:t>Organización.</w:t>
            </w:r>
          </w:p>
          <w:p w14:paraId="5169FE2B" w14:textId="77777777" w:rsidR="00315A52" w:rsidRPr="00FA11B8" w:rsidRDefault="00315A52" w:rsidP="00315A52">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6A4894FB" w14:textId="77777777" w:rsidR="00315A52" w:rsidRDefault="00315A52" w:rsidP="00315A52">
            <w:pPr>
              <w:pStyle w:val="Prrafodelista"/>
              <w:numPr>
                <w:ilvl w:val="0"/>
                <w:numId w:val="46"/>
              </w:numPr>
              <w:textAlignment w:val="center"/>
              <w:rPr>
                <w:rFonts w:cs="Arial"/>
                <w:szCs w:val="16"/>
                <w:lang w:val="es-GT"/>
              </w:rPr>
            </w:pPr>
            <w:r w:rsidRPr="00BC5FEF">
              <w:rPr>
                <w:rFonts w:cs="Arial"/>
                <w:szCs w:val="16"/>
                <w:lang w:val="es-GT"/>
              </w:rPr>
              <w:lastRenderedPageBreak/>
              <w:t>Manejo de equipo de oficina (cómputo, impresión, fotocopiadora, escáner, audiovisuales, entre otros)</w:t>
            </w:r>
          </w:p>
          <w:p w14:paraId="7D884775" w14:textId="77777777" w:rsidR="00315A52" w:rsidRPr="00733512" w:rsidRDefault="00315A52" w:rsidP="00315A52">
            <w:pPr>
              <w:pStyle w:val="Prrafodelista"/>
              <w:numPr>
                <w:ilvl w:val="0"/>
                <w:numId w:val="46"/>
              </w:numPr>
              <w:textAlignment w:val="center"/>
              <w:rPr>
                <w:rFonts w:cs="Arial"/>
                <w:szCs w:val="16"/>
                <w:lang w:val="es-GT"/>
              </w:rPr>
            </w:pPr>
            <w:r w:rsidRPr="00B57322">
              <w:rPr>
                <w:rFonts w:cs="Arial"/>
                <w:szCs w:val="16"/>
                <w:lang w:val="es-GT"/>
              </w:rPr>
              <w:t>Manejo de Office e internet</w:t>
            </w:r>
            <w:r>
              <w:rPr>
                <w:rFonts w:cs="Arial"/>
                <w:szCs w:val="16"/>
                <w:lang w:val="es-GT"/>
              </w:rPr>
              <w:t>.</w:t>
            </w:r>
          </w:p>
        </w:tc>
      </w:tr>
      <w:tr w:rsidR="00315A52" w:rsidRPr="00C7166E" w14:paraId="49611474"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280FC70" w14:textId="77777777" w:rsidR="00315A52" w:rsidRPr="00E04D40" w:rsidRDefault="00315A52" w:rsidP="006E1B30">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315A52" w:rsidRPr="00C7166E" w14:paraId="263E388C"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C5A6FB9" w14:textId="77777777" w:rsidR="00315A52" w:rsidRPr="00BC5FEF" w:rsidRDefault="00315A52" w:rsidP="00315A52">
            <w:pPr>
              <w:pStyle w:val="Prrafodelista"/>
              <w:numPr>
                <w:ilvl w:val="0"/>
                <w:numId w:val="47"/>
              </w:numPr>
              <w:textAlignment w:val="center"/>
              <w:rPr>
                <w:rFonts w:cs="Arial"/>
                <w:szCs w:val="16"/>
                <w:lang w:val="es-GT"/>
              </w:rPr>
            </w:pPr>
            <w:r w:rsidRPr="00BC5FEF">
              <w:rPr>
                <w:rFonts w:cs="Arial"/>
                <w:szCs w:val="16"/>
                <w:lang w:val="es-GT"/>
              </w:rPr>
              <w:t xml:space="preserve">Proactividad, </w:t>
            </w:r>
          </w:p>
          <w:p w14:paraId="247CCDEC" w14:textId="77777777" w:rsidR="00315A52" w:rsidRPr="00BC5FEF" w:rsidRDefault="00315A52" w:rsidP="00315A52">
            <w:pPr>
              <w:pStyle w:val="Prrafodelista"/>
              <w:numPr>
                <w:ilvl w:val="0"/>
                <w:numId w:val="47"/>
              </w:numPr>
              <w:textAlignment w:val="center"/>
              <w:rPr>
                <w:rFonts w:cs="Arial"/>
                <w:szCs w:val="16"/>
                <w:lang w:val="es-GT"/>
              </w:rPr>
            </w:pPr>
            <w:r w:rsidRPr="00BC5FEF">
              <w:rPr>
                <w:rFonts w:cs="Arial"/>
                <w:szCs w:val="16"/>
                <w:lang w:val="es-GT"/>
              </w:rPr>
              <w:t xml:space="preserve">Relaciones interpersonales </w:t>
            </w:r>
          </w:p>
          <w:p w14:paraId="62F495AC" w14:textId="77777777" w:rsidR="00315A52" w:rsidRDefault="00315A52" w:rsidP="00315A52">
            <w:pPr>
              <w:pStyle w:val="Prrafodelista"/>
              <w:numPr>
                <w:ilvl w:val="0"/>
                <w:numId w:val="47"/>
              </w:numPr>
              <w:textAlignment w:val="center"/>
              <w:rPr>
                <w:rFonts w:cs="Arial"/>
                <w:szCs w:val="16"/>
                <w:lang w:val="es-GT"/>
              </w:rPr>
            </w:pPr>
            <w:r w:rsidRPr="00BC5FEF">
              <w:rPr>
                <w:rFonts w:cs="Arial"/>
                <w:szCs w:val="16"/>
                <w:lang w:val="es-GT"/>
              </w:rPr>
              <w:t>Comunicación efectiva.</w:t>
            </w:r>
          </w:p>
          <w:p w14:paraId="5C1ED780" w14:textId="77777777" w:rsidR="00315A52" w:rsidRPr="00733512" w:rsidRDefault="00315A52" w:rsidP="00315A52">
            <w:pPr>
              <w:pStyle w:val="Prrafodelista"/>
              <w:numPr>
                <w:ilvl w:val="0"/>
                <w:numId w:val="47"/>
              </w:numPr>
              <w:textAlignment w:val="center"/>
              <w:rPr>
                <w:rFonts w:cs="Arial"/>
                <w:szCs w:val="16"/>
                <w:lang w:val="es-GT"/>
              </w:rPr>
            </w:pPr>
            <w:r w:rsidRPr="0087089F">
              <w:rPr>
                <w:rFonts w:cs="Arial"/>
                <w:szCs w:val="16"/>
                <w:lang w:val="es-GT"/>
              </w:rPr>
              <w:t>Responsable, emp</w:t>
            </w:r>
            <w:r>
              <w:rPr>
                <w:rFonts w:cs="Arial"/>
                <w:szCs w:val="16"/>
                <w:lang w:val="es-GT"/>
              </w:rPr>
              <w:t>ático</w:t>
            </w:r>
            <w:r w:rsidRPr="0087089F">
              <w:rPr>
                <w:rFonts w:cs="Arial"/>
                <w:szCs w:val="16"/>
                <w:lang w:val="es-GT"/>
              </w:rPr>
              <w:t>, respetuoso, puntual, discreto, actitud positiva, comprometido con la institución.</w:t>
            </w:r>
          </w:p>
        </w:tc>
      </w:tr>
      <w:tr w:rsidR="00315A52" w:rsidRPr="0007499F" w14:paraId="3575963E" w14:textId="77777777" w:rsidTr="00D322D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0C0DAE" w14:textId="77777777" w:rsidR="00315A52" w:rsidRPr="00E04D40" w:rsidRDefault="00315A52" w:rsidP="006E1B30">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315A52" w:rsidRPr="003D721E" w14:paraId="0C048739" w14:textId="77777777" w:rsidTr="00D322D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53F26" w14:textId="2AD5F24A" w:rsidR="008F11BD" w:rsidRPr="00733512" w:rsidRDefault="00315A52" w:rsidP="00D322DF">
            <w:pPr>
              <w:textAlignment w:val="center"/>
              <w:rPr>
                <w:rFonts w:cs="Arial"/>
                <w:szCs w:val="16"/>
                <w:lang w:val="es-GT"/>
              </w:rPr>
            </w:pPr>
            <w:r w:rsidRPr="009D4E23">
              <w:rPr>
                <w:rFonts w:cs="Arial"/>
                <w:szCs w:val="16"/>
                <w:lang w:val="es-GT"/>
              </w:rPr>
              <w:t>Disponibilidad para trasladarse al interior del país.</w:t>
            </w:r>
          </w:p>
        </w:tc>
      </w:tr>
    </w:tbl>
    <w:p w14:paraId="2083747B" w14:textId="3AEB2248" w:rsidR="00D322DF" w:rsidRDefault="00D322DF">
      <w:pPr>
        <w:rPr>
          <w:i/>
          <w:iCs/>
        </w:rPr>
      </w:pPr>
      <w:r>
        <w:rPr>
          <w:i/>
          <w:iCs/>
        </w:rPr>
        <w:br w:type="page"/>
      </w:r>
    </w:p>
    <w:p w14:paraId="698EEAE3" w14:textId="77777777" w:rsidR="001524AA" w:rsidRDefault="001524AA"/>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250"/>
        <w:gridCol w:w="5797"/>
      </w:tblGrid>
      <w:tr w:rsidR="00A15BB7" w:rsidRPr="003D721E" w14:paraId="371C0ACC"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360E41E" w14:textId="3B78B34D" w:rsidR="00A15BB7" w:rsidRPr="008F11BD" w:rsidRDefault="009822E9" w:rsidP="00052A05">
            <w:pPr>
              <w:pStyle w:val="Prrafodelista"/>
              <w:numPr>
                <w:ilvl w:val="0"/>
                <w:numId w:val="32"/>
              </w:numPr>
              <w:jc w:val="center"/>
              <w:textAlignment w:val="center"/>
              <w:rPr>
                <w:rFonts w:cs="Arial"/>
                <w:b w:val="0"/>
                <w:sz w:val="18"/>
                <w:szCs w:val="18"/>
                <w:lang w:val="es-GT"/>
              </w:rPr>
            </w:pPr>
            <w:r w:rsidRPr="008F11BD">
              <w:rPr>
                <w:rFonts w:cs="Arial"/>
                <w:sz w:val="18"/>
                <w:szCs w:val="18"/>
              </w:rPr>
              <w:t>JEFE DEL DEPARTAMENTO DE ANÁLISIS DE EXPEDIENTES</w:t>
            </w:r>
          </w:p>
        </w:tc>
      </w:tr>
      <w:tr w:rsidR="00A15BB7" w:rsidRPr="00BC2E56" w14:paraId="5764D5CC"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D6FAEB"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15BB7" w:rsidRPr="00BC2E56" w14:paraId="5BCDC75C" w14:textId="77777777" w:rsidTr="00315A52">
        <w:trPr>
          <w:trHeight w:val="286"/>
          <w:jc w:val="right"/>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00B0F0"/>
              <w:left w:val="single" w:sz="4" w:space="0" w:color="00B0F0"/>
              <w:bottom w:val="single" w:sz="4" w:space="0" w:color="00B0F0"/>
            </w:tcBorders>
            <w:shd w:val="clear" w:color="auto" w:fill="auto"/>
          </w:tcPr>
          <w:p w14:paraId="526AD770" w14:textId="77777777" w:rsidR="00A15BB7" w:rsidRPr="00BC2E56" w:rsidRDefault="00A15BB7" w:rsidP="00951CF9">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3C0573">
              <w:rPr>
                <w:rFonts w:cs="Arial"/>
                <w:szCs w:val="16"/>
                <w:lang w:val="es-GT"/>
              </w:rPr>
              <w:t xml:space="preserve">Asesor Profesional Especializado </w:t>
            </w:r>
            <w:r w:rsidR="00951CF9">
              <w:rPr>
                <w:rFonts w:cs="Arial"/>
                <w:szCs w:val="16"/>
                <w:lang w:val="es-GT"/>
              </w:rPr>
              <w:t>I</w:t>
            </w:r>
            <w:r>
              <w:rPr>
                <w:rFonts w:cs="Arial"/>
                <w:szCs w:val="16"/>
                <w:lang w:val="es-GT"/>
              </w:rPr>
              <w:t>V</w:t>
            </w:r>
          </w:p>
        </w:tc>
        <w:tc>
          <w:tcPr>
            <w:tcW w:w="2624" w:type="pct"/>
            <w:tcBorders>
              <w:top w:val="single" w:sz="4" w:space="0" w:color="00B0F0"/>
            </w:tcBorders>
            <w:shd w:val="clear" w:color="auto" w:fill="auto"/>
          </w:tcPr>
          <w:p w14:paraId="67D7C5D7" w14:textId="77777777" w:rsidR="00A15BB7" w:rsidRPr="00BC2E56" w:rsidRDefault="00A15BB7" w:rsidP="003C0573">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3C0573">
              <w:rPr>
                <w:rFonts w:cs="Arial"/>
                <w:szCs w:val="16"/>
                <w:lang w:val="es-GT"/>
              </w:rPr>
              <w:t>9840</w:t>
            </w:r>
          </w:p>
        </w:tc>
      </w:tr>
      <w:tr w:rsidR="003A4871" w:rsidRPr="00BC2E56" w14:paraId="30D4BCE0" w14:textId="77777777" w:rsidTr="00C319D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376" w:type="pct"/>
            <w:tcBorders>
              <w:left w:val="single" w:sz="4" w:space="0" w:color="00B0F0"/>
              <w:bottom w:val="single" w:sz="4" w:space="0" w:color="00B0F0"/>
            </w:tcBorders>
            <w:shd w:val="clear" w:color="auto" w:fill="D9E2F3" w:themeFill="accent5" w:themeFillTint="33"/>
          </w:tcPr>
          <w:p w14:paraId="0065F0BD" w14:textId="77777777" w:rsidR="003A4871" w:rsidRPr="00BC2E56" w:rsidRDefault="003A4871" w:rsidP="000B664A">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624" w:type="pct"/>
            <w:tcBorders>
              <w:bottom w:val="single" w:sz="4" w:space="0" w:color="00B0F0"/>
            </w:tcBorders>
            <w:shd w:val="clear" w:color="auto" w:fill="D9E2F3" w:themeFill="accent5" w:themeFillTint="33"/>
          </w:tcPr>
          <w:p w14:paraId="61D12DBE" w14:textId="77777777" w:rsidR="003A4871" w:rsidRPr="00BC2E56" w:rsidRDefault="003A4871" w:rsidP="000B664A">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3A4871" w:rsidRPr="00BC2E56" w14:paraId="153AC7F4" w14:textId="77777777" w:rsidTr="00315A52">
        <w:trPr>
          <w:trHeight w:val="286"/>
          <w:jc w:val="right"/>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00B0F0"/>
              <w:left w:val="single" w:sz="4" w:space="0" w:color="00B0F0"/>
              <w:bottom w:val="single" w:sz="4" w:space="0" w:color="00B0F0"/>
            </w:tcBorders>
            <w:shd w:val="clear" w:color="auto" w:fill="auto"/>
          </w:tcPr>
          <w:p w14:paraId="6C5E9FFC" w14:textId="77777777" w:rsidR="003A4871" w:rsidRPr="00BC2E56" w:rsidRDefault="003A4871" w:rsidP="00A15BB7">
            <w:pPr>
              <w:textAlignment w:val="center"/>
              <w:rPr>
                <w:rFonts w:cs="Arial"/>
                <w:i w:val="0"/>
                <w:szCs w:val="16"/>
                <w:lang w:val="es-GT"/>
              </w:rPr>
            </w:pPr>
            <w:r w:rsidRPr="00BC2E56">
              <w:rPr>
                <w:rFonts w:cs="Arial"/>
                <w:szCs w:val="16"/>
                <w:lang w:val="es-GT"/>
              </w:rPr>
              <w:t xml:space="preserve">Título funcional: </w:t>
            </w:r>
            <w:r w:rsidRPr="00951CF9">
              <w:rPr>
                <w:rFonts w:cs="Arial"/>
                <w:szCs w:val="16"/>
                <w:lang w:val="es-GT"/>
              </w:rPr>
              <w:t>Jefe del Departamento de Análisis de Expedientes</w:t>
            </w:r>
          </w:p>
        </w:tc>
        <w:tc>
          <w:tcPr>
            <w:tcW w:w="2624" w:type="pct"/>
            <w:shd w:val="clear" w:color="auto" w:fill="auto"/>
          </w:tcPr>
          <w:p w14:paraId="052C72BF" w14:textId="77777777" w:rsidR="003A4871" w:rsidRPr="00BC2E56" w:rsidRDefault="003A4871" w:rsidP="00A15BB7">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3A4871" w:rsidRPr="00D141D5" w14:paraId="1224F1EE" w14:textId="77777777" w:rsidTr="00C319D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376" w:type="pct"/>
            <w:tcBorders>
              <w:top w:val="single" w:sz="4" w:space="0" w:color="00B0F0"/>
              <w:left w:val="single" w:sz="4" w:space="0" w:color="00B0F0"/>
              <w:bottom w:val="single" w:sz="4" w:space="0" w:color="00B0F0"/>
            </w:tcBorders>
            <w:shd w:val="clear" w:color="auto" w:fill="D9E2F3"/>
          </w:tcPr>
          <w:p w14:paraId="0B15A8D2" w14:textId="08A0C7E5" w:rsidR="003A4871" w:rsidRPr="00BC2E56" w:rsidRDefault="003A4871" w:rsidP="00A15BB7">
            <w:pPr>
              <w:textAlignment w:val="center"/>
              <w:rPr>
                <w:rFonts w:cs="Arial"/>
                <w:i w:val="0"/>
                <w:szCs w:val="16"/>
                <w:lang w:val="es-GT"/>
              </w:rPr>
            </w:pPr>
            <w:r w:rsidRPr="00BC2E56">
              <w:rPr>
                <w:rFonts w:cs="Arial"/>
                <w:szCs w:val="16"/>
                <w:lang w:val="es-GT"/>
              </w:rPr>
              <w:t xml:space="preserve">Jefe inmediato: </w:t>
            </w:r>
            <w:r w:rsidR="005D03EC">
              <w:rPr>
                <w:rFonts w:cs="Arial"/>
                <w:szCs w:val="16"/>
                <w:lang w:val="es-GT"/>
              </w:rPr>
              <w:t>Director Administrativo</w:t>
            </w:r>
          </w:p>
        </w:tc>
        <w:tc>
          <w:tcPr>
            <w:tcW w:w="2624" w:type="pct"/>
            <w:shd w:val="clear" w:color="auto" w:fill="D9E2F3" w:themeFill="accent5" w:themeFillTint="33"/>
          </w:tcPr>
          <w:p w14:paraId="58FA3736" w14:textId="13304B42" w:rsidR="003A4871" w:rsidRPr="00FC33C5" w:rsidRDefault="003A4871" w:rsidP="008D69B6">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008D69B6">
              <w:rPr>
                <w:rFonts w:cs="Arial"/>
                <w:szCs w:val="16"/>
                <w:lang w:val="es-GT"/>
              </w:rPr>
              <w:t xml:space="preserve">alternos: </w:t>
            </w:r>
            <w:r>
              <w:rPr>
                <w:rFonts w:cs="Arial"/>
                <w:szCs w:val="16"/>
                <w:lang w:val="es-GT"/>
              </w:rPr>
              <w:t>Ases</w:t>
            </w:r>
            <w:r w:rsidR="008D69B6">
              <w:rPr>
                <w:rFonts w:cs="Arial"/>
                <w:szCs w:val="16"/>
                <w:lang w:val="es-GT"/>
              </w:rPr>
              <w:t>or Profesional Especializado II, Asistente Profesional IV,</w:t>
            </w:r>
            <w:r>
              <w:rPr>
                <w:rFonts w:cs="Arial"/>
                <w:szCs w:val="16"/>
                <w:lang w:val="es-GT"/>
              </w:rPr>
              <w:t xml:space="preserve"> Asistente Profesional II.</w:t>
            </w:r>
          </w:p>
        </w:tc>
      </w:tr>
    </w:tbl>
    <w:p w14:paraId="2E61ECBD" w14:textId="77777777" w:rsidR="00A15BB7" w:rsidRPr="002D0CF6" w:rsidRDefault="00A15BB7" w:rsidP="00A15BB7">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15BB7" w:rsidRPr="00933390" w14:paraId="5AD320B0" w14:textId="77777777" w:rsidTr="00A15BB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C3C7C1" w14:textId="77777777" w:rsidR="00A15BB7" w:rsidRPr="00E04D40" w:rsidRDefault="00A15BB7" w:rsidP="00A15BB7">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15BB7" w:rsidRPr="003D721E" w14:paraId="1E344D98" w14:textId="77777777" w:rsidTr="00376F50">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D8764D7" w14:textId="0E03F451" w:rsidR="00A15BB7" w:rsidRPr="00FC33C5" w:rsidRDefault="008D69B6" w:rsidP="00AF007D">
            <w:pPr>
              <w:textAlignment w:val="center"/>
              <w:rPr>
                <w:rFonts w:cs="Arial"/>
                <w:szCs w:val="16"/>
                <w:lang w:val="es-GT"/>
              </w:rPr>
            </w:pPr>
            <w:r w:rsidRPr="004A78E9">
              <w:rPr>
                <w:rFonts w:cs="Arial"/>
                <w:szCs w:val="16"/>
                <w:lang w:val="es-GT" w:eastAsia="es-GT"/>
              </w:rPr>
              <w:t>Planificar, organizar, dirigir y supervisar las actividades que deban diligenciarse en el departamento, derivado de casos planteados para conocimiento y resolución del J</w:t>
            </w:r>
            <w:r w:rsidR="00316325" w:rsidRPr="004A78E9">
              <w:rPr>
                <w:rFonts w:cs="Arial"/>
                <w:szCs w:val="16"/>
                <w:lang w:val="es-GT" w:eastAsia="es-GT"/>
              </w:rPr>
              <w:t>N</w:t>
            </w:r>
            <w:r w:rsidRPr="004A78E9">
              <w:rPr>
                <w:rFonts w:cs="Arial"/>
                <w:szCs w:val="16"/>
                <w:lang w:val="es-GT" w:eastAsia="es-GT"/>
              </w:rPr>
              <w:t>O; así como asesorar al Director y Subdirector en materia técnica del proceso de Oposición.</w:t>
            </w:r>
          </w:p>
        </w:tc>
      </w:tr>
      <w:tr w:rsidR="00A15BB7" w:rsidRPr="00FC33C5" w14:paraId="0665D36C"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791909E" w14:textId="77777777" w:rsidR="00A15BB7" w:rsidRPr="00E04D40" w:rsidRDefault="00A15BB7" w:rsidP="00A15BB7">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15BB7" w:rsidRPr="003D721E" w14:paraId="6BBDD940" w14:textId="77777777" w:rsidTr="00384B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666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8C078A7" w14:textId="28725938" w:rsidR="00AF007D" w:rsidRPr="001B7D5F" w:rsidRDefault="00AF007D"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Planificar, organizar y supervisar las actividades asignadas al departamento.</w:t>
            </w:r>
          </w:p>
          <w:p w14:paraId="3EC3EC55" w14:textId="68243997" w:rsidR="008D69B6" w:rsidRPr="001B7D5F" w:rsidRDefault="006C61AF"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Coordinar</w:t>
            </w:r>
            <w:r w:rsidR="008D69B6" w:rsidRPr="001B7D5F">
              <w:rPr>
                <w:rFonts w:cs="Arial"/>
                <w:szCs w:val="16"/>
                <w:lang w:val="es-GT" w:bidi="ar"/>
              </w:rPr>
              <w:t xml:space="preserve"> y distribuir entre</w:t>
            </w:r>
            <w:r w:rsidR="0042218B" w:rsidRPr="001B7D5F">
              <w:rPr>
                <w:rFonts w:cs="Arial"/>
                <w:szCs w:val="16"/>
                <w:lang w:val="es-GT" w:bidi="ar"/>
              </w:rPr>
              <w:t xml:space="preserve"> el personal a su cargo los casos</w:t>
            </w:r>
            <w:r w:rsidR="008D69B6" w:rsidRPr="001B7D5F">
              <w:rPr>
                <w:rFonts w:cs="Arial"/>
                <w:szCs w:val="16"/>
                <w:lang w:val="es-GT" w:bidi="ar"/>
              </w:rPr>
              <w:t xml:space="preserve"> que por disposición legal o de la autoridad superior deban ser diligenciados en el depart</w:t>
            </w:r>
            <w:r w:rsidRPr="001B7D5F">
              <w:rPr>
                <w:rFonts w:cs="Arial"/>
                <w:szCs w:val="16"/>
                <w:lang w:val="es-GT" w:bidi="ar"/>
              </w:rPr>
              <w:t>a</w:t>
            </w:r>
            <w:r w:rsidR="008D69B6" w:rsidRPr="001B7D5F">
              <w:rPr>
                <w:rFonts w:cs="Arial"/>
                <w:szCs w:val="16"/>
                <w:lang w:val="es-GT" w:bidi="ar"/>
              </w:rPr>
              <w:t>m</w:t>
            </w:r>
            <w:r w:rsidRPr="001B7D5F">
              <w:rPr>
                <w:rFonts w:cs="Arial"/>
                <w:szCs w:val="16"/>
                <w:lang w:val="es-GT" w:bidi="ar"/>
              </w:rPr>
              <w:t>e</w:t>
            </w:r>
            <w:r w:rsidR="008D69B6" w:rsidRPr="001B7D5F">
              <w:rPr>
                <w:rFonts w:cs="Arial"/>
                <w:szCs w:val="16"/>
                <w:lang w:val="es-GT" w:bidi="ar"/>
              </w:rPr>
              <w:t>nto.</w:t>
            </w:r>
          </w:p>
          <w:p w14:paraId="0B6C776E" w14:textId="1F20D879" w:rsidR="00951CF9" w:rsidRPr="001B7D5F" w:rsidRDefault="00951CF9"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Verificar el cumplimiento de las funciones y obligaciones asignadas a</w:t>
            </w:r>
            <w:r w:rsidR="006C61AF" w:rsidRPr="001B7D5F">
              <w:rPr>
                <w:rFonts w:cs="Arial"/>
                <w:szCs w:val="16"/>
                <w:lang w:val="es-GT" w:bidi="ar"/>
              </w:rPr>
              <w:t>l</w:t>
            </w:r>
            <w:r w:rsidRPr="001B7D5F">
              <w:rPr>
                <w:rFonts w:cs="Arial"/>
                <w:szCs w:val="16"/>
                <w:lang w:val="es-GT" w:bidi="ar"/>
              </w:rPr>
              <w:t xml:space="preserve"> personal a su cargo.</w:t>
            </w:r>
          </w:p>
          <w:p w14:paraId="2F092934" w14:textId="2D07D0E8" w:rsidR="00F25BAB" w:rsidRPr="001B7D5F" w:rsidRDefault="00F25BAB"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 xml:space="preserve">Revisar proyectos de resolución, oficios, providencias, informes y demás documentos oficiales para ser sometidos </w:t>
            </w:r>
            <w:proofErr w:type="gramStart"/>
            <w:r w:rsidRPr="001B7D5F">
              <w:rPr>
                <w:rFonts w:cs="Arial"/>
                <w:szCs w:val="16"/>
                <w:lang w:val="es-GT" w:bidi="ar"/>
              </w:rPr>
              <w:t>a  aprobación</w:t>
            </w:r>
            <w:proofErr w:type="gramEnd"/>
            <w:r w:rsidRPr="001B7D5F">
              <w:rPr>
                <w:rFonts w:cs="Arial"/>
                <w:szCs w:val="16"/>
                <w:lang w:val="es-GT" w:bidi="ar"/>
              </w:rPr>
              <w:t xml:space="preserve"> del JNO o de las autoridades administrativas del JNO.</w:t>
            </w:r>
          </w:p>
          <w:p w14:paraId="4C7B0638" w14:textId="01789F64" w:rsidR="00F25BAB" w:rsidRPr="001B7D5F" w:rsidRDefault="00F25BAB"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Asesorar de manera técnica y administrativa en la solución de casos que deban ser resueltos en el JNO.</w:t>
            </w:r>
          </w:p>
          <w:p w14:paraId="67A22B1E" w14:textId="7B040C34" w:rsidR="00F25BAB" w:rsidRPr="001B7D5F" w:rsidRDefault="00F25BAB"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Realizar consultas en los sistemas e-SINO y e-SIRH para verificar la información relacionada con los casos asignados al Departamento.</w:t>
            </w:r>
          </w:p>
          <w:p w14:paraId="21651D74" w14:textId="6A7505C2" w:rsidR="00951CF9" w:rsidRPr="001B7D5F" w:rsidRDefault="00951CF9"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Coordinar la elaboración de informes</w:t>
            </w:r>
            <w:r w:rsidR="00F25BAB" w:rsidRPr="001B7D5F">
              <w:rPr>
                <w:rFonts w:cs="Arial"/>
                <w:szCs w:val="16"/>
                <w:lang w:val="es-GT" w:bidi="ar"/>
              </w:rPr>
              <w:t xml:space="preserve"> estableciendo los lineamientos que debe observar el personal a su cargo para presentación de los mismos.</w:t>
            </w:r>
          </w:p>
          <w:p w14:paraId="24CB6EB4" w14:textId="1F11BA66" w:rsidR="008F2BA8" w:rsidRPr="001B7D5F" w:rsidRDefault="008F2BA8"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Elaborar y presentar informes conforme los lineamientos establecidos por las autoridades administrativas del JNO.</w:t>
            </w:r>
          </w:p>
          <w:p w14:paraId="18CCC5E2" w14:textId="77777777" w:rsidR="008F2BA8" w:rsidRPr="001B7D5F" w:rsidRDefault="008F2BA8"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Resolver los conflictos que se presenten en el área de su jurisdicción administrativa.</w:t>
            </w:r>
          </w:p>
          <w:p w14:paraId="0535E02B" w14:textId="77777777" w:rsidR="008F2BA8" w:rsidRPr="001B7D5F" w:rsidRDefault="008F2BA8"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 xml:space="preserve">Ejecutar las actividades descritas en los procedimientos, instructivos, guías y cualquier otro documento oficial en las que esté involucrado el puesto.  </w:t>
            </w:r>
          </w:p>
          <w:p w14:paraId="0E922CC9" w14:textId="01C980C1" w:rsidR="008F2BA8" w:rsidRPr="001B7D5F" w:rsidRDefault="00A40F40"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Realizar el procedimiento administrativo disciplinario en los casos que sean de su competencia de conformidad con el Normativo Disciplinario del MINEDUC.</w:t>
            </w:r>
          </w:p>
          <w:p w14:paraId="2A5D15C6" w14:textId="6085FAB8" w:rsidR="00A40F40" w:rsidRPr="001B7D5F" w:rsidRDefault="009128C7"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Orientar a usuarios internos y externos en cuanto a temas técnicos del proceso de oposición.</w:t>
            </w:r>
          </w:p>
          <w:p w14:paraId="0EF04967" w14:textId="3672E3F7" w:rsidR="009128C7" w:rsidRPr="001B7D5F" w:rsidRDefault="009128C7"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Asistir a reuniones en las que sea requerido para asesorar al JNO o a las autoridades administrativas en temas técnicos del proceso de oposición.</w:t>
            </w:r>
          </w:p>
          <w:p w14:paraId="1068DF13" w14:textId="77777777" w:rsidR="009128C7" w:rsidRPr="001B7D5F" w:rsidRDefault="00951CF9"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 xml:space="preserve">Elaborar proyectos de resolución, oficios, providencias, informes y demás documentos oficiales </w:t>
            </w:r>
            <w:r w:rsidR="009128C7" w:rsidRPr="001B7D5F">
              <w:rPr>
                <w:rFonts w:cs="Arial"/>
                <w:szCs w:val="16"/>
                <w:lang w:val="es-GT" w:bidi="ar"/>
              </w:rPr>
              <w:t xml:space="preserve">para ser sometidos </w:t>
            </w:r>
            <w:proofErr w:type="gramStart"/>
            <w:r w:rsidR="009128C7" w:rsidRPr="001B7D5F">
              <w:rPr>
                <w:rFonts w:cs="Arial"/>
                <w:szCs w:val="16"/>
                <w:lang w:val="es-GT" w:bidi="ar"/>
              </w:rPr>
              <w:t>a  aprobación</w:t>
            </w:r>
            <w:proofErr w:type="gramEnd"/>
            <w:r w:rsidR="009128C7" w:rsidRPr="001B7D5F">
              <w:rPr>
                <w:rFonts w:cs="Arial"/>
                <w:szCs w:val="16"/>
                <w:lang w:val="es-GT" w:bidi="ar"/>
              </w:rPr>
              <w:t xml:space="preserve"> del JNO o de las autoridades administrativas del JNO.</w:t>
            </w:r>
          </w:p>
          <w:p w14:paraId="01184B79" w14:textId="365E534C" w:rsidR="001051B7" w:rsidRPr="001B7D5F" w:rsidRDefault="001051B7"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Asistir a monitoreos a requerimiento del JNO o autoridades administrativas para asesorar en temas técnicos del proceso de oposición.</w:t>
            </w:r>
          </w:p>
          <w:p w14:paraId="14CED3D2" w14:textId="4D8B7991" w:rsidR="001051B7" w:rsidRPr="001B7D5F" w:rsidRDefault="001051B7" w:rsidP="00290FAF">
            <w:pPr>
              <w:pStyle w:val="Encabezado"/>
              <w:widowControl w:val="0"/>
              <w:numPr>
                <w:ilvl w:val="0"/>
                <w:numId w:val="40"/>
              </w:numPr>
              <w:spacing w:line="276" w:lineRule="auto"/>
              <w:rPr>
                <w:rFonts w:cs="Arial"/>
                <w:szCs w:val="16"/>
                <w:lang w:val="es-GT" w:bidi="ar"/>
              </w:rPr>
            </w:pPr>
            <w:r w:rsidRPr="001B7D5F">
              <w:rPr>
                <w:rFonts w:cs="Arial"/>
                <w:szCs w:val="16"/>
                <w:lang w:val="es-GT" w:bidi="ar"/>
              </w:rPr>
              <w:t>Capacitar en temas técnicos del proceso de oposición por designación del JNO o de las autoridades administrativas del JNO.</w:t>
            </w:r>
          </w:p>
          <w:p w14:paraId="76C2CCA2" w14:textId="77777777" w:rsidR="0040615F" w:rsidRPr="001B7D5F" w:rsidRDefault="00F80B74" w:rsidP="00290FAF">
            <w:pPr>
              <w:pStyle w:val="Encabezado"/>
              <w:widowControl w:val="0"/>
              <w:numPr>
                <w:ilvl w:val="0"/>
                <w:numId w:val="40"/>
              </w:numPr>
              <w:spacing w:line="276" w:lineRule="auto"/>
              <w:rPr>
                <w:szCs w:val="16"/>
                <w:lang w:val="es-GT"/>
              </w:rPr>
            </w:pPr>
            <w:r w:rsidRPr="001B7D5F">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24FD57D" w14:textId="2A315EA2" w:rsidR="00A15BB7" w:rsidRPr="001B7D5F" w:rsidRDefault="00A15BB7" w:rsidP="00290FAF">
            <w:pPr>
              <w:pStyle w:val="Encabezado"/>
              <w:widowControl w:val="0"/>
              <w:numPr>
                <w:ilvl w:val="0"/>
                <w:numId w:val="40"/>
              </w:numPr>
              <w:spacing w:line="276" w:lineRule="auto"/>
              <w:rPr>
                <w:szCs w:val="16"/>
                <w:lang w:val="es-GT"/>
              </w:rPr>
            </w:pPr>
            <w:r w:rsidRPr="001B7D5F">
              <w:rPr>
                <w:szCs w:val="16"/>
                <w:lang w:val="es-GT"/>
              </w:rPr>
              <w:t>Ejecutar las actividades descritas en los procedimientos, instructivos, guías y cualquier otro documento oficial en las que esté involucrado el puesto.</w:t>
            </w:r>
            <w:r w:rsidRPr="001B7D5F">
              <w:rPr>
                <w:sz w:val="18"/>
                <w:szCs w:val="18"/>
                <w:lang w:val="es-GT"/>
              </w:rPr>
              <w:t xml:space="preserve">  </w:t>
            </w:r>
          </w:p>
        </w:tc>
      </w:tr>
      <w:tr w:rsidR="00A15BB7" w:rsidRPr="00FC33C5" w14:paraId="72161182"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D4458F8" w14:textId="77777777" w:rsidR="00A15BB7" w:rsidRPr="001B7D5F" w:rsidRDefault="00A15BB7" w:rsidP="00A15BB7">
            <w:pPr>
              <w:textAlignment w:val="center"/>
              <w:rPr>
                <w:rFonts w:eastAsia="SimSun" w:cs="Arial"/>
                <w:b/>
                <w:sz w:val="18"/>
                <w:szCs w:val="18"/>
                <w:lang w:val="es-GT" w:bidi="ar"/>
              </w:rPr>
            </w:pPr>
            <w:r w:rsidRPr="001B7D5F">
              <w:rPr>
                <w:rFonts w:cs="Arial"/>
                <w:b/>
                <w:sz w:val="18"/>
                <w:szCs w:val="18"/>
                <w:lang w:bidi="ar"/>
              </w:rPr>
              <w:t>4. TAREAS PERIÓDICAS</w:t>
            </w:r>
          </w:p>
        </w:tc>
      </w:tr>
      <w:tr w:rsidR="00A15BB7" w:rsidRPr="003D721E" w14:paraId="702DD095" w14:textId="77777777" w:rsidTr="00384B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245420" w14:textId="77777777" w:rsidR="00C319DA" w:rsidRPr="006177E5" w:rsidRDefault="00C319DA" w:rsidP="00C319DA">
            <w:pPr>
              <w:pStyle w:val="Prrafodelista"/>
              <w:numPr>
                <w:ilvl w:val="0"/>
                <w:numId w:val="112"/>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038BA719" w14:textId="77777777" w:rsidR="005745C9" w:rsidRPr="001B7D5F" w:rsidRDefault="005745C9" w:rsidP="00C319DA">
            <w:pPr>
              <w:pStyle w:val="Encabezado"/>
              <w:widowControl w:val="0"/>
              <w:numPr>
                <w:ilvl w:val="0"/>
                <w:numId w:val="112"/>
              </w:numPr>
              <w:spacing w:line="276" w:lineRule="auto"/>
              <w:rPr>
                <w:rFonts w:cs="Arial"/>
                <w:szCs w:val="16"/>
                <w:lang w:val="es-GT" w:bidi="ar"/>
              </w:rPr>
            </w:pPr>
            <w:r w:rsidRPr="001B7D5F">
              <w:rPr>
                <w:rFonts w:cs="Arial"/>
                <w:szCs w:val="16"/>
                <w:lang w:val="es-GT" w:bidi="ar"/>
              </w:rPr>
              <w:t>Evaluar el desempeño laboral y necesidades de capacitación del personal a su cargo.</w:t>
            </w:r>
          </w:p>
          <w:p w14:paraId="57EBF887" w14:textId="77777777" w:rsidR="00A15BB7" w:rsidRPr="00B22EF1" w:rsidRDefault="00725668" w:rsidP="00C319DA">
            <w:pPr>
              <w:pStyle w:val="Encabezado"/>
              <w:widowControl w:val="0"/>
              <w:numPr>
                <w:ilvl w:val="0"/>
                <w:numId w:val="112"/>
              </w:numPr>
              <w:spacing w:line="276" w:lineRule="auto"/>
              <w:rPr>
                <w:szCs w:val="16"/>
                <w:lang w:val="es-GT"/>
              </w:rPr>
            </w:pPr>
            <w:r w:rsidRPr="001B7D5F">
              <w:rPr>
                <w:rFonts w:cs="Arial"/>
                <w:szCs w:val="16"/>
                <w:lang w:val="es-GT" w:bidi="ar"/>
              </w:rPr>
              <w:t xml:space="preserve">Brindar la información relacionadas a las actividades del departamento a su cargo para la elaboración del </w:t>
            </w:r>
            <w:r w:rsidR="003364A2" w:rsidRPr="001B7D5F">
              <w:rPr>
                <w:rFonts w:cs="Arial"/>
                <w:szCs w:val="16"/>
                <w:lang w:val="es-GT" w:bidi="ar"/>
              </w:rPr>
              <w:t>POA y Memoria de Labores.</w:t>
            </w:r>
          </w:p>
          <w:p w14:paraId="721A25EC" w14:textId="31A1248D" w:rsidR="00B22EF1" w:rsidRPr="001B7D5F" w:rsidRDefault="00B22EF1" w:rsidP="00B22EF1">
            <w:pPr>
              <w:pStyle w:val="Encabezado"/>
              <w:widowControl w:val="0"/>
              <w:spacing w:line="276" w:lineRule="auto"/>
              <w:ind w:left="360"/>
              <w:rPr>
                <w:szCs w:val="16"/>
                <w:lang w:val="es-GT"/>
              </w:rPr>
            </w:pPr>
          </w:p>
        </w:tc>
      </w:tr>
      <w:tr w:rsidR="00A15BB7" w:rsidRPr="00FC33C5" w14:paraId="4AB330DA" w14:textId="77777777" w:rsidTr="00384B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8A7DC17" w14:textId="77777777" w:rsidR="00A15BB7" w:rsidRPr="001B7D5F" w:rsidRDefault="00A15BB7" w:rsidP="00A15BB7">
            <w:pPr>
              <w:textAlignment w:val="center"/>
              <w:rPr>
                <w:rFonts w:cs="Arial"/>
                <w:b/>
                <w:sz w:val="18"/>
                <w:szCs w:val="18"/>
                <w:lang w:val="es-GT"/>
              </w:rPr>
            </w:pPr>
            <w:r w:rsidRPr="001B7D5F">
              <w:rPr>
                <w:rFonts w:cs="Arial"/>
                <w:b/>
                <w:sz w:val="18"/>
                <w:szCs w:val="18"/>
              </w:rPr>
              <w:t>5. TAREAS EVENTUALES</w:t>
            </w:r>
          </w:p>
        </w:tc>
      </w:tr>
      <w:tr w:rsidR="00A15BB7" w:rsidRPr="003D721E" w14:paraId="4DCBD634" w14:textId="77777777" w:rsidTr="00384B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3504CB9A" w14:textId="77777777" w:rsidR="00813351" w:rsidRPr="001B7D5F" w:rsidRDefault="00813351" w:rsidP="00464CB1">
            <w:pPr>
              <w:pStyle w:val="Encabezado"/>
              <w:widowControl w:val="0"/>
              <w:numPr>
                <w:ilvl w:val="0"/>
                <w:numId w:val="113"/>
              </w:numPr>
              <w:spacing w:line="276" w:lineRule="auto"/>
              <w:rPr>
                <w:rFonts w:cs="Arial"/>
                <w:szCs w:val="18"/>
                <w:lang w:val="es-GT" w:bidi="ar"/>
              </w:rPr>
            </w:pPr>
            <w:r w:rsidRPr="001B7D5F">
              <w:rPr>
                <w:rFonts w:cs="Arial"/>
                <w:szCs w:val="18"/>
                <w:lang w:val="es-GT" w:bidi="ar"/>
              </w:rPr>
              <w:t>Asignar, por medio de documento oficial,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así como ejecutar los roles que le correspondan.</w:t>
            </w:r>
          </w:p>
          <w:p w14:paraId="25468EC0" w14:textId="18A957C7" w:rsidR="00B22EF1" w:rsidRPr="008F11BD" w:rsidRDefault="00F80B74" w:rsidP="00B22EF1">
            <w:pPr>
              <w:pStyle w:val="Encabezado"/>
              <w:widowControl w:val="0"/>
              <w:numPr>
                <w:ilvl w:val="0"/>
                <w:numId w:val="113"/>
              </w:numPr>
              <w:spacing w:line="276" w:lineRule="auto"/>
              <w:rPr>
                <w:rFonts w:cs="Arial"/>
                <w:szCs w:val="18"/>
                <w:lang w:val="es-GT" w:bidi="ar"/>
              </w:rPr>
            </w:pPr>
            <w:r w:rsidRPr="008F11BD">
              <w:rPr>
                <w:rFonts w:cs="Arial"/>
                <w:szCs w:val="18"/>
                <w:lang w:val="es-GT" w:bidi="ar"/>
              </w:rPr>
              <w:t xml:space="preserve">Realizar otras tareas asignadas por la autoridad superior inherentes al puesto, o tareas de carácter </w:t>
            </w:r>
            <w:proofErr w:type="gramStart"/>
            <w:r w:rsidRPr="008F11BD">
              <w:rPr>
                <w:rFonts w:cs="Arial"/>
                <w:szCs w:val="18"/>
                <w:lang w:val="es-GT" w:bidi="ar"/>
              </w:rPr>
              <w:t>eventual  que</w:t>
            </w:r>
            <w:proofErr w:type="gramEnd"/>
            <w:r w:rsidRPr="008F11BD">
              <w:rPr>
                <w:rFonts w:cs="Arial"/>
                <w:szCs w:val="18"/>
                <w:lang w:val="es-GT" w:bidi="ar"/>
              </w:rPr>
              <w:t xml:space="preserve"> no entorpezcan el cumplimiento del propósito principal del puesto y para las cuales la persona posea la competencia</w:t>
            </w:r>
            <w:r w:rsidRPr="008F11BD">
              <w:rPr>
                <w:rFonts w:cs="Arial"/>
                <w:sz w:val="18"/>
                <w:szCs w:val="18"/>
                <w:lang w:val="es-GT" w:bidi="ar"/>
              </w:rPr>
              <w:t>.</w:t>
            </w:r>
          </w:p>
          <w:p w14:paraId="2E996531" w14:textId="288D2579" w:rsidR="00B22EF1" w:rsidRPr="001B7D5F" w:rsidRDefault="00B22EF1" w:rsidP="00B22EF1">
            <w:pPr>
              <w:pStyle w:val="Encabezado"/>
              <w:widowControl w:val="0"/>
              <w:spacing w:line="276" w:lineRule="auto"/>
              <w:ind w:left="360"/>
              <w:rPr>
                <w:szCs w:val="16"/>
                <w:lang w:val="es-GT"/>
              </w:rPr>
            </w:pPr>
          </w:p>
        </w:tc>
      </w:tr>
    </w:tbl>
    <w:p w14:paraId="1FE554B8" w14:textId="77777777" w:rsidR="00A15BB7" w:rsidRPr="002D0CF6" w:rsidRDefault="00A15BB7" w:rsidP="00A15BB7">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15BB7" w:rsidRPr="00FC33C5" w14:paraId="7DE8C724"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EFE9CA" w14:textId="77777777" w:rsidR="00A15BB7" w:rsidRPr="00E04D40" w:rsidRDefault="00A15BB7" w:rsidP="00A15BB7">
            <w:pPr>
              <w:textAlignment w:val="center"/>
              <w:rPr>
                <w:rFonts w:eastAsia="SimSun" w:cs="Arial"/>
                <w:sz w:val="18"/>
                <w:szCs w:val="18"/>
                <w:lang w:val="es-GT" w:bidi="ar"/>
              </w:rPr>
            </w:pPr>
            <w:r>
              <w:rPr>
                <w:rFonts w:eastAsia="SimSun" w:cs="Arial"/>
                <w:sz w:val="18"/>
                <w:szCs w:val="18"/>
                <w:lang w:val="es-GT" w:bidi="ar"/>
              </w:rPr>
              <w:lastRenderedPageBreak/>
              <w:t xml:space="preserve">6. </w:t>
            </w:r>
            <w:r w:rsidRPr="00E04D40">
              <w:rPr>
                <w:rFonts w:eastAsia="SimSun" w:cs="Arial"/>
                <w:sz w:val="18"/>
                <w:szCs w:val="18"/>
                <w:lang w:val="es-GT" w:bidi="ar"/>
              </w:rPr>
              <w:t>UBICACIÓN DEL PUESTO</w:t>
            </w:r>
          </w:p>
        </w:tc>
      </w:tr>
      <w:tr w:rsidR="00A15BB7" w:rsidRPr="003D721E" w14:paraId="5AB5D470" w14:textId="77777777" w:rsidTr="00A15BB7">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62CAB55" w14:textId="70971918" w:rsidR="00A15BB7" w:rsidRPr="00693F6D" w:rsidRDefault="00A15BB7" w:rsidP="000A1EF7">
            <w:pPr>
              <w:rPr>
                <w:lang w:val="es-GT"/>
              </w:rPr>
            </w:pPr>
            <w:r w:rsidRPr="00FB7D9E">
              <w:rPr>
                <w:lang w:val="es-GT"/>
              </w:rPr>
              <w:t>El puesto se ubica en el</w:t>
            </w:r>
            <w:r w:rsidR="003364A2">
              <w:rPr>
                <w:lang w:val="es-GT"/>
              </w:rPr>
              <w:t xml:space="preserve"> Departamento de Análisis de Expedientes del</w:t>
            </w:r>
            <w:r w:rsidRPr="00FB7D9E">
              <w:rPr>
                <w:lang w:val="es-GT"/>
              </w:rPr>
              <w:t xml:space="preserve"> </w:t>
            </w:r>
            <w:r w:rsidR="000A1EF7">
              <w:rPr>
                <w:lang w:val="es-GT"/>
              </w:rPr>
              <w:t>JNO</w:t>
            </w:r>
            <w:r w:rsidRPr="00FB7D9E">
              <w:rPr>
                <w:lang w:val="es-GT"/>
              </w:rPr>
              <w:t>.</w:t>
            </w:r>
          </w:p>
        </w:tc>
      </w:tr>
      <w:tr w:rsidR="00A15BB7" w:rsidRPr="00FC33C5" w14:paraId="7EB6A983"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A3B07F"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A15BB7" w:rsidRPr="003D721E" w14:paraId="3B639F5B"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91FB54" w14:textId="30057114" w:rsidR="00A15BB7" w:rsidRPr="00693F6D" w:rsidRDefault="00951CF9" w:rsidP="00A15BB7">
            <w:pPr>
              <w:jc w:val="left"/>
              <w:textAlignment w:val="center"/>
              <w:rPr>
                <w:rFonts w:cs="Arial"/>
                <w:szCs w:val="16"/>
                <w:lang w:val="es-GT"/>
              </w:rPr>
            </w:pPr>
            <w:r w:rsidRPr="00951CF9">
              <w:rPr>
                <w:rFonts w:cs="Arial"/>
                <w:szCs w:val="16"/>
                <w:lang w:val="es-GT"/>
              </w:rPr>
              <w:t>Ejerce supervisión sobre el personal que integra el Departamento</w:t>
            </w:r>
            <w:r w:rsidR="004648FE">
              <w:rPr>
                <w:rFonts w:cs="Arial"/>
                <w:szCs w:val="16"/>
                <w:lang w:val="es-GT"/>
              </w:rPr>
              <w:t xml:space="preserve"> </w:t>
            </w:r>
            <w:r w:rsidR="004648FE">
              <w:rPr>
                <w:lang w:val="es-GT"/>
              </w:rPr>
              <w:t>de Análisis de Expedientes del</w:t>
            </w:r>
            <w:r w:rsidR="004648FE" w:rsidRPr="00FB7D9E">
              <w:rPr>
                <w:lang w:val="es-GT"/>
              </w:rPr>
              <w:t xml:space="preserve"> </w:t>
            </w:r>
            <w:r w:rsidR="004648FE">
              <w:rPr>
                <w:lang w:val="es-GT"/>
              </w:rPr>
              <w:t>JNO</w:t>
            </w:r>
            <w:r w:rsidRPr="00951CF9">
              <w:rPr>
                <w:rFonts w:cs="Arial"/>
                <w:sz w:val="18"/>
                <w:szCs w:val="16"/>
                <w:lang w:val="es-GT"/>
              </w:rPr>
              <w:t>.</w:t>
            </w:r>
          </w:p>
        </w:tc>
      </w:tr>
      <w:tr w:rsidR="00A15BB7" w:rsidRPr="00FC33C5" w14:paraId="2F97DA53"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E537BA"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A15BB7" w:rsidRPr="003D721E" w14:paraId="52A9E4DC"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F7073" w14:textId="1EFE5AB0" w:rsidR="00A15BB7" w:rsidRPr="00693F6D" w:rsidRDefault="00757AAA" w:rsidP="003364A2">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A15BB7" w:rsidRPr="003D721E" w14:paraId="3B9AD856"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BDBA24" w14:textId="77777777" w:rsidR="00A15BB7" w:rsidRPr="00693F6D" w:rsidRDefault="00A15BB7" w:rsidP="00A15BB7">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A15BB7" w:rsidRPr="00FC33C5" w14:paraId="0A300791"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6A2C3D"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951CF9" w:rsidRPr="003D721E" w14:paraId="6761D273" w14:textId="77777777" w:rsidTr="00384B96">
        <w:trPr>
          <w:trHeight w:val="43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9EEC43" w14:textId="77777777" w:rsidR="00951CF9" w:rsidRPr="00FC33C5" w:rsidRDefault="00951CF9" w:rsidP="00A15BB7">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EDAB516" w14:textId="345A6279" w:rsidR="00951CF9" w:rsidRPr="00F01062" w:rsidRDefault="00F47F77" w:rsidP="008C7B95">
            <w:pPr>
              <w:cnfStyle w:val="000000000000" w:firstRow="0" w:lastRow="0" w:firstColumn="0" w:lastColumn="0" w:oddVBand="0" w:evenVBand="0" w:oddHBand="0" w:evenHBand="0" w:firstRowFirstColumn="0" w:firstRowLastColumn="0" w:lastRowFirstColumn="0" w:lastRowLastColumn="0"/>
              <w:rPr>
                <w:i/>
              </w:rPr>
            </w:pPr>
            <w:r w:rsidRPr="00F01062">
              <w:rPr>
                <w:i/>
              </w:rPr>
              <w:t xml:space="preserve">Enlace Administrativo del </w:t>
            </w:r>
            <w:r w:rsidR="001E1D53" w:rsidRPr="00F01062">
              <w:rPr>
                <w:i/>
              </w:rPr>
              <w:t>JADO</w:t>
            </w:r>
            <w:r w:rsidRPr="00F01062">
              <w:rPr>
                <w:i/>
              </w:rPr>
              <w:t xml:space="preserve">, Asistente del </w:t>
            </w:r>
            <w:r w:rsidR="001E1D53" w:rsidRPr="00F01062">
              <w:rPr>
                <w:i/>
              </w:rPr>
              <w:t>JADO</w:t>
            </w:r>
            <w:r w:rsidR="00951CF9" w:rsidRPr="00F01062">
              <w:rPr>
                <w:i/>
              </w:rPr>
              <w:t xml:space="preserve">, </w:t>
            </w:r>
            <w:r w:rsidRPr="00F01062">
              <w:rPr>
                <w:i/>
              </w:rPr>
              <w:t xml:space="preserve">integrantes de JUMO, integrantes de </w:t>
            </w:r>
            <w:r w:rsidR="001E1D53" w:rsidRPr="00F01062">
              <w:rPr>
                <w:i/>
              </w:rPr>
              <w:t>JADO</w:t>
            </w:r>
            <w:r w:rsidRPr="00F01062">
              <w:rPr>
                <w:i/>
              </w:rPr>
              <w:t>, docentes participantes en el proceso de oposición</w:t>
            </w:r>
            <w:r w:rsidR="00951CF9" w:rsidRPr="00F01062">
              <w:rPr>
                <w:i/>
              </w:rPr>
              <w:t>.</w:t>
            </w:r>
          </w:p>
        </w:tc>
      </w:tr>
      <w:tr w:rsidR="00951CF9" w:rsidRPr="003D721E" w14:paraId="13E6EE9C" w14:textId="77777777" w:rsidTr="00384B96">
        <w:trPr>
          <w:cnfStyle w:val="000000100000" w:firstRow="0" w:lastRow="0" w:firstColumn="0" w:lastColumn="0" w:oddVBand="0" w:evenVBand="0" w:oddHBand="1" w:evenHBand="0" w:firstRowFirstColumn="0" w:firstRowLastColumn="0" w:lastRowFirstColumn="0" w:lastRowLastColumn="0"/>
          <w:trHeight w:val="41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D36E3B" w14:textId="77777777" w:rsidR="00951CF9" w:rsidRPr="00FC33C5" w:rsidRDefault="00951CF9" w:rsidP="00A15BB7">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03888DB" w14:textId="6CB9E10B" w:rsidR="00951CF9" w:rsidRPr="00F01062" w:rsidRDefault="00316325" w:rsidP="00316325">
            <w:pPr>
              <w:cnfStyle w:val="000000100000" w:firstRow="0" w:lastRow="0" w:firstColumn="0" w:lastColumn="0" w:oddVBand="0" w:evenVBand="0" w:oddHBand="1" w:evenHBand="0" w:firstRowFirstColumn="0" w:firstRowLastColumn="0" w:lastRowFirstColumn="0" w:lastRowLastColumn="0"/>
              <w:rPr>
                <w:i/>
              </w:rPr>
            </w:pPr>
            <w:r w:rsidRPr="00F01062">
              <w:rPr>
                <w:i/>
              </w:rPr>
              <w:t>Docentes participantes en el proceso de oposición</w:t>
            </w:r>
            <w:r w:rsidR="00951CF9" w:rsidRPr="00F01062">
              <w:rPr>
                <w:i/>
              </w:rPr>
              <w:t xml:space="preserve">, abogados </w:t>
            </w:r>
            <w:r w:rsidRPr="00F01062">
              <w:rPr>
                <w:i/>
              </w:rPr>
              <w:t>auxiliantes de docentes participantes cuando han sido propuestos</w:t>
            </w:r>
            <w:r w:rsidR="00951CF9" w:rsidRPr="00F01062">
              <w:rPr>
                <w:i/>
              </w:rPr>
              <w:t>.</w:t>
            </w:r>
          </w:p>
        </w:tc>
      </w:tr>
      <w:tr w:rsidR="00A15BB7" w:rsidRPr="00FC33C5" w14:paraId="05A20C04"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5CA13B"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A15BB7" w:rsidRPr="003D721E" w14:paraId="0024A66E"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9B42CBA" w14:textId="7B6C0B0B" w:rsidR="00316325" w:rsidRPr="00693F6D" w:rsidRDefault="00A15BB7" w:rsidP="00792EC7">
            <w:pPr>
              <w:rPr>
                <w:lang w:val="es-GT"/>
              </w:rPr>
            </w:pPr>
            <w:r w:rsidRPr="00FB7D9E">
              <w:rPr>
                <w:lang w:val="es-GT"/>
              </w:rPr>
              <w:t>Edificio Plaza Rabí</w:t>
            </w:r>
          </w:p>
        </w:tc>
      </w:tr>
      <w:tr w:rsidR="00A15BB7" w:rsidRPr="00FC33C5" w14:paraId="4BE9C72F"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91168AF"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A15BB7" w:rsidRPr="003D721E" w14:paraId="7449466C"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16895D8" w14:textId="7AF098AF" w:rsidR="00A15BB7" w:rsidRPr="00FC33C5" w:rsidRDefault="00A15BB7" w:rsidP="00792EC7">
            <w:pPr>
              <w:rPr>
                <w:i w:val="0"/>
                <w:lang w:val="es-GT"/>
              </w:rPr>
            </w:pPr>
            <w:r>
              <w:rPr>
                <w:lang w:val="es-GT"/>
              </w:rPr>
              <w:t>La jornada de trabajo es Diurna, de lunes a viernes de 9:00 a 17:30 horas</w:t>
            </w:r>
          </w:p>
        </w:tc>
      </w:tr>
      <w:tr w:rsidR="00A15BB7" w:rsidRPr="00FC33C5" w14:paraId="69FBC29A"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1F9DF6"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A15BB7" w:rsidRPr="003D721E" w14:paraId="677A6B32" w14:textId="77777777" w:rsidTr="00384B96">
        <w:trPr>
          <w:cnfStyle w:val="000000100000" w:firstRow="0" w:lastRow="0" w:firstColumn="0" w:lastColumn="0" w:oddVBand="0" w:evenVBand="0" w:oddHBand="1" w:evenHBand="0" w:firstRowFirstColumn="0" w:firstRowLastColumn="0" w:lastRowFirstColumn="0" w:lastRowLastColumn="0"/>
          <w:trHeight w:val="50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BDD3FE" w14:textId="647E2082" w:rsidR="00A15BB7" w:rsidRPr="00FC33C5" w:rsidRDefault="00A15BB7" w:rsidP="00792EC7">
            <w:pPr>
              <w:textAlignment w:val="center"/>
              <w:rPr>
                <w:rFonts w:cs="Arial"/>
                <w:i w:val="0"/>
                <w:szCs w:val="16"/>
                <w:lang w:val="es-GT"/>
              </w:rPr>
            </w:pPr>
            <w:r>
              <w:rPr>
                <w:rFonts w:cs="Arial"/>
                <w:szCs w:val="16"/>
                <w:lang w:val="es-GT"/>
              </w:rPr>
              <w:t xml:space="preserve">Se derivan por el incumplimiento de sus funciones, afectando el cumplimiento de las metas y objetivos </w:t>
            </w:r>
            <w:r w:rsidR="00951CF9">
              <w:rPr>
                <w:rFonts w:cs="Arial"/>
                <w:szCs w:val="16"/>
                <w:lang w:val="es-GT"/>
              </w:rPr>
              <w:t xml:space="preserve">del Departamento de Análisis de </w:t>
            </w:r>
            <w:proofErr w:type="gramStart"/>
            <w:r w:rsidR="00951CF9">
              <w:rPr>
                <w:rFonts w:cs="Arial"/>
                <w:szCs w:val="16"/>
                <w:lang w:val="es-GT"/>
              </w:rPr>
              <w:t xml:space="preserve">Expedientes </w:t>
            </w:r>
            <w:r>
              <w:rPr>
                <w:rFonts w:cs="Arial"/>
                <w:szCs w:val="16"/>
                <w:lang w:val="es-GT"/>
              </w:rPr>
              <w:t xml:space="preserve"> del</w:t>
            </w:r>
            <w:proofErr w:type="gramEnd"/>
            <w:r>
              <w:rPr>
                <w:rFonts w:cs="Arial"/>
                <w:szCs w:val="16"/>
                <w:lang w:val="es-GT"/>
              </w:rPr>
              <w:t xml:space="preserve"> </w:t>
            </w:r>
            <w:r w:rsidR="00792EC7">
              <w:rPr>
                <w:rFonts w:cs="Arial"/>
                <w:szCs w:val="16"/>
                <w:lang w:val="es-GT"/>
              </w:rPr>
              <w:t>JNO</w:t>
            </w:r>
            <w:r>
              <w:rPr>
                <w:rFonts w:cs="Arial"/>
                <w:szCs w:val="16"/>
                <w:lang w:val="es-GT"/>
              </w:rPr>
              <w:t>.</w:t>
            </w:r>
          </w:p>
        </w:tc>
      </w:tr>
      <w:tr w:rsidR="00A15BB7" w:rsidRPr="00FC33C5" w14:paraId="70A898F7"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6F58A5"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A15BB7" w:rsidRPr="003D721E" w14:paraId="110119F0" w14:textId="77777777" w:rsidTr="00384B96">
        <w:trPr>
          <w:cnfStyle w:val="000000100000" w:firstRow="0" w:lastRow="0" w:firstColumn="0" w:lastColumn="0" w:oddVBand="0" w:evenVBand="0" w:oddHBand="1" w:evenHBand="0" w:firstRowFirstColumn="0" w:firstRowLastColumn="0" w:lastRowFirstColumn="0" w:lastRowLastColumn="0"/>
          <w:trHeight w:val="51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FDC1D0" w14:textId="56DAD540" w:rsidR="00A15BB7" w:rsidRPr="00E4109B" w:rsidRDefault="00A15BB7" w:rsidP="00316325">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15BB7" w:rsidRPr="00FC33C5" w14:paraId="06E2DD1B"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4CC9B3"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A15BB7" w:rsidRPr="003D721E" w14:paraId="048AE9F0" w14:textId="77777777" w:rsidTr="00384B96">
        <w:trPr>
          <w:cnfStyle w:val="000000100000" w:firstRow="0" w:lastRow="0" w:firstColumn="0" w:lastColumn="0" w:oddVBand="0" w:evenVBand="0" w:oddHBand="1" w:evenHBand="0" w:firstRowFirstColumn="0" w:firstRowLastColumn="0" w:lastRowFirstColumn="0" w:lastRowLastColumn="0"/>
          <w:trHeight w:val="86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48F8B3" w14:textId="77777777" w:rsidR="00A15BB7" w:rsidRPr="00FC33C5" w:rsidRDefault="00A15BB7" w:rsidP="00A15BB7">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279C518" w14:textId="1ECB7401" w:rsidR="00941BE9" w:rsidRPr="00693F6D" w:rsidRDefault="00A15BB7" w:rsidP="008525FD">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r w:rsidR="00941BE9">
              <w:rPr>
                <w:rFonts w:cs="Arial"/>
                <w:i/>
                <w:szCs w:val="16"/>
                <w:lang w:val="es-GT"/>
              </w:rPr>
              <w:t>9</w:t>
            </w:r>
            <w:r w:rsidRPr="00FB7D9E">
              <w:rPr>
                <w:rFonts w:cs="Arial"/>
                <w:i/>
                <w:szCs w:val="16"/>
                <w:lang w:val="es-GT"/>
              </w:rPr>
              <w:t xml:space="preserve">0% de esfuerzo mental, exige concentración constante para aplicar conocimientos generales en la planificación, organización, dirección, ejecución y control de las tareas </w:t>
            </w:r>
            <w:r w:rsidR="00316325">
              <w:rPr>
                <w:rFonts w:cs="Arial"/>
                <w:i/>
                <w:szCs w:val="16"/>
                <w:lang w:val="es-GT"/>
              </w:rPr>
              <w:t>del departamento de Análisis de Expedientes</w:t>
            </w:r>
            <w:r w:rsidRPr="00FB7D9E">
              <w:rPr>
                <w:rFonts w:cs="Arial"/>
                <w:i/>
                <w:szCs w:val="16"/>
                <w:lang w:val="es-GT"/>
              </w:rPr>
              <w:t xml:space="preserve">, así como para la </w:t>
            </w:r>
            <w:r w:rsidR="00941BE9">
              <w:rPr>
                <w:rFonts w:cs="Arial"/>
                <w:i/>
                <w:szCs w:val="16"/>
                <w:lang w:val="es-GT"/>
              </w:rPr>
              <w:t>elaboración y</w:t>
            </w:r>
            <w:r w:rsidRPr="00FB7D9E">
              <w:rPr>
                <w:rFonts w:cs="Arial"/>
                <w:i/>
                <w:szCs w:val="16"/>
                <w:lang w:val="es-GT"/>
              </w:rPr>
              <w:t xml:space="preserve"> revisión </w:t>
            </w:r>
            <w:r w:rsidR="00941BE9">
              <w:rPr>
                <w:rFonts w:cs="Arial"/>
                <w:i/>
                <w:szCs w:val="16"/>
                <w:lang w:val="es-GT"/>
              </w:rPr>
              <w:t>de proyectos</w:t>
            </w:r>
            <w:r w:rsidR="00941BE9" w:rsidRPr="00FB7D9E">
              <w:rPr>
                <w:rFonts w:cs="Arial"/>
                <w:i/>
                <w:szCs w:val="16"/>
                <w:lang w:val="es-GT"/>
              </w:rPr>
              <w:t xml:space="preserve"> </w:t>
            </w:r>
            <w:r w:rsidRPr="00FB7D9E">
              <w:rPr>
                <w:rFonts w:cs="Arial"/>
                <w:i/>
                <w:szCs w:val="16"/>
                <w:lang w:val="es-GT"/>
              </w:rPr>
              <w:t>de</w:t>
            </w:r>
            <w:r w:rsidR="00941BE9">
              <w:rPr>
                <w:rFonts w:cs="Arial"/>
                <w:i/>
                <w:szCs w:val="16"/>
                <w:lang w:val="es-GT"/>
              </w:rPr>
              <w:t xml:space="preserve"> </w:t>
            </w:r>
            <w:r w:rsidRPr="00FB7D9E">
              <w:rPr>
                <w:rFonts w:cs="Arial"/>
                <w:i/>
                <w:szCs w:val="16"/>
                <w:lang w:val="es-GT"/>
              </w:rPr>
              <w:t>document</w:t>
            </w:r>
            <w:r w:rsidR="00941BE9">
              <w:rPr>
                <w:rFonts w:cs="Arial"/>
                <w:i/>
                <w:szCs w:val="16"/>
                <w:lang w:val="es-GT"/>
              </w:rPr>
              <w:t>o</w:t>
            </w:r>
            <w:r w:rsidRPr="00FB7D9E">
              <w:rPr>
                <w:rFonts w:cs="Arial"/>
                <w:i/>
                <w:szCs w:val="16"/>
                <w:lang w:val="es-GT"/>
              </w:rPr>
              <w:t xml:space="preserve">s </w:t>
            </w:r>
            <w:r w:rsidR="008525FD">
              <w:rPr>
                <w:rFonts w:cs="Arial"/>
                <w:i/>
                <w:szCs w:val="16"/>
                <w:lang w:val="es-GT"/>
              </w:rPr>
              <w:t>relacionados a los casos diligenciados en el departamento.</w:t>
            </w:r>
          </w:p>
        </w:tc>
      </w:tr>
      <w:tr w:rsidR="00A15BB7" w:rsidRPr="003D721E" w14:paraId="4295E00C" w14:textId="77777777" w:rsidTr="00C90277">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3D42D9" w14:textId="48C524B7" w:rsidR="00A15BB7" w:rsidRPr="00FC33C5" w:rsidRDefault="00A15BB7" w:rsidP="00A15BB7">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93A748C" w14:textId="1BCE81C0" w:rsidR="00A15BB7" w:rsidRPr="00693F6D" w:rsidRDefault="00A15BB7" w:rsidP="00941BE9">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941BE9">
              <w:rPr>
                <w:rFonts w:cs="Arial"/>
                <w:i/>
                <w:szCs w:val="16"/>
                <w:lang w:val="es-GT"/>
              </w:rPr>
              <w:t>1</w:t>
            </w:r>
            <w:r w:rsidRPr="00FB7D9E">
              <w:rPr>
                <w:rFonts w:cs="Arial"/>
                <w:i/>
                <w:szCs w:val="16"/>
                <w:lang w:val="es-GT"/>
              </w:rPr>
              <w:t>0% ya que la mayoría del tiempo realiza sus tareas sentado.</w:t>
            </w:r>
          </w:p>
        </w:tc>
      </w:tr>
      <w:tr w:rsidR="00A15BB7" w:rsidRPr="00D523B8" w14:paraId="2A3FE264"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C10740" w14:textId="77777777" w:rsidR="00A15BB7" w:rsidRPr="009E0D6F" w:rsidRDefault="00A15BB7" w:rsidP="00A15BB7">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A15BB7" w:rsidRPr="00D523B8" w14:paraId="06FF9570"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DCDC62"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951CF9" w:rsidRPr="003D721E" w14:paraId="32A381EB" w14:textId="77777777" w:rsidTr="0053781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614AAA7" w14:textId="77777777" w:rsidR="00951CF9" w:rsidRPr="00FC33C5" w:rsidRDefault="00951CF9" w:rsidP="00A15BB7">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1E38EA7" w14:textId="77777777" w:rsidR="00951CF9" w:rsidRPr="00951CF9" w:rsidRDefault="00951CF9" w:rsidP="00951CF9">
            <w:pPr>
              <w:cnfStyle w:val="000000100000" w:firstRow="0" w:lastRow="0" w:firstColumn="0" w:lastColumn="0" w:oddVBand="0" w:evenVBand="0" w:oddHBand="1" w:evenHBand="0" w:firstRowFirstColumn="0" w:firstRowLastColumn="0" w:lastRowFirstColumn="0" w:lastRowLastColumn="0"/>
            </w:pPr>
            <w:r w:rsidRPr="00951CF9">
              <w:t>Acreditar título universitario a nivel de licenciatura en una carrera afín al puesto. Seis meses de experiencia como Asesor Profesional Especializado III y ser colegiado activo.</w:t>
            </w:r>
          </w:p>
          <w:p w14:paraId="01E4692D" w14:textId="77777777" w:rsidR="00951CF9" w:rsidRPr="00951CF9" w:rsidRDefault="00951CF9" w:rsidP="00951CF9">
            <w:pPr>
              <w:cnfStyle w:val="000000100000" w:firstRow="0" w:lastRow="0" w:firstColumn="0" w:lastColumn="0" w:oddVBand="0" w:evenVBand="0" w:oddHBand="1" w:evenHBand="0" w:firstRowFirstColumn="0" w:firstRowLastColumn="0" w:lastRowFirstColumn="0" w:lastRowLastColumn="0"/>
            </w:pPr>
          </w:p>
        </w:tc>
      </w:tr>
      <w:tr w:rsidR="00951CF9" w:rsidRPr="003D721E" w14:paraId="40641572" w14:textId="77777777" w:rsidTr="00384B96">
        <w:trPr>
          <w:trHeight w:val="461"/>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5BBF269" w14:textId="77777777" w:rsidR="00951CF9" w:rsidRPr="00FC33C5" w:rsidRDefault="00951CF9" w:rsidP="00A15BB7">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64F6F0C" w14:textId="77777777" w:rsidR="00951CF9" w:rsidRPr="00951CF9" w:rsidRDefault="00951CF9" w:rsidP="0053781C">
            <w:pPr>
              <w:cnfStyle w:val="000000000000" w:firstRow="0" w:lastRow="0" w:firstColumn="0" w:lastColumn="0" w:oddVBand="0" w:evenVBand="0" w:oddHBand="0" w:evenHBand="0" w:firstRowFirstColumn="0" w:firstRowLastColumn="0" w:lastRowFirstColumn="0" w:lastRowLastColumn="0"/>
            </w:pPr>
            <w:r w:rsidRPr="00951CF9">
              <w:t>Acreditar título universitario en el grado académico de licenciado en la carrera profesional que el puesto requiera. Siete años de experiencia en labores afines al mismo y ser colegiado activo.</w:t>
            </w:r>
          </w:p>
        </w:tc>
      </w:tr>
      <w:tr w:rsidR="00A15BB7" w:rsidRPr="00FC33C5" w14:paraId="050CCDB3"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A979A71"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15BB7" w:rsidRPr="00466F53" w14:paraId="0D1DC876"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2DA4F2" w14:textId="5587B72C" w:rsidR="00951CF9" w:rsidRPr="00951CF9" w:rsidRDefault="00951CF9" w:rsidP="00290FAF">
            <w:pPr>
              <w:pStyle w:val="Prrafodelista"/>
              <w:numPr>
                <w:ilvl w:val="0"/>
                <w:numId w:val="41"/>
              </w:numPr>
              <w:textAlignment w:val="center"/>
              <w:rPr>
                <w:rFonts w:cs="Arial"/>
                <w:szCs w:val="16"/>
                <w:lang w:val="es-GT"/>
              </w:rPr>
            </w:pPr>
            <w:r w:rsidRPr="00951CF9">
              <w:rPr>
                <w:rFonts w:cs="Arial"/>
                <w:szCs w:val="16"/>
                <w:lang w:val="es-GT" w:eastAsia="es-GT"/>
              </w:rPr>
              <w:t>Licenciatura de Ciencias Jurídicas y Sociales, Abogado y Notario</w:t>
            </w:r>
            <w:r w:rsidR="008525FD">
              <w:rPr>
                <w:rFonts w:cs="Arial"/>
                <w:szCs w:val="16"/>
                <w:lang w:val="es-GT" w:eastAsia="es-GT"/>
              </w:rPr>
              <w:t>.</w:t>
            </w:r>
          </w:p>
        </w:tc>
      </w:tr>
      <w:tr w:rsidR="00A15BB7" w:rsidRPr="00FC33C5" w14:paraId="77B6EF47"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A00399"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A15BB7" w:rsidRPr="003D721E" w14:paraId="79FF543E" w14:textId="77777777" w:rsidTr="00384B96">
        <w:trPr>
          <w:trHeight w:val="151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15FD25" w14:textId="069D1D00" w:rsidR="00951CF9" w:rsidRPr="00951CF9" w:rsidRDefault="00951CF9" w:rsidP="009B6A0A">
            <w:pPr>
              <w:pStyle w:val="Prrafodelista"/>
              <w:numPr>
                <w:ilvl w:val="0"/>
                <w:numId w:val="24"/>
              </w:numPr>
              <w:textAlignment w:val="center"/>
              <w:rPr>
                <w:rFonts w:cs="Arial"/>
                <w:szCs w:val="16"/>
                <w:lang w:val="es-GT"/>
              </w:rPr>
            </w:pPr>
            <w:r w:rsidRPr="00951CF9">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w:t>
            </w:r>
            <w:r w:rsidR="008525FD">
              <w:rPr>
                <w:rFonts w:cs="Arial"/>
                <w:szCs w:val="16"/>
                <w:lang w:val="es-GT"/>
              </w:rPr>
              <w:t xml:space="preserve"> Nacional</w:t>
            </w:r>
            <w:r w:rsidRPr="00951CF9">
              <w:rPr>
                <w:rFonts w:cs="Arial"/>
                <w:szCs w:val="16"/>
                <w:lang w:val="es-GT"/>
              </w:rPr>
              <w:t>, Acuerdo Gubernativo y Ministerial que rige el proceso de oposición</w:t>
            </w:r>
            <w:r w:rsidR="00AA548C">
              <w:rPr>
                <w:rFonts w:cs="Arial"/>
                <w:szCs w:val="16"/>
                <w:lang w:val="es-GT"/>
              </w:rPr>
              <w:t xml:space="preserve">, </w:t>
            </w:r>
            <w:r w:rsidR="00A72A26">
              <w:rPr>
                <w:rFonts w:cs="Arial"/>
                <w:szCs w:val="16"/>
                <w:lang w:val="es-GT"/>
              </w:rPr>
              <w:t>Normativo Disciplinario aplicable al personal del MINEDUC</w:t>
            </w:r>
            <w:r w:rsidRPr="00951CF9">
              <w:rPr>
                <w:rFonts w:cs="Arial"/>
                <w:szCs w:val="16"/>
                <w:lang w:val="es-GT"/>
              </w:rPr>
              <w:t>.</w:t>
            </w:r>
          </w:p>
          <w:p w14:paraId="55410CC9" w14:textId="77777777" w:rsidR="00951CF9" w:rsidRPr="00951CF9" w:rsidRDefault="00951CF9" w:rsidP="009B6A0A">
            <w:pPr>
              <w:pStyle w:val="Prrafodelista"/>
              <w:numPr>
                <w:ilvl w:val="0"/>
                <w:numId w:val="24"/>
              </w:numPr>
              <w:textAlignment w:val="center"/>
              <w:rPr>
                <w:rFonts w:cs="Arial"/>
                <w:szCs w:val="16"/>
                <w:lang w:val="es-GT"/>
              </w:rPr>
            </w:pPr>
            <w:r w:rsidRPr="00951CF9">
              <w:rPr>
                <w:rFonts w:cs="Arial"/>
                <w:szCs w:val="16"/>
                <w:lang w:val="es-GT"/>
              </w:rPr>
              <w:t>Manejo de casos legales y resolución de los mismos.</w:t>
            </w:r>
          </w:p>
          <w:p w14:paraId="3B944D24" w14:textId="77777777" w:rsidR="00951CF9" w:rsidRDefault="00951CF9" w:rsidP="009B6A0A">
            <w:pPr>
              <w:pStyle w:val="Prrafodelista"/>
              <w:numPr>
                <w:ilvl w:val="0"/>
                <w:numId w:val="24"/>
              </w:numPr>
              <w:textAlignment w:val="center"/>
              <w:rPr>
                <w:rFonts w:cs="Arial"/>
                <w:szCs w:val="16"/>
                <w:lang w:val="es-GT"/>
              </w:rPr>
            </w:pPr>
            <w:r w:rsidRPr="00951CF9">
              <w:rPr>
                <w:rFonts w:cs="Arial"/>
                <w:szCs w:val="16"/>
                <w:lang w:val="es-GT"/>
              </w:rPr>
              <w:t>Redacción y ortografía.</w:t>
            </w:r>
          </w:p>
          <w:p w14:paraId="43603AEA" w14:textId="67E66D52" w:rsidR="00D43085" w:rsidRPr="00175DC7" w:rsidRDefault="00677E7F" w:rsidP="009B6A0A">
            <w:pPr>
              <w:pStyle w:val="Prrafodelista"/>
              <w:numPr>
                <w:ilvl w:val="0"/>
                <w:numId w:val="24"/>
              </w:numPr>
              <w:textAlignment w:val="center"/>
              <w:rPr>
                <w:rFonts w:cs="Arial"/>
                <w:szCs w:val="16"/>
                <w:lang w:val="es-GT"/>
              </w:rPr>
            </w:pPr>
            <w:r>
              <w:rPr>
                <w:rFonts w:cs="Arial"/>
                <w:szCs w:val="16"/>
                <w:lang w:val="es-GT"/>
              </w:rPr>
              <w:t>A</w:t>
            </w:r>
            <w:r w:rsidR="00D43085" w:rsidRPr="00175DC7">
              <w:rPr>
                <w:rFonts w:cs="Arial"/>
                <w:szCs w:val="16"/>
                <w:lang w:val="es-GT"/>
              </w:rPr>
              <w:t>dministración.</w:t>
            </w:r>
          </w:p>
          <w:p w14:paraId="6334C1E5" w14:textId="5D9C62ED" w:rsidR="00A15BB7" w:rsidRPr="00733512" w:rsidRDefault="00D43085" w:rsidP="009B6A0A">
            <w:pPr>
              <w:pStyle w:val="Prrafodelista"/>
              <w:numPr>
                <w:ilvl w:val="0"/>
                <w:numId w:val="24"/>
              </w:numPr>
              <w:textAlignment w:val="center"/>
              <w:rPr>
                <w:rFonts w:cs="Arial"/>
                <w:szCs w:val="16"/>
                <w:lang w:val="es-GT"/>
              </w:rPr>
            </w:pPr>
            <w:r w:rsidRPr="00175DC7">
              <w:rPr>
                <w:rFonts w:cs="Arial"/>
                <w:szCs w:val="16"/>
                <w:lang w:val="es-GT"/>
              </w:rPr>
              <w:t>Elaboración de informes, controles y seguimiento de casos</w:t>
            </w:r>
          </w:p>
        </w:tc>
      </w:tr>
      <w:tr w:rsidR="00A15BB7" w:rsidRPr="00466F53" w14:paraId="343F6F69"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4FB77F" w14:textId="77777777" w:rsidR="00A15BB7" w:rsidRPr="00E04D40" w:rsidRDefault="00A15BB7" w:rsidP="00A15BB7">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A15BB7" w:rsidRPr="003D721E" w14:paraId="1CAD8BB3" w14:textId="77777777" w:rsidTr="00384B96">
        <w:trPr>
          <w:trHeight w:val="74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68E044" w14:textId="77777777" w:rsidR="00D43085" w:rsidRPr="00FA11B8" w:rsidRDefault="00D43085" w:rsidP="00290FAF">
            <w:pPr>
              <w:pStyle w:val="Prrafodelista"/>
              <w:numPr>
                <w:ilvl w:val="0"/>
                <w:numId w:val="42"/>
              </w:numPr>
              <w:textAlignment w:val="center"/>
              <w:rPr>
                <w:rFonts w:cs="Arial"/>
                <w:szCs w:val="16"/>
                <w:lang w:val="es-GT"/>
              </w:rPr>
            </w:pPr>
            <w:r w:rsidRPr="00FA11B8">
              <w:rPr>
                <w:rFonts w:cs="Arial"/>
                <w:szCs w:val="16"/>
                <w:lang w:val="es-GT"/>
              </w:rPr>
              <w:t>Trabajo en equipo.</w:t>
            </w:r>
          </w:p>
          <w:p w14:paraId="61706E5D" w14:textId="77777777" w:rsidR="00D43085" w:rsidRPr="00FA11B8" w:rsidRDefault="00D43085" w:rsidP="00290FAF">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3146CD0A" w14:textId="77777777" w:rsidR="00D43085" w:rsidRPr="00FA11B8" w:rsidRDefault="00D43085" w:rsidP="00290FAF">
            <w:pPr>
              <w:pStyle w:val="Prrafodelista"/>
              <w:numPr>
                <w:ilvl w:val="0"/>
                <w:numId w:val="42"/>
              </w:numPr>
              <w:textAlignment w:val="center"/>
              <w:rPr>
                <w:rFonts w:cs="Arial"/>
                <w:szCs w:val="16"/>
                <w:lang w:val="es-GT"/>
              </w:rPr>
            </w:pPr>
            <w:r w:rsidRPr="00FA11B8">
              <w:rPr>
                <w:rFonts w:cs="Arial"/>
                <w:szCs w:val="16"/>
                <w:lang w:val="es-GT"/>
              </w:rPr>
              <w:t>Organización.</w:t>
            </w:r>
          </w:p>
          <w:p w14:paraId="0434B7A7" w14:textId="77777777" w:rsidR="00D43085" w:rsidRPr="00FA11B8" w:rsidRDefault="00D43085" w:rsidP="00290FAF">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75762BED" w14:textId="77777777" w:rsidR="00D43085" w:rsidRPr="00FA11B8" w:rsidRDefault="00D43085" w:rsidP="00290FAF">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51800E05" w14:textId="77777777" w:rsidR="00D43085" w:rsidRPr="00FA11B8" w:rsidRDefault="00D43085" w:rsidP="00290FAF">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38A6B773" w14:textId="77777777" w:rsidR="002D1770" w:rsidRPr="00FA11B8" w:rsidRDefault="002D1770" w:rsidP="00290FAF">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6ED88440" w14:textId="77777777" w:rsidR="002D1770" w:rsidRPr="00FA11B8" w:rsidRDefault="002D1770" w:rsidP="00290FAF">
            <w:pPr>
              <w:pStyle w:val="Prrafodelista"/>
              <w:numPr>
                <w:ilvl w:val="0"/>
                <w:numId w:val="38"/>
              </w:numPr>
              <w:textAlignment w:val="center"/>
              <w:rPr>
                <w:rFonts w:cs="Arial"/>
                <w:szCs w:val="16"/>
                <w:lang w:val="es-GT"/>
              </w:rPr>
            </w:pPr>
            <w:r w:rsidRPr="00FA11B8">
              <w:rPr>
                <w:rFonts w:cs="Arial"/>
                <w:szCs w:val="16"/>
                <w:lang w:val="es-GT"/>
              </w:rPr>
              <w:lastRenderedPageBreak/>
              <w:t xml:space="preserve">Dirección de personal </w:t>
            </w:r>
          </w:p>
          <w:p w14:paraId="0356846A" w14:textId="77777777" w:rsidR="00A15BB7" w:rsidRDefault="00D43085" w:rsidP="00290FAF">
            <w:pPr>
              <w:pStyle w:val="Prrafodelista"/>
              <w:numPr>
                <w:ilvl w:val="0"/>
                <w:numId w:val="42"/>
              </w:numPr>
              <w:textAlignment w:val="center"/>
              <w:rPr>
                <w:rFonts w:cs="Arial"/>
                <w:szCs w:val="16"/>
                <w:lang w:val="es-GT"/>
              </w:rPr>
            </w:pPr>
            <w:r w:rsidRPr="00FA11B8">
              <w:rPr>
                <w:rFonts w:cs="Arial"/>
                <w:szCs w:val="16"/>
                <w:lang w:val="es-GT"/>
              </w:rPr>
              <w:t>Manejo de equipo de oficina (cómputo, impresión, fotocopiadora, escáner, audiovisuales, entre otros)</w:t>
            </w:r>
          </w:p>
          <w:p w14:paraId="2B70AD1A" w14:textId="538C0845" w:rsidR="00A15BB7" w:rsidRPr="00733512" w:rsidRDefault="00677E7F" w:rsidP="00290FAF">
            <w:pPr>
              <w:pStyle w:val="Prrafodelista"/>
              <w:numPr>
                <w:ilvl w:val="0"/>
                <w:numId w:val="42"/>
              </w:numPr>
              <w:textAlignment w:val="center"/>
              <w:rPr>
                <w:rFonts w:cs="Arial"/>
                <w:szCs w:val="16"/>
                <w:lang w:val="es-GT"/>
              </w:rPr>
            </w:pPr>
            <w:r>
              <w:rPr>
                <w:rFonts w:cs="Arial"/>
                <w:szCs w:val="16"/>
                <w:lang w:val="es-GT"/>
              </w:rPr>
              <w:t>Manejo de Office e internet.</w:t>
            </w:r>
          </w:p>
        </w:tc>
      </w:tr>
      <w:tr w:rsidR="00A15BB7" w:rsidRPr="00C7166E" w14:paraId="30D0858F"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8D50FEB" w14:textId="77777777" w:rsidR="00A15BB7" w:rsidRPr="00E04D40" w:rsidRDefault="00A15BB7" w:rsidP="00A15BB7">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A15BB7" w:rsidRPr="00C7166E" w14:paraId="3B562AF8" w14:textId="77777777" w:rsidTr="00384B96">
        <w:trPr>
          <w:trHeight w:val="82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E65AB4F" w14:textId="77777777" w:rsidR="00A15BB7" w:rsidRDefault="00A15BB7" w:rsidP="00466BC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6D69A44D" w14:textId="77777777" w:rsidR="00A15BB7" w:rsidRDefault="00A15BB7"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08D11D6E" w14:textId="77777777" w:rsidR="00A15BB7" w:rsidRDefault="00A15BB7"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4B55F2F3" w14:textId="1980660F" w:rsidR="00A15BB7" w:rsidRPr="00733512" w:rsidRDefault="002D1770" w:rsidP="00054730">
            <w:pPr>
              <w:pStyle w:val="Prrafodelista"/>
              <w:numPr>
                <w:ilvl w:val="0"/>
                <w:numId w:val="15"/>
              </w:numPr>
              <w:textAlignment w:val="center"/>
              <w:rPr>
                <w:rFonts w:cs="Arial"/>
                <w:szCs w:val="16"/>
                <w:lang w:val="es-GT"/>
              </w:rPr>
            </w:pPr>
            <w:r>
              <w:rPr>
                <w:rFonts w:cs="Arial"/>
                <w:szCs w:val="16"/>
                <w:lang w:val="es-GT"/>
              </w:rPr>
              <w:t>R</w:t>
            </w:r>
            <w:r w:rsidRPr="00A902B5">
              <w:rPr>
                <w:rFonts w:cs="Arial"/>
                <w:szCs w:val="16"/>
                <w:lang w:val="es-GT"/>
              </w:rPr>
              <w:t xml:space="preserve">esponsable, </w:t>
            </w:r>
            <w:r w:rsidR="00EC45BD" w:rsidRPr="00A902B5">
              <w:rPr>
                <w:rFonts w:cs="Arial"/>
                <w:szCs w:val="16"/>
                <w:lang w:val="es-GT"/>
              </w:rPr>
              <w:t>empát</w:t>
            </w:r>
            <w:r w:rsidR="00EC45BD">
              <w:rPr>
                <w:rFonts w:cs="Arial"/>
                <w:szCs w:val="16"/>
                <w:lang w:val="es-GT"/>
              </w:rPr>
              <w:t>ico</w:t>
            </w:r>
            <w:r w:rsidRPr="00A902B5">
              <w:rPr>
                <w:rFonts w:cs="Arial"/>
                <w:szCs w:val="16"/>
                <w:lang w:val="es-GT"/>
              </w:rPr>
              <w:t>, respetuoso, puntual, discreto, actitud positiva, comprometido con la institución</w:t>
            </w:r>
            <w:r>
              <w:rPr>
                <w:rFonts w:cs="Arial"/>
                <w:szCs w:val="16"/>
                <w:lang w:val="es-GT"/>
              </w:rPr>
              <w:t>.</w:t>
            </w:r>
          </w:p>
        </w:tc>
      </w:tr>
      <w:tr w:rsidR="00A15BB7" w:rsidRPr="0007499F" w14:paraId="735F890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BB4C00" w14:textId="77777777" w:rsidR="00A15BB7" w:rsidRPr="00E04D40" w:rsidRDefault="00A15BB7" w:rsidP="00A15BB7">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15BB7" w:rsidRPr="003D721E" w14:paraId="669800AB"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771CC9" w14:textId="4B02D60A" w:rsidR="00A15BB7" w:rsidRPr="00733512" w:rsidRDefault="002D1770" w:rsidP="00290FAF">
            <w:pPr>
              <w:pStyle w:val="Prrafodelista"/>
              <w:numPr>
                <w:ilvl w:val="0"/>
                <w:numId w:val="49"/>
              </w:numPr>
              <w:textAlignment w:val="center"/>
              <w:rPr>
                <w:rFonts w:cs="Arial"/>
                <w:szCs w:val="16"/>
                <w:lang w:val="es-GT"/>
              </w:rPr>
            </w:pPr>
            <w:r w:rsidRPr="00FA11B8">
              <w:rPr>
                <w:rFonts w:cs="Arial"/>
                <w:szCs w:val="16"/>
                <w:lang w:val="es-GT"/>
              </w:rPr>
              <w:t>Disponibilidad para trasladarse al interior del país.</w:t>
            </w:r>
          </w:p>
        </w:tc>
      </w:tr>
    </w:tbl>
    <w:p w14:paraId="705E7C0E" w14:textId="77777777" w:rsidR="00A15BB7" w:rsidRDefault="00A15BB7" w:rsidP="00A15BB7">
      <w:pPr>
        <w:rPr>
          <w:rFonts w:ascii="Arial" w:hAnsi="Arial" w:cs="Arial"/>
          <w:sz w:val="22"/>
          <w:szCs w:val="22"/>
        </w:rPr>
      </w:pPr>
    </w:p>
    <w:p w14:paraId="4E3B98D4" w14:textId="1E716C0B"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A15BB7" w:rsidRPr="003D721E" w14:paraId="42A034FF"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743E475" w14:textId="1ACE97D8" w:rsidR="00A15BB7" w:rsidRPr="00C508A6" w:rsidRDefault="009822E9"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ASESOR DEL DEPARTAMENTO DE ANÁLISIS DE EXPEDIENTES</w:t>
            </w:r>
          </w:p>
        </w:tc>
      </w:tr>
      <w:tr w:rsidR="00A15BB7" w:rsidRPr="00BC2E56" w14:paraId="7072BDEF"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1DE1F9"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15BB7" w:rsidRPr="00BC2E56" w14:paraId="643BEFF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CED67AA" w14:textId="77777777" w:rsidR="00A15BB7" w:rsidRPr="00BC2E56" w:rsidRDefault="00A15BB7" w:rsidP="002D1770">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2D1770">
              <w:rPr>
                <w:rFonts w:cs="Arial"/>
                <w:szCs w:val="16"/>
                <w:lang w:val="es-GT"/>
              </w:rPr>
              <w:t>Asesor Profesional Especializado II</w:t>
            </w:r>
          </w:p>
        </w:tc>
        <w:tc>
          <w:tcPr>
            <w:tcW w:w="2452" w:type="pct"/>
            <w:tcBorders>
              <w:top w:val="single" w:sz="4" w:space="0" w:color="00B0F0"/>
            </w:tcBorders>
            <w:shd w:val="clear" w:color="auto" w:fill="auto"/>
          </w:tcPr>
          <w:p w14:paraId="3AAEF00D" w14:textId="77777777" w:rsidR="00A15BB7" w:rsidRPr="00BC2E56" w:rsidRDefault="00A15BB7" w:rsidP="0080410A">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80410A">
              <w:rPr>
                <w:rFonts w:cs="Arial"/>
                <w:szCs w:val="16"/>
                <w:lang w:val="es-GT"/>
              </w:rPr>
              <w:t>9820</w:t>
            </w:r>
          </w:p>
        </w:tc>
      </w:tr>
      <w:tr w:rsidR="003A4871" w:rsidRPr="00BC2E56" w14:paraId="69450858" w14:textId="77777777" w:rsidTr="000B664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A7207B5" w14:textId="77777777" w:rsidR="003A4871" w:rsidRPr="00BC2E56" w:rsidRDefault="003A4871" w:rsidP="000B664A">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339EAC4E" w14:textId="77777777" w:rsidR="003A4871" w:rsidRPr="00BC2E56" w:rsidRDefault="003A4871" w:rsidP="000B664A">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A15BB7" w:rsidRPr="00BC2E56" w14:paraId="6415985B"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85E1A46" w14:textId="77777777" w:rsidR="00A15BB7" w:rsidRPr="00BC2E56" w:rsidRDefault="00A15BB7" w:rsidP="0080410A">
            <w:pPr>
              <w:textAlignment w:val="center"/>
              <w:rPr>
                <w:rFonts w:cs="Arial"/>
                <w:i w:val="0"/>
                <w:szCs w:val="16"/>
                <w:lang w:val="es-GT"/>
              </w:rPr>
            </w:pPr>
            <w:r w:rsidRPr="00BC2E56">
              <w:rPr>
                <w:rFonts w:cs="Arial"/>
                <w:szCs w:val="16"/>
                <w:lang w:val="es-GT"/>
              </w:rPr>
              <w:t xml:space="preserve">Título funcional: </w:t>
            </w:r>
            <w:r w:rsidR="0080410A">
              <w:rPr>
                <w:rFonts w:cs="Arial"/>
                <w:szCs w:val="16"/>
                <w:lang w:val="es-GT"/>
              </w:rPr>
              <w:t>Asesor del Departamento de Análisis de Expedientes</w:t>
            </w:r>
          </w:p>
        </w:tc>
        <w:tc>
          <w:tcPr>
            <w:tcW w:w="2452" w:type="pct"/>
            <w:shd w:val="clear" w:color="auto" w:fill="auto"/>
          </w:tcPr>
          <w:p w14:paraId="6D229E08" w14:textId="77777777" w:rsidR="00A15BB7" w:rsidRPr="00BC2E56" w:rsidRDefault="00A15BB7" w:rsidP="0080410A">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w:t>
            </w:r>
            <w:r w:rsidR="0080410A">
              <w:rPr>
                <w:rFonts w:cs="Arial"/>
                <w:szCs w:val="16"/>
                <w:lang w:val="es-GT"/>
              </w:rPr>
              <w:t>2</w:t>
            </w:r>
          </w:p>
        </w:tc>
      </w:tr>
      <w:tr w:rsidR="00A15BB7" w:rsidRPr="00D141D5" w14:paraId="79966102"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B82DA37" w14:textId="77777777" w:rsidR="00A15BB7" w:rsidRPr="00BC2E56" w:rsidRDefault="00A15BB7" w:rsidP="0080410A">
            <w:pPr>
              <w:textAlignment w:val="center"/>
              <w:rPr>
                <w:rFonts w:cs="Arial"/>
                <w:i w:val="0"/>
                <w:szCs w:val="16"/>
                <w:lang w:val="es-GT"/>
              </w:rPr>
            </w:pPr>
            <w:r w:rsidRPr="00BC2E56">
              <w:rPr>
                <w:rFonts w:cs="Arial"/>
                <w:szCs w:val="16"/>
                <w:lang w:val="es-GT"/>
              </w:rPr>
              <w:t xml:space="preserve">Jefe inmediato: </w:t>
            </w:r>
            <w:r w:rsidR="0080410A">
              <w:rPr>
                <w:rFonts w:cs="Arial"/>
                <w:szCs w:val="16"/>
                <w:lang w:val="es-GT"/>
              </w:rPr>
              <w:t>Jefe del Departamento de Análisis de Expedientes</w:t>
            </w:r>
          </w:p>
        </w:tc>
        <w:tc>
          <w:tcPr>
            <w:tcW w:w="2452" w:type="pct"/>
          </w:tcPr>
          <w:p w14:paraId="55FA2CD2" w14:textId="77777777" w:rsidR="00A15BB7" w:rsidRPr="00FC33C5" w:rsidRDefault="00A15BB7" w:rsidP="00A15BB7">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19147913" w14:textId="77777777" w:rsidR="00A15BB7" w:rsidRPr="002D0CF6" w:rsidRDefault="00A15BB7" w:rsidP="00A15BB7">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15BB7" w:rsidRPr="00933390" w14:paraId="537E3D15" w14:textId="77777777" w:rsidTr="00A15BB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1757E62" w14:textId="77777777" w:rsidR="00A15BB7" w:rsidRPr="00E04D40" w:rsidRDefault="00A15BB7" w:rsidP="00A15BB7">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15BB7" w:rsidRPr="003D721E" w14:paraId="5192748A" w14:textId="77777777" w:rsidTr="00D90E1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1B838D" w14:textId="04A8172D" w:rsidR="00A15BB7" w:rsidRPr="00FC33C5" w:rsidRDefault="0080410A" w:rsidP="00BC2B17">
            <w:pPr>
              <w:rPr>
                <w:lang w:val="es-GT"/>
              </w:rPr>
            </w:pPr>
            <w:r w:rsidRPr="0080410A">
              <w:rPr>
                <w:lang w:val="es-GT"/>
              </w:rPr>
              <w:t>Revisar y analizar los</w:t>
            </w:r>
            <w:r w:rsidR="004567B2">
              <w:rPr>
                <w:lang w:val="es-GT"/>
              </w:rPr>
              <w:t xml:space="preserve"> expedientes de docentes participantes en el proceso de oposición</w:t>
            </w:r>
            <w:r w:rsidR="005E1FBC">
              <w:rPr>
                <w:lang w:val="es-GT"/>
              </w:rPr>
              <w:t>;</w:t>
            </w:r>
            <w:r w:rsidR="00B57322">
              <w:rPr>
                <w:lang w:val="es-GT"/>
              </w:rPr>
              <w:t xml:space="preserve"> así como </w:t>
            </w:r>
            <w:proofErr w:type="gramStart"/>
            <w:r w:rsidR="00B57322">
              <w:rPr>
                <w:lang w:val="es-GT"/>
              </w:rPr>
              <w:t>los</w:t>
            </w:r>
            <w:r w:rsidR="004567B2">
              <w:rPr>
                <w:lang w:val="es-GT"/>
              </w:rPr>
              <w:t xml:space="preserve"> </w:t>
            </w:r>
            <w:r w:rsidRPr="0080410A">
              <w:rPr>
                <w:lang w:val="es-GT"/>
              </w:rPr>
              <w:t xml:space="preserve"> proyectos</w:t>
            </w:r>
            <w:proofErr w:type="gramEnd"/>
            <w:r w:rsidRPr="0080410A">
              <w:rPr>
                <w:lang w:val="es-GT"/>
              </w:rPr>
              <w:t xml:space="preserve"> de documentos oficiales </w:t>
            </w:r>
            <w:r w:rsidR="005E1FBC">
              <w:rPr>
                <w:lang w:val="es-GT"/>
              </w:rPr>
              <w:t>antes de someterlos a aprobación del J</w:t>
            </w:r>
            <w:r w:rsidRPr="0080410A">
              <w:rPr>
                <w:lang w:val="es-GT"/>
              </w:rPr>
              <w:t>NO verifica</w:t>
            </w:r>
            <w:r w:rsidR="005E1FBC">
              <w:rPr>
                <w:lang w:val="es-GT"/>
              </w:rPr>
              <w:t>ndo que se haya aplicado</w:t>
            </w:r>
            <w:r w:rsidRPr="0080410A">
              <w:rPr>
                <w:lang w:val="es-GT"/>
              </w:rPr>
              <w:t xml:space="preserve"> la normativa legal vigente.</w:t>
            </w:r>
            <w:r w:rsidR="005E1FBC">
              <w:rPr>
                <w:lang w:val="es-GT"/>
              </w:rPr>
              <w:t xml:space="preserve"> </w:t>
            </w:r>
            <w:proofErr w:type="gramStart"/>
            <w:r w:rsidR="005E1FBC">
              <w:rPr>
                <w:lang w:val="es-GT"/>
              </w:rPr>
              <w:t>Asimismo</w:t>
            </w:r>
            <w:proofErr w:type="gramEnd"/>
            <w:r w:rsidR="005E1FBC">
              <w:rPr>
                <w:lang w:val="es-GT"/>
              </w:rPr>
              <w:t xml:space="preserve"> planificar, organizar y ejecutar las actividades específicas</w:t>
            </w:r>
            <w:r w:rsidR="00D51657">
              <w:rPr>
                <w:lang w:val="es-GT"/>
              </w:rPr>
              <w:t xml:space="preserve"> asignadas</w:t>
            </w:r>
            <w:r w:rsidR="005E1FBC">
              <w:rPr>
                <w:lang w:val="es-GT"/>
              </w:rPr>
              <w:t xml:space="preserve"> por el jefe del departamento.</w:t>
            </w:r>
          </w:p>
        </w:tc>
      </w:tr>
      <w:tr w:rsidR="00A15BB7" w:rsidRPr="00FC33C5" w14:paraId="29502985"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A8DB470" w14:textId="77777777" w:rsidR="00A15BB7" w:rsidRPr="00E04D40" w:rsidRDefault="00A15BB7" w:rsidP="00A15BB7">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15BB7" w:rsidRPr="003D721E" w14:paraId="7BFBB399" w14:textId="77777777" w:rsidTr="00D90E1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522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203B616" w14:textId="77777777" w:rsidR="005E1FBC" w:rsidRPr="00BC2B17" w:rsidRDefault="005E1FBC" w:rsidP="00290FAF">
            <w:pPr>
              <w:pStyle w:val="Encabezado"/>
              <w:widowControl w:val="0"/>
              <w:numPr>
                <w:ilvl w:val="0"/>
                <w:numId w:val="43"/>
              </w:numPr>
              <w:spacing w:line="276" w:lineRule="auto"/>
              <w:rPr>
                <w:rFonts w:cs="Arial"/>
                <w:szCs w:val="16"/>
                <w:lang w:val="es-GT" w:bidi="ar"/>
              </w:rPr>
            </w:pPr>
            <w:r w:rsidRPr="00BC2B17">
              <w:rPr>
                <w:rFonts w:cs="Arial"/>
                <w:szCs w:val="16"/>
                <w:lang w:val="es-GT"/>
              </w:rPr>
              <w:t xml:space="preserve">Revisar y analizar los expedientes de docentes participantes en el proceso de oposición; así como </w:t>
            </w:r>
            <w:proofErr w:type="gramStart"/>
            <w:r w:rsidRPr="00BC2B17">
              <w:rPr>
                <w:rFonts w:cs="Arial"/>
                <w:szCs w:val="16"/>
                <w:lang w:val="es-GT"/>
              </w:rPr>
              <w:t>lo  proyectos</w:t>
            </w:r>
            <w:proofErr w:type="gramEnd"/>
            <w:r w:rsidRPr="00BC2B17">
              <w:rPr>
                <w:rFonts w:cs="Arial"/>
                <w:szCs w:val="16"/>
                <w:lang w:val="es-GT"/>
              </w:rPr>
              <w:t xml:space="preserve"> de documentos oficiales antes de someterlos a aprobación del JNO o de las </w:t>
            </w:r>
            <w:r w:rsidRPr="00BC2B17">
              <w:rPr>
                <w:rFonts w:cs="Arial"/>
                <w:szCs w:val="16"/>
                <w:lang w:val="es-GT" w:bidi="ar"/>
              </w:rPr>
              <w:t>autoridades administrativas,</w:t>
            </w:r>
            <w:r w:rsidRPr="00BC2B17">
              <w:rPr>
                <w:rFonts w:cs="Arial"/>
                <w:szCs w:val="16"/>
                <w:lang w:val="es-GT"/>
              </w:rPr>
              <w:t xml:space="preserve"> verificando que se haya aplicado la normativa legal vigente. </w:t>
            </w:r>
          </w:p>
          <w:p w14:paraId="352ACBCF" w14:textId="47C3A4B1" w:rsidR="005E1FBC" w:rsidRPr="00BC2B17" w:rsidRDefault="005E1FBC" w:rsidP="00290FAF">
            <w:pPr>
              <w:pStyle w:val="Encabezado"/>
              <w:widowControl w:val="0"/>
              <w:numPr>
                <w:ilvl w:val="0"/>
                <w:numId w:val="43"/>
              </w:numPr>
              <w:spacing w:line="276" w:lineRule="auto"/>
              <w:rPr>
                <w:rFonts w:cs="Arial"/>
                <w:szCs w:val="16"/>
                <w:lang w:val="es-GT" w:bidi="ar"/>
              </w:rPr>
            </w:pPr>
            <w:r w:rsidRPr="00BC2B17">
              <w:rPr>
                <w:rFonts w:cs="Arial"/>
                <w:szCs w:val="16"/>
                <w:lang w:val="es-GT"/>
              </w:rPr>
              <w:t>Asesorar de manera técnica y administrativa en la solución de casos que deban ser resueltos en el JNO.</w:t>
            </w:r>
          </w:p>
          <w:p w14:paraId="1423D48B" w14:textId="77777777"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Realizar consultas en los sistemas e-SINO y e-SIRH para verificar la información relacionada con los casos asignados al Departamento.</w:t>
            </w:r>
          </w:p>
          <w:p w14:paraId="3A316E85" w14:textId="0F14B5BF" w:rsidR="0087089F" w:rsidRPr="00BC2B17" w:rsidRDefault="0087089F"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 xml:space="preserve">Verificar en el e-SINO </w:t>
            </w:r>
            <w:r w:rsidR="00BC2B17" w:rsidRPr="00BC2B17">
              <w:rPr>
                <w:rFonts w:cs="Arial"/>
                <w:szCs w:val="16"/>
                <w:lang w:val="es-GT" w:bidi="ar"/>
              </w:rPr>
              <w:t xml:space="preserve">que </w:t>
            </w:r>
            <w:r w:rsidRPr="00BC2B17">
              <w:rPr>
                <w:rFonts w:cs="Arial"/>
                <w:szCs w:val="16"/>
                <w:lang w:val="es-GT" w:bidi="ar"/>
              </w:rPr>
              <w:t>las modificaciones establecidas en las resoluciones emitidas por el JNO</w:t>
            </w:r>
            <w:r w:rsidR="00BC2B17" w:rsidRPr="00BC2B17">
              <w:rPr>
                <w:rFonts w:cs="Arial"/>
                <w:szCs w:val="16"/>
                <w:lang w:val="es-GT" w:bidi="ar"/>
              </w:rPr>
              <w:t xml:space="preserve"> se hayan realizado</w:t>
            </w:r>
            <w:r w:rsidRPr="00BC2B17">
              <w:rPr>
                <w:rFonts w:cs="Arial"/>
                <w:szCs w:val="16"/>
                <w:lang w:val="es-GT" w:bidi="ar"/>
              </w:rPr>
              <w:t>.</w:t>
            </w:r>
          </w:p>
          <w:p w14:paraId="6065DD3F" w14:textId="356D0502"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Informar al jefe del departamento el incumplimiento de obligaciones y funciones del personal del departamento.</w:t>
            </w:r>
          </w:p>
          <w:p w14:paraId="644FA385" w14:textId="77777777"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Orientar a usuarios internos y externos en cuanto a temas técnicos del proceso de oposición.</w:t>
            </w:r>
          </w:p>
          <w:p w14:paraId="03F2F4DF" w14:textId="77777777"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Asistir a reuniones en las que sea requerido para asesorar al JNO o a las autoridades administrativas en temas técnicos del proceso de oposición.</w:t>
            </w:r>
          </w:p>
          <w:p w14:paraId="6DE33635" w14:textId="209085E1"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Elaborar</w:t>
            </w:r>
            <w:r w:rsidR="00792779">
              <w:rPr>
                <w:rFonts w:cs="Arial"/>
                <w:szCs w:val="16"/>
                <w:lang w:val="es-GT" w:bidi="ar"/>
              </w:rPr>
              <w:t xml:space="preserve"> y revisar</w:t>
            </w:r>
            <w:r w:rsidRPr="00BC2B17">
              <w:rPr>
                <w:rFonts w:cs="Arial"/>
                <w:szCs w:val="16"/>
                <w:lang w:val="es-GT" w:bidi="ar"/>
              </w:rPr>
              <w:t xml:space="preserve"> proyectos de resolución, oficios, providencias, informes y demás documentos oficiales para ser sometidos </w:t>
            </w:r>
            <w:r w:rsidR="001524AA" w:rsidRPr="00BC2B17">
              <w:rPr>
                <w:rFonts w:cs="Arial"/>
                <w:szCs w:val="16"/>
                <w:lang w:val="es-GT" w:bidi="ar"/>
              </w:rPr>
              <w:t>a aprobación</w:t>
            </w:r>
            <w:r w:rsidRPr="00BC2B17">
              <w:rPr>
                <w:rFonts w:cs="Arial"/>
                <w:szCs w:val="16"/>
                <w:lang w:val="es-GT" w:bidi="ar"/>
              </w:rPr>
              <w:t xml:space="preserve"> del JNO o de las autoridades administrativas del JNO.</w:t>
            </w:r>
          </w:p>
          <w:p w14:paraId="5C563D99" w14:textId="77777777"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Asistir a monitoreos a requerimiento del JNO o autoridades administrativas para asesorar en temas técnicos del proceso de oposición.</w:t>
            </w:r>
          </w:p>
          <w:p w14:paraId="7805A722" w14:textId="1DEF5F27" w:rsidR="00F316BE"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Elaborar y presentar informes conforme los lineamientos establecidos por el jefe del departamento.</w:t>
            </w:r>
          </w:p>
          <w:p w14:paraId="761C088D" w14:textId="77777777" w:rsidR="00314E99" w:rsidRPr="00BC2B17" w:rsidRDefault="00F316BE"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Actualizar la información de los casos que le sean asignados en el control interno del departamento, con el objeto de establecer el avance de los mismos.</w:t>
            </w:r>
          </w:p>
          <w:p w14:paraId="7C57A031" w14:textId="77777777" w:rsidR="00314E99" w:rsidRPr="00BC2B17" w:rsidRDefault="00314E99"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Capacitar en temas técnicos del proceso de oposición por designación del JNO o de las autoridades administrativas del JNO.</w:t>
            </w:r>
          </w:p>
          <w:p w14:paraId="72942309" w14:textId="77777777" w:rsidR="0080410A" w:rsidRPr="00BC2B17" w:rsidRDefault="0080410A" w:rsidP="00290FAF">
            <w:pPr>
              <w:pStyle w:val="Encabezado"/>
              <w:widowControl w:val="0"/>
              <w:numPr>
                <w:ilvl w:val="0"/>
                <w:numId w:val="43"/>
              </w:numPr>
              <w:spacing w:line="276" w:lineRule="auto"/>
              <w:rPr>
                <w:rFonts w:cs="Arial"/>
                <w:szCs w:val="16"/>
                <w:lang w:val="es-GT" w:bidi="ar"/>
              </w:rPr>
            </w:pPr>
            <w:r w:rsidRPr="00BC2B17">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7417C60" w14:textId="77777777" w:rsidR="00A15BB7" w:rsidRPr="00C319DA" w:rsidRDefault="0080410A" w:rsidP="00290FAF">
            <w:pPr>
              <w:pStyle w:val="Encabezado"/>
              <w:widowControl w:val="0"/>
              <w:numPr>
                <w:ilvl w:val="0"/>
                <w:numId w:val="43"/>
              </w:numPr>
              <w:spacing w:line="276" w:lineRule="auto"/>
              <w:rPr>
                <w:i w:val="0"/>
                <w:szCs w:val="16"/>
                <w:lang w:val="es-GT"/>
              </w:rPr>
            </w:pPr>
            <w:r w:rsidRPr="00BC2B17">
              <w:rPr>
                <w:rFonts w:cs="Arial"/>
                <w:szCs w:val="16"/>
                <w:lang w:val="es-GT" w:bidi="ar"/>
              </w:rPr>
              <w:t xml:space="preserve">Ejecutar las actividades descritas en los procedimientos, instructivos, guías y cualquier otro documento oficial en las que esté involucrado el puesto.  </w:t>
            </w:r>
          </w:p>
          <w:p w14:paraId="0E736523" w14:textId="7FBE8719" w:rsidR="00C319DA" w:rsidRPr="004B768F" w:rsidRDefault="00C319DA" w:rsidP="00C319DA">
            <w:pPr>
              <w:pStyle w:val="Encabezado"/>
              <w:widowControl w:val="0"/>
              <w:spacing w:line="276" w:lineRule="auto"/>
              <w:ind w:left="360"/>
              <w:rPr>
                <w:i w:val="0"/>
                <w:szCs w:val="16"/>
                <w:lang w:val="es-GT"/>
              </w:rPr>
            </w:pPr>
          </w:p>
        </w:tc>
      </w:tr>
      <w:tr w:rsidR="00A15BB7" w:rsidRPr="00FC33C5" w14:paraId="02AE717B"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225E428" w14:textId="77777777" w:rsidR="00A15BB7" w:rsidRPr="004A15C8" w:rsidRDefault="00A15BB7" w:rsidP="00A15BB7">
            <w:pPr>
              <w:textAlignment w:val="center"/>
              <w:rPr>
                <w:rFonts w:eastAsia="SimSun" w:cs="Arial"/>
                <w:b/>
                <w:sz w:val="18"/>
                <w:szCs w:val="18"/>
                <w:lang w:val="es-GT" w:bidi="ar"/>
              </w:rPr>
            </w:pPr>
            <w:r w:rsidRPr="004A15C8">
              <w:rPr>
                <w:rFonts w:cs="Arial"/>
                <w:b/>
                <w:sz w:val="18"/>
                <w:szCs w:val="18"/>
                <w:lang w:bidi="ar"/>
              </w:rPr>
              <w:t>4. TAREAS PERIÓDICAS</w:t>
            </w:r>
          </w:p>
        </w:tc>
      </w:tr>
      <w:tr w:rsidR="00A15BB7" w:rsidRPr="003D721E" w14:paraId="2593037F" w14:textId="77777777" w:rsidTr="00D90E1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3F4133D" w14:textId="5FD63652" w:rsidR="00A15BB7" w:rsidRPr="004A15C8" w:rsidRDefault="00C319DA" w:rsidP="00C319DA">
            <w:pPr>
              <w:pStyle w:val="Prrafodelista"/>
              <w:numPr>
                <w:ilvl w:val="0"/>
                <w:numId w:val="114"/>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A15BB7" w:rsidRPr="00FC33C5" w14:paraId="762DB35F"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3F9EE0A" w14:textId="77777777" w:rsidR="00A15BB7" w:rsidRPr="004A15C8" w:rsidRDefault="00A15BB7" w:rsidP="00A15BB7">
            <w:pPr>
              <w:textAlignment w:val="center"/>
              <w:rPr>
                <w:rFonts w:cs="Arial"/>
                <w:b/>
                <w:sz w:val="18"/>
                <w:szCs w:val="18"/>
                <w:lang w:val="es-GT"/>
              </w:rPr>
            </w:pPr>
            <w:r w:rsidRPr="004A15C8">
              <w:rPr>
                <w:rFonts w:cs="Arial"/>
                <w:b/>
                <w:sz w:val="18"/>
                <w:szCs w:val="18"/>
              </w:rPr>
              <w:t>5. TAREAS EVENTUALES</w:t>
            </w:r>
          </w:p>
        </w:tc>
      </w:tr>
      <w:tr w:rsidR="00A15BB7" w:rsidRPr="003D721E" w14:paraId="7AF9797D"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8BC3DF3" w14:textId="77777777" w:rsidR="00813351" w:rsidRPr="003A13D7" w:rsidRDefault="00813351" w:rsidP="00D90E1A">
            <w:pPr>
              <w:pStyle w:val="Encabezado"/>
              <w:widowControl w:val="0"/>
              <w:numPr>
                <w:ilvl w:val="0"/>
                <w:numId w:val="115"/>
              </w:numPr>
              <w:spacing w:line="276" w:lineRule="auto"/>
              <w:rPr>
                <w:szCs w:val="16"/>
                <w:lang w:val="es-GT"/>
              </w:rPr>
            </w:pPr>
            <w:r w:rsidRPr="00D8772E">
              <w:rPr>
                <w:rFonts w:cs="Arial"/>
                <w:szCs w:val="16"/>
                <w:lang w:val="es-GT" w:bidi="ar"/>
              </w:rPr>
              <w:t>Sustituir al Jefe del Departamento en caso de ausencia o según sea necesario.</w:t>
            </w:r>
          </w:p>
          <w:p w14:paraId="4F1B6529" w14:textId="77777777" w:rsidR="00D51657" w:rsidRPr="00B4347F" w:rsidRDefault="00D51657" w:rsidP="00D90E1A">
            <w:pPr>
              <w:pStyle w:val="Encabezado"/>
              <w:widowControl w:val="0"/>
              <w:numPr>
                <w:ilvl w:val="0"/>
                <w:numId w:val="115"/>
              </w:numPr>
              <w:spacing w:line="276" w:lineRule="auto"/>
              <w:rPr>
                <w:rFonts w:cs="Arial"/>
                <w:szCs w:val="18"/>
                <w:lang w:val="es-GT" w:bidi="ar"/>
              </w:rPr>
            </w:pPr>
            <w:r w:rsidRPr="00B4347F">
              <w:rPr>
                <w:rFonts w:cs="Arial"/>
                <w:szCs w:val="18"/>
                <w:lang w:val="es-GT" w:bidi="ar"/>
              </w:rPr>
              <w:t>Planificar, organizar y supervisar las actividades específicas asignadas por el jefe del departamento.</w:t>
            </w:r>
          </w:p>
          <w:p w14:paraId="20A87E14" w14:textId="251DB53C" w:rsidR="00A15BB7" w:rsidRPr="004A15C8" w:rsidRDefault="00090D82" w:rsidP="00D90E1A">
            <w:pPr>
              <w:pStyle w:val="Encabezado"/>
              <w:widowControl w:val="0"/>
              <w:numPr>
                <w:ilvl w:val="0"/>
                <w:numId w:val="115"/>
              </w:numPr>
              <w:spacing w:line="276" w:lineRule="auto"/>
              <w:rPr>
                <w:szCs w:val="16"/>
                <w:lang w:val="es-GT"/>
              </w:rPr>
            </w:pPr>
            <w:r w:rsidRPr="00B4347F">
              <w:rPr>
                <w:rFonts w:cs="Arial"/>
                <w:szCs w:val="18"/>
                <w:lang w:val="es-GT" w:bidi="ar"/>
              </w:rPr>
              <w:t xml:space="preserve">Realizar otras tareas asignadas por la autoridad superior inherentes al puesto, o tareas de carácter </w:t>
            </w:r>
            <w:proofErr w:type="gramStart"/>
            <w:r w:rsidRPr="00B4347F">
              <w:rPr>
                <w:rFonts w:cs="Arial"/>
                <w:szCs w:val="18"/>
                <w:lang w:val="es-GT" w:bidi="ar"/>
              </w:rPr>
              <w:t>eventual  que</w:t>
            </w:r>
            <w:proofErr w:type="gramEnd"/>
            <w:r w:rsidRPr="00B4347F">
              <w:rPr>
                <w:rFonts w:cs="Arial"/>
                <w:szCs w:val="18"/>
                <w:lang w:val="es-GT" w:bidi="ar"/>
              </w:rPr>
              <w:t xml:space="preserve"> no entorpezcan el cumplimiento del propósito principal del puesto y para las cuales la persona posea la competencia.</w:t>
            </w:r>
          </w:p>
        </w:tc>
      </w:tr>
    </w:tbl>
    <w:p w14:paraId="4FB6A167" w14:textId="77777777" w:rsidR="00A15BB7" w:rsidRPr="002D0CF6" w:rsidRDefault="00A15BB7" w:rsidP="00A15BB7">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15BB7" w:rsidRPr="00FC33C5" w14:paraId="30F62957"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5AC2F6" w14:textId="77777777" w:rsidR="00A15BB7" w:rsidRPr="00E04D40" w:rsidRDefault="00A15BB7" w:rsidP="00A15BB7">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A15BB7" w:rsidRPr="003D721E" w14:paraId="0E1EE1F9" w14:textId="77777777" w:rsidTr="00A15BB7">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9CBD81" w14:textId="2ABD3F57" w:rsidR="00A15BB7" w:rsidRPr="00693F6D" w:rsidRDefault="00D51657" w:rsidP="00BC2B17">
            <w:pPr>
              <w:rPr>
                <w:lang w:val="es-GT"/>
              </w:rPr>
            </w:pPr>
            <w:r w:rsidRPr="00FB7D9E">
              <w:rPr>
                <w:lang w:val="es-GT"/>
              </w:rPr>
              <w:t>El puesto se ubica en el</w:t>
            </w:r>
            <w:r>
              <w:rPr>
                <w:lang w:val="es-GT"/>
              </w:rPr>
              <w:t xml:space="preserve"> Departamento de Análisis de Expedientes del</w:t>
            </w:r>
            <w:r w:rsidRPr="00FB7D9E">
              <w:rPr>
                <w:lang w:val="es-GT"/>
              </w:rPr>
              <w:t xml:space="preserve"> Jurado Nacional de Oposición.</w:t>
            </w:r>
          </w:p>
        </w:tc>
      </w:tr>
      <w:tr w:rsidR="00A15BB7" w:rsidRPr="00FC33C5" w14:paraId="2846783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CFB458"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A15BB7" w:rsidRPr="003D721E" w14:paraId="4CDF1634"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7EFDE5" w14:textId="77777777" w:rsidR="00A15BB7" w:rsidRPr="00693F6D" w:rsidRDefault="00A15BB7" w:rsidP="00A15BB7">
            <w:pPr>
              <w:jc w:val="left"/>
              <w:textAlignment w:val="center"/>
              <w:rPr>
                <w:rFonts w:cs="Arial"/>
                <w:szCs w:val="16"/>
                <w:lang w:val="es-GT"/>
              </w:rPr>
            </w:pPr>
            <w:r>
              <w:rPr>
                <w:rFonts w:cs="Arial"/>
                <w:sz w:val="18"/>
                <w:szCs w:val="16"/>
                <w:lang w:val="es-GT"/>
              </w:rPr>
              <w:t>N/A</w:t>
            </w:r>
          </w:p>
        </w:tc>
      </w:tr>
      <w:tr w:rsidR="00A15BB7" w:rsidRPr="00FC33C5" w14:paraId="7AB72DFB"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63A4D4"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A15BB7" w:rsidRPr="003D721E" w14:paraId="28BB4702" w14:textId="77777777" w:rsidTr="00D90E1A">
        <w:trPr>
          <w:cnfStyle w:val="000000100000" w:firstRow="0" w:lastRow="0" w:firstColumn="0" w:lastColumn="0" w:oddVBand="0" w:evenVBand="0" w:oddHBand="1" w:evenHBand="0" w:firstRowFirstColumn="0" w:firstRowLastColumn="0" w:lastRowFirstColumn="0" w:lastRowLastColumn="0"/>
          <w:trHeight w:val="49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6BF5A3" w14:textId="71159387" w:rsidR="00A15BB7" w:rsidRPr="00693F6D" w:rsidRDefault="000A4DAA" w:rsidP="00A15BB7">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A15BB7" w:rsidRPr="003D721E" w14:paraId="15AAAB66" w14:textId="77777777" w:rsidTr="00D90E1A">
        <w:trPr>
          <w:trHeight w:val="41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2C48E" w14:textId="73EB5C51" w:rsidR="00C319DA" w:rsidRDefault="00A15BB7" w:rsidP="00A15BB7">
            <w:pPr>
              <w:textAlignment w:val="center"/>
              <w:rPr>
                <w:rFonts w:cs="Arial"/>
                <w:szCs w:val="16"/>
                <w:lang w:val="es-GT"/>
              </w:rPr>
            </w:pPr>
            <w:r>
              <w:rPr>
                <w:rFonts w:cs="Arial"/>
                <w:szCs w:val="16"/>
                <w:lang w:val="es-GT"/>
              </w:rPr>
              <w:t>Por el uso cuidado y resguardo del mobiliario y equipo que tiene registrado en la tarjeta de responsabilidad.</w:t>
            </w:r>
          </w:p>
          <w:p w14:paraId="164D268D" w14:textId="77777777" w:rsidR="00C319DA" w:rsidRDefault="00C319DA" w:rsidP="00A15BB7">
            <w:pPr>
              <w:textAlignment w:val="center"/>
              <w:rPr>
                <w:rFonts w:cs="Arial"/>
                <w:szCs w:val="16"/>
                <w:lang w:val="es-GT"/>
              </w:rPr>
            </w:pPr>
          </w:p>
          <w:p w14:paraId="339FD492" w14:textId="77777777" w:rsidR="00C319DA" w:rsidRPr="00693F6D" w:rsidRDefault="00C319DA" w:rsidP="00A15BB7">
            <w:pPr>
              <w:textAlignment w:val="center"/>
              <w:rPr>
                <w:rFonts w:cs="Arial"/>
                <w:szCs w:val="16"/>
                <w:lang w:val="es-GT"/>
              </w:rPr>
            </w:pPr>
          </w:p>
        </w:tc>
      </w:tr>
      <w:tr w:rsidR="00A15BB7" w:rsidRPr="00FC33C5" w14:paraId="372BFCF6"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7E3109" w14:textId="77777777" w:rsidR="00A15BB7" w:rsidRPr="00E04D40" w:rsidRDefault="00A15BB7" w:rsidP="00A15BB7">
            <w:pPr>
              <w:textAlignment w:val="center"/>
              <w:rPr>
                <w:rFonts w:cs="Arial"/>
                <w:b/>
                <w:sz w:val="18"/>
                <w:szCs w:val="18"/>
                <w:lang w:val="es-GT"/>
              </w:rPr>
            </w:pPr>
            <w:r>
              <w:rPr>
                <w:rFonts w:cs="Arial"/>
                <w:b/>
                <w:sz w:val="18"/>
                <w:szCs w:val="18"/>
                <w:lang w:val="es-GT"/>
              </w:rPr>
              <w:lastRenderedPageBreak/>
              <w:t xml:space="preserve">9. </w:t>
            </w:r>
            <w:r w:rsidRPr="00E04D40">
              <w:rPr>
                <w:rFonts w:cs="Arial"/>
                <w:b/>
                <w:sz w:val="18"/>
                <w:szCs w:val="18"/>
                <w:lang w:val="es-GT"/>
              </w:rPr>
              <w:t>RELACIONES LABORALES</w:t>
            </w:r>
          </w:p>
        </w:tc>
      </w:tr>
      <w:tr w:rsidR="00A15BB7" w:rsidRPr="003D721E" w14:paraId="7A68540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944947" w14:textId="77777777" w:rsidR="00A15BB7" w:rsidRPr="00FC33C5" w:rsidRDefault="00A15BB7" w:rsidP="00BC2B17">
            <w:pPr>
              <w:rPr>
                <w:i w:val="0"/>
                <w:iCs w:val="0"/>
                <w:lang w:val="es-GT"/>
              </w:rPr>
            </w:pPr>
            <w:r w:rsidRPr="00FC33C5">
              <w:rPr>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6ADF3A2" w14:textId="7EE3489A" w:rsidR="00A15BB7" w:rsidRPr="00693F6D" w:rsidRDefault="00D51657" w:rsidP="00BC2B17">
            <w:pPr>
              <w:cnfStyle w:val="000000000000" w:firstRow="0" w:lastRow="0" w:firstColumn="0" w:lastColumn="0" w:oddVBand="0" w:evenVBand="0" w:oddHBand="0" w:evenHBand="0" w:firstRowFirstColumn="0" w:firstRowLastColumn="0" w:lastRowFirstColumn="0" w:lastRowLastColumn="0"/>
              <w:rPr>
                <w:lang w:val="es-GT"/>
              </w:rPr>
            </w:pPr>
            <w:r w:rsidRPr="00F47F77">
              <w:t>Enlace Administrativo del Jurado Departamental de Oposición</w:t>
            </w:r>
            <w:r>
              <w:t xml:space="preserve">, </w:t>
            </w:r>
            <w:r w:rsidRPr="00F47F77">
              <w:t>Asistente del Jurado Departamental de Oposición</w:t>
            </w:r>
            <w:r w:rsidRPr="00951CF9">
              <w:t xml:space="preserve">, </w:t>
            </w:r>
            <w:r>
              <w:t xml:space="preserve">integrantes de JUMO, integrantes de </w:t>
            </w:r>
            <w:r w:rsidR="001E1D53">
              <w:t>JADO</w:t>
            </w:r>
            <w:r>
              <w:t>, docentes participantes en el proceso de oposición</w:t>
            </w:r>
            <w:r w:rsidRPr="00951CF9">
              <w:t>.</w:t>
            </w:r>
          </w:p>
        </w:tc>
      </w:tr>
      <w:tr w:rsidR="00A15BB7" w:rsidRPr="003D721E" w14:paraId="2E0274EF"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6DA4DC" w14:textId="77777777" w:rsidR="00A15BB7" w:rsidRPr="00FC33C5" w:rsidRDefault="00A15BB7" w:rsidP="00BC2B17">
            <w:pPr>
              <w:rPr>
                <w:i w:val="0"/>
                <w:iCs w:val="0"/>
                <w:lang w:val="es-GT"/>
              </w:rPr>
            </w:pPr>
            <w:r w:rsidRPr="00FC33C5">
              <w:rPr>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C5A447D" w14:textId="4033902E" w:rsidR="00A15BB7" w:rsidRPr="00693F6D" w:rsidRDefault="00D51657" w:rsidP="00BC2B17">
            <w:pPr>
              <w:cnfStyle w:val="000000100000" w:firstRow="0" w:lastRow="0" w:firstColumn="0" w:lastColumn="0" w:oddVBand="0" w:evenVBand="0" w:oddHBand="1" w:evenHBand="0" w:firstRowFirstColumn="0" w:firstRowLastColumn="0" w:lastRowFirstColumn="0" w:lastRowLastColumn="0"/>
              <w:rPr>
                <w:lang w:val="es-GT"/>
              </w:rPr>
            </w:pPr>
            <w:r>
              <w:t>Docentes participantes en el proceso de oposición</w:t>
            </w:r>
            <w:r w:rsidRPr="00951CF9">
              <w:t xml:space="preserve">, abogados </w:t>
            </w:r>
            <w:r>
              <w:t>auxiliantes de docentes participantes cuando han sido propuestos</w:t>
            </w:r>
            <w:r w:rsidRPr="00951CF9">
              <w:t>.</w:t>
            </w:r>
          </w:p>
        </w:tc>
      </w:tr>
      <w:tr w:rsidR="00A15BB7" w:rsidRPr="00FC33C5" w14:paraId="2ED53620"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4CC2AD"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A15BB7" w:rsidRPr="003D721E" w14:paraId="70DE4F5B"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AE8D273" w14:textId="373DF241" w:rsidR="00A15BB7" w:rsidRPr="00693F6D" w:rsidRDefault="00A15BB7" w:rsidP="00D51657">
            <w:pPr>
              <w:textAlignment w:val="center"/>
              <w:rPr>
                <w:rFonts w:cs="Arial"/>
                <w:szCs w:val="16"/>
                <w:lang w:val="es-GT"/>
              </w:rPr>
            </w:pPr>
            <w:r w:rsidRPr="002522C0">
              <w:rPr>
                <w:rFonts w:cs="Arial"/>
                <w:szCs w:val="16"/>
                <w:lang w:val="es-GT"/>
              </w:rPr>
              <w:t>Edificio Plaza Rabí</w:t>
            </w:r>
          </w:p>
        </w:tc>
      </w:tr>
      <w:tr w:rsidR="00A15BB7" w:rsidRPr="00FC33C5" w14:paraId="17A9FBF4"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B975524"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A15BB7" w:rsidRPr="003D721E" w14:paraId="590A11F0"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7468FDE" w14:textId="5E836760" w:rsidR="00A15BB7" w:rsidRPr="00FC33C5" w:rsidRDefault="00A15BB7" w:rsidP="00D51657">
            <w:pPr>
              <w:textAlignment w:val="center"/>
              <w:rPr>
                <w:rFonts w:cs="Arial"/>
                <w:i w:val="0"/>
                <w:szCs w:val="16"/>
                <w:lang w:val="es-GT"/>
              </w:rPr>
            </w:pPr>
            <w:r>
              <w:rPr>
                <w:rFonts w:cs="Arial"/>
                <w:szCs w:val="16"/>
                <w:lang w:val="es-GT"/>
              </w:rPr>
              <w:t>La jornada de trabajo es Diurna, de lunes a viernes de 9:00 a 17:30 horas</w:t>
            </w:r>
          </w:p>
        </w:tc>
      </w:tr>
      <w:tr w:rsidR="00A15BB7" w:rsidRPr="00FC33C5" w14:paraId="408F0C5D"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5EF94E"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A15BB7" w:rsidRPr="003D721E" w14:paraId="7127ED0E"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7DCCD6" w14:textId="07F53AD6" w:rsidR="00A15BB7" w:rsidRPr="00FC33C5" w:rsidRDefault="00A15BB7" w:rsidP="000A1723">
            <w:pPr>
              <w:textAlignment w:val="center"/>
              <w:rPr>
                <w:rFonts w:cs="Arial"/>
                <w:i w:val="0"/>
                <w:szCs w:val="16"/>
                <w:lang w:val="es-GT"/>
              </w:rPr>
            </w:pPr>
            <w:r>
              <w:rPr>
                <w:rFonts w:cs="Arial"/>
                <w:szCs w:val="16"/>
                <w:lang w:val="es-GT"/>
              </w:rPr>
              <w:t xml:space="preserve">Se derivan por el incumplimiento de sus funciones, afectando el cumplimiento de las metas y objetivos </w:t>
            </w:r>
            <w:r w:rsidR="000A1723">
              <w:rPr>
                <w:rFonts w:cs="Arial"/>
                <w:szCs w:val="16"/>
                <w:lang w:val="es-GT"/>
              </w:rPr>
              <w:t>del Departamento de Análisis de Expedientes del JNO.</w:t>
            </w:r>
          </w:p>
        </w:tc>
      </w:tr>
      <w:tr w:rsidR="00A15BB7" w:rsidRPr="00FC33C5" w14:paraId="4FA81491"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BE1E96"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A15BB7" w:rsidRPr="003D721E" w14:paraId="63D9E124"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5A1B8" w14:textId="6FC9C338" w:rsidR="00A15BB7" w:rsidRPr="00E4109B" w:rsidRDefault="00A15BB7" w:rsidP="00BC2B17">
            <w:pPr>
              <w:rPr>
                <w:rFonts w:cs="Arial"/>
                <w:szCs w:val="16"/>
                <w:lang w:val="es-GT"/>
              </w:rPr>
            </w:pPr>
            <w:r w:rsidRPr="00E4109B">
              <w:rPr>
                <w:lang w:val="es-GT"/>
              </w:rPr>
              <w:t>Se derivan por el incumplimiento de sus funciones, afectando los intereses de la Institución, lo que provoca desconfianza y falta de credibilidad en los procesos de trabajo y los servicios a la comunidad educativa.</w:t>
            </w:r>
          </w:p>
        </w:tc>
      </w:tr>
      <w:tr w:rsidR="00A15BB7" w:rsidRPr="00FC33C5" w14:paraId="46A912B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9EFEFD"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A15BB7" w:rsidRPr="003D721E" w14:paraId="5C1E04AE" w14:textId="77777777" w:rsidTr="00A15BB7">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40CCE7" w14:textId="77777777" w:rsidR="00A15BB7" w:rsidRPr="00FC33C5" w:rsidRDefault="00A15BB7" w:rsidP="00A15BB7">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4019781" w14:textId="62D88822" w:rsidR="00A15BB7" w:rsidRPr="00693F6D" w:rsidRDefault="00D51657" w:rsidP="00311AE6">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r>
              <w:rPr>
                <w:rFonts w:cs="Arial"/>
                <w:i/>
                <w:szCs w:val="16"/>
                <w:lang w:val="es-GT"/>
              </w:rPr>
              <w:t>9</w:t>
            </w:r>
            <w:r w:rsidRPr="00FB7D9E">
              <w:rPr>
                <w:rFonts w:cs="Arial"/>
                <w:i/>
                <w:szCs w:val="16"/>
                <w:lang w:val="es-GT"/>
              </w:rPr>
              <w:t xml:space="preserve">0% de esfuerzo mental, exige concentración constante para </w:t>
            </w:r>
            <w:r w:rsidR="00311AE6">
              <w:rPr>
                <w:rFonts w:cs="Arial"/>
                <w:i/>
                <w:szCs w:val="16"/>
                <w:lang w:val="es-GT"/>
              </w:rPr>
              <w:t>r</w:t>
            </w:r>
            <w:r w:rsidRPr="0080410A">
              <w:rPr>
                <w:rFonts w:cs="Arial"/>
                <w:szCs w:val="16"/>
                <w:lang w:val="es-GT"/>
              </w:rPr>
              <w:t>evisar y analizar los</w:t>
            </w:r>
            <w:r>
              <w:rPr>
                <w:rFonts w:cs="Arial"/>
                <w:szCs w:val="16"/>
                <w:lang w:val="es-GT"/>
              </w:rPr>
              <w:t xml:space="preserve"> expedientes de docentes participantes en el proceso de oposición; así como </w:t>
            </w:r>
            <w:proofErr w:type="gramStart"/>
            <w:r>
              <w:rPr>
                <w:rFonts w:cs="Arial"/>
                <w:szCs w:val="16"/>
                <w:lang w:val="es-GT"/>
              </w:rPr>
              <w:t xml:space="preserve">lo </w:t>
            </w:r>
            <w:r w:rsidRPr="0080410A">
              <w:rPr>
                <w:rFonts w:cs="Arial"/>
                <w:szCs w:val="16"/>
                <w:lang w:val="es-GT"/>
              </w:rPr>
              <w:t xml:space="preserve"> proyectos</w:t>
            </w:r>
            <w:proofErr w:type="gramEnd"/>
            <w:r w:rsidRPr="0080410A">
              <w:rPr>
                <w:rFonts w:cs="Arial"/>
                <w:szCs w:val="16"/>
                <w:lang w:val="es-GT"/>
              </w:rPr>
              <w:t xml:space="preserve"> de documentos oficiales</w:t>
            </w:r>
            <w:r>
              <w:rPr>
                <w:rFonts w:cs="Arial"/>
                <w:szCs w:val="16"/>
                <w:lang w:val="es-GT"/>
              </w:rPr>
              <w:t>,</w:t>
            </w:r>
            <w:r w:rsidRPr="0080410A">
              <w:rPr>
                <w:rFonts w:cs="Arial"/>
                <w:szCs w:val="16"/>
                <w:lang w:val="es-GT"/>
              </w:rPr>
              <w:t xml:space="preserve"> verifica</w:t>
            </w:r>
            <w:r>
              <w:rPr>
                <w:rFonts w:cs="Arial"/>
                <w:szCs w:val="16"/>
                <w:lang w:val="es-GT"/>
              </w:rPr>
              <w:t>ndo que se haya aplicado</w:t>
            </w:r>
            <w:r w:rsidRPr="0080410A">
              <w:rPr>
                <w:rFonts w:cs="Arial"/>
                <w:szCs w:val="16"/>
                <w:lang w:val="es-GT"/>
              </w:rPr>
              <w:t xml:space="preserve"> la normativa legal vigente.</w:t>
            </w:r>
            <w:r>
              <w:rPr>
                <w:rFonts w:cs="Arial"/>
                <w:szCs w:val="16"/>
                <w:lang w:val="es-GT"/>
              </w:rPr>
              <w:t xml:space="preserve"> </w:t>
            </w:r>
            <w:proofErr w:type="gramStart"/>
            <w:r>
              <w:rPr>
                <w:rFonts w:cs="Arial"/>
                <w:szCs w:val="16"/>
                <w:lang w:val="es-GT"/>
              </w:rPr>
              <w:t>Asimismo</w:t>
            </w:r>
            <w:proofErr w:type="gramEnd"/>
            <w:r>
              <w:rPr>
                <w:rFonts w:cs="Arial"/>
                <w:szCs w:val="16"/>
                <w:lang w:val="es-GT"/>
              </w:rPr>
              <w:t xml:space="preserve"> planificar, organizar y ejecutar las actividades específicas asignadas por el jefe del departamento.</w:t>
            </w:r>
            <w:r>
              <w:rPr>
                <w:rFonts w:cs="Arial"/>
                <w:i/>
                <w:szCs w:val="16"/>
                <w:lang w:val="es-GT"/>
              </w:rPr>
              <w:t xml:space="preserve"> </w:t>
            </w:r>
          </w:p>
        </w:tc>
      </w:tr>
      <w:tr w:rsidR="00A15BB7" w:rsidRPr="003D721E" w14:paraId="2CBB0E88" w14:textId="77777777" w:rsidTr="00BC2B17">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A678BB" w14:textId="77777777" w:rsidR="00A15BB7" w:rsidRPr="00FC33C5" w:rsidRDefault="00A15BB7" w:rsidP="00A15BB7">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B725887" w14:textId="57A44E64" w:rsidR="00A15BB7" w:rsidRPr="00693F6D" w:rsidRDefault="00A15BB7" w:rsidP="00D51657">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D51657">
              <w:rPr>
                <w:rFonts w:cs="Arial"/>
                <w:i/>
                <w:szCs w:val="16"/>
                <w:lang w:val="es-GT"/>
              </w:rPr>
              <w:t>1</w:t>
            </w:r>
            <w:r w:rsidRPr="00FB7D9E">
              <w:rPr>
                <w:rFonts w:cs="Arial"/>
                <w:i/>
                <w:szCs w:val="16"/>
                <w:lang w:val="es-GT"/>
              </w:rPr>
              <w:t>0% ya que la mayoría del tiempo realiza sus tareas sentado.</w:t>
            </w:r>
          </w:p>
        </w:tc>
      </w:tr>
      <w:tr w:rsidR="00A15BB7" w:rsidRPr="00D523B8" w14:paraId="0DDF9DEB"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2948EE" w14:textId="77777777" w:rsidR="00A15BB7" w:rsidRPr="009E0D6F" w:rsidRDefault="00A15BB7" w:rsidP="00A15BB7">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A15BB7" w:rsidRPr="00D523B8" w14:paraId="364B4353"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B9F079"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A15BB7" w:rsidRPr="003D721E" w14:paraId="531A5C7F"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629A2D" w14:textId="77777777" w:rsidR="00A15BB7" w:rsidRPr="00FC33C5" w:rsidRDefault="00A15BB7" w:rsidP="00A15BB7">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49AD641" w14:textId="18A1785C" w:rsidR="00A15BB7" w:rsidRPr="00693F6D" w:rsidRDefault="00AC5BBB" w:rsidP="00813351">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AC5BBB">
              <w:rPr>
                <w:rFonts w:cs="Arial"/>
                <w:i/>
                <w:szCs w:val="16"/>
                <w:lang w:val="es-GT"/>
              </w:rPr>
              <w:t>Acreditar título universitario a nivel de licenciatura en una carrera afín al puesto. Seis meses de experiencia como Asesor Profesional Especializado I y ser colegiado activo.</w:t>
            </w:r>
          </w:p>
        </w:tc>
      </w:tr>
      <w:tr w:rsidR="00A15BB7" w:rsidRPr="003D721E" w14:paraId="1D14F9E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55B48A8" w14:textId="77777777" w:rsidR="00A15BB7" w:rsidRPr="00FC33C5" w:rsidRDefault="00A15BB7" w:rsidP="00A15BB7">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9FF2AAE" w14:textId="77777777" w:rsidR="00A15BB7" w:rsidRPr="00693F6D" w:rsidRDefault="00AC5BBB" w:rsidP="00A15B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AC5BBB">
              <w:rPr>
                <w:rFonts w:cs="Arial"/>
                <w:i/>
                <w:szCs w:val="16"/>
                <w:lang w:val="es-GT"/>
              </w:rPr>
              <w:t>Acreditar título universitario a nivel de licenciatura en la carrera profesional que el puesto requiera. Cinco años de experiencia en labores afines al mismo y ser colegiado activo.</w:t>
            </w:r>
          </w:p>
        </w:tc>
      </w:tr>
      <w:tr w:rsidR="00A15BB7" w:rsidRPr="00FC33C5" w14:paraId="41E2D29A"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8C4D316"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15BB7" w:rsidRPr="00466F53" w14:paraId="26680302"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24C360" w14:textId="70274A10" w:rsidR="00AC5BBB" w:rsidRPr="003D721E" w:rsidRDefault="00AC5BBB" w:rsidP="00AA548C">
            <w:pPr>
              <w:textAlignment w:val="center"/>
              <w:rPr>
                <w:rFonts w:cs="Arial"/>
                <w:szCs w:val="16"/>
                <w:lang w:val="es-GT"/>
              </w:rPr>
            </w:pPr>
            <w:r w:rsidRPr="00AC5BBB">
              <w:rPr>
                <w:rFonts w:cs="Arial"/>
                <w:szCs w:val="16"/>
                <w:lang w:val="es-GT"/>
              </w:rPr>
              <w:t>Licenciatura de Ciencias Jurídicas y Sociales, Abogado y Notario, Administración de empresas</w:t>
            </w:r>
            <w:r w:rsidR="00D51657">
              <w:rPr>
                <w:rFonts w:cs="Arial"/>
                <w:szCs w:val="16"/>
                <w:lang w:val="es-GT"/>
              </w:rPr>
              <w:t>, Administración Educativa</w:t>
            </w:r>
            <w:r w:rsidR="00AA548C">
              <w:rPr>
                <w:rFonts w:cs="Arial"/>
                <w:szCs w:val="16"/>
                <w:lang w:val="es-GT"/>
              </w:rPr>
              <w:t>.</w:t>
            </w:r>
          </w:p>
        </w:tc>
      </w:tr>
      <w:tr w:rsidR="00A15BB7" w:rsidRPr="00FC33C5" w14:paraId="0D4CE4F1"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4821FD"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AC5BBB" w:rsidRPr="003D721E" w14:paraId="3507E100"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452D25" w14:textId="7CE1CDDD" w:rsidR="00A72A26" w:rsidRPr="00951CF9" w:rsidRDefault="00AA548C" w:rsidP="009B6A0A">
            <w:pPr>
              <w:pStyle w:val="Prrafodelista"/>
              <w:numPr>
                <w:ilvl w:val="0"/>
                <w:numId w:val="24"/>
              </w:numPr>
              <w:textAlignment w:val="center"/>
              <w:rPr>
                <w:rFonts w:cs="Arial"/>
                <w:szCs w:val="16"/>
                <w:lang w:val="es-GT"/>
              </w:rPr>
            </w:pPr>
            <w:r w:rsidRPr="00951CF9">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w:t>
            </w:r>
            <w:r>
              <w:rPr>
                <w:rFonts w:cs="Arial"/>
                <w:szCs w:val="16"/>
                <w:lang w:val="es-GT"/>
              </w:rPr>
              <w:t xml:space="preserve"> Nacional</w:t>
            </w:r>
            <w:r w:rsidRPr="00951CF9">
              <w:rPr>
                <w:rFonts w:cs="Arial"/>
                <w:szCs w:val="16"/>
                <w:lang w:val="es-GT"/>
              </w:rPr>
              <w:t>, Acuerdo Gubernativo y Ministerial que rige el proceso de oposición</w:t>
            </w:r>
            <w:r>
              <w:rPr>
                <w:rFonts w:cs="Arial"/>
                <w:szCs w:val="16"/>
                <w:lang w:val="es-GT"/>
              </w:rPr>
              <w:t>,</w:t>
            </w:r>
            <w:r w:rsidR="00A72A26">
              <w:rPr>
                <w:rFonts w:cs="Arial"/>
                <w:szCs w:val="16"/>
                <w:lang w:val="es-GT"/>
              </w:rPr>
              <w:t xml:space="preserve"> Normativo Disciplinario aplicable al personal del </w:t>
            </w:r>
            <w:proofErr w:type="gramStart"/>
            <w:r w:rsidR="00A72A26">
              <w:rPr>
                <w:rFonts w:cs="Arial"/>
                <w:szCs w:val="16"/>
                <w:lang w:val="es-GT"/>
              </w:rPr>
              <w:t xml:space="preserve">MINEDUC </w:t>
            </w:r>
            <w:r w:rsidR="00A72A26" w:rsidRPr="00951CF9">
              <w:rPr>
                <w:rFonts w:cs="Arial"/>
                <w:szCs w:val="16"/>
                <w:lang w:val="es-GT"/>
              </w:rPr>
              <w:t>.</w:t>
            </w:r>
            <w:proofErr w:type="gramEnd"/>
          </w:p>
          <w:p w14:paraId="59A2A8DE" w14:textId="77777777" w:rsidR="00A72A26" w:rsidRPr="00951CF9" w:rsidRDefault="00A72A26" w:rsidP="009B6A0A">
            <w:pPr>
              <w:pStyle w:val="Prrafodelista"/>
              <w:numPr>
                <w:ilvl w:val="0"/>
                <w:numId w:val="24"/>
              </w:numPr>
              <w:textAlignment w:val="center"/>
              <w:rPr>
                <w:rFonts w:cs="Arial"/>
                <w:szCs w:val="16"/>
                <w:lang w:val="es-GT"/>
              </w:rPr>
            </w:pPr>
            <w:r w:rsidRPr="00951CF9">
              <w:rPr>
                <w:rFonts w:cs="Arial"/>
                <w:szCs w:val="16"/>
                <w:lang w:val="es-GT"/>
              </w:rPr>
              <w:t>Manejo de casos legales y resolución de los mismos.</w:t>
            </w:r>
          </w:p>
          <w:p w14:paraId="50353AB8" w14:textId="77777777" w:rsidR="00A72A26" w:rsidRDefault="00A72A26" w:rsidP="009B6A0A">
            <w:pPr>
              <w:pStyle w:val="Prrafodelista"/>
              <w:numPr>
                <w:ilvl w:val="0"/>
                <w:numId w:val="24"/>
              </w:numPr>
              <w:textAlignment w:val="center"/>
              <w:rPr>
                <w:rFonts w:cs="Arial"/>
                <w:szCs w:val="16"/>
                <w:lang w:val="es-GT"/>
              </w:rPr>
            </w:pPr>
            <w:r w:rsidRPr="00951CF9">
              <w:rPr>
                <w:rFonts w:cs="Arial"/>
                <w:szCs w:val="16"/>
                <w:lang w:val="es-GT"/>
              </w:rPr>
              <w:t>Redacción y ortografía.</w:t>
            </w:r>
          </w:p>
          <w:p w14:paraId="5B8739BF" w14:textId="77777777" w:rsidR="00A72A26" w:rsidRDefault="00A72A26" w:rsidP="009B6A0A">
            <w:pPr>
              <w:pStyle w:val="Prrafodelista"/>
              <w:numPr>
                <w:ilvl w:val="0"/>
                <w:numId w:val="24"/>
              </w:numPr>
              <w:textAlignment w:val="center"/>
              <w:rPr>
                <w:rFonts w:cs="Arial"/>
                <w:szCs w:val="16"/>
                <w:lang w:val="es-GT"/>
              </w:rPr>
            </w:pPr>
            <w:r>
              <w:rPr>
                <w:rFonts w:cs="Arial"/>
                <w:szCs w:val="16"/>
                <w:lang w:val="es-GT"/>
              </w:rPr>
              <w:t>A</w:t>
            </w:r>
            <w:r w:rsidRPr="00175DC7">
              <w:rPr>
                <w:rFonts w:cs="Arial"/>
                <w:szCs w:val="16"/>
                <w:lang w:val="es-GT"/>
              </w:rPr>
              <w:t>dministración.</w:t>
            </w:r>
          </w:p>
          <w:p w14:paraId="11DBB6FE" w14:textId="6DBF406E" w:rsidR="00AC5BBB" w:rsidRPr="00733512" w:rsidRDefault="00A72A26" w:rsidP="009B6A0A">
            <w:pPr>
              <w:pStyle w:val="Prrafodelista"/>
              <w:numPr>
                <w:ilvl w:val="0"/>
                <w:numId w:val="24"/>
              </w:numPr>
              <w:textAlignment w:val="center"/>
              <w:rPr>
                <w:rFonts w:cs="Arial"/>
                <w:szCs w:val="16"/>
                <w:lang w:val="es-GT"/>
              </w:rPr>
            </w:pPr>
            <w:r w:rsidRPr="00175DC7">
              <w:rPr>
                <w:rFonts w:cs="Arial"/>
                <w:szCs w:val="16"/>
                <w:lang w:val="es-GT"/>
              </w:rPr>
              <w:t>Elaboración de informes, controles y seguimiento de casos</w:t>
            </w:r>
            <w:r w:rsidRPr="00733512">
              <w:rPr>
                <w:rFonts w:cs="Arial"/>
                <w:szCs w:val="16"/>
                <w:lang w:val="es-GT"/>
              </w:rPr>
              <w:t xml:space="preserve"> </w:t>
            </w:r>
          </w:p>
        </w:tc>
      </w:tr>
      <w:tr w:rsidR="00AC5BBB" w:rsidRPr="00466F53" w14:paraId="2A2F69B8"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4F95B8" w14:textId="77777777" w:rsidR="00AC5BBB" w:rsidRPr="00E04D40" w:rsidRDefault="00AC5BBB" w:rsidP="0053781C">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AC5BBB" w:rsidRPr="003D721E" w14:paraId="217142E1"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7848AC" w14:textId="77777777" w:rsidR="00B57322" w:rsidRPr="00FA11B8" w:rsidRDefault="00B57322" w:rsidP="00290FAF">
            <w:pPr>
              <w:pStyle w:val="Prrafodelista"/>
              <w:numPr>
                <w:ilvl w:val="0"/>
                <w:numId w:val="42"/>
              </w:numPr>
              <w:textAlignment w:val="center"/>
              <w:rPr>
                <w:rFonts w:cs="Arial"/>
                <w:szCs w:val="16"/>
                <w:lang w:val="es-GT"/>
              </w:rPr>
            </w:pPr>
            <w:r w:rsidRPr="00FA11B8">
              <w:rPr>
                <w:rFonts w:cs="Arial"/>
                <w:szCs w:val="16"/>
                <w:lang w:val="es-GT"/>
              </w:rPr>
              <w:t>Trabajo en equipo.</w:t>
            </w:r>
          </w:p>
          <w:p w14:paraId="4588E9D1" w14:textId="77777777" w:rsidR="00B57322" w:rsidRPr="00FA11B8" w:rsidRDefault="00B57322" w:rsidP="00290FAF">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307ED004" w14:textId="77777777" w:rsidR="00B57322" w:rsidRPr="00FA11B8" w:rsidRDefault="00B57322" w:rsidP="00290FAF">
            <w:pPr>
              <w:pStyle w:val="Prrafodelista"/>
              <w:numPr>
                <w:ilvl w:val="0"/>
                <w:numId w:val="42"/>
              </w:numPr>
              <w:textAlignment w:val="center"/>
              <w:rPr>
                <w:rFonts w:cs="Arial"/>
                <w:szCs w:val="16"/>
                <w:lang w:val="es-GT"/>
              </w:rPr>
            </w:pPr>
            <w:r w:rsidRPr="00FA11B8">
              <w:rPr>
                <w:rFonts w:cs="Arial"/>
                <w:szCs w:val="16"/>
                <w:lang w:val="es-GT"/>
              </w:rPr>
              <w:t>Organización.</w:t>
            </w:r>
          </w:p>
          <w:p w14:paraId="0BFF022C" w14:textId="77777777" w:rsidR="00B57322" w:rsidRPr="00FA11B8" w:rsidRDefault="00B57322" w:rsidP="00290FAF">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510307DB" w14:textId="77777777" w:rsidR="00B57322" w:rsidRPr="00FA11B8" w:rsidRDefault="00B57322" w:rsidP="00290FAF">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7C514D66" w14:textId="77777777" w:rsidR="00B57322" w:rsidRPr="00FA11B8" w:rsidRDefault="00B57322" w:rsidP="00290FAF">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56133106" w14:textId="77777777" w:rsidR="00B57322" w:rsidRPr="00FA11B8" w:rsidRDefault="00B57322" w:rsidP="00290FAF">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41B65906" w14:textId="77777777" w:rsidR="00B57322" w:rsidRDefault="00B57322" w:rsidP="00290FAF">
            <w:pPr>
              <w:pStyle w:val="Prrafodelista"/>
              <w:numPr>
                <w:ilvl w:val="0"/>
                <w:numId w:val="42"/>
              </w:numPr>
              <w:textAlignment w:val="center"/>
              <w:rPr>
                <w:rFonts w:cs="Arial"/>
                <w:szCs w:val="16"/>
                <w:lang w:val="es-GT"/>
              </w:rPr>
            </w:pPr>
            <w:r w:rsidRPr="00B57322">
              <w:rPr>
                <w:rFonts w:cs="Arial"/>
                <w:szCs w:val="16"/>
                <w:lang w:val="es-GT"/>
              </w:rPr>
              <w:t>Manejo de equipo de oficina (cómputo, impresión, fotocopiadora, escáner, audiovisuales, entre otros)</w:t>
            </w:r>
          </w:p>
          <w:p w14:paraId="28AD7514" w14:textId="492B54FF" w:rsidR="00AC5BBB" w:rsidRPr="00733512" w:rsidRDefault="00B57322" w:rsidP="00290FAF">
            <w:pPr>
              <w:pStyle w:val="Prrafodelista"/>
              <w:numPr>
                <w:ilvl w:val="0"/>
                <w:numId w:val="42"/>
              </w:numPr>
              <w:textAlignment w:val="center"/>
              <w:rPr>
                <w:rFonts w:cs="Arial"/>
                <w:szCs w:val="16"/>
                <w:lang w:val="es-GT"/>
              </w:rPr>
            </w:pPr>
            <w:r w:rsidRPr="00B57322">
              <w:rPr>
                <w:rFonts w:cs="Arial"/>
                <w:szCs w:val="16"/>
                <w:lang w:val="es-GT"/>
              </w:rPr>
              <w:t>Manejo de Office e internet.</w:t>
            </w:r>
          </w:p>
        </w:tc>
      </w:tr>
      <w:tr w:rsidR="00AC5BBB" w:rsidRPr="00C7166E" w14:paraId="7F3B00F7"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11F7793" w14:textId="77777777" w:rsidR="00AC5BBB" w:rsidRPr="00E04D40" w:rsidRDefault="00AC5BBB" w:rsidP="0053781C">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AC5BBB" w:rsidRPr="00C7166E" w14:paraId="3A23631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B3AEF80" w14:textId="77777777" w:rsidR="00AC5BBB" w:rsidRDefault="00AC5BBB" w:rsidP="00466BC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7F02EEBE" w14:textId="77777777" w:rsidR="00AC5BBB" w:rsidRDefault="00AC5BBB"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7AF8E984" w14:textId="30455BAD" w:rsidR="00AC5BBB" w:rsidRPr="00733512" w:rsidRDefault="00AC5BBB" w:rsidP="008C5C2E">
            <w:pPr>
              <w:pStyle w:val="Prrafodelista"/>
              <w:numPr>
                <w:ilvl w:val="0"/>
                <w:numId w:val="15"/>
              </w:numPr>
              <w:textAlignment w:val="center"/>
              <w:rPr>
                <w:rFonts w:cs="Arial"/>
                <w:szCs w:val="16"/>
                <w:lang w:val="es-GT"/>
              </w:rPr>
            </w:pPr>
            <w:r>
              <w:rPr>
                <w:rFonts w:cs="Arial"/>
                <w:szCs w:val="16"/>
                <w:lang w:val="es-GT"/>
              </w:rPr>
              <w:t>R</w:t>
            </w:r>
            <w:r w:rsidR="008C5C2E">
              <w:rPr>
                <w:rFonts w:cs="Arial"/>
                <w:szCs w:val="16"/>
                <w:lang w:val="es-GT"/>
              </w:rPr>
              <w:t>esponsable, empático</w:t>
            </w:r>
            <w:r w:rsidRPr="00A902B5">
              <w:rPr>
                <w:rFonts w:cs="Arial"/>
                <w:szCs w:val="16"/>
                <w:lang w:val="es-GT"/>
              </w:rPr>
              <w:t>, respetuoso, puntual, discreto, actitud positiva, comprometido con la institución</w:t>
            </w:r>
            <w:r>
              <w:rPr>
                <w:rFonts w:cs="Arial"/>
                <w:szCs w:val="16"/>
                <w:lang w:val="es-GT"/>
              </w:rPr>
              <w:t>.</w:t>
            </w:r>
          </w:p>
        </w:tc>
      </w:tr>
      <w:tr w:rsidR="00AC5BBB" w:rsidRPr="0007499F" w14:paraId="233B3BCE"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9E3A9B" w14:textId="77777777" w:rsidR="00AC5BBB" w:rsidRPr="00E04D40" w:rsidRDefault="00AC5BBB" w:rsidP="00A15BB7">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C5BBB" w:rsidRPr="003D721E" w14:paraId="134ADF5D"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9B34F1" w14:textId="4A462040" w:rsidR="00AC5BBB" w:rsidRPr="001524AA" w:rsidRDefault="0053781C" w:rsidP="001524AA">
            <w:pPr>
              <w:pStyle w:val="Prrafodelista"/>
              <w:numPr>
                <w:ilvl w:val="0"/>
                <w:numId w:val="44"/>
              </w:numPr>
              <w:ind w:left="452" w:hanging="452"/>
              <w:textAlignment w:val="center"/>
              <w:rPr>
                <w:rFonts w:cs="Arial"/>
                <w:szCs w:val="16"/>
                <w:lang w:val="es-GT"/>
              </w:rPr>
            </w:pPr>
            <w:r w:rsidRPr="0053781C">
              <w:rPr>
                <w:rFonts w:cs="Arial"/>
                <w:szCs w:val="16"/>
                <w:lang w:val="es-GT"/>
              </w:rPr>
              <w:t>Disponibilidad para trasladarse al interior del país.</w:t>
            </w:r>
          </w:p>
        </w:tc>
      </w:tr>
    </w:tbl>
    <w:p w14:paraId="3A67B625" w14:textId="77777777" w:rsidR="00A15BB7" w:rsidRDefault="00A15BB7" w:rsidP="00A15BB7">
      <w:pPr>
        <w:rPr>
          <w:rFonts w:ascii="Arial" w:hAnsi="Arial" w:cs="Arial"/>
          <w:sz w:val="22"/>
          <w:szCs w:val="22"/>
        </w:rPr>
      </w:pPr>
    </w:p>
    <w:p w14:paraId="2D31B3B4" w14:textId="76310355" w:rsidR="00D90E1A" w:rsidRDefault="00D90E1A">
      <w:pPr>
        <w:jc w:val="left"/>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A15BB7" w:rsidRPr="003D721E" w14:paraId="01A3DF82"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6C87D4" w14:textId="5906FC1E" w:rsidR="00A15BB7" w:rsidRPr="00C508A6" w:rsidRDefault="005E1812" w:rsidP="00052A05">
            <w:pPr>
              <w:pStyle w:val="Prrafodelista"/>
              <w:numPr>
                <w:ilvl w:val="0"/>
                <w:numId w:val="32"/>
              </w:numPr>
              <w:jc w:val="center"/>
              <w:textAlignment w:val="center"/>
              <w:rPr>
                <w:rFonts w:cs="Arial"/>
                <w:sz w:val="18"/>
                <w:szCs w:val="18"/>
                <w:lang w:val="es-GT"/>
              </w:rPr>
            </w:pPr>
            <w:r w:rsidRPr="00C508A6">
              <w:rPr>
                <w:rFonts w:ascii="Arial" w:hAnsi="Arial" w:cs="Arial"/>
                <w:sz w:val="22"/>
                <w:szCs w:val="22"/>
              </w:rPr>
              <w:lastRenderedPageBreak/>
              <w:br w:type="page"/>
            </w:r>
            <w:r w:rsidR="009822E9" w:rsidRPr="00C508A6">
              <w:rPr>
                <w:rFonts w:cs="Arial"/>
                <w:sz w:val="18"/>
                <w:szCs w:val="18"/>
              </w:rPr>
              <w:t>ANALISTA DEL DEPARTAMENTO DE ANÁLISIS DE EXPEDIENTES</w:t>
            </w:r>
          </w:p>
        </w:tc>
      </w:tr>
      <w:tr w:rsidR="00A15BB7" w:rsidRPr="00BC2E56" w14:paraId="6213A268"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6C22BB6"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15BB7" w:rsidRPr="00BC2E56" w14:paraId="4454EF4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4A6B74" w14:textId="77777777" w:rsidR="00A15BB7" w:rsidRPr="00BC2E56" w:rsidRDefault="00A15BB7" w:rsidP="0053781C">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706A09">
              <w:rPr>
                <w:rFonts w:cs="Arial"/>
                <w:szCs w:val="16"/>
                <w:lang w:val="es-GT"/>
              </w:rPr>
              <w:t>Asistente Profesional IV</w:t>
            </w:r>
          </w:p>
        </w:tc>
        <w:tc>
          <w:tcPr>
            <w:tcW w:w="2452" w:type="pct"/>
            <w:tcBorders>
              <w:top w:val="single" w:sz="4" w:space="0" w:color="00B0F0"/>
            </w:tcBorders>
            <w:shd w:val="clear" w:color="auto" w:fill="auto"/>
          </w:tcPr>
          <w:p w14:paraId="10090015" w14:textId="77777777" w:rsidR="00A15BB7" w:rsidRPr="00BC2E56" w:rsidRDefault="00A15BB7" w:rsidP="00706A09">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706A09">
              <w:rPr>
                <w:rFonts w:cs="Arial"/>
                <w:szCs w:val="16"/>
                <w:lang w:val="es-GT"/>
              </w:rPr>
              <w:t>9740</w:t>
            </w:r>
          </w:p>
        </w:tc>
      </w:tr>
      <w:tr w:rsidR="00D3022D" w:rsidRPr="00BC2E56" w14:paraId="7AF04D2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96C8C34" w14:textId="77777777" w:rsidR="00D3022D" w:rsidRPr="00BC2E56" w:rsidRDefault="00D3022D" w:rsidP="00D3022D">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244B61B6" w14:textId="77777777" w:rsidR="00D3022D" w:rsidRPr="00BC2E56" w:rsidRDefault="00D3022D" w:rsidP="00D3022D">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D3022D" w:rsidRPr="00BC2E56" w14:paraId="678A398C"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CC6FF6" w14:textId="77777777" w:rsidR="00D3022D" w:rsidRPr="00BC2E56" w:rsidRDefault="00D3022D" w:rsidP="00706A09">
            <w:pPr>
              <w:textAlignment w:val="center"/>
              <w:rPr>
                <w:rFonts w:cs="Arial"/>
                <w:i w:val="0"/>
                <w:szCs w:val="16"/>
                <w:lang w:val="es-GT"/>
              </w:rPr>
            </w:pPr>
            <w:r w:rsidRPr="00BC2E56">
              <w:rPr>
                <w:rFonts w:cs="Arial"/>
                <w:szCs w:val="16"/>
                <w:lang w:val="es-GT"/>
              </w:rPr>
              <w:t xml:space="preserve">Título funcional: </w:t>
            </w:r>
            <w:r w:rsidRPr="00706A09">
              <w:rPr>
                <w:rFonts w:cs="Arial"/>
                <w:szCs w:val="16"/>
                <w:lang w:val="es-GT"/>
              </w:rPr>
              <w:t>Analista del Departamento de Análisis de Expedientes</w:t>
            </w:r>
          </w:p>
        </w:tc>
        <w:tc>
          <w:tcPr>
            <w:tcW w:w="2452" w:type="pct"/>
            <w:shd w:val="clear" w:color="auto" w:fill="auto"/>
          </w:tcPr>
          <w:p w14:paraId="10F02363" w14:textId="77777777" w:rsidR="00D3022D" w:rsidRPr="00BC2E56" w:rsidRDefault="00D3022D" w:rsidP="00706A09">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02</w:t>
            </w:r>
          </w:p>
        </w:tc>
      </w:tr>
      <w:tr w:rsidR="00D3022D" w:rsidRPr="00D141D5" w14:paraId="17EEF328"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CCE8C9F" w14:textId="77777777" w:rsidR="00D3022D" w:rsidRPr="00BC2E56" w:rsidRDefault="00D3022D" w:rsidP="00706A09">
            <w:pPr>
              <w:textAlignment w:val="center"/>
              <w:rPr>
                <w:rFonts w:cs="Arial"/>
                <w:i w:val="0"/>
                <w:szCs w:val="16"/>
                <w:lang w:val="es-GT"/>
              </w:rPr>
            </w:pPr>
            <w:r w:rsidRPr="00BC2E56">
              <w:rPr>
                <w:rFonts w:cs="Arial"/>
                <w:szCs w:val="16"/>
                <w:lang w:val="es-GT"/>
              </w:rPr>
              <w:t xml:space="preserve">Jefe inmediato: </w:t>
            </w:r>
            <w:r w:rsidRPr="00706A09">
              <w:rPr>
                <w:rFonts w:cs="Arial"/>
                <w:szCs w:val="16"/>
                <w:lang w:val="es-GT"/>
              </w:rPr>
              <w:t>Jefe del Departamento de Análisis de Expedientes</w:t>
            </w:r>
          </w:p>
        </w:tc>
        <w:tc>
          <w:tcPr>
            <w:tcW w:w="2452" w:type="pct"/>
          </w:tcPr>
          <w:p w14:paraId="5AF584A7" w14:textId="77777777" w:rsidR="00D3022D" w:rsidRPr="00FC33C5" w:rsidRDefault="00D3022D" w:rsidP="00A15BB7">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44F2FC01" w14:textId="77777777" w:rsidR="00A15BB7" w:rsidRPr="002D0CF6" w:rsidRDefault="00A15BB7" w:rsidP="00A15BB7">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15BB7" w:rsidRPr="00933390" w14:paraId="67EF1512" w14:textId="77777777" w:rsidTr="00A15BB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8BA8E3A" w14:textId="77777777" w:rsidR="00A15BB7" w:rsidRPr="00E04D40" w:rsidRDefault="00A15BB7" w:rsidP="00A15BB7">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15BB7" w:rsidRPr="003D721E" w14:paraId="0A293D7F" w14:textId="77777777" w:rsidTr="00A15BB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26FFA0" w14:textId="4D39C8D9" w:rsidR="00A15BB7" w:rsidRPr="00FC33C5" w:rsidRDefault="00B57322" w:rsidP="00B57322">
            <w:pPr>
              <w:textAlignment w:val="center"/>
              <w:rPr>
                <w:rFonts w:cs="Arial"/>
                <w:szCs w:val="16"/>
                <w:lang w:val="es-GT"/>
              </w:rPr>
            </w:pPr>
            <w:r w:rsidRPr="0080410A">
              <w:rPr>
                <w:rFonts w:cs="Arial"/>
                <w:szCs w:val="16"/>
                <w:lang w:val="es-GT"/>
              </w:rPr>
              <w:t>Revisar y analizar los</w:t>
            </w:r>
            <w:r>
              <w:rPr>
                <w:rFonts w:cs="Arial"/>
                <w:szCs w:val="16"/>
                <w:lang w:val="es-GT"/>
              </w:rPr>
              <w:t xml:space="preserve"> expedientes de docentes participantes en el proceso de oposición; así como elaborar los</w:t>
            </w:r>
            <w:r w:rsidRPr="0080410A">
              <w:rPr>
                <w:rFonts w:cs="Arial"/>
                <w:szCs w:val="16"/>
                <w:lang w:val="es-GT"/>
              </w:rPr>
              <w:t xml:space="preserve"> proyectos de documentos oficiales </w:t>
            </w:r>
            <w:r>
              <w:rPr>
                <w:rFonts w:cs="Arial"/>
                <w:szCs w:val="16"/>
                <w:lang w:val="es-GT"/>
              </w:rPr>
              <w:t>referentes a los casos diligenciados en el departamento aplicando</w:t>
            </w:r>
            <w:r w:rsidRPr="0080410A">
              <w:rPr>
                <w:rFonts w:cs="Arial"/>
                <w:szCs w:val="16"/>
                <w:lang w:val="es-GT"/>
              </w:rPr>
              <w:t xml:space="preserve"> la normativa legal vigente.</w:t>
            </w:r>
            <w:r>
              <w:rPr>
                <w:rFonts w:cs="Arial"/>
                <w:szCs w:val="16"/>
                <w:lang w:val="es-GT"/>
              </w:rPr>
              <w:t xml:space="preserve"> </w:t>
            </w:r>
          </w:p>
        </w:tc>
      </w:tr>
      <w:tr w:rsidR="00A15BB7" w:rsidRPr="00FC33C5" w14:paraId="1D8924AA"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B28F698" w14:textId="77777777" w:rsidR="00A15BB7" w:rsidRPr="00E04D40" w:rsidRDefault="00A15BB7" w:rsidP="00A15BB7">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15BB7" w:rsidRPr="003D721E" w14:paraId="3223C84A"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DB18BB" w14:textId="32103A4C" w:rsidR="00B57322" w:rsidRPr="00BC2B17" w:rsidRDefault="00B57322" w:rsidP="00290FAF">
            <w:pPr>
              <w:pStyle w:val="Encabezado"/>
              <w:widowControl w:val="0"/>
              <w:numPr>
                <w:ilvl w:val="0"/>
                <w:numId w:val="45"/>
              </w:numPr>
              <w:spacing w:line="276" w:lineRule="auto"/>
              <w:rPr>
                <w:rFonts w:cs="Arial"/>
                <w:szCs w:val="18"/>
                <w:lang w:val="es-GT" w:bidi="ar"/>
              </w:rPr>
            </w:pPr>
            <w:r>
              <w:rPr>
                <w:rFonts w:cs="Arial"/>
                <w:sz w:val="18"/>
                <w:szCs w:val="18"/>
                <w:lang w:val="es-GT" w:bidi="ar"/>
              </w:rPr>
              <w:t>I</w:t>
            </w:r>
            <w:r w:rsidRPr="00BC2B17">
              <w:rPr>
                <w:rFonts w:cs="Arial"/>
                <w:szCs w:val="18"/>
                <w:lang w:val="es-GT" w:bidi="ar"/>
              </w:rPr>
              <w:t>niciar la conformación del expediente administrativo y trasladarlo al integrante del JNO que será ponente del mismo en el pleno.</w:t>
            </w:r>
          </w:p>
          <w:p w14:paraId="2DBAB27D" w14:textId="2861166D" w:rsidR="00B57322" w:rsidRPr="00BC2B17" w:rsidRDefault="00B57322"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 xml:space="preserve">Elaborar proyectos de resolución, oficios, providencias, informes y demás documentos oficiales, conforme los lineamientos o instrucciones brindadas por el integrante del JNO. </w:t>
            </w:r>
          </w:p>
          <w:p w14:paraId="386866CE" w14:textId="3790DE27" w:rsidR="00A5112D" w:rsidRPr="00BC2B17" w:rsidRDefault="00A5112D" w:rsidP="00290FAF">
            <w:pPr>
              <w:pStyle w:val="Encabezado"/>
              <w:widowControl w:val="0"/>
              <w:numPr>
                <w:ilvl w:val="0"/>
                <w:numId w:val="45"/>
              </w:numPr>
              <w:spacing w:line="276" w:lineRule="auto"/>
              <w:rPr>
                <w:rFonts w:cs="Arial"/>
                <w:szCs w:val="18"/>
                <w:lang w:val="es-GT" w:bidi="ar"/>
              </w:rPr>
            </w:pPr>
            <w:r w:rsidRPr="00BC2B17">
              <w:rPr>
                <w:rFonts w:cs="Arial"/>
                <w:szCs w:val="18"/>
                <w:lang w:val="es-GT"/>
              </w:rPr>
              <w:t xml:space="preserve">Revisar y analizar los expedientes de docentes participantes en el proceso de oposición; con el objeto de verificar el cumplimiento de requisitos obligatorios y que las calificaciones hayan sido otorgadas conforme los instrumentos técnicos aprobados por autoridad superior. </w:t>
            </w:r>
          </w:p>
          <w:p w14:paraId="58388A3F" w14:textId="77777777" w:rsidR="00A5112D" w:rsidRPr="00BC2B17" w:rsidRDefault="00A5112D"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 xml:space="preserve">Realizar consultas en los sistemas e-SINO y e-SIRH para verificar la información relacionada con los casos asignados. </w:t>
            </w:r>
          </w:p>
          <w:p w14:paraId="46AEB635" w14:textId="10372402" w:rsidR="00A5112D" w:rsidRPr="00BC2B17" w:rsidRDefault="00A5112D"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Realizar las acciones necesarias en el e-SINO para efectuar las modificaciones establecidas en las resoluciones emitidas por el JNO.</w:t>
            </w:r>
          </w:p>
          <w:p w14:paraId="1D4C433F" w14:textId="64D2AD42" w:rsidR="00B57322" w:rsidRPr="00BC2B17" w:rsidRDefault="00A5112D"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Diligenciar la información que sea requerida por el JNO.</w:t>
            </w:r>
          </w:p>
          <w:p w14:paraId="79E8B27D" w14:textId="559278B7" w:rsidR="00A5112D" w:rsidRPr="00BC2B17" w:rsidRDefault="00A5112D"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 xml:space="preserve">Orientar a usuarios internos y externos en cuanto </w:t>
            </w:r>
            <w:r w:rsidR="001B6835" w:rsidRPr="00816C08">
              <w:rPr>
                <w:rFonts w:cs="Arial"/>
                <w:szCs w:val="16"/>
                <w:lang w:val="es-GT" w:bidi="ar"/>
              </w:rPr>
              <w:t xml:space="preserve">a consultas, uso y funcionamiento de los sistemas informáticos </w:t>
            </w:r>
            <w:r w:rsidR="001B6835">
              <w:rPr>
                <w:rFonts w:cs="Arial"/>
                <w:szCs w:val="16"/>
                <w:lang w:val="es-GT" w:bidi="ar"/>
              </w:rPr>
              <w:t>del proceso de oposición.</w:t>
            </w:r>
          </w:p>
          <w:p w14:paraId="37DA3D5A" w14:textId="4A70830E" w:rsidR="00A5112D" w:rsidRPr="00BC2B17" w:rsidRDefault="00A5112D"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Asistir a reuniones en las que sea requerido para asesorar al JNO o a las autoridades administrativas en temas técnicos del proceso de oposición especialmente en los casos que le hayan sido asignados.</w:t>
            </w:r>
          </w:p>
          <w:p w14:paraId="7BA51CEA" w14:textId="5BE9F17A" w:rsidR="007921BE" w:rsidRPr="00BC2B17" w:rsidRDefault="007921BE"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6D6C8C1" w14:textId="77777777" w:rsidR="007921BE" w:rsidRPr="00BC2B17" w:rsidRDefault="007921BE"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Asistir a monitoreos a requerimiento del JNO o autoridades administrativas para asesorar en temas técnicos del proceso de oposición.</w:t>
            </w:r>
          </w:p>
          <w:p w14:paraId="45E3FFBD" w14:textId="696CF0C5" w:rsidR="007921BE" w:rsidRPr="00BC2B17" w:rsidRDefault="007921BE"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Coadyuvar en la organización y realización de capacitaciones por designación del jefe de departamento.</w:t>
            </w:r>
          </w:p>
          <w:p w14:paraId="1B058667" w14:textId="77777777" w:rsidR="007921BE" w:rsidRPr="00BC2B17" w:rsidRDefault="007921BE"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Actualizar la información de los casos que le sean asignados en el control interno del departamento, con el objeto de establecer el avance de los mismos.</w:t>
            </w:r>
          </w:p>
          <w:p w14:paraId="67C8790C" w14:textId="77777777" w:rsidR="007921BE" w:rsidRPr="00BC2B17" w:rsidRDefault="007921BE" w:rsidP="00290FAF">
            <w:pPr>
              <w:pStyle w:val="Encabezado"/>
              <w:widowControl w:val="0"/>
              <w:numPr>
                <w:ilvl w:val="0"/>
                <w:numId w:val="45"/>
              </w:numPr>
              <w:spacing w:line="276" w:lineRule="auto"/>
              <w:rPr>
                <w:rFonts w:cs="Arial"/>
                <w:szCs w:val="18"/>
                <w:lang w:val="es-GT" w:bidi="ar"/>
              </w:rPr>
            </w:pPr>
            <w:r w:rsidRPr="00BC2B17">
              <w:rPr>
                <w:rFonts w:cs="Arial"/>
                <w:szCs w:val="18"/>
                <w:lang w:val="es-GT" w:bidi="ar"/>
              </w:rPr>
              <w:t>Elaborar y presentar informes conforme los lineamientos establecidos por el jefe del departamento.</w:t>
            </w:r>
          </w:p>
          <w:p w14:paraId="341F5C46" w14:textId="524869B6" w:rsidR="00A15BB7" w:rsidRPr="004B768F" w:rsidRDefault="00B61E38" w:rsidP="00290FAF">
            <w:pPr>
              <w:pStyle w:val="Encabezado"/>
              <w:widowControl w:val="0"/>
              <w:numPr>
                <w:ilvl w:val="0"/>
                <w:numId w:val="45"/>
              </w:numPr>
              <w:spacing w:line="276" w:lineRule="auto"/>
              <w:rPr>
                <w:i w:val="0"/>
                <w:szCs w:val="16"/>
                <w:lang w:val="es-GT"/>
              </w:rPr>
            </w:pPr>
            <w:r w:rsidRPr="00BC2B17">
              <w:rPr>
                <w:rFonts w:cs="Arial"/>
                <w:szCs w:val="18"/>
                <w:lang w:val="es-GT" w:bidi="ar"/>
              </w:rPr>
              <w:t xml:space="preserve">Ejecutar las actividades descritas en los procedimientos, instructivos, guías y cualquier otro documento oficial en las que esté involucrado el puesto.  </w:t>
            </w:r>
          </w:p>
        </w:tc>
      </w:tr>
      <w:tr w:rsidR="00A15BB7" w:rsidRPr="00FC33C5" w14:paraId="00FB85BA"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1C79713" w14:textId="77777777" w:rsidR="00A15BB7" w:rsidRPr="004A15C8" w:rsidRDefault="00A15BB7" w:rsidP="00A15BB7">
            <w:pPr>
              <w:textAlignment w:val="center"/>
              <w:rPr>
                <w:rFonts w:eastAsia="SimSun" w:cs="Arial"/>
                <w:b/>
                <w:sz w:val="18"/>
                <w:szCs w:val="18"/>
                <w:lang w:val="es-GT" w:bidi="ar"/>
              </w:rPr>
            </w:pPr>
            <w:r w:rsidRPr="004A15C8">
              <w:rPr>
                <w:rFonts w:cs="Arial"/>
                <w:b/>
                <w:sz w:val="18"/>
                <w:szCs w:val="18"/>
                <w:lang w:bidi="ar"/>
              </w:rPr>
              <w:t>4. TAREAS PERIÓDICAS</w:t>
            </w:r>
          </w:p>
        </w:tc>
      </w:tr>
      <w:tr w:rsidR="00A15BB7" w:rsidRPr="003D721E" w14:paraId="2B2F293C"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E3E0AC" w14:textId="4964C2B6" w:rsidR="00A15BB7" w:rsidRPr="004A15C8" w:rsidRDefault="00C319DA" w:rsidP="00C319DA">
            <w:pPr>
              <w:pStyle w:val="Prrafodelista"/>
              <w:numPr>
                <w:ilvl w:val="0"/>
                <w:numId w:val="116"/>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A15BB7" w:rsidRPr="00FC33C5" w14:paraId="0016CD38"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B4DBB49" w14:textId="77777777" w:rsidR="00A15BB7" w:rsidRPr="004A15C8" w:rsidRDefault="00A15BB7" w:rsidP="00A15BB7">
            <w:pPr>
              <w:textAlignment w:val="center"/>
              <w:rPr>
                <w:rFonts w:cs="Arial"/>
                <w:b/>
                <w:sz w:val="18"/>
                <w:szCs w:val="18"/>
                <w:lang w:val="es-GT"/>
              </w:rPr>
            </w:pPr>
            <w:r w:rsidRPr="004A15C8">
              <w:rPr>
                <w:rFonts w:cs="Arial"/>
                <w:b/>
                <w:sz w:val="18"/>
                <w:szCs w:val="18"/>
              </w:rPr>
              <w:t>5. TAREAS EVENTUALES</w:t>
            </w:r>
          </w:p>
        </w:tc>
      </w:tr>
      <w:tr w:rsidR="00A15BB7" w:rsidRPr="003D721E" w14:paraId="0C4A522D"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2B1454E" w14:textId="77777777" w:rsidR="00000C79" w:rsidRPr="00BC2B17" w:rsidRDefault="00000C79" w:rsidP="00D90E1A">
            <w:pPr>
              <w:pStyle w:val="Encabezado"/>
              <w:widowControl w:val="0"/>
              <w:numPr>
                <w:ilvl w:val="0"/>
                <w:numId w:val="117"/>
              </w:numPr>
              <w:spacing w:line="276" w:lineRule="auto"/>
              <w:rPr>
                <w:rFonts w:cs="Arial"/>
                <w:szCs w:val="18"/>
                <w:lang w:val="es-GT" w:bidi="ar"/>
              </w:rPr>
            </w:pPr>
            <w:r w:rsidRPr="00BC2B17">
              <w:rPr>
                <w:rFonts w:cs="Arial"/>
                <w:szCs w:val="18"/>
                <w:lang w:val="es-GT" w:bidi="ar"/>
              </w:rPr>
              <w:t>Capacitar en temas técnicos del proceso de oposición por designación del JNO o de las autoridades administrativas del JNO.</w:t>
            </w:r>
          </w:p>
          <w:p w14:paraId="5A01A601" w14:textId="3FAE1309" w:rsidR="008F6131" w:rsidRPr="004A15C8" w:rsidRDefault="008F6131" w:rsidP="00D90E1A">
            <w:pPr>
              <w:pStyle w:val="Encabezado"/>
              <w:widowControl w:val="0"/>
              <w:numPr>
                <w:ilvl w:val="0"/>
                <w:numId w:val="117"/>
              </w:numPr>
              <w:spacing w:line="276" w:lineRule="auto"/>
              <w:rPr>
                <w:szCs w:val="16"/>
                <w:lang w:val="es-GT"/>
              </w:rPr>
            </w:pPr>
            <w:r w:rsidRPr="00BC2B17">
              <w:rPr>
                <w:rFonts w:cs="Arial"/>
                <w:szCs w:val="18"/>
                <w:lang w:val="es-GT" w:bidi="ar"/>
              </w:rPr>
              <w:t xml:space="preserve">Realizar otras tareas asignadas por la autoridad superior inherentes al puesto, o tareas de carácter </w:t>
            </w:r>
            <w:proofErr w:type="gramStart"/>
            <w:r w:rsidRPr="00BC2B17">
              <w:rPr>
                <w:rFonts w:cs="Arial"/>
                <w:szCs w:val="18"/>
                <w:lang w:val="es-GT" w:bidi="ar"/>
              </w:rPr>
              <w:t>eventual  que</w:t>
            </w:r>
            <w:proofErr w:type="gramEnd"/>
            <w:r w:rsidRPr="00BC2B17">
              <w:rPr>
                <w:rFonts w:cs="Arial"/>
                <w:szCs w:val="18"/>
                <w:lang w:val="es-GT" w:bidi="ar"/>
              </w:rPr>
              <w:t xml:space="preserve"> no entorpezcan el cumplimiento del propósito principal del puesto y para las cuales la persona posea la competencia.</w:t>
            </w:r>
          </w:p>
        </w:tc>
      </w:tr>
    </w:tbl>
    <w:p w14:paraId="1A3F4BB6" w14:textId="77777777" w:rsidR="00A15BB7" w:rsidRPr="002D0CF6" w:rsidRDefault="00A15BB7" w:rsidP="00A15BB7">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15BB7" w:rsidRPr="00FC33C5" w14:paraId="3461FD5D"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4843E9" w14:textId="77777777" w:rsidR="00A15BB7" w:rsidRPr="00E04D40" w:rsidRDefault="00A15BB7" w:rsidP="00A15BB7">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A15BB7" w:rsidRPr="003D721E" w14:paraId="28186530" w14:textId="77777777" w:rsidTr="00A15BB7">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41A9B6" w14:textId="1BC2ACAD" w:rsidR="00A15BB7" w:rsidRPr="00693F6D" w:rsidRDefault="00000C79" w:rsidP="002A71C9">
            <w:pPr>
              <w:rPr>
                <w:lang w:val="es-GT"/>
              </w:rPr>
            </w:pPr>
            <w:r w:rsidRPr="00FB7D9E">
              <w:rPr>
                <w:lang w:val="es-GT"/>
              </w:rPr>
              <w:t>El puesto se ubica en el</w:t>
            </w:r>
            <w:r>
              <w:rPr>
                <w:lang w:val="es-GT"/>
              </w:rPr>
              <w:t xml:space="preserve"> Departamento de Análisis de Expedientes del</w:t>
            </w:r>
            <w:r w:rsidRPr="00FB7D9E">
              <w:rPr>
                <w:lang w:val="es-GT"/>
              </w:rPr>
              <w:t xml:space="preserve"> </w:t>
            </w:r>
            <w:r w:rsidR="002A71C9">
              <w:rPr>
                <w:lang w:val="es-GT"/>
              </w:rPr>
              <w:t>JNO</w:t>
            </w:r>
            <w:r w:rsidRPr="00FB7D9E">
              <w:rPr>
                <w:lang w:val="es-GT"/>
              </w:rPr>
              <w:t>.</w:t>
            </w:r>
          </w:p>
        </w:tc>
      </w:tr>
      <w:tr w:rsidR="00A15BB7" w:rsidRPr="00FC33C5" w14:paraId="4269709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EEB382"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A15BB7" w:rsidRPr="003D721E" w14:paraId="5092B943"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116669" w14:textId="77777777" w:rsidR="00A15BB7" w:rsidRPr="00693F6D" w:rsidRDefault="00A15BB7" w:rsidP="00BC2B17">
            <w:pPr>
              <w:rPr>
                <w:lang w:val="es-GT"/>
              </w:rPr>
            </w:pPr>
            <w:r>
              <w:rPr>
                <w:lang w:val="es-GT"/>
              </w:rPr>
              <w:t>N/A</w:t>
            </w:r>
          </w:p>
        </w:tc>
      </w:tr>
      <w:tr w:rsidR="00A15BB7" w:rsidRPr="00FC33C5" w14:paraId="7729D2A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DA277E"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A15BB7" w:rsidRPr="003D721E" w14:paraId="5FF5803A"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84491C" w14:textId="44BEF21F" w:rsidR="00A15BB7" w:rsidRPr="00693F6D" w:rsidRDefault="000A4DAA" w:rsidP="00A15BB7">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A15BB7" w:rsidRPr="003D721E" w14:paraId="3C52F7B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450EBB" w14:textId="77777777" w:rsidR="00A15BB7" w:rsidRPr="00693F6D" w:rsidRDefault="00A15BB7" w:rsidP="00A15BB7">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A15BB7" w:rsidRPr="00FC33C5" w14:paraId="624B747E"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F63B3D"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A15BB7" w:rsidRPr="003D721E" w14:paraId="6F976C98"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C0DDBE" w14:textId="77777777" w:rsidR="00A15BB7" w:rsidRPr="00FC33C5" w:rsidRDefault="00A15BB7" w:rsidP="00A15BB7">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F9DB0E0" w14:textId="7548C06A" w:rsidR="00A15BB7" w:rsidRPr="000A4DAA" w:rsidRDefault="00000C79" w:rsidP="001E4882">
            <w:pP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0A4DAA">
              <w:rPr>
                <w:i/>
              </w:rPr>
              <w:t xml:space="preserve">Enlace Administrativo del Jurado Departamental de Oposición, Asistente del Jurado Departamental de Oposición, integrantes de JUMO, integrantes de </w:t>
            </w:r>
            <w:r w:rsidR="001E1D53" w:rsidRPr="000A4DAA">
              <w:rPr>
                <w:i/>
              </w:rPr>
              <w:t>JADO</w:t>
            </w:r>
            <w:r w:rsidRPr="000A4DAA">
              <w:rPr>
                <w:i/>
              </w:rPr>
              <w:t>, docentes participantes en el proceso de oposición.</w:t>
            </w:r>
          </w:p>
        </w:tc>
      </w:tr>
      <w:tr w:rsidR="00A15BB7" w:rsidRPr="003D721E" w14:paraId="02E86A76"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2E00A7" w14:textId="77777777" w:rsidR="00A15BB7" w:rsidRPr="00FC33C5" w:rsidRDefault="00A15BB7" w:rsidP="00A15BB7">
            <w:pPr>
              <w:textAlignment w:val="center"/>
              <w:rPr>
                <w:rFonts w:cs="Arial"/>
                <w:i w:val="0"/>
                <w:iCs w:val="0"/>
                <w:szCs w:val="16"/>
                <w:lang w:val="es-GT"/>
              </w:rPr>
            </w:pPr>
            <w:r w:rsidRPr="00FC33C5">
              <w:rPr>
                <w:rFonts w:cs="Arial"/>
                <w:szCs w:val="16"/>
                <w:lang w:val="es-GT"/>
              </w:rPr>
              <w:lastRenderedPageBreak/>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2DBBCD7" w14:textId="5D154876" w:rsidR="00A15BB7" w:rsidRPr="000A4DAA" w:rsidRDefault="00000C79" w:rsidP="00A15BB7">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0A4DAA">
              <w:rPr>
                <w:i/>
              </w:rPr>
              <w:t>Docentes participantes en el proceso de oposición, abogados auxiliantes de docentes participantes cuando han sido propuestos.</w:t>
            </w:r>
          </w:p>
        </w:tc>
      </w:tr>
      <w:tr w:rsidR="00A15BB7" w:rsidRPr="00FC33C5" w14:paraId="6D1F0D9F"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48E8FD"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A15BB7" w:rsidRPr="003D721E" w14:paraId="032D30B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210797" w14:textId="0297728F" w:rsidR="00A15BB7" w:rsidRPr="00693F6D" w:rsidRDefault="00A15BB7" w:rsidP="001E4882">
            <w:pPr>
              <w:rPr>
                <w:lang w:val="es-GT"/>
              </w:rPr>
            </w:pPr>
            <w:r w:rsidRPr="00FB7D9E">
              <w:rPr>
                <w:lang w:val="es-GT"/>
              </w:rPr>
              <w:t>Edificio Plaza Rabí</w:t>
            </w:r>
          </w:p>
        </w:tc>
      </w:tr>
      <w:tr w:rsidR="00A15BB7" w:rsidRPr="00FC33C5" w14:paraId="0D14BCC0"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7B2452D"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A15BB7" w:rsidRPr="003D721E" w14:paraId="77D734EE"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052130" w14:textId="07127D6B" w:rsidR="00A15BB7" w:rsidRPr="00FC33C5" w:rsidRDefault="00A15BB7" w:rsidP="00000C79">
            <w:pPr>
              <w:textAlignment w:val="center"/>
              <w:rPr>
                <w:rFonts w:cs="Arial"/>
                <w:i w:val="0"/>
                <w:szCs w:val="16"/>
                <w:lang w:val="es-GT"/>
              </w:rPr>
            </w:pPr>
            <w:r>
              <w:rPr>
                <w:rFonts w:cs="Arial"/>
                <w:szCs w:val="16"/>
                <w:lang w:val="es-GT"/>
              </w:rPr>
              <w:t>La jornada de trabajo es Diurna, de lunes a viernes de 9:00 a 17:30 horas</w:t>
            </w:r>
          </w:p>
        </w:tc>
      </w:tr>
      <w:tr w:rsidR="00A15BB7" w:rsidRPr="00FC33C5" w14:paraId="7AB0DE66"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169077"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A15BB7" w:rsidRPr="003D721E" w14:paraId="78CB6E5C"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9EC3D4" w14:textId="076CAD30" w:rsidR="00A15BB7" w:rsidRPr="00FC33C5" w:rsidRDefault="00A15BB7" w:rsidP="009E4752">
            <w:pPr>
              <w:rPr>
                <w:rFonts w:cs="Arial"/>
                <w:i w:val="0"/>
                <w:szCs w:val="16"/>
                <w:lang w:val="es-GT"/>
              </w:rPr>
            </w:pPr>
            <w:r>
              <w:rPr>
                <w:lang w:val="es-GT"/>
              </w:rPr>
              <w:t xml:space="preserve">Se derivan por el incumplimiento de sus funciones, afectando el cumplimiento de las metas y objetivos </w:t>
            </w:r>
            <w:r w:rsidR="00A14FA5">
              <w:rPr>
                <w:lang w:val="es-GT"/>
              </w:rPr>
              <w:t>del departamento de Análisis de Expedientes</w:t>
            </w:r>
            <w:r>
              <w:rPr>
                <w:lang w:val="es-GT"/>
              </w:rPr>
              <w:t xml:space="preserve"> del Jurado Nacional de Oposición.</w:t>
            </w:r>
          </w:p>
        </w:tc>
      </w:tr>
      <w:tr w:rsidR="00A15BB7" w:rsidRPr="00FC33C5" w14:paraId="057A67E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55B12A"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A15BB7" w:rsidRPr="003D721E" w14:paraId="10C56284"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735660" w14:textId="6F3CB572" w:rsidR="00A15BB7" w:rsidRPr="00E4109B" w:rsidRDefault="00A15BB7" w:rsidP="009E4752">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15BB7" w:rsidRPr="00FC33C5" w14:paraId="4B2C66DF"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6119EC"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A15BB7" w:rsidRPr="003D721E" w14:paraId="4D355D6D" w14:textId="77777777" w:rsidTr="00A15BB7">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7367D6" w14:textId="77777777" w:rsidR="00A15BB7" w:rsidRPr="00FC33C5" w:rsidRDefault="00A15BB7" w:rsidP="00A15BB7">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36322A8" w14:textId="62640712" w:rsidR="00A15BB7" w:rsidRPr="00693F6D" w:rsidRDefault="00A15BB7" w:rsidP="00000C79">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80% de esfuerzo mental, exige concentración constante para aplicar conocimientos generales en la </w:t>
            </w:r>
            <w:r w:rsidR="00000C79">
              <w:rPr>
                <w:rFonts w:cs="Arial"/>
                <w:i/>
                <w:szCs w:val="16"/>
                <w:lang w:val="es-GT"/>
              </w:rPr>
              <w:t>r</w:t>
            </w:r>
            <w:r w:rsidR="00000C79" w:rsidRPr="0080410A">
              <w:rPr>
                <w:rFonts w:cs="Arial"/>
                <w:szCs w:val="16"/>
                <w:lang w:val="es-GT"/>
              </w:rPr>
              <w:t>evis</w:t>
            </w:r>
            <w:r w:rsidR="00000C79">
              <w:rPr>
                <w:rFonts w:cs="Arial"/>
                <w:szCs w:val="16"/>
                <w:lang w:val="es-GT"/>
              </w:rPr>
              <w:t>ión</w:t>
            </w:r>
            <w:r w:rsidR="00000C79" w:rsidRPr="0080410A">
              <w:rPr>
                <w:rFonts w:cs="Arial"/>
                <w:szCs w:val="16"/>
                <w:lang w:val="es-GT"/>
              </w:rPr>
              <w:t xml:space="preserve"> y </w:t>
            </w:r>
            <w:r w:rsidR="00000C79">
              <w:rPr>
                <w:rFonts w:cs="Arial"/>
                <w:szCs w:val="16"/>
                <w:lang w:val="es-GT"/>
              </w:rPr>
              <w:t>análisis de</w:t>
            </w:r>
            <w:r w:rsidR="00000C79" w:rsidRPr="0080410A">
              <w:rPr>
                <w:rFonts w:cs="Arial"/>
                <w:szCs w:val="16"/>
                <w:lang w:val="es-GT"/>
              </w:rPr>
              <w:t xml:space="preserve"> los</w:t>
            </w:r>
            <w:r w:rsidR="00000C79">
              <w:rPr>
                <w:rFonts w:cs="Arial"/>
                <w:szCs w:val="16"/>
                <w:lang w:val="es-GT"/>
              </w:rPr>
              <w:t xml:space="preserve"> expedientes de docentes participantes en el proceso de oposición; así como </w:t>
            </w:r>
            <w:r w:rsidR="001524AA">
              <w:rPr>
                <w:rFonts w:cs="Arial"/>
                <w:szCs w:val="16"/>
                <w:lang w:val="es-GT"/>
              </w:rPr>
              <w:t>en la</w:t>
            </w:r>
            <w:r w:rsidR="00000C79">
              <w:rPr>
                <w:rFonts w:cs="Arial"/>
                <w:szCs w:val="16"/>
                <w:lang w:val="es-GT"/>
              </w:rPr>
              <w:t xml:space="preserve"> elaboración de </w:t>
            </w:r>
            <w:r w:rsidR="00000C79" w:rsidRPr="0080410A">
              <w:rPr>
                <w:rFonts w:cs="Arial"/>
                <w:szCs w:val="16"/>
                <w:lang w:val="es-GT"/>
              </w:rPr>
              <w:t xml:space="preserve">proyectos de documentos oficiales </w:t>
            </w:r>
            <w:r w:rsidR="00000C79">
              <w:rPr>
                <w:rFonts w:cs="Arial"/>
                <w:szCs w:val="16"/>
                <w:lang w:val="es-GT"/>
              </w:rPr>
              <w:t>referentes a los casos diligenciados en el departamento aplicando</w:t>
            </w:r>
            <w:r w:rsidR="00000C79" w:rsidRPr="0080410A">
              <w:rPr>
                <w:rFonts w:cs="Arial"/>
                <w:szCs w:val="16"/>
                <w:lang w:val="es-GT"/>
              </w:rPr>
              <w:t xml:space="preserve"> la normativa legal vigente.</w:t>
            </w:r>
          </w:p>
        </w:tc>
      </w:tr>
      <w:tr w:rsidR="00A15BB7" w:rsidRPr="003D721E" w14:paraId="281237E7" w14:textId="77777777" w:rsidTr="00000C79">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4DEE1A" w14:textId="77777777" w:rsidR="00A15BB7" w:rsidRPr="00FC33C5" w:rsidRDefault="00A15BB7" w:rsidP="00A15BB7">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B40435" w14:textId="77777777" w:rsidR="00A15BB7" w:rsidRPr="00693F6D" w:rsidRDefault="00A15BB7" w:rsidP="00A15BB7">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El esfuerzo que requiere el puesto de trabajo es de un 20% ya que la mayoría del tiempo realiza sus tareas sentado.</w:t>
            </w:r>
          </w:p>
        </w:tc>
      </w:tr>
      <w:tr w:rsidR="00A15BB7" w:rsidRPr="00D523B8" w14:paraId="753D1936"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F759CE" w14:textId="77777777" w:rsidR="00A15BB7" w:rsidRPr="009E0D6F" w:rsidRDefault="00A15BB7" w:rsidP="00A15BB7">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A15BB7" w:rsidRPr="00D523B8" w14:paraId="614BB5D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FD239A"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91589C" w:rsidRPr="003D721E" w14:paraId="3B4285ED"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8CE735" w14:textId="77777777" w:rsidR="0091589C" w:rsidRPr="00FC33C5" w:rsidRDefault="0091589C" w:rsidP="00A15BB7">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306E9C3" w14:textId="66B20C66" w:rsidR="0091589C" w:rsidRPr="000A4DAA" w:rsidRDefault="0091589C" w:rsidP="004C0FBB">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0A4DAA">
              <w:rPr>
                <w:i/>
              </w:rPr>
              <w:t>Haber aprobado los cursos equivalentes al séptimo semestre de una carrera universitaria afín al puesto y seis meses de experiencia como Asistente Profesional III o Jefe Técnico Profesional III, en la especialidad que el puesto requiera.</w:t>
            </w:r>
          </w:p>
        </w:tc>
      </w:tr>
      <w:tr w:rsidR="0091589C" w:rsidRPr="003D721E" w14:paraId="03B5BC2C"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18B5C3" w14:textId="77777777" w:rsidR="0091589C" w:rsidRPr="00FC33C5" w:rsidRDefault="0091589C" w:rsidP="00A15BB7">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FE733AA" w14:textId="3954EDB1" w:rsidR="0091589C" w:rsidRPr="000A4DAA" w:rsidRDefault="0091589C" w:rsidP="00A15B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0A4DAA">
              <w:rPr>
                <w:rFonts w:cs="Arial"/>
                <w:i/>
                <w:szCs w:val="16"/>
                <w:lang w:val="es-GT"/>
              </w:rPr>
              <w:t>Haber aprobado los cursos equivalentes al séptimo semestre de una carrera universitaria afín al puesto y dos años de experiencia en tareas relacionadas con el mismo.</w:t>
            </w:r>
          </w:p>
        </w:tc>
      </w:tr>
      <w:tr w:rsidR="00A15BB7" w:rsidRPr="00FC33C5" w14:paraId="25B2C32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E0089C9"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15BB7" w:rsidRPr="00466F53" w14:paraId="30164AED"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FA1C23" w14:textId="302DB5F1" w:rsidR="00A14FA5" w:rsidRPr="003D721E" w:rsidRDefault="00A14FA5" w:rsidP="00000C79">
            <w:pPr>
              <w:textAlignment w:val="center"/>
              <w:rPr>
                <w:rFonts w:cs="Arial"/>
                <w:szCs w:val="16"/>
                <w:lang w:val="es-GT"/>
              </w:rPr>
            </w:pPr>
            <w:r>
              <w:rPr>
                <w:rFonts w:cs="Arial"/>
                <w:szCs w:val="16"/>
                <w:lang w:val="es-GT"/>
              </w:rPr>
              <w:t>C</w:t>
            </w:r>
            <w:r w:rsidRPr="00A14FA5">
              <w:rPr>
                <w:rFonts w:cs="Arial"/>
                <w:szCs w:val="16"/>
                <w:lang w:val="es-GT"/>
              </w:rPr>
              <w:t xml:space="preserve">on estudios en la carrera de </w:t>
            </w:r>
            <w:r w:rsidR="00000C79">
              <w:rPr>
                <w:rFonts w:cs="Arial"/>
                <w:szCs w:val="16"/>
                <w:lang w:val="es-GT"/>
              </w:rPr>
              <w:t>l</w:t>
            </w:r>
            <w:r w:rsidR="00000C79" w:rsidRPr="00AC5BBB">
              <w:rPr>
                <w:rFonts w:cs="Arial"/>
                <w:szCs w:val="16"/>
                <w:lang w:val="es-GT"/>
              </w:rPr>
              <w:t>icenciatura de Ciencias Jurídicas y Sociales, Abogado y Notario, Administración de empresas</w:t>
            </w:r>
            <w:r w:rsidR="00000C79">
              <w:rPr>
                <w:rFonts w:cs="Arial"/>
                <w:szCs w:val="16"/>
                <w:lang w:val="es-GT"/>
              </w:rPr>
              <w:t>, Administración Educativa.</w:t>
            </w:r>
          </w:p>
        </w:tc>
      </w:tr>
      <w:tr w:rsidR="00A15BB7" w:rsidRPr="00FC33C5" w14:paraId="11405F13"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452243"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A15BB7" w:rsidRPr="003D721E" w14:paraId="049AEC77"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8DC91A" w14:textId="13A1FA5E" w:rsidR="00504E39" w:rsidRPr="00951CF9" w:rsidRDefault="00504E39" w:rsidP="009B6A0A">
            <w:pPr>
              <w:pStyle w:val="Prrafodelista"/>
              <w:numPr>
                <w:ilvl w:val="0"/>
                <w:numId w:val="24"/>
              </w:numPr>
              <w:textAlignment w:val="center"/>
              <w:rPr>
                <w:rFonts w:cs="Arial"/>
                <w:szCs w:val="16"/>
                <w:lang w:val="es-GT"/>
              </w:rPr>
            </w:pPr>
            <w:r w:rsidRPr="00951CF9">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w:t>
            </w:r>
            <w:r>
              <w:rPr>
                <w:rFonts w:cs="Arial"/>
                <w:szCs w:val="16"/>
                <w:lang w:val="es-GT"/>
              </w:rPr>
              <w:t xml:space="preserve"> Nacional</w:t>
            </w:r>
            <w:r w:rsidRPr="00951CF9">
              <w:rPr>
                <w:rFonts w:cs="Arial"/>
                <w:szCs w:val="16"/>
                <w:lang w:val="es-GT"/>
              </w:rPr>
              <w:t>, Acuerdo Gubernativo y Ministerial que rige el proceso de oposición</w:t>
            </w:r>
            <w:r>
              <w:rPr>
                <w:rFonts w:cs="Arial"/>
                <w:szCs w:val="16"/>
                <w:lang w:val="es-GT"/>
              </w:rPr>
              <w:t xml:space="preserve">, Normativo Disciplinario aplicable al personal del </w:t>
            </w:r>
            <w:r w:rsidR="001524AA">
              <w:rPr>
                <w:rFonts w:cs="Arial"/>
                <w:szCs w:val="16"/>
                <w:lang w:val="es-GT"/>
              </w:rPr>
              <w:t>MINEDUC.</w:t>
            </w:r>
          </w:p>
          <w:p w14:paraId="5B68DAFC" w14:textId="77777777" w:rsidR="00504E39" w:rsidRPr="00951CF9" w:rsidRDefault="00504E39" w:rsidP="009B6A0A">
            <w:pPr>
              <w:pStyle w:val="Prrafodelista"/>
              <w:numPr>
                <w:ilvl w:val="0"/>
                <w:numId w:val="24"/>
              </w:numPr>
              <w:textAlignment w:val="center"/>
              <w:rPr>
                <w:rFonts w:cs="Arial"/>
                <w:szCs w:val="16"/>
                <w:lang w:val="es-GT"/>
              </w:rPr>
            </w:pPr>
            <w:r w:rsidRPr="00951CF9">
              <w:rPr>
                <w:rFonts w:cs="Arial"/>
                <w:szCs w:val="16"/>
                <w:lang w:val="es-GT"/>
              </w:rPr>
              <w:t>Manejo de casos legales y resolución de los mismos.</w:t>
            </w:r>
          </w:p>
          <w:p w14:paraId="60A5EF27" w14:textId="77777777" w:rsidR="00504E39" w:rsidRDefault="00504E39" w:rsidP="009B6A0A">
            <w:pPr>
              <w:pStyle w:val="Prrafodelista"/>
              <w:numPr>
                <w:ilvl w:val="0"/>
                <w:numId w:val="24"/>
              </w:numPr>
              <w:textAlignment w:val="center"/>
              <w:rPr>
                <w:rFonts w:cs="Arial"/>
                <w:szCs w:val="16"/>
                <w:lang w:val="es-GT"/>
              </w:rPr>
            </w:pPr>
            <w:r w:rsidRPr="00951CF9">
              <w:rPr>
                <w:rFonts w:cs="Arial"/>
                <w:szCs w:val="16"/>
                <w:lang w:val="es-GT"/>
              </w:rPr>
              <w:t>Redacción y ortografía.</w:t>
            </w:r>
          </w:p>
          <w:p w14:paraId="0D41EAE7" w14:textId="77777777" w:rsidR="00504E39" w:rsidRDefault="00504E39" w:rsidP="009B6A0A">
            <w:pPr>
              <w:pStyle w:val="Prrafodelista"/>
              <w:numPr>
                <w:ilvl w:val="0"/>
                <w:numId w:val="24"/>
              </w:numPr>
              <w:textAlignment w:val="center"/>
              <w:rPr>
                <w:rFonts w:cs="Arial"/>
                <w:szCs w:val="16"/>
                <w:lang w:val="es-GT"/>
              </w:rPr>
            </w:pPr>
            <w:r w:rsidRPr="00504E39">
              <w:rPr>
                <w:rFonts w:cs="Arial"/>
                <w:szCs w:val="16"/>
                <w:lang w:val="es-GT"/>
              </w:rPr>
              <w:t xml:space="preserve">Administración. </w:t>
            </w:r>
          </w:p>
          <w:p w14:paraId="022C9D4B" w14:textId="2C75BD1A" w:rsidR="00A15BB7" w:rsidRPr="00733512" w:rsidRDefault="00504E39" w:rsidP="009B6A0A">
            <w:pPr>
              <w:pStyle w:val="Prrafodelista"/>
              <w:numPr>
                <w:ilvl w:val="0"/>
                <w:numId w:val="24"/>
              </w:numPr>
              <w:textAlignment w:val="center"/>
              <w:rPr>
                <w:rFonts w:cs="Arial"/>
                <w:szCs w:val="16"/>
                <w:lang w:val="es-GT"/>
              </w:rPr>
            </w:pPr>
            <w:r w:rsidRPr="00504E39">
              <w:rPr>
                <w:rFonts w:cs="Arial"/>
                <w:szCs w:val="16"/>
                <w:lang w:val="es-GT"/>
              </w:rPr>
              <w:t xml:space="preserve">Elaboración de informes, controles y seguimiento de casos </w:t>
            </w:r>
          </w:p>
        </w:tc>
      </w:tr>
      <w:tr w:rsidR="00A15BB7" w:rsidRPr="00466F53" w14:paraId="0D38147A"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6E36C6" w14:textId="77777777" w:rsidR="00A15BB7" w:rsidRPr="00E04D40" w:rsidRDefault="00A15BB7" w:rsidP="00A15BB7">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A15BB7" w:rsidRPr="003D721E" w14:paraId="6DCBDEFD"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65D0AB" w14:textId="77777777" w:rsidR="00A14FA5" w:rsidRPr="00BC5FEF" w:rsidRDefault="00A14FA5" w:rsidP="00290FAF">
            <w:pPr>
              <w:pStyle w:val="Prrafodelista"/>
              <w:numPr>
                <w:ilvl w:val="0"/>
                <w:numId w:val="46"/>
              </w:numPr>
              <w:textAlignment w:val="center"/>
              <w:rPr>
                <w:rFonts w:cs="Arial"/>
                <w:szCs w:val="16"/>
                <w:lang w:val="es-GT"/>
              </w:rPr>
            </w:pPr>
            <w:r w:rsidRPr="00BC5FEF">
              <w:rPr>
                <w:rFonts w:cs="Arial"/>
                <w:szCs w:val="16"/>
                <w:lang w:val="es-GT"/>
              </w:rPr>
              <w:t>Trabajo en equipo.</w:t>
            </w:r>
          </w:p>
          <w:p w14:paraId="1102FB5A" w14:textId="77777777" w:rsidR="00A14FA5" w:rsidRPr="00BC5FEF" w:rsidRDefault="00A14FA5" w:rsidP="00290FAF">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3A716D42" w14:textId="77777777" w:rsidR="00A14FA5" w:rsidRDefault="00A14FA5" w:rsidP="00290FAF">
            <w:pPr>
              <w:pStyle w:val="Prrafodelista"/>
              <w:numPr>
                <w:ilvl w:val="0"/>
                <w:numId w:val="46"/>
              </w:numPr>
              <w:textAlignment w:val="center"/>
              <w:rPr>
                <w:rFonts w:cs="Arial"/>
                <w:szCs w:val="16"/>
                <w:lang w:val="es-GT"/>
              </w:rPr>
            </w:pPr>
            <w:r w:rsidRPr="00BC5FEF">
              <w:rPr>
                <w:rFonts w:cs="Arial"/>
                <w:szCs w:val="16"/>
                <w:lang w:val="es-GT"/>
              </w:rPr>
              <w:t>Organización.</w:t>
            </w:r>
          </w:p>
          <w:p w14:paraId="4CB9AC0E" w14:textId="77777777" w:rsidR="00504E39" w:rsidRPr="00FA11B8" w:rsidRDefault="00504E39" w:rsidP="00290FAF">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2C795458" w14:textId="77777777" w:rsidR="00A15BB7" w:rsidRDefault="00A14FA5" w:rsidP="00290FAF">
            <w:pPr>
              <w:pStyle w:val="Prrafodelista"/>
              <w:numPr>
                <w:ilvl w:val="0"/>
                <w:numId w:val="46"/>
              </w:numPr>
              <w:textAlignment w:val="center"/>
              <w:rPr>
                <w:rFonts w:cs="Arial"/>
                <w:szCs w:val="16"/>
                <w:lang w:val="es-GT"/>
              </w:rPr>
            </w:pPr>
            <w:r w:rsidRPr="00BC5FEF">
              <w:rPr>
                <w:rFonts w:cs="Arial"/>
                <w:szCs w:val="16"/>
                <w:lang w:val="es-GT"/>
              </w:rPr>
              <w:t>Manejo de equipo de oficina (cómputo, impresión, fotocopiadora, escáner, audiovisuales, entre otros)</w:t>
            </w:r>
          </w:p>
          <w:p w14:paraId="7A0D5D94" w14:textId="71F506A4" w:rsidR="00A15BB7" w:rsidRPr="00733512" w:rsidRDefault="00504E39" w:rsidP="00290FAF">
            <w:pPr>
              <w:pStyle w:val="Prrafodelista"/>
              <w:numPr>
                <w:ilvl w:val="0"/>
                <w:numId w:val="46"/>
              </w:numPr>
              <w:textAlignment w:val="center"/>
              <w:rPr>
                <w:rFonts w:cs="Arial"/>
                <w:szCs w:val="16"/>
                <w:lang w:val="es-GT"/>
              </w:rPr>
            </w:pPr>
            <w:r w:rsidRPr="00B57322">
              <w:rPr>
                <w:rFonts w:cs="Arial"/>
                <w:szCs w:val="16"/>
                <w:lang w:val="es-GT"/>
              </w:rPr>
              <w:t>Manejo de Office e internet</w:t>
            </w:r>
          </w:p>
        </w:tc>
      </w:tr>
      <w:tr w:rsidR="00A15BB7" w:rsidRPr="00C7166E" w14:paraId="63551086"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136833A" w14:textId="77777777" w:rsidR="00A15BB7" w:rsidRPr="00E04D40" w:rsidRDefault="00A15BB7" w:rsidP="00A15BB7">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A15BB7" w:rsidRPr="00C7166E" w14:paraId="29BFFAD2"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7BC3B2F" w14:textId="77777777" w:rsidR="00BC5FEF" w:rsidRPr="00BC5FEF" w:rsidRDefault="00BC5FEF" w:rsidP="00290FAF">
            <w:pPr>
              <w:pStyle w:val="Prrafodelista"/>
              <w:numPr>
                <w:ilvl w:val="0"/>
                <w:numId w:val="47"/>
              </w:numPr>
              <w:textAlignment w:val="center"/>
              <w:rPr>
                <w:rFonts w:cs="Arial"/>
                <w:szCs w:val="16"/>
                <w:lang w:val="es-GT"/>
              </w:rPr>
            </w:pPr>
            <w:r w:rsidRPr="00BC5FEF">
              <w:rPr>
                <w:rFonts w:cs="Arial"/>
                <w:szCs w:val="16"/>
                <w:lang w:val="es-GT"/>
              </w:rPr>
              <w:t xml:space="preserve">Proactividad, </w:t>
            </w:r>
          </w:p>
          <w:p w14:paraId="2B373E1C" w14:textId="77777777" w:rsidR="00BC5FEF" w:rsidRPr="00BC5FEF" w:rsidRDefault="00BC5FEF" w:rsidP="00290FAF">
            <w:pPr>
              <w:pStyle w:val="Prrafodelista"/>
              <w:numPr>
                <w:ilvl w:val="0"/>
                <w:numId w:val="47"/>
              </w:numPr>
              <w:textAlignment w:val="center"/>
              <w:rPr>
                <w:rFonts w:cs="Arial"/>
                <w:szCs w:val="16"/>
                <w:lang w:val="es-GT"/>
              </w:rPr>
            </w:pPr>
            <w:r w:rsidRPr="00BC5FEF">
              <w:rPr>
                <w:rFonts w:cs="Arial"/>
                <w:szCs w:val="16"/>
                <w:lang w:val="es-GT"/>
              </w:rPr>
              <w:t xml:space="preserve">Relaciones interpersonales </w:t>
            </w:r>
          </w:p>
          <w:p w14:paraId="01568F51" w14:textId="77777777" w:rsidR="00BC5FEF" w:rsidRPr="00BC5FEF" w:rsidRDefault="00BC5FEF" w:rsidP="00290FAF">
            <w:pPr>
              <w:pStyle w:val="Prrafodelista"/>
              <w:numPr>
                <w:ilvl w:val="0"/>
                <w:numId w:val="47"/>
              </w:numPr>
              <w:textAlignment w:val="center"/>
              <w:rPr>
                <w:rFonts w:cs="Arial"/>
                <w:szCs w:val="16"/>
                <w:lang w:val="es-GT"/>
              </w:rPr>
            </w:pPr>
            <w:r w:rsidRPr="00BC5FEF">
              <w:rPr>
                <w:rFonts w:cs="Arial"/>
                <w:szCs w:val="16"/>
                <w:lang w:val="es-GT"/>
              </w:rPr>
              <w:t>Comunicación efectiva.</w:t>
            </w:r>
          </w:p>
          <w:p w14:paraId="04AE31FA" w14:textId="5048BD63" w:rsidR="00A15BB7" w:rsidRPr="00733512" w:rsidRDefault="00BC5FEF" w:rsidP="00290FAF">
            <w:pPr>
              <w:pStyle w:val="Prrafodelista"/>
              <w:numPr>
                <w:ilvl w:val="0"/>
                <w:numId w:val="47"/>
              </w:numPr>
              <w:textAlignment w:val="center"/>
              <w:rPr>
                <w:rFonts w:cs="Arial"/>
                <w:szCs w:val="16"/>
                <w:lang w:val="es-GT"/>
              </w:rPr>
            </w:pPr>
            <w:r w:rsidRPr="0087089F">
              <w:rPr>
                <w:rFonts w:cs="Arial"/>
                <w:szCs w:val="16"/>
                <w:lang w:val="es-GT"/>
              </w:rPr>
              <w:t>Responsable, emp</w:t>
            </w:r>
            <w:r w:rsidR="002A71C9">
              <w:rPr>
                <w:rFonts w:cs="Arial"/>
                <w:szCs w:val="16"/>
                <w:lang w:val="es-GT"/>
              </w:rPr>
              <w:t>ático</w:t>
            </w:r>
            <w:r w:rsidRPr="0087089F">
              <w:rPr>
                <w:rFonts w:cs="Arial"/>
                <w:szCs w:val="16"/>
                <w:lang w:val="es-GT"/>
              </w:rPr>
              <w:t>, respetuoso, puntual, discreto, actitud positiva, comprometido con la institución.</w:t>
            </w:r>
          </w:p>
        </w:tc>
      </w:tr>
      <w:tr w:rsidR="00A15BB7" w:rsidRPr="0007499F" w14:paraId="13C24469"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060A34" w14:textId="77777777" w:rsidR="00A15BB7" w:rsidRPr="00E04D40" w:rsidRDefault="00A15BB7" w:rsidP="00A15BB7">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15BB7" w:rsidRPr="003D721E" w14:paraId="1DE0AA07"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DFEF8" w14:textId="7789DD97" w:rsidR="00A15BB7" w:rsidRPr="00D752BB" w:rsidRDefault="00FA11B8" w:rsidP="00A15BB7">
            <w:pPr>
              <w:pStyle w:val="Prrafodelista"/>
              <w:numPr>
                <w:ilvl w:val="0"/>
                <w:numId w:val="50"/>
              </w:numPr>
              <w:textAlignment w:val="center"/>
              <w:rPr>
                <w:rFonts w:cs="Arial"/>
                <w:szCs w:val="16"/>
                <w:lang w:val="es-GT"/>
              </w:rPr>
            </w:pPr>
            <w:r w:rsidRPr="00D752BB">
              <w:rPr>
                <w:rFonts w:cs="Arial"/>
                <w:szCs w:val="16"/>
                <w:lang w:val="es-GT"/>
              </w:rPr>
              <w:t>Disponibilidad para trasladarse al interior del país.</w:t>
            </w:r>
          </w:p>
          <w:p w14:paraId="5BCB35ED" w14:textId="77777777" w:rsidR="00A15BB7" w:rsidRPr="00733512" w:rsidRDefault="00A15BB7" w:rsidP="00A15BB7">
            <w:pPr>
              <w:textAlignment w:val="center"/>
              <w:rPr>
                <w:rFonts w:cs="Arial"/>
                <w:szCs w:val="16"/>
                <w:lang w:val="es-GT"/>
              </w:rPr>
            </w:pPr>
          </w:p>
        </w:tc>
      </w:tr>
    </w:tbl>
    <w:p w14:paraId="264DBF22" w14:textId="77777777" w:rsidR="00A15BB7" w:rsidRDefault="00A15BB7" w:rsidP="00A15BB7">
      <w:pPr>
        <w:rPr>
          <w:rFonts w:ascii="Arial" w:hAnsi="Arial" w:cs="Arial"/>
          <w:sz w:val="22"/>
          <w:szCs w:val="22"/>
        </w:rPr>
      </w:pPr>
    </w:p>
    <w:p w14:paraId="09B8FD94" w14:textId="076BCCC9" w:rsidR="00D90E1A" w:rsidRDefault="00D90E1A">
      <w:pPr>
        <w:jc w:val="left"/>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A15BB7" w:rsidRPr="003D721E" w14:paraId="2B296607"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AF604F7" w14:textId="15EE59C2" w:rsidR="00A15BB7" w:rsidRPr="00C508A6" w:rsidRDefault="005E1812" w:rsidP="00052A05">
            <w:pPr>
              <w:pStyle w:val="Prrafodelista"/>
              <w:numPr>
                <w:ilvl w:val="0"/>
                <w:numId w:val="32"/>
              </w:numPr>
              <w:jc w:val="center"/>
              <w:textAlignment w:val="center"/>
              <w:rPr>
                <w:rFonts w:cs="Arial"/>
                <w:sz w:val="18"/>
                <w:szCs w:val="18"/>
                <w:lang w:val="es-GT"/>
              </w:rPr>
            </w:pPr>
            <w:r w:rsidRPr="00C508A6">
              <w:rPr>
                <w:rFonts w:ascii="Arial" w:hAnsi="Arial" w:cs="Arial"/>
                <w:sz w:val="22"/>
                <w:szCs w:val="22"/>
              </w:rPr>
              <w:lastRenderedPageBreak/>
              <w:br w:type="page"/>
            </w:r>
            <w:r w:rsidR="009822E9" w:rsidRPr="00C508A6">
              <w:rPr>
                <w:rFonts w:cs="Arial"/>
                <w:sz w:val="18"/>
                <w:szCs w:val="18"/>
              </w:rPr>
              <w:t>ASISTENTE DEL DEPARTAMENTO DE ANÁLISIS DE EXPEDIENTES</w:t>
            </w:r>
          </w:p>
        </w:tc>
      </w:tr>
      <w:tr w:rsidR="00A15BB7" w:rsidRPr="00BC2E56" w14:paraId="09834EA9"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E3BDC67"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15BB7" w:rsidRPr="00BC2E56" w14:paraId="3F59DE69"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6D6AF6" w14:textId="77777777" w:rsidR="00A15BB7" w:rsidRPr="00BC2E56" w:rsidRDefault="00A15BB7" w:rsidP="008A3DAE">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8A3DAE">
              <w:rPr>
                <w:rFonts w:cs="Arial"/>
                <w:szCs w:val="16"/>
                <w:lang w:val="es-GT"/>
              </w:rPr>
              <w:t>Asistente Profesional II</w:t>
            </w:r>
          </w:p>
        </w:tc>
        <w:tc>
          <w:tcPr>
            <w:tcW w:w="2452" w:type="pct"/>
            <w:tcBorders>
              <w:top w:val="single" w:sz="4" w:space="0" w:color="00B0F0"/>
            </w:tcBorders>
            <w:shd w:val="clear" w:color="auto" w:fill="auto"/>
          </w:tcPr>
          <w:p w14:paraId="39AD105F" w14:textId="77777777" w:rsidR="00A15BB7" w:rsidRPr="00BC2E56" w:rsidRDefault="00A15BB7" w:rsidP="008A3DAE">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8A3DAE">
              <w:rPr>
                <w:rFonts w:cs="Arial"/>
                <w:szCs w:val="16"/>
                <w:lang w:val="es-GT"/>
              </w:rPr>
              <w:t>9720</w:t>
            </w:r>
          </w:p>
        </w:tc>
      </w:tr>
      <w:tr w:rsidR="00A15BB7" w:rsidRPr="00BC2E56" w14:paraId="0579D5F2"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5B62A13" w14:textId="77777777" w:rsidR="00A15BB7" w:rsidRPr="00BC2E56" w:rsidRDefault="00A15BB7" w:rsidP="00D3022D">
            <w:pPr>
              <w:textAlignment w:val="center"/>
              <w:rPr>
                <w:rFonts w:cs="Arial"/>
                <w:iCs w:val="0"/>
                <w:szCs w:val="16"/>
                <w:lang w:val="es-GT"/>
              </w:rPr>
            </w:pPr>
            <w:r w:rsidRPr="00BC2E56">
              <w:rPr>
                <w:rFonts w:cs="Arial"/>
                <w:szCs w:val="16"/>
                <w:lang w:val="es-GT"/>
              </w:rPr>
              <w:t xml:space="preserve">Especialidad: </w:t>
            </w:r>
            <w:r w:rsidR="00D3022D">
              <w:rPr>
                <w:rFonts w:cs="Arial"/>
                <w:szCs w:val="16"/>
                <w:lang w:val="es-GT"/>
              </w:rPr>
              <w:t>Administración</w:t>
            </w:r>
          </w:p>
        </w:tc>
        <w:tc>
          <w:tcPr>
            <w:tcW w:w="2452" w:type="pct"/>
            <w:tcBorders>
              <w:bottom w:val="single" w:sz="4" w:space="0" w:color="00B0F0"/>
            </w:tcBorders>
          </w:tcPr>
          <w:p w14:paraId="68790320" w14:textId="77777777" w:rsidR="00A15BB7" w:rsidRPr="00BC2E56" w:rsidRDefault="00A15BB7" w:rsidP="008A3DAE">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D3022D">
              <w:rPr>
                <w:rFonts w:cs="Arial"/>
                <w:szCs w:val="16"/>
                <w:lang w:val="es-GT"/>
              </w:rPr>
              <w:t>0007</w:t>
            </w:r>
          </w:p>
        </w:tc>
      </w:tr>
      <w:tr w:rsidR="00A15BB7" w:rsidRPr="00BC2E56" w14:paraId="583A66DD"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1146EF" w14:textId="77777777" w:rsidR="00A15BB7" w:rsidRPr="00BC2E56" w:rsidRDefault="00A15BB7" w:rsidP="008A3DAE">
            <w:pPr>
              <w:textAlignment w:val="center"/>
              <w:rPr>
                <w:rFonts w:cs="Arial"/>
                <w:i w:val="0"/>
                <w:szCs w:val="16"/>
                <w:lang w:val="es-GT"/>
              </w:rPr>
            </w:pPr>
            <w:r w:rsidRPr="00BC2E56">
              <w:rPr>
                <w:rFonts w:cs="Arial"/>
                <w:szCs w:val="16"/>
                <w:lang w:val="es-GT"/>
              </w:rPr>
              <w:t xml:space="preserve">Título funcional: </w:t>
            </w:r>
            <w:r w:rsidR="008A3DAE" w:rsidRPr="008A3DAE">
              <w:rPr>
                <w:rFonts w:cs="Arial"/>
                <w:szCs w:val="16"/>
                <w:lang w:val="es-GT"/>
              </w:rPr>
              <w:t>Asistente del Departamento de Análisis de Expedientes</w:t>
            </w:r>
          </w:p>
        </w:tc>
        <w:tc>
          <w:tcPr>
            <w:tcW w:w="2452" w:type="pct"/>
            <w:shd w:val="clear" w:color="auto" w:fill="auto"/>
          </w:tcPr>
          <w:p w14:paraId="67DB0421" w14:textId="77777777" w:rsidR="00A15BB7" w:rsidRPr="00BC2E56" w:rsidRDefault="00A15BB7" w:rsidP="00A15BB7">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A15BB7" w:rsidRPr="00D141D5" w14:paraId="53395462"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89164F" w14:textId="77777777" w:rsidR="00A15BB7" w:rsidRPr="00BC2E56" w:rsidRDefault="00A15BB7" w:rsidP="008A3DAE">
            <w:pPr>
              <w:textAlignment w:val="center"/>
              <w:rPr>
                <w:rFonts w:cs="Arial"/>
                <w:i w:val="0"/>
                <w:szCs w:val="16"/>
                <w:lang w:val="es-GT"/>
              </w:rPr>
            </w:pPr>
            <w:r w:rsidRPr="00BC2E56">
              <w:rPr>
                <w:rFonts w:cs="Arial"/>
                <w:szCs w:val="16"/>
                <w:lang w:val="es-GT"/>
              </w:rPr>
              <w:t xml:space="preserve">Jefe inmediato: </w:t>
            </w:r>
            <w:r w:rsidR="008A3DAE" w:rsidRPr="008A3DAE">
              <w:rPr>
                <w:rFonts w:cs="Arial"/>
                <w:szCs w:val="16"/>
                <w:lang w:val="es-GT"/>
              </w:rPr>
              <w:t>Jefe del Departamento de Análisis de Expedientes</w:t>
            </w:r>
          </w:p>
        </w:tc>
        <w:tc>
          <w:tcPr>
            <w:tcW w:w="2452" w:type="pct"/>
          </w:tcPr>
          <w:p w14:paraId="4D29AF5D" w14:textId="77777777" w:rsidR="00A15BB7" w:rsidRPr="00FC33C5" w:rsidRDefault="00A15BB7" w:rsidP="00A15BB7">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59670605" w14:textId="77777777" w:rsidR="00A15BB7" w:rsidRPr="002D0CF6" w:rsidRDefault="00A15BB7" w:rsidP="00A15BB7">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15BB7" w:rsidRPr="00933390" w14:paraId="33BE946C" w14:textId="77777777" w:rsidTr="00A15BB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05EE686" w14:textId="77777777" w:rsidR="00A15BB7" w:rsidRPr="00E04D40" w:rsidRDefault="00A15BB7" w:rsidP="00A15BB7">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15BB7" w:rsidRPr="003D721E" w14:paraId="107DD8FF" w14:textId="77777777" w:rsidTr="00D90E1A">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3E482E2" w14:textId="45CD9853" w:rsidR="00A15BB7" w:rsidRPr="00FC33C5" w:rsidRDefault="00163886" w:rsidP="00607848">
            <w:pPr>
              <w:textAlignment w:val="center"/>
              <w:rPr>
                <w:rFonts w:cs="Arial"/>
                <w:szCs w:val="16"/>
                <w:lang w:val="es-GT"/>
              </w:rPr>
            </w:pPr>
            <w:r>
              <w:rPr>
                <w:rFonts w:cs="Arial"/>
                <w:szCs w:val="16"/>
                <w:lang w:val="es-GT"/>
              </w:rPr>
              <w:t>Dar asistencia técnica</w:t>
            </w:r>
            <w:r w:rsidR="00010B65">
              <w:rPr>
                <w:rFonts w:cs="Arial"/>
                <w:szCs w:val="16"/>
                <w:lang w:val="es-GT"/>
              </w:rPr>
              <w:t xml:space="preserve"> </w:t>
            </w:r>
            <w:r w:rsidR="00010B65" w:rsidRPr="00010B65">
              <w:rPr>
                <w:rFonts w:cs="Arial"/>
                <w:szCs w:val="16"/>
                <w:lang w:val="es-GT"/>
              </w:rPr>
              <w:t xml:space="preserve">y administrativa en </w:t>
            </w:r>
            <w:r w:rsidR="00B32EA4">
              <w:rPr>
                <w:rFonts w:cs="Arial"/>
                <w:szCs w:val="16"/>
                <w:lang w:val="es-GT"/>
              </w:rPr>
              <w:t xml:space="preserve">el resguardo </w:t>
            </w:r>
            <w:r w:rsidR="00010B65" w:rsidRPr="00010B65">
              <w:rPr>
                <w:rFonts w:cs="Arial"/>
                <w:szCs w:val="16"/>
                <w:lang w:val="es-GT"/>
              </w:rPr>
              <w:t>de documentos, registro y control de casos asignados al departamento en Sistemas Informáticos del MINEDUC y controles internos. Así también elaborar informes, proyectos de documentos oficiales y consolidación de información requerida</w:t>
            </w:r>
            <w:r w:rsidR="00010B65">
              <w:rPr>
                <w:rFonts w:cs="Arial"/>
                <w:szCs w:val="16"/>
                <w:lang w:val="es-GT"/>
              </w:rPr>
              <w:t>.</w:t>
            </w:r>
          </w:p>
        </w:tc>
      </w:tr>
      <w:tr w:rsidR="00A15BB7" w:rsidRPr="00FC33C5" w14:paraId="0E002ACE"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6FA5E4B" w14:textId="77777777" w:rsidR="00A15BB7" w:rsidRPr="00E04D40" w:rsidRDefault="00A15BB7" w:rsidP="00A15BB7">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15BB7" w:rsidRPr="003D721E" w14:paraId="5F31D876"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776E638" w14:textId="0DCB4701" w:rsidR="00010B65" w:rsidRDefault="00B32EA4"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Recibir la documentación de los casos asignados al departamento para su registro en los sistemas informáticos y en el control interno.</w:t>
            </w:r>
            <w:r w:rsidR="00010B65" w:rsidRPr="00931207">
              <w:rPr>
                <w:rFonts w:cs="Arial"/>
                <w:szCs w:val="16"/>
                <w:lang w:val="es-GT" w:bidi="ar"/>
              </w:rPr>
              <w:t xml:space="preserve"> </w:t>
            </w:r>
          </w:p>
          <w:p w14:paraId="3588475C" w14:textId="141A0F30" w:rsidR="00522B5B" w:rsidRPr="00931207" w:rsidRDefault="00522B5B" w:rsidP="00D15383">
            <w:pPr>
              <w:pStyle w:val="Encabezado"/>
              <w:widowControl w:val="0"/>
              <w:numPr>
                <w:ilvl w:val="0"/>
                <w:numId w:val="78"/>
              </w:numPr>
              <w:spacing w:line="276" w:lineRule="auto"/>
              <w:rPr>
                <w:rFonts w:cs="Arial"/>
                <w:szCs w:val="16"/>
                <w:lang w:val="es-GT" w:bidi="ar"/>
              </w:rPr>
            </w:pPr>
            <w:r>
              <w:rPr>
                <w:rFonts w:cs="Arial"/>
                <w:szCs w:val="16"/>
                <w:lang w:val="es-GT" w:bidi="ar"/>
              </w:rPr>
              <w:t>Consolidar la información referente al avance de los casos que se diligencian en el departamento.</w:t>
            </w:r>
          </w:p>
          <w:p w14:paraId="132DD8CF" w14:textId="4894ABC5" w:rsidR="00B32EA4" w:rsidRPr="00931207" w:rsidRDefault="00B32EA4"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Elaborar proyectos de resolución en los casos de reposición de expedientes</w:t>
            </w:r>
            <w:r w:rsidR="00D20D67" w:rsidRPr="00931207">
              <w:rPr>
                <w:rFonts w:cs="Arial"/>
                <w:szCs w:val="16"/>
                <w:lang w:val="es-GT" w:bidi="ar"/>
              </w:rPr>
              <w:t xml:space="preserve"> o los que sean asignados específicamente por el jefe del departamento.</w:t>
            </w:r>
          </w:p>
          <w:p w14:paraId="0A8E7A5D" w14:textId="67C63E6F"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Asistir al jefe en el resguardo de documentos.</w:t>
            </w:r>
          </w:p>
          <w:p w14:paraId="477779C9" w14:textId="336A1C4E"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Gestionar materiales de oficina para uso del personal del departamento.</w:t>
            </w:r>
          </w:p>
          <w:p w14:paraId="32DF8AC0" w14:textId="6FCE7AAA"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Resguardar los expedientes de los docentes participantes en el proceso de oposición y que por disposición del JNO deban permanecer en el departamento.</w:t>
            </w:r>
          </w:p>
          <w:p w14:paraId="5F44CD88" w14:textId="2DFBB105"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Realizar la impresión, reproducción y escaneo de documentos oficiales.</w:t>
            </w:r>
          </w:p>
          <w:p w14:paraId="2BC2CED4" w14:textId="6FA10C0C"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Trasladar documentación y/o expedientes a otros departamentos del JNO, debiendo dejar constancia escrita de la entrega.</w:t>
            </w:r>
          </w:p>
          <w:p w14:paraId="105817C8" w14:textId="012F39D0"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Brindar información a usuarios internos y externos sobre el avance del trámite de casos diligenciados en el departamento.</w:t>
            </w:r>
          </w:p>
          <w:p w14:paraId="6ABBCFBE" w14:textId="77777777" w:rsidR="00D20D67" w:rsidRPr="00931207" w:rsidRDefault="00D20D67"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Coadyuvar en la elaboración del material a utilizar en capacitaciones conforme a los lineamientos recibidos del jefe del departamento.</w:t>
            </w:r>
          </w:p>
          <w:p w14:paraId="32E1D622" w14:textId="4204B35C" w:rsidR="00D8723B" w:rsidRPr="00931207" w:rsidRDefault="00D8723B"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 xml:space="preserve">Transcribir documentos </w:t>
            </w:r>
            <w:r w:rsidR="007455F9" w:rsidRPr="00931207">
              <w:rPr>
                <w:rFonts w:cs="Arial"/>
                <w:szCs w:val="16"/>
                <w:lang w:val="es-GT" w:bidi="ar"/>
              </w:rPr>
              <w:t xml:space="preserve">específicos asignados </w:t>
            </w:r>
            <w:r w:rsidRPr="00931207">
              <w:rPr>
                <w:rFonts w:cs="Arial"/>
                <w:szCs w:val="16"/>
                <w:lang w:val="es-GT" w:bidi="ar"/>
              </w:rPr>
              <w:t xml:space="preserve">por </w:t>
            </w:r>
            <w:r w:rsidR="007455F9" w:rsidRPr="00931207">
              <w:rPr>
                <w:rFonts w:cs="Arial"/>
                <w:szCs w:val="16"/>
                <w:lang w:val="es-GT" w:bidi="ar"/>
              </w:rPr>
              <w:t>el jefe del departamento.</w:t>
            </w:r>
          </w:p>
          <w:p w14:paraId="72E9D006" w14:textId="77777777" w:rsidR="00010B65" w:rsidRPr="00931207" w:rsidRDefault="00010B65"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EDE672D" w14:textId="77777777" w:rsidR="00010B65" w:rsidRPr="00931207" w:rsidRDefault="00010B65" w:rsidP="00D15383">
            <w:pPr>
              <w:pStyle w:val="Encabezado"/>
              <w:widowControl w:val="0"/>
              <w:numPr>
                <w:ilvl w:val="0"/>
                <w:numId w:val="78"/>
              </w:numPr>
              <w:spacing w:line="276" w:lineRule="auto"/>
              <w:rPr>
                <w:rFonts w:cs="Arial"/>
                <w:szCs w:val="16"/>
                <w:lang w:val="es-GT" w:bidi="ar"/>
              </w:rPr>
            </w:pPr>
            <w:r w:rsidRPr="00931207">
              <w:rPr>
                <w:rFonts w:cs="Arial"/>
                <w:szCs w:val="16"/>
                <w:lang w:val="es-GT" w:bidi="ar"/>
              </w:rPr>
              <w:t xml:space="preserve">Ejecutar las actividades descritas en los procedimientos, instructivos, guías y cualquier otro documento oficial en las que esté involucrado el puesto.  </w:t>
            </w:r>
          </w:p>
          <w:p w14:paraId="31897D16" w14:textId="77777777" w:rsidR="00A15BB7" w:rsidRPr="00C319DA" w:rsidRDefault="00010B65" w:rsidP="00D15383">
            <w:pPr>
              <w:pStyle w:val="Encabezado"/>
              <w:widowControl w:val="0"/>
              <w:numPr>
                <w:ilvl w:val="0"/>
                <w:numId w:val="78"/>
              </w:numPr>
              <w:spacing w:line="276" w:lineRule="auto"/>
              <w:rPr>
                <w:i w:val="0"/>
                <w:szCs w:val="16"/>
                <w:lang w:val="es-GT"/>
              </w:rPr>
            </w:pPr>
            <w:r w:rsidRPr="00931207">
              <w:rPr>
                <w:rFonts w:cs="Arial"/>
                <w:szCs w:val="16"/>
                <w:lang w:val="es-GT" w:bidi="ar"/>
              </w:rPr>
              <w:t xml:space="preserve">Realizar otras tareas asignadas por la autoridad superior inherentes al puesto, o tareas de carácter </w:t>
            </w:r>
            <w:proofErr w:type="gramStart"/>
            <w:r w:rsidRPr="00931207">
              <w:rPr>
                <w:rFonts w:cs="Arial"/>
                <w:szCs w:val="16"/>
                <w:lang w:val="es-GT" w:bidi="ar"/>
              </w:rPr>
              <w:t>eventual  que</w:t>
            </w:r>
            <w:proofErr w:type="gramEnd"/>
            <w:r w:rsidRPr="00931207">
              <w:rPr>
                <w:rFonts w:cs="Arial"/>
                <w:szCs w:val="16"/>
                <w:lang w:val="es-GT" w:bidi="ar"/>
              </w:rPr>
              <w:t xml:space="preserve"> no entorpezcan el cumplimiento del propósito principal del puesto y para las cuales la persona posea la competencia.</w:t>
            </w:r>
          </w:p>
          <w:p w14:paraId="6FC477B9" w14:textId="6B4C0311" w:rsidR="00C319DA" w:rsidRPr="004B768F" w:rsidRDefault="00C319DA" w:rsidP="00C319DA">
            <w:pPr>
              <w:pStyle w:val="Encabezado"/>
              <w:widowControl w:val="0"/>
              <w:spacing w:line="276" w:lineRule="auto"/>
              <w:ind w:left="360"/>
              <w:rPr>
                <w:i w:val="0"/>
                <w:szCs w:val="16"/>
                <w:lang w:val="es-GT"/>
              </w:rPr>
            </w:pPr>
          </w:p>
        </w:tc>
      </w:tr>
      <w:tr w:rsidR="00A15BB7" w:rsidRPr="00FC33C5" w14:paraId="30436ED7"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64A0235" w14:textId="77777777" w:rsidR="00A15BB7" w:rsidRPr="004A15C8" w:rsidRDefault="00A15BB7" w:rsidP="00A15BB7">
            <w:pPr>
              <w:textAlignment w:val="center"/>
              <w:rPr>
                <w:rFonts w:eastAsia="SimSun" w:cs="Arial"/>
                <w:b/>
                <w:sz w:val="18"/>
                <w:szCs w:val="18"/>
                <w:lang w:val="es-GT" w:bidi="ar"/>
              </w:rPr>
            </w:pPr>
            <w:r w:rsidRPr="004A15C8">
              <w:rPr>
                <w:rFonts w:cs="Arial"/>
                <w:b/>
                <w:sz w:val="18"/>
                <w:szCs w:val="18"/>
                <w:lang w:bidi="ar"/>
              </w:rPr>
              <w:t>4. TAREAS PERIÓDICAS</w:t>
            </w:r>
          </w:p>
        </w:tc>
      </w:tr>
      <w:tr w:rsidR="00A15BB7" w:rsidRPr="003D721E" w14:paraId="18A58875"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8EACD7" w14:textId="77777777" w:rsidR="00C319DA" w:rsidRPr="006177E5" w:rsidRDefault="00C319DA" w:rsidP="00C319DA">
            <w:pPr>
              <w:pStyle w:val="Prrafodelista"/>
              <w:numPr>
                <w:ilvl w:val="0"/>
                <w:numId w:val="118"/>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4F23C1A3" w14:textId="29C87211" w:rsidR="00DE3625" w:rsidRPr="00931207" w:rsidRDefault="00DE3625" w:rsidP="00C319DA">
            <w:pPr>
              <w:pStyle w:val="Encabezado"/>
              <w:widowControl w:val="0"/>
              <w:numPr>
                <w:ilvl w:val="0"/>
                <w:numId w:val="118"/>
              </w:numPr>
              <w:spacing w:line="276" w:lineRule="auto"/>
              <w:rPr>
                <w:rFonts w:cs="Arial"/>
                <w:szCs w:val="18"/>
                <w:lang w:val="es-GT" w:bidi="ar"/>
              </w:rPr>
            </w:pPr>
            <w:r w:rsidRPr="00931207">
              <w:rPr>
                <w:rFonts w:cs="Arial"/>
                <w:szCs w:val="18"/>
                <w:lang w:val="es-GT" w:bidi="ar"/>
              </w:rPr>
              <w:t>Elaborar informes del estado en que se encuentran los casos asignados al departamento.</w:t>
            </w:r>
          </w:p>
          <w:p w14:paraId="09CCC694" w14:textId="0D6CF222" w:rsidR="00DE3625" w:rsidRPr="00931207" w:rsidRDefault="00DE3625" w:rsidP="00C319DA">
            <w:pPr>
              <w:pStyle w:val="Encabezado"/>
              <w:widowControl w:val="0"/>
              <w:numPr>
                <w:ilvl w:val="0"/>
                <w:numId w:val="118"/>
              </w:numPr>
              <w:spacing w:line="276" w:lineRule="auto"/>
              <w:rPr>
                <w:rFonts w:cs="Arial"/>
                <w:szCs w:val="18"/>
                <w:lang w:val="es-GT" w:bidi="ar"/>
              </w:rPr>
            </w:pPr>
            <w:r w:rsidRPr="00931207">
              <w:rPr>
                <w:rFonts w:cs="Arial"/>
                <w:szCs w:val="18"/>
                <w:lang w:val="es-GT" w:bidi="ar"/>
              </w:rPr>
              <w:t>Elaborar reportes cuantitativos de los casos diligenciados en el departamento.</w:t>
            </w:r>
          </w:p>
          <w:p w14:paraId="745FC215" w14:textId="26D1868E" w:rsidR="00A15BB7" w:rsidRPr="004A15C8" w:rsidRDefault="007455F9" w:rsidP="00C319DA">
            <w:pPr>
              <w:pStyle w:val="Encabezado"/>
              <w:widowControl w:val="0"/>
              <w:numPr>
                <w:ilvl w:val="0"/>
                <w:numId w:val="118"/>
              </w:numPr>
              <w:spacing w:line="276" w:lineRule="auto"/>
              <w:rPr>
                <w:szCs w:val="16"/>
                <w:lang w:val="es-GT"/>
              </w:rPr>
            </w:pPr>
            <w:r w:rsidRPr="00931207">
              <w:rPr>
                <w:rFonts w:cs="Arial"/>
                <w:szCs w:val="16"/>
                <w:lang w:val="es-GT" w:bidi="ar"/>
              </w:rPr>
              <w:t>Consolidar la información referente al avance de los casos que se diligencian en el departamento.</w:t>
            </w:r>
          </w:p>
        </w:tc>
      </w:tr>
      <w:tr w:rsidR="00A15BB7" w:rsidRPr="00FC33C5" w14:paraId="79FC1E18"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170A87A" w14:textId="77777777" w:rsidR="00A15BB7" w:rsidRPr="004A15C8" w:rsidRDefault="00A15BB7" w:rsidP="00A15BB7">
            <w:pPr>
              <w:textAlignment w:val="center"/>
              <w:rPr>
                <w:rFonts w:cs="Arial"/>
                <w:b/>
                <w:sz w:val="18"/>
                <w:szCs w:val="18"/>
                <w:lang w:val="es-GT"/>
              </w:rPr>
            </w:pPr>
            <w:r w:rsidRPr="004A15C8">
              <w:rPr>
                <w:rFonts w:cs="Arial"/>
                <w:b/>
                <w:sz w:val="18"/>
                <w:szCs w:val="18"/>
              </w:rPr>
              <w:t>5. TAREAS EVENTUALES</w:t>
            </w:r>
          </w:p>
        </w:tc>
      </w:tr>
      <w:tr w:rsidR="00A15BB7" w:rsidRPr="003D721E" w14:paraId="311D1AEA" w14:textId="77777777" w:rsidTr="00A15BB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8E73651" w14:textId="630F4E9D" w:rsidR="00DE3625" w:rsidRPr="00931207" w:rsidRDefault="00DE3625" w:rsidP="00D90E1A">
            <w:pPr>
              <w:pStyle w:val="Encabezado"/>
              <w:widowControl w:val="0"/>
              <w:numPr>
                <w:ilvl w:val="0"/>
                <w:numId w:val="119"/>
              </w:numPr>
              <w:spacing w:line="276" w:lineRule="auto"/>
              <w:rPr>
                <w:rFonts w:cs="Arial"/>
                <w:szCs w:val="16"/>
                <w:lang w:val="es-GT" w:bidi="ar"/>
              </w:rPr>
            </w:pPr>
            <w:r w:rsidRPr="00931207">
              <w:rPr>
                <w:rFonts w:cs="Arial"/>
                <w:szCs w:val="16"/>
                <w:lang w:val="es-GT" w:bidi="ar"/>
              </w:rPr>
              <w:t>Asistir a monitoreos a requerimiento del JNO o autoridades administrativas para asesorar en temas técnicos del proceso de oposición.</w:t>
            </w:r>
          </w:p>
          <w:p w14:paraId="65ACCC0E" w14:textId="5D47B96C" w:rsidR="007455F9" w:rsidRPr="004A15C8" w:rsidRDefault="00A15BB7" w:rsidP="00D90E1A">
            <w:pPr>
              <w:pStyle w:val="Encabezado"/>
              <w:widowControl w:val="0"/>
              <w:numPr>
                <w:ilvl w:val="0"/>
                <w:numId w:val="119"/>
              </w:numPr>
              <w:spacing w:line="276" w:lineRule="auto"/>
              <w:rPr>
                <w:szCs w:val="16"/>
                <w:lang w:val="es-GT"/>
              </w:rPr>
            </w:pPr>
            <w:r w:rsidRPr="00931207">
              <w:rPr>
                <w:szCs w:val="16"/>
                <w:lang w:val="es-GT"/>
              </w:rPr>
              <w:t xml:space="preserve">Realizar otras tareas asignadas por la autoridad superior inherentes al puesto, o tareas de carácter </w:t>
            </w:r>
            <w:proofErr w:type="gramStart"/>
            <w:r w:rsidRPr="00931207">
              <w:rPr>
                <w:szCs w:val="16"/>
                <w:lang w:val="es-GT"/>
              </w:rPr>
              <w:t>eventual  que</w:t>
            </w:r>
            <w:proofErr w:type="gramEnd"/>
            <w:r w:rsidRPr="00931207">
              <w:rPr>
                <w:szCs w:val="16"/>
                <w:lang w:val="es-GT"/>
              </w:rPr>
              <w:t xml:space="preserve"> no entorpezcan el cumplimiento del propósito principal del puesto y para las cuales la persona posea la competencia</w:t>
            </w:r>
            <w:r w:rsidRPr="00931207">
              <w:rPr>
                <w:rFonts w:ascii="Arial" w:eastAsia="Calibri" w:hAnsi="Arial" w:cs="Arial"/>
                <w:color w:val="FF0000"/>
                <w:szCs w:val="16"/>
                <w:lang w:val="es-ES" w:eastAsia="es-GT"/>
              </w:rPr>
              <w:t>.</w:t>
            </w:r>
          </w:p>
        </w:tc>
      </w:tr>
    </w:tbl>
    <w:p w14:paraId="449E5714" w14:textId="77777777" w:rsidR="00A15BB7" w:rsidRPr="002D0CF6" w:rsidRDefault="00A15BB7" w:rsidP="00A15BB7">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15BB7" w:rsidRPr="00FC33C5" w14:paraId="7870CEAB" w14:textId="77777777" w:rsidTr="00A15BB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7F6C77" w14:textId="77777777" w:rsidR="00A15BB7" w:rsidRPr="00E04D40" w:rsidRDefault="00A15BB7" w:rsidP="00A15BB7">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DE3625" w:rsidRPr="003D721E" w14:paraId="3E38A385" w14:textId="77777777" w:rsidTr="001B45E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B5743A" w14:textId="4B051760" w:rsidR="00DE3625" w:rsidRPr="00931207" w:rsidRDefault="00DE3625" w:rsidP="00A15BB7">
            <w:pPr>
              <w:jc w:val="left"/>
              <w:textAlignment w:val="center"/>
              <w:rPr>
                <w:rFonts w:cs="Arial"/>
                <w:szCs w:val="16"/>
                <w:lang w:val="es-GT"/>
              </w:rPr>
            </w:pPr>
            <w:r w:rsidRPr="00931207">
              <w:rPr>
                <w:rFonts w:cs="Arial"/>
                <w:szCs w:val="16"/>
                <w:lang w:val="es-GT"/>
              </w:rPr>
              <w:t>El puesto se ubica en el Departamento de Análisis de Expedientes del Jurado Nacional de Oposición.</w:t>
            </w:r>
          </w:p>
        </w:tc>
      </w:tr>
      <w:tr w:rsidR="00A15BB7" w:rsidRPr="00FC33C5" w14:paraId="1C800770"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605FA"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A15BB7" w:rsidRPr="003D721E" w14:paraId="751AF9D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AA0F54" w14:textId="77777777" w:rsidR="00A15BB7" w:rsidRPr="00693F6D" w:rsidRDefault="00A15BB7" w:rsidP="00A15BB7">
            <w:pPr>
              <w:jc w:val="left"/>
              <w:textAlignment w:val="center"/>
              <w:rPr>
                <w:rFonts w:cs="Arial"/>
                <w:szCs w:val="16"/>
                <w:lang w:val="es-GT"/>
              </w:rPr>
            </w:pPr>
            <w:r w:rsidRPr="00931207">
              <w:rPr>
                <w:rFonts w:cs="Arial"/>
                <w:szCs w:val="16"/>
                <w:lang w:val="es-GT"/>
              </w:rPr>
              <w:t>N/A</w:t>
            </w:r>
          </w:p>
        </w:tc>
      </w:tr>
      <w:tr w:rsidR="00A15BB7" w:rsidRPr="00FC33C5" w14:paraId="44373578"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EF4502"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A15BB7" w:rsidRPr="003D721E" w14:paraId="63B0A5C8"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B0AF9" w14:textId="77777777" w:rsidR="00A15BB7" w:rsidRPr="00693F6D" w:rsidRDefault="00A15BB7" w:rsidP="00A15BB7">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A15BB7" w:rsidRPr="003D721E" w14:paraId="21CC74BF"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908BB0" w14:textId="77777777" w:rsidR="00A15BB7" w:rsidRDefault="00A15BB7" w:rsidP="00A15BB7">
            <w:pPr>
              <w:textAlignment w:val="center"/>
              <w:rPr>
                <w:rFonts w:cs="Arial"/>
                <w:szCs w:val="16"/>
                <w:lang w:val="es-GT"/>
              </w:rPr>
            </w:pPr>
            <w:r>
              <w:rPr>
                <w:rFonts w:cs="Arial"/>
                <w:szCs w:val="16"/>
                <w:lang w:val="es-GT"/>
              </w:rPr>
              <w:t>Por el uso cuidado y resguardo del mobiliario y equipo que tiene registrado en la tarjeta de responsabilidad.</w:t>
            </w:r>
          </w:p>
          <w:p w14:paraId="0AD4D3C2" w14:textId="77777777" w:rsidR="00C319DA" w:rsidRPr="00693F6D" w:rsidRDefault="00C319DA" w:rsidP="00A15BB7">
            <w:pPr>
              <w:textAlignment w:val="center"/>
              <w:rPr>
                <w:rFonts w:cs="Arial"/>
                <w:szCs w:val="16"/>
                <w:lang w:val="es-GT"/>
              </w:rPr>
            </w:pPr>
          </w:p>
        </w:tc>
      </w:tr>
      <w:tr w:rsidR="00A15BB7" w:rsidRPr="00FC33C5" w14:paraId="266D411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A790DD" w14:textId="77777777" w:rsidR="00A15BB7" w:rsidRPr="00E04D40" w:rsidRDefault="00A15BB7" w:rsidP="00A15BB7">
            <w:pPr>
              <w:textAlignment w:val="center"/>
              <w:rPr>
                <w:rFonts w:cs="Arial"/>
                <w:b/>
                <w:sz w:val="18"/>
                <w:szCs w:val="18"/>
                <w:lang w:val="es-GT"/>
              </w:rPr>
            </w:pPr>
            <w:r>
              <w:rPr>
                <w:rFonts w:cs="Arial"/>
                <w:b/>
                <w:sz w:val="18"/>
                <w:szCs w:val="18"/>
                <w:lang w:val="es-GT"/>
              </w:rPr>
              <w:lastRenderedPageBreak/>
              <w:t xml:space="preserve">9. </w:t>
            </w:r>
            <w:r w:rsidRPr="00E04D40">
              <w:rPr>
                <w:rFonts w:cs="Arial"/>
                <w:b/>
                <w:sz w:val="18"/>
                <w:szCs w:val="18"/>
                <w:lang w:val="es-GT"/>
              </w:rPr>
              <w:t>RELACIONES LABORALES</w:t>
            </w:r>
          </w:p>
        </w:tc>
      </w:tr>
      <w:tr w:rsidR="00DE3625" w:rsidRPr="003D721E" w14:paraId="1C81FC24"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669174" w14:textId="77777777" w:rsidR="00DE3625" w:rsidRPr="00FC33C5" w:rsidRDefault="00DE3625" w:rsidP="00A15BB7">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303312B" w14:textId="4A6CEDBA" w:rsidR="00DE3625" w:rsidRPr="002435DC" w:rsidRDefault="00DE3625" w:rsidP="00555D6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2435DC">
              <w:rPr>
                <w:i/>
              </w:rPr>
              <w:t xml:space="preserve">Enlace Administrativo del Jurado Departamental de Oposición, Asistente del Jurado Departamental de Oposición, integrantes de JUMO, integrantes de </w:t>
            </w:r>
            <w:r w:rsidR="001E1D53" w:rsidRPr="002435DC">
              <w:rPr>
                <w:i/>
              </w:rPr>
              <w:t>JADO</w:t>
            </w:r>
            <w:r w:rsidRPr="002435DC">
              <w:rPr>
                <w:i/>
              </w:rPr>
              <w:t>, docentes participantes en el proceso de oposición.</w:t>
            </w:r>
          </w:p>
        </w:tc>
      </w:tr>
      <w:tr w:rsidR="00DE3625" w:rsidRPr="003D721E" w14:paraId="5A677942"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B2A96D" w14:textId="77777777" w:rsidR="00DE3625" w:rsidRPr="00FC33C5" w:rsidRDefault="00DE3625" w:rsidP="00A15BB7">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E1A84D9" w14:textId="6F76C269" w:rsidR="00DE3625" w:rsidRPr="002435DC" w:rsidRDefault="00DE3625" w:rsidP="00A15BB7">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2435DC">
              <w:rPr>
                <w:i/>
              </w:rPr>
              <w:t>Docentes participantes en el proceso de oposición, abogados auxiliantes de docentes participantes cuando han sido propuestos.</w:t>
            </w:r>
          </w:p>
        </w:tc>
      </w:tr>
      <w:tr w:rsidR="00A15BB7" w:rsidRPr="00FC33C5" w14:paraId="7AFE375A"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A3BFB4"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A15BB7" w:rsidRPr="003D721E" w14:paraId="10435A4B"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F9EF5A9" w14:textId="761994EF" w:rsidR="00A15BB7" w:rsidRPr="00693F6D" w:rsidRDefault="00DE3625" w:rsidP="00881783">
            <w:pPr>
              <w:rPr>
                <w:lang w:val="es-GT"/>
              </w:rPr>
            </w:pPr>
            <w:r>
              <w:rPr>
                <w:lang w:val="es-GT"/>
              </w:rPr>
              <w:t>Edificio Plaza Rabí.</w:t>
            </w:r>
          </w:p>
        </w:tc>
      </w:tr>
      <w:tr w:rsidR="00A15BB7" w:rsidRPr="00FC33C5" w14:paraId="28383D91"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2EBB981"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A15BB7" w:rsidRPr="003D721E" w14:paraId="3F3ECF34"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10245DC" w14:textId="4E73928E" w:rsidR="00A15BB7" w:rsidRPr="00FC33C5" w:rsidRDefault="00A15BB7" w:rsidP="0087089F">
            <w:pPr>
              <w:textAlignment w:val="center"/>
              <w:rPr>
                <w:rFonts w:cs="Arial"/>
                <w:i w:val="0"/>
                <w:szCs w:val="16"/>
                <w:lang w:val="es-GT"/>
              </w:rPr>
            </w:pPr>
            <w:r>
              <w:rPr>
                <w:rFonts w:cs="Arial"/>
                <w:szCs w:val="16"/>
                <w:lang w:val="es-GT"/>
              </w:rPr>
              <w:t>La jornada de trabajo es Diurna, de lunes a viernes de 9:00 a 17:30 horas</w:t>
            </w:r>
          </w:p>
        </w:tc>
      </w:tr>
      <w:tr w:rsidR="00A15BB7" w:rsidRPr="00FC33C5" w14:paraId="7C519983"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9FE643"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A15BB7" w:rsidRPr="003D721E" w14:paraId="6C65C0D2"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CC51AA" w14:textId="21F609DA" w:rsidR="00A15BB7" w:rsidRPr="00FC33C5" w:rsidRDefault="00A15BB7" w:rsidP="0061384C">
            <w:pPr>
              <w:textAlignment w:val="center"/>
              <w:rPr>
                <w:rFonts w:cs="Arial"/>
                <w:i w:val="0"/>
                <w:szCs w:val="16"/>
                <w:lang w:val="es-GT"/>
              </w:rPr>
            </w:pPr>
            <w:r>
              <w:rPr>
                <w:rFonts w:cs="Arial"/>
                <w:szCs w:val="16"/>
                <w:lang w:val="es-GT"/>
              </w:rPr>
              <w:t xml:space="preserve">Se derivan por el incumplimiento de sus funciones, afectando el cumplimiento de las metas y objetivos </w:t>
            </w:r>
            <w:r w:rsidR="0061384C">
              <w:rPr>
                <w:rFonts w:cs="Arial"/>
                <w:szCs w:val="16"/>
                <w:lang w:val="es-GT"/>
              </w:rPr>
              <w:t>del Departamento de Análisis de Expedientes</w:t>
            </w:r>
            <w:r>
              <w:rPr>
                <w:rFonts w:cs="Arial"/>
                <w:szCs w:val="16"/>
                <w:lang w:val="es-GT"/>
              </w:rPr>
              <w:t xml:space="preserve"> del JNO.</w:t>
            </w:r>
          </w:p>
        </w:tc>
      </w:tr>
      <w:tr w:rsidR="00A15BB7" w:rsidRPr="00FC33C5" w14:paraId="0AE3F7C1"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A31EDE"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A15BB7" w:rsidRPr="003D721E" w14:paraId="0E7CB793"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AD0A9B" w14:textId="1D84F425" w:rsidR="00A15BB7" w:rsidRPr="00E4109B" w:rsidRDefault="00A15BB7" w:rsidP="00BF195E">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15BB7" w:rsidRPr="00FC33C5" w14:paraId="1BCD7AA3"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9B3F05"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A15BB7" w:rsidRPr="003D721E" w14:paraId="2FFF7568" w14:textId="77777777" w:rsidTr="00A15BB7">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E66E32" w14:textId="77777777" w:rsidR="00A15BB7" w:rsidRPr="00FC33C5" w:rsidRDefault="00A15BB7" w:rsidP="00A15BB7">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42AADD" w14:textId="37B4052D" w:rsidR="00DE3625" w:rsidRDefault="00A15BB7" w:rsidP="00DE3625">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FB7D9E">
              <w:rPr>
                <w:rFonts w:cs="Arial"/>
                <w:i/>
                <w:szCs w:val="16"/>
                <w:lang w:val="es-GT"/>
              </w:rPr>
              <w:t xml:space="preserve">Por el tipo de trabajo se requiere un </w:t>
            </w:r>
            <w:r w:rsidR="00DE3625">
              <w:rPr>
                <w:rFonts w:cs="Arial"/>
                <w:i/>
                <w:szCs w:val="16"/>
                <w:lang w:val="es-GT"/>
              </w:rPr>
              <w:t>5</w:t>
            </w:r>
            <w:r w:rsidRPr="00FB7D9E">
              <w:rPr>
                <w:rFonts w:cs="Arial"/>
                <w:i/>
                <w:szCs w:val="16"/>
                <w:lang w:val="es-GT"/>
              </w:rPr>
              <w:t xml:space="preserve">0% de esfuerzo mental, exige concentración para aplicar conocimientos generales en </w:t>
            </w:r>
            <w:r w:rsidR="00DE3625">
              <w:rPr>
                <w:rFonts w:cs="Arial"/>
                <w:szCs w:val="16"/>
                <w:lang w:val="es-GT"/>
              </w:rPr>
              <w:t xml:space="preserve">la asistencia técnica </w:t>
            </w:r>
            <w:r w:rsidR="00DE3625" w:rsidRPr="00010B65">
              <w:rPr>
                <w:rFonts w:cs="Arial"/>
                <w:szCs w:val="16"/>
                <w:lang w:val="es-GT"/>
              </w:rPr>
              <w:t xml:space="preserve">y administrativa </w:t>
            </w:r>
            <w:r w:rsidR="00DE3625">
              <w:rPr>
                <w:rFonts w:cs="Arial"/>
                <w:szCs w:val="16"/>
                <w:lang w:val="es-GT"/>
              </w:rPr>
              <w:t xml:space="preserve">para el resguardo </w:t>
            </w:r>
            <w:r w:rsidR="00DE3625" w:rsidRPr="00010B65">
              <w:rPr>
                <w:rFonts w:cs="Arial"/>
                <w:szCs w:val="16"/>
                <w:lang w:val="es-GT"/>
              </w:rPr>
              <w:t>de documentos, registro y control de casos asignados al departamento en Sistemas Informáticos del MINEDUC y controles internos. Así también</w:t>
            </w:r>
            <w:r w:rsidR="00DE3625">
              <w:rPr>
                <w:rFonts w:cs="Arial"/>
                <w:szCs w:val="16"/>
                <w:lang w:val="es-GT"/>
              </w:rPr>
              <w:t xml:space="preserve"> en la </w:t>
            </w:r>
            <w:r w:rsidR="00DE3625" w:rsidRPr="00010B65">
              <w:rPr>
                <w:rFonts w:cs="Arial"/>
                <w:szCs w:val="16"/>
                <w:lang w:val="es-GT"/>
              </w:rPr>
              <w:t>elabora</w:t>
            </w:r>
            <w:r w:rsidR="00DE3625">
              <w:rPr>
                <w:rFonts w:cs="Arial"/>
                <w:szCs w:val="16"/>
                <w:lang w:val="es-GT"/>
              </w:rPr>
              <w:t>ción de</w:t>
            </w:r>
            <w:r w:rsidR="00DE3625" w:rsidRPr="00010B65">
              <w:rPr>
                <w:rFonts w:cs="Arial"/>
                <w:szCs w:val="16"/>
                <w:lang w:val="es-GT"/>
              </w:rPr>
              <w:t xml:space="preserve"> informes, proyectos de documentos oficiales y consolidación de información requerida</w:t>
            </w:r>
            <w:r w:rsidR="00DE3625">
              <w:rPr>
                <w:rFonts w:cs="Arial"/>
                <w:szCs w:val="16"/>
                <w:lang w:val="es-GT"/>
              </w:rPr>
              <w:t>.</w:t>
            </w:r>
          </w:p>
          <w:p w14:paraId="071E49BC" w14:textId="4CDB1F0A" w:rsidR="00A15BB7" w:rsidRPr="00693F6D" w:rsidRDefault="00A15BB7" w:rsidP="00DE3625">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p>
        </w:tc>
      </w:tr>
      <w:tr w:rsidR="00A15BB7" w:rsidRPr="003D721E" w14:paraId="00447090" w14:textId="77777777" w:rsidTr="001E7AF7">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47F4E3" w14:textId="77777777" w:rsidR="00A15BB7" w:rsidRPr="00FC33C5" w:rsidRDefault="00A15BB7" w:rsidP="00A15BB7">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18AAE10" w14:textId="77ED0E50" w:rsidR="00A15BB7" w:rsidRPr="00693F6D" w:rsidRDefault="00A15BB7" w:rsidP="001E7AF7">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DE3625">
              <w:rPr>
                <w:rFonts w:cs="Arial"/>
                <w:i/>
                <w:szCs w:val="16"/>
                <w:lang w:val="es-GT"/>
              </w:rPr>
              <w:t>5</w:t>
            </w:r>
            <w:r w:rsidRPr="00FB7D9E">
              <w:rPr>
                <w:rFonts w:cs="Arial"/>
                <w:i/>
                <w:szCs w:val="16"/>
                <w:lang w:val="es-GT"/>
              </w:rPr>
              <w:t xml:space="preserve">0% </w:t>
            </w:r>
            <w:r w:rsidR="001E7AF7">
              <w:rPr>
                <w:rFonts w:cs="Arial"/>
                <w:i/>
                <w:szCs w:val="16"/>
                <w:lang w:val="es-GT"/>
              </w:rPr>
              <w:t>toda vez que varias tareas asignadas requieren actividad física.</w:t>
            </w:r>
          </w:p>
        </w:tc>
      </w:tr>
      <w:tr w:rsidR="00A15BB7" w:rsidRPr="00D523B8" w14:paraId="5656176E"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9EE222" w14:textId="77777777" w:rsidR="00A15BB7" w:rsidRPr="009E0D6F" w:rsidRDefault="00A15BB7" w:rsidP="00A15BB7">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A15BB7" w:rsidRPr="00D523B8" w14:paraId="535D3F1D"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CDC076" w14:textId="77777777" w:rsidR="00A15BB7" w:rsidRPr="00E04D40" w:rsidRDefault="00A15BB7" w:rsidP="00A15BB7">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A15BB7" w:rsidRPr="003D721E" w14:paraId="1AD3F52F"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4B29FB" w14:textId="77777777" w:rsidR="00A15BB7" w:rsidRPr="00FC33C5" w:rsidRDefault="00A15BB7" w:rsidP="00A15BB7">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9651FB" w14:textId="58293477" w:rsidR="00A15BB7" w:rsidRPr="001E7AF7" w:rsidRDefault="001E7AF7" w:rsidP="001E7AF7">
            <w:pPr>
              <w:pStyle w:val="TableParagraph"/>
              <w:tabs>
                <w:tab w:val="left" w:pos="776"/>
              </w:tabs>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E7AF7">
              <w:rPr>
                <w:rFonts w:ascii="Century Gothic" w:hAnsi="Century Gothic"/>
                <w:i/>
                <w:sz w:val="16"/>
                <w:szCs w:val="18"/>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A15BB7" w:rsidRPr="003D721E" w14:paraId="12AB1E27"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71CE3C" w14:textId="77777777" w:rsidR="00A15BB7" w:rsidRPr="00FC33C5" w:rsidRDefault="00A15BB7" w:rsidP="00A15BB7">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901BC8C" w14:textId="3FCE9B50" w:rsidR="00A15BB7" w:rsidRPr="001E7AF7" w:rsidRDefault="001E7AF7" w:rsidP="001E7AF7">
            <w:pPr>
              <w:pStyle w:val="TableParagraph"/>
              <w:tabs>
                <w:tab w:val="left" w:pos="776"/>
              </w:tabs>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E7AF7">
              <w:rPr>
                <w:rFonts w:ascii="Century Gothic" w:eastAsia="Arial" w:hAnsi="Century Gothic" w:cs="Arial"/>
                <w:i/>
                <w:sz w:val="16"/>
                <w:szCs w:val="18"/>
                <w:lang w:val="es-GT"/>
              </w:rPr>
              <w:t>Acreditar haber aprobado los cursos equivalentes al quinto semestre de una carrera universitaria afín al puesto y dos años de experiencia en tareas relacionadas con el mismo.</w:t>
            </w:r>
          </w:p>
        </w:tc>
      </w:tr>
      <w:tr w:rsidR="00A15BB7" w:rsidRPr="00FC33C5" w14:paraId="14885023"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9B08919"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15BB7" w:rsidRPr="00466F53" w14:paraId="60E1CBE6"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B56B4B" w14:textId="72BCA154" w:rsidR="00A15BB7" w:rsidRPr="003D721E" w:rsidRDefault="001E7AF7" w:rsidP="00A15BB7">
            <w:pPr>
              <w:textAlignment w:val="center"/>
              <w:rPr>
                <w:rFonts w:cs="Arial"/>
                <w:szCs w:val="16"/>
                <w:lang w:val="es-GT"/>
              </w:rPr>
            </w:pPr>
            <w:r>
              <w:rPr>
                <w:rFonts w:cs="Arial"/>
                <w:szCs w:val="16"/>
                <w:lang w:val="es-GT"/>
              </w:rPr>
              <w:t>C</w:t>
            </w:r>
            <w:r w:rsidRPr="00A14FA5">
              <w:rPr>
                <w:rFonts w:cs="Arial"/>
                <w:szCs w:val="16"/>
                <w:lang w:val="es-GT"/>
              </w:rPr>
              <w:t xml:space="preserve">on estudios en la carrera de </w:t>
            </w:r>
            <w:r>
              <w:rPr>
                <w:rFonts w:cs="Arial"/>
                <w:szCs w:val="16"/>
                <w:lang w:val="es-GT"/>
              </w:rPr>
              <w:t>l</w:t>
            </w:r>
            <w:r w:rsidRPr="00AC5BBB">
              <w:rPr>
                <w:rFonts w:cs="Arial"/>
                <w:szCs w:val="16"/>
                <w:lang w:val="es-GT"/>
              </w:rPr>
              <w:t>icenciatura de Ciencias Jurídicas y Sociales, Abogado y Notario, Administración de empresas</w:t>
            </w:r>
            <w:r>
              <w:rPr>
                <w:rFonts w:cs="Arial"/>
                <w:szCs w:val="16"/>
                <w:lang w:val="es-GT"/>
              </w:rPr>
              <w:t>, Administración Educativa.</w:t>
            </w:r>
          </w:p>
        </w:tc>
      </w:tr>
      <w:tr w:rsidR="00A15BB7" w:rsidRPr="00FC33C5" w14:paraId="3D7C21B4"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582479" w14:textId="77777777" w:rsidR="00A15BB7" w:rsidRPr="00E04D40" w:rsidRDefault="00A15BB7" w:rsidP="00A15BB7">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144DC0" w:rsidRPr="003D721E" w14:paraId="1A39088E"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6BD725" w14:textId="77777777" w:rsidR="0087089F" w:rsidRPr="00951CF9" w:rsidRDefault="0087089F" w:rsidP="009B6A0A">
            <w:pPr>
              <w:pStyle w:val="Prrafodelista"/>
              <w:numPr>
                <w:ilvl w:val="0"/>
                <w:numId w:val="24"/>
              </w:numPr>
              <w:textAlignment w:val="center"/>
              <w:rPr>
                <w:rFonts w:cs="Arial"/>
                <w:szCs w:val="16"/>
                <w:lang w:val="es-GT"/>
              </w:rPr>
            </w:pPr>
            <w:r w:rsidRPr="00951CF9">
              <w:rPr>
                <w:rFonts w:cs="Arial"/>
                <w:szCs w:val="16"/>
                <w:lang w:val="es-GT"/>
              </w:rPr>
              <w:t>Constitución Política de la República de Guatemala, Ley de Educación Nacional, Ley de Servicio Civil y su Reglamento, Decreto Legislativo 1485 Estatuto Provisional de los trabajadores del Estado Capítulo de la Dignificación y Catalogación del Magisterio</w:t>
            </w:r>
            <w:r>
              <w:rPr>
                <w:rFonts w:cs="Arial"/>
                <w:szCs w:val="16"/>
                <w:lang w:val="es-GT"/>
              </w:rPr>
              <w:t xml:space="preserve"> Nacional</w:t>
            </w:r>
            <w:r w:rsidRPr="00951CF9">
              <w:rPr>
                <w:rFonts w:cs="Arial"/>
                <w:szCs w:val="16"/>
                <w:lang w:val="es-GT"/>
              </w:rPr>
              <w:t>, Acuerdo Gubernativo y Ministerial que rige el proceso de oposición</w:t>
            </w:r>
            <w:r>
              <w:rPr>
                <w:rFonts w:cs="Arial"/>
                <w:szCs w:val="16"/>
                <w:lang w:val="es-GT"/>
              </w:rPr>
              <w:t xml:space="preserve">, Normativo Disciplinario aplicable al personal del </w:t>
            </w:r>
            <w:proofErr w:type="gramStart"/>
            <w:r>
              <w:rPr>
                <w:rFonts w:cs="Arial"/>
                <w:szCs w:val="16"/>
                <w:lang w:val="es-GT"/>
              </w:rPr>
              <w:t xml:space="preserve">MINEDUC </w:t>
            </w:r>
            <w:r w:rsidRPr="00951CF9">
              <w:rPr>
                <w:rFonts w:cs="Arial"/>
                <w:szCs w:val="16"/>
                <w:lang w:val="es-GT"/>
              </w:rPr>
              <w:t>.</w:t>
            </w:r>
            <w:proofErr w:type="gramEnd"/>
          </w:p>
          <w:p w14:paraId="3B29A020" w14:textId="77777777" w:rsidR="0087089F" w:rsidRPr="00951CF9" w:rsidRDefault="0087089F" w:rsidP="009B6A0A">
            <w:pPr>
              <w:pStyle w:val="Prrafodelista"/>
              <w:numPr>
                <w:ilvl w:val="0"/>
                <w:numId w:val="24"/>
              </w:numPr>
              <w:textAlignment w:val="center"/>
              <w:rPr>
                <w:rFonts w:cs="Arial"/>
                <w:szCs w:val="16"/>
                <w:lang w:val="es-GT"/>
              </w:rPr>
            </w:pPr>
            <w:r w:rsidRPr="00951CF9">
              <w:rPr>
                <w:rFonts w:cs="Arial"/>
                <w:szCs w:val="16"/>
                <w:lang w:val="es-GT"/>
              </w:rPr>
              <w:t>Manejo de casos legales y resolución de los mismos.</w:t>
            </w:r>
          </w:p>
          <w:p w14:paraId="46F0C4DD" w14:textId="77777777" w:rsidR="0087089F" w:rsidRDefault="0087089F" w:rsidP="009B6A0A">
            <w:pPr>
              <w:pStyle w:val="Prrafodelista"/>
              <w:numPr>
                <w:ilvl w:val="0"/>
                <w:numId w:val="24"/>
              </w:numPr>
              <w:textAlignment w:val="center"/>
              <w:rPr>
                <w:rFonts w:cs="Arial"/>
                <w:szCs w:val="16"/>
                <w:lang w:val="es-GT"/>
              </w:rPr>
            </w:pPr>
            <w:r w:rsidRPr="00951CF9">
              <w:rPr>
                <w:rFonts w:cs="Arial"/>
                <w:szCs w:val="16"/>
                <w:lang w:val="es-GT"/>
              </w:rPr>
              <w:t>Redacción y ortografía.</w:t>
            </w:r>
          </w:p>
          <w:p w14:paraId="626EF7C0" w14:textId="77777777" w:rsidR="0087089F" w:rsidRDefault="0087089F" w:rsidP="009B6A0A">
            <w:pPr>
              <w:pStyle w:val="Prrafodelista"/>
              <w:numPr>
                <w:ilvl w:val="0"/>
                <w:numId w:val="24"/>
              </w:numPr>
              <w:textAlignment w:val="center"/>
              <w:rPr>
                <w:rFonts w:cs="Arial"/>
                <w:szCs w:val="16"/>
                <w:lang w:val="es-GT"/>
              </w:rPr>
            </w:pPr>
            <w:r w:rsidRPr="0087089F">
              <w:rPr>
                <w:rFonts w:cs="Arial"/>
                <w:szCs w:val="16"/>
                <w:lang w:val="es-GT"/>
              </w:rPr>
              <w:t xml:space="preserve">Administración. </w:t>
            </w:r>
          </w:p>
          <w:p w14:paraId="56F1EDB4" w14:textId="1D202AE0" w:rsidR="00144DC0" w:rsidRPr="00733512" w:rsidRDefault="0087089F" w:rsidP="009B6A0A">
            <w:pPr>
              <w:pStyle w:val="Prrafodelista"/>
              <w:numPr>
                <w:ilvl w:val="0"/>
                <w:numId w:val="24"/>
              </w:numPr>
              <w:textAlignment w:val="center"/>
              <w:rPr>
                <w:rFonts w:cs="Arial"/>
                <w:szCs w:val="16"/>
                <w:lang w:val="es-GT"/>
              </w:rPr>
            </w:pPr>
            <w:r w:rsidRPr="0087089F">
              <w:rPr>
                <w:rFonts w:cs="Arial"/>
                <w:szCs w:val="16"/>
                <w:lang w:val="es-GT"/>
              </w:rPr>
              <w:t>Elaboración de informes, controles y seguimiento de casos</w:t>
            </w:r>
            <w:r>
              <w:rPr>
                <w:rFonts w:cs="Arial"/>
                <w:szCs w:val="16"/>
                <w:lang w:val="es-GT"/>
              </w:rPr>
              <w:t>.</w:t>
            </w:r>
          </w:p>
        </w:tc>
      </w:tr>
      <w:tr w:rsidR="00144DC0" w:rsidRPr="00466F53" w14:paraId="2DEAF0DF"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09F439" w14:textId="77777777" w:rsidR="00144DC0" w:rsidRPr="00E04D40" w:rsidRDefault="00144DC0" w:rsidP="00D3022D">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144DC0" w:rsidRPr="003D721E" w14:paraId="4B87451A"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78621D" w14:textId="77777777" w:rsidR="0087089F" w:rsidRPr="00BC5FEF" w:rsidRDefault="0087089F" w:rsidP="00290FAF">
            <w:pPr>
              <w:pStyle w:val="Prrafodelista"/>
              <w:numPr>
                <w:ilvl w:val="0"/>
                <w:numId w:val="46"/>
              </w:numPr>
              <w:textAlignment w:val="center"/>
              <w:rPr>
                <w:rFonts w:cs="Arial"/>
                <w:szCs w:val="16"/>
                <w:lang w:val="es-GT"/>
              </w:rPr>
            </w:pPr>
            <w:r w:rsidRPr="00BC5FEF">
              <w:rPr>
                <w:rFonts w:cs="Arial"/>
                <w:szCs w:val="16"/>
                <w:lang w:val="es-GT"/>
              </w:rPr>
              <w:t>Trabajo en equipo.</w:t>
            </w:r>
          </w:p>
          <w:p w14:paraId="4758A603" w14:textId="77777777" w:rsidR="0087089F" w:rsidRPr="00BC5FEF" w:rsidRDefault="0087089F" w:rsidP="00290FAF">
            <w:pPr>
              <w:pStyle w:val="Prrafodelista"/>
              <w:numPr>
                <w:ilvl w:val="0"/>
                <w:numId w:val="46"/>
              </w:numPr>
              <w:textAlignment w:val="center"/>
              <w:rPr>
                <w:rFonts w:cs="Arial"/>
                <w:szCs w:val="16"/>
                <w:lang w:val="es-GT"/>
              </w:rPr>
            </w:pPr>
            <w:r w:rsidRPr="00BC5FEF">
              <w:rPr>
                <w:rFonts w:cs="Arial"/>
                <w:szCs w:val="16"/>
                <w:lang w:val="es-GT"/>
              </w:rPr>
              <w:t>Comunicación eficaz (escrito y verbal).</w:t>
            </w:r>
          </w:p>
          <w:p w14:paraId="2EE592C3" w14:textId="77777777" w:rsidR="0087089F" w:rsidRDefault="0087089F" w:rsidP="00290FAF">
            <w:pPr>
              <w:pStyle w:val="Prrafodelista"/>
              <w:numPr>
                <w:ilvl w:val="0"/>
                <w:numId w:val="46"/>
              </w:numPr>
              <w:textAlignment w:val="center"/>
              <w:rPr>
                <w:rFonts w:cs="Arial"/>
                <w:szCs w:val="16"/>
                <w:lang w:val="es-GT"/>
              </w:rPr>
            </w:pPr>
            <w:r w:rsidRPr="00BC5FEF">
              <w:rPr>
                <w:rFonts w:cs="Arial"/>
                <w:szCs w:val="16"/>
                <w:lang w:val="es-GT"/>
              </w:rPr>
              <w:t>Organización.</w:t>
            </w:r>
          </w:p>
          <w:p w14:paraId="383C1C3B" w14:textId="77777777" w:rsidR="0087089F" w:rsidRPr="00FA11B8" w:rsidRDefault="0087089F" w:rsidP="00290FAF">
            <w:pPr>
              <w:pStyle w:val="Prrafodelista"/>
              <w:numPr>
                <w:ilvl w:val="0"/>
                <w:numId w:val="46"/>
              </w:numPr>
              <w:textAlignment w:val="center"/>
              <w:rPr>
                <w:rFonts w:cs="Arial"/>
                <w:szCs w:val="16"/>
                <w:lang w:val="es-GT"/>
              </w:rPr>
            </w:pPr>
            <w:r w:rsidRPr="00FA11B8">
              <w:rPr>
                <w:rFonts w:cs="Arial"/>
                <w:szCs w:val="16"/>
                <w:lang w:val="es-GT"/>
              </w:rPr>
              <w:t>Análisis y procesamiento de información.</w:t>
            </w:r>
          </w:p>
          <w:p w14:paraId="61355453" w14:textId="4D599838" w:rsidR="0087089F" w:rsidRDefault="0087089F" w:rsidP="00290FAF">
            <w:pPr>
              <w:pStyle w:val="Prrafodelista"/>
              <w:numPr>
                <w:ilvl w:val="0"/>
                <w:numId w:val="46"/>
              </w:numPr>
              <w:textAlignment w:val="center"/>
              <w:rPr>
                <w:rFonts w:cs="Arial"/>
                <w:szCs w:val="16"/>
                <w:lang w:val="es-GT"/>
              </w:rPr>
            </w:pPr>
            <w:r w:rsidRPr="0087089F">
              <w:rPr>
                <w:rFonts w:cs="Arial"/>
                <w:szCs w:val="16"/>
                <w:lang w:val="es-GT"/>
              </w:rPr>
              <w:t>Manejo de equipo de oficina (cómputo, impres</w:t>
            </w:r>
            <w:r w:rsidR="004C0FBB">
              <w:rPr>
                <w:rFonts w:cs="Arial"/>
                <w:szCs w:val="16"/>
                <w:lang w:val="es-GT"/>
              </w:rPr>
              <w:t>ora</w:t>
            </w:r>
            <w:r w:rsidRPr="0087089F">
              <w:rPr>
                <w:rFonts w:cs="Arial"/>
                <w:szCs w:val="16"/>
                <w:lang w:val="es-GT"/>
              </w:rPr>
              <w:t>, fotocopiadora, escáner, audiovisuales, entre otros)</w:t>
            </w:r>
          </w:p>
          <w:p w14:paraId="54A15002" w14:textId="128B75E8" w:rsidR="00144DC0" w:rsidRPr="00733512" w:rsidRDefault="0087089F" w:rsidP="00290FAF">
            <w:pPr>
              <w:pStyle w:val="Prrafodelista"/>
              <w:numPr>
                <w:ilvl w:val="0"/>
                <w:numId w:val="46"/>
              </w:numPr>
              <w:textAlignment w:val="center"/>
              <w:rPr>
                <w:rFonts w:cs="Arial"/>
                <w:szCs w:val="16"/>
                <w:lang w:val="es-GT"/>
              </w:rPr>
            </w:pPr>
            <w:r w:rsidRPr="0087089F">
              <w:rPr>
                <w:rFonts w:cs="Arial"/>
                <w:szCs w:val="16"/>
                <w:lang w:val="es-GT"/>
              </w:rPr>
              <w:t>Manejo de Office e internet</w:t>
            </w:r>
          </w:p>
        </w:tc>
      </w:tr>
      <w:tr w:rsidR="00144DC0" w:rsidRPr="00C7166E" w14:paraId="12D2B083"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F72D143" w14:textId="77777777" w:rsidR="00144DC0" w:rsidRPr="00E04D40" w:rsidRDefault="00144DC0" w:rsidP="00D3022D">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144DC0" w:rsidRPr="00C7166E" w14:paraId="06F8A267"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2F67A9" w14:textId="77777777" w:rsidR="00144DC0" w:rsidRDefault="00144DC0" w:rsidP="00466BCC">
            <w:pPr>
              <w:pStyle w:val="Prrafodelista"/>
              <w:numPr>
                <w:ilvl w:val="0"/>
                <w:numId w:val="15"/>
              </w:numPr>
              <w:textAlignment w:val="center"/>
              <w:rPr>
                <w:rFonts w:cs="Arial"/>
                <w:szCs w:val="16"/>
                <w:lang w:val="es-GT"/>
              </w:rPr>
            </w:pPr>
            <w:r w:rsidRPr="00A902B5">
              <w:rPr>
                <w:rFonts w:cs="Arial"/>
                <w:szCs w:val="16"/>
                <w:lang w:val="es-GT"/>
              </w:rPr>
              <w:t xml:space="preserve">Proactividad, </w:t>
            </w:r>
          </w:p>
          <w:p w14:paraId="5AA8A917" w14:textId="77777777" w:rsidR="00144DC0" w:rsidRDefault="00144DC0" w:rsidP="00466BC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136BCA60" w14:textId="77777777" w:rsidR="00144DC0" w:rsidRDefault="00144DC0" w:rsidP="00466BCC">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16639FDD" w14:textId="461E3979" w:rsidR="004C0FBB" w:rsidRPr="00733512" w:rsidRDefault="004C0FBB" w:rsidP="00361BC2">
            <w:pPr>
              <w:pStyle w:val="Prrafodelista"/>
              <w:numPr>
                <w:ilvl w:val="0"/>
                <w:numId w:val="15"/>
              </w:numPr>
              <w:textAlignment w:val="center"/>
              <w:rPr>
                <w:rFonts w:cs="Arial"/>
                <w:szCs w:val="16"/>
                <w:lang w:val="es-GT"/>
              </w:rPr>
            </w:pPr>
            <w:r>
              <w:rPr>
                <w:rFonts w:cs="Arial"/>
                <w:szCs w:val="16"/>
                <w:lang w:val="es-GT"/>
              </w:rPr>
              <w:t>Responsable, empático</w:t>
            </w:r>
            <w:r w:rsidR="00144DC0" w:rsidRPr="0087089F">
              <w:rPr>
                <w:rFonts w:cs="Arial"/>
                <w:szCs w:val="16"/>
                <w:lang w:val="es-GT"/>
              </w:rPr>
              <w:t>, respetuoso, puntual, discreto, actitud positiva, comprometido con la institución.</w:t>
            </w:r>
          </w:p>
        </w:tc>
      </w:tr>
      <w:tr w:rsidR="00A15BB7" w:rsidRPr="0007499F" w14:paraId="07619915" w14:textId="77777777" w:rsidTr="00A15BB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7AF6FA" w14:textId="77777777" w:rsidR="00A15BB7" w:rsidRPr="00E04D40" w:rsidRDefault="00A15BB7" w:rsidP="00A15BB7">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15BB7" w:rsidRPr="003D721E" w14:paraId="01079B67" w14:textId="77777777" w:rsidTr="00A15BB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FA7280" w14:textId="687792F9" w:rsidR="00A15BB7" w:rsidRPr="00733512" w:rsidRDefault="00144DC0" w:rsidP="00290FAF">
            <w:pPr>
              <w:pStyle w:val="Prrafodelista"/>
              <w:numPr>
                <w:ilvl w:val="0"/>
                <w:numId w:val="51"/>
              </w:numPr>
              <w:textAlignment w:val="center"/>
              <w:rPr>
                <w:rFonts w:cs="Arial"/>
                <w:szCs w:val="16"/>
                <w:lang w:val="es-GT"/>
              </w:rPr>
            </w:pPr>
            <w:r w:rsidRPr="00144DC0">
              <w:rPr>
                <w:rFonts w:cs="Arial"/>
                <w:szCs w:val="16"/>
                <w:lang w:val="es-GT"/>
              </w:rPr>
              <w:t>Disponibilidad para trasladarse al interior del país.</w:t>
            </w:r>
          </w:p>
        </w:tc>
      </w:tr>
    </w:tbl>
    <w:p w14:paraId="1BE17E7C" w14:textId="526D6B51" w:rsidR="00A15BB7" w:rsidRDefault="00A15BB7" w:rsidP="00A15BB7">
      <w:pPr>
        <w:rPr>
          <w:rFonts w:ascii="Arial" w:hAnsi="Arial" w:cs="Arial"/>
          <w:sz w:val="22"/>
          <w:szCs w:val="22"/>
        </w:rPr>
      </w:pPr>
    </w:p>
    <w:p w14:paraId="7E4B987B" w14:textId="77777777" w:rsidR="00C319DA" w:rsidRDefault="00C319DA" w:rsidP="00A15BB7">
      <w:pPr>
        <w:rPr>
          <w:rFonts w:ascii="Arial" w:hAnsi="Arial" w:cs="Arial"/>
          <w:sz w:val="22"/>
          <w:szCs w:val="22"/>
        </w:rPr>
      </w:pPr>
    </w:p>
    <w:p w14:paraId="4ABAE841" w14:textId="7F6CD9AE" w:rsidR="00D90E1A" w:rsidRDefault="00D90E1A">
      <w:pPr>
        <w:jc w:val="left"/>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2F8EC557"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6F13BC5" w14:textId="3BA1A678" w:rsidR="005F7A02" w:rsidRPr="00C508A6" w:rsidRDefault="005E1812" w:rsidP="00052A05">
            <w:pPr>
              <w:pStyle w:val="Prrafodelista"/>
              <w:numPr>
                <w:ilvl w:val="0"/>
                <w:numId w:val="32"/>
              </w:numPr>
              <w:jc w:val="center"/>
              <w:textAlignment w:val="center"/>
              <w:rPr>
                <w:rFonts w:cs="Arial"/>
                <w:sz w:val="18"/>
                <w:szCs w:val="18"/>
                <w:lang w:val="es-GT"/>
              </w:rPr>
            </w:pPr>
            <w:r w:rsidRPr="00C508A6">
              <w:rPr>
                <w:rFonts w:ascii="Arial" w:hAnsi="Arial" w:cs="Arial"/>
                <w:sz w:val="22"/>
                <w:szCs w:val="22"/>
              </w:rPr>
              <w:lastRenderedPageBreak/>
              <w:br w:type="page"/>
            </w:r>
            <w:r w:rsidR="0056393F" w:rsidRPr="00C508A6">
              <w:rPr>
                <w:rFonts w:cs="Arial"/>
                <w:sz w:val="18"/>
                <w:szCs w:val="18"/>
              </w:rPr>
              <w:t>JEFE DEL DEPARTAMENTO ADMINISTRATIVO FINANCIERO</w:t>
            </w:r>
          </w:p>
        </w:tc>
      </w:tr>
      <w:tr w:rsidR="005F7A02" w:rsidRPr="00BC2E56" w14:paraId="03A757C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356D1B"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3E7FCB9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DE9B19" w14:textId="77777777" w:rsidR="005F7A02" w:rsidRPr="00BC2E56" w:rsidRDefault="005F7A02" w:rsidP="00D3022D">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D3022D">
              <w:rPr>
                <w:rFonts w:cs="Arial"/>
                <w:szCs w:val="16"/>
                <w:lang w:val="es-GT"/>
              </w:rPr>
              <w:t>Asesor Profesional Especializado</w:t>
            </w:r>
            <w:r>
              <w:rPr>
                <w:rFonts w:cs="Arial"/>
                <w:szCs w:val="16"/>
                <w:lang w:val="es-GT"/>
              </w:rPr>
              <w:t xml:space="preserve"> </w:t>
            </w:r>
            <w:r w:rsidR="00D3022D">
              <w:rPr>
                <w:rFonts w:cs="Arial"/>
                <w:szCs w:val="16"/>
                <w:lang w:val="es-GT"/>
              </w:rPr>
              <w:t>I</w:t>
            </w:r>
            <w:r>
              <w:rPr>
                <w:rFonts w:cs="Arial"/>
                <w:szCs w:val="16"/>
                <w:lang w:val="es-GT"/>
              </w:rPr>
              <w:t>V</w:t>
            </w:r>
          </w:p>
        </w:tc>
        <w:tc>
          <w:tcPr>
            <w:tcW w:w="2452" w:type="pct"/>
            <w:tcBorders>
              <w:top w:val="single" w:sz="4" w:space="0" w:color="00B0F0"/>
            </w:tcBorders>
            <w:shd w:val="clear" w:color="auto" w:fill="auto"/>
          </w:tcPr>
          <w:p w14:paraId="07F0DDF6" w14:textId="77777777" w:rsidR="005F7A02" w:rsidRPr="00BC2E56" w:rsidRDefault="005F7A02" w:rsidP="00D3022D">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D3022D">
              <w:rPr>
                <w:rFonts w:cs="Arial"/>
                <w:szCs w:val="16"/>
                <w:lang w:val="es-GT"/>
              </w:rPr>
              <w:t>9840</w:t>
            </w:r>
          </w:p>
        </w:tc>
      </w:tr>
      <w:tr w:rsidR="005F7A02" w:rsidRPr="00BC2E56" w14:paraId="2B41B64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7B2DDB6" w14:textId="77777777" w:rsidR="005F7A02" w:rsidRPr="00BC2E56" w:rsidRDefault="005F7A02" w:rsidP="00D3022D">
            <w:pPr>
              <w:textAlignment w:val="center"/>
              <w:rPr>
                <w:rFonts w:cs="Arial"/>
                <w:iCs w:val="0"/>
                <w:szCs w:val="16"/>
                <w:lang w:val="es-GT"/>
              </w:rPr>
            </w:pPr>
            <w:r w:rsidRPr="00BC2E56">
              <w:rPr>
                <w:rFonts w:cs="Arial"/>
                <w:szCs w:val="16"/>
                <w:lang w:val="es-GT"/>
              </w:rPr>
              <w:t xml:space="preserve">Especialidad: </w:t>
            </w:r>
            <w:r w:rsidR="00D3022D">
              <w:rPr>
                <w:rFonts w:cs="Arial"/>
                <w:szCs w:val="16"/>
                <w:lang w:val="es-GT"/>
              </w:rPr>
              <w:t>Administración</w:t>
            </w:r>
          </w:p>
        </w:tc>
        <w:tc>
          <w:tcPr>
            <w:tcW w:w="2452" w:type="pct"/>
            <w:tcBorders>
              <w:bottom w:val="single" w:sz="4" w:space="0" w:color="00B0F0"/>
            </w:tcBorders>
          </w:tcPr>
          <w:p w14:paraId="33F0783E" w14:textId="77777777" w:rsidR="005F7A02" w:rsidRPr="00BC2E56" w:rsidRDefault="005F7A02" w:rsidP="00D3022D">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D3022D">
              <w:rPr>
                <w:rFonts w:cs="Arial"/>
                <w:szCs w:val="16"/>
                <w:lang w:val="es-GT"/>
              </w:rPr>
              <w:t>0007</w:t>
            </w:r>
          </w:p>
        </w:tc>
      </w:tr>
      <w:tr w:rsidR="005F7A02" w:rsidRPr="00BC2E56" w14:paraId="1B2030F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2FB37EF" w14:textId="77777777" w:rsidR="005F7A02" w:rsidRPr="00BC2E56" w:rsidRDefault="005F7A02" w:rsidP="008A4D64">
            <w:pPr>
              <w:textAlignment w:val="center"/>
              <w:rPr>
                <w:rFonts w:cs="Arial"/>
                <w:i w:val="0"/>
                <w:szCs w:val="16"/>
                <w:lang w:val="es-GT"/>
              </w:rPr>
            </w:pPr>
            <w:r w:rsidRPr="00BC2E56">
              <w:rPr>
                <w:rFonts w:cs="Arial"/>
                <w:szCs w:val="16"/>
                <w:lang w:val="es-GT"/>
              </w:rPr>
              <w:t xml:space="preserve">Título funcional: </w:t>
            </w:r>
            <w:r w:rsidR="008A4D64">
              <w:rPr>
                <w:rFonts w:cs="Arial"/>
                <w:szCs w:val="16"/>
                <w:lang w:val="es-GT"/>
              </w:rPr>
              <w:t>Jefe del Departamento Administrativo Financiero</w:t>
            </w:r>
          </w:p>
        </w:tc>
        <w:tc>
          <w:tcPr>
            <w:tcW w:w="2452" w:type="pct"/>
            <w:shd w:val="clear" w:color="auto" w:fill="auto"/>
          </w:tcPr>
          <w:p w14:paraId="4A9D99C0"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550A30D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D045CBC" w14:textId="692AD715" w:rsidR="005F7A02" w:rsidRPr="00BC2E56" w:rsidRDefault="005F7A02" w:rsidP="005F7A02">
            <w:pPr>
              <w:textAlignment w:val="center"/>
              <w:rPr>
                <w:rFonts w:cs="Arial"/>
                <w:i w:val="0"/>
                <w:szCs w:val="16"/>
                <w:lang w:val="es-GT"/>
              </w:rPr>
            </w:pPr>
            <w:r w:rsidRPr="00BC2E56">
              <w:rPr>
                <w:rFonts w:cs="Arial"/>
                <w:szCs w:val="16"/>
                <w:lang w:val="es-GT"/>
              </w:rPr>
              <w:t xml:space="preserve">Jefe inmediato: </w:t>
            </w:r>
            <w:r w:rsidR="005D03EC">
              <w:rPr>
                <w:rFonts w:cs="Arial"/>
                <w:szCs w:val="16"/>
                <w:lang w:val="es-GT"/>
              </w:rPr>
              <w:t>Director Administrativo</w:t>
            </w:r>
          </w:p>
        </w:tc>
        <w:tc>
          <w:tcPr>
            <w:tcW w:w="2452" w:type="pct"/>
          </w:tcPr>
          <w:p w14:paraId="6B6677AE" w14:textId="03F6B5BF" w:rsidR="005F7A02" w:rsidRPr="00FC33C5" w:rsidRDefault="005F7A02" w:rsidP="00E303A6">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sidR="001D5F30">
              <w:rPr>
                <w:rFonts w:cs="Arial"/>
                <w:szCs w:val="16"/>
                <w:lang w:val="es-GT"/>
              </w:rPr>
              <w:t>Asesor Profesional Especializado II, Asesor Profesional Especializado II</w:t>
            </w:r>
            <w:r w:rsidR="00E303A6">
              <w:rPr>
                <w:rFonts w:cs="Arial"/>
                <w:szCs w:val="16"/>
                <w:lang w:val="es-GT"/>
              </w:rPr>
              <w:t>, Asistente Profesional II.</w:t>
            </w:r>
          </w:p>
        </w:tc>
      </w:tr>
    </w:tbl>
    <w:p w14:paraId="02FF9D44"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0F41D395"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340FD4A"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6CA20D02" w14:textId="77777777" w:rsidTr="00D90E1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556F77" w14:textId="76491D1A" w:rsidR="005F7A02" w:rsidRPr="00FC33C5" w:rsidRDefault="00E303A6" w:rsidP="00E303A6">
            <w:pPr>
              <w:textAlignment w:val="center"/>
              <w:rPr>
                <w:rFonts w:cs="Arial"/>
                <w:szCs w:val="16"/>
                <w:lang w:val="es-GT"/>
              </w:rPr>
            </w:pPr>
            <w:r w:rsidRPr="001D5F30">
              <w:rPr>
                <w:rFonts w:cs="Arial"/>
                <w:szCs w:val="16"/>
                <w:lang w:val="es-GT"/>
              </w:rPr>
              <w:t>Asegurar, por medio de la supervisión, seguimiento y control la ejecución de los procesos administrativos financieros, de seguridad e higiene laboral e internas de recursos humanos asignados, el cumplimiento a la normativa legal vigente y documentación interna autorizada.</w:t>
            </w:r>
          </w:p>
        </w:tc>
      </w:tr>
      <w:tr w:rsidR="005F7A02" w:rsidRPr="00FC33C5" w14:paraId="0625DB0C"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FD9EB55"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7A29CE92"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89559B"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Supervisar la ejecución y cumplimiento de los procesos y funciones asignados al Departamento Administrativo Financiero, así como al personal a su cargo, de acuerdo a la normativa legal vigente y documentación interna autorizada.</w:t>
            </w:r>
          </w:p>
          <w:p w14:paraId="12A5EFC2"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Supervisar la elaboración del Plan Operativo Anual -POA-, para el abastecimiento de insumos y servicios necesarios para el buen funcionamiento del JNO, de acuerdo a la normativa legal vigente y documentación interna autorizada y ejecutar las acciones que le correspondan en el proceso.</w:t>
            </w:r>
          </w:p>
          <w:p w14:paraId="02EB8DCB"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Aprobar la planificación o programación de los procesos para la ejecución y cumplimiento de los procesos asignados al JNO y verificar que se realicen y ejecuten las acciones correspondientes, de acuerdo a la normativa legal vigente y documentación interna autorizada.</w:t>
            </w:r>
          </w:p>
          <w:p w14:paraId="21AB4D96"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 xml:space="preserve">Establecer los controles internos que contribuyan a la supervisión del funcionamiento del archivo de expedientes, bodegas de almacén, inventarios y otras que tenga asignadas al JNO, verificando constantemente su cumplimiento. </w:t>
            </w:r>
          </w:p>
          <w:p w14:paraId="43CC26BF"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Supervisar el adecuado registro, control y actualización de los movimientos que se efectúen, de acuerdo a la normativa legal vigente y documentación interna autorizada.</w:t>
            </w:r>
          </w:p>
          <w:p w14:paraId="09F74129"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Supervisar el uso adecuado del fondo rotativo, caja chica y otros en custodia del JNO, con el fin de evaluar y controlar su ejecución acuerdo a la normativa legal vigente y documentación interna autorizada.</w:t>
            </w:r>
          </w:p>
          <w:p w14:paraId="6D8B7837"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Verificar el correcto manejo de la cuenta monetaria del Fondo Rotativo Interno del JNO, para el pago de proveedores, gastos de funcionamiento y viáticos al personal del JNO.</w:t>
            </w:r>
          </w:p>
          <w:p w14:paraId="1A8FCA46"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Firmar cheques para pagos varios.</w:t>
            </w:r>
          </w:p>
          <w:p w14:paraId="194F8F50"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Supervisar el Anteproyecto de Presupuesto, ampliación y/o modificación presupuestaria necesaria para el ordenamiento del presupuesto de acuerdo a las necesidades reales del JNO, y verificar su contenido previa presentación a la Dirección de Administración Financiera -DAFI-.</w:t>
            </w:r>
          </w:p>
          <w:p w14:paraId="1C39A62A"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Supervisar que el Anteproyecto de la Programación de Adquisiciones y Contrataciones -PAC- sea elaborado de acuerdo a los requerimientos, necesidades y presupuesto asignado, así como verificar la ejecución y cumplimiento del mismo, de acuerdo a la normativa legal vigente y documentación interna autorizada.</w:t>
            </w:r>
          </w:p>
          <w:p w14:paraId="6AA85247"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 xml:space="preserve">Otorgar el status de solicitud de pago de Comprobantes Únicos de Registro -CUR-, adquisiciones de bienes y </w:t>
            </w:r>
            <w:proofErr w:type="gramStart"/>
            <w:r w:rsidRPr="00D6508D">
              <w:rPr>
                <w:rFonts w:cs="Arial"/>
                <w:szCs w:val="16"/>
                <w:lang w:val="es-GT" w:bidi="ar"/>
              </w:rPr>
              <w:t>suministros</w:t>
            </w:r>
            <w:proofErr w:type="gramEnd"/>
            <w:r w:rsidRPr="00D6508D">
              <w:rPr>
                <w:rFonts w:cs="Arial"/>
                <w:szCs w:val="16"/>
                <w:lang w:val="es-GT" w:bidi="ar"/>
              </w:rPr>
              <w:t xml:space="preserve"> así como servicios del JNO, en el Sistema de Contabilidad Integrada -SICOIN-.</w:t>
            </w:r>
          </w:p>
          <w:p w14:paraId="56695066"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Aprobar los planes de mantenimiento preventivo y correctivo de la infraestructura y de vehículos del JNO, para asegurar su funcionamiento.</w:t>
            </w:r>
          </w:p>
          <w:p w14:paraId="213E3465"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Realizar el arqueo de los cupones de combustible adquiridos por al JNO para uso de los vehículos que se tienen asignados.</w:t>
            </w:r>
          </w:p>
          <w:p w14:paraId="6A6CCA46"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Garantizar el cumplimiento de las responsabilidades por el manejo de valores del Estado, por medio del pago de fianza.</w:t>
            </w:r>
          </w:p>
          <w:p w14:paraId="6A98D97C" w14:textId="77777777" w:rsid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 xml:space="preserve">Controlar que las operaciones en los sistemas informáticos que se utilizan para las actividades del </w:t>
            </w:r>
            <w:proofErr w:type="gramStart"/>
            <w:r w:rsidRPr="00D6508D">
              <w:rPr>
                <w:rFonts w:cs="Arial"/>
                <w:szCs w:val="16"/>
                <w:lang w:val="es-GT" w:bidi="ar"/>
              </w:rPr>
              <w:t>Departamento  Administrativo</w:t>
            </w:r>
            <w:proofErr w:type="gramEnd"/>
            <w:r w:rsidRPr="00D6508D">
              <w:rPr>
                <w:rFonts w:cs="Arial"/>
                <w:szCs w:val="16"/>
                <w:lang w:val="es-GT" w:bidi="ar"/>
              </w:rPr>
              <w:t xml:space="preserve"> Financiero del JNO, se efectúen de acuerdo a los procesos establecidos en la normativa legal vigente y en la documentación interna autorizada.</w:t>
            </w:r>
          </w:p>
          <w:p w14:paraId="6905F7C0" w14:textId="77777777" w:rsidR="0086419B" w:rsidRPr="0086419B" w:rsidRDefault="0086419B" w:rsidP="0086419B">
            <w:pPr>
              <w:pStyle w:val="Encabezado"/>
              <w:widowControl w:val="0"/>
              <w:numPr>
                <w:ilvl w:val="0"/>
                <w:numId w:val="52"/>
              </w:numPr>
              <w:spacing w:line="276" w:lineRule="auto"/>
              <w:rPr>
                <w:rFonts w:cs="Arial"/>
                <w:szCs w:val="16"/>
                <w:lang w:val="es-GT" w:bidi="ar"/>
              </w:rPr>
            </w:pPr>
            <w:r w:rsidRPr="0086419B">
              <w:rPr>
                <w:rFonts w:cs="Arial"/>
                <w:szCs w:val="16"/>
                <w:lang w:val="es-GT" w:bidi="ar"/>
              </w:rPr>
              <w:t>Realizar el procedimiento administrativo disciplinario en los casos que sean de su competencia de conformidad con el Normativo Disciplinario del MINEDUC.</w:t>
            </w:r>
          </w:p>
          <w:p w14:paraId="04DC6622" w14:textId="77777777" w:rsidR="00D6508D" w:rsidRPr="00D6508D" w:rsidRDefault="00D6508D" w:rsidP="0086419B">
            <w:pPr>
              <w:pStyle w:val="Encabezado"/>
              <w:widowControl w:val="0"/>
              <w:numPr>
                <w:ilvl w:val="0"/>
                <w:numId w:val="52"/>
              </w:numPr>
              <w:spacing w:line="276" w:lineRule="auto"/>
              <w:rPr>
                <w:rFonts w:cs="Arial"/>
                <w:szCs w:val="16"/>
                <w:lang w:val="es-GT" w:bidi="ar"/>
              </w:rPr>
            </w:pPr>
            <w:r w:rsidRPr="00D6508D">
              <w:rPr>
                <w:rFonts w:cs="Arial"/>
                <w:szCs w:val="16"/>
                <w:lang w:val="es-GT" w:bidi="ar"/>
              </w:rPr>
              <w:t>Elaborar los informes requeridos por las Autoridades Superiores para evidenciar la gestión de las áreas a su cargo.</w:t>
            </w:r>
          </w:p>
          <w:p w14:paraId="5C703804" w14:textId="77777777" w:rsidR="00D6508D" w:rsidRPr="00D6508D" w:rsidRDefault="00D6508D" w:rsidP="0086419B">
            <w:pPr>
              <w:pStyle w:val="Encabezado"/>
              <w:widowControl w:val="0"/>
              <w:numPr>
                <w:ilvl w:val="0"/>
                <w:numId w:val="52"/>
              </w:numPr>
              <w:spacing w:line="276" w:lineRule="auto"/>
              <w:rPr>
                <w:szCs w:val="16"/>
                <w:lang w:val="es-GT"/>
              </w:rPr>
            </w:pPr>
            <w:r w:rsidRPr="00D6508D">
              <w:rPr>
                <w:rFonts w:cs="Arial"/>
                <w:szCs w:val="16"/>
                <w:lang w:val="es-GT" w:bidi="ar"/>
              </w:rPr>
              <w:t>Supervisar los mecanismos de control interno que garanticen la correcta ejecución presupuestaria.</w:t>
            </w:r>
          </w:p>
          <w:p w14:paraId="2AFD5236" w14:textId="5821CF30" w:rsidR="00D6508D" w:rsidRPr="00D6508D" w:rsidRDefault="00D6508D" w:rsidP="0086419B">
            <w:pPr>
              <w:pStyle w:val="Encabezado"/>
              <w:widowControl w:val="0"/>
              <w:numPr>
                <w:ilvl w:val="0"/>
                <w:numId w:val="52"/>
              </w:numPr>
              <w:spacing w:line="276" w:lineRule="auto"/>
              <w:rPr>
                <w:szCs w:val="16"/>
                <w:lang w:val="es-GT"/>
              </w:rPr>
            </w:pPr>
            <w:r w:rsidRPr="00D6508D">
              <w:rPr>
                <w:rFonts w:cs="Arial"/>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A0B2F7E" w14:textId="2AC5A315" w:rsidR="005F7A02" w:rsidRPr="004B768F" w:rsidRDefault="00D6508D" w:rsidP="0086419B">
            <w:pPr>
              <w:pStyle w:val="Encabezado"/>
              <w:widowControl w:val="0"/>
              <w:numPr>
                <w:ilvl w:val="0"/>
                <w:numId w:val="52"/>
              </w:numPr>
              <w:spacing w:line="276" w:lineRule="auto"/>
              <w:rPr>
                <w:i w:val="0"/>
                <w:szCs w:val="16"/>
                <w:lang w:val="es-GT"/>
              </w:rPr>
            </w:pPr>
            <w:r w:rsidRPr="00D6508D">
              <w:rPr>
                <w:szCs w:val="16"/>
                <w:lang w:val="es-GT"/>
              </w:rPr>
              <w:t xml:space="preserve">Ejecutar las actividades descritas en los procedimientos, instructivos, guías y cualquier otro documento oficial en las que esté involucrado el puesto.  </w:t>
            </w:r>
          </w:p>
        </w:tc>
      </w:tr>
      <w:tr w:rsidR="005F7A02" w:rsidRPr="00FC33C5" w14:paraId="1F32EA23"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0E6BECF"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0423D6A3"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25D864" w14:textId="77777777" w:rsidR="00D6508D" w:rsidRPr="00D6508D" w:rsidRDefault="00D6508D" w:rsidP="00C319DA">
            <w:pPr>
              <w:pStyle w:val="Encabezado"/>
              <w:widowControl w:val="0"/>
              <w:numPr>
                <w:ilvl w:val="0"/>
                <w:numId w:val="120"/>
              </w:numPr>
              <w:spacing w:line="276" w:lineRule="auto"/>
              <w:rPr>
                <w:i w:val="0"/>
                <w:iCs w:val="0"/>
                <w:szCs w:val="16"/>
                <w:lang w:val="es-GT"/>
              </w:rPr>
            </w:pPr>
            <w:r w:rsidRPr="00D6508D">
              <w:rPr>
                <w:szCs w:val="16"/>
                <w:lang w:val="es-GT"/>
              </w:rPr>
              <w:t>Aprobar el proyecto de solicitud de Programación Indicativa Anual, Programación Financiera cuatrimestral y mensual del JNO, para que pueda ser ingresado al sistema respectivo.</w:t>
            </w:r>
          </w:p>
          <w:p w14:paraId="7AEB3C2E" w14:textId="77777777" w:rsidR="00D6508D" w:rsidRPr="00D6508D" w:rsidRDefault="00D6508D" w:rsidP="00C319DA">
            <w:pPr>
              <w:pStyle w:val="Encabezado"/>
              <w:widowControl w:val="0"/>
              <w:numPr>
                <w:ilvl w:val="0"/>
                <w:numId w:val="120"/>
              </w:numPr>
              <w:spacing w:line="276" w:lineRule="auto"/>
              <w:rPr>
                <w:rFonts w:cs="Arial"/>
                <w:szCs w:val="16"/>
                <w:lang w:val="es-GT" w:bidi="ar"/>
              </w:rPr>
            </w:pPr>
            <w:r w:rsidRPr="00D6508D">
              <w:rPr>
                <w:rFonts w:cs="Arial"/>
                <w:szCs w:val="16"/>
                <w:lang w:val="es-GT" w:bidi="ar"/>
              </w:rPr>
              <w:t>Asegurar que se realice la liquidación de los saldos contables y financieros de años anteriores pendientes, para evitar hallazgos por los entes fiscalizadores.</w:t>
            </w:r>
          </w:p>
          <w:p w14:paraId="2D70B855" w14:textId="77777777" w:rsidR="00D6508D" w:rsidRPr="00D6508D" w:rsidRDefault="00D6508D" w:rsidP="00C319DA">
            <w:pPr>
              <w:pStyle w:val="Encabezado"/>
              <w:widowControl w:val="0"/>
              <w:numPr>
                <w:ilvl w:val="0"/>
                <w:numId w:val="120"/>
              </w:numPr>
              <w:spacing w:line="276" w:lineRule="auto"/>
              <w:rPr>
                <w:rFonts w:cs="Arial"/>
                <w:szCs w:val="16"/>
                <w:lang w:val="es-GT" w:bidi="ar"/>
              </w:rPr>
            </w:pPr>
            <w:r w:rsidRPr="00D6508D">
              <w:rPr>
                <w:rFonts w:cs="Arial"/>
                <w:szCs w:val="16"/>
                <w:lang w:val="es-GT" w:bidi="ar"/>
              </w:rPr>
              <w:t xml:space="preserve">Verificar que el proceso de recepción, clasificación y resguardo de bienes adquiridos por al JNO se ejecute de acuerdo a la normativa </w:t>
            </w:r>
            <w:r w:rsidRPr="00D6508D">
              <w:rPr>
                <w:rFonts w:cs="Arial"/>
                <w:szCs w:val="16"/>
                <w:lang w:val="es-GT" w:bidi="ar"/>
              </w:rPr>
              <w:lastRenderedPageBreak/>
              <w:t>legal vigente y a la documentación interna autorizada.</w:t>
            </w:r>
          </w:p>
          <w:p w14:paraId="585C6606" w14:textId="77777777" w:rsidR="00D6508D" w:rsidRDefault="00D6508D" w:rsidP="00C319DA">
            <w:pPr>
              <w:pStyle w:val="Encabezado"/>
              <w:widowControl w:val="0"/>
              <w:numPr>
                <w:ilvl w:val="0"/>
                <w:numId w:val="120"/>
              </w:numPr>
              <w:spacing w:line="276" w:lineRule="auto"/>
              <w:rPr>
                <w:rFonts w:cs="Arial"/>
                <w:szCs w:val="16"/>
                <w:lang w:val="es-GT" w:bidi="ar"/>
              </w:rPr>
            </w:pPr>
            <w:r w:rsidRPr="00D6508D">
              <w:rPr>
                <w:rFonts w:cs="Arial"/>
                <w:szCs w:val="16"/>
                <w:lang w:val="es-GT" w:bidi="ar"/>
              </w:rPr>
              <w:t>Atender al personal que labora en distintas entidades fiscalizadoras internas y externas y otras asignadas por las autoridades superiores que requieran información acerca de las gestiones administrativas financieras del JNO, así como dar seguimiento a las observaciones y hallazgos encontrados.</w:t>
            </w:r>
          </w:p>
          <w:p w14:paraId="352593B5" w14:textId="77777777" w:rsidR="00C319DA" w:rsidRPr="006177E5" w:rsidRDefault="00C319DA" w:rsidP="00C319DA">
            <w:pPr>
              <w:pStyle w:val="Prrafodelista"/>
              <w:numPr>
                <w:ilvl w:val="0"/>
                <w:numId w:val="120"/>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24E86D2E" w14:textId="77777777" w:rsidR="000D5175" w:rsidRPr="001B7D5F" w:rsidRDefault="000D5175" w:rsidP="00C319DA">
            <w:pPr>
              <w:pStyle w:val="Encabezado"/>
              <w:widowControl w:val="0"/>
              <w:numPr>
                <w:ilvl w:val="0"/>
                <w:numId w:val="120"/>
              </w:numPr>
              <w:spacing w:line="276" w:lineRule="auto"/>
              <w:rPr>
                <w:rFonts w:cs="Arial"/>
                <w:szCs w:val="16"/>
                <w:lang w:val="es-GT" w:bidi="ar"/>
              </w:rPr>
            </w:pPr>
            <w:r w:rsidRPr="001B7D5F">
              <w:rPr>
                <w:rFonts w:cs="Arial"/>
                <w:szCs w:val="16"/>
                <w:lang w:val="es-GT" w:bidi="ar"/>
              </w:rPr>
              <w:t>Evaluar el desempeño laboral y necesidades de capacitación del personal a su cargo.</w:t>
            </w:r>
          </w:p>
          <w:p w14:paraId="6BC2E984" w14:textId="77777777" w:rsidR="00D6508D" w:rsidRPr="00D6508D" w:rsidRDefault="00D6508D" w:rsidP="00C319DA">
            <w:pPr>
              <w:pStyle w:val="Encabezado"/>
              <w:widowControl w:val="0"/>
              <w:numPr>
                <w:ilvl w:val="0"/>
                <w:numId w:val="120"/>
              </w:numPr>
              <w:spacing w:line="276" w:lineRule="auto"/>
              <w:rPr>
                <w:rFonts w:cs="Arial"/>
                <w:szCs w:val="16"/>
                <w:lang w:val="es-GT" w:bidi="ar"/>
              </w:rPr>
            </w:pPr>
            <w:r w:rsidRPr="00D6508D">
              <w:rPr>
                <w:rFonts w:cs="Arial"/>
                <w:szCs w:val="16"/>
                <w:lang w:val="es-GT" w:bidi="ar"/>
              </w:rPr>
              <w:t>Proporcionar información de su área para la elaboración de la Memoria de Labores, actualización de manuales de funciones en los puestos que le corresponda, Plan Operativo Anual -POA-, Programación de Adquisiciones y Contrataciones -PAC-.</w:t>
            </w:r>
          </w:p>
          <w:p w14:paraId="2F855807" w14:textId="77777777" w:rsidR="00D6508D" w:rsidRPr="00D6508D" w:rsidRDefault="00D6508D" w:rsidP="00C319DA">
            <w:pPr>
              <w:pStyle w:val="Encabezado"/>
              <w:widowControl w:val="0"/>
              <w:numPr>
                <w:ilvl w:val="0"/>
                <w:numId w:val="120"/>
              </w:numPr>
              <w:spacing w:line="276" w:lineRule="auto"/>
              <w:rPr>
                <w:rFonts w:cs="Arial"/>
                <w:szCs w:val="16"/>
                <w:lang w:val="es-GT" w:bidi="ar"/>
              </w:rPr>
            </w:pPr>
            <w:r w:rsidRPr="00D6508D">
              <w:rPr>
                <w:rFonts w:cs="Arial"/>
                <w:szCs w:val="16"/>
                <w:lang w:val="es-GT" w:bidi="ar"/>
              </w:rPr>
              <w:t>Dar seguimiento y solución efectiva a las quejas presentadas que le correspondan de acuerdo a su área.</w:t>
            </w:r>
          </w:p>
          <w:p w14:paraId="3398B350" w14:textId="707EF86B" w:rsidR="005F7A02" w:rsidRPr="004A15C8" w:rsidRDefault="00D6508D" w:rsidP="00C319DA">
            <w:pPr>
              <w:pStyle w:val="Encabezado"/>
              <w:widowControl w:val="0"/>
              <w:numPr>
                <w:ilvl w:val="0"/>
                <w:numId w:val="120"/>
              </w:numPr>
              <w:spacing w:line="276" w:lineRule="auto"/>
              <w:rPr>
                <w:szCs w:val="16"/>
                <w:lang w:val="es-GT"/>
              </w:rPr>
            </w:pPr>
            <w:r w:rsidRPr="001B7D5F">
              <w:rPr>
                <w:rFonts w:cs="Arial"/>
                <w:szCs w:val="16"/>
                <w:lang w:val="es-GT" w:bidi="ar"/>
              </w:rPr>
              <w:t>Asignar, por medio de documento oficial,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así como ejecutar los roles que le correspondan.</w:t>
            </w:r>
          </w:p>
        </w:tc>
      </w:tr>
      <w:tr w:rsidR="005F7A02" w:rsidRPr="00FC33C5" w14:paraId="5A7C32D9"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DEDE522" w14:textId="77777777" w:rsidR="005F7A02" w:rsidRPr="004A15C8" w:rsidRDefault="005F7A02" w:rsidP="005F7A02">
            <w:pPr>
              <w:textAlignment w:val="center"/>
              <w:rPr>
                <w:rFonts w:cs="Arial"/>
                <w:b/>
                <w:sz w:val="18"/>
                <w:szCs w:val="18"/>
                <w:lang w:val="es-GT"/>
              </w:rPr>
            </w:pPr>
            <w:r w:rsidRPr="004A15C8">
              <w:rPr>
                <w:rFonts w:cs="Arial"/>
                <w:b/>
                <w:sz w:val="18"/>
                <w:szCs w:val="18"/>
              </w:rPr>
              <w:lastRenderedPageBreak/>
              <w:t>5. TAREAS EVENTUALES</w:t>
            </w:r>
          </w:p>
        </w:tc>
      </w:tr>
      <w:tr w:rsidR="005F7A02" w:rsidRPr="003D721E" w14:paraId="10F543E1"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834A04D" w14:textId="7A9EAC1B" w:rsidR="001B7D5F" w:rsidRPr="001B7D5F" w:rsidRDefault="001B7D5F" w:rsidP="00D90E1A">
            <w:pPr>
              <w:pStyle w:val="Encabezado"/>
              <w:widowControl w:val="0"/>
              <w:numPr>
                <w:ilvl w:val="0"/>
                <w:numId w:val="121"/>
              </w:numPr>
              <w:spacing w:line="276" w:lineRule="auto"/>
              <w:rPr>
                <w:szCs w:val="16"/>
                <w:lang w:val="es-GT"/>
              </w:rPr>
            </w:pPr>
            <w:r w:rsidRPr="001B7D5F">
              <w:rPr>
                <w:rFonts w:cs="Arial"/>
                <w:szCs w:val="16"/>
                <w:lang w:val="es-GT" w:bidi="ar"/>
              </w:rPr>
              <w:t>Resolver los conflictos que se presenten en el área de su jurisdicción administrativa.</w:t>
            </w:r>
          </w:p>
          <w:p w14:paraId="70B374AA" w14:textId="1D3181A7" w:rsidR="001B7D5F" w:rsidRDefault="001B7D5F" w:rsidP="00D90E1A">
            <w:pPr>
              <w:pStyle w:val="Encabezado"/>
              <w:widowControl w:val="0"/>
              <w:numPr>
                <w:ilvl w:val="0"/>
                <w:numId w:val="121"/>
              </w:numPr>
              <w:spacing w:line="276" w:lineRule="auto"/>
              <w:rPr>
                <w:szCs w:val="16"/>
                <w:lang w:val="es-GT"/>
              </w:rPr>
            </w:pPr>
            <w:r>
              <w:rPr>
                <w:szCs w:val="16"/>
                <w:lang w:val="es-GT"/>
              </w:rPr>
              <w:t>E</w:t>
            </w:r>
            <w:r w:rsidRPr="001B7D5F">
              <w:rPr>
                <w:szCs w:val="16"/>
                <w:lang w:val="es-GT"/>
              </w:rPr>
              <w:t xml:space="preserve">ncargado de notificar y brindar la información </w:t>
            </w:r>
            <w:r>
              <w:rPr>
                <w:szCs w:val="16"/>
                <w:lang w:val="es-GT"/>
              </w:rPr>
              <w:t>a los servidores públicos del JNO</w:t>
            </w:r>
            <w:r w:rsidRPr="001B7D5F">
              <w:rPr>
                <w:szCs w:val="16"/>
                <w:lang w:val="es-GT"/>
              </w:rPr>
              <w:t>, cuando este deba realizar la solicitud de la aplicación de fianza respectiva ante la Subdirección de Administración de Nómina del Ministerio de Educación</w:t>
            </w:r>
            <w:r w:rsidR="000D5175">
              <w:rPr>
                <w:szCs w:val="16"/>
                <w:lang w:val="es-GT"/>
              </w:rPr>
              <w:t>.</w:t>
            </w:r>
          </w:p>
          <w:p w14:paraId="4E4A3C39" w14:textId="741333AE" w:rsidR="005F7A02" w:rsidRPr="004A15C8" w:rsidRDefault="001B7D5F" w:rsidP="00D90E1A">
            <w:pPr>
              <w:pStyle w:val="Encabezado"/>
              <w:widowControl w:val="0"/>
              <w:numPr>
                <w:ilvl w:val="0"/>
                <w:numId w:val="121"/>
              </w:numPr>
              <w:spacing w:line="276" w:lineRule="auto"/>
              <w:rPr>
                <w:szCs w:val="16"/>
                <w:lang w:val="es-GT"/>
              </w:rPr>
            </w:pPr>
            <w:r w:rsidRPr="001B7D5F">
              <w:rPr>
                <w:szCs w:val="16"/>
                <w:lang w:val="es-GT"/>
              </w:rPr>
              <w:t xml:space="preserve">Realizar otras tareas asignadas por la autoridad superior inherentes al puesto, o tareas de carácter </w:t>
            </w:r>
            <w:r w:rsidR="001524AA" w:rsidRPr="001B7D5F">
              <w:rPr>
                <w:szCs w:val="16"/>
                <w:lang w:val="es-GT"/>
              </w:rPr>
              <w:t>eventual que</w:t>
            </w:r>
            <w:r w:rsidRPr="001B7D5F">
              <w:rPr>
                <w:szCs w:val="16"/>
                <w:lang w:val="es-GT"/>
              </w:rPr>
              <w:t xml:space="preserve"> no entorpezcan el cumplimiento del propósito principal del puesto y para las cuales la persona posea la competencia</w:t>
            </w:r>
            <w:r w:rsidRPr="001B7D5F">
              <w:rPr>
                <w:rFonts w:ascii="Arial" w:eastAsia="Calibri" w:hAnsi="Arial" w:cs="Arial"/>
                <w:color w:val="FF0000"/>
                <w:szCs w:val="16"/>
                <w:lang w:val="es-ES" w:eastAsia="es-GT"/>
              </w:rPr>
              <w:t>.</w:t>
            </w:r>
          </w:p>
        </w:tc>
      </w:tr>
    </w:tbl>
    <w:p w14:paraId="2C39DB2B"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1F3162A7"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99BE96"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5F7A02" w:rsidRPr="003D721E" w14:paraId="2238247A"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4A25232" w14:textId="3759E5E9" w:rsidR="005F7A02" w:rsidRPr="00693F6D" w:rsidRDefault="001B7D5F" w:rsidP="001B7D5F">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5F7A02" w:rsidRPr="00FC33C5" w14:paraId="3FD4A30D"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DC2DC4"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59323BB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80044F" w14:textId="77777777" w:rsidR="005F7A02" w:rsidRPr="00693F6D" w:rsidRDefault="005F7A02" w:rsidP="005F7A02">
            <w:pPr>
              <w:jc w:val="left"/>
              <w:textAlignment w:val="center"/>
              <w:rPr>
                <w:rFonts w:cs="Arial"/>
                <w:szCs w:val="16"/>
                <w:lang w:val="es-GT"/>
              </w:rPr>
            </w:pPr>
            <w:r w:rsidRPr="00851BAC">
              <w:rPr>
                <w:rFonts w:cs="Arial"/>
                <w:szCs w:val="16"/>
                <w:lang w:val="es-GT"/>
              </w:rPr>
              <w:t>N/A</w:t>
            </w:r>
          </w:p>
        </w:tc>
      </w:tr>
      <w:tr w:rsidR="005F7A02" w:rsidRPr="00FC33C5" w14:paraId="7320EF7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28CBD7"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65615E32" w14:textId="77777777" w:rsidTr="00D90E1A">
        <w:trPr>
          <w:cnfStyle w:val="000000100000" w:firstRow="0" w:lastRow="0" w:firstColumn="0" w:lastColumn="0" w:oddVBand="0" w:evenVBand="0" w:oddHBand="1" w:evenHBand="0" w:firstRowFirstColumn="0" w:firstRowLastColumn="0" w:lastRowFirstColumn="0" w:lastRowLastColumn="0"/>
          <w:trHeight w:val="51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8E9119" w14:textId="083B0EE0" w:rsidR="005F7A02" w:rsidRPr="00693F6D" w:rsidRDefault="000A4DAA" w:rsidP="005F7A02">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5F7A02" w:rsidRPr="003D721E" w14:paraId="1805B3C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679681"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3EF0EBED"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CD7AE8"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50689A" w:rsidRPr="003D721E" w14:paraId="715598D9" w14:textId="77777777" w:rsidTr="000B664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97AE2D" w14:textId="77777777" w:rsidR="0050689A" w:rsidRPr="00FC33C5" w:rsidRDefault="0050689A"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501CE56" w14:textId="77777777" w:rsidR="0050689A" w:rsidRPr="00851BAC" w:rsidRDefault="0050689A" w:rsidP="000B664A">
            <w:pPr>
              <w:cnfStyle w:val="000000000000" w:firstRow="0" w:lastRow="0" w:firstColumn="0" w:lastColumn="0" w:oddVBand="0" w:evenVBand="0" w:oddHBand="0" w:evenHBand="0" w:firstRowFirstColumn="0" w:firstRowLastColumn="0" w:lastRowFirstColumn="0" w:lastRowLastColumn="0"/>
              <w:rPr>
                <w:i/>
              </w:rPr>
            </w:pPr>
            <w:r w:rsidRPr="00851BAC">
              <w:rPr>
                <w:i/>
              </w:rPr>
              <w:t>Personal del departamento, personal administrativo, jefes de departamento, personal de la DAFI y DIDAI, entes rectores de diferentes procesos.</w:t>
            </w:r>
          </w:p>
        </w:tc>
      </w:tr>
      <w:tr w:rsidR="0050689A" w:rsidRPr="003D721E" w14:paraId="1C078292" w14:textId="77777777" w:rsidTr="000B664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D5B457" w14:textId="77777777" w:rsidR="0050689A" w:rsidRPr="00FC33C5" w:rsidRDefault="0050689A"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0746304" w14:textId="77777777" w:rsidR="0050689A" w:rsidRPr="00851BAC" w:rsidRDefault="0050689A" w:rsidP="000B664A">
            <w:pPr>
              <w:cnfStyle w:val="000000100000" w:firstRow="0" w:lastRow="0" w:firstColumn="0" w:lastColumn="0" w:oddVBand="0" w:evenVBand="0" w:oddHBand="1" w:evenHBand="0" w:firstRowFirstColumn="0" w:firstRowLastColumn="0" w:lastRowFirstColumn="0" w:lastRowLastColumn="0"/>
              <w:rPr>
                <w:i/>
              </w:rPr>
            </w:pPr>
            <w:r w:rsidRPr="00851BAC">
              <w:rPr>
                <w:i/>
              </w:rPr>
              <w:t>CGC, MINFIN, proveedores, directores y docentes de Centros Educativos Públicos del departamento, bancos del sistema, entre otros.</w:t>
            </w:r>
          </w:p>
        </w:tc>
      </w:tr>
      <w:tr w:rsidR="005F7A02" w:rsidRPr="00FC33C5" w14:paraId="27336556"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28E704"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32266B7C"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DAF1E34" w14:textId="780B97A3" w:rsidR="005F7A02" w:rsidRPr="00693F6D" w:rsidRDefault="00851BAC" w:rsidP="00851BAC">
            <w:pPr>
              <w:textAlignment w:val="center"/>
              <w:rPr>
                <w:rFonts w:cs="Arial"/>
                <w:szCs w:val="16"/>
                <w:lang w:val="es-GT"/>
              </w:rPr>
            </w:pPr>
            <w:r w:rsidRPr="00851BAC">
              <w:rPr>
                <w:rFonts w:cs="Arial"/>
                <w:szCs w:val="16"/>
                <w:lang w:val="es-GT"/>
              </w:rPr>
              <w:t>Edificio Plaza Rabí.</w:t>
            </w:r>
          </w:p>
        </w:tc>
      </w:tr>
      <w:tr w:rsidR="005F7A02" w:rsidRPr="00FC33C5" w14:paraId="32560C4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6F64F8A"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7072BC2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7DFD80" w14:textId="6FC53575" w:rsidR="005F7A02" w:rsidRPr="00FC33C5" w:rsidRDefault="005F7A02" w:rsidP="00851BAC">
            <w:pPr>
              <w:textAlignment w:val="center"/>
              <w:rPr>
                <w:rFonts w:cs="Arial"/>
                <w:i w:val="0"/>
                <w:szCs w:val="16"/>
                <w:lang w:val="es-GT"/>
              </w:rPr>
            </w:pPr>
            <w:r>
              <w:rPr>
                <w:rFonts w:cs="Arial"/>
                <w:szCs w:val="16"/>
                <w:lang w:val="es-GT"/>
              </w:rPr>
              <w:t>La jornada de trabajo es Diurna, de lunes a viernes de 9:00 a 17:30 horas</w:t>
            </w:r>
          </w:p>
        </w:tc>
      </w:tr>
      <w:tr w:rsidR="005F7A02" w:rsidRPr="00FC33C5" w14:paraId="67E096C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A88418"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23CC20D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92E79C" w14:textId="04879918" w:rsidR="005F7A02" w:rsidRPr="00FC33C5" w:rsidRDefault="005F7A02" w:rsidP="00635036">
            <w:pPr>
              <w:textAlignment w:val="center"/>
              <w:rPr>
                <w:rFonts w:cs="Arial"/>
                <w:i w:val="0"/>
                <w:szCs w:val="16"/>
                <w:lang w:val="es-GT"/>
              </w:rPr>
            </w:pPr>
            <w:r>
              <w:rPr>
                <w:rFonts w:cs="Arial"/>
                <w:szCs w:val="16"/>
                <w:lang w:val="es-GT"/>
              </w:rPr>
              <w:t xml:space="preserve">Se derivan por el incumplimiento de sus funciones, afectando el cumplimiento de las metas y objetivos </w:t>
            </w:r>
            <w:r w:rsidR="0050689A">
              <w:rPr>
                <w:rFonts w:cs="Arial"/>
                <w:szCs w:val="16"/>
                <w:lang w:val="es-GT"/>
              </w:rPr>
              <w:t xml:space="preserve">del </w:t>
            </w:r>
            <w:r w:rsidR="00635036">
              <w:rPr>
                <w:rFonts w:cs="Arial"/>
                <w:szCs w:val="16"/>
                <w:lang w:val="es-GT"/>
              </w:rPr>
              <w:t>D</w:t>
            </w:r>
            <w:r w:rsidR="0050689A">
              <w:rPr>
                <w:rFonts w:cs="Arial"/>
                <w:szCs w:val="16"/>
                <w:lang w:val="es-GT"/>
              </w:rPr>
              <w:t>epartamento Administrativo Financiero</w:t>
            </w:r>
            <w:r>
              <w:rPr>
                <w:rFonts w:cs="Arial"/>
                <w:szCs w:val="16"/>
                <w:lang w:val="es-GT"/>
              </w:rPr>
              <w:t xml:space="preserve"> del </w:t>
            </w:r>
            <w:r w:rsidR="00851BAC">
              <w:rPr>
                <w:rFonts w:cs="Arial"/>
                <w:szCs w:val="16"/>
                <w:lang w:val="es-GT"/>
              </w:rPr>
              <w:t>JNO</w:t>
            </w:r>
            <w:r>
              <w:rPr>
                <w:rFonts w:cs="Arial"/>
                <w:szCs w:val="16"/>
                <w:lang w:val="es-GT"/>
              </w:rPr>
              <w:t>.</w:t>
            </w:r>
          </w:p>
        </w:tc>
      </w:tr>
      <w:tr w:rsidR="005F7A02" w:rsidRPr="00FC33C5" w14:paraId="7F7F128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15AC47"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5F7A02" w:rsidRPr="003D721E" w14:paraId="26326ED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027AEC" w14:textId="6108D44E" w:rsidR="005F7A02" w:rsidRPr="00E4109B" w:rsidRDefault="005F7A02" w:rsidP="00635036">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w:t>
            </w:r>
            <w:r w:rsidR="00635036">
              <w:rPr>
                <w:rFonts w:cs="Arial"/>
                <w:szCs w:val="16"/>
                <w:lang w:val="es-GT"/>
              </w:rPr>
              <w:t>d</w:t>
            </w:r>
            <w:r w:rsidRPr="00E4109B">
              <w:rPr>
                <w:rFonts w:cs="Arial"/>
                <w:szCs w:val="16"/>
                <w:lang w:val="es-GT"/>
              </w:rPr>
              <w:t xml:space="preserve">esconfianza y falta de credibilidad en los procesos de trabajo y los servicios a la comunidad educativa. </w:t>
            </w:r>
          </w:p>
        </w:tc>
      </w:tr>
      <w:tr w:rsidR="005F7A02" w:rsidRPr="00FC33C5" w14:paraId="5E8F6D53"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D26C3E"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357BF87F" w14:textId="77777777" w:rsidTr="005F7A0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61EB15"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A846DFB" w14:textId="1A73C868" w:rsidR="005F7A02" w:rsidRPr="00693F6D" w:rsidRDefault="005F7A02" w:rsidP="00635036">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w:t>
            </w:r>
            <w:r w:rsidR="00635036">
              <w:rPr>
                <w:rFonts w:cs="Arial"/>
                <w:i/>
                <w:szCs w:val="16"/>
                <w:lang w:val="es-GT"/>
              </w:rPr>
              <w:t>9</w:t>
            </w:r>
            <w:r w:rsidRPr="00FB7D9E">
              <w:rPr>
                <w:rFonts w:cs="Arial"/>
                <w:i/>
                <w:szCs w:val="16"/>
                <w:lang w:val="es-GT"/>
              </w:rPr>
              <w:t xml:space="preserve">0% de esfuerzo mental, exige concentración constante para aplicar </w:t>
            </w:r>
            <w:r w:rsidR="00635036">
              <w:rPr>
                <w:rFonts w:cs="Arial"/>
                <w:i/>
                <w:szCs w:val="16"/>
                <w:lang w:val="es-GT"/>
              </w:rPr>
              <w:t>a</w:t>
            </w:r>
            <w:r w:rsidR="00635036" w:rsidRPr="00635036">
              <w:rPr>
                <w:rFonts w:cs="Arial"/>
                <w:i/>
                <w:szCs w:val="16"/>
                <w:lang w:val="es-GT"/>
              </w:rPr>
              <w:t>segurar, por medio de la supervisión, seguimiento y control la ejecución de los procesos administrativos financieros, de seguridad e higiene laboral e internas de recursos humanos asignados, el cumplimiento a la normativa legal vigente y documentación interna autorizada.</w:t>
            </w:r>
          </w:p>
        </w:tc>
      </w:tr>
      <w:tr w:rsidR="005F7A02" w:rsidRPr="003D721E" w14:paraId="3F75DC20" w14:textId="77777777" w:rsidTr="00635036">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F8F075"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C2DADEB" w14:textId="1F363D7A" w:rsidR="005F7A02" w:rsidRPr="00693F6D" w:rsidRDefault="005F7A02" w:rsidP="00635036">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635036">
              <w:rPr>
                <w:rFonts w:cs="Arial"/>
                <w:i/>
                <w:szCs w:val="16"/>
                <w:lang w:val="es-GT"/>
              </w:rPr>
              <w:t>1</w:t>
            </w:r>
            <w:r w:rsidRPr="00FB7D9E">
              <w:rPr>
                <w:rFonts w:cs="Arial"/>
                <w:i/>
                <w:szCs w:val="16"/>
                <w:lang w:val="es-GT"/>
              </w:rPr>
              <w:t>0% ya que la mayoría del tiempo realiza sus tareas sentado.</w:t>
            </w:r>
          </w:p>
        </w:tc>
      </w:tr>
      <w:tr w:rsidR="005F7A02" w:rsidRPr="00D523B8" w14:paraId="07E78BD5"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8A839B"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7476156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EC1889"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43ED921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1204E95"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365D01D" w14:textId="7EE13F51" w:rsidR="005F7A02" w:rsidRPr="00693F6D" w:rsidRDefault="0050689A" w:rsidP="00635036">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50689A">
              <w:rPr>
                <w:rFonts w:cs="Arial"/>
                <w:i/>
                <w:szCs w:val="16"/>
                <w:lang w:val="es-GT"/>
              </w:rPr>
              <w:t>Acreditar título universitario a nivel de licenciatura en una carrera afín al puesto. Seis meses de experiencia como Asesor Profesional Especializado III y ser colegiado activo.</w:t>
            </w:r>
          </w:p>
        </w:tc>
      </w:tr>
      <w:tr w:rsidR="005F7A02" w:rsidRPr="003D721E" w14:paraId="52D344E5"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0B81D6"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080A8AA" w14:textId="77777777" w:rsidR="005F7A02" w:rsidRPr="00693F6D" w:rsidRDefault="0050689A"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50689A">
              <w:rPr>
                <w:rFonts w:cs="Arial"/>
                <w:i/>
                <w:szCs w:val="16"/>
                <w:lang w:val="es-GT"/>
              </w:rPr>
              <w:t>Acreditar título universitario en el grado académico de licenciado en la carrera profesional que el puesto requiera. Siete años de experiencia en labores afines al mismo y ser colegiado activo.</w:t>
            </w:r>
          </w:p>
        </w:tc>
      </w:tr>
      <w:tr w:rsidR="005F7A02" w:rsidRPr="00FC33C5" w14:paraId="37371822"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E06D571" w14:textId="77777777" w:rsidR="005F7A02" w:rsidRPr="00E04D40" w:rsidRDefault="005F7A02" w:rsidP="005F7A02">
            <w:pPr>
              <w:textAlignment w:val="center"/>
              <w:rPr>
                <w:rFonts w:cs="Arial"/>
                <w:b/>
                <w:sz w:val="18"/>
                <w:szCs w:val="18"/>
                <w:lang w:val="es-GT"/>
              </w:rPr>
            </w:pPr>
            <w:r>
              <w:rPr>
                <w:rFonts w:cs="Arial"/>
                <w:b/>
                <w:sz w:val="18"/>
                <w:szCs w:val="18"/>
                <w:lang w:val="es-GT"/>
              </w:rPr>
              <w:lastRenderedPageBreak/>
              <w:t xml:space="preserve">16. </w:t>
            </w:r>
            <w:r w:rsidRPr="00E04D40">
              <w:rPr>
                <w:rFonts w:cs="Arial"/>
                <w:b/>
                <w:sz w:val="18"/>
                <w:szCs w:val="18"/>
                <w:lang w:val="es-GT"/>
              </w:rPr>
              <w:t>CARRERA AFÍN</w:t>
            </w:r>
          </w:p>
        </w:tc>
      </w:tr>
      <w:tr w:rsidR="005F7A02" w:rsidRPr="00466F53" w14:paraId="2C40ED0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FDBCCE" w14:textId="4369F82B" w:rsidR="00851BAC" w:rsidRPr="003D721E" w:rsidRDefault="0050689A" w:rsidP="00290FAF">
            <w:pPr>
              <w:pStyle w:val="Prrafodelista"/>
              <w:numPr>
                <w:ilvl w:val="0"/>
                <w:numId w:val="51"/>
              </w:numPr>
              <w:textAlignment w:val="center"/>
              <w:rPr>
                <w:rFonts w:cs="Arial"/>
                <w:szCs w:val="16"/>
                <w:lang w:val="es-GT"/>
              </w:rPr>
            </w:pPr>
            <w:r>
              <w:rPr>
                <w:rFonts w:cs="Arial"/>
                <w:szCs w:val="16"/>
                <w:lang w:val="es-GT" w:eastAsia="es-GT"/>
              </w:rPr>
              <w:t xml:space="preserve">Licenciatura en </w:t>
            </w:r>
            <w:r w:rsidRPr="0050689A">
              <w:rPr>
                <w:rFonts w:cs="Arial"/>
                <w:szCs w:val="16"/>
                <w:lang w:val="es-GT" w:eastAsia="es-GT"/>
              </w:rPr>
              <w:t xml:space="preserve">Administración de Empresas </w:t>
            </w:r>
            <w:r w:rsidR="00851BAC">
              <w:rPr>
                <w:rFonts w:cs="Arial"/>
                <w:szCs w:val="16"/>
                <w:lang w:val="es-GT" w:eastAsia="es-GT"/>
              </w:rPr>
              <w:t>o carrera a fin.</w:t>
            </w:r>
          </w:p>
        </w:tc>
      </w:tr>
      <w:tr w:rsidR="005F7A02" w:rsidRPr="00FC33C5" w14:paraId="547D3C4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D0DB63"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6434B77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E0E255" w14:textId="77777777" w:rsidR="005F7A02" w:rsidRPr="00175DC7" w:rsidRDefault="005F7A02" w:rsidP="009B6A0A">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5157BEBB" w14:textId="77777777" w:rsidR="005F7A02" w:rsidRPr="00175DC7" w:rsidRDefault="005F7A02" w:rsidP="009B6A0A">
            <w:pPr>
              <w:pStyle w:val="Prrafodelista"/>
              <w:numPr>
                <w:ilvl w:val="0"/>
                <w:numId w:val="24"/>
              </w:numPr>
              <w:textAlignment w:val="center"/>
              <w:rPr>
                <w:rFonts w:cs="Arial"/>
                <w:szCs w:val="16"/>
                <w:lang w:val="es-GT"/>
              </w:rPr>
            </w:pPr>
            <w:r w:rsidRPr="00175DC7">
              <w:rPr>
                <w:rFonts w:cs="Arial"/>
                <w:szCs w:val="16"/>
                <w:lang w:val="es-GT"/>
              </w:rPr>
              <w:t>Redacción, ortografía</w:t>
            </w:r>
            <w:r w:rsidR="0050689A">
              <w:rPr>
                <w:rFonts w:cs="Arial"/>
                <w:szCs w:val="16"/>
                <w:lang w:val="es-GT"/>
              </w:rPr>
              <w:t xml:space="preserve">, </w:t>
            </w:r>
            <w:r w:rsidR="0050689A" w:rsidRPr="00175DC7">
              <w:rPr>
                <w:rFonts w:cs="Arial"/>
                <w:szCs w:val="16"/>
                <w:lang w:val="es-GT"/>
              </w:rPr>
              <w:t>Elaboración de informes</w:t>
            </w:r>
            <w:r w:rsidRPr="00175DC7">
              <w:rPr>
                <w:rFonts w:cs="Arial"/>
                <w:szCs w:val="16"/>
                <w:lang w:val="es-GT"/>
              </w:rPr>
              <w:t>.</w:t>
            </w:r>
          </w:p>
          <w:p w14:paraId="2E3CDC55"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 xml:space="preserve">Contabilidad </w:t>
            </w:r>
          </w:p>
          <w:p w14:paraId="6FDD7EE5"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 xml:space="preserve">Administración financiera </w:t>
            </w:r>
          </w:p>
          <w:p w14:paraId="1F5A051D"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 xml:space="preserve">Administración general </w:t>
            </w:r>
          </w:p>
          <w:p w14:paraId="5B82EEFE"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 xml:space="preserve">Aspectos fiscales </w:t>
            </w:r>
          </w:p>
          <w:p w14:paraId="49176EB9"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Administración pública.</w:t>
            </w:r>
          </w:p>
          <w:p w14:paraId="22FF90FE"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Ley de Probidad y Responsabilidades de Funcionarios y Empleados Públicos y su Reglamento.</w:t>
            </w:r>
          </w:p>
          <w:p w14:paraId="416A1553"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Ley Orgánica del Presupuesto y su Reglamento.</w:t>
            </w:r>
          </w:p>
          <w:p w14:paraId="1DC0DBB5"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Ley de Contrataciones del Estado y su Reglamento.</w:t>
            </w:r>
          </w:p>
          <w:p w14:paraId="0AB97E55"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Ley de Servicio Civil y su Reglamento.</w:t>
            </w:r>
          </w:p>
          <w:p w14:paraId="0930329D"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Ley Orgánica Contraloría General de Cuentas y su Reglamento.</w:t>
            </w:r>
          </w:p>
          <w:p w14:paraId="19125933"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Manual de Clasificaciones Presupuestarias para el Sector Público de Guatemala.</w:t>
            </w:r>
          </w:p>
          <w:p w14:paraId="6FF4BACA"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Normas para el uso del Sistema de Información de Contrataciones y Adquisiciones del Estado -GUATECOMPRAS-.</w:t>
            </w:r>
          </w:p>
          <w:p w14:paraId="1AAEB93E"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Régimen de Fondo Rotativo.</w:t>
            </w:r>
          </w:p>
          <w:p w14:paraId="3C053BB1"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Reglamento General de Viáticos y Gastos Conexos.</w:t>
            </w:r>
          </w:p>
          <w:p w14:paraId="2FCFC9AC"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Reglamento de Inventarios de los Bienes Muebles de la Administración Pública.</w:t>
            </w:r>
          </w:p>
          <w:p w14:paraId="51789331"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Reglamento del Registro de precalificados de Consultores.</w:t>
            </w:r>
          </w:p>
          <w:p w14:paraId="19B39220" w14:textId="77777777" w:rsidR="0050689A" w:rsidRPr="0050689A" w:rsidRDefault="0050689A" w:rsidP="009B6A0A">
            <w:pPr>
              <w:pStyle w:val="Prrafodelista"/>
              <w:numPr>
                <w:ilvl w:val="0"/>
                <w:numId w:val="24"/>
              </w:numPr>
              <w:textAlignment w:val="center"/>
              <w:rPr>
                <w:rFonts w:cs="Arial"/>
                <w:szCs w:val="16"/>
                <w:lang w:val="es-GT"/>
              </w:rPr>
            </w:pPr>
            <w:r w:rsidRPr="0050689A">
              <w:rPr>
                <w:rFonts w:cs="Arial"/>
                <w:szCs w:val="16"/>
                <w:lang w:val="es-GT"/>
              </w:rPr>
              <w:t>Reglamento del Registro de Proveedores del Estado.</w:t>
            </w:r>
          </w:p>
          <w:p w14:paraId="062C152B" w14:textId="7B5A2AE5" w:rsidR="005F7A02" w:rsidRPr="00733512" w:rsidRDefault="0050689A" w:rsidP="002435DC">
            <w:pPr>
              <w:pStyle w:val="Prrafodelista"/>
              <w:numPr>
                <w:ilvl w:val="0"/>
                <w:numId w:val="24"/>
              </w:numPr>
              <w:textAlignment w:val="center"/>
              <w:rPr>
                <w:rFonts w:cs="Arial"/>
                <w:szCs w:val="16"/>
                <w:lang w:val="es-GT"/>
              </w:rPr>
            </w:pPr>
            <w:r w:rsidRPr="00635036">
              <w:rPr>
                <w:rFonts w:cs="Arial"/>
                <w:szCs w:val="16"/>
                <w:lang w:val="es-GT"/>
              </w:rPr>
              <w:t xml:space="preserve">Reglamento Orgánico Interno del </w:t>
            </w:r>
            <w:r w:rsidR="002435DC">
              <w:rPr>
                <w:rFonts w:cs="Arial"/>
                <w:szCs w:val="16"/>
                <w:lang w:val="es-GT"/>
              </w:rPr>
              <w:t>MINEDUC</w:t>
            </w:r>
            <w:r w:rsidRPr="00635036">
              <w:rPr>
                <w:rFonts w:cs="Arial"/>
                <w:szCs w:val="16"/>
                <w:lang w:val="es-GT"/>
              </w:rPr>
              <w:t>.</w:t>
            </w:r>
          </w:p>
        </w:tc>
      </w:tr>
      <w:tr w:rsidR="005F7A02" w:rsidRPr="00466F53" w14:paraId="4388E2D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6FF7F9" w14:textId="77777777" w:rsidR="005F7A02" w:rsidRPr="00E04D40" w:rsidRDefault="005F7A02" w:rsidP="005F7A02">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5F7A02" w:rsidRPr="003D721E" w14:paraId="018D38C3"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624DF5"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Trabajo en equipo.</w:t>
            </w:r>
          </w:p>
          <w:p w14:paraId="725597ED"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Comunicación eficaz (escrita y verbal).</w:t>
            </w:r>
          </w:p>
          <w:p w14:paraId="58B25CD3"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Organización.</w:t>
            </w:r>
          </w:p>
          <w:p w14:paraId="4DA00310"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Resolución de problemas.</w:t>
            </w:r>
          </w:p>
          <w:p w14:paraId="0EA252AF"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Análisis y procesamiento de información.</w:t>
            </w:r>
          </w:p>
          <w:p w14:paraId="044ABD33"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Edición y redacción de informes.</w:t>
            </w:r>
          </w:p>
          <w:p w14:paraId="4248F4CA"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 xml:space="preserve">Liderazgo </w:t>
            </w:r>
          </w:p>
          <w:p w14:paraId="03E3CA1F"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 xml:space="preserve">Dirección de personal </w:t>
            </w:r>
          </w:p>
          <w:p w14:paraId="54CDA77B" w14:textId="77777777" w:rsidR="00635036" w:rsidRPr="00635036" w:rsidRDefault="00635036" w:rsidP="00635036">
            <w:pPr>
              <w:pStyle w:val="Prrafodelista"/>
              <w:numPr>
                <w:ilvl w:val="0"/>
                <w:numId w:val="25"/>
              </w:numPr>
              <w:textAlignment w:val="center"/>
              <w:rPr>
                <w:rFonts w:cs="Arial"/>
                <w:szCs w:val="16"/>
                <w:lang w:val="es-GT"/>
              </w:rPr>
            </w:pPr>
            <w:r w:rsidRPr="00635036">
              <w:rPr>
                <w:rFonts w:cs="Arial"/>
                <w:szCs w:val="16"/>
                <w:lang w:val="es-GT"/>
              </w:rPr>
              <w:t>Manejo de equipo de oficina (cómputo, impresión, fotocopiadora, escáner, audiovisuales, entre otros)</w:t>
            </w:r>
          </w:p>
          <w:p w14:paraId="67B40E15" w14:textId="15622522" w:rsidR="005F7A02" w:rsidRPr="00733512" w:rsidRDefault="00635036" w:rsidP="00635036">
            <w:pPr>
              <w:numPr>
                <w:ilvl w:val="0"/>
                <w:numId w:val="25"/>
              </w:numPr>
              <w:tabs>
                <w:tab w:val="left" w:pos="4792"/>
              </w:tabs>
              <w:textAlignment w:val="center"/>
              <w:rPr>
                <w:rFonts w:cs="Arial"/>
                <w:szCs w:val="16"/>
                <w:lang w:val="es-GT"/>
              </w:rPr>
            </w:pPr>
            <w:r w:rsidRPr="00635036">
              <w:rPr>
                <w:rFonts w:cs="Arial"/>
                <w:szCs w:val="16"/>
                <w:lang w:val="es-GT"/>
              </w:rPr>
              <w:t>Manejo de Office e internet.</w:t>
            </w:r>
          </w:p>
        </w:tc>
      </w:tr>
      <w:tr w:rsidR="005F7A02" w:rsidRPr="00C7166E" w14:paraId="7688D298"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1C7515B" w14:textId="77777777" w:rsidR="005F7A02" w:rsidRPr="00E04D40" w:rsidRDefault="005F7A02" w:rsidP="005F7A02">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5F7A02" w:rsidRPr="00C7166E" w14:paraId="4BE58BD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AE5A4B1" w14:textId="77777777" w:rsidR="00635036" w:rsidRDefault="00635036" w:rsidP="00635036">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46EBEE25" w14:textId="77777777" w:rsidR="00635036" w:rsidRDefault="00635036" w:rsidP="00635036">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641BE518" w14:textId="77777777" w:rsidR="00635036" w:rsidRDefault="00635036" w:rsidP="00635036">
            <w:pPr>
              <w:pStyle w:val="Prrafodelista"/>
              <w:numPr>
                <w:ilvl w:val="0"/>
                <w:numId w:val="15"/>
              </w:numPr>
              <w:textAlignment w:val="center"/>
              <w:rPr>
                <w:rFonts w:cs="Arial"/>
                <w:szCs w:val="16"/>
                <w:lang w:val="es-GT"/>
              </w:rPr>
            </w:pPr>
            <w:r>
              <w:rPr>
                <w:rFonts w:cs="Arial"/>
                <w:szCs w:val="16"/>
                <w:lang w:val="es-GT"/>
              </w:rPr>
              <w:t>C</w:t>
            </w:r>
            <w:r w:rsidRPr="004C076E">
              <w:rPr>
                <w:rFonts w:cs="Arial"/>
                <w:szCs w:val="16"/>
                <w:lang w:val="es-GT"/>
              </w:rPr>
              <w:t>omunicación efectiva.</w:t>
            </w:r>
          </w:p>
          <w:p w14:paraId="4095BFA2" w14:textId="07CD5E73" w:rsidR="005F7A02" w:rsidRPr="00733512" w:rsidRDefault="00635036" w:rsidP="00635036">
            <w:pPr>
              <w:pStyle w:val="Prrafodelista"/>
              <w:numPr>
                <w:ilvl w:val="0"/>
                <w:numId w:val="15"/>
              </w:numPr>
              <w:textAlignment w:val="center"/>
              <w:rPr>
                <w:rFonts w:cs="Arial"/>
                <w:szCs w:val="16"/>
                <w:lang w:val="es-GT"/>
              </w:rPr>
            </w:pPr>
            <w:r w:rsidRPr="00635036">
              <w:rPr>
                <w:rFonts w:cs="Arial"/>
                <w:szCs w:val="16"/>
                <w:lang w:val="es-GT"/>
              </w:rPr>
              <w:t>Responsable, empático, respetuoso, puntual, discreto, actitud positiva, comprometido con la institución.</w:t>
            </w:r>
          </w:p>
        </w:tc>
      </w:tr>
      <w:tr w:rsidR="005F7A02" w:rsidRPr="0007499F" w14:paraId="094CB5E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3340E0"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0E943AB2"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07855D" w14:textId="7F3F81B3" w:rsidR="005F7A02" w:rsidRPr="00733512" w:rsidRDefault="00642196" w:rsidP="00290FAF">
            <w:pPr>
              <w:pStyle w:val="Prrafodelista"/>
              <w:numPr>
                <w:ilvl w:val="0"/>
                <w:numId w:val="57"/>
              </w:numPr>
              <w:textAlignment w:val="center"/>
              <w:rPr>
                <w:rFonts w:cs="Arial"/>
                <w:szCs w:val="16"/>
                <w:lang w:val="es-GT"/>
              </w:rPr>
            </w:pPr>
            <w:r w:rsidRPr="00635036">
              <w:rPr>
                <w:rFonts w:cs="Arial"/>
                <w:szCs w:val="16"/>
                <w:lang w:val="es-GT"/>
              </w:rPr>
              <w:t>Disponibilidad para trasladarse al interior del país.</w:t>
            </w:r>
          </w:p>
        </w:tc>
      </w:tr>
    </w:tbl>
    <w:p w14:paraId="679C8685" w14:textId="77777777" w:rsidR="009513C7" w:rsidRDefault="009513C7" w:rsidP="005F7A02">
      <w:pPr>
        <w:rPr>
          <w:rFonts w:ascii="Arial" w:hAnsi="Arial" w:cs="Arial"/>
          <w:sz w:val="22"/>
          <w:szCs w:val="22"/>
        </w:rPr>
      </w:pPr>
    </w:p>
    <w:p w14:paraId="7AE17D92" w14:textId="77777777" w:rsidR="009513C7" w:rsidRDefault="009513C7" w:rsidP="005F7A02">
      <w:pPr>
        <w:rPr>
          <w:rFonts w:ascii="Arial" w:hAnsi="Arial" w:cs="Arial"/>
          <w:sz w:val="22"/>
          <w:szCs w:val="22"/>
        </w:rPr>
      </w:pPr>
    </w:p>
    <w:p w14:paraId="1B623C8E" w14:textId="46526AE8"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A61815" w:rsidRPr="003D721E" w14:paraId="69E75F1B" w14:textId="77777777" w:rsidTr="004E7C8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B1B85C2" w14:textId="508CABCA" w:rsidR="00A61815" w:rsidRPr="00C508A6" w:rsidRDefault="00A61815"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ENCARGADO DE ALMACÉN</w:t>
            </w:r>
          </w:p>
        </w:tc>
      </w:tr>
      <w:tr w:rsidR="00A61815" w:rsidRPr="00BC2E56" w14:paraId="4F29CAE7"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C3883EB" w14:textId="77777777" w:rsidR="00A61815" w:rsidRPr="00E04D40" w:rsidRDefault="00A61815" w:rsidP="004E7C8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A61815" w:rsidRPr="00BC2E56" w14:paraId="6D7B9651"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59D590" w14:textId="77777777" w:rsidR="00A61815" w:rsidRPr="00BC2E56" w:rsidRDefault="00A61815" w:rsidP="004E7C82">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Asistente Profesional II</w:t>
            </w:r>
          </w:p>
        </w:tc>
        <w:tc>
          <w:tcPr>
            <w:tcW w:w="2452" w:type="pct"/>
            <w:tcBorders>
              <w:top w:val="single" w:sz="4" w:space="0" w:color="00B0F0"/>
            </w:tcBorders>
            <w:shd w:val="clear" w:color="auto" w:fill="auto"/>
          </w:tcPr>
          <w:p w14:paraId="3E62C064" w14:textId="77777777" w:rsidR="00A61815" w:rsidRPr="00BC2E56" w:rsidRDefault="00A61815" w:rsidP="004E7C8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Pr>
                <w:rFonts w:cs="Arial"/>
                <w:szCs w:val="16"/>
                <w:lang w:val="es-GT"/>
              </w:rPr>
              <w:t>9720</w:t>
            </w:r>
          </w:p>
        </w:tc>
      </w:tr>
      <w:tr w:rsidR="00A61815" w:rsidRPr="00BC2E56" w14:paraId="56F262D8"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9428109" w14:textId="77777777" w:rsidR="00A61815" w:rsidRPr="00BC2E56" w:rsidRDefault="00A61815" w:rsidP="004E7C82">
            <w:pPr>
              <w:textAlignment w:val="center"/>
              <w:rPr>
                <w:rFonts w:cs="Arial"/>
                <w:iCs w:val="0"/>
                <w:szCs w:val="16"/>
                <w:lang w:val="es-GT"/>
              </w:rPr>
            </w:pPr>
            <w:r w:rsidRPr="00BC2E56">
              <w:rPr>
                <w:rFonts w:cs="Arial"/>
                <w:szCs w:val="16"/>
                <w:lang w:val="es-GT"/>
              </w:rPr>
              <w:t xml:space="preserve">Especialidad: </w:t>
            </w:r>
            <w:r>
              <w:rPr>
                <w:rFonts w:cs="Arial"/>
                <w:szCs w:val="16"/>
                <w:lang w:val="es-GT"/>
              </w:rPr>
              <w:t>Administración</w:t>
            </w:r>
          </w:p>
        </w:tc>
        <w:tc>
          <w:tcPr>
            <w:tcW w:w="2452" w:type="pct"/>
            <w:tcBorders>
              <w:bottom w:val="single" w:sz="4" w:space="0" w:color="00B0F0"/>
            </w:tcBorders>
          </w:tcPr>
          <w:p w14:paraId="475D076B" w14:textId="77777777" w:rsidR="00A61815" w:rsidRPr="00BC2E56" w:rsidRDefault="00A61815" w:rsidP="004E7C8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Pr>
                <w:rFonts w:cs="Arial"/>
                <w:szCs w:val="16"/>
                <w:lang w:val="es-GT"/>
              </w:rPr>
              <w:t>0007</w:t>
            </w:r>
          </w:p>
        </w:tc>
      </w:tr>
      <w:tr w:rsidR="00A61815" w:rsidRPr="00BC2E56" w14:paraId="056822C2"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C6E38B" w14:textId="77777777" w:rsidR="00A61815" w:rsidRPr="00BC2E56" w:rsidRDefault="00A61815" w:rsidP="004E7C82">
            <w:pPr>
              <w:textAlignment w:val="center"/>
              <w:rPr>
                <w:rFonts w:cs="Arial"/>
                <w:i w:val="0"/>
                <w:szCs w:val="16"/>
                <w:lang w:val="es-GT"/>
              </w:rPr>
            </w:pPr>
            <w:r w:rsidRPr="00BC2E56">
              <w:rPr>
                <w:rFonts w:cs="Arial"/>
                <w:szCs w:val="16"/>
                <w:lang w:val="es-GT"/>
              </w:rPr>
              <w:t xml:space="preserve">Título funcional: </w:t>
            </w:r>
            <w:r>
              <w:rPr>
                <w:rFonts w:cs="Arial"/>
                <w:szCs w:val="16"/>
                <w:lang w:val="es-GT"/>
              </w:rPr>
              <w:t>Encargado de Almacén</w:t>
            </w:r>
          </w:p>
        </w:tc>
        <w:tc>
          <w:tcPr>
            <w:tcW w:w="2452" w:type="pct"/>
            <w:shd w:val="clear" w:color="auto" w:fill="auto"/>
          </w:tcPr>
          <w:p w14:paraId="081414A1" w14:textId="77777777" w:rsidR="00A61815" w:rsidRPr="00BC2E56" w:rsidRDefault="00A61815" w:rsidP="004E7C8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A61815" w:rsidRPr="00D141D5" w14:paraId="7370C89F"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70A1DC8" w14:textId="6423BFD5" w:rsidR="00A61815" w:rsidRPr="00BC2E56" w:rsidRDefault="00A61815" w:rsidP="00A61815">
            <w:pPr>
              <w:textAlignment w:val="center"/>
              <w:rPr>
                <w:rFonts w:cs="Arial"/>
                <w:i w:val="0"/>
                <w:szCs w:val="16"/>
                <w:lang w:val="es-GT"/>
              </w:rPr>
            </w:pPr>
            <w:r w:rsidRPr="00BC2E56">
              <w:rPr>
                <w:rFonts w:cs="Arial"/>
                <w:szCs w:val="16"/>
                <w:lang w:val="es-GT"/>
              </w:rPr>
              <w:t xml:space="preserve">Jefe inmediato: </w:t>
            </w:r>
            <w:r w:rsidRPr="000F40F6">
              <w:rPr>
                <w:rFonts w:cs="Arial"/>
                <w:szCs w:val="16"/>
                <w:lang w:val="es-GT"/>
              </w:rPr>
              <w:t xml:space="preserve">Jefe </w:t>
            </w:r>
            <w:r>
              <w:rPr>
                <w:rFonts w:cs="Arial"/>
                <w:szCs w:val="16"/>
                <w:lang w:val="es-GT"/>
              </w:rPr>
              <w:t xml:space="preserve">del Departamento Administrativo Financiero </w:t>
            </w:r>
          </w:p>
        </w:tc>
        <w:tc>
          <w:tcPr>
            <w:tcW w:w="2452" w:type="pct"/>
          </w:tcPr>
          <w:p w14:paraId="2A254911" w14:textId="77777777" w:rsidR="00A61815" w:rsidRPr="00FC33C5" w:rsidRDefault="00A61815" w:rsidP="004E7C8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48CD657C" w14:textId="77777777" w:rsidR="00A61815" w:rsidRPr="002D0CF6" w:rsidRDefault="00A61815" w:rsidP="00A61815">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A61815" w:rsidRPr="00933390" w14:paraId="4978057B" w14:textId="77777777" w:rsidTr="004E7C8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ABB2B47" w14:textId="77777777" w:rsidR="00A61815" w:rsidRPr="00E04D40" w:rsidRDefault="00A61815" w:rsidP="004E7C8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A61815" w:rsidRPr="003D721E" w14:paraId="4B42ACE4" w14:textId="77777777" w:rsidTr="00C41101">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404E7F1" w14:textId="3F379F78" w:rsidR="00A61815" w:rsidRPr="00FC33C5" w:rsidRDefault="00A61815" w:rsidP="00A61815">
            <w:pPr>
              <w:jc w:val="left"/>
              <w:rPr>
                <w:lang w:val="es-GT"/>
              </w:rPr>
            </w:pPr>
            <w:r w:rsidRPr="0061578C">
              <w:rPr>
                <w:lang w:val="es-GT" w:eastAsia="es-GT"/>
              </w:rPr>
              <w:t>Recibir, entregar, supervisar y controlar los materiales, suministros y bienes adquiridos que aseguren la disponibilidad de</w:t>
            </w:r>
            <w:r>
              <w:rPr>
                <w:lang w:val="es-GT" w:eastAsia="es-GT"/>
              </w:rPr>
              <w:t xml:space="preserve"> </w:t>
            </w:r>
            <w:r w:rsidRPr="0061578C">
              <w:rPr>
                <w:lang w:val="es-GT" w:eastAsia="es-GT"/>
              </w:rPr>
              <w:t xml:space="preserve">recursos para la realización de las actividades </w:t>
            </w:r>
            <w:r>
              <w:rPr>
                <w:lang w:val="es-GT" w:eastAsia="es-GT"/>
              </w:rPr>
              <w:t>del JNO</w:t>
            </w:r>
            <w:r w:rsidRPr="0061578C">
              <w:rPr>
                <w:lang w:val="es-GT" w:eastAsia="es-GT"/>
              </w:rPr>
              <w:t xml:space="preserve"> de acuerdo a la normativa legal vigente y documentación</w:t>
            </w:r>
            <w:r>
              <w:rPr>
                <w:lang w:val="es-GT" w:eastAsia="es-GT"/>
              </w:rPr>
              <w:t xml:space="preserve"> </w:t>
            </w:r>
            <w:r w:rsidRPr="0061578C">
              <w:rPr>
                <w:lang w:val="es-GT" w:eastAsia="es-GT"/>
              </w:rPr>
              <w:t xml:space="preserve">interna autorizada. </w:t>
            </w:r>
          </w:p>
        </w:tc>
      </w:tr>
      <w:tr w:rsidR="00A61815" w:rsidRPr="00FC33C5" w14:paraId="1AB4CB75" w14:textId="77777777" w:rsidTr="004E7C8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7EF8456" w14:textId="77777777" w:rsidR="00A61815" w:rsidRPr="00E04D40" w:rsidRDefault="00A61815" w:rsidP="004E7C8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A61815" w:rsidRPr="003D721E" w14:paraId="0E474C0A" w14:textId="77777777" w:rsidTr="00C41101">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FC320D" w14:textId="77777777" w:rsidR="009D0BFE" w:rsidRPr="009D0BFE" w:rsidRDefault="009D0BFE" w:rsidP="009D0BFE">
            <w:pPr>
              <w:pStyle w:val="Encabezado"/>
              <w:widowControl w:val="0"/>
              <w:numPr>
                <w:ilvl w:val="0"/>
                <w:numId w:val="60"/>
              </w:numPr>
              <w:spacing w:line="276" w:lineRule="auto"/>
              <w:rPr>
                <w:rFonts w:cs="Arial"/>
                <w:szCs w:val="18"/>
                <w:lang w:val="es-GT" w:bidi="ar"/>
              </w:rPr>
            </w:pPr>
            <w:r w:rsidRPr="009D0BFE">
              <w:rPr>
                <w:rFonts w:cs="Arial"/>
                <w:szCs w:val="18"/>
                <w:lang w:val="es-GT" w:bidi="ar"/>
              </w:rPr>
              <w:t>Coordinar todo lo relacionado con el despacho de materiales y suministros al personal de los diferentes departamentos del JNO.</w:t>
            </w:r>
          </w:p>
          <w:p w14:paraId="2F190240" w14:textId="77777777" w:rsidR="009D0BFE" w:rsidRPr="009D0BFE" w:rsidRDefault="009D0BFE" w:rsidP="009D0BFE">
            <w:pPr>
              <w:pStyle w:val="Encabezado"/>
              <w:widowControl w:val="0"/>
              <w:numPr>
                <w:ilvl w:val="0"/>
                <w:numId w:val="60"/>
              </w:numPr>
              <w:spacing w:line="276" w:lineRule="auto"/>
              <w:rPr>
                <w:rFonts w:cs="Arial"/>
                <w:szCs w:val="18"/>
                <w:lang w:val="es-GT" w:bidi="ar"/>
              </w:rPr>
            </w:pPr>
            <w:r w:rsidRPr="009D0BFE">
              <w:rPr>
                <w:rFonts w:cs="Arial"/>
                <w:szCs w:val="18"/>
                <w:lang w:val="es-GT" w:bidi="ar"/>
              </w:rPr>
              <w:t>Efectuar las solicitudes de compra para el reabastecimiento oportuno de materiales e insumos.</w:t>
            </w:r>
          </w:p>
          <w:p w14:paraId="6D782FCF" w14:textId="77777777" w:rsidR="009D0BFE" w:rsidRPr="009D0BFE" w:rsidRDefault="009D0BFE" w:rsidP="009D0BFE">
            <w:pPr>
              <w:pStyle w:val="Encabezado"/>
              <w:widowControl w:val="0"/>
              <w:numPr>
                <w:ilvl w:val="0"/>
                <w:numId w:val="60"/>
              </w:numPr>
              <w:spacing w:line="276" w:lineRule="auto"/>
              <w:rPr>
                <w:rFonts w:cs="Arial"/>
                <w:szCs w:val="18"/>
                <w:lang w:val="es-GT" w:bidi="ar"/>
              </w:rPr>
            </w:pPr>
            <w:r w:rsidRPr="009D0BFE">
              <w:rPr>
                <w:rFonts w:cs="Arial"/>
                <w:szCs w:val="18"/>
                <w:lang w:val="es-GT" w:bidi="ar"/>
              </w:rPr>
              <w:t>Clasificar y ordenar la documentación que genera la sección y trasladarla a donde corresponda, según sea el caso.</w:t>
            </w:r>
          </w:p>
          <w:p w14:paraId="36CEFAE1" w14:textId="77777777" w:rsidR="009D0BFE" w:rsidRPr="009D0BFE" w:rsidRDefault="009D0BFE" w:rsidP="009D0BFE">
            <w:pPr>
              <w:pStyle w:val="Encabezado"/>
              <w:widowControl w:val="0"/>
              <w:numPr>
                <w:ilvl w:val="0"/>
                <w:numId w:val="60"/>
              </w:numPr>
              <w:spacing w:line="276" w:lineRule="auto"/>
              <w:rPr>
                <w:rFonts w:cs="Arial"/>
                <w:szCs w:val="18"/>
                <w:lang w:val="es-GT" w:bidi="ar"/>
              </w:rPr>
            </w:pPr>
            <w:r w:rsidRPr="009D0BFE">
              <w:rPr>
                <w:rFonts w:cs="Arial"/>
                <w:szCs w:val="18"/>
                <w:lang w:val="es-GT" w:bidi="ar"/>
              </w:rPr>
              <w:t>Custodiar, resguardar y registrar la entrega de los documentos y formas autorizados por autoridad competente para el uso del área de almacén, velando por su existencia permanente.</w:t>
            </w:r>
          </w:p>
          <w:p w14:paraId="3D7B6C1F" w14:textId="77777777" w:rsidR="009D0BFE" w:rsidRPr="009D0BFE" w:rsidRDefault="009D0BFE" w:rsidP="009D0BFE">
            <w:pPr>
              <w:pStyle w:val="Encabezado"/>
              <w:widowControl w:val="0"/>
              <w:numPr>
                <w:ilvl w:val="0"/>
                <w:numId w:val="60"/>
              </w:numPr>
              <w:spacing w:line="276" w:lineRule="auto"/>
              <w:rPr>
                <w:rFonts w:cs="Arial"/>
                <w:szCs w:val="18"/>
                <w:lang w:val="es-GT" w:bidi="ar"/>
              </w:rPr>
            </w:pPr>
            <w:r w:rsidRPr="009D0BFE">
              <w:rPr>
                <w:rFonts w:cs="Arial"/>
                <w:szCs w:val="18"/>
                <w:lang w:val="es-GT" w:bidi="ar"/>
              </w:rPr>
              <w:t>Garantizar que los procesos de trabajo que se ejecutan en el almacén cumplan a la normativa legal vigente y documentación interna autorizada.</w:t>
            </w:r>
          </w:p>
          <w:p w14:paraId="42EFA7B2" w14:textId="77777777" w:rsidR="009D0BFE" w:rsidRPr="009D0BFE" w:rsidRDefault="009D0BFE" w:rsidP="009D0BFE">
            <w:pPr>
              <w:pStyle w:val="Encabezado"/>
              <w:widowControl w:val="0"/>
              <w:numPr>
                <w:ilvl w:val="0"/>
                <w:numId w:val="60"/>
              </w:numPr>
              <w:spacing w:line="276" w:lineRule="auto"/>
              <w:rPr>
                <w:rFonts w:cs="Arial"/>
                <w:szCs w:val="18"/>
                <w:lang w:val="es-GT" w:bidi="ar"/>
              </w:rPr>
            </w:pPr>
            <w:r w:rsidRPr="009D0BFE">
              <w:rPr>
                <w:rFonts w:cs="Arial"/>
                <w:szCs w:val="18"/>
                <w:lang w:val="es-GT" w:bidi="ar"/>
              </w:rPr>
              <w:t>Ejecutar las actividades descritas en los procedimientos, instructivos, guías y cualquier otro documento oficial en las que esté involucrado el puesto.</w:t>
            </w:r>
          </w:p>
          <w:p w14:paraId="497E531D" w14:textId="07410EBF" w:rsidR="00A61815" w:rsidRPr="004B768F" w:rsidRDefault="009D0BFE" w:rsidP="009D0BFE">
            <w:pPr>
              <w:pStyle w:val="Encabezado"/>
              <w:widowControl w:val="0"/>
              <w:numPr>
                <w:ilvl w:val="0"/>
                <w:numId w:val="60"/>
              </w:numPr>
              <w:spacing w:line="276" w:lineRule="auto"/>
              <w:rPr>
                <w:i w:val="0"/>
                <w:szCs w:val="16"/>
                <w:lang w:val="es-GT"/>
              </w:rPr>
            </w:pPr>
            <w:r w:rsidRPr="009D0BFE">
              <w:rPr>
                <w:rFonts w:cs="Arial"/>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A61815" w:rsidRPr="00FC33C5" w14:paraId="1A7FF8B7" w14:textId="77777777" w:rsidTr="004E7C8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03CE091" w14:textId="77777777" w:rsidR="00A61815" w:rsidRPr="004A15C8" w:rsidRDefault="00A61815" w:rsidP="004E7C82">
            <w:pPr>
              <w:textAlignment w:val="center"/>
              <w:rPr>
                <w:rFonts w:eastAsia="SimSun" w:cs="Arial"/>
                <w:b/>
                <w:sz w:val="18"/>
                <w:szCs w:val="18"/>
                <w:lang w:val="es-GT" w:bidi="ar"/>
              </w:rPr>
            </w:pPr>
            <w:r w:rsidRPr="004A15C8">
              <w:rPr>
                <w:rFonts w:cs="Arial"/>
                <w:b/>
                <w:sz w:val="18"/>
                <w:szCs w:val="18"/>
                <w:lang w:bidi="ar"/>
              </w:rPr>
              <w:t>4. TAREAS PERIÓDICAS</w:t>
            </w:r>
          </w:p>
        </w:tc>
      </w:tr>
      <w:tr w:rsidR="00A61815" w:rsidRPr="003D721E" w14:paraId="6109301E" w14:textId="77777777" w:rsidTr="00C41101">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628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7ECC94" w14:textId="5ADAA66C"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Coordinar y supervisar o recibir cuando corresponda, materiales, suministros y bienes adquiridos, verificando que la factura y requisición de compra coincidan con las características solicitadas (especificaciones técnicas, si corresponde), de acuerdo a la normativa legal vigente y documentación interna autorizada.</w:t>
            </w:r>
          </w:p>
          <w:p w14:paraId="197B0689"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 xml:space="preserve">Supervisar y realizar cuando corresponda, el registro y actualización de los ingresos y salida de los materiales y suministros enviados, donados o adquiridos con presupuesto propio a través de las hojas de </w:t>
            </w:r>
            <w:proofErr w:type="spellStart"/>
            <w:r w:rsidRPr="009D0BFE">
              <w:rPr>
                <w:rFonts w:cs="Arial"/>
                <w:szCs w:val="18"/>
                <w:lang w:val="es-GT" w:bidi="ar"/>
              </w:rPr>
              <w:t>kardex</w:t>
            </w:r>
            <w:proofErr w:type="spellEnd"/>
            <w:r w:rsidRPr="009D0BFE">
              <w:rPr>
                <w:rFonts w:cs="Arial"/>
                <w:szCs w:val="18"/>
                <w:lang w:val="es-GT" w:bidi="ar"/>
              </w:rPr>
              <w:t xml:space="preserve"> autorizadas por CGC.</w:t>
            </w:r>
          </w:p>
          <w:p w14:paraId="1FB67529"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Efectuar las solicitudes de compra para el reabastecimiento oportuno de materiales e insumos.</w:t>
            </w:r>
          </w:p>
          <w:p w14:paraId="35B972FF"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Establecer el control y verificación de existencias físicas de materiales y/o suministros que regularmente son utilizados por el personal del JNO y elaborar reporte de existencia de materiales.</w:t>
            </w:r>
          </w:p>
          <w:p w14:paraId="267D76F5"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Coordinar la verificación del estado y vencimiento de los productos, perecederos y no perecederos, en resguardo de almacén.</w:t>
            </w:r>
          </w:p>
          <w:p w14:paraId="36495212"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Programar el levantamiento de inventarios físicos y / o electrónicos de las existencias en bodega de materiales y /o suministros.</w:t>
            </w:r>
          </w:p>
          <w:p w14:paraId="35DE57CD"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Operar existencias en el libro de control de formas.</w:t>
            </w:r>
          </w:p>
          <w:p w14:paraId="2DDB3674"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Elaborar las constancias de ingreso a almacén e inventarios - forma 1-H - los que forman parte de la documentación de soporte de los expedientes y otros registros según el bien.</w:t>
            </w:r>
          </w:p>
          <w:p w14:paraId="4DC4D7F5"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Elaborar reporte mensual de existencias en almacén, para informar a las autoridades para la toma de decisiones.</w:t>
            </w:r>
          </w:p>
          <w:p w14:paraId="139DA75A"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Llevar un control de las Tarjetas Kardex (entradas y salidas de suministros del Almacén)</w:t>
            </w:r>
          </w:p>
          <w:p w14:paraId="2229D6E7"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Realizar el inventario físico de suministros de Almacén de forma bimensual/anual</w:t>
            </w:r>
          </w:p>
          <w:p w14:paraId="3A262007" w14:textId="7FE84994"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 xml:space="preserve">Elaborar, controlar y resguardar las tarjetas </w:t>
            </w:r>
            <w:r w:rsidR="00C41101" w:rsidRPr="009D0BFE">
              <w:rPr>
                <w:rFonts w:cs="Arial"/>
                <w:szCs w:val="18"/>
                <w:lang w:val="es-GT" w:bidi="ar"/>
              </w:rPr>
              <w:t>Kardex</w:t>
            </w:r>
            <w:r w:rsidRPr="009D0BFE">
              <w:rPr>
                <w:rFonts w:cs="Arial"/>
                <w:szCs w:val="18"/>
                <w:lang w:val="es-GT" w:bidi="ar"/>
              </w:rPr>
              <w:t xml:space="preserve"> de Almacén</w:t>
            </w:r>
          </w:p>
          <w:p w14:paraId="63A78AA7" w14:textId="06AC6951" w:rsid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 xml:space="preserve">Apoyar al </w:t>
            </w:r>
            <w:r w:rsidR="00374E5A">
              <w:rPr>
                <w:rFonts w:cs="Arial"/>
                <w:szCs w:val="18"/>
                <w:lang w:val="es-GT" w:bidi="ar"/>
              </w:rPr>
              <w:t>jefe de departamento</w:t>
            </w:r>
            <w:r w:rsidRPr="009D0BFE">
              <w:rPr>
                <w:rFonts w:cs="Arial"/>
                <w:szCs w:val="18"/>
                <w:lang w:val="es-GT" w:bidi="ar"/>
              </w:rPr>
              <w:t xml:space="preserve"> para realizar las </w:t>
            </w:r>
            <w:r w:rsidR="00C41101" w:rsidRPr="009D0BFE">
              <w:rPr>
                <w:rFonts w:cs="Arial"/>
                <w:szCs w:val="18"/>
                <w:lang w:val="es-GT" w:bidi="ar"/>
              </w:rPr>
              <w:t>actividades referentes</w:t>
            </w:r>
            <w:r w:rsidRPr="009D0BFE">
              <w:rPr>
                <w:rFonts w:cs="Arial"/>
                <w:szCs w:val="18"/>
                <w:lang w:val="es-GT" w:bidi="ar"/>
              </w:rPr>
              <w:t xml:space="preserve"> a Vehículos, controles internos y otros</w:t>
            </w:r>
            <w:r>
              <w:rPr>
                <w:rFonts w:cs="Arial"/>
                <w:szCs w:val="18"/>
                <w:lang w:val="es-GT" w:bidi="ar"/>
              </w:rPr>
              <w:t>.</w:t>
            </w:r>
          </w:p>
          <w:p w14:paraId="7DA05C3E" w14:textId="77777777" w:rsidR="00C319DA" w:rsidRPr="006177E5" w:rsidRDefault="00C319DA" w:rsidP="00C319DA">
            <w:pPr>
              <w:pStyle w:val="Prrafodelista"/>
              <w:numPr>
                <w:ilvl w:val="0"/>
                <w:numId w:val="122"/>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2D7F07E7" w14:textId="77777777" w:rsidR="009D0BFE" w:rsidRPr="009D0BFE" w:rsidRDefault="009D0BFE" w:rsidP="00C319DA">
            <w:pPr>
              <w:pStyle w:val="Encabezado"/>
              <w:widowControl w:val="0"/>
              <w:numPr>
                <w:ilvl w:val="0"/>
                <w:numId w:val="122"/>
              </w:numPr>
              <w:spacing w:line="276" w:lineRule="auto"/>
              <w:rPr>
                <w:rFonts w:cs="Arial"/>
                <w:szCs w:val="18"/>
                <w:lang w:val="es-GT" w:bidi="ar"/>
              </w:rPr>
            </w:pPr>
            <w:r w:rsidRPr="009D0BFE">
              <w:rPr>
                <w:rFonts w:cs="Arial"/>
                <w:szCs w:val="18"/>
                <w:lang w:val="es-GT" w:bidi="ar"/>
              </w:rPr>
              <w:t xml:space="preserve">Ejecutar los procesos, de su área, </w:t>
            </w:r>
            <w:proofErr w:type="gramStart"/>
            <w:r w:rsidRPr="009D0BFE">
              <w:rPr>
                <w:rFonts w:cs="Arial"/>
                <w:szCs w:val="18"/>
                <w:lang w:val="es-GT" w:bidi="ar"/>
              </w:rPr>
              <w:t>que</w:t>
            </w:r>
            <w:proofErr w:type="gramEnd"/>
            <w:r w:rsidRPr="009D0BFE">
              <w:rPr>
                <w:rFonts w:cs="Arial"/>
                <w:szCs w:val="18"/>
                <w:lang w:val="es-GT" w:bidi="ar"/>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5451CBED" w14:textId="10D2A0AC" w:rsidR="00A61815" w:rsidRPr="004A15C8" w:rsidRDefault="009D0BFE" w:rsidP="00C319DA">
            <w:pPr>
              <w:pStyle w:val="Encabezado"/>
              <w:widowControl w:val="0"/>
              <w:numPr>
                <w:ilvl w:val="0"/>
                <w:numId w:val="122"/>
              </w:numPr>
              <w:spacing w:line="276" w:lineRule="auto"/>
              <w:rPr>
                <w:szCs w:val="16"/>
                <w:lang w:val="es-GT"/>
              </w:rPr>
            </w:pPr>
            <w:r w:rsidRPr="009D0BFE">
              <w:rPr>
                <w:rFonts w:cs="Arial"/>
                <w:szCs w:val="18"/>
                <w:lang w:val="es-GT" w:bidi="ar"/>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A61815" w:rsidRPr="00FC33C5" w14:paraId="4DD35952" w14:textId="77777777" w:rsidTr="00C41101">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887D3C1" w14:textId="77777777" w:rsidR="00A61815" w:rsidRPr="004A15C8" w:rsidRDefault="00A61815" w:rsidP="004E7C82">
            <w:pPr>
              <w:textAlignment w:val="center"/>
              <w:rPr>
                <w:rFonts w:cs="Arial"/>
                <w:b/>
                <w:sz w:val="18"/>
                <w:szCs w:val="18"/>
                <w:lang w:val="es-GT"/>
              </w:rPr>
            </w:pPr>
            <w:r w:rsidRPr="004A15C8">
              <w:rPr>
                <w:rFonts w:cs="Arial"/>
                <w:b/>
                <w:sz w:val="18"/>
                <w:szCs w:val="18"/>
              </w:rPr>
              <w:t>5. TAREAS EVENTUALES</w:t>
            </w:r>
          </w:p>
        </w:tc>
      </w:tr>
      <w:tr w:rsidR="00A61815" w:rsidRPr="003D721E" w14:paraId="41B0FAD9" w14:textId="77777777" w:rsidTr="00C41101">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1E267CD0" w14:textId="77777777" w:rsidR="009D0BFE" w:rsidRPr="009D0BFE" w:rsidRDefault="009D0BFE" w:rsidP="00C41101">
            <w:pPr>
              <w:pStyle w:val="Encabezado"/>
              <w:widowControl w:val="0"/>
              <w:numPr>
                <w:ilvl w:val="0"/>
                <w:numId w:val="123"/>
              </w:numPr>
              <w:spacing w:line="276" w:lineRule="auto"/>
              <w:rPr>
                <w:rFonts w:cs="Arial"/>
                <w:szCs w:val="18"/>
                <w:lang w:val="es-GT" w:bidi="ar"/>
              </w:rPr>
            </w:pPr>
            <w:r w:rsidRPr="009D0BFE">
              <w:rPr>
                <w:rFonts w:cs="Arial"/>
                <w:szCs w:val="18"/>
                <w:lang w:val="es-GT" w:bidi="ar"/>
              </w:rPr>
              <w:t>Apoyar en la realización del inventario físico de bienes de la dependencia de forma anual.</w:t>
            </w:r>
          </w:p>
          <w:p w14:paraId="36DC6F92" w14:textId="6E19D33D" w:rsidR="00A61815" w:rsidRPr="00C41101" w:rsidRDefault="009D0BFE" w:rsidP="004E7C82">
            <w:pPr>
              <w:pStyle w:val="Encabezado"/>
              <w:widowControl w:val="0"/>
              <w:numPr>
                <w:ilvl w:val="0"/>
                <w:numId w:val="123"/>
              </w:numPr>
              <w:spacing w:line="276" w:lineRule="auto"/>
              <w:rPr>
                <w:szCs w:val="16"/>
                <w:lang w:val="es-GT"/>
              </w:rPr>
            </w:pPr>
            <w:r w:rsidRPr="00374E5A">
              <w:rPr>
                <w:rFonts w:cs="Arial"/>
                <w:szCs w:val="18"/>
                <w:lang w:val="es-GT" w:bidi="ar"/>
              </w:rPr>
              <w:t>Realizar otras tareas asignadas por la autoridad superior inherentes al puesto, o tareas de carácter eventual que no entorpezcan el cumplimiento del propósito principal del puesto y para las cuales la persona posea la competencia.</w:t>
            </w:r>
          </w:p>
        </w:tc>
      </w:tr>
    </w:tbl>
    <w:p w14:paraId="3D942342" w14:textId="77777777" w:rsidR="00A61815" w:rsidRPr="002D0CF6" w:rsidRDefault="00A61815" w:rsidP="00A61815">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A61815" w:rsidRPr="00FC33C5" w14:paraId="2835B57E" w14:textId="77777777" w:rsidTr="004E7C8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197F4D" w14:textId="77777777" w:rsidR="00A61815" w:rsidRPr="00E04D40" w:rsidRDefault="00A61815" w:rsidP="004E7C82">
            <w:pPr>
              <w:textAlignment w:val="center"/>
              <w:rPr>
                <w:rFonts w:eastAsia="SimSun" w:cs="Arial"/>
                <w:sz w:val="18"/>
                <w:szCs w:val="18"/>
                <w:lang w:val="es-GT" w:bidi="ar"/>
              </w:rPr>
            </w:pPr>
            <w:r>
              <w:rPr>
                <w:rFonts w:eastAsia="SimSun" w:cs="Arial"/>
                <w:sz w:val="18"/>
                <w:szCs w:val="18"/>
                <w:lang w:val="es-GT" w:bidi="ar"/>
              </w:rPr>
              <w:lastRenderedPageBreak/>
              <w:t xml:space="preserve">6. </w:t>
            </w:r>
            <w:r w:rsidRPr="00E04D40">
              <w:rPr>
                <w:rFonts w:eastAsia="SimSun" w:cs="Arial"/>
                <w:sz w:val="18"/>
                <w:szCs w:val="18"/>
                <w:lang w:val="es-GT" w:bidi="ar"/>
              </w:rPr>
              <w:t>UBICACIÓN DEL PUESTO</w:t>
            </w:r>
          </w:p>
        </w:tc>
      </w:tr>
      <w:tr w:rsidR="00A61815" w:rsidRPr="003D721E" w14:paraId="6EF467CF" w14:textId="77777777" w:rsidTr="004E7C8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F807AD1" w14:textId="77777777" w:rsidR="00A61815" w:rsidRPr="00693F6D" w:rsidRDefault="00A61815" w:rsidP="004E7C82">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A61815" w:rsidRPr="00FC33C5" w14:paraId="6749CDDF"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3F5FC5"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A61815" w:rsidRPr="003D721E" w14:paraId="6738C27C"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6BE4E4" w14:textId="77777777" w:rsidR="00A61815" w:rsidRPr="00693F6D" w:rsidRDefault="00A61815" w:rsidP="004E7C82">
            <w:pPr>
              <w:jc w:val="left"/>
              <w:textAlignment w:val="center"/>
              <w:rPr>
                <w:rFonts w:cs="Arial"/>
                <w:szCs w:val="16"/>
                <w:lang w:val="es-GT"/>
              </w:rPr>
            </w:pPr>
            <w:r>
              <w:rPr>
                <w:rFonts w:cs="Arial"/>
                <w:sz w:val="18"/>
                <w:szCs w:val="16"/>
                <w:lang w:val="es-GT"/>
              </w:rPr>
              <w:t>N/A</w:t>
            </w:r>
          </w:p>
        </w:tc>
      </w:tr>
      <w:tr w:rsidR="00A61815" w:rsidRPr="00FC33C5" w14:paraId="56977A80"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8A1014"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A61815" w:rsidRPr="003D721E" w14:paraId="0DD0FA15"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4352ED" w14:textId="77777777" w:rsidR="00A61815" w:rsidRPr="00693F6D" w:rsidRDefault="00A61815" w:rsidP="004E7C82">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A61815" w:rsidRPr="003D721E" w14:paraId="7543F339"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16C302" w14:textId="77777777" w:rsidR="00A61815" w:rsidRPr="00693F6D" w:rsidRDefault="00A61815" w:rsidP="004E7C8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A61815" w:rsidRPr="00FC33C5" w14:paraId="2CA49BD0"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D6C732"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A61815" w:rsidRPr="003D721E" w14:paraId="4CA20617"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FA3B73" w14:textId="77777777" w:rsidR="00A61815" w:rsidRPr="00FC33C5" w:rsidRDefault="00A61815" w:rsidP="004E7C8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7C79028" w14:textId="77777777" w:rsidR="00A61815" w:rsidRPr="004578C6" w:rsidRDefault="00A61815" w:rsidP="004E7C82">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4578C6">
              <w:rPr>
                <w:rFonts w:cs="Arial"/>
                <w:i/>
                <w:szCs w:val="16"/>
                <w:lang w:val="es-GT"/>
              </w:rPr>
              <w:t xml:space="preserve">Personal del departamento, personal administrativo, jefes de secciones, jefes de departamento, personal de la DAFI y DIDAI, entes rectores de diferentes procesos. </w:t>
            </w:r>
          </w:p>
          <w:p w14:paraId="7DF21F27" w14:textId="77777777" w:rsidR="00A61815" w:rsidRPr="00693F6D" w:rsidRDefault="00A61815" w:rsidP="004E7C82">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p>
        </w:tc>
      </w:tr>
      <w:tr w:rsidR="00A61815" w:rsidRPr="003D721E" w14:paraId="43A46CE9"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D081FC" w14:textId="77777777" w:rsidR="00A61815" w:rsidRPr="00FC33C5" w:rsidRDefault="00A61815" w:rsidP="004E7C8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0179463" w14:textId="77777777" w:rsidR="00A61815" w:rsidRPr="00693F6D" w:rsidRDefault="00A61815" w:rsidP="004E7C82">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4578C6">
              <w:rPr>
                <w:rFonts w:cs="Arial"/>
                <w:i/>
                <w:szCs w:val="16"/>
                <w:lang w:val="es-GT"/>
              </w:rPr>
              <w:t>CGC, MINFIN, proveedores, directores y docentes de Centros Educativos Públicos del departamento, bancos del sistema, entre otros.</w:t>
            </w:r>
          </w:p>
        </w:tc>
      </w:tr>
      <w:tr w:rsidR="00A61815" w:rsidRPr="00FC33C5" w14:paraId="26D681AD"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F30369" w14:textId="77777777" w:rsidR="00A61815" w:rsidRPr="00E04D40" w:rsidRDefault="00A61815" w:rsidP="004E7C8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A61815" w:rsidRPr="003D721E" w14:paraId="7B8AA926"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EA6753" w14:textId="4C34B35F" w:rsidR="00A61815" w:rsidRPr="00693F6D" w:rsidRDefault="00A61815" w:rsidP="00374E5A">
            <w:pPr>
              <w:pStyle w:val="Encabezado"/>
              <w:rPr>
                <w:rFonts w:cs="Arial"/>
                <w:szCs w:val="16"/>
                <w:lang w:val="es-GT"/>
              </w:rPr>
            </w:pPr>
            <w:r w:rsidRPr="00FB7D9E">
              <w:rPr>
                <w:lang w:val="es-GT"/>
              </w:rPr>
              <w:t>Edificio Plaza Rabí</w:t>
            </w:r>
          </w:p>
        </w:tc>
      </w:tr>
      <w:tr w:rsidR="00A61815" w:rsidRPr="00FC33C5" w14:paraId="2D68D395"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1881A62"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A61815" w:rsidRPr="003D721E" w14:paraId="6D36C0EF"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DF57C4" w14:textId="1CD224EC" w:rsidR="00A61815" w:rsidRPr="00FC33C5" w:rsidRDefault="00A61815" w:rsidP="00374E5A">
            <w:pPr>
              <w:textAlignment w:val="center"/>
              <w:rPr>
                <w:rFonts w:cs="Arial"/>
                <w:i w:val="0"/>
                <w:szCs w:val="16"/>
                <w:lang w:val="es-GT"/>
              </w:rPr>
            </w:pPr>
            <w:r>
              <w:rPr>
                <w:rFonts w:cs="Arial"/>
                <w:szCs w:val="16"/>
                <w:lang w:val="es-GT"/>
              </w:rPr>
              <w:t>La jornada de trabajo es Diurna, de lunes a viernes de 9:00 a 17:30 horas</w:t>
            </w:r>
          </w:p>
        </w:tc>
      </w:tr>
      <w:tr w:rsidR="00A61815" w:rsidRPr="00FC33C5" w14:paraId="237EAE78"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947CA5"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A61815" w:rsidRPr="003D721E" w14:paraId="0CC00241"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57BB7A" w14:textId="4DCC5892" w:rsidR="00A61815" w:rsidRPr="00FC33C5" w:rsidRDefault="00374E5A" w:rsidP="004E7C82">
            <w:pPr>
              <w:textAlignment w:val="center"/>
              <w:rPr>
                <w:rFonts w:cs="Arial"/>
                <w:i w:val="0"/>
                <w:szCs w:val="16"/>
                <w:lang w:val="es-GT"/>
              </w:rPr>
            </w:pPr>
            <w:r w:rsidRPr="00374E5A">
              <w:rPr>
                <w:rFonts w:cs="Arial"/>
                <w:szCs w:val="16"/>
                <w:lang w:val="es-GT"/>
              </w:rPr>
              <w:t>Se derivan por el incumplimiento de sus funciones, afectando el cumplimiento de las metas y objetivos del Departamento Administrativo Financiero del JNO.</w:t>
            </w:r>
          </w:p>
        </w:tc>
      </w:tr>
      <w:tr w:rsidR="00A61815" w:rsidRPr="00FC33C5" w14:paraId="0727FAD4"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231D4D"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A61815" w:rsidRPr="003D721E" w14:paraId="0325F196" w14:textId="77777777" w:rsidTr="00C41101">
        <w:trPr>
          <w:cnfStyle w:val="000000100000" w:firstRow="0" w:lastRow="0" w:firstColumn="0" w:lastColumn="0" w:oddVBand="0" w:evenVBand="0" w:oddHBand="1" w:evenHBand="0" w:firstRowFirstColumn="0" w:firstRowLastColumn="0" w:lastRowFirstColumn="0" w:lastRowLastColumn="0"/>
          <w:trHeight w:val="50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A265BE" w14:textId="336EB354" w:rsidR="00A61815" w:rsidRPr="00E4109B" w:rsidRDefault="00A61815" w:rsidP="00374E5A">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61815" w:rsidRPr="00FC33C5" w14:paraId="774DD112"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B1A683"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A61815" w:rsidRPr="003D721E" w14:paraId="2C95EBD0" w14:textId="77777777" w:rsidTr="00C41101">
        <w:trPr>
          <w:cnfStyle w:val="000000100000" w:firstRow="0" w:lastRow="0" w:firstColumn="0" w:lastColumn="0" w:oddVBand="0" w:evenVBand="0" w:oddHBand="1" w:evenHBand="0" w:firstRowFirstColumn="0" w:firstRowLastColumn="0" w:lastRowFirstColumn="0" w:lastRowLastColumn="0"/>
          <w:trHeight w:val="9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5A9C71" w14:textId="77777777" w:rsidR="00A61815" w:rsidRPr="00FC33C5" w:rsidRDefault="00A61815" w:rsidP="004E7C8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2309376" w14:textId="2EFD7EB7" w:rsidR="00A61815" w:rsidRPr="00693F6D" w:rsidRDefault="00A61815" w:rsidP="00374E5A">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w:t>
            </w:r>
            <w:r w:rsidR="00374E5A">
              <w:rPr>
                <w:rFonts w:cs="Arial"/>
                <w:i/>
                <w:szCs w:val="16"/>
                <w:lang w:val="es-GT"/>
              </w:rPr>
              <w:t>7</w:t>
            </w:r>
            <w:r w:rsidRPr="00FB7D9E">
              <w:rPr>
                <w:rFonts w:cs="Arial"/>
                <w:i/>
                <w:szCs w:val="16"/>
                <w:lang w:val="es-GT"/>
              </w:rPr>
              <w:t xml:space="preserve">0% de esfuerzo mental, exige concentración constante para aplicar conocimientos </w:t>
            </w:r>
            <w:proofErr w:type="gramStart"/>
            <w:r w:rsidRPr="00FB7D9E">
              <w:rPr>
                <w:rFonts w:cs="Arial"/>
                <w:i/>
                <w:szCs w:val="16"/>
                <w:lang w:val="es-GT"/>
              </w:rPr>
              <w:t xml:space="preserve">generales </w:t>
            </w:r>
            <w:r w:rsidR="00374E5A">
              <w:rPr>
                <w:rFonts w:cs="Arial"/>
                <w:i/>
                <w:szCs w:val="16"/>
                <w:lang w:val="es-GT"/>
              </w:rPr>
              <w:t xml:space="preserve"> para</w:t>
            </w:r>
            <w:proofErr w:type="gramEnd"/>
            <w:r w:rsidR="00374E5A">
              <w:rPr>
                <w:rFonts w:cs="Arial"/>
                <w:i/>
                <w:szCs w:val="16"/>
                <w:lang w:val="es-GT"/>
              </w:rPr>
              <w:t xml:space="preserve"> r</w:t>
            </w:r>
            <w:r w:rsidR="00374E5A" w:rsidRPr="0061578C">
              <w:rPr>
                <w:lang w:val="es-GT" w:eastAsia="es-GT"/>
              </w:rPr>
              <w:t>ecibir, entregar, supervisar y controlar los materiales, suministros y bienes adquiridos que aseguren la disponibilidad de</w:t>
            </w:r>
            <w:r w:rsidR="00374E5A">
              <w:rPr>
                <w:lang w:val="es-GT" w:eastAsia="es-GT"/>
              </w:rPr>
              <w:t xml:space="preserve"> </w:t>
            </w:r>
            <w:r w:rsidR="00374E5A" w:rsidRPr="0061578C">
              <w:rPr>
                <w:lang w:val="es-GT" w:eastAsia="es-GT"/>
              </w:rPr>
              <w:t xml:space="preserve">recursos para la realización de las actividades </w:t>
            </w:r>
            <w:r w:rsidR="00374E5A">
              <w:rPr>
                <w:lang w:val="es-GT" w:eastAsia="es-GT"/>
              </w:rPr>
              <w:t>del JNO</w:t>
            </w:r>
            <w:r w:rsidR="00374E5A" w:rsidRPr="0061578C">
              <w:rPr>
                <w:lang w:val="es-GT" w:eastAsia="es-GT"/>
              </w:rPr>
              <w:t xml:space="preserve"> de acuerdo a la normativa legal vigente y documentación</w:t>
            </w:r>
            <w:r w:rsidR="00374E5A">
              <w:rPr>
                <w:lang w:val="es-GT" w:eastAsia="es-GT"/>
              </w:rPr>
              <w:t xml:space="preserve"> </w:t>
            </w:r>
            <w:r w:rsidR="00374E5A" w:rsidRPr="0061578C">
              <w:rPr>
                <w:lang w:val="es-GT" w:eastAsia="es-GT"/>
              </w:rPr>
              <w:t>interna autorizada</w:t>
            </w:r>
          </w:p>
        </w:tc>
      </w:tr>
      <w:tr w:rsidR="00A61815" w:rsidRPr="003D721E" w14:paraId="3B0F0798" w14:textId="77777777" w:rsidTr="00244599">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844B27" w14:textId="77777777" w:rsidR="00A61815" w:rsidRPr="00FC33C5" w:rsidRDefault="00A61815" w:rsidP="004E7C8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443E0AD" w14:textId="6586E21C" w:rsidR="00A61815" w:rsidRPr="00693F6D" w:rsidRDefault="00A61815" w:rsidP="00244599">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244599">
              <w:rPr>
                <w:rFonts w:cs="Arial"/>
                <w:i/>
                <w:szCs w:val="16"/>
                <w:lang w:val="es-GT"/>
              </w:rPr>
              <w:t>3</w:t>
            </w:r>
            <w:r w:rsidRPr="00FB7D9E">
              <w:rPr>
                <w:rFonts w:cs="Arial"/>
                <w:i/>
                <w:szCs w:val="16"/>
                <w:lang w:val="es-GT"/>
              </w:rPr>
              <w:t>0% ya que la mayoría del tiempo realiza sus tareas sentado.</w:t>
            </w:r>
          </w:p>
        </w:tc>
      </w:tr>
      <w:tr w:rsidR="00A61815" w:rsidRPr="00D523B8" w14:paraId="6D74346F"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A31547" w14:textId="77777777" w:rsidR="00A61815" w:rsidRPr="009E0D6F" w:rsidRDefault="00A61815" w:rsidP="004E7C8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A61815" w:rsidRPr="00D523B8" w14:paraId="5F869253"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0C78E4" w14:textId="77777777" w:rsidR="00A61815" w:rsidRPr="00E04D40" w:rsidRDefault="00A61815" w:rsidP="004E7C8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244599" w:rsidRPr="003D721E" w14:paraId="266EEA63" w14:textId="77777777" w:rsidTr="00C41101">
        <w:trPr>
          <w:cnfStyle w:val="000000100000" w:firstRow="0" w:lastRow="0" w:firstColumn="0" w:lastColumn="0" w:oddVBand="0" w:evenVBand="0" w:oddHBand="1" w:evenHBand="0" w:firstRowFirstColumn="0" w:firstRowLastColumn="0" w:lastRowFirstColumn="0" w:lastRowLastColumn="0"/>
          <w:trHeight w:val="787"/>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A86FA4" w14:textId="77777777" w:rsidR="00244599" w:rsidRPr="00FC33C5" w:rsidRDefault="00244599" w:rsidP="004E7C8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C01A6F5" w14:textId="7041C281" w:rsidR="00244599" w:rsidRPr="001E7AF7" w:rsidRDefault="00244599" w:rsidP="004E7C82">
            <w:pPr>
              <w:textAlignment w:val="center"/>
              <w:cnfStyle w:val="000000100000" w:firstRow="0" w:lastRow="0" w:firstColumn="0" w:lastColumn="0" w:oddVBand="0" w:evenVBand="0" w:oddHBand="1" w:evenHBand="0" w:firstRowFirstColumn="0" w:firstRowLastColumn="0" w:lastRowFirstColumn="0" w:lastRowLastColumn="0"/>
              <w:rPr>
                <w:rFonts w:cs="Arial"/>
                <w:i/>
                <w:szCs w:val="16"/>
                <w:highlight w:val="yellow"/>
                <w:lang w:val="es-GT"/>
              </w:rPr>
            </w:pPr>
            <w:r w:rsidRPr="0094787A">
              <w:t>Acreditar haber aprobado los cursos equivalentes al quinto semestre de una carrera universitaria afín al puesto y seis meses de experiencia como Asistente Profesional I o Jefe Técnico Profesional I, en la especialidad que el puesto requiera.</w:t>
            </w:r>
          </w:p>
        </w:tc>
      </w:tr>
      <w:tr w:rsidR="00244599" w:rsidRPr="003D721E" w14:paraId="18DEA2E5" w14:textId="77777777" w:rsidTr="00C41101">
        <w:trPr>
          <w:trHeight w:val="557"/>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228DB1" w14:textId="77777777" w:rsidR="00244599" w:rsidRPr="00FC33C5" w:rsidRDefault="00244599" w:rsidP="004E7C8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475DE51" w14:textId="25CFB657" w:rsidR="00244599" w:rsidRPr="001E7AF7" w:rsidRDefault="00244599" w:rsidP="004E7C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highlight w:val="yellow"/>
                <w:lang w:val="es-GT"/>
              </w:rPr>
            </w:pPr>
            <w:r w:rsidRPr="0094787A">
              <w:t>Acreditar haber aprobado los cursos equivalentes al quinto semestre de una carrera universitaria afín al puesto y dos años de experiencia en tareas relacionadas con el mismo.</w:t>
            </w:r>
          </w:p>
        </w:tc>
      </w:tr>
      <w:tr w:rsidR="00A61815" w:rsidRPr="00FC33C5" w14:paraId="3787DFD0"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01BDA06"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A61815" w:rsidRPr="00466F53" w14:paraId="3597BC94"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3C05E" w14:textId="4CD7072F" w:rsidR="00A61815" w:rsidRPr="003D721E" w:rsidRDefault="00A61815" w:rsidP="00244599">
            <w:pPr>
              <w:textAlignment w:val="center"/>
              <w:rPr>
                <w:rFonts w:cs="Arial"/>
                <w:szCs w:val="16"/>
                <w:lang w:val="es-GT"/>
              </w:rPr>
            </w:pPr>
            <w:r w:rsidRPr="004578C6">
              <w:rPr>
                <w:rFonts w:cs="Arial"/>
                <w:szCs w:val="16"/>
                <w:lang w:val="es-GT"/>
              </w:rPr>
              <w:t>•</w:t>
            </w:r>
            <w:r w:rsidRPr="004578C6">
              <w:rPr>
                <w:rFonts w:cs="Arial"/>
                <w:szCs w:val="16"/>
                <w:lang w:val="es-GT"/>
              </w:rPr>
              <w:tab/>
              <w:t>Con estudios en las carreras</w:t>
            </w:r>
            <w:r>
              <w:rPr>
                <w:rFonts w:cs="Arial"/>
                <w:szCs w:val="16"/>
                <w:lang w:val="es-GT"/>
              </w:rPr>
              <w:t xml:space="preserve"> de Administración de Empresas.</w:t>
            </w:r>
          </w:p>
        </w:tc>
      </w:tr>
      <w:tr w:rsidR="00A61815" w:rsidRPr="00FC33C5" w14:paraId="03D40127"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2A38DC" w14:textId="77777777" w:rsidR="00A61815" w:rsidRPr="00E04D40" w:rsidRDefault="00A61815" w:rsidP="004E7C8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A61815" w:rsidRPr="003D721E" w14:paraId="72FFDD25"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A71D3D" w14:textId="77777777" w:rsidR="00A61815" w:rsidRPr="00E52B1B" w:rsidRDefault="00A61815" w:rsidP="004E7C82">
            <w:pPr>
              <w:pStyle w:val="Prrafodelista"/>
              <w:numPr>
                <w:ilvl w:val="0"/>
                <w:numId w:val="24"/>
              </w:numPr>
              <w:textAlignment w:val="center"/>
              <w:rPr>
                <w:rFonts w:cs="Arial"/>
                <w:szCs w:val="16"/>
                <w:lang w:val="es-GT"/>
              </w:rPr>
            </w:pPr>
            <w:r w:rsidRPr="00E52B1B">
              <w:rPr>
                <w:rFonts w:cs="Arial"/>
                <w:szCs w:val="16"/>
                <w:lang w:val="es-GT"/>
              </w:rPr>
              <w:t xml:space="preserve">Contabilidad: principios contables generalmente aceptados. </w:t>
            </w:r>
          </w:p>
          <w:p w14:paraId="3E199696" w14:textId="77777777" w:rsidR="00A61815" w:rsidRPr="00E52B1B" w:rsidRDefault="00A61815" w:rsidP="004E7C82">
            <w:pPr>
              <w:pStyle w:val="Prrafodelista"/>
              <w:numPr>
                <w:ilvl w:val="0"/>
                <w:numId w:val="24"/>
              </w:numPr>
              <w:textAlignment w:val="center"/>
              <w:rPr>
                <w:rFonts w:cs="Arial"/>
                <w:szCs w:val="16"/>
                <w:lang w:val="es-GT"/>
              </w:rPr>
            </w:pPr>
            <w:r w:rsidRPr="00E52B1B">
              <w:rPr>
                <w:rFonts w:cs="Arial"/>
                <w:szCs w:val="16"/>
                <w:lang w:val="es-GT"/>
              </w:rPr>
              <w:t xml:space="preserve">Redacción, ortografía y correspondencia. </w:t>
            </w:r>
          </w:p>
          <w:p w14:paraId="76B2C1D8" w14:textId="77777777" w:rsidR="00A61815" w:rsidRPr="00E52B1B" w:rsidRDefault="00A61815" w:rsidP="004E7C82">
            <w:pPr>
              <w:pStyle w:val="Prrafodelista"/>
              <w:numPr>
                <w:ilvl w:val="0"/>
                <w:numId w:val="24"/>
              </w:numPr>
              <w:textAlignment w:val="center"/>
              <w:rPr>
                <w:rFonts w:cs="Arial"/>
                <w:szCs w:val="16"/>
                <w:lang w:val="es-GT"/>
              </w:rPr>
            </w:pPr>
            <w:r w:rsidRPr="00E52B1B">
              <w:rPr>
                <w:rFonts w:cs="Arial"/>
                <w:szCs w:val="16"/>
                <w:lang w:val="es-GT"/>
              </w:rPr>
              <w:t>Conocimientos básicos de la Ley Orgánica del Presupuesto, Ley de Contrataciones del Estado, Manual de Clasificaciones Presupuestarias para el Sector Público de Guatemala y demás leyes afines, Reglamento de Inventarios de los Bienes Muebles de la Administración Pública.</w:t>
            </w:r>
          </w:p>
          <w:p w14:paraId="42C37501" w14:textId="77777777" w:rsidR="00A61815" w:rsidRPr="00E52B1B" w:rsidRDefault="00A61815" w:rsidP="004E7C82">
            <w:pPr>
              <w:pStyle w:val="Prrafodelista"/>
              <w:numPr>
                <w:ilvl w:val="0"/>
                <w:numId w:val="24"/>
              </w:numPr>
              <w:textAlignment w:val="center"/>
              <w:rPr>
                <w:rFonts w:cs="Arial"/>
                <w:szCs w:val="16"/>
                <w:lang w:val="es-GT"/>
              </w:rPr>
            </w:pPr>
            <w:r w:rsidRPr="00E52B1B">
              <w:rPr>
                <w:rFonts w:cs="Arial"/>
                <w:szCs w:val="16"/>
                <w:lang w:val="es-GT"/>
              </w:rPr>
              <w:t>Análisis matemáticos y financieros.</w:t>
            </w:r>
          </w:p>
          <w:p w14:paraId="5F6C72D1" w14:textId="77777777" w:rsidR="00A61815" w:rsidRPr="00E52B1B" w:rsidRDefault="00A61815" w:rsidP="004E7C82">
            <w:pPr>
              <w:pStyle w:val="Prrafodelista"/>
              <w:numPr>
                <w:ilvl w:val="0"/>
                <w:numId w:val="24"/>
              </w:numPr>
              <w:textAlignment w:val="center"/>
              <w:rPr>
                <w:rFonts w:cs="Arial"/>
                <w:szCs w:val="16"/>
                <w:lang w:val="es-GT"/>
              </w:rPr>
            </w:pPr>
            <w:r w:rsidRPr="00E52B1B">
              <w:rPr>
                <w:rFonts w:cs="Arial"/>
                <w:szCs w:val="16"/>
                <w:lang w:val="es-GT"/>
              </w:rPr>
              <w:t xml:space="preserve">Administración financiera </w:t>
            </w:r>
          </w:p>
          <w:p w14:paraId="5E7D9264" w14:textId="77777777" w:rsidR="00A61815" w:rsidRPr="00E52B1B" w:rsidRDefault="00A61815" w:rsidP="004E7C82">
            <w:pPr>
              <w:pStyle w:val="Prrafodelista"/>
              <w:numPr>
                <w:ilvl w:val="0"/>
                <w:numId w:val="24"/>
              </w:numPr>
              <w:textAlignment w:val="center"/>
              <w:rPr>
                <w:rFonts w:cs="Arial"/>
                <w:szCs w:val="16"/>
                <w:lang w:val="es-GT"/>
              </w:rPr>
            </w:pPr>
            <w:r w:rsidRPr="00E52B1B">
              <w:rPr>
                <w:rFonts w:cs="Arial"/>
                <w:szCs w:val="16"/>
                <w:lang w:val="es-GT"/>
              </w:rPr>
              <w:t xml:space="preserve">Aspectos fiscales </w:t>
            </w:r>
          </w:p>
          <w:p w14:paraId="1265F7B3" w14:textId="77777777" w:rsidR="00A61815" w:rsidRDefault="00A61815" w:rsidP="004E7C82">
            <w:pPr>
              <w:pStyle w:val="Prrafodelista"/>
              <w:numPr>
                <w:ilvl w:val="0"/>
                <w:numId w:val="24"/>
              </w:numPr>
              <w:textAlignment w:val="center"/>
              <w:rPr>
                <w:rFonts w:cs="Arial"/>
                <w:szCs w:val="16"/>
                <w:lang w:val="es-GT"/>
              </w:rPr>
            </w:pPr>
            <w:r w:rsidRPr="00E52B1B">
              <w:rPr>
                <w:rFonts w:cs="Arial"/>
                <w:szCs w:val="16"/>
                <w:lang w:val="es-GT"/>
              </w:rPr>
              <w:t>Administración pública.</w:t>
            </w:r>
          </w:p>
          <w:p w14:paraId="6CDC3AAF" w14:textId="77777777" w:rsidR="00A61815" w:rsidRPr="00175DC7" w:rsidRDefault="00A61815" w:rsidP="004E7C82">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57C42F4D" w14:textId="77777777" w:rsidR="00A61815" w:rsidRPr="00175DC7" w:rsidRDefault="00A61815" w:rsidP="004E7C82">
            <w:pPr>
              <w:pStyle w:val="Prrafodelista"/>
              <w:numPr>
                <w:ilvl w:val="0"/>
                <w:numId w:val="24"/>
              </w:numPr>
              <w:textAlignment w:val="center"/>
              <w:rPr>
                <w:rFonts w:cs="Arial"/>
                <w:szCs w:val="16"/>
                <w:lang w:val="es-GT"/>
              </w:rPr>
            </w:pPr>
            <w:r w:rsidRPr="00175DC7">
              <w:rPr>
                <w:rFonts w:cs="Arial"/>
                <w:szCs w:val="16"/>
                <w:lang w:val="es-GT"/>
              </w:rPr>
              <w:t>Redacción, ortografía.</w:t>
            </w:r>
          </w:p>
          <w:p w14:paraId="216A4845" w14:textId="77777777" w:rsidR="00A61815" w:rsidRDefault="00A61815" w:rsidP="00244599">
            <w:pPr>
              <w:pStyle w:val="Prrafodelista"/>
              <w:numPr>
                <w:ilvl w:val="0"/>
                <w:numId w:val="24"/>
              </w:numPr>
              <w:textAlignment w:val="center"/>
              <w:rPr>
                <w:rFonts w:cs="Arial"/>
                <w:szCs w:val="16"/>
                <w:lang w:val="es-GT"/>
              </w:rPr>
            </w:pPr>
            <w:r w:rsidRPr="00244599">
              <w:rPr>
                <w:rFonts w:cs="Arial"/>
                <w:szCs w:val="16"/>
                <w:lang w:val="es-GT"/>
              </w:rPr>
              <w:t>Elaboración de informes, controles y seguimiento de casos.</w:t>
            </w:r>
          </w:p>
          <w:p w14:paraId="37ECAAA6" w14:textId="77777777" w:rsidR="00D752BB" w:rsidRDefault="00D752BB" w:rsidP="00D752BB">
            <w:pPr>
              <w:textAlignment w:val="center"/>
              <w:rPr>
                <w:rFonts w:cs="Arial"/>
                <w:szCs w:val="16"/>
                <w:lang w:val="es-GT"/>
              </w:rPr>
            </w:pPr>
          </w:p>
          <w:p w14:paraId="3A3A8B54" w14:textId="79E04DE3" w:rsidR="00D752BB" w:rsidRPr="00D752BB" w:rsidRDefault="00D752BB" w:rsidP="00D752BB">
            <w:pPr>
              <w:textAlignment w:val="center"/>
              <w:rPr>
                <w:rFonts w:cs="Arial"/>
                <w:szCs w:val="16"/>
                <w:lang w:val="es-GT"/>
              </w:rPr>
            </w:pPr>
          </w:p>
        </w:tc>
      </w:tr>
      <w:tr w:rsidR="00A61815" w:rsidRPr="00466F53" w14:paraId="438C26F8"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D3C728" w14:textId="77777777" w:rsidR="00A61815" w:rsidRPr="00E04D40" w:rsidRDefault="00A61815" w:rsidP="004E7C82">
            <w:pPr>
              <w:textAlignment w:val="center"/>
              <w:rPr>
                <w:rFonts w:cs="Arial"/>
                <w:b/>
                <w:szCs w:val="16"/>
                <w:lang w:val="es-GT"/>
              </w:rPr>
            </w:pPr>
            <w:r>
              <w:rPr>
                <w:rFonts w:cs="Arial"/>
                <w:b/>
                <w:szCs w:val="16"/>
                <w:lang w:val="es-GT"/>
              </w:rPr>
              <w:lastRenderedPageBreak/>
              <w:t xml:space="preserve">18. </w:t>
            </w:r>
            <w:r w:rsidRPr="00E04D40">
              <w:rPr>
                <w:rFonts w:cs="Arial"/>
                <w:b/>
                <w:szCs w:val="16"/>
                <w:lang w:val="es-GT"/>
              </w:rPr>
              <w:t>HABILIDADES Y DESTREZAS</w:t>
            </w:r>
          </w:p>
        </w:tc>
      </w:tr>
      <w:tr w:rsidR="00A61815" w:rsidRPr="003D721E" w14:paraId="135235E9"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0E5037"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Habilidades numéricas.</w:t>
            </w:r>
          </w:p>
          <w:p w14:paraId="5D282E43"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Trabajo en equipo.</w:t>
            </w:r>
          </w:p>
          <w:p w14:paraId="6983A9D6"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Comunicación eficaz (escrito y verbal).</w:t>
            </w:r>
          </w:p>
          <w:p w14:paraId="7B176D5A"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Organización.</w:t>
            </w:r>
          </w:p>
          <w:p w14:paraId="4CCB0424"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Resolución de problemas.</w:t>
            </w:r>
          </w:p>
          <w:p w14:paraId="236AA907"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Análisis y procesamiento de información.</w:t>
            </w:r>
          </w:p>
          <w:p w14:paraId="4DE3441D" w14:textId="77777777" w:rsidR="00A61815" w:rsidRPr="000B664A" w:rsidRDefault="00A61815" w:rsidP="00244599">
            <w:pPr>
              <w:pStyle w:val="Prrafodelista"/>
              <w:numPr>
                <w:ilvl w:val="0"/>
                <w:numId w:val="25"/>
              </w:numPr>
              <w:textAlignment w:val="center"/>
              <w:rPr>
                <w:rFonts w:cs="Arial"/>
                <w:szCs w:val="16"/>
                <w:lang w:val="es-GT"/>
              </w:rPr>
            </w:pPr>
            <w:r w:rsidRPr="000B664A">
              <w:rPr>
                <w:rFonts w:cs="Arial"/>
                <w:szCs w:val="16"/>
                <w:lang w:val="es-GT"/>
              </w:rPr>
              <w:t>Edición y redacción de informes.</w:t>
            </w:r>
          </w:p>
          <w:p w14:paraId="22B8ECD2" w14:textId="77777777" w:rsidR="00A61815" w:rsidRDefault="00A61815" w:rsidP="00244599">
            <w:pPr>
              <w:pStyle w:val="Prrafodelista"/>
              <w:numPr>
                <w:ilvl w:val="0"/>
                <w:numId w:val="25"/>
              </w:numPr>
              <w:textAlignment w:val="center"/>
              <w:rPr>
                <w:rFonts w:cs="Arial"/>
                <w:szCs w:val="16"/>
                <w:lang w:val="es-GT"/>
              </w:rPr>
            </w:pPr>
            <w:r w:rsidRPr="000B664A">
              <w:rPr>
                <w:rFonts w:cs="Arial"/>
                <w:szCs w:val="16"/>
                <w:lang w:val="es-GT"/>
              </w:rPr>
              <w:t>Manejo de equipo de oficina (cómputo, impresión, fotocopiadora, escáner, audiovisuales, entre otros)</w:t>
            </w:r>
          </w:p>
          <w:p w14:paraId="2B61F76D" w14:textId="77777777" w:rsidR="00A61815" w:rsidRDefault="00A61815" w:rsidP="00244599">
            <w:pPr>
              <w:pStyle w:val="Prrafodelista"/>
              <w:numPr>
                <w:ilvl w:val="0"/>
                <w:numId w:val="25"/>
              </w:numPr>
              <w:textAlignment w:val="center"/>
              <w:rPr>
                <w:rFonts w:cs="Arial"/>
                <w:szCs w:val="16"/>
                <w:lang w:val="es-GT"/>
              </w:rPr>
            </w:pPr>
            <w:r w:rsidRPr="00175DC7">
              <w:rPr>
                <w:rFonts w:cs="Arial"/>
                <w:szCs w:val="16"/>
                <w:lang w:val="es-GT"/>
              </w:rPr>
              <w:t>Facilidad de expresión verbal y escrita.</w:t>
            </w:r>
          </w:p>
          <w:p w14:paraId="6F8F7C5F" w14:textId="77777777" w:rsidR="00244599" w:rsidRPr="00E52B1B" w:rsidRDefault="00244599" w:rsidP="00244599">
            <w:pPr>
              <w:pStyle w:val="Prrafodelista"/>
              <w:numPr>
                <w:ilvl w:val="0"/>
                <w:numId w:val="25"/>
              </w:numPr>
              <w:textAlignment w:val="center"/>
              <w:rPr>
                <w:rFonts w:cs="Arial"/>
                <w:szCs w:val="16"/>
                <w:lang w:val="es-GT"/>
              </w:rPr>
            </w:pPr>
            <w:r w:rsidRPr="00E52B1B">
              <w:rPr>
                <w:rFonts w:cs="Arial"/>
                <w:szCs w:val="16"/>
                <w:lang w:val="es-GT"/>
              </w:rPr>
              <w:t xml:space="preserve">Trabajo en equipo </w:t>
            </w:r>
          </w:p>
          <w:p w14:paraId="14015CCF" w14:textId="4CE5C92C" w:rsidR="00A61815" w:rsidRPr="00733512" w:rsidRDefault="00244599" w:rsidP="00244599">
            <w:pPr>
              <w:pStyle w:val="Prrafodelista"/>
              <w:numPr>
                <w:ilvl w:val="0"/>
                <w:numId w:val="25"/>
              </w:numPr>
              <w:textAlignment w:val="center"/>
              <w:rPr>
                <w:rFonts w:cs="Arial"/>
                <w:szCs w:val="16"/>
                <w:lang w:val="es-GT"/>
              </w:rPr>
            </w:pPr>
            <w:r w:rsidRPr="00244599">
              <w:rPr>
                <w:rFonts w:cs="Arial"/>
                <w:szCs w:val="16"/>
                <w:lang w:val="es-GT"/>
              </w:rPr>
              <w:t>Manejo de Office e internet</w:t>
            </w:r>
          </w:p>
        </w:tc>
      </w:tr>
      <w:tr w:rsidR="00A61815" w:rsidRPr="00C7166E" w14:paraId="77BD348E"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3EAF4C6" w14:textId="77777777" w:rsidR="00A61815" w:rsidRPr="00E04D40" w:rsidRDefault="00A61815" w:rsidP="004E7C82">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A61815" w:rsidRPr="00C7166E" w14:paraId="0DB7429E"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ACD24F1" w14:textId="77777777" w:rsidR="00244599" w:rsidRPr="00BC5FEF" w:rsidRDefault="00244599" w:rsidP="00244599">
            <w:pPr>
              <w:pStyle w:val="Prrafodelista"/>
              <w:numPr>
                <w:ilvl w:val="0"/>
                <w:numId w:val="47"/>
              </w:numPr>
              <w:textAlignment w:val="center"/>
              <w:rPr>
                <w:rFonts w:cs="Arial"/>
                <w:szCs w:val="16"/>
                <w:lang w:val="es-GT"/>
              </w:rPr>
            </w:pPr>
            <w:r w:rsidRPr="00BC5FEF">
              <w:rPr>
                <w:rFonts w:cs="Arial"/>
                <w:szCs w:val="16"/>
                <w:lang w:val="es-GT"/>
              </w:rPr>
              <w:t xml:space="preserve">Proactividad, </w:t>
            </w:r>
          </w:p>
          <w:p w14:paraId="1B0EFAE8" w14:textId="77777777" w:rsidR="00244599" w:rsidRPr="00BC5FEF" w:rsidRDefault="00244599" w:rsidP="00244599">
            <w:pPr>
              <w:pStyle w:val="Prrafodelista"/>
              <w:numPr>
                <w:ilvl w:val="0"/>
                <w:numId w:val="47"/>
              </w:numPr>
              <w:textAlignment w:val="center"/>
              <w:rPr>
                <w:rFonts w:cs="Arial"/>
                <w:szCs w:val="16"/>
                <w:lang w:val="es-GT"/>
              </w:rPr>
            </w:pPr>
            <w:r w:rsidRPr="00BC5FEF">
              <w:rPr>
                <w:rFonts w:cs="Arial"/>
                <w:szCs w:val="16"/>
                <w:lang w:val="es-GT"/>
              </w:rPr>
              <w:t xml:space="preserve">Relaciones interpersonales </w:t>
            </w:r>
          </w:p>
          <w:p w14:paraId="792F2CE4" w14:textId="77777777" w:rsidR="00244599" w:rsidRDefault="00244599" w:rsidP="00244599">
            <w:pPr>
              <w:pStyle w:val="Prrafodelista"/>
              <w:numPr>
                <w:ilvl w:val="0"/>
                <w:numId w:val="47"/>
              </w:numPr>
              <w:textAlignment w:val="center"/>
              <w:rPr>
                <w:rFonts w:cs="Arial"/>
                <w:szCs w:val="16"/>
                <w:lang w:val="es-GT"/>
              </w:rPr>
            </w:pPr>
            <w:r w:rsidRPr="00244599">
              <w:rPr>
                <w:rFonts w:cs="Arial"/>
                <w:szCs w:val="16"/>
                <w:lang w:val="es-GT"/>
              </w:rPr>
              <w:t>Comunicación efectiva.</w:t>
            </w:r>
          </w:p>
          <w:p w14:paraId="2DD98B06" w14:textId="0FAE7844" w:rsidR="00A61815" w:rsidRPr="00733512" w:rsidRDefault="00244599" w:rsidP="00244599">
            <w:pPr>
              <w:pStyle w:val="Prrafodelista"/>
              <w:numPr>
                <w:ilvl w:val="0"/>
                <w:numId w:val="47"/>
              </w:numPr>
              <w:textAlignment w:val="center"/>
              <w:rPr>
                <w:rFonts w:cs="Arial"/>
                <w:szCs w:val="16"/>
                <w:lang w:val="es-GT"/>
              </w:rPr>
            </w:pPr>
            <w:r w:rsidRPr="00244599">
              <w:rPr>
                <w:rFonts w:cs="Arial"/>
                <w:szCs w:val="16"/>
                <w:lang w:val="es-GT"/>
              </w:rPr>
              <w:t>Responsable, empático, respetuoso, puntual, discreto, actitud positiva, comprometido con la institución.</w:t>
            </w:r>
          </w:p>
        </w:tc>
      </w:tr>
      <w:tr w:rsidR="00A61815" w:rsidRPr="0007499F" w14:paraId="2F2A938E" w14:textId="77777777" w:rsidTr="004E7C8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836E48" w14:textId="77777777" w:rsidR="00A61815" w:rsidRPr="00E04D40" w:rsidRDefault="00A61815" w:rsidP="004E7C8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A61815" w:rsidRPr="003D721E" w14:paraId="33694726" w14:textId="77777777" w:rsidTr="004E7C8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DB8424" w14:textId="23CB1C96" w:rsidR="00A61815" w:rsidRPr="004578C6" w:rsidRDefault="00244599" w:rsidP="00244599">
            <w:pPr>
              <w:pStyle w:val="Prrafodelista"/>
              <w:numPr>
                <w:ilvl w:val="0"/>
                <w:numId w:val="61"/>
              </w:numPr>
              <w:textAlignment w:val="center"/>
              <w:rPr>
                <w:rFonts w:cs="Arial"/>
                <w:szCs w:val="16"/>
                <w:lang w:val="es-GT"/>
              </w:rPr>
            </w:pPr>
            <w:r>
              <w:rPr>
                <w:rFonts w:cs="Arial"/>
                <w:szCs w:val="16"/>
                <w:lang w:val="es-GT"/>
              </w:rPr>
              <w:t>N/A</w:t>
            </w:r>
          </w:p>
        </w:tc>
      </w:tr>
    </w:tbl>
    <w:p w14:paraId="5C5CFC39" w14:textId="77777777" w:rsidR="00A61815" w:rsidRDefault="00A61815">
      <w:pPr>
        <w:rPr>
          <w:rFonts w:ascii="Arial" w:hAnsi="Arial" w:cs="Arial"/>
          <w:sz w:val="22"/>
          <w:szCs w:val="22"/>
        </w:rPr>
      </w:pPr>
    </w:p>
    <w:p w14:paraId="7644F6D6" w14:textId="77777777" w:rsidR="00A61815" w:rsidRDefault="00A61815">
      <w:pPr>
        <w:rPr>
          <w:rFonts w:ascii="Arial" w:hAnsi="Arial" w:cs="Arial"/>
          <w:sz w:val="22"/>
          <w:szCs w:val="22"/>
        </w:rPr>
      </w:pPr>
    </w:p>
    <w:p w14:paraId="42147D09" w14:textId="77777777" w:rsidR="00244599" w:rsidRDefault="00244599">
      <w:pPr>
        <w:rPr>
          <w:rFonts w:ascii="Arial" w:hAnsi="Arial" w:cs="Arial"/>
          <w:sz w:val="22"/>
          <w:szCs w:val="22"/>
        </w:rPr>
      </w:pPr>
    </w:p>
    <w:p w14:paraId="270D943E" w14:textId="77777777" w:rsidR="00244599" w:rsidRDefault="00244599">
      <w:pPr>
        <w:rPr>
          <w:rFonts w:ascii="Arial" w:hAnsi="Arial" w:cs="Arial"/>
          <w:sz w:val="22"/>
          <w:szCs w:val="22"/>
        </w:rPr>
      </w:pPr>
    </w:p>
    <w:p w14:paraId="4EFCDD6C" w14:textId="77777777" w:rsidR="00244599" w:rsidRDefault="00244599">
      <w:pPr>
        <w:rPr>
          <w:rFonts w:ascii="Arial" w:hAnsi="Arial" w:cs="Arial"/>
          <w:sz w:val="22"/>
          <w:szCs w:val="22"/>
        </w:rPr>
      </w:pPr>
    </w:p>
    <w:p w14:paraId="55C75C56" w14:textId="77777777" w:rsidR="00244599" w:rsidRDefault="00244599">
      <w:pPr>
        <w:rPr>
          <w:rFonts w:ascii="Arial" w:hAnsi="Arial" w:cs="Arial"/>
          <w:sz w:val="22"/>
          <w:szCs w:val="22"/>
        </w:rPr>
      </w:pPr>
    </w:p>
    <w:p w14:paraId="5C2E42DB" w14:textId="77777777" w:rsidR="00244599" w:rsidRDefault="00244599">
      <w:pPr>
        <w:rPr>
          <w:rFonts w:ascii="Arial" w:hAnsi="Arial" w:cs="Arial"/>
          <w:sz w:val="22"/>
          <w:szCs w:val="22"/>
        </w:rPr>
      </w:pPr>
    </w:p>
    <w:p w14:paraId="75C7AFCF" w14:textId="77777777" w:rsidR="00244599" w:rsidRDefault="00244599">
      <w:pPr>
        <w:rPr>
          <w:rFonts w:ascii="Arial" w:hAnsi="Arial" w:cs="Arial"/>
          <w:sz w:val="22"/>
          <w:szCs w:val="22"/>
        </w:rPr>
      </w:pPr>
    </w:p>
    <w:p w14:paraId="08B099C1" w14:textId="77777777" w:rsidR="00244599" w:rsidRDefault="00244599">
      <w:pPr>
        <w:rPr>
          <w:rFonts w:ascii="Arial" w:hAnsi="Arial" w:cs="Arial"/>
          <w:sz w:val="22"/>
          <w:szCs w:val="22"/>
        </w:rPr>
      </w:pPr>
    </w:p>
    <w:p w14:paraId="7A0736D5" w14:textId="77777777" w:rsidR="00244599" w:rsidRDefault="00244599">
      <w:pPr>
        <w:rPr>
          <w:rFonts w:ascii="Arial" w:hAnsi="Arial" w:cs="Arial"/>
          <w:sz w:val="22"/>
          <w:szCs w:val="22"/>
        </w:rPr>
      </w:pPr>
    </w:p>
    <w:p w14:paraId="01CF92A7" w14:textId="77777777" w:rsidR="00244599" w:rsidRDefault="00244599">
      <w:pPr>
        <w:rPr>
          <w:rFonts w:ascii="Arial" w:hAnsi="Arial" w:cs="Arial"/>
          <w:sz w:val="22"/>
          <w:szCs w:val="22"/>
        </w:rPr>
      </w:pPr>
    </w:p>
    <w:p w14:paraId="1339BB28" w14:textId="77777777" w:rsidR="00244599" w:rsidRDefault="00244599">
      <w:pPr>
        <w:rPr>
          <w:rFonts w:ascii="Arial" w:hAnsi="Arial" w:cs="Arial"/>
          <w:sz w:val="22"/>
          <w:szCs w:val="22"/>
        </w:rPr>
      </w:pPr>
    </w:p>
    <w:p w14:paraId="28CDA0A3" w14:textId="77777777" w:rsidR="00244599" w:rsidRDefault="00244599">
      <w:pPr>
        <w:rPr>
          <w:rFonts w:ascii="Arial" w:hAnsi="Arial" w:cs="Arial"/>
          <w:sz w:val="22"/>
          <w:szCs w:val="22"/>
        </w:rPr>
      </w:pPr>
    </w:p>
    <w:p w14:paraId="7398530C" w14:textId="77777777" w:rsidR="00244599" w:rsidRDefault="00244599">
      <w:pPr>
        <w:rPr>
          <w:rFonts w:ascii="Arial" w:hAnsi="Arial" w:cs="Arial"/>
          <w:sz w:val="22"/>
          <w:szCs w:val="22"/>
        </w:rPr>
      </w:pPr>
    </w:p>
    <w:p w14:paraId="35B6D84A" w14:textId="77777777" w:rsidR="00244599" w:rsidRDefault="00244599">
      <w:pPr>
        <w:rPr>
          <w:rFonts w:ascii="Arial" w:hAnsi="Arial" w:cs="Arial"/>
          <w:sz w:val="22"/>
          <w:szCs w:val="22"/>
        </w:rPr>
      </w:pPr>
    </w:p>
    <w:p w14:paraId="42945C22" w14:textId="77777777" w:rsidR="00244599" w:rsidRDefault="00244599">
      <w:pPr>
        <w:rPr>
          <w:rFonts w:ascii="Arial" w:hAnsi="Arial" w:cs="Arial"/>
          <w:sz w:val="22"/>
          <w:szCs w:val="22"/>
        </w:rPr>
      </w:pPr>
    </w:p>
    <w:p w14:paraId="509F689B" w14:textId="77777777" w:rsidR="00244599" w:rsidRDefault="00244599">
      <w:pPr>
        <w:rPr>
          <w:rFonts w:ascii="Arial" w:hAnsi="Arial" w:cs="Arial"/>
          <w:sz w:val="22"/>
          <w:szCs w:val="22"/>
        </w:rPr>
      </w:pPr>
    </w:p>
    <w:p w14:paraId="0E7CDD80" w14:textId="77777777" w:rsidR="00244599" w:rsidRDefault="00244599">
      <w:pPr>
        <w:rPr>
          <w:rFonts w:ascii="Arial" w:hAnsi="Arial" w:cs="Arial"/>
          <w:sz w:val="22"/>
          <w:szCs w:val="22"/>
        </w:rPr>
      </w:pPr>
    </w:p>
    <w:p w14:paraId="674A2D26" w14:textId="77777777" w:rsidR="00244599" w:rsidRDefault="00244599">
      <w:pPr>
        <w:rPr>
          <w:rFonts w:ascii="Arial" w:hAnsi="Arial" w:cs="Arial"/>
          <w:sz w:val="22"/>
          <w:szCs w:val="22"/>
        </w:rPr>
      </w:pPr>
    </w:p>
    <w:p w14:paraId="23B2E6BE" w14:textId="77777777" w:rsidR="00244599" w:rsidRDefault="00244599">
      <w:pPr>
        <w:rPr>
          <w:rFonts w:ascii="Arial" w:hAnsi="Arial" w:cs="Arial"/>
          <w:sz w:val="22"/>
          <w:szCs w:val="22"/>
        </w:rPr>
      </w:pPr>
    </w:p>
    <w:p w14:paraId="214ADBFF" w14:textId="77777777" w:rsidR="00244599" w:rsidRDefault="00244599">
      <w:pPr>
        <w:rPr>
          <w:rFonts w:ascii="Arial" w:hAnsi="Arial" w:cs="Arial"/>
          <w:sz w:val="22"/>
          <w:szCs w:val="22"/>
        </w:rPr>
      </w:pPr>
    </w:p>
    <w:p w14:paraId="4FE6785D" w14:textId="77777777" w:rsidR="00244599" w:rsidRDefault="00244599">
      <w:pPr>
        <w:rPr>
          <w:rFonts w:ascii="Arial" w:hAnsi="Arial" w:cs="Arial"/>
          <w:sz w:val="22"/>
          <w:szCs w:val="22"/>
        </w:rPr>
      </w:pPr>
    </w:p>
    <w:p w14:paraId="57A46080" w14:textId="77777777" w:rsidR="00244599" w:rsidRDefault="00244599">
      <w:pPr>
        <w:rPr>
          <w:rFonts w:ascii="Arial" w:hAnsi="Arial" w:cs="Arial"/>
          <w:sz w:val="22"/>
          <w:szCs w:val="22"/>
        </w:rPr>
      </w:pPr>
    </w:p>
    <w:p w14:paraId="5816EABC" w14:textId="77777777" w:rsidR="00244599" w:rsidRDefault="00244599">
      <w:pPr>
        <w:rPr>
          <w:rFonts w:ascii="Arial" w:hAnsi="Arial" w:cs="Arial"/>
          <w:sz w:val="22"/>
          <w:szCs w:val="22"/>
        </w:rPr>
      </w:pPr>
    </w:p>
    <w:p w14:paraId="02381F25" w14:textId="77777777" w:rsidR="00244599" w:rsidRDefault="00244599">
      <w:pPr>
        <w:rPr>
          <w:rFonts w:ascii="Arial" w:hAnsi="Arial" w:cs="Arial"/>
          <w:sz w:val="22"/>
          <w:szCs w:val="22"/>
        </w:rPr>
      </w:pPr>
    </w:p>
    <w:p w14:paraId="3E0F70AF" w14:textId="77777777" w:rsidR="00244599" w:rsidRDefault="00244599">
      <w:pPr>
        <w:rPr>
          <w:rFonts w:ascii="Arial" w:hAnsi="Arial" w:cs="Arial"/>
          <w:sz w:val="22"/>
          <w:szCs w:val="22"/>
        </w:rPr>
      </w:pPr>
    </w:p>
    <w:p w14:paraId="7162C3CA" w14:textId="77777777" w:rsidR="00244599" w:rsidRDefault="00244599">
      <w:pPr>
        <w:rPr>
          <w:rFonts w:ascii="Arial" w:hAnsi="Arial" w:cs="Arial"/>
          <w:sz w:val="22"/>
          <w:szCs w:val="22"/>
        </w:rPr>
      </w:pPr>
    </w:p>
    <w:p w14:paraId="74FE0188" w14:textId="77777777" w:rsidR="00244599" w:rsidRDefault="00244599">
      <w:pPr>
        <w:rPr>
          <w:rFonts w:ascii="Arial" w:hAnsi="Arial" w:cs="Arial"/>
          <w:sz w:val="22"/>
          <w:szCs w:val="22"/>
        </w:rPr>
      </w:pPr>
    </w:p>
    <w:p w14:paraId="4F8DC700" w14:textId="77777777" w:rsidR="00244599" w:rsidRDefault="00244599">
      <w:pPr>
        <w:rPr>
          <w:rFonts w:ascii="Arial" w:hAnsi="Arial" w:cs="Arial"/>
          <w:sz w:val="22"/>
          <w:szCs w:val="22"/>
        </w:rPr>
      </w:pPr>
    </w:p>
    <w:p w14:paraId="0D1829F0" w14:textId="77777777" w:rsidR="00244599" w:rsidRDefault="00244599">
      <w:pPr>
        <w:rPr>
          <w:rFonts w:ascii="Arial" w:hAnsi="Arial" w:cs="Arial"/>
          <w:sz w:val="22"/>
          <w:szCs w:val="22"/>
        </w:rPr>
      </w:pPr>
    </w:p>
    <w:p w14:paraId="730D94FB" w14:textId="77777777" w:rsidR="00244599" w:rsidRDefault="00244599">
      <w:pPr>
        <w:rPr>
          <w:rFonts w:ascii="Arial" w:hAnsi="Arial" w:cs="Arial"/>
          <w:sz w:val="22"/>
          <w:szCs w:val="22"/>
        </w:rPr>
      </w:pPr>
    </w:p>
    <w:p w14:paraId="6B19553F" w14:textId="77777777" w:rsidR="00244599" w:rsidRDefault="00244599">
      <w:pPr>
        <w:rPr>
          <w:rFonts w:ascii="Arial" w:hAnsi="Arial" w:cs="Arial"/>
          <w:sz w:val="22"/>
          <w:szCs w:val="22"/>
        </w:rPr>
      </w:pPr>
    </w:p>
    <w:p w14:paraId="45E839AA" w14:textId="77777777" w:rsidR="00244599" w:rsidRDefault="00244599">
      <w:pPr>
        <w:rPr>
          <w:rFonts w:ascii="Arial" w:hAnsi="Arial" w:cs="Arial"/>
          <w:sz w:val="22"/>
          <w:szCs w:val="22"/>
        </w:rPr>
      </w:pPr>
    </w:p>
    <w:p w14:paraId="78F8F842" w14:textId="77777777" w:rsidR="00244599" w:rsidRDefault="00244599">
      <w:pPr>
        <w:rPr>
          <w:rFonts w:ascii="Arial" w:hAnsi="Arial" w:cs="Arial"/>
          <w:sz w:val="22"/>
          <w:szCs w:val="22"/>
        </w:rPr>
      </w:pPr>
    </w:p>
    <w:p w14:paraId="02590373" w14:textId="77777777" w:rsidR="00244599" w:rsidRDefault="00244599">
      <w:pPr>
        <w:rPr>
          <w:rFonts w:ascii="Arial" w:hAnsi="Arial" w:cs="Arial"/>
          <w:sz w:val="22"/>
          <w:szCs w:val="22"/>
        </w:rPr>
      </w:pPr>
    </w:p>
    <w:p w14:paraId="2BE615D7" w14:textId="17C59E88" w:rsidR="00C41101" w:rsidRDefault="00C41101">
      <w:pPr>
        <w:jc w:val="left"/>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62E16CBC"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0C223B9" w14:textId="37AD56B3" w:rsidR="005F7A02" w:rsidRPr="00C508A6" w:rsidRDefault="0056393F"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JEFE DE LA SECCIÓN FINANCIERA</w:t>
            </w:r>
          </w:p>
        </w:tc>
      </w:tr>
      <w:tr w:rsidR="005F7A02" w:rsidRPr="00BC2E56" w14:paraId="38B5CF6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D15644D"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1537D65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E2EFA6" w14:textId="77777777" w:rsidR="005F7A02" w:rsidRPr="00BC2E56" w:rsidRDefault="005F7A02" w:rsidP="009513C7">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9513C7">
              <w:rPr>
                <w:rFonts w:cs="Arial"/>
                <w:szCs w:val="16"/>
                <w:lang w:val="es-GT"/>
              </w:rPr>
              <w:t>Asesor Profesional Especializado II</w:t>
            </w:r>
          </w:p>
        </w:tc>
        <w:tc>
          <w:tcPr>
            <w:tcW w:w="2452" w:type="pct"/>
            <w:tcBorders>
              <w:top w:val="single" w:sz="4" w:space="0" w:color="00B0F0"/>
            </w:tcBorders>
            <w:shd w:val="clear" w:color="auto" w:fill="auto"/>
          </w:tcPr>
          <w:p w14:paraId="6A107A7C" w14:textId="77777777" w:rsidR="005F7A02" w:rsidRPr="00BC2E56" w:rsidRDefault="005F7A02" w:rsidP="009513C7">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9513C7">
              <w:rPr>
                <w:rFonts w:cs="Arial"/>
                <w:szCs w:val="16"/>
                <w:lang w:val="es-GT"/>
              </w:rPr>
              <w:t>9820</w:t>
            </w:r>
          </w:p>
        </w:tc>
      </w:tr>
      <w:tr w:rsidR="005F7A02" w:rsidRPr="00BC2E56" w14:paraId="1D4FF20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A25B127" w14:textId="77777777" w:rsidR="005F7A02" w:rsidRPr="00BC2E56" w:rsidRDefault="005F7A02" w:rsidP="009513C7">
            <w:pPr>
              <w:textAlignment w:val="center"/>
              <w:rPr>
                <w:rFonts w:cs="Arial"/>
                <w:iCs w:val="0"/>
                <w:szCs w:val="16"/>
                <w:lang w:val="es-GT"/>
              </w:rPr>
            </w:pPr>
            <w:r w:rsidRPr="00BC2E56">
              <w:rPr>
                <w:rFonts w:cs="Arial"/>
                <w:szCs w:val="16"/>
                <w:lang w:val="es-GT"/>
              </w:rPr>
              <w:t xml:space="preserve">Especialidad: </w:t>
            </w:r>
            <w:r w:rsidR="009513C7">
              <w:rPr>
                <w:rFonts w:cs="Arial"/>
                <w:szCs w:val="16"/>
                <w:lang w:val="es-GT"/>
              </w:rPr>
              <w:t>Administración</w:t>
            </w:r>
          </w:p>
        </w:tc>
        <w:tc>
          <w:tcPr>
            <w:tcW w:w="2452" w:type="pct"/>
            <w:tcBorders>
              <w:bottom w:val="single" w:sz="4" w:space="0" w:color="00B0F0"/>
            </w:tcBorders>
          </w:tcPr>
          <w:p w14:paraId="3309E2D6" w14:textId="77777777" w:rsidR="005F7A02" w:rsidRPr="00BC2E56" w:rsidRDefault="005F7A02" w:rsidP="00250D84">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250D84">
              <w:rPr>
                <w:rFonts w:cs="Arial"/>
                <w:szCs w:val="16"/>
                <w:lang w:val="es-GT"/>
              </w:rPr>
              <w:t>0007</w:t>
            </w:r>
          </w:p>
        </w:tc>
      </w:tr>
      <w:tr w:rsidR="005F7A02" w:rsidRPr="00BC2E56" w14:paraId="261AFA9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04B88F" w14:textId="77777777" w:rsidR="005F7A02" w:rsidRPr="00BC2E56" w:rsidRDefault="005F7A02" w:rsidP="00250D84">
            <w:pPr>
              <w:textAlignment w:val="center"/>
              <w:rPr>
                <w:rFonts w:cs="Arial"/>
                <w:i w:val="0"/>
                <w:szCs w:val="16"/>
                <w:lang w:val="es-GT"/>
              </w:rPr>
            </w:pPr>
            <w:r w:rsidRPr="00BC2E56">
              <w:rPr>
                <w:rFonts w:cs="Arial"/>
                <w:szCs w:val="16"/>
                <w:lang w:val="es-GT"/>
              </w:rPr>
              <w:t xml:space="preserve">Título funcional: </w:t>
            </w:r>
            <w:r w:rsidR="00250D84">
              <w:rPr>
                <w:rFonts w:cs="Arial"/>
                <w:szCs w:val="16"/>
                <w:lang w:val="es-GT"/>
              </w:rPr>
              <w:t>Jefe de la Sección Financiera</w:t>
            </w:r>
          </w:p>
        </w:tc>
        <w:tc>
          <w:tcPr>
            <w:tcW w:w="2452" w:type="pct"/>
            <w:shd w:val="clear" w:color="auto" w:fill="auto"/>
          </w:tcPr>
          <w:p w14:paraId="1328FA67"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336DBB8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40C3D08" w14:textId="77777777" w:rsidR="005F7A02" w:rsidRPr="00BC2E56" w:rsidRDefault="005F7A02" w:rsidP="00250D84">
            <w:pPr>
              <w:textAlignment w:val="center"/>
              <w:rPr>
                <w:rFonts w:cs="Arial"/>
                <w:i w:val="0"/>
                <w:szCs w:val="16"/>
                <w:lang w:val="es-GT"/>
              </w:rPr>
            </w:pPr>
            <w:r w:rsidRPr="00BC2E56">
              <w:rPr>
                <w:rFonts w:cs="Arial"/>
                <w:szCs w:val="16"/>
                <w:lang w:val="es-GT"/>
              </w:rPr>
              <w:t xml:space="preserve">Jefe inmediato: </w:t>
            </w:r>
            <w:r w:rsidR="00250D84">
              <w:rPr>
                <w:rFonts w:cs="Arial"/>
                <w:szCs w:val="16"/>
                <w:lang w:val="es-GT"/>
              </w:rPr>
              <w:t>Jefe de Departamento Administrativo Financiero</w:t>
            </w:r>
          </w:p>
        </w:tc>
        <w:tc>
          <w:tcPr>
            <w:tcW w:w="2452" w:type="pct"/>
          </w:tcPr>
          <w:p w14:paraId="148E555E" w14:textId="14F7274E" w:rsidR="005F7A02" w:rsidRPr="00FC33C5" w:rsidRDefault="005F7A02" w:rsidP="00635036">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sidR="001D5F30">
              <w:rPr>
                <w:rFonts w:cs="Arial"/>
                <w:szCs w:val="16"/>
                <w:lang w:val="es-GT"/>
              </w:rPr>
              <w:t xml:space="preserve">Asistente Profesional Jefe, </w:t>
            </w:r>
            <w:r w:rsidR="00635036">
              <w:rPr>
                <w:rFonts w:cs="Arial"/>
                <w:szCs w:val="16"/>
                <w:lang w:val="es-GT"/>
              </w:rPr>
              <w:t>Asistente Profesional IV</w:t>
            </w:r>
          </w:p>
        </w:tc>
      </w:tr>
    </w:tbl>
    <w:p w14:paraId="13C13092"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0FDD5E8E"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5711FC9"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0EDEA01A" w14:textId="77777777" w:rsidTr="005F7A0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05D58F" w14:textId="425FACB5" w:rsidR="005F7A02" w:rsidRPr="00FC33C5" w:rsidRDefault="00250D84" w:rsidP="00635036">
            <w:pPr>
              <w:textAlignment w:val="center"/>
              <w:rPr>
                <w:rFonts w:cs="Arial"/>
                <w:szCs w:val="16"/>
                <w:lang w:val="es-GT"/>
              </w:rPr>
            </w:pPr>
            <w:r w:rsidRPr="00250D84">
              <w:rPr>
                <w:rFonts w:cs="Arial"/>
                <w:szCs w:val="16"/>
                <w:lang w:val="es-GT"/>
              </w:rPr>
              <w:t>Planificar, organizar, dirigir, coordinar y supervisar las operaciones presupuestarias, financieras y contables para que se ejecuten en el JNO de acuerdo a la normativa legal vigente y documentación interna autorizada</w:t>
            </w:r>
            <w:r>
              <w:rPr>
                <w:rFonts w:cs="Arial"/>
                <w:szCs w:val="16"/>
                <w:lang w:val="es-GT"/>
              </w:rPr>
              <w:t>.</w:t>
            </w:r>
          </w:p>
        </w:tc>
      </w:tr>
      <w:tr w:rsidR="005F7A02" w:rsidRPr="00FC33C5" w14:paraId="4E123A28"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DB0AE0F"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01360877"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AED418"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Planificar, organizar, dirigir y controlar las funciones asignadas a su área, así como asignar trabajo del personal a su cargo. </w:t>
            </w:r>
          </w:p>
          <w:p w14:paraId="590B5B48"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Coordinar la ejecución financiera y presupuestaria de pagos varios, de acuerdo a la programación establecida para cada pago, con el fin que se realicen en el tiempo y por los medios correspondientes a cada uno, dependiendo las instrucciones emitidas por los entes rectores de cada tema (programas de apoyo, pago a proveedores, pago de servicios básicos del área administrativa, entre otros). </w:t>
            </w:r>
          </w:p>
          <w:p w14:paraId="23B9CCB3"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Supervisar que la documentación de soporte que sustenta la adquisición de bienes y/o servicios, sea la indicada en las normas internas del MINEDUC y las normas de control interno establecidas. </w:t>
            </w:r>
          </w:p>
          <w:p w14:paraId="29EEA5F4"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Operar y controlar el fondo de caja chica, asignado y la liquidación oportuna de los gastos.</w:t>
            </w:r>
          </w:p>
          <w:p w14:paraId="43613A96"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Técnico de presupuesto en el Sistema de Gestión -SIGES-.</w:t>
            </w:r>
          </w:p>
          <w:p w14:paraId="04116822"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Llevar el control y registro de los vales y cupones de combustible para uso de los vehículos oficiales asignados </w:t>
            </w:r>
            <w:proofErr w:type="gramStart"/>
            <w:r w:rsidRPr="000D5175">
              <w:rPr>
                <w:rFonts w:cs="Arial"/>
                <w:szCs w:val="16"/>
                <w:lang w:val="es-GT" w:bidi="ar"/>
              </w:rPr>
              <w:t>al  JNO</w:t>
            </w:r>
            <w:proofErr w:type="gramEnd"/>
          </w:p>
          <w:p w14:paraId="2AD49973"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Supervisar el control y liquidaciones de caja chica autorizada para funcionar del JNO, realizando arqueos periódicos. </w:t>
            </w:r>
          </w:p>
          <w:p w14:paraId="390F93FD"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Aplicar una efectiva estructura de control interno en las operaciones de la unidad desconcentrada de administración financiera. </w:t>
            </w:r>
          </w:p>
          <w:p w14:paraId="25AD2821"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Asegurar el cumplimiento de leyes, normas, acuerdos, resoluciones, reglamentos y otras que amparen los procesos a su cargo. </w:t>
            </w:r>
          </w:p>
          <w:p w14:paraId="7EE93DF2"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 xml:space="preserve">Implementar los mecanismos de control interno que garanticen la correcta ejecución presupuestaria. </w:t>
            </w:r>
          </w:p>
          <w:p w14:paraId="54FA6373" w14:textId="77777777" w:rsidR="000D5175" w:rsidRPr="000D5175" w:rsidRDefault="000D5175" w:rsidP="00290FAF">
            <w:pPr>
              <w:pStyle w:val="Encabezado"/>
              <w:widowControl w:val="0"/>
              <w:numPr>
                <w:ilvl w:val="0"/>
                <w:numId w:val="53"/>
              </w:numPr>
              <w:spacing w:line="276" w:lineRule="auto"/>
              <w:rPr>
                <w:rFonts w:cs="Arial"/>
                <w:szCs w:val="16"/>
                <w:lang w:val="es-GT" w:bidi="ar"/>
              </w:rPr>
            </w:pPr>
            <w:r w:rsidRPr="000D5175">
              <w:rPr>
                <w:rFonts w:cs="Arial"/>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4173594F" w14:textId="24C61A68" w:rsidR="005F7A02" w:rsidRPr="004B768F" w:rsidRDefault="000D5175" w:rsidP="00290FAF">
            <w:pPr>
              <w:pStyle w:val="Encabezado"/>
              <w:widowControl w:val="0"/>
              <w:numPr>
                <w:ilvl w:val="0"/>
                <w:numId w:val="53"/>
              </w:numPr>
              <w:spacing w:line="276" w:lineRule="auto"/>
              <w:rPr>
                <w:i w:val="0"/>
                <w:szCs w:val="16"/>
                <w:lang w:val="es-GT"/>
              </w:rPr>
            </w:pPr>
            <w:r w:rsidRPr="000D5175">
              <w:rPr>
                <w:i w:val="0"/>
                <w:szCs w:val="16"/>
                <w:lang w:val="es-GT"/>
              </w:rPr>
              <w:t xml:space="preserve"> </w:t>
            </w:r>
            <w:r w:rsidR="005F7A02" w:rsidRPr="000D5175">
              <w:rPr>
                <w:szCs w:val="16"/>
                <w:lang w:val="es-GT"/>
              </w:rPr>
              <w:t>Ejecutar las actividades descritas en los procedimientos, instructivos, guías y cualquier otro documento oficial en las que esté involucrado el puesto.</w:t>
            </w:r>
            <w:r w:rsidR="005F7A02" w:rsidRPr="000D5175">
              <w:rPr>
                <w:i w:val="0"/>
                <w:szCs w:val="16"/>
                <w:lang w:val="es-GT"/>
              </w:rPr>
              <w:t xml:space="preserve">  </w:t>
            </w:r>
          </w:p>
        </w:tc>
      </w:tr>
      <w:tr w:rsidR="005F7A02" w:rsidRPr="00FC33C5" w14:paraId="4DBDB62D"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0EF773A"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716B6850"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324FDC" w14:textId="65505614"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 xml:space="preserve">Verificar y ejecutar en el SICOIN las diferentes fases por las que se encuentran las solicitudes de ampliación y transferencias presupuestarias, para dar trámite a los procesos correspondientes. </w:t>
            </w:r>
          </w:p>
          <w:p w14:paraId="772E97A4"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Analizar el presupuesto del JNO y sugerir las transferencias presupuestarias, que coadyuven la eficiente gestión de los procesos de las diferentes unidades administrativas.</w:t>
            </w:r>
          </w:p>
          <w:p w14:paraId="517C5DFF"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 xml:space="preserve">Presentar al Jefe del Departamento Administrativo Financiero, las solicitudes de la programación indicativa financiera, anual, cuatrimestral y mensual, del JNO para su visto bueno. </w:t>
            </w:r>
          </w:p>
          <w:p w14:paraId="2B2EDD60" w14:textId="225080E1"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 xml:space="preserve">Encargado de Archivo de la Unidad de Administración Financiera (elaboración </w:t>
            </w:r>
            <w:r w:rsidR="001524AA" w:rsidRPr="000D5175">
              <w:rPr>
                <w:rFonts w:cs="Arial"/>
                <w:szCs w:val="18"/>
                <w:lang w:val="es-GT" w:bidi="ar"/>
              </w:rPr>
              <w:t>de índice</w:t>
            </w:r>
            <w:r w:rsidRPr="000D5175">
              <w:rPr>
                <w:rFonts w:cs="Arial"/>
                <w:szCs w:val="18"/>
                <w:lang w:val="es-GT" w:bidi="ar"/>
              </w:rPr>
              <w:t xml:space="preserve"> de CUR)</w:t>
            </w:r>
          </w:p>
          <w:p w14:paraId="3FEF6844"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Realizar Conciliación bancaria y llevar el registro de Libro banco</w:t>
            </w:r>
          </w:p>
          <w:p w14:paraId="5E7FE1FA" w14:textId="77777777" w:rsid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Revisión de Bitácora de Viaje de Vehículos que se encuentra en el Sistema de Gestión de Calidad y firma como Encargado de Servicios Generales en la forma SER-FOR-15</w:t>
            </w:r>
            <w:r w:rsidR="00001C14">
              <w:rPr>
                <w:rFonts w:cs="Arial"/>
                <w:szCs w:val="18"/>
                <w:lang w:val="es-GT" w:bidi="ar"/>
              </w:rPr>
              <w:t>.</w:t>
            </w:r>
          </w:p>
          <w:p w14:paraId="0BFFC065" w14:textId="77777777" w:rsidR="00C319DA" w:rsidRPr="006177E5" w:rsidRDefault="00C319DA" w:rsidP="00C319DA">
            <w:pPr>
              <w:pStyle w:val="Prrafodelista"/>
              <w:numPr>
                <w:ilvl w:val="0"/>
                <w:numId w:val="124"/>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6B0D1586"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Coordinar y supervisar el uso adecuado de los vehículos de transporte, así como el mantenimiento preventivo y correctivo de los mismos</w:t>
            </w:r>
          </w:p>
          <w:p w14:paraId="6FFFB07C"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Realizar los registros en el SICOIN WEB para la programación y reprogramación de la ejecución presupuestaria</w:t>
            </w:r>
          </w:p>
          <w:p w14:paraId="3F227A29"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Asignar y supervisar el trabajo del personal asignado al área de inventarios de acuerdo a los procesos establecidos.</w:t>
            </w:r>
          </w:p>
          <w:p w14:paraId="28B54D24"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 xml:space="preserve">Asistir al jefe inmediato y autoridades superiores del JNO en materia de administración financiera operativa. </w:t>
            </w:r>
          </w:p>
          <w:p w14:paraId="4E5D142D" w14:textId="77777777" w:rsidR="000D5175" w:rsidRP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 xml:space="preserve">Emitir opiniones técnicas de proyectos, propuestas y otro tipo de documentos relacionados con su área de trabajo. </w:t>
            </w:r>
          </w:p>
          <w:p w14:paraId="63DBE1BB" w14:textId="77777777" w:rsidR="000D5175" w:rsidRDefault="000D5175" w:rsidP="00C319DA">
            <w:pPr>
              <w:pStyle w:val="Encabezado"/>
              <w:widowControl w:val="0"/>
              <w:numPr>
                <w:ilvl w:val="0"/>
                <w:numId w:val="124"/>
              </w:numPr>
              <w:spacing w:line="276" w:lineRule="auto"/>
              <w:rPr>
                <w:rFonts w:cs="Arial"/>
                <w:szCs w:val="18"/>
                <w:lang w:val="es-GT" w:bidi="ar"/>
              </w:rPr>
            </w:pPr>
            <w:r w:rsidRPr="000D5175">
              <w:rPr>
                <w:rFonts w:cs="Arial"/>
                <w:szCs w:val="18"/>
                <w:lang w:val="es-GT" w:bidi="ar"/>
              </w:rPr>
              <w:t xml:space="preserve">Controlar, y ejecutar cuando le corresponda de acuerdo a los usuarios asignados, que las operaciones en los sistemas de SIGES, SICOIN, e-SIRH, y otros que se le asignen, se efectúen de acuerdo a los procesos legalmente establecidos. </w:t>
            </w:r>
          </w:p>
          <w:p w14:paraId="764D461B" w14:textId="38827D6B" w:rsidR="00001C14" w:rsidRPr="000D5175" w:rsidRDefault="00001C14" w:rsidP="00C319DA">
            <w:pPr>
              <w:pStyle w:val="Encabezado"/>
              <w:widowControl w:val="0"/>
              <w:numPr>
                <w:ilvl w:val="0"/>
                <w:numId w:val="124"/>
              </w:numPr>
              <w:spacing w:line="276" w:lineRule="auto"/>
              <w:rPr>
                <w:rFonts w:cs="Arial"/>
                <w:szCs w:val="18"/>
                <w:lang w:val="es-GT" w:bidi="ar"/>
              </w:rPr>
            </w:pPr>
            <w:r>
              <w:rPr>
                <w:rFonts w:cs="Arial"/>
                <w:szCs w:val="18"/>
                <w:lang w:val="es-GT" w:bidi="ar"/>
              </w:rPr>
              <w:t>Encargado de elaborar y consolidar la Memoria de Labores del JNO.</w:t>
            </w:r>
          </w:p>
          <w:p w14:paraId="1A7ABB2D" w14:textId="4D1CF185" w:rsidR="005F7A02" w:rsidRPr="004A15C8" w:rsidRDefault="000D5175" w:rsidP="00C319DA">
            <w:pPr>
              <w:pStyle w:val="Encabezado"/>
              <w:widowControl w:val="0"/>
              <w:numPr>
                <w:ilvl w:val="0"/>
                <w:numId w:val="124"/>
              </w:numPr>
              <w:spacing w:line="276" w:lineRule="auto"/>
              <w:rPr>
                <w:szCs w:val="16"/>
                <w:lang w:val="es-GT"/>
              </w:rPr>
            </w:pPr>
            <w:r w:rsidRPr="000D5175">
              <w:rPr>
                <w:rFonts w:cs="Arial"/>
                <w:szCs w:val="18"/>
                <w:lang w:val="es-GT" w:bidi="ar"/>
              </w:rPr>
              <w:t>Aprobar el ingreso de activos fijos en el sistema SICOIN</w:t>
            </w:r>
            <w:r>
              <w:rPr>
                <w:rFonts w:cs="Arial"/>
                <w:szCs w:val="18"/>
                <w:lang w:val="es-GT" w:bidi="ar"/>
              </w:rPr>
              <w:t>.</w:t>
            </w:r>
          </w:p>
        </w:tc>
      </w:tr>
      <w:tr w:rsidR="005F7A02" w:rsidRPr="00FC33C5" w14:paraId="198DB6C3"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08DC364" w14:textId="77777777" w:rsidR="005F7A02" w:rsidRPr="004A15C8" w:rsidRDefault="005F7A02" w:rsidP="005F7A02">
            <w:pPr>
              <w:textAlignment w:val="center"/>
              <w:rPr>
                <w:rFonts w:cs="Arial"/>
                <w:b/>
                <w:sz w:val="18"/>
                <w:szCs w:val="18"/>
                <w:lang w:val="es-GT"/>
              </w:rPr>
            </w:pPr>
            <w:r w:rsidRPr="004A15C8">
              <w:rPr>
                <w:rFonts w:cs="Arial"/>
                <w:b/>
                <w:sz w:val="18"/>
                <w:szCs w:val="18"/>
              </w:rPr>
              <w:t>5. TAREAS EVENTUALES</w:t>
            </w:r>
          </w:p>
        </w:tc>
      </w:tr>
      <w:tr w:rsidR="005F7A02" w:rsidRPr="003D721E" w14:paraId="6A0D1D7E"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661F7F1" w14:textId="77777777" w:rsidR="00001C14" w:rsidRPr="003A13D7" w:rsidRDefault="00001C14" w:rsidP="00D2067C">
            <w:pPr>
              <w:pStyle w:val="Encabezado"/>
              <w:widowControl w:val="0"/>
              <w:numPr>
                <w:ilvl w:val="0"/>
                <w:numId w:val="125"/>
              </w:numPr>
              <w:spacing w:line="276" w:lineRule="auto"/>
              <w:rPr>
                <w:szCs w:val="16"/>
                <w:lang w:val="es-GT"/>
              </w:rPr>
            </w:pPr>
            <w:r w:rsidRPr="00D8772E">
              <w:rPr>
                <w:rFonts w:cs="Arial"/>
                <w:szCs w:val="16"/>
                <w:lang w:val="es-GT" w:bidi="ar"/>
              </w:rPr>
              <w:t>Sustituir al Jefe del Departamento en caso de ausencia o según sea necesario.</w:t>
            </w:r>
          </w:p>
          <w:p w14:paraId="677A404B" w14:textId="77777777" w:rsidR="00001C14" w:rsidRPr="00001C14" w:rsidRDefault="00001C14" w:rsidP="00D2067C">
            <w:pPr>
              <w:pStyle w:val="Encabezado"/>
              <w:widowControl w:val="0"/>
              <w:numPr>
                <w:ilvl w:val="0"/>
                <w:numId w:val="125"/>
              </w:numPr>
              <w:spacing w:line="276" w:lineRule="auto"/>
              <w:rPr>
                <w:szCs w:val="16"/>
                <w:lang w:val="es-GT"/>
              </w:rPr>
            </w:pPr>
            <w:r w:rsidRPr="00001C14">
              <w:rPr>
                <w:rFonts w:cs="Arial"/>
                <w:szCs w:val="18"/>
                <w:lang w:val="es-GT" w:bidi="ar"/>
              </w:rPr>
              <w:t>Planificar, organizar y supervisar las actividades específicas asignadas por el jefe del departamento.</w:t>
            </w:r>
          </w:p>
          <w:p w14:paraId="6B5ECC9A"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Elaborar y presentar el anteproyecto de presupuesto del JNO, con base a los lineamientos emanados del Ente Rector y lineamientos del MINFIN. </w:t>
            </w:r>
          </w:p>
          <w:p w14:paraId="2EDC2F66"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Autorizar los movimientos de los productos y subproductos que se afectarán </w:t>
            </w:r>
          </w:p>
          <w:p w14:paraId="501334D8"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Supervisar la elaboración de las conciliaciones, cuentas corrientes de las cuentas bancarias que se administran del JNO. </w:t>
            </w:r>
          </w:p>
          <w:p w14:paraId="0BDF25AD"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lastRenderedPageBreak/>
              <w:t>Técnico de presupuesto en el Sistema de Gestión -SIGES-.</w:t>
            </w:r>
          </w:p>
          <w:p w14:paraId="0AB52435"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Registrar y solicitar en el SICOIN WEB, las modificaciones presupuestarias requeridas</w:t>
            </w:r>
          </w:p>
          <w:p w14:paraId="623ACE3B"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Supervisar que los controles de los activos fijos se encuentren enmarcados en las normas legales establecidas </w:t>
            </w:r>
          </w:p>
          <w:p w14:paraId="0506AA7E"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Elaborar los informes que le sean asignados y requeridos, de acuerdo a las funciones que le corresponden. </w:t>
            </w:r>
          </w:p>
          <w:p w14:paraId="6BC75D51" w14:textId="5587784D" w:rsid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Proporcionar información de su área para la elaboración de: </w:t>
            </w:r>
            <w:r w:rsidR="001524AA">
              <w:rPr>
                <w:rFonts w:cs="Arial"/>
                <w:szCs w:val="18"/>
                <w:lang w:val="es-GT" w:bidi="ar"/>
              </w:rPr>
              <w:t>a</w:t>
            </w:r>
            <w:r w:rsidR="001524AA" w:rsidRPr="00001C14">
              <w:rPr>
                <w:rFonts w:cs="Arial"/>
                <w:szCs w:val="18"/>
                <w:lang w:val="es-GT" w:bidi="ar"/>
              </w:rPr>
              <w:t>) actualización</w:t>
            </w:r>
            <w:r w:rsidRPr="00001C14">
              <w:rPr>
                <w:rFonts w:cs="Arial"/>
                <w:szCs w:val="18"/>
                <w:lang w:val="es-GT" w:bidi="ar"/>
              </w:rPr>
              <w:t xml:space="preserve"> de manuales de funciones, en l</w:t>
            </w:r>
            <w:r w:rsidR="00B0606F">
              <w:rPr>
                <w:rFonts w:cs="Arial"/>
                <w:szCs w:val="18"/>
                <w:lang w:val="es-GT" w:bidi="ar"/>
              </w:rPr>
              <w:t>os puestos que le corresponda, b</w:t>
            </w:r>
            <w:r w:rsidRPr="00001C14">
              <w:rPr>
                <w:rFonts w:cs="Arial"/>
                <w:szCs w:val="18"/>
                <w:lang w:val="es-GT" w:bidi="ar"/>
              </w:rPr>
              <w:t xml:space="preserve">) POA, </w:t>
            </w:r>
            <w:r w:rsidR="00B0606F">
              <w:rPr>
                <w:rFonts w:cs="Arial"/>
                <w:szCs w:val="18"/>
                <w:lang w:val="es-GT" w:bidi="ar"/>
              </w:rPr>
              <w:t>c</w:t>
            </w:r>
            <w:r w:rsidRPr="00001C14">
              <w:rPr>
                <w:rFonts w:cs="Arial"/>
                <w:szCs w:val="18"/>
                <w:lang w:val="es-GT" w:bidi="ar"/>
              </w:rPr>
              <w:t xml:space="preserve">) PAC y remitirla a donde corresponda en los tiempos establecidos por los entes rectores. </w:t>
            </w:r>
          </w:p>
          <w:p w14:paraId="54754D0B" w14:textId="6669F307" w:rsidR="00B0606F" w:rsidRPr="00001C14" w:rsidRDefault="00B0606F" w:rsidP="00D2067C">
            <w:pPr>
              <w:pStyle w:val="Encabezado"/>
              <w:widowControl w:val="0"/>
              <w:numPr>
                <w:ilvl w:val="0"/>
                <w:numId w:val="125"/>
              </w:numPr>
              <w:spacing w:line="276" w:lineRule="auto"/>
              <w:rPr>
                <w:rFonts w:cs="Arial"/>
                <w:szCs w:val="18"/>
                <w:lang w:val="es-GT" w:bidi="ar"/>
              </w:rPr>
            </w:pPr>
            <w:r>
              <w:rPr>
                <w:rFonts w:cs="Arial"/>
                <w:szCs w:val="18"/>
                <w:lang w:val="es-GT" w:bidi="ar"/>
              </w:rPr>
              <w:t xml:space="preserve">Encargado de </w:t>
            </w:r>
            <w:r w:rsidRPr="00223EC9">
              <w:rPr>
                <w:rFonts w:cs="Arial"/>
                <w:szCs w:val="18"/>
                <w:lang w:val="es-GT" w:bidi="ar"/>
              </w:rPr>
              <w:t>elaborar la Memoria</w:t>
            </w:r>
            <w:r>
              <w:rPr>
                <w:rFonts w:cs="Arial"/>
                <w:szCs w:val="18"/>
                <w:lang w:val="es-GT" w:bidi="ar"/>
              </w:rPr>
              <w:t xml:space="preserve"> </w:t>
            </w:r>
            <w:r w:rsidR="00CA1620">
              <w:rPr>
                <w:rFonts w:cs="Arial"/>
                <w:szCs w:val="18"/>
                <w:lang w:val="es-GT" w:bidi="ar"/>
              </w:rPr>
              <w:t>de labores del JNO.</w:t>
            </w:r>
          </w:p>
          <w:p w14:paraId="5A53D972" w14:textId="77777777" w:rsidR="00001C14" w:rsidRPr="00001C14" w:rsidRDefault="00001C14" w:rsidP="00D2067C">
            <w:pPr>
              <w:pStyle w:val="Encabezado"/>
              <w:widowControl w:val="0"/>
              <w:numPr>
                <w:ilvl w:val="0"/>
                <w:numId w:val="125"/>
              </w:numPr>
              <w:spacing w:line="276" w:lineRule="auto"/>
              <w:rPr>
                <w:rFonts w:cs="Arial"/>
                <w:szCs w:val="18"/>
                <w:lang w:val="es-GT" w:bidi="ar"/>
              </w:rPr>
            </w:pPr>
            <w:r w:rsidRPr="00001C14">
              <w:rPr>
                <w:rFonts w:cs="Arial"/>
                <w:szCs w:val="18"/>
                <w:lang w:val="es-GT" w:bidi="ar"/>
              </w:rPr>
              <w:t xml:space="preserve">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 </w:t>
            </w:r>
          </w:p>
          <w:p w14:paraId="31F6F476" w14:textId="45C03FF3" w:rsidR="005F7A02" w:rsidRPr="004A15C8" w:rsidRDefault="00001C14" w:rsidP="00D2067C">
            <w:pPr>
              <w:pStyle w:val="Encabezado"/>
              <w:widowControl w:val="0"/>
              <w:numPr>
                <w:ilvl w:val="0"/>
                <w:numId w:val="125"/>
              </w:numPr>
              <w:spacing w:line="276" w:lineRule="auto"/>
              <w:rPr>
                <w:szCs w:val="16"/>
                <w:lang w:val="es-GT"/>
              </w:rPr>
            </w:pPr>
            <w:r w:rsidRPr="00001C14">
              <w:rPr>
                <w:rFonts w:cs="Arial"/>
                <w:szCs w:val="18"/>
                <w:lang w:val="es-GT" w:bidi="ar"/>
              </w:rPr>
              <w:t xml:space="preserve">Realizar otras tareas asignadas por la autoridad superior inherentes al puesto, o tareas de carácter </w:t>
            </w:r>
            <w:r w:rsidR="001524AA" w:rsidRPr="00001C14">
              <w:rPr>
                <w:rFonts w:cs="Arial"/>
                <w:szCs w:val="18"/>
                <w:lang w:val="es-GT" w:bidi="ar"/>
              </w:rPr>
              <w:t>eventual que</w:t>
            </w:r>
            <w:r w:rsidRPr="00001C14">
              <w:rPr>
                <w:rFonts w:cs="Arial"/>
                <w:szCs w:val="18"/>
                <w:lang w:val="es-GT" w:bidi="ar"/>
              </w:rPr>
              <w:t xml:space="preserve"> no entorpezcan el cumplimiento del propósito principal del puesto y para las cuales la persona posea la competencia.</w:t>
            </w:r>
          </w:p>
        </w:tc>
      </w:tr>
    </w:tbl>
    <w:p w14:paraId="143167AF"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6B07E9F9"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63502F"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5F7A02" w:rsidRPr="003D721E" w14:paraId="27523691"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9A7D990" w14:textId="570D262C" w:rsidR="005F7A02" w:rsidRPr="00693F6D" w:rsidRDefault="001B7D5F" w:rsidP="005F7A02">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5F7A02" w:rsidRPr="00FC33C5" w14:paraId="6FE293D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041692"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1A547C8D"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4F614C" w14:textId="77777777" w:rsidR="005F7A02" w:rsidRPr="00693F6D" w:rsidRDefault="001275FA" w:rsidP="005F7A02">
            <w:pPr>
              <w:jc w:val="left"/>
              <w:textAlignment w:val="center"/>
              <w:rPr>
                <w:rFonts w:cs="Arial"/>
                <w:szCs w:val="16"/>
                <w:lang w:val="es-GT"/>
              </w:rPr>
            </w:pPr>
            <w:r w:rsidRPr="00001C14">
              <w:rPr>
                <w:rFonts w:cs="Arial"/>
                <w:szCs w:val="16"/>
                <w:lang w:val="es-GT"/>
              </w:rPr>
              <w:t>Ejerce supervisión sobre el personal de la Sección Financiera.</w:t>
            </w:r>
          </w:p>
        </w:tc>
      </w:tr>
      <w:tr w:rsidR="005F7A02" w:rsidRPr="00FC33C5" w14:paraId="0B102D1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3ADBD4"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260819E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9F3D87" w14:textId="584A0B94" w:rsidR="005F7A02" w:rsidRPr="00693F6D" w:rsidRDefault="000A4DAA" w:rsidP="005F7A02">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5F7A02" w:rsidRPr="003D721E" w14:paraId="199471C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D716DA"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6DA0F11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DE9FAF"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5F7A02" w:rsidRPr="003D721E" w14:paraId="72663AB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4DC437" w14:textId="77777777" w:rsidR="005F7A02" w:rsidRPr="00FC33C5" w:rsidRDefault="005F7A02"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79B0D9E" w14:textId="6A9151D1" w:rsidR="005F7A02" w:rsidRPr="00693F6D" w:rsidRDefault="001275FA" w:rsidP="00851BAC">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1275FA">
              <w:rPr>
                <w:rFonts w:cs="Arial"/>
                <w:i/>
                <w:szCs w:val="16"/>
                <w:lang w:val="es-GT"/>
              </w:rPr>
              <w:t xml:space="preserve">Personal del departamento, personal administrativo, jefes de departamento, personal de la DAFI y DIDAI, entes rectores de diferentes procesos. </w:t>
            </w:r>
          </w:p>
        </w:tc>
      </w:tr>
      <w:tr w:rsidR="005F7A02" w:rsidRPr="003D721E" w14:paraId="4E93F5C9"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E67F67" w14:textId="77777777" w:rsidR="005F7A02" w:rsidRPr="00FC33C5" w:rsidRDefault="005F7A02"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3B269DC" w14:textId="77777777" w:rsidR="005F7A02" w:rsidRPr="00693F6D" w:rsidRDefault="001275FA" w:rsidP="001275FA">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1275FA">
              <w:rPr>
                <w:rFonts w:cs="Arial"/>
                <w:i/>
                <w:szCs w:val="16"/>
                <w:lang w:val="es-GT"/>
              </w:rPr>
              <w:t>CGC, MINFIN, proveedores, bancos del sistema, entre otros.</w:t>
            </w:r>
          </w:p>
        </w:tc>
      </w:tr>
      <w:tr w:rsidR="005F7A02" w:rsidRPr="00FC33C5" w14:paraId="1618E26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490A32"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6805CF5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E735BF" w14:textId="6C12289F" w:rsidR="005F7A02" w:rsidRPr="00693F6D" w:rsidRDefault="00851BAC" w:rsidP="00851BAC">
            <w:pPr>
              <w:textAlignment w:val="center"/>
              <w:rPr>
                <w:rFonts w:cs="Arial"/>
                <w:szCs w:val="16"/>
                <w:lang w:val="es-GT"/>
              </w:rPr>
            </w:pPr>
            <w:r w:rsidRPr="00851BAC">
              <w:rPr>
                <w:rFonts w:cs="Arial"/>
                <w:szCs w:val="16"/>
                <w:lang w:val="es-GT"/>
              </w:rPr>
              <w:t>Edificio Plaza Rabí</w:t>
            </w:r>
            <w:r w:rsidR="005F7A02" w:rsidRPr="00851BAC">
              <w:rPr>
                <w:rFonts w:cs="Arial"/>
                <w:szCs w:val="16"/>
                <w:lang w:val="es-GT"/>
              </w:rPr>
              <w:t xml:space="preserve">. </w:t>
            </w:r>
          </w:p>
        </w:tc>
      </w:tr>
      <w:tr w:rsidR="005F7A02" w:rsidRPr="00FC33C5" w14:paraId="49A73B94"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1F0B046"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6D7DA85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5BEC1A" w14:textId="0FAD5047" w:rsidR="005F7A02" w:rsidRPr="00FC33C5" w:rsidRDefault="005F7A02" w:rsidP="00851BAC">
            <w:pPr>
              <w:textAlignment w:val="center"/>
              <w:rPr>
                <w:rFonts w:cs="Arial"/>
                <w:i w:val="0"/>
                <w:szCs w:val="16"/>
                <w:lang w:val="es-GT"/>
              </w:rPr>
            </w:pPr>
            <w:r>
              <w:rPr>
                <w:rFonts w:cs="Arial"/>
                <w:szCs w:val="16"/>
                <w:lang w:val="es-GT"/>
              </w:rPr>
              <w:t>La jornada de trabajo es Diurna, de lunes a viernes de 9:00 a 17:30 horas</w:t>
            </w:r>
          </w:p>
        </w:tc>
      </w:tr>
      <w:tr w:rsidR="005F7A02" w:rsidRPr="00FC33C5" w14:paraId="3D24D68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AF0378"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310E169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E05AF3" w14:textId="718DDE2D" w:rsidR="005F7A02" w:rsidRPr="00FC33C5" w:rsidRDefault="005F7A02" w:rsidP="00851BAC">
            <w:pPr>
              <w:textAlignment w:val="center"/>
              <w:rPr>
                <w:rFonts w:cs="Arial"/>
                <w:i w:val="0"/>
                <w:szCs w:val="16"/>
                <w:lang w:val="es-GT"/>
              </w:rPr>
            </w:pPr>
            <w:r>
              <w:rPr>
                <w:rFonts w:cs="Arial"/>
                <w:szCs w:val="16"/>
                <w:lang w:val="es-GT"/>
              </w:rPr>
              <w:t xml:space="preserve">Se derivan por el incumplimiento de sus funciones, afectando el cumplimiento de las metas y objetivos </w:t>
            </w:r>
            <w:r w:rsidR="00851BAC">
              <w:rPr>
                <w:lang w:val="es-GT"/>
              </w:rPr>
              <w:t>Departamento Administrativo Financiero del</w:t>
            </w:r>
            <w:r w:rsidR="00851BAC" w:rsidRPr="00FB7D9E">
              <w:rPr>
                <w:lang w:val="es-GT"/>
              </w:rPr>
              <w:t xml:space="preserve"> </w:t>
            </w:r>
            <w:r w:rsidR="00851BAC">
              <w:rPr>
                <w:lang w:val="es-GT"/>
              </w:rPr>
              <w:t>JNO</w:t>
            </w:r>
            <w:r w:rsidR="00851BAC" w:rsidRPr="00FB7D9E">
              <w:rPr>
                <w:lang w:val="es-GT"/>
              </w:rPr>
              <w:t>.</w:t>
            </w:r>
          </w:p>
        </w:tc>
      </w:tr>
      <w:tr w:rsidR="005F7A02" w:rsidRPr="00FC33C5" w14:paraId="63FA0B15"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845693"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5F7A02" w:rsidRPr="003D721E" w14:paraId="6362014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8C95F8" w14:textId="51958EA3" w:rsidR="005F7A02" w:rsidRPr="00E4109B" w:rsidRDefault="005F7A02" w:rsidP="00851BAC">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5F7A02" w:rsidRPr="00FC33C5" w14:paraId="018C1B93"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D7740E"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1DA54E6B" w14:textId="77777777" w:rsidTr="005F7A0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0A8BC0"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AA02B2D" w14:textId="443BF3CF" w:rsidR="005F7A02" w:rsidRPr="00693F6D" w:rsidRDefault="005F7A02" w:rsidP="0078598D">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80% de esfuerzo mental, exige concentración constante para aplicar </w:t>
            </w:r>
            <w:r w:rsidR="0078598D">
              <w:rPr>
                <w:rFonts w:cs="Arial"/>
                <w:i/>
                <w:szCs w:val="16"/>
                <w:lang w:val="es-GT"/>
              </w:rPr>
              <w:t>p</w:t>
            </w:r>
            <w:r w:rsidR="0078598D" w:rsidRPr="0078598D">
              <w:rPr>
                <w:rFonts w:cs="Arial"/>
                <w:i/>
                <w:szCs w:val="16"/>
                <w:lang w:val="es-GT"/>
              </w:rPr>
              <w:t>lanificar, organizar, dirigir, coordinar y supervisar las operaciones presupuestarias, financieras y contables para que se ejecuten en el JNO de acuerdo a la normativa legal vigente y documentación interna autorizada.</w:t>
            </w:r>
          </w:p>
        </w:tc>
      </w:tr>
      <w:tr w:rsidR="005F7A02" w:rsidRPr="003D721E" w14:paraId="387DEE65" w14:textId="77777777" w:rsidTr="00851BAC">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BE1604"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C5F8BAB" w14:textId="77777777" w:rsidR="005F7A02" w:rsidRPr="00693F6D" w:rsidRDefault="005F7A02" w:rsidP="001275FA">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El esfuerzo que requiere el puesto de trabajo es de un 20% ya que la mayoría del tiempo realiza sus tareas sentado.</w:t>
            </w:r>
          </w:p>
        </w:tc>
      </w:tr>
      <w:tr w:rsidR="005F7A02" w:rsidRPr="00D523B8" w14:paraId="024C517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2F7946"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7180EA8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DD1BD1"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203663C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9B155F0"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3E841F0" w14:textId="63FCA74D" w:rsidR="005F7A02" w:rsidRPr="00693F6D" w:rsidRDefault="001275FA" w:rsidP="00851BAC">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1275FA">
              <w:rPr>
                <w:rFonts w:cs="Arial"/>
                <w:i/>
                <w:szCs w:val="16"/>
                <w:lang w:val="es-GT"/>
              </w:rPr>
              <w:t>Acreditar título universitario a nivel de licenciatura en una carrera afín al puesto. Seis   meses de experiencia como Asesor Profesional Especializado I y ser colegiado activo.</w:t>
            </w:r>
            <w:r w:rsidRPr="001275FA">
              <w:rPr>
                <w:rFonts w:cs="Arial"/>
                <w:i/>
                <w:szCs w:val="16"/>
                <w:lang w:val="es-GT"/>
              </w:rPr>
              <w:tab/>
            </w:r>
          </w:p>
        </w:tc>
      </w:tr>
      <w:tr w:rsidR="005F7A02" w:rsidRPr="003D721E" w14:paraId="3355B1DD"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9E05EE"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D20EDF5" w14:textId="11EB95EA" w:rsidR="001275FA" w:rsidRPr="00693F6D" w:rsidRDefault="001275FA" w:rsidP="002445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1275FA">
              <w:rPr>
                <w:rFonts w:cs="Arial"/>
                <w:i/>
                <w:szCs w:val="16"/>
                <w:lang w:val="es-GT"/>
              </w:rPr>
              <w:t>Acreditar título universitario a nivel de licenciatura en la carrera profesional que el puesto requiera. Cinco años de experiencia en labores afines al mismo y ser colegiado activo.</w:t>
            </w:r>
          </w:p>
        </w:tc>
      </w:tr>
      <w:tr w:rsidR="005F7A02" w:rsidRPr="00FC33C5" w14:paraId="6A11A1C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995274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5F7A02" w:rsidRPr="00466F53" w14:paraId="2CD3E48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77D284" w14:textId="3C346735" w:rsidR="005F7A02" w:rsidRPr="001275FA" w:rsidRDefault="001275FA" w:rsidP="00290FAF">
            <w:pPr>
              <w:pStyle w:val="Prrafodelista"/>
              <w:numPr>
                <w:ilvl w:val="0"/>
                <w:numId w:val="54"/>
              </w:numPr>
              <w:textAlignment w:val="center"/>
              <w:rPr>
                <w:rFonts w:cs="Arial"/>
                <w:szCs w:val="16"/>
                <w:lang w:val="es-GT"/>
              </w:rPr>
            </w:pPr>
            <w:r>
              <w:rPr>
                <w:rFonts w:cs="Arial"/>
                <w:szCs w:val="16"/>
                <w:lang w:val="es-GT"/>
              </w:rPr>
              <w:t>Licenciatur</w:t>
            </w:r>
            <w:r w:rsidR="0078598D">
              <w:rPr>
                <w:rFonts w:cs="Arial"/>
                <w:szCs w:val="16"/>
                <w:lang w:val="es-GT"/>
              </w:rPr>
              <w:t>a en Administración de Empresas o carrera afín.</w:t>
            </w:r>
          </w:p>
        </w:tc>
      </w:tr>
      <w:tr w:rsidR="005F7A02" w:rsidRPr="00FC33C5" w14:paraId="18146ED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F2C8F6"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4364ECC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24E1A2"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Ley Orgánica del Presupuesto y su Reglamento, Ley de Contrataciones del Estado y su Reglamento, Manual de Clasificaciones Presupuestarias para el Sector Público de Guatemala, Ley de Probidad y Responsabilidades de Funcionarios y Empleados Públicos y su Reglamento, Ley de Servicio Civil y su Reglamento, Ley Orgánica Contraloría General de Cuentas y su Reglamento, Régimen de Fondo Rotativo, Reglamento General de Viáticos y Gastos Conexos, Reglamento Orgánico Interno del Ministerio de Educación, Reglamento del Registro de Proveedores del Estado, Reglamento del Registro de precalificados de Consultores.</w:t>
            </w:r>
          </w:p>
          <w:p w14:paraId="5EF0FA03"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 xml:space="preserve">Contabilidad: principios contables generalmente aceptados </w:t>
            </w:r>
          </w:p>
          <w:p w14:paraId="5DB43016"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 xml:space="preserve">Análisis matemáticos y financieros, redacción </w:t>
            </w:r>
          </w:p>
          <w:p w14:paraId="64A5A484"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lastRenderedPageBreak/>
              <w:t xml:space="preserve">Liderazgo, toma de decisiones, normas de calidad </w:t>
            </w:r>
          </w:p>
          <w:p w14:paraId="41A544B4"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 xml:space="preserve">Administración financiera </w:t>
            </w:r>
          </w:p>
          <w:p w14:paraId="7C4984AE"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 xml:space="preserve">Administración general </w:t>
            </w:r>
          </w:p>
          <w:p w14:paraId="2B73F881" w14:textId="77777777" w:rsidR="001275FA" w:rsidRP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 xml:space="preserve">Aspectos fiscales </w:t>
            </w:r>
          </w:p>
          <w:p w14:paraId="1B1138EB" w14:textId="77777777" w:rsidR="001275FA" w:rsidRDefault="001275FA" w:rsidP="009B6A0A">
            <w:pPr>
              <w:pStyle w:val="Prrafodelista"/>
              <w:numPr>
                <w:ilvl w:val="0"/>
                <w:numId w:val="24"/>
              </w:numPr>
              <w:textAlignment w:val="center"/>
              <w:rPr>
                <w:rFonts w:cs="Arial"/>
                <w:szCs w:val="16"/>
                <w:lang w:val="es-GT"/>
              </w:rPr>
            </w:pPr>
            <w:r w:rsidRPr="001275FA">
              <w:rPr>
                <w:rFonts w:cs="Arial"/>
                <w:szCs w:val="16"/>
                <w:lang w:val="es-GT"/>
              </w:rPr>
              <w:t>Administración pública.</w:t>
            </w:r>
          </w:p>
          <w:p w14:paraId="7EC150DB" w14:textId="77777777" w:rsidR="001275FA" w:rsidRPr="00175DC7" w:rsidRDefault="001275FA" w:rsidP="009B6A0A">
            <w:pPr>
              <w:pStyle w:val="Prrafodelista"/>
              <w:numPr>
                <w:ilvl w:val="0"/>
                <w:numId w:val="24"/>
              </w:numPr>
              <w:textAlignment w:val="center"/>
              <w:rPr>
                <w:rFonts w:cs="Arial"/>
                <w:szCs w:val="16"/>
                <w:lang w:val="es-GT"/>
              </w:rPr>
            </w:pPr>
            <w:r>
              <w:rPr>
                <w:rFonts w:cs="Arial"/>
                <w:szCs w:val="16"/>
                <w:lang w:val="es-GT"/>
              </w:rPr>
              <w:t>Redacción, ortografía.</w:t>
            </w:r>
          </w:p>
          <w:p w14:paraId="79C987A0" w14:textId="7A68CB5D" w:rsidR="005F7A02" w:rsidRPr="00733512" w:rsidRDefault="001275FA" w:rsidP="0078598D">
            <w:pPr>
              <w:pStyle w:val="Prrafodelista"/>
              <w:numPr>
                <w:ilvl w:val="0"/>
                <w:numId w:val="24"/>
              </w:numPr>
              <w:textAlignment w:val="center"/>
              <w:rPr>
                <w:rFonts w:cs="Arial"/>
                <w:szCs w:val="16"/>
                <w:lang w:val="es-GT"/>
              </w:rPr>
            </w:pPr>
            <w:r w:rsidRPr="0078598D">
              <w:rPr>
                <w:rFonts w:cs="Arial"/>
                <w:szCs w:val="16"/>
                <w:lang w:val="es-GT"/>
              </w:rPr>
              <w:t>Elaboración de informes, controles y seguimiento de casos.</w:t>
            </w:r>
          </w:p>
        </w:tc>
      </w:tr>
      <w:tr w:rsidR="005F7A02" w:rsidRPr="00466F53" w14:paraId="288BF39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DB63AF" w14:textId="77777777" w:rsidR="005F7A02" w:rsidRPr="00E04D40" w:rsidRDefault="005F7A02" w:rsidP="005F7A02">
            <w:pPr>
              <w:textAlignment w:val="center"/>
              <w:rPr>
                <w:rFonts w:cs="Arial"/>
                <w:b/>
                <w:szCs w:val="16"/>
                <w:lang w:val="es-GT"/>
              </w:rPr>
            </w:pPr>
            <w:r>
              <w:rPr>
                <w:rFonts w:cs="Arial"/>
                <w:b/>
                <w:szCs w:val="16"/>
                <w:lang w:val="es-GT"/>
              </w:rPr>
              <w:lastRenderedPageBreak/>
              <w:t xml:space="preserve">18. </w:t>
            </w:r>
            <w:r w:rsidRPr="00E04D40">
              <w:rPr>
                <w:rFonts w:cs="Arial"/>
                <w:b/>
                <w:szCs w:val="16"/>
                <w:lang w:val="es-GT"/>
              </w:rPr>
              <w:t>HABILIDADES Y DESTREZAS</w:t>
            </w:r>
          </w:p>
        </w:tc>
      </w:tr>
      <w:tr w:rsidR="005F7A02" w:rsidRPr="003D721E" w14:paraId="2CB9237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0B9DA0" w14:textId="77777777" w:rsidR="001275FA" w:rsidRPr="001275FA" w:rsidRDefault="001275FA" w:rsidP="00290FAF">
            <w:pPr>
              <w:pStyle w:val="Prrafodelista"/>
              <w:numPr>
                <w:ilvl w:val="0"/>
                <w:numId w:val="55"/>
              </w:numPr>
              <w:textAlignment w:val="center"/>
              <w:rPr>
                <w:rFonts w:cs="Arial"/>
                <w:szCs w:val="16"/>
                <w:lang w:val="es-GT"/>
              </w:rPr>
            </w:pPr>
            <w:r w:rsidRPr="001275FA">
              <w:rPr>
                <w:rFonts w:cs="Arial"/>
                <w:szCs w:val="16"/>
                <w:lang w:val="es-GT"/>
              </w:rPr>
              <w:t>Habilidades numéricas.</w:t>
            </w:r>
          </w:p>
          <w:p w14:paraId="04AAD374" w14:textId="77777777" w:rsidR="001275FA" w:rsidRPr="001275FA" w:rsidRDefault="001275FA" w:rsidP="00290FAF">
            <w:pPr>
              <w:pStyle w:val="Prrafodelista"/>
              <w:numPr>
                <w:ilvl w:val="0"/>
                <w:numId w:val="55"/>
              </w:numPr>
              <w:textAlignment w:val="center"/>
              <w:rPr>
                <w:rFonts w:cs="Arial"/>
                <w:szCs w:val="16"/>
                <w:lang w:val="es-GT"/>
              </w:rPr>
            </w:pPr>
            <w:r w:rsidRPr="001275FA">
              <w:rPr>
                <w:rFonts w:cs="Arial"/>
                <w:szCs w:val="16"/>
                <w:lang w:val="es-GT"/>
              </w:rPr>
              <w:t>Comunicación eficaz (escrito y verbal).</w:t>
            </w:r>
          </w:p>
          <w:p w14:paraId="287EB1D4" w14:textId="77777777" w:rsidR="001275FA" w:rsidRPr="001275FA" w:rsidRDefault="001275FA" w:rsidP="00290FAF">
            <w:pPr>
              <w:pStyle w:val="Prrafodelista"/>
              <w:numPr>
                <w:ilvl w:val="0"/>
                <w:numId w:val="55"/>
              </w:numPr>
              <w:textAlignment w:val="center"/>
              <w:rPr>
                <w:rFonts w:cs="Arial"/>
                <w:szCs w:val="16"/>
                <w:lang w:val="es-GT"/>
              </w:rPr>
            </w:pPr>
            <w:r w:rsidRPr="001275FA">
              <w:rPr>
                <w:rFonts w:cs="Arial"/>
                <w:szCs w:val="16"/>
                <w:lang w:val="es-GT"/>
              </w:rPr>
              <w:t>Organización.</w:t>
            </w:r>
          </w:p>
          <w:p w14:paraId="1F78DDB2" w14:textId="77777777" w:rsidR="001275FA" w:rsidRPr="001275FA" w:rsidRDefault="001275FA" w:rsidP="00290FAF">
            <w:pPr>
              <w:pStyle w:val="Prrafodelista"/>
              <w:numPr>
                <w:ilvl w:val="0"/>
                <w:numId w:val="55"/>
              </w:numPr>
              <w:textAlignment w:val="center"/>
              <w:rPr>
                <w:rFonts w:cs="Arial"/>
                <w:szCs w:val="16"/>
                <w:lang w:val="es-GT"/>
              </w:rPr>
            </w:pPr>
            <w:r w:rsidRPr="001275FA">
              <w:rPr>
                <w:rFonts w:cs="Arial"/>
                <w:szCs w:val="16"/>
                <w:lang w:val="es-GT"/>
              </w:rPr>
              <w:t>Resolución de problemas.</w:t>
            </w:r>
          </w:p>
          <w:p w14:paraId="7ADDBAAB" w14:textId="77777777" w:rsidR="001275FA" w:rsidRPr="001275FA" w:rsidRDefault="001275FA" w:rsidP="00290FAF">
            <w:pPr>
              <w:pStyle w:val="Prrafodelista"/>
              <w:numPr>
                <w:ilvl w:val="0"/>
                <w:numId w:val="55"/>
              </w:numPr>
              <w:textAlignment w:val="center"/>
              <w:rPr>
                <w:rFonts w:cs="Arial"/>
                <w:szCs w:val="16"/>
                <w:lang w:val="es-GT"/>
              </w:rPr>
            </w:pPr>
            <w:r w:rsidRPr="001275FA">
              <w:rPr>
                <w:rFonts w:cs="Arial"/>
                <w:szCs w:val="16"/>
                <w:lang w:val="es-GT"/>
              </w:rPr>
              <w:t>Análisis y procesamiento de información.</w:t>
            </w:r>
          </w:p>
          <w:p w14:paraId="274F3D7D" w14:textId="77777777" w:rsidR="001275FA" w:rsidRPr="001275FA" w:rsidRDefault="001275FA" w:rsidP="00290FAF">
            <w:pPr>
              <w:pStyle w:val="Prrafodelista"/>
              <w:numPr>
                <w:ilvl w:val="0"/>
                <w:numId w:val="55"/>
              </w:numPr>
              <w:textAlignment w:val="center"/>
              <w:rPr>
                <w:rFonts w:cs="Arial"/>
                <w:szCs w:val="16"/>
                <w:lang w:val="es-GT"/>
              </w:rPr>
            </w:pPr>
            <w:r w:rsidRPr="001275FA">
              <w:rPr>
                <w:rFonts w:cs="Arial"/>
                <w:szCs w:val="16"/>
                <w:lang w:val="es-GT"/>
              </w:rPr>
              <w:t>Edición y redacción de informes.</w:t>
            </w:r>
          </w:p>
          <w:p w14:paraId="7FB06057" w14:textId="77777777" w:rsidR="0078598D" w:rsidRPr="00FA11B8" w:rsidRDefault="0078598D" w:rsidP="00290FAF">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2C6CEB88" w14:textId="77777777" w:rsidR="0078598D" w:rsidRDefault="0078598D" w:rsidP="00290FAF">
            <w:pPr>
              <w:pStyle w:val="Prrafodelista"/>
              <w:numPr>
                <w:ilvl w:val="0"/>
                <w:numId w:val="42"/>
              </w:numPr>
              <w:textAlignment w:val="center"/>
              <w:rPr>
                <w:rFonts w:cs="Arial"/>
                <w:szCs w:val="16"/>
                <w:lang w:val="es-GT"/>
              </w:rPr>
            </w:pPr>
            <w:r w:rsidRPr="00B57322">
              <w:rPr>
                <w:rFonts w:cs="Arial"/>
                <w:szCs w:val="16"/>
                <w:lang w:val="es-GT"/>
              </w:rPr>
              <w:t>Manejo de equipo de oficina (cómputo, impresión, fotocopiadora, escáner, audiovisuales, entre otros)</w:t>
            </w:r>
          </w:p>
          <w:p w14:paraId="43DDBD6F" w14:textId="6994990B" w:rsidR="005F7A02" w:rsidRPr="00733512" w:rsidRDefault="0078598D" w:rsidP="0078598D">
            <w:pPr>
              <w:pStyle w:val="Prrafodelista"/>
              <w:numPr>
                <w:ilvl w:val="0"/>
                <w:numId w:val="25"/>
              </w:numPr>
              <w:textAlignment w:val="center"/>
              <w:rPr>
                <w:rFonts w:cs="Arial"/>
                <w:szCs w:val="16"/>
                <w:lang w:val="es-GT"/>
              </w:rPr>
            </w:pPr>
            <w:r w:rsidRPr="00B57322">
              <w:rPr>
                <w:rFonts w:cs="Arial"/>
                <w:szCs w:val="16"/>
                <w:lang w:val="es-GT"/>
              </w:rPr>
              <w:t>Manejo de Office e internet.</w:t>
            </w:r>
          </w:p>
        </w:tc>
      </w:tr>
      <w:tr w:rsidR="005F7A02" w:rsidRPr="00C7166E" w14:paraId="47A5395D"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59170E7" w14:textId="77777777" w:rsidR="005F7A02" w:rsidRPr="00E04D40" w:rsidRDefault="005F7A02" w:rsidP="005F7A02">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5F7A02" w:rsidRPr="00C7166E" w14:paraId="7A193DF2"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CA2D6D4" w14:textId="77777777" w:rsidR="0078598D" w:rsidRDefault="0078598D" w:rsidP="0078598D">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06798428" w14:textId="77777777" w:rsidR="0078598D" w:rsidRDefault="0078598D" w:rsidP="0078598D">
            <w:pPr>
              <w:pStyle w:val="Prrafodelista"/>
              <w:numPr>
                <w:ilvl w:val="0"/>
                <w:numId w:val="15"/>
              </w:numPr>
              <w:textAlignment w:val="center"/>
              <w:rPr>
                <w:rFonts w:cs="Arial"/>
                <w:szCs w:val="16"/>
                <w:lang w:val="es-GT"/>
              </w:rPr>
            </w:pPr>
            <w:r w:rsidRPr="0078598D">
              <w:rPr>
                <w:rFonts w:cs="Arial"/>
                <w:szCs w:val="16"/>
                <w:lang w:val="es-GT"/>
              </w:rPr>
              <w:t xml:space="preserve">Relaciones interpersonales </w:t>
            </w:r>
          </w:p>
          <w:p w14:paraId="497073DA" w14:textId="350349D6" w:rsidR="005F7A02" w:rsidRPr="00733512" w:rsidRDefault="0078598D" w:rsidP="0078598D">
            <w:pPr>
              <w:pStyle w:val="Prrafodelista"/>
              <w:numPr>
                <w:ilvl w:val="0"/>
                <w:numId w:val="15"/>
              </w:numPr>
              <w:textAlignment w:val="center"/>
              <w:rPr>
                <w:rFonts w:cs="Arial"/>
                <w:szCs w:val="16"/>
                <w:lang w:val="es-GT"/>
              </w:rPr>
            </w:pPr>
            <w:r w:rsidRPr="0078598D">
              <w:rPr>
                <w:rFonts w:cs="Arial"/>
                <w:szCs w:val="16"/>
                <w:lang w:val="es-GT"/>
              </w:rPr>
              <w:t>Responsable, empático, respetuoso, puntual, discreto, actitud positiva, comprometido con la institución.</w:t>
            </w:r>
          </w:p>
        </w:tc>
      </w:tr>
      <w:tr w:rsidR="005F7A02" w:rsidRPr="0007499F" w14:paraId="4CD521A5"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6A5F41"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1343B96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C456D2" w14:textId="5A3464D1" w:rsidR="005F7A02" w:rsidRPr="00733512" w:rsidRDefault="00642196" w:rsidP="00290FAF">
            <w:pPr>
              <w:pStyle w:val="Prrafodelista"/>
              <w:numPr>
                <w:ilvl w:val="0"/>
                <w:numId w:val="56"/>
              </w:numPr>
              <w:textAlignment w:val="center"/>
              <w:rPr>
                <w:rFonts w:cs="Arial"/>
                <w:szCs w:val="16"/>
                <w:lang w:val="es-GT"/>
              </w:rPr>
            </w:pPr>
            <w:r w:rsidRPr="00642196">
              <w:rPr>
                <w:rFonts w:cs="Arial"/>
                <w:szCs w:val="16"/>
                <w:lang w:val="es-GT"/>
              </w:rPr>
              <w:t>Disponibilidad para trasladarse al interior del país.</w:t>
            </w:r>
          </w:p>
        </w:tc>
      </w:tr>
    </w:tbl>
    <w:p w14:paraId="282CEC8E" w14:textId="77777777" w:rsidR="00C748DD" w:rsidRDefault="00C748DD" w:rsidP="00766B29">
      <w:pPr>
        <w:rPr>
          <w:rFonts w:ascii="Arial" w:hAnsi="Arial" w:cs="Arial"/>
          <w:sz w:val="22"/>
          <w:szCs w:val="22"/>
        </w:rPr>
      </w:pPr>
    </w:p>
    <w:p w14:paraId="5E7BBD47" w14:textId="77777777" w:rsidR="00C748DD" w:rsidRDefault="00C748DD" w:rsidP="00766B29">
      <w:pPr>
        <w:rPr>
          <w:rFonts w:ascii="Arial" w:hAnsi="Arial" w:cs="Arial"/>
          <w:sz w:val="22"/>
          <w:szCs w:val="22"/>
        </w:rPr>
      </w:pPr>
    </w:p>
    <w:p w14:paraId="05A9EE23" w14:textId="298B56EF"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647EC95E"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53F22F" w14:textId="1E7E8188" w:rsidR="005F7A02" w:rsidRPr="00C508A6" w:rsidRDefault="0056393F"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ENCARGADO DE COMPRAS Y ADQUISICIONES</w:t>
            </w:r>
          </w:p>
        </w:tc>
      </w:tr>
      <w:tr w:rsidR="005F7A02" w:rsidRPr="00BC2E56" w14:paraId="6E6328B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00023F"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147B4E66"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1CE73D" w14:textId="77777777" w:rsidR="005F7A02" w:rsidRPr="00BC2E56" w:rsidRDefault="005F7A02" w:rsidP="00642196">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642196">
              <w:rPr>
                <w:rFonts w:cs="Arial"/>
                <w:szCs w:val="16"/>
                <w:lang w:val="es-GT"/>
              </w:rPr>
              <w:t>Asistente Profesional Jefe</w:t>
            </w:r>
          </w:p>
        </w:tc>
        <w:tc>
          <w:tcPr>
            <w:tcW w:w="2452" w:type="pct"/>
            <w:tcBorders>
              <w:top w:val="single" w:sz="4" w:space="0" w:color="00B0F0"/>
            </w:tcBorders>
            <w:shd w:val="clear" w:color="auto" w:fill="auto"/>
          </w:tcPr>
          <w:p w14:paraId="08E00061" w14:textId="77777777" w:rsidR="005F7A02" w:rsidRPr="00BC2E56" w:rsidRDefault="005F7A02" w:rsidP="00642196">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642196">
              <w:rPr>
                <w:rFonts w:cs="Arial"/>
                <w:szCs w:val="16"/>
                <w:lang w:val="es-GT"/>
              </w:rPr>
              <w:t>9760</w:t>
            </w:r>
          </w:p>
        </w:tc>
      </w:tr>
      <w:tr w:rsidR="005F7A02" w:rsidRPr="00BC2E56" w14:paraId="2D33530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97B6BA1" w14:textId="77777777" w:rsidR="005F7A02" w:rsidRPr="00BC2E56" w:rsidRDefault="005F7A02" w:rsidP="00642196">
            <w:pPr>
              <w:textAlignment w:val="center"/>
              <w:rPr>
                <w:rFonts w:cs="Arial"/>
                <w:iCs w:val="0"/>
                <w:szCs w:val="16"/>
                <w:lang w:val="es-GT"/>
              </w:rPr>
            </w:pPr>
            <w:r w:rsidRPr="00BC2E56">
              <w:rPr>
                <w:rFonts w:cs="Arial"/>
                <w:szCs w:val="16"/>
                <w:lang w:val="es-GT"/>
              </w:rPr>
              <w:t xml:space="preserve">Especialidad: </w:t>
            </w:r>
            <w:r w:rsidR="00642196">
              <w:rPr>
                <w:rFonts w:cs="Arial"/>
                <w:szCs w:val="16"/>
                <w:lang w:val="es-GT"/>
              </w:rPr>
              <w:t>Contabilidad</w:t>
            </w:r>
          </w:p>
        </w:tc>
        <w:tc>
          <w:tcPr>
            <w:tcW w:w="2452" w:type="pct"/>
            <w:tcBorders>
              <w:bottom w:val="single" w:sz="4" w:space="0" w:color="00B0F0"/>
            </w:tcBorders>
          </w:tcPr>
          <w:p w14:paraId="6EDCF1C0" w14:textId="77777777" w:rsidR="005F7A02" w:rsidRPr="00BC2E56" w:rsidRDefault="005F7A02" w:rsidP="00642196">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642196">
              <w:rPr>
                <w:rFonts w:cs="Arial"/>
                <w:szCs w:val="16"/>
                <w:lang w:val="es-GT"/>
              </w:rPr>
              <w:t>0082</w:t>
            </w:r>
          </w:p>
        </w:tc>
      </w:tr>
      <w:tr w:rsidR="005F7A02" w:rsidRPr="00BC2E56" w14:paraId="2364CA92"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5050C2F" w14:textId="77777777" w:rsidR="005F7A02" w:rsidRPr="00BC2E56" w:rsidRDefault="005F7A02" w:rsidP="00642196">
            <w:pPr>
              <w:textAlignment w:val="center"/>
              <w:rPr>
                <w:rFonts w:cs="Arial"/>
                <w:i w:val="0"/>
                <w:szCs w:val="16"/>
                <w:lang w:val="es-GT"/>
              </w:rPr>
            </w:pPr>
            <w:r w:rsidRPr="00BC2E56">
              <w:rPr>
                <w:rFonts w:cs="Arial"/>
                <w:szCs w:val="16"/>
                <w:lang w:val="es-GT"/>
              </w:rPr>
              <w:t xml:space="preserve">Título funcional: </w:t>
            </w:r>
            <w:r w:rsidR="00642196">
              <w:rPr>
                <w:rFonts w:cs="Arial"/>
                <w:szCs w:val="16"/>
                <w:lang w:val="es-GT"/>
              </w:rPr>
              <w:t>Encargado de Compras y Adquisiciones</w:t>
            </w:r>
          </w:p>
        </w:tc>
        <w:tc>
          <w:tcPr>
            <w:tcW w:w="2452" w:type="pct"/>
            <w:shd w:val="clear" w:color="auto" w:fill="auto"/>
          </w:tcPr>
          <w:p w14:paraId="4DB13C58"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4D15224D"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BC0B44" w14:textId="77777777" w:rsidR="005F7A02" w:rsidRPr="00BC2E56" w:rsidRDefault="005F7A02" w:rsidP="00642196">
            <w:pPr>
              <w:textAlignment w:val="center"/>
              <w:rPr>
                <w:rFonts w:cs="Arial"/>
                <w:i w:val="0"/>
                <w:szCs w:val="16"/>
                <w:lang w:val="es-GT"/>
              </w:rPr>
            </w:pPr>
            <w:r w:rsidRPr="00BC2E56">
              <w:rPr>
                <w:rFonts w:cs="Arial"/>
                <w:szCs w:val="16"/>
                <w:lang w:val="es-GT"/>
              </w:rPr>
              <w:t xml:space="preserve">Jefe inmediato: </w:t>
            </w:r>
            <w:r w:rsidR="00642196">
              <w:rPr>
                <w:rFonts w:cs="Arial"/>
                <w:szCs w:val="16"/>
                <w:lang w:val="es-GT"/>
              </w:rPr>
              <w:t>Jefe de la Sección Financiera</w:t>
            </w:r>
          </w:p>
        </w:tc>
        <w:tc>
          <w:tcPr>
            <w:tcW w:w="2452" w:type="pct"/>
          </w:tcPr>
          <w:p w14:paraId="050933CE" w14:textId="1C4A086E" w:rsidR="005F7A02" w:rsidRPr="00FC33C5" w:rsidRDefault="005F7A02" w:rsidP="005F7A0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sidR="00635036">
              <w:rPr>
                <w:rFonts w:cs="Arial"/>
                <w:szCs w:val="16"/>
                <w:lang w:val="es-GT"/>
              </w:rPr>
              <w:t>Trabajador Operativo III.</w:t>
            </w:r>
          </w:p>
        </w:tc>
      </w:tr>
    </w:tbl>
    <w:p w14:paraId="3ED1D437"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7C12D27E"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2C71F92"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0F99A1B9" w14:textId="77777777" w:rsidTr="00D2067C">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1D4981" w14:textId="66F79AF5" w:rsidR="005F7A02" w:rsidRPr="00FC33C5" w:rsidRDefault="00D2067C" w:rsidP="0078598D">
            <w:pPr>
              <w:textAlignment w:val="center"/>
              <w:rPr>
                <w:rFonts w:cs="Arial"/>
                <w:szCs w:val="16"/>
                <w:lang w:val="es-GT"/>
              </w:rPr>
            </w:pPr>
            <w:r>
              <w:rPr>
                <w:rFonts w:cs="Arial"/>
                <w:szCs w:val="16"/>
              </w:rPr>
              <w:t>Ser</w:t>
            </w:r>
            <w:r w:rsidR="0078598D" w:rsidRPr="00317B5C">
              <w:rPr>
                <w:rFonts w:cs="Arial"/>
                <w:szCs w:val="16"/>
                <w:lang w:val="es-GT"/>
              </w:rPr>
              <w:t xml:space="preserve"> responsable de la evaluación y análisis de requisitos legales necesarios de acuerdo a las funciones delegadas, con el objeto de viabilizar los procesos que se desarrollan en la dependencia.</w:t>
            </w:r>
          </w:p>
        </w:tc>
      </w:tr>
      <w:tr w:rsidR="005F7A02" w:rsidRPr="00FC33C5" w14:paraId="44774371"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3DDF11B"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0BCEDF1A"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339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F4B982"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Desempeñar los roles asignados en los diferentes sistemas informáticos del MINEDUC y del Estado.</w:t>
            </w:r>
          </w:p>
          <w:p w14:paraId="027D9862"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Llevar controles internos de las operaciones.</w:t>
            </w:r>
          </w:p>
          <w:p w14:paraId="274B874C"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Evaluar y analizar los requisitos legales y normativos de la documentación de respaldo (solicitud de pedido, orden de compra, cuadro sumario de ofertas, factura original, constancia de ingreso a almacén, a inventarios, actas, entre otros) para el pago de expedientes</w:t>
            </w:r>
          </w:p>
          <w:p w14:paraId="17924216"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Encargado del Archivo de CUR para el Archivo de la Unidad de Administración Financiera</w:t>
            </w:r>
          </w:p>
          <w:p w14:paraId="0A0AA5C3"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 xml:space="preserve">Apoyo en coordinar y supervisar el uso adecuado de los vehículos de transporte, así como el mantenimiento preventivo y correctivo de los mismos. </w:t>
            </w:r>
          </w:p>
          <w:p w14:paraId="5585D90B"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Tener a su cargo el rol de Técnico de compras en el Sistema de Gestión -SIGES-.</w:t>
            </w:r>
          </w:p>
          <w:p w14:paraId="0AE46579"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 xml:space="preserve">Brindar atención telefónica, por correo y personalmente a usuarios internos y externos sobre el trámite de la documentación y otros que se presenten en el área, con el fin de proporcionar información actualizada. </w:t>
            </w:r>
          </w:p>
          <w:p w14:paraId="77158AB3" w14:textId="77777777" w:rsidR="009128BC" w:rsidRPr="009128BC" w:rsidRDefault="009128BC" w:rsidP="00290FAF">
            <w:pPr>
              <w:pStyle w:val="Encabezado"/>
              <w:widowControl w:val="0"/>
              <w:numPr>
                <w:ilvl w:val="0"/>
                <w:numId w:val="58"/>
              </w:numPr>
              <w:spacing w:line="276" w:lineRule="auto"/>
              <w:rPr>
                <w:rFonts w:cs="Arial"/>
                <w:szCs w:val="18"/>
                <w:lang w:val="es-GT" w:bidi="ar"/>
              </w:rPr>
            </w:pPr>
            <w:r w:rsidRPr="009128BC">
              <w:rPr>
                <w:rFonts w:cs="Arial"/>
                <w:szCs w:val="18"/>
                <w:lang w:val="es-GT" w:bidi="ar"/>
              </w:rPr>
              <w:t xml:space="preserve">Ejecutar las actividades descritas en los procedimientos, instructivos, guías y cualquier otro documento oficial en las que esté involucrado el puesto.  </w:t>
            </w:r>
          </w:p>
          <w:p w14:paraId="0500D3ED" w14:textId="0DB121AF" w:rsidR="005F7A02" w:rsidRPr="004B768F" w:rsidRDefault="009128BC" w:rsidP="002435DC">
            <w:pPr>
              <w:pStyle w:val="Encabezado"/>
              <w:widowControl w:val="0"/>
              <w:numPr>
                <w:ilvl w:val="0"/>
                <w:numId w:val="58"/>
              </w:numPr>
              <w:spacing w:line="276" w:lineRule="auto"/>
              <w:rPr>
                <w:i w:val="0"/>
                <w:szCs w:val="16"/>
                <w:lang w:val="es-GT"/>
              </w:rPr>
            </w:pPr>
            <w:r w:rsidRPr="002435DC">
              <w:rPr>
                <w:rFonts w:cs="Arial"/>
                <w:szCs w:val="18"/>
                <w:lang w:val="es-GT" w:bidi="ar"/>
              </w:rPr>
              <w:t>Ejecutar las actividades administrativas inherentes al puesto (atención a usuarios internos y externos, asistencia a reuniones y capacitaciones, correspondencia, archivo entre otras).</w:t>
            </w:r>
          </w:p>
        </w:tc>
      </w:tr>
      <w:tr w:rsidR="005F7A02" w:rsidRPr="00FC33C5" w14:paraId="482DBA87"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A519E2C"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60718D2C"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325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40861CB" w14:textId="258CFE1D" w:rsidR="0050677A" w:rsidRPr="0050677A" w:rsidRDefault="0050677A" w:rsidP="00C319DA">
            <w:pPr>
              <w:pStyle w:val="Encabezado"/>
              <w:widowControl w:val="0"/>
              <w:numPr>
                <w:ilvl w:val="0"/>
                <w:numId w:val="126"/>
              </w:numPr>
              <w:spacing w:line="276" w:lineRule="auto"/>
              <w:rPr>
                <w:rFonts w:cs="Arial"/>
                <w:szCs w:val="18"/>
                <w:lang w:val="es-GT" w:bidi="ar"/>
              </w:rPr>
            </w:pPr>
            <w:r w:rsidRPr="0050677A">
              <w:rPr>
                <w:rFonts w:cs="Arial"/>
                <w:szCs w:val="18"/>
                <w:lang w:val="es-GT" w:bidi="ar"/>
              </w:rPr>
              <w:t>Supervisar que el equipo e infraestructura se encuentren en óptimas condiciones.</w:t>
            </w:r>
          </w:p>
          <w:p w14:paraId="009CA86E" w14:textId="77777777" w:rsidR="0050677A" w:rsidRPr="0050677A" w:rsidRDefault="0050677A" w:rsidP="00C319DA">
            <w:pPr>
              <w:pStyle w:val="Encabezado"/>
              <w:widowControl w:val="0"/>
              <w:numPr>
                <w:ilvl w:val="0"/>
                <w:numId w:val="126"/>
              </w:numPr>
              <w:spacing w:line="276" w:lineRule="auto"/>
              <w:rPr>
                <w:rFonts w:cs="Arial"/>
                <w:szCs w:val="18"/>
                <w:lang w:val="es-GT" w:bidi="ar"/>
              </w:rPr>
            </w:pPr>
            <w:r w:rsidRPr="0050677A">
              <w:rPr>
                <w:rFonts w:cs="Arial"/>
                <w:szCs w:val="18"/>
                <w:lang w:val="es-GT" w:bidi="ar"/>
              </w:rPr>
              <w:t>Realizar la evaluación de proveedores y mantener el registro de los proveedores y sus evaluaciones.</w:t>
            </w:r>
          </w:p>
          <w:p w14:paraId="14F624DB" w14:textId="77777777" w:rsidR="0050677A" w:rsidRDefault="0050677A" w:rsidP="00C319DA">
            <w:pPr>
              <w:pStyle w:val="Encabezado"/>
              <w:widowControl w:val="0"/>
              <w:numPr>
                <w:ilvl w:val="0"/>
                <w:numId w:val="126"/>
              </w:numPr>
              <w:spacing w:line="276" w:lineRule="auto"/>
              <w:rPr>
                <w:rFonts w:cs="Arial"/>
                <w:szCs w:val="18"/>
                <w:lang w:val="es-GT" w:bidi="ar"/>
              </w:rPr>
            </w:pPr>
            <w:r w:rsidRPr="0050677A">
              <w:rPr>
                <w:rFonts w:cs="Arial"/>
                <w:szCs w:val="18"/>
                <w:lang w:val="es-GT" w:bidi="ar"/>
              </w:rPr>
              <w:t>Requerir solicitudes de ofertas económicas de bienes y/o servicios que soliciten diferentes departamentos de esta dependencia y solicitar la Autorización de las Autoridades Superiores</w:t>
            </w:r>
            <w:r>
              <w:rPr>
                <w:rFonts w:cs="Arial"/>
                <w:szCs w:val="18"/>
                <w:lang w:val="es-GT" w:bidi="ar"/>
              </w:rPr>
              <w:t>.</w:t>
            </w:r>
          </w:p>
          <w:p w14:paraId="6D849E8F" w14:textId="77777777" w:rsidR="00C319DA" w:rsidRPr="006177E5" w:rsidRDefault="00C319DA" w:rsidP="00C319DA">
            <w:pPr>
              <w:pStyle w:val="Prrafodelista"/>
              <w:numPr>
                <w:ilvl w:val="0"/>
                <w:numId w:val="126"/>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41F0B56F" w14:textId="688E5F93" w:rsidR="0050677A" w:rsidRPr="0050677A" w:rsidRDefault="0050677A" w:rsidP="00C319DA">
            <w:pPr>
              <w:pStyle w:val="Encabezado"/>
              <w:widowControl w:val="0"/>
              <w:numPr>
                <w:ilvl w:val="0"/>
                <w:numId w:val="126"/>
              </w:numPr>
              <w:spacing w:line="276" w:lineRule="auto"/>
              <w:rPr>
                <w:rFonts w:cs="Arial"/>
                <w:szCs w:val="18"/>
                <w:lang w:val="es-GT" w:bidi="ar"/>
              </w:rPr>
            </w:pPr>
            <w:r w:rsidRPr="0050677A">
              <w:rPr>
                <w:rFonts w:cs="Arial"/>
                <w:szCs w:val="18"/>
                <w:lang w:val="es-GT" w:bidi="ar"/>
              </w:rPr>
              <w:t>Realizar retenciones de ISR e IVA cuando corresponda</w:t>
            </w:r>
            <w:r>
              <w:rPr>
                <w:rFonts w:cs="Arial"/>
                <w:szCs w:val="18"/>
                <w:lang w:val="es-GT" w:bidi="ar"/>
              </w:rPr>
              <w:t>.</w:t>
            </w:r>
          </w:p>
          <w:p w14:paraId="4A6D3A6E" w14:textId="77777777" w:rsidR="0050677A" w:rsidRPr="0050677A" w:rsidRDefault="0050677A" w:rsidP="00C319DA">
            <w:pPr>
              <w:pStyle w:val="Encabezado"/>
              <w:widowControl w:val="0"/>
              <w:numPr>
                <w:ilvl w:val="0"/>
                <w:numId w:val="126"/>
              </w:numPr>
              <w:spacing w:line="276" w:lineRule="auto"/>
              <w:rPr>
                <w:rFonts w:cs="Arial"/>
                <w:szCs w:val="18"/>
                <w:lang w:val="es-GT" w:bidi="ar"/>
              </w:rPr>
            </w:pPr>
            <w:r w:rsidRPr="0050677A">
              <w:rPr>
                <w:rFonts w:cs="Arial"/>
                <w:szCs w:val="18"/>
                <w:lang w:val="es-GT" w:bidi="ar"/>
              </w:rPr>
              <w:t>Actualizar Datos de Unidad Ejecutora, Generación del Reporte de Caja Fiscal, Generación de Reporte de la Conciliación Bancaria y Generación de Reporte de Cuenta Corriente en el Fondo Rotativo.</w:t>
            </w:r>
          </w:p>
          <w:p w14:paraId="5B675AB0" w14:textId="2B2FEC70" w:rsidR="0050677A" w:rsidRPr="0050677A" w:rsidRDefault="0050677A" w:rsidP="00C319DA">
            <w:pPr>
              <w:pStyle w:val="Encabezado"/>
              <w:widowControl w:val="0"/>
              <w:numPr>
                <w:ilvl w:val="0"/>
                <w:numId w:val="126"/>
              </w:numPr>
              <w:spacing w:line="276" w:lineRule="auto"/>
              <w:rPr>
                <w:rFonts w:cs="Arial"/>
                <w:szCs w:val="18"/>
                <w:lang w:val="es-GT" w:bidi="ar"/>
              </w:rPr>
            </w:pPr>
            <w:r w:rsidRPr="0050677A">
              <w:rPr>
                <w:rFonts w:cs="Arial"/>
                <w:szCs w:val="18"/>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r>
              <w:rPr>
                <w:rFonts w:cs="Arial"/>
                <w:szCs w:val="18"/>
                <w:lang w:val="es-GT" w:bidi="ar"/>
              </w:rPr>
              <w:t>.</w:t>
            </w:r>
          </w:p>
          <w:p w14:paraId="7ADBE1C7" w14:textId="6E14B350" w:rsidR="005F7A02" w:rsidRPr="004A15C8" w:rsidRDefault="0050677A" w:rsidP="00C319DA">
            <w:pPr>
              <w:pStyle w:val="Encabezado"/>
              <w:widowControl w:val="0"/>
              <w:numPr>
                <w:ilvl w:val="0"/>
                <w:numId w:val="126"/>
              </w:numPr>
              <w:spacing w:line="276" w:lineRule="auto"/>
              <w:rPr>
                <w:szCs w:val="16"/>
                <w:lang w:val="es-GT"/>
              </w:rPr>
            </w:pPr>
            <w:r w:rsidRPr="0050677A">
              <w:rPr>
                <w:rFonts w:cs="Arial"/>
                <w:szCs w:val="18"/>
                <w:lang w:val="es-GT" w:bidi="ar"/>
              </w:rPr>
              <w:t xml:space="preserve">Realizar otras tareas asignadas por la autoridad superior inherentes al puesto, o tareas de carácter </w:t>
            </w:r>
            <w:proofErr w:type="gramStart"/>
            <w:r w:rsidRPr="0050677A">
              <w:rPr>
                <w:rFonts w:cs="Arial"/>
                <w:szCs w:val="18"/>
                <w:lang w:val="es-GT" w:bidi="ar"/>
              </w:rPr>
              <w:t>eventual  que</w:t>
            </w:r>
            <w:proofErr w:type="gramEnd"/>
            <w:r w:rsidRPr="0050677A">
              <w:rPr>
                <w:rFonts w:cs="Arial"/>
                <w:szCs w:val="18"/>
                <w:lang w:val="es-GT" w:bidi="ar"/>
              </w:rPr>
              <w:t xml:space="preserve"> no entorpezcan el cumplimiento del propósito principal del puesto y para las cuales la persona posea la competencia.</w:t>
            </w:r>
          </w:p>
        </w:tc>
      </w:tr>
      <w:tr w:rsidR="005F7A02" w:rsidRPr="00FC33C5" w14:paraId="162927FB"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F41B0D0" w14:textId="77777777" w:rsidR="005F7A02" w:rsidRPr="004A15C8" w:rsidRDefault="005F7A02" w:rsidP="005F7A02">
            <w:pPr>
              <w:textAlignment w:val="center"/>
              <w:rPr>
                <w:rFonts w:cs="Arial"/>
                <w:b/>
                <w:sz w:val="18"/>
                <w:szCs w:val="18"/>
                <w:lang w:val="es-GT"/>
              </w:rPr>
            </w:pPr>
            <w:r w:rsidRPr="004A15C8">
              <w:rPr>
                <w:rFonts w:cs="Arial"/>
                <w:b/>
                <w:sz w:val="18"/>
                <w:szCs w:val="18"/>
              </w:rPr>
              <w:t>5. TAREAS EVENTUALES</w:t>
            </w:r>
          </w:p>
        </w:tc>
      </w:tr>
      <w:tr w:rsidR="005F7A02" w:rsidRPr="003D721E" w14:paraId="09BC4596"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FA037D4" w14:textId="77777777" w:rsidR="0050677A" w:rsidRPr="0050677A" w:rsidRDefault="0050677A" w:rsidP="00D2067C">
            <w:pPr>
              <w:pStyle w:val="Encabezado"/>
              <w:widowControl w:val="0"/>
              <w:numPr>
                <w:ilvl w:val="0"/>
                <w:numId w:val="127"/>
              </w:numPr>
              <w:spacing w:line="276" w:lineRule="auto"/>
              <w:rPr>
                <w:szCs w:val="16"/>
                <w:lang w:val="es-GT"/>
              </w:rPr>
            </w:pPr>
            <w:r w:rsidRPr="0050677A">
              <w:rPr>
                <w:rFonts w:cs="Arial"/>
                <w:szCs w:val="18"/>
                <w:lang w:val="es-GT" w:bidi="ar"/>
              </w:rPr>
              <w:t>Enlace con la CGC en la Unidad de Digitalización y Resguardo de Contratos.</w:t>
            </w:r>
          </w:p>
          <w:p w14:paraId="5DC39314" w14:textId="77777777" w:rsidR="0050677A" w:rsidRPr="00B4347F" w:rsidRDefault="0050677A" w:rsidP="00D2067C">
            <w:pPr>
              <w:pStyle w:val="Encabezado"/>
              <w:widowControl w:val="0"/>
              <w:numPr>
                <w:ilvl w:val="0"/>
                <w:numId w:val="127"/>
              </w:numPr>
              <w:spacing w:line="276" w:lineRule="auto"/>
              <w:rPr>
                <w:rFonts w:cs="Arial"/>
                <w:szCs w:val="18"/>
                <w:lang w:val="es-GT" w:bidi="ar"/>
              </w:rPr>
            </w:pPr>
            <w:r w:rsidRPr="00B4347F">
              <w:rPr>
                <w:rFonts w:cs="Arial"/>
                <w:szCs w:val="18"/>
                <w:lang w:val="es-GT" w:bidi="ar"/>
              </w:rPr>
              <w:t>Planificar, organizar y supervisar las actividades específicas asignadas por el jefe del departamento.</w:t>
            </w:r>
          </w:p>
          <w:p w14:paraId="62058B42" w14:textId="308A7FB5" w:rsidR="005F7A02" w:rsidRPr="004A15C8" w:rsidRDefault="005F7A02" w:rsidP="00D2067C">
            <w:pPr>
              <w:pStyle w:val="Encabezado"/>
              <w:widowControl w:val="0"/>
              <w:numPr>
                <w:ilvl w:val="0"/>
                <w:numId w:val="127"/>
              </w:numPr>
              <w:spacing w:line="276" w:lineRule="auto"/>
              <w:rPr>
                <w:szCs w:val="16"/>
                <w:lang w:val="es-GT"/>
              </w:rPr>
            </w:pPr>
            <w:r w:rsidRPr="004B768F">
              <w:rPr>
                <w:szCs w:val="16"/>
                <w:lang w:val="es-GT"/>
              </w:rPr>
              <w:t xml:space="preserve">Realizar otras tareas asignadas por la autoridad superior inherentes al puesto, o tareas de carácter </w:t>
            </w:r>
            <w:proofErr w:type="gramStart"/>
            <w:r w:rsidRPr="004B768F">
              <w:rPr>
                <w:szCs w:val="16"/>
                <w:lang w:val="es-GT"/>
              </w:rPr>
              <w:t>eventual  que</w:t>
            </w:r>
            <w:proofErr w:type="gramEnd"/>
            <w:r w:rsidRPr="004B768F">
              <w:rPr>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16C64078"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04815B69"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A3FF2E"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5F7A02" w:rsidRPr="003D721E" w14:paraId="1B14528D"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9C7A7F" w14:textId="3F48F1F5" w:rsidR="005F7A02" w:rsidRPr="00693F6D" w:rsidRDefault="001B7D5F" w:rsidP="005F7A02">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5F7A02" w:rsidRPr="00FC33C5" w14:paraId="6CD2916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AF9AC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5CA5A25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21CC40" w14:textId="77777777" w:rsidR="005F7A02" w:rsidRPr="00693F6D" w:rsidRDefault="005F7A02" w:rsidP="005F7A02">
            <w:pPr>
              <w:jc w:val="left"/>
              <w:textAlignment w:val="center"/>
              <w:rPr>
                <w:rFonts w:cs="Arial"/>
                <w:szCs w:val="16"/>
                <w:lang w:val="es-GT"/>
              </w:rPr>
            </w:pPr>
            <w:r>
              <w:rPr>
                <w:rFonts w:cs="Arial"/>
                <w:sz w:val="18"/>
                <w:szCs w:val="16"/>
                <w:lang w:val="es-GT"/>
              </w:rPr>
              <w:t>N/A</w:t>
            </w:r>
          </w:p>
        </w:tc>
      </w:tr>
      <w:tr w:rsidR="005F7A02" w:rsidRPr="00FC33C5" w14:paraId="5A40C7E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52D84C"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100FAC46" w14:textId="77777777" w:rsidTr="00D2067C">
        <w:trPr>
          <w:cnfStyle w:val="000000100000" w:firstRow="0" w:lastRow="0" w:firstColumn="0" w:lastColumn="0" w:oddVBand="0" w:evenVBand="0" w:oddHBand="1" w:evenHBand="0" w:firstRowFirstColumn="0" w:firstRowLastColumn="0" w:lastRowFirstColumn="0" w:lastRowLastColumn="0"/>
          <w:trHeight w:val="6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40EEA4" w14:textId="6419F5E4" w:rsidR="005F7A02" w:rsidRPr="00693F6D" w:rsidRDefault="00940D3D" w:rsidP="005F7A02">
            <w:pPr>
              <w:textAlignment w:val="center"/>
              <w:rPr>
                <w:rFonts w:cs="Arial"/>
                <w:szCs w:val="16"/>
                <w:lang w:val="es-GT"/>
              </w:rPr>
            </w:pPr>
            <w:r w:rsidRPr="00FB7D9E">
              <w:rPr>
                <w:lang w:val="es-GT"/>
              </w:rPr>
              <w:lastRenderedPageBreak/>
              <w:t>Responde por el incumplimiento de las tareas asignadas al puesto y las funciones del área a la que pertenece, establecidas en la documentación legal vigente que le concierne.</w:t>
            </w:r>
          </w:p>
        </w:tc>
      </w:tr>
      <w:tr w:rsidR="005F7A02" w:rsidRPr="003D721E" w14:paraId="6698C25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50B0BB"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7CB2D2E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6527C1"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C67EE1" w:rsidRPr="003D721E" w14:paraId="707FCF00" w14:textId="77777777" w:rsidTr="00D2067C">
        <w:trPr>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1E62B" w14:textId="77777777" w:rsidR="00C67EE1" w:rsidRPr="00FC33C5" w:rsidRDefault="00C67EE1"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F8025F" w14:textId="77777777" w:rsidR="00C67EE1" w:rsidRPr="00851BAC" w:rsidRDefault="00C67EE1" w:rsidP="00C67EE1">
            <w:pPr>
              <w:cnfStyle w:val="000000000000" w:firstRow="0" w:lastRow="0" w:firstColumn="0" w:lastColumn="0" w:oddVBand="0" w:evenVBand="0" w:oddHBand="0" w:evenHBand="0" w:firstRowFirstColumn="0" w:firstRowLastColumn="0" w:lastRowFirstColumn="0" w:lastRowLastColumn="0"/>
              <w:rPr>
                <w:i/>
              </w:rPr>
            </w:pPr>
            <w:r w:rsidRPr="00851BAC">
              <w:rPr>
                <w:i/>
              </w:rPr>
              <w:t xml:space="preserve">Personal del departamento, personal administrativo, jefes de secciones, jefes de departamento, personal de la DAFI y DIDAI, entes rectores de diferentes procesos. </w:t>
            </w:r>
          </w:p>
        </w:tc>
      </w:tr>
      <w:tr w:rsidR="00C67EE1" w:rsidRPr="003D721E" w14:paraId="1A42F9C9" w14:textId="77777777" w:rsidTr="00D2067C">
        <w:trPr>
          <w:cnfStyle w:val="000000100000" w:firstRow="0" w:lastRow="0" w:firstColumn="0" w:lastColumn="0" w:oddVBand="0" w:evenVBand="0" w:oddHBand="1" w:evenHBand="0" w:firstRowFirstColumn="0" w:firstRowLastColumn="0" w:lastRowFirstColumn="0" w:lastRowLastColumn="0"/>
          <w:trHeight w:val="55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3520B1" w14:textId="77777777" w:rsidR="00C67EE1" w:rsidRPr="00FC33C5" w:rsidRDefault="00C67EE1"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B342381" w14:textId="77777777" w:rsidR="00C67EE1" w:rsidRPr="00851BAC" w:rsidRDefault="00C67EE1" w:rsidP="00C67EE1">
            <w:pPr>
              <w:cnfStyle w:val="000000100000" w:firstRow="0" w:lastRow="0" w:firstColumn="0" w:lastColumn="0" w:oddVBand="0" w:evenVBand="0" w:oddHBand="1" w:evenHBand="0" w:firstRowFirstColumn="0" w:firstRowLastColumn="0" w:lastRowFirstColumn="0" w:lastRowLastColumn="0"/>
              <w:rPr>
                <w:i/>
              </w:rPr>
            </w:pPr>
            <w:r w:rsidRPr="00851BAC">
              <w:rPr>
                <w:i/>
              </w:rPr>
              <w:t xml:space="preserve">CGC, MINFIN, proveedores, directores y docentes de Centros Educativos Públicos del departamento, bancos del sistema, entre otros. </w:t>
            </w:r>
          </w:p>
        </w:tc>
      </w:tr>
      <w:tr w:rsidR="005F7A02" w:rsidRPr="00FC33C5" w14:paraId="2EF685C6"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75597B"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7FA1231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01AEF0" w14:textId="14F3179A" w:rsidR="005F7A02" w:rsidRPr="00693F6D" w:rsidRDefault="00851BAC" w:rsidP="00851BAC">
            <w:pPr>
              <w:textAlignment w:val="center"/>
              <w:rPr>
                <w:rFonts w:cs="Arial"/>
                <w:szCs w:val="16"/>
                <w:lang w:val="es-GT"/>
              </w:rPr>
            </w:pPr>
            <w:r w:rsidRPr="00851BAC">
              <w:rPr>
                <w:rFonts w:cs="Arial"/>
                <w:szCs w:val="16"/>
                <w:lang w:val="es-GT"/>
              </w:rPr>
              <w:t>Edificio Plaza Rabí.</w:t>
            </w:r>
          </w:p>
        </w:tc>
      </w:tr>
      <w:tr w:rsidR="005F7A02" w:rsidRPr="00FC33C5" w14:paraId="57D7192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3CD58DE"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72B49B6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796215" w14:textId="4CDD34B4" w:rsidR="005F7A02" w:rsidRPr="00FC33C5" w:rsidRDefault="005F7A02" w:rsidP="00851BAC">
            <w:pPr>
              <w:textAlignment w:val="center"/>
              <w:rPr>
                <w:rFonts w:cs="Arial"/>
                <w:i w:val="0"/>
                <w:szCs w:val="16"/>
                <w:lang w:val="es-GT"/>
              </w:rPr>
            </w:pPr>
            <w:r>
              <w:rPr>
                <w:rFonts w:cs="Arial"/>
                <w:szCs w:val="16"/>
                <w:lang w:val="es-GT"/>
              </w:rPr>
              <w:t>La jornada de trabajo es Diurna, de lunes a viernes de 9:00 a 17:30 horas</w:t>
            </w:r>
          </w:p>
        </w:tc>
      </w:tr>
      <w:tr w:rsidR="005F7A02" w:rsidRPr="00FC33C5" w14:paraId="469D654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BB1EE8"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5134F4A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DAC143" w14:textId="5C525A15" w:rsidR="005F7A02" w:rsidRPr="00FC33C5" w:rsidRDefault="00A61815" w:rsidP="00A61815">
            <w:pPr>
              <w:textAlignment w:val="center"/>
              <w:rPr>
                <w:rFonts w:cs="Arial"/>
                <w:i w:val="0"/>
                <w:szCs w:val="16"/>
                <w:lang w:val="es-GT"/>
              </w:rPr>
            </w:pPr>
            <w:r>
              <w:rPr>
                <w:rFonts w:cs="Arial"/>
                <w:szCs w:val="16"/>
                <w:lang w:val="es-GT"/>
              </w:rPr>
              <w:t xml:space="preserve">Se derivan por el incumplimiento de sus funciones, afectando el cumplimiento de las metas y objetivos del departamento Administrativo </w:t>
            </w:r>
            <w:proofErr w:type="gramStart"/>
            <w:r>
              <w:rPr>
                <w:rFonts w:cs="Arial"/>
                <w:szCs w:val="16"/>
                <w:lang w:val="es-GT"/>
              </w:rPr>
              <w:t>Financiero  del</w:t>
            </w:r>
            <w:proofErr w:type="gramEnd"/>
            <w:r>
              <w:rPr>
                <w:rFonts w:cs="Arial"/>
                <w:szCs w:val="16"/>
                <w:lang w:val="es-GT"/>
              </w:rPr>
              <w:t xml:space="preserve"> JNO.</w:t>
            </w:r>
          </w:p>
        </w:tc>
      </w:tr>
      <w:tr w:rsidR="005F7A02" w:rsidRPr="00FC33C5" w14:paraId="11B45C4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9B08FA"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5F7A02" w:rsidRPr="003D721E" w14:paraId="1567030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43DFC9" w14:textId="77777777" w:rsidR="005F7A02" w:rsidRPr="00E4109B" w:rsidRDefault="005F7A02" w:rsidP="005F7A02">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p w14:paraId="79ED085E" w14:textId="77777777" w:rsidR="005F7A02" w:rsidRPr="00E4109B" w:rsidRDefault="005F7A02" w:rsidP="005F7A02">
            <w:pPr>
              <w:textAlignment w:val="center"/>
              <w:rPr>
                <w:rFonts w:cs="Arial"/>
                <w:szCs w:val="16"/>
                <w:lang w:val="es-GT"/>
              </w:rPr>
            </w:pPr>
          </w:p>
        </w:tc>
      </w:tr>
      <w:tr w:rsidR="005F7A02" w:rsidRPr="00FC33C5" w14:paraId="69B138A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EACC6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1B1091E5" w14:textId="77777777" w:rsidTr="00D2067C">
        <w:trPr>
          <w:cnfStyle w:val="000000100000" w:firstRow="0" w:lastRow="0" w:firstColumn="0" w:lastColumn="0" w:oddVBand="0" w:evenVBand="0" w:oddHBand="1" w:evenHBand="0" w:firstRowFirstColumn="0" w:firstRowLastColumn="0" w:lastRowFirstColumn="0" w:lastRowLastColumn="0"/>
          <w:trHeight w:val="89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D659D2"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040A542" w14:textId="7135A196" w:rsidR="005F7A02" w:rsidRPr="00693F6D" w:rsidRDefault="005F7A02" w:rsidP="00317B5C">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w:t>
            </w:r>
            <w:r w:rsidR="0078598D">
              <w:rPr>
                <w:rFonts w:cs="Arial"/>
                <w:i/>
                <w:szCs w:val="16"/>
                <w:lang w:val="es-GT"/>
              </w:rPr>
              <w:t>7</w:t>
            </w:r>
            <w:r w:rsidRPr="00FB7D9E">
              <w:rPr>
                <w:rFonts w:cs="Arial"/>
                <w:i/>
                <w:szCs w:val="16"/>
                <w:lang w:val="es-GT"/>
              </w:rPr>
              <w:t xml:space="preserve">0% de esfuerzo mental, </w:t>
            </w:r>
            <w:r w:rsidRPr="00317B5C">
              <w:rPr>
                <w:rFonts w:cs="Arial"/>
                <w:i/>
                <w:szCs w:val="16"/>
                <w:lang w:val="es-GT"/>
              </w:rPr>
              <w:t>exi</w:t>
            </w:r>
            <w:r w:rsidR="0050677A" w:rsidRPr="00317B5C">
              <w:rPr>
                <w:rFonts w:cs="Arial"/>
                <w:i/>
                <w:szCs w:val="16"/>
                <w:lang w:val="es-GT"/>
              </w:rPr>
              <w:t xml:space="preserve">ge concentración constante para </w:t>
            </w:r>
            <w:r w:rsidR="00317B5C" w:rsidRPr="00317B5C">
              <w:rPr>
                <w:rFonts w:cs="Arial"/>
                <w:i/>
                <w:szCs w:val="16"/>
                <w:lang w:val="es-GT"/>
              </w:rPr>
              <w:t xml:space="preserve">aplicar conocimientos generales para </w:t>
            </w:r>
            <w:r w:rsidR="0050677A" w:rsidRPr="00317B5C">
              <w:rPr>
                <w:rFonts w:cs="Arial"/>
                <w:i/>
                <w:szCs w:val="16"/>
                <w:lang w:val="es-GT"/>
              </w:rPr>
              <w:t>ser responsable de la evaluación y análisis de requisitos legales necesarios de acuerdo a las funciones delegadas, con el objeto de viabilizar los procesos que se desarrollan en la dependencia</w:t>
            </w:r>
          </w:p>
        </w:tc>
      </w:tr>
      <w:tr w:rsidR="005F7A02" w:rsidRPr="003D721E" w14:paraId="4F45FF6A" w14:textId="77777777" w:rsidTr="0078598D">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B9CB84"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3C1722D" w14:textId="4421F229" w:rsidR="005F7A02" w:rsidRPr="00693F6D" w:rsidRDefault="005F7A02" w:rsidP="0078598D">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78598D">
              <w:rPr>
                <w:rFonts w:cs="Arial"/>
                <w:i/>
                <w:szCs w:val="16"/>
                <w:lang w:val="es-GT"/>
              </w:rPr>
              <w:t>3</w:t>
            </w:r>
            <w:r w:rsidRPr="00FB7D9E">
              <w:rPr>
                <w:rFonts w:cs="Arial"/>
                <w:i/>
                <w:szCs w:val="16"/>
                <w:lang w:val="es-GT"/>
              </w:rPr>
              <w:t>0% ya que la mayoría del tiempo realiza sus tareas sentado.</w:t>
            </w:r>
          </w:p>
        </w:tc>
      </w:tr>
      <w:tr w:rsidR="005F7A02" w:rsidRPr="00D523B8" w14:paraId="650C669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6461E5"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6C1E473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C92F09"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5673D7FB" w14:textId="77777777" w:rsidTr="00D2067C">
        <w:trPr>
          <w:cnfStyle w:val="000000100000" w:firstRow="0" w:lastRow="0" w:firstColumn="0" w:lastColumn="0" w:oddVBand="0" w:evenVBand="0" w:oddHBand="1" w:evenHBand="0" w:firstRowFirstColumn="0" w:firstRowLastColumn="0" w:lastRowFirstColumn="0" w:lastRowLastColumn="0"/>
          <w:trHeight w:val="691"/>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09F8FE7"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41A0D0F" w14:textId="6553E01D" w:rsidR="005F7A02" w:rsidRPr="00693F6D" w:rsidRDefault="00C67EE1" w:rsidP="0078598D">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C67EE1">
              <w:rPr>
                <w:rFonts w:cs="Arial"/>
                <w:i/>
                <w:szCs w:val="16"/>
                <w:lang w:val="es-GT"/>
              </w:rPr>
              <w:t>Acreditar haber aprobado los cursos equivalentes al octavo semestre de una carrera universitaria afín al puesto y seis meses de experiencia como Asistente Profesional IV en la especialidad que el puesto requiera, que incluya supervisión de personal.</w:t>
            </w:r>
          </w:p>
        </w:tc>
      </w:tr>
      <w:tr w:rsidR="005F7A02" w:rsidRPr="003D721E" w14:paraId="485FF675" w14:textId="77777777" w:rsidTr="00D2067C">
        <w:trPr>
          <w:trHeight w:val="417"/>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531A8BA"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22BAAA" w14:textId="77777777" w:rsidR="005F7A02" w:rsidRPr="00693F6D" w:rsidRDefault="00C67EE1"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C67EE1">
              <w:rPr>
                <w:rFonts w:cs="Arial"/>
                <w:i/>
                <w:szCs w:val="16"/>
                <w:lang w:val="es-GT"/>
              </w:rPr>
              <w:t>Acreditar haber aprobado el octavo semestre en una carrera universitaria afín al puesto y un año de experiencia en tareas relacionadas con el mismo, que incluya supervisión de personal.</w:t>
            </w:r>
          </w:p>
        </w:tc>
      </w:tr>
      <w:tr w:rsidR="005F7A02" w:rsidRPr="00FC33C5" w14:paraId="2BABD86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47EB328"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5F7A02" w:rsidRPr="00466F53" w14:paraId="539EAD99" w14:textId="77777777" w:rsidTr="00D2067C">
        <w:trPr>
          <w:trHeight w:val="3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FC99A1" w14:textId="6515BCFC" w:rsidR="005F7A02" w:rsidRPr="003D721E" w:rsidRDefault="00C67EE1" w:rsidP="00290FAF">
            <w:pPr>
              <w:pStyle w:val="Prrafodelista"/>
              <w:numPr>
                <w:ilvl w:val="0"/>
                <w:numId w:val="56"/>
              </w:numPr>
              <w:textAlignment w:val="center"/>
              <w:rPr>
                <w:rFonts w:cs="Arial"/>
                <w:szCs w:val="16"/>
                <w:lang w:val="es-GT"/>
              </w:rPr>
            </w:pPr>
            <w:r w:rsidRPr="00190F96">
              <w:rPr>
                <w:rFonts w:cs="Arial"/>
                <w:szCs w:val="16"/>
                <w:lang w:val="es-GT"/>
              </w:rPr>
              <w:t xml:space="preserve">Con estudios en las carreras de Administración de Empresas, Contador Público </w:t>
            </w:r>
            <w:r w:rsidR="00D2067C" w:rsidRPr="00190F96">
              <w:rPr>
                <w:rFonts w:cs="Arial"/>
                <w:szCs w:val="16"/>
                <w:lang w:val="es-GT"/>
              </w:rPr>
              <w:t>y Auditor</w:t>
            </w:r>
            <w:r w:rsidR="0078598D">
              <w:rPr>
                <w:rFonts w:cs="Arial"/>
                <w:szCs w:val="16"/>
                <w:lang w:val="es-GT"/>
              </w:rPr>
              <w:t>.</w:t>
            </w:r>
          </w:p>
        </w:tc>
      </w:tr>
      <w:tr w:rsidR="005F7A02" w:rsidRPr="00FC33C5" w14:paraId="27F2158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76A705"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3AEC9D25" w14:textId="77777777" w:rsidTr="00D2067C">
        <w:trPr>
          <w:trHeight w:val="211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124F8E"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 xml:space="preserve">Contabilidad: principios contables generalmente aceptados. </w:t>
            </w:r>
          </w:p>
          <w:p w14:paraId="3F82C357"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 xml:space="preserve">Redacción, ortografía y correspondencia. </w:t>
            </w:r>
          </w:p>
          <w:p w14:paraId="168CC8C2"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Conocimientos básicos de la Ley Orgánica del Presupuesto, Ley de Contrataciones del Estado, Manual de Clasificaciones Presupuestarias para el Sector Público de Guatemala y demás leyes afines, Reglamento de Inventarios de los Bienes Muebles de la Administración Pública.</w:t>
            </w:r>
          </w:p>
          <w:p w14:paraId="31FE8063"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Análisis matemáticos y financieros.</w:t>
            </w:r>
          </w:p>
          <w:p w14:paraId="0B901B80"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 xml:space="preserve">Administración financiera </w:t>
            </w:r>
          </w:p>
          <w:p w14:paraId="327BC68E"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 xml:space="preserve">Aspectos fiscales </w:t>
            </w:r>
          </w:p>
          <w:p w14:paraId="517D133F" w14:textId="77777777" w:rsidR="000B664A" w:rsidRPr="00D2067C" w:rsidRDefault="000B664A" w:rsidP="009B6A0A">
            <w:pPr>
              <w:pStyle w:val="Prrafodelista"/>
              <w:numPr>
                <w:ilvl w:val="0"/>
                <w:numId w:val="24"/>
              </w:numPr>
              <w:textAlignment w:val="center"/>
              <w:rPr>
                <w:rFonts w:cs="Arial"/>
                <w:szCs w:val="16"/>
                <w:lang w:val="es-GT"/>
              </w:rPr>
            </w:pPr>
            <w:r w:rsidRPr="00D2067C">
              <w:rPr>
                <w:rFonts w:cs="Arial"/>
                <w:szCs w:val="16"/>
                <w:lang w:val="es-GT"/>
              </w:rPr>
              <w:t>Administración pública.</w:t>
            </w:r>
          </w:p>
          <w:p w14:paraId="26CDA982" w14:textId="405C171C" w:rsidR="005F7A02" w:rsidRPr="00D2067C" w:rsidRDefault="005F7A02" w:rsidP="00851BAC">
            <w:pPr>
              <w:pStyle w:val="Prrafodelista"/>
              <w:numPr>
                <w:ilvl w:val="0"/>
                <w:numId w:val="24"/>
              </w:numPr>
              <w:textAlignment w:val="center"/>
              <w:rPr>
                <w:rFonts w:cs="Arial"/>
                <w:szCs w:val="16"/>
                <w:lang w:val="es-GT"/>
              </w:rPr>
            </w:pPr>
            <w:r w:rsidRPr="00D2067C">
              <w:rPr>
                <w:rFonts w:cs="Arial"/>
                <w:szCs w:val="16"/>
                <w:lang w:val="es-GT"/>
              </w:rPr>
              <w:t>Organización y administración.</w:t>
            </w:r>
          </w:p>
        </w:tc>
      </w:tr>
      <w:tr w:rsidR="005F7A02" w:rsidRPr="00466F53" w14:paraId="4094876D"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5561C5" w14:textId="77777777" w:rsidR="005F7A02" w:rsidRPr="00D2067C" w:rsidRDefault="005F7A02" w:rsidP="005F7A02">
            <w:pPr>
              <w:textAlignment w:val="center"/>
              <w:rPr>
                <w:rFonts w:cs="Arial"/>
                <w:szCs w:val="16"/>
                <w:lang w:val="es-GT"/>
              </w:rPr>
            </w:pPr>
            <w:r w:rsidRPr="00D2067C">
              <w:rPr>
                <w:rFonts w:cs="Arial"/>
                <w:szCs w:val="16"/>
                <w:lang w:val="es-GT"/>
              </w:rPr>
              <w:t>18. HABILIDADES Y DESTREZAS</w:t>
            </w:r>
          </w:p>
        </w:tc>
      </w:tr>
      <w:tr w:rsidR="005F7A02" w:rsidRPr="003D721E" w14:paraId="4D11474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905125"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Habilidades numéricas.</w:t>
            </w:r>
          </w:p>
          <w:p w14:paraId="6185D0DB"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Trabajo en equipo.</w:t>
            </w:r>
          </w:p>
          <w:p w14:paraId="65AA4849"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Comunicación eficaz (escrito y verbal).</w:t>
            </w:r>
          </w:p>
          <w:p w14:paraId="50A3F37B"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Organización.</w:t>
            </w:r>
          </w:p>
          <w:p w14:paraId="3CC0A328"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Resolución de problemas.</w:t>
            </w:r>
          </w:p>
          <w:p w14:paraId="453FF778"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Análisis y procesamiento de información.</w:t>
            </w:r>
          </w:p>
          <w:p w14:paraId="42058A70" w14:textId="77777777" w:rsidR="000B664A" w:rsidRP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Edición y redacción de informes.</w:t>
            </w:r>
          </w:p>
          <w:p w14:paraId="699CCE57" w14:textId="77777777" w:rsidR="000B664A" w:rsidRDefault="000B664A" w:rsidP="009B6A0A">
            <w:pPr>
              <w:pStyle w:val="Prrafodelista"/>
              <w:numPr>
                <w:ilvl w:val="0"/>
                <w:numId w:val="25"/>
              </w:numPr>
              <w:textAlignment w:val="center"/>
              <w:rPr>
                <w:rFonts w:cs="Arial"/>
                <w:szCs w:val="16"/>
                <w:lang w:val="es-GT"/>
              </w:rPr>
            </w:pPr>
            <w:r w:rsidRPr="000B664A">
              <w:rPr>
                <w:rFonts w:cs="Arial"/>
                <w:szCs w:val="16"/>
                <w:lang w:val="es-GT"/>
              </w:rPr>
              <w:t>Manejo de equipo de oficina (cómputo, impresión, fotocopiadora, escáner, audiovisuales, entre otros)</w:t>
            </w:r>
          </w:p>
          <w:p w14:paraId="5F1894CC" w14:textId="2EADC33B" w:rsidR="005F7A02" w:rsidRPr="00733512" w:rsidRDefault="005F7A02" w:rsidP="00244599">
            <w:pPr>
              <w:pStyle w:val="Prrafodelista"/>
              <w:numPr>
                <w:ilvl w:val="0"/>
                <w:numId w:val="25"/>
              </w:numPr>
              <w:textAlignment w:val="center"/>
              <w:rPr>
                <w:rFonts w:cs="Arial"/>
                <w:szCs w:val="16"/>
                <w:lang w:val="es-GT"/>
              </w:rPr>
            </w:pPr>
            <w:r w:rsidRPr="00244599">
              <w:rPr>
                <w:rFonts w:cs="Arial"/>
                <w:szCs w:val="16"/>
                <w:lang w:val="es-GT"/>
              </w:rPr>
              <w:t>Facilidad de expresión verbal y escrita.</w:t>
            </w:r>
          </w:p>
        </w:tc>
      </w:tr>
      <w:tr w:rsidR="005F7A02" w:rsidRPr="00C7166E" w14:paraId="05913DA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AE746BB" w14:textId="77777777" w:rsidR="005F7A02" w:rsidRPr="00E04D40" w:rsidRDefault="005F7A02" w:rsidP="005F7A02">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5F7A02" w:rsidRPr="00C7166E" w14:paraId="7AFB57C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2ECDCD8" w14:textId="77777777" w:rsidR="000B664A" w:rsidRPr="000B664A" w:rsidRDefault="000B664A" w:rsidP="00466BCC">
            <w:pPr>
              <w:pStyle w:val="Prrafodelista"/>
              <w:numPr>
                <w:ilvl w:val="0"/>
                <w:numId w:val="15"/>
              </w:numPr>
              <w:textAlignment w:val="center"/>
              <w:rPr>
                <w:rFonts w:cs="Arial"/>
                <w:szCs w:val="16"/>
                <w:lang w:val="es-GT"/>
              </w:rPr>
            </w:pPr>
            <w:r w:rsidRPr="000B664A">
              <w:rPr>
                <w:rFonts w:cs="Arial"/>
                <w:szCs w:val="16"/>
                <w:lang w:val="es-GT"/>
              </w:rPr>
              <w:t xml:space="preserve">Proactividad, </w:t>
            </w:r>
          </w:p>
          <w:p w14:paraId="13E114E0" w14:textId="77777777" w:rsidR="000B664A" w:rsidRPr="000B664A" w:rsidRDefault="000B664A" w:rsidP="00466BCC">
            <w:pPr>
              <w:pStyle w:val="Prrafodelista"/>
              <w:numPr>
                <w:ilvl w:val="0"/>
                <w:numId w:val="15"/>
              </w:numPr>
              <w:textAlignment w:val="center"/>
              <w:rPr>
                <w:rFonts w:cs="Arial"/>
                <w:szCs w:val="16"/>
                <w:lang w:val="es-GT"/>
              </w:rPr>
            </w:pPr>
            <w:r w:rsidRPr="000B664A">
              <w:rPr>
                <w:rFonts w:cs="Arial"/>
                <w:szCs w:val="16"/>
                <w:lang w:val="es-GT"/>
              </w:rPr>
              <w:t xml:space="preserve">Trabajo en equipo </w:t>
            </w:r>
          </w:p>
          <w:p w14:paraId="3CEA9703" w14:textId="77777777" w:rsidR="000B664A" w:rsidRPr="000B664A" w:rsidRDefault="000B664A" w:rsidP="00466BCC">
            <w:pPr>
              <w:pStyle w:val="Prrafodelista"/>
              <w:numPr>
                <w:ilvl w:val="0"/>
                <w:numId w:val="15"/>
              </w:numPr>
              <w:textAlignment w:val="center"/>
              <w:rPr>
                <w:rFonts w:cs="Arial"/>
                <w:szCs w:val="16"/>
                <w:lang w:val="es-GT"/>
              </w:rPr>
            </w:pPr>
            <w:r w:rsidRPr="000B664A">
              <w:rPr>
                <w:rFonts w:cs="Arial"/>
                <w:szCs w:val="16"/>
                <w:lang w:val="es-GT"/>
              </w:rPr>
              <w:t xml:space="preserve">Relaciones interpersonales </w:t>
            </w:r>
          </w:p>
          <w:p w14:paraId="0EB02C6E" w14:textId="77777777" w:rsidR="000B664A" w:rsidRPr="000B664A" w:rsidRDefault="000B664A" w:rsidP="00466BCC">
            <w:pPr>
              <w:pStyle w:val="Prrafodelista"/>
              <w:numPr>
                <w:ilvl w:val="0"/>
                <w:numId w:val="15"/>
              </w:numPr>
              <w:textAlignment w:val="center"/>
              <w:rPr>
                <w:rFonts w:cs="Arial"/>
                <w:szCs w:val="16"/>
                <w:lang w:val="es-GT"/>
              </w:rPr>
            </w:pPr>
            <w:r w:rsidRPr="000B664A">
              <w:rPr>
                <w:rFonts w:cs="Arial"/>
                <w:szCs w:val="16"/>
                <w:lang w:val="es-GT"/>
              </w:rPr>
              <w:t>Comunicación efectiva.</w:t>
            </w:r>
          </w:p>
          <w:p w14:paraId="5D7F62BA" w14:textId="1387BE7A" w:rsidR="005F7A02" w:rsidRPr="00733512" w:rsidRDefault="000B664A" w:rsidP="00317B5C">
            <w:pPr>
              <w:pStyle w:val="Prrafodelista"/>
              <w:numPr>
                <w:ilvl w:val="0"/>
                <w:numId w:val="15"/>
              </w:numPr>
              <w:textAlignment w:val="center"/>
              <w:rPr>
                <w:rFonts w:cs="Arial"/>
                <w:szCs w:val="16"/>
                <w:lang w:val="es-GT"/>
              </w:rPr>
            </w:pPr>
            <w:r w:rsidRPr="00317B5C">
              <w:rPr>
                <w:rFonts w:cs="Arial"/>
                <w:szCs w:val="16"/>
                <w:lang w:val="es-GT"/>
              </w:rPr>
              <w:t>Responsable, empatía, respetuoso, puntual, discreto, actitud positiva, comprometido con la institución.</w:t>
            </w:r>
          </w:p>
        </w:tc>
      </w:tr>
      <w:tr w:rsidR="005F7A02" w:rsidRPr="0007499F" w14:paraId="36088CF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626D51"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0811D5B6"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411F6" w14:textId="5B2789D8" w:rsidR="005F7A02" w:rsidRPr="00733512" w:rsidRDefault="004578C6" w:rsidP="00244599">
            <w:pPr>
              <w:pStyle w:val="Prrafodelista"/>
              <w:numPr>
                <w:ilvl w:val="0"/>
                <w:numId w:val="63"/>
              </w:numPr>
              <w:textAlignment w:val="center"/>
              <w:rPr>
                <w:rFonts w:cs="Arial"/>
                <w:szCs w:val="16"/>
                <w:lang w:val="es-GT"/>
              </w:rPr>
            </w:pPr>
            <w:r w:rsidRPr="00317B5C">
              <w:rPr>
                <w:rFonts w:cs="Arial"/>
                <w:szCs w:val="16"/>
                <w:lang w:val="es-GT"/>
              </w:rPr>
              <w:t>Disponibilidad para trasladarse al interior del país.</w:t>
            </w:r>
          </w:p>
        </w:tc>
      </w:tr>
    </w:tbl>
    <w:p w14:paraId="1CD6A783" w14:textId="71E5145E" w:rsidR="00D2067C" w:rsidRDefault="00D2067C">
      <w:pPr>
        <w:rPr>
          <w:i/>
          <w:iCs/>
        </w:rPr>
      </w:pPr>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03CBB0C2"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0771775" w14:textId="533B1663" w:rsidR="005F7A02" w:rsidRPr="00C508A6" w:rsidRDefault="0056393F" w:rsidP="00052A05">
            <w:pPr>
              <w:pStyle w:val="Prrafodelista"/>
              <w:numPr>
                <w:ilvl w:val="0"/>
                <w:numId w:val="32"/>
              </w:numPr>
              <w:jc w:val="center"/>
              <w:textAlignment w:val="center"/>
              <w:rPr>
                <w:rFonts w:cs="Arial"/>
                <w:b w:val="0"/>
                <w:sz w:val="18"/>
                <w:szCs w:val="18"/>
                <w:lang w:val="es-GT"/>
              </w:rPr>
            </w:pPr>
            <w:r w:rsidRPr="00C41101">
              <w:rPr>
                <w:rFonts w:cs="Arial"/>
                <w:bCs w:val="0"/>
                <w:sz w:val="18"/>
                <w:szCs w:val="18"/>
              </w:rPr>
              <w:lastRenderedPageBreak/>
              <w:t>ENCARGADO</w:t>
            </w:r>
            <w:r w:rsidRPr="00C508A6">
              <w:rPr>
                <w:rFonts w:cs="Arial"/>
                <w:sz w:val="18"/>
                <w:szCs w:val="18"/>
              </w:rPr>
              <w:t xml:space="preserve"> DE INVENTARIOS</w:t>
            </w:r>
          </w:p>
        </w:tc>
      </w:tr>
      <w:tr w:rsidR="005F7A02" w:rsidRPr="00BC2E56" w14:paraId="5A08B15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48C05E"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06BAF732"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880C42" w14:textId="77777777" w:rsidR="005F7A02" w:rsidRPr="00BC2E56" w:rsidRDefault="005F7A02" w:rsidP="000B664A">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0B664A">
              <w:rPr>
                <w:rFonts w:cs="Arial"/>
                <w:szCs w:val="16"/>
                <w:lang w:val="es-GT"/>
              </w:rPr>
              <w:t>Asistente Profesional IV</w:t>
            </w:r>
          </w:p>
        </w:tc>
        <w:tc>
          <w:tcPr>
            <w:tcW w:w="2452" w:type="pct"/>
            <w:tcBorders>
              <w:top w:val="single" w:sz="4" w:space="0" w:color="00B0F0"/>
            </w:tcBorders>
            <w:shd w:val="clear" w:color="auto" w:fill="auto"/>
          </w:tcPr>
          <w:p w14:paraId="704AF58C" w14:textId="77777777" w:rsidR="005F7A02" w:rsidRPr="00BC2E56" w:rsidRDefault="005F7A02" w:rsidP="000B664A">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0B664A">
              <w:rPr>
                <w:rFonts w:cs="Arial"/>
                <w:szCs w:val="16"/>
                <w:lang w:val="es-GT"/>
              </w:rPr>
              <w:t>9740</w:t>
            </w:r>
          </w:p>
        </w:tc>
      </w:tr>
      <w:tr w:rsidR="005F7A02" w:rsidRPr="00BC2E56" w14:paraId="141D1E8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A9EC0A" w14:textId="77777777" w:rsidR="005F7A02" w:rsidRPr="00BC2E56" w:rsidRDefault="005F7A02" w:rsidP="000B664A">
            <w:pPr>
              <w:textAlignment w:val="center"/>
              <w:rPr>
                <w:rFonts w:cs="Arial"/>
                <w:iCs w:val="0"/>
                <w:szCs w:val="16"/>
                <w:lang w:val="es-GT"/>
              </w:rPr>
            </w:pPr>
            <w:r w:rsidRPr="00BC2E56">
              <w:rPr>
                <w:rFonts w:cs="Arial"/>
                <w:szCs w:val="16"/>
                <w:lang w:val="es-GT"/>
              </w:rPr>
              <w:t xml:space="preserve">Especialidad: </w:t>
            </w:r>
            <w:r w:rsidR="000B664A">
              <w:rPr>
                <w:rFonts w:cs="Arial"/>
                <w:szCs w:val="16"/>
                <w:lang w:val="es-GT"/>
              </w:rPr>
              <w:t>Administración</w:t>
            </w:r>
          </w:p>
        </w:tc>
        <w:tc>
          <w:tcPr>
            <w:tcW w:w="2452" w:type="pct"/>
            <w:tcBorders>
              <w:bottom w:val="single" w:sz="4" w:space="0" w:color="00B0F0"/>
            </w:tcBorders>
          </w:tcPr>
          <w:p w14:paraId="0AD1224A" w14:textId="77777777" w:rsidR="005F7A02" w:rsidRPr="00BC2E56" w:rsidRDefault="005F7A02" w:rsidP="000B664A">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0B664A">
              <w:rPr>
                <w:rFonts w:cs="Arial"/>
                <w:szCs w:val="16"/>
                <w:lang w:val="es-GT"/>
              </w:rPr>
              <w:t>0007</w:t>
            </w:r>
          </w:p>
        </w:tc>
      </w:tr>
      <w:tr w:rsidR="005F7A02" w:rsidRPr="00BC2E56" w14:paraId="45BA6195"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28792F" w14:textId="77777777" w:rsidR="005F7A02" w:rsidRPr="00BC2E56" w:rsidRDefault="005F7A02" w:rsidP="005F7A02">
            <w:pPr>
              <w:textAlignment w:val="center"/>
              <w:rPr>
                <w:rFonts w:cs="Arial"/>
                <w:i w:val="0"/>
                <w:szCs w:val="16"/>
                <w:lang w:val="es-GT"/>
              </w:rPr>
            </w:pPr>
            <w:r w:rsidRPr="00BC2E56">
              <w:rPr>
                <w:rFonts w:cs="Arial"/>
                <w:szCs w:val="16"/>
                <w:lang w:val="es-GT"/>
              </w:rPr>
              <w:t xml:space="preserve">Título funcional: </w:t>
            </w:r>
            <w:r w:rsidR="000B664A" w:rsidRPr="000B664A">
              <w:rPr>
                <w:rFonts w:cs="Arial"/>
                <w:szCs w:val="16"/>
                <w:lang w:val="es-GT"/>
              </w:rPr>
              <w:t>Encargado de Inventarios</w:t>
            </w:r>
          </w:p>
        </w:tc>
        <w:tc>
          <w:tcPr>
            <w:tcW w:w="2452" w:type="pct"/>
            <w:shd w:val="clear" w:color="auto" w:fill="auto"/>
          </w:tcPr>
          <w:p w14:paraId="77BDC1A2"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603C9CF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A3E632E" w14:textId="77777777" w:rsidR="005F7A02" w:rsidRPr="00BC2E56" w:rsidRDefault="005F7A02" w:rsidP="0055124A">
            <w:pPr>
              <w:textAlignment w:val="center"/>
              <w:rPr>
                <w:rFonts w:cs="Arial"/>
                <w:i w:val="0"/>
                <w:szCs w:val="16"/>
                <w:lang w:val="es-GT"/>
              </w:rPr>
            </w:pPr>
            <w:r w:rsidRPr="00BC2E56">
              <w:rPr>
                <w:rFonts w:cs="Arial"/>
                <w:szCs w:val="16"/>
                <w:lang w:val="es-GT"/>
              </w:rPr>
              <w:t xml:space="preserve">Jefe inmediato: </w:t>
            </w:r>
            <w:r w:rsidR="00F67440">
              <w:rPr>
                <w:rFonts w:cs="Arial"/>
                <w:szCs w:val="16"/>
                <w:lang w:val="es-GT"/>
              </w:rPr>
              <w:t>Jefe de la Sección Financiera</w:t>
            </w:r>
          </w:p>
        </w:tc>
        <w:tc>
          <w:tcPr>
            <w:tcW w:w="2452" w:type="pct"/>
          </w:tcPr>
          <w:p w14:paraId="666F8B37" w14:textId="77777777" w:rsidR="005F7A02" w:rsidRPr="00FC33C5" w:rsidRDefault="005F7A02" w:rsidP="005F7A0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105E7D5C"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42B7EE54"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3FBECCB"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3E2D49DD" w14:textId="77777777" w:rsidTr="00D2067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78BE68" w14:textId="02A88BF6" w:rsidR="005F7A02" w:rsidRPr="00FC33C5" w:rsidRDefault="0055124A" w:rsidP="00317B5C">
            <w:pPr>
              <w:textAlignment w:val="center"/>
              <w:rPr>
                <w:rFonts w:cs="Arial"/>
                <w:szCs w:val="16"/>
                <w:lang w:val="es-GT"/>
              </w:rPr>
            </w:pPr>
            <w:r w:rsidRPr="0055124A">
              <w:rPr>
                <w:rFonts w:cs="Arial"/>
                <w:szCs w:val="16"/>
                <w:lang w:val="es-GT"/>
              </w:rPr>
              <w:t>Planificar, organizar, dirigir y controlar el inventario de bienes muebles, utilizando los principios contables generalmente</w:t>
            </w:r>
            <w:r>
              <w:rPr>
                <w:rFonts w:cs="Arial"/>
                <w:szCs w:val="16"/>
                <w:lang w:val="es-GT"/>
              </w:rPr>
              <w:t xml:space="preserve"> </w:t>
            </w:r>
            <w:r w:rsidRPr="0055124A">
              <w:rPr>
                <w:rFonts w:cs="Arial"/>
                <w:szCs w:val="16"/>
                <w:lang w:val="es-GT"/>
              </w:rPr>
              <w:t>aceptados, la normativa legal vigente y documentación autorizada, para asegur</w:t>
            </w:r>
            <w:r>
              <w:rPr>
                <w:rFonts w:cs="Arial"/>
                <w:szCs w:val="16"/>
                <w:lang w:val="es-GT"/>
              </w:rPr>
              <w:t xml:space="preserve">ar el resguardo de los bienes del </w:t>
            </w:r>
            <w:r w:rsidR="00317B5C">
              <w:rPr>
                <w:rFonts w:cs="Arial"/>
                <w:szCs w:val="16"/>
                <w:lang w:val="es-GT"/>
              </w:rPr>
              <w:t>JNO</w:t>
            </w:r>
            <w:r w:rsidRPr="0055124A">
              <w:rPr>
                <w:rFonts w:cs="Arial"/>
                <w:szCs w:val="16"/>
                <w:lang w:val="es-GT"/>
              </w:rPr>
              <w:t>.</w:t>
            </w:r>
          </w:p>
        </w:tc>
      </w:tr>
      <w:tr w:rsidR="005F7A02" w:rsidRPr="00FC33C5" w14:paraId="035BB992"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A7771F5"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4F3524BE"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E0E6DF" w14:textId="77777777" w:rsidR="00EF1578" w:rsidRPr="00EF1578" w:rsidRDefault="00EF1578" w:rsidP="00EF1578">
            <w:pPr>
              <w:pStyle w:val="Encabezado"/>
              <w:widowControl w:val="0"/>
              <w:numPr>
                <w:ilvl w:val="0"/>
                <w:numId w:val="59"/>
              </w:numPr>
              <w:spacing w:line="276" w:lineRule="auto"/>
              <w:rPr>
                <w:rFonts w:cs="Arial"/>
                <w:szCs w:val="18"/>
                <w:lang w:val="es-GT" w:bidi="ar"/>
              </w:rPr>
            </w:pPr>
            <w:r w:rsidRPr="00EF1578">
              <w:rPr>
                <w:rFonts w:cs="Arial"/>
                <w:szCs w:val="18"/>
                <w:lang w:val="es-GT" w:bidi="ar"/>
              </w:rPr>
              <w:t>Manejar y controlar el fondo rotativo.</w:t>
            </w:r>
          </w:p>
          <w:p w14:paraId="5005EC7A" w14:textId="77777777" w:rsidR="00EF1578" w:rsidRPr="00EF1578" w:rsidRDefault="00EF1578" w:rsidP="00EF1578">
            <w:pPr>
              <w:pStyle w:val="Encabezado"/>
              <w:widowControl w:val="0"/>
              <w:numPr>
                <w:ilvl w:val="0"/>
                <w:numId w:val="59"/>
              </w:numPr>
              <w:spacing w:line="276" w:lineRule="auto"/>
              <w:rPr>
                <w:rFonts w:cs="Arial"/>
                <w:szCs w:val="18"/>
                <w:lang w:val="es-GT" w:bidi="ar"/>
              </w:rPr>
            </w:pPr>
            <w:r w:rsidRPr="00EF1578">
              <w:rPr>
                <w:rFonts w:cs="Arial"/>
                <w:szCs w:val="18"/>
                <w:lang w:val="es-GT" w:bidi="ar"/>
              </w:rPr>
              <w:t>Supervisar, evaluar y controlar el uso adecuado del Fondo Rotativo</w:t>
            </w:r>
          </w:p>
          <w:p w14:paraId="0E4DDAB7" w14:textId="77777777" w:rsidR="00EF1578" w:rsidRPr="00EF1578" w:rsidRDefault="00EF1578" w:rsidP="00EF1578">
            <w:pPr>
              <w:pStyle w:val="Encabezado"/>
              <w:widowControl w:val="0"/>
              <w:numPr>
                <w:ilvl w:val="0"/>
                <w:numId w:val="59"/>
              </w:numPr>
              <w:spacing w:line="276" w:lineRule="auto"/>
              <w:rPr>
                <w:rFonts w:cs="Arial"/>
                <w:szCs w:val="18"/>
                <w:lang w:val="es-GT" w:bidi="ar"/>
              </w:rPr>
            </w:pPr>
            <w:r w:rsidRPr="00EF1578">
              <w:rPr>
                <w:rFonts w:cs="Arial"/>
                <w:szCs w:val="18"/>
                <w:lang w:val="es-GT" w:bidi="ar"/>
              </w:rPr>
              <w:t>Coordinar y controlar las funciones asignadas a la unidad de inventarios.</w:t>
            </w:r>
          </w:p>
          <w:p w14:paraId="5BCC6284" w14:textId="77777777" w:rsidR="00EF1578" w:rsidRPr="00EF1578" w:rsidRDefault="00EF1578" w:rsidP="00EF1578">
            <w:pPr>
              <w:pStyle w:val="Encabezado"/>
              <w:widowControl w:val="0"/>
              <w:numPr>
                <w:ilvl w:val="0"/>
                <w:numId w:val="59"/>
              </w:numPr>
              <w:spacing w:line="276" w:lineRule="auto"/>
              <w:rPr>
                <w:rFonts w:cs="Arial"/>
                <w:szCs w:val="18"/>
                <w:lang w:val="es-GT" w:bidi="ar"/>
              </w:rPr>
            </w:pPr>
            <w:r w:rsidRPr="00EF1578">
              <w:rPr>
                <w:rFonts w:cs="Arial"/>
                <w:szCs w:val="18"/>
                <w:lang w:val="es-GT" w:bidi="ar"/>
              </w:rPr>
              <w:t xml:space="preserve">Implementar los mecanismos de control interno que garanticen la correcta ejecución de los procesos bajo su cargo. </w:t>
            </w:r>
          </w:p>
          <w:p w14:paraId="4AEC3918" w14:textId="77777777" w:rsidR="00EF1578" w:rsidRPr="00EF1578" w:rsidRDefault="00EF1578" w:rsidP="00EF1578">
            <w:pPr>
              <w:pStyle w:val="Encabezado"/>
              <w:widowControl w:val="0"/>
              <w:numPr>
                <w:ilvl w:val="0"/>
                <w:numId w:val="59"/>
              </w:numPr>
              <w:spacing w:line="276" w:lineRule="auto"/>
              <w:rPr>
                <w:rFonts w:cs="Arial"/>
                <w:szCs w:val="18"/>
                <w:lang w:val="es-GT" w:bidi="ar"/>
              </w:rPr>
            </w:pPr>
            <w:r w:rsidRPr="00EF1578">
              <w:rPr>
                <w:rFonts w:cs="Arial"/>
                <w:szCs w:val="18"/>
                <w:lang w:val="es-GT" w:bidi="ar"/>
              </w:rPr>
              <w:t>Asegurar el cumplimiento de leyes, normas, acuerdos, resoluciones, reglamentos y otras que amparen los procesos a su cargo.</w:t>
            </w:r>
          </w:p>
          <w:p w14:paraId="63573112" w14:textId="77777777" w:rsidR="00EF1578" w:rsidRPr="00EF1578" w:rsidRDefault="00EF1578" w:rsidP="00EF1578">
            <w:pPr>
              <w:pStyle w:val="Encabezado"/>
              <w:widowControl w:val="0"/>
              <w:numPr>
                <w:ilvl w:val="0"/>
                <w:numId w:val="59"/>
              </w:numPr>
              <w:spacing w:line="276" w:lineRule="auto"/>
              <w:rPr>
                <w:rFonts w:cs="Arial"/>
                <w:szCs w:val="18"/>
                <w:lang w:val="es-GT" w:bidi="ar"/>
              </w:rPr>
            </w:pPr>
            <w:r w:rsidRPr="00EF1578">
              <w:rPr>
                <w:rFonts w:cs="Arial"/>
                <w:szCs w:val="18"/>
                <w:lang w:val="es-GT" w:bidi="ar"/>
              </w:rPr>
              <w:t>Ejecutar las actividades descritas en los procedimientos, instructivos, guías y cualquier otro documento oficial en las que esté involucrado el puesto.</w:t>
            </w:r>
          </w:p>
          <w:p w14:paraId="1F9917DC" w14:textId="79E8D82C" w:rsidR="005F7A02" w:rsidRPr="004B768F" w:rsidRDefault="00EF1578" w:rsidP="00EF1578">
            <w:pPr>
              <w:pStyle w:val="Encabezado"/>
              <w:widowControl w:val="0"/>
              <w:numPr>
                <w:ilvl w:val="0"/>
                <w:numId w:val="59"/>
              </w:numPr>
              <w:spacing w:line="276" w:lineRule="auto"/>
              <w:rPr>
                <w:i w:val="0"/>
                <w:szCs w:val="16"/>
                <w:lang w:val="es-GT"/>
              </w:rPr>
            </w:pPr>
            <w:r w:rsidRPr="00EF1578">
              <w:rPr>
                <w:rFonts w:cs="Arial"/>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F7A02" w:rsidRPr="00FC33C5" w14:paraId="65AF66AD"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4CF7459"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6FDFEC4E"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0B28ED" w14:textId="4675627B"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Realizar el análisis documental de expedientes para el trámite de pago/liquidaciones de caja chica, viáticos y horas extras.</w:t>
            </w:r>
          </w:p>
          <w:p w14:paraId="1C2DFED1"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Emitir cheques (Viáticos, Liquidaciones de Cajas Chicas y pago a proveedores) y entregar cheques a beneficiarios.</w:t>
            </w:r>
          </w:p>
          <w:p w14:paraId="2B954EED"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Verificar el registro y control del inventario en los sistemas del Estado</w:t>
            </w:r>
          </w:p>
          <w:p w14:paraId="1A019A04"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Realizar el inventario físico de los bienes de la dependencia y llevar el control de los mismos</w:t>
            </w:r>
          </w:p>
          <w:p w14:paraId="4A7E3C9B"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Elaborar, controlar y resguardar las tarjetas de responsabilidad de los empleados</w:t>
            </w:r>
          </w:p>
          <w:p w14:paraId="67E7E624" w14:textId="77777777" w:rsid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Enlace con el Departamento de Inventarios de la DISERSA y DIREH por entrega de administración del inventario y DAFI por ser el ente rector en el tema inventario</w:t>
            </w:r>
            <w:r w:rsidR="00C319DA">
              <w:rPr>
                <w:rFonts w:cs="Arial"/>
                <w:szCs w:val="18"/>
                <w:lang w:val="es-GT" w:bidi="ar"/>
              </w:rPr>
              <w:t>.</w:t>
            </w:r>
          </w:p>
          <w:p w14:paraId="204FF123" w14:textId="77777777" w:rsidR="00C319DA" w:rsidRPr="006177E5" w:rsidRDefault="00C319DA" w:rsidP="00C319DA">
            <w:pPr>
              <w:pStyle w:val="Prrafodelista"/>
              <w:numPr>
                <w:ilvl w:val="0"/>
                <w:numId w:val="80"/>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4674D921"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Realizar los procesos de ingreso, altas y traslados de inventarios</w:t>
            </w:r>
          </w:p>
          <w:p w14:paraId="0BBAAFF7"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Ingresar y registrar información relacionada con los activos fijos al sistema SICOIN-web.</w:t>
            </w:r>
          </w:p>
          <w:p w14:paraId="13FD5C91" w14:textId="77777777" w:rsid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Realizar adiciones de bienes en libros y sistema.</w:t>
            </w:r>
          </w:p>
          <w:p w14:paraId="652F3714" w14:textId="77777777" w:rsidR="00EF1578" w:rsidRPr="00EF1578" w:rsidRDefault="00EF1578" w:rsidP="00C319DA">
            <w:pPr>
              <w:pStyle w:val="Encabezado"/>
              <w:widowControl w:val="0"/>
              <w:numPr>
                <w:ilvl w:val="0"/>
                <w:numId w:val="80"/>
              </w:numPr>
              <w:spacing w:line="276" w:lineRule="auto"/>
              <w:rPr>
                <w:rFonts w:cs="Arial"/>
                <w:sz w:val="18"/>
                <w:szCs w:val="18"/>
                <w:lang w:val="es-GT" w:bidi="ar"/>
              </w:rPr>
            </w:pPr>
            <w:r w:rsidRPr="00EF1578">
              <w:rPr>
                <w:rFonts w:cs="Arial"/>
                <w:szCs w:val="18"/>
                <w:lang w:val="es-GT" w:bidi="ar"/>
              </w:rPr>
              <w:t>Registrar y resguardar formularios de Viáticos autorizados por la CGC.</w:t>
            </w:r>
          </w:p>
          <w:p w14:paraId="79D4E53D"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Emitir y / o aprobar certificaciones de inventario.</w:t>
            </w:r>
          </w:p>
          <w:p w14:paraId="776B48B2"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Actualizar y controlar las tarjetas de responsabilidad (cargo y descargo, modificación o reposición, según corresponda) asegurando su custodia y resguardo de acuerdo a los lineamientos vigentes.</w:t>
            </w:r>
          </w:p>
          <w:p w14:paraId="69D0D876"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Asignar códigos a los bienes inventariables y etiquetarlos cuando corresponda.</w:t>
            </w:r>
          </w:p>
          <w:p w14:paraId="0C0D1431"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Elaborar y actualizar constantemente el registro de bienes fungibles.</w:t>
            </w:r>
          </w:p>
          <w:p w14:paraId="6CCC4FCC"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Programar y realizar el levantamiento de inventario físico de los bienes.</w:t>
            </w:r>
          </w:p>
          <w:p w14:paraId="751E478E"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 xml:space="preserve">Ejecutar los procesos, de su área (Análisis Documental, Operaciones de Caja, Registro y Seguimiento Presupuestario e Inventarios), </w:t>
            </w:r>
            <w:proofErr w:type="gramStart"/>
            <w:r w:rsidRPr="00EF1578">
              <w:rPr>
                <w:rFonts w:cs="Arial"/>
                <w:szCs w:val="18"/>
                <w:lang w:val="es-GT" w:bidi="ar"/>
              </w:rPr>
              <w:t>que</w:t>
            </w:r>
            <w:proofErr w:type="gramEnd"/>
            <w:r w:rsidRPr="00EF1578">
              <w:rPr>
                <w:rFonts w:cs="Arial"/>
                <w:szCs w:val="18"/>
                <w:lang w:val="es-GT" w:bidi="ar"/>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25AC1BEE" w14:textId="77777777" w:rsidR="00EF1578" w:rsidRPr="00EF1578" w:rsidRDefault="00EF1578" w:rsidP="00C319DA">
            <w:pPr>
              <w:pStyle w:val="Encabezado"/>
              <w:widowControl w:val="0"/>
              <w:numPr>
                <w:ilvl w:val="0"/>
                <w:numId w:val="80"/>
              </w:numPr>
              <w:spacing w:line="276" w:lineRule="auto"/>
              <w:rPr>
                <w:rFonts w:cs="Arial"/>
                <w:szCs w:val="18"/>
                <w:lang w:val="es-GT" w:bidi="ar"/>
              </w:rPr>
            </w:pPr>
            <w:r w:rsidRPr="00EF1578">
              <w:rPr>
                <w:rFonts w:cs="Arial"/>
                <w:szCs w:val="18"/>
                <w:lang w:val="es-GT" w:bidi="ar"/>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6F854F4" w14:textId="1F4F00CB" w:rsidR="005F7A02" w:rsidRPr="004A15C8" w:rsidRDefault="00EF1578" w:rsidP="00C319DA">
            <w:pPr>
              <w:pStyle w:val="Encabezado"/>
              <w:widowControl w:val="0"/>
              <w:numPr>
                <w:ilvl w:val="0"/>
                <w:numId w:val="80"/>
              </w:numPr>
              <w:spacing w:line="276" w:lineRule="auto"/>
              <w:rPr>
                <w:szCs w:val="16"/>
                <w:lang w:val="es-GT"/>
              </w:rPr>
            </w:pPr>
            <w:r w:rsidRPr="00EF1578">
              <w:rPr>
                <w:rFonts w:cs="Arial"/>
                <w:szCs w:val="18"/>
                <w:lang w:val="es-GT" w:bidi="ar"/>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5F7A02" w:rsidRPr="00FC33C5" w14:paraId="56829BB1"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795A1A" w14:textId="77777777" w:rsidR="005F7A02" w:rsidRPr="004A15C8" w:rsidRDefault="005F7A02" w:rsidP="005F7A02">
            <w:pPr>
              <w:textAlignment w:val="center"/>
              <w:rPr>
                <w:rFonts w:cs="Arial"/>
                <w:b/>
                <w:sz w:val="18"/>
                <w:szCs w:val="18"/>
                <w:lang w:val="es-GT"/>
              </w:rPr>
            </w:pPr>
            <w:r w:rsidRPr="004A15C8">
              <w:rPr>
                <w:rFonts w:cs="Arial"/>
                <w:b/>
                <w:sz w:val="18"/>
                <w:szCs w:val="18"/>
              </w:rPr>
              <w:t>5. TAREAS EVENTUALES</w:t>
            </w:r>
          </w:p>
        </w:tc>
      </w:tr>
      <w:tr w:rsidR="005F7A02" w:rsidRPr="003D721E" w14:paraId="4E16FA3C" w14:textId="77777777" w:rsidTr="00D2067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1FE933A9" w14:textId="77777777" w:rsidR="00EF1578" w:rsidRPr="00EF1578" w:rsidRDefault="00EF1578" w:rsidP="00D2067C">
            <w:pPr>
              <w:pStyle w:val="Encabezado"/>
              <w:widowControl w:val="0"/>
              <w:numPr>
                <w:ilvl w:val="0"/>
                <w:numId w:val="128"/>
              </w:numPr>
              <w:spacing w:line="276" w:lineRule="auto"/>
              <w:rPr>
                <w:rFonts w:cs="Arial"/>
                <w:szCs w:val="18"/>
                <w:lang w:val="es-GT" w:bidi="ar"/>
              </w:rPr>
            </w:pPr>
            <w:r w:rsidRPr="00EF1578">
              <w:rPr>
                <w:rFonts w:cs="Arial"/>
                <w:szCs w:val="18"/>
                <w:lang w:val="es-GT" w:bidi="ar"/>
              </w:rPr>
              <w:t>Gestionar bajas del inventario de activos fijos y bienes fungibles.</w:t>
            </w:r>
          </w:p>
          <w:p w14:paraId="506FAF36" w14:textId="77777777" w:rsidR="00EF1578" w:rsidRPr="00EF1578" w:rsidRDefault="00EF1578" w:rsidP="00D2067C">
            <w:pPr>
              <w:pStyle w:val="Encabezado"/>
              <w:widowControl w:val="0"/>
              <w:numPr>
                <w:ilvl w:val="0"/>
                <w:numId w:val="128"/>
              </w:numPr>
              <w:spacing w:line="276" w:lineRule="auto"/>
              <w:rPr>
                <w:rFonts w:cs="Arial"/>
                <w:szCs w:val="18"/>
                <w:lang w:val="es-GT" w:bidi="ar"/>
              </w:rPr>
            </w:pPr>
            <w:r w:rsidRPr="00EF1578">
              <w:rPr>
                <w:rFonts w:cs="Arial"/>
                <w:szCs w:val="18"/>
                <w:lang w:val="es-GT" w:bidi="ar"/>
              </w:rPr>
              <w:t>Elaboración de certificaciones y solvencias de inventario</w:t>
            </w:r>
          </w:p>
          <w:p w14:paraId="67A19C22" w14:textId="77777777" w:rsidR="00EF1578" w:rsidRPr="00EF1578" w:rsidRDefault="00EF1578" w:rsidP="00D2067C">
            <w:pPr>
              <w:pStyle w:val="Encabezado"/>
              <w:widowControl w:val="0"/>
              <w:numPr>
                <w:ilvl w:val="0"/>
                <w:numId w:val="128"/>
              </w:numPr>
              <w:spacing w:line="276" w:lineRule="auto"/>
              <w:rPr>
                <w:rFonts w:cs="Arial"/>
                <w:szCs w:val="18"/>
                <w:lang w:val="es-GT" w:bidi="ar"/>
              </w:rPr>
            </w:pPr>
            <w:r w:rsidRPr="00EF1578">
              <w:rPr>
                <w:rFonts w:cs="Arial"/>
                <w:szCs w:val="18"/>
                <w:lang w:val="es-GT" w:bidi="ar"/>
              </w:rPr>
              <w:t>Realizar el trámite de baja a los bienes activos por pérdida, robo o deterioro.</w:t>
            </w:r>
          </w:p>
          <w:p w14:paraId="3DEFA54F" w14:textId="77777777" w:rsidR="00EF1578" w:rsidRPr="00EF1578" w:rsidRDefault="00EF1578" w:rsidP="00D2067C">
            <w:pPr>
              <w:pStyle w:val="Encabezado"/>
              <w:widowControl w:val="0"/>
              <w:numPr>
                <w:ilvl w:val="0"/>
                <w:numId w:val="128"/>
              </w:numPr>
              <w:spacing w:line="276" w:lineRule="auto"/>
              <w:rPr>
                <w:rFonts w:cs="Arial"/>
                <w:szCs w:val="18"/>
                <w:lang w:val="es-GT" w:bidi="ar"/>
              </w:rPr>
            </w:pPr>
            <w:r w:rsidRPr="00EF1578">
              <w:rPr>
                <w:rFonts w:cs="Arial"/>
                <w:szCs w:val="18"/>
                <w:lang w:val="es-GT" w:bidi="ar"/>
              </w:rPr>
              <w:t>Elaborar informes de altas y bajas que se originen en los inventarios, cuando sean requeridos por el jefe inmediato.</w:t>
            </w:r>
          </w:p>
          <w:p w14:paraId="2DA5A330" w14:textId="77777777" w:rsidR="00EF1578" w:rsidRPr="00EF1578" w:rsidRDefault="00EF1578" w:rsidP="00D2067C">
            <w:pPr>
              <w:pStyle w:val="Encabezado"/>
              <w:widowControl w:val="0"/>
              <w:numPr>
                <w:ilvl w:val="0"/>
                <w:numId w:val="128"/>
              </w:numPr>
              <w:spacing w:line="276" w:lineRule="auto"/>
              <w:rPr>
                <w:rFonts w:cs="Arial"/>
                <w:szCs w:val="18"/>
                <w:lang w:val="es-GT" w:bidi="ar"/>
              </w:rPr>
            </w:pPr>
            <w:r w:rsidRPr="00EF1578">
              <w:rPr>
                <w:rFonts w:cs="Arial"/>
                <w:szCs w:val="18"/>
                <w:lang w:val="es-GT" w:bidi="ar"/>
              </w:rPr>
              <w:t>Emitir certificaciones de inventario cuando sean requeridos.</w:t>
            </w:r>
          </w:p>
          <w:p w14:paraId="5562E5CE" w14:textId="4695FD33" w:rsidR="005F7A02" w:rsidRPr="004A15C8" w:rsidRDefault="00EF1578" w:rsidP="00D2067C">
            <w:pPr>
              <w:pStyle w:val="Encabezado"/>
              <w:widowControl w:val="0"/>
              <w:numPr>
                <w:ilvl w:val="0"/>
                <w:numId w:val="128"/>
              </w:numPr>
              <w:spacing w:line="276" w:lineRule="auto"/>
              <w:rPr>
                <w:szCs w:val="16"/>
                <w:lang w:val="es-GT"/>
              </w:rPr>
            </w:pPr>
            <w:r w:rsidRPr="00EF1578">
              <w:rPr>
                <w:rFonts w:cs="Arial"/>
                <w:szCs w:val="18"/>
                <w:lang w:val="es-GT" w:bidi="ar"/>
              </w:rPr>
              <w:lastRenderedPageBreak/>
              <w:t xml:space="preserve">Realizar otras tareas asignadas por la autoridad superior inherentes al puesto, o tareas de carácter eventual que </w:t>
            </w:r>
            <w:r w:rsidRPr="00EF1578">
              <w:rPr>
                <w:rFonts w:cs="Arial"/>
                <w:sz w:val="14"/>
                <w:szCs w:val="18"/>
                <w:lang w:val="es-GT" w:bidi="ar"/>
              </w:rPr>
              <w:t xml:space="preserve">no </w:t>
            </w:r>
            <w:r w:rsidRPr="00EF1578">
              <w:rPr>
                <w:rFonts w:cs="Arial"/>
                <w:szCs w:val="18"/>
                <w:lang w:val="es-GT" w:bidi="ar"/>
              </w:rPr>
              <w:t>entorpezcan el cumplimiento del propósito principal del puesto y para las cuales la persona posea la competencia.</w:t>
            </w:r>
          </w:p>
        </w:tc>
      </w:tr>
    </w:tbl>
    <w:p w14:paraId="628AA6F0"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51A730CA"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33288A"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5F7A02" w:rsidRPr="003D721E" w14:paraId="3D0DF85C"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079C90" w14:textId="3B0D5C50" w:rsidR="005F7A02" w:rsidRPr="00693F6D" w:rsidRDefault="001B7D5F" w:rsidP="001B7D5F">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5F7A02" w:rsidRPr="00FC33C5" w14:paraId="2F4253C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FDB62A"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7861EE1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95EAEB" w14:textId="77777777" w:rsidR="005F7A02" w:rsidRPr="00693F6D" w:rsidRDefault="005F7A02" w:rsidP="005F7A02">
            <w:pPr>
              <w:jc w:val="left"/>
              <w:textAlignment w:val="center"/>
              <w:rPr>
                <w:rFonts w:cs="Arial"/>
                <w:szCs w:val="16"/>
                <w:lang w:val="es-GT"/>
              </w:rPr>
            </w:pPr>
            <w:r>
              <w:rPr>
                <w:rFonts w:cs="Arial"/>
                <w:sz w:val="18"/>
                <w:szCs w:val="16"/>
                <w:lang w:val="es-GT"/>
              </w:rPr>
              <w:t>N/A</w:t>
            </w:r>
          </w:p>
        </w:tc>
      </w:tr>
      <w:tr w:rsidR="005F7A02" w:rsidRPr="00FC33C5" w14:paraId="6C27C07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F8F04E"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0D26B22D" w14:textId="77777777" w:rsidTr="00D2067C">
        <w:trPr>
          <w:cnfStyle w:val="000000100000" w:firstRow="0" w:lastRow="0" w:firstColumn="0" w:lastColumn="0" w:oddVBand="0" w:evenVBand="0" w:oddHBand="1" w:evenHBand="0" w:firstRowFirstColumn="0" w:firstRowLastColumn="0" w:lastRowFirstColumn="0" w:lastRowLastColumn="0"/>
          <w:trHeight w:val="57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0F9728" w14:textId="77777777" w:rsidR="005F7A02" w:rsidRPr="00693F6D" w:rsidRDefault="005F7A02" w:rsidP="005F7A02">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5F7A02" w:rsidRPr="003D721E" w14:paraId="061EE738"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8E1741"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086A825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98F136"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604997" w:rsidRPr="003D721E" w14:paraId="14FC6682" w14:textId="77777777" w:rsidTr="00D2067C">
        <w:trPr>
          <w:trHeight w:val="53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179973" w14:textId="77777777" w:rsidR="00604997" w:rsidRPr="00FC33C5" w:rsidRDefault="00604997"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966BA0E" w14:textId="77777777" w:rsidR="00604997" w:rsidRPr="004578C6" w:rsidRDefault="00604997" w:rsidP="004578C6">
            <w:pPr>
              <w:cnfStyle w:val="000000000000" w:firstRow="0" w:lastRow="0" w:firstColumn="0" w:lastColumn="0" w:oddVBand="0" w:evenVBand="0" w:oddHBand="0" w:evenHBand="0" w:firstRowFirstColumn="0" w:firstRowLastColumn="0" w:lastRowFirstColumn="0" w:lastRowLastColumn="0"/>
            </w:pPr>
            <w:r w:rsidRPr="004578C6">
              <w:t xml:space="preserve">Personal del departamento, personal administrativo, jefes de secciones, jefes de departamento, personal de la DAFI y DIDAI, entes rectores de diferentes procesos. </w:t>
            </w:r>
          </w:p>
        </w:tc>
      </w:tr>
      <w:tr w:rsidR="00604997" w:rsidRPr="003D721E" w14:paraId="7744C9E7" w14:textId="77777777" w:rsidTr="00827F2E">
        <w:trPr>
          <w:cnfStyle w:val="000000100000" w:firstRow="0" w:lastRow="0" w:firstColumn="0" w:lastColumn="0" w:oddVBand="0" w:evenVBand="0" w:oddHBand="1" w:evenHBand="0" w:firstRowFirstColumn="0" w:firstRowLastColumn="0" w:lastRowFirstColumn="0" w:lastRowLastColumn="0"/>
          <w:trHeight w:val="55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F53E47" w14:textId="77777777" w:rsidR="00604997" w:rsidRPr="00FC33C5" w:rsidRDefault="00604997"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862F459" w14:textId="77777777" w:rsidR="00604997" w:rsidRPr="004578C6" w:rsidRDefault="00604997" w:rsidP="004578C6">
            <w:pPr>
              <w:cnfStyle w:val="000000100000" w:firstRow="0" w:lastRow="0" w:firstColumn="0" w:lastColumn="0" w:oddVBand="0" w:evenVBand="0" w:oddHBand="1" w:evenHBand="0" w:firstRowFirstColumn="0" w:firstRowLastColumn="0" w:lastRowFirstColumn="0" w:lastRowLastColumn="0"/>
            </w:pPr>
            <w:r w:rsidRPr="004578C6">
              <w:t xml:space="preserve">CGC, MINFIN, proveedores, directores y docentes de Centros Educativos Públicos del departamento, bancos del sistema, entre otros. </w:t>
            </w:r>
          </w:p>
        </w:tc>
      </w:tr>
      <w:tr w:rsidR="005F7A02" w:rsidRPr="00FC33C5" w14:paraId="70A8F47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029F60"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315182C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5F33C2" w14:textId="53180491" w:rsidR="005F7A02" w:rsidRPr="00693F6D" w:rsidRDefault="00A61815" w:rsidP="00A61815">
            <w:pPr>
              <w:textAlignment w:val="center"/>
              <w:rPr>
                <w:rFonts w:cs="Arial"/>
                <w:szCs w:val="16"/>
                <w:lang w:val="es-GT"/>
              </w:rPr>
            </w:pPr>
            <w:r w:rsidRPr="00A61815">
              <w:rPr>
                <w:rFonts w:cs="Arial"/>
                <w:szCs w:val="16"/>
                <w:lang w:val="es-GT"/>
              </w:rPr>
              <w:t>Edificio Plaza Rabí.</w:t>
            </w:r>
          </w:p>
        </w:tc>
      </w:tr>
      <w:tr w:rsidR="005F7A02" w:rsidRPr="00FC33C5" w14:paraId="0C05F9D2"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F11E189"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116BE118"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C92A90B" w14:textId="5B7421C4" w:rsidR="005F7A02" w:rsidRPr="00FC33C5" w:rsidRDefault="005F7A02" w:rsidP="00A61815">
            <w:pPr>
              <w:textAlignment w:val="center"/>
              <w:rPr>
                <w:rFonts w:cs="Arial"/>
                <w:i w:val="0"/>
                <w:szCs w:val="16"/>
                <w:lang w:val="es-GT"/>
              </w:rPr>
            </w:pPr>
            <w:r>
              <w:rPr>
                <w:rFonts w:cs="Arial"/>
                <w:szCs w:val="16"/>
                <w:lang w:val="es-GT"/>
              </w:rPr>
              <w:t>La jornada de trabajo es Diurna, de lunes a viernes de 9:00 a 17:30 horas</w:t>
            </w:r>
          </w:p>
        </w:tc>
      </w:tr>
      <w:tr w:rsidR="005F7A02" w:rsidRPr="00FC33C5" w14:paraId="0B66885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A6FDE1"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640D4FD7" w14:textId="77777777" w:rsidTr="00827F2E">
        <w:trPr>
          <w:cnfStyle w:val="000000100000" w:firstRow="0" w:lastRow="0" w:firstColumn="0" w:lastColumn="0" w:oddVBand="0" w:evenVBand="0" w:oddHBand="1" w:evenHBand="0" w:firstRowFirstColumn="0" w:firstRowLastColumn="0" w:lastRowFirstColumn="0" w:lastRowLastColumn="0"/>
          <w:trHeight w:val="4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D50AD5" w14:textId="4923A5AA" w:rsidR="005F7A02" w:rsidRPr="00FC33C5" w:rsidRDefault="00A61815" w:rsidP="00A61815">
            <w:pPr>
              <w:textAlignment w:val="center"/>
              <w:rPr>
                <w:rFonts w:cs="Arial"/>
                <w:i w:val="0"/>
                <w:szCs w:val="16"/>
                <w:lang w:val="es-GT"/>
              </w:rPr>
            </w:pPr>
            <w:r w:rsidRPr="00A61815">
              <w:rPr>
                <w:rFonts w:cs="Arial"/>
                <w:szCs w:val="16"/>
                <w:lang w:val="es-GT"/>
              </w:rPr>
              <w:t xml:space="preserve">Se derivan por el incumplimiento de sus funciones, afectando el cumplimiento de las metas y objetivos del departamento Administrativo </w:t>
            </w:r>
            <w:r w:rsidR="00827F2E" w:rsidRPr="00A61815">
              <w:rPr>
                <w:rFonts w:cs="Arial"/>
                <w:szCs w:val="16"/>
                <w:lang w:val="es-GT"/>
              </w:rPr>
              <w:t>Financiero del</w:t>
            </w:r>
            <w:r w:rsidRPr="00A61815">
              <w:rPr>
                <w:rFonts w:cs="Arial"/>
                <w:szCs w:val="16"/>
                <w:lang w:val="es-GT"/>
              </w:rPr>
              <w:t xml:space="preserve"> </w:t>
            </w:r>
            <w:r>
              <w:rPr>
                <w:rFonts w:cs="Arial"/>
                <w:szCs w:val="16"/>
                <w:lang w:val="es-GT"/>
              </w:rPr>
              <w:t>JNO</w:t>
            </w:r>
            <w:r w:rsidRPr="00A61815">
              <w:rPr>
                <w:rFonts w:cs="Arial"/>
                <w:szCs w:val="16"/>
                <w:lang w:val="es-GT"/>
              </w:rPr>
              <w:t>.</w:t>
            </w:r>
          </w:p>
        </w:tc>
      </w:tr>
      <w:tr w:rsidR="005F7A02" w:rsidRPr="00FC33C5" w14:paraId="7E85E1F4"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BCC95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5F7A02" w:rsidRPr="003D721E" w14:paraId="674962E0" w14:textId="77777777" w:rsidTr="00827F2E">
        <w:trPr>
          <w:cnfStyle w:val="000000100000" w:firstRow="0" w:lastRow="0" w:firstColumn="0" w:lastColumn="0" w:oddVBand="0" w:evenVBand="0" w:oddHBand="1" w:evenHBand="0" w:firstRowFirstColumn="0" w:firstRowLastColumn="0" w:lastRowFirstColumn="0" w:lastRowLastColumn="0"/>
          <w:trHeight w:val="54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C9803C" w14:textId="640364E4" w:rsidR="005F7A02" w:rsidRPr="00E4109B" w:rsidRDefault="005F7A02" w:rsidP="00A61815">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5F7A02" w:rsidRPr="00FC33C5" w14:paraId="42FCBE74"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63067E"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3852FEF3" w14:textId="77777777" w:rsidTr="00827F2E">
        <w:trPr>
          <w:cnfStyle w:val="000000100000" w:firstRow="0" w:lastRow="0" w:firstColumn="0" w:lastColumn="0" w:oddVBand="0" w:evenVBand="0" w:oddHBand="1" w:evenHBand="0" w:firstRowFirstColumn="0" w:firstRowLastColumn="0" w:lastRowFirstColumn="0" w:lastRowLastColumn="0"/>
          <w:trHeight w:val="83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234832"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595A11F" w14:textId="77777777" w:rsidR="005F7A02" w:rsidRPr="00693F6D" w:rsidRDefault="005F7A02" w:rsidP="004578C6">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proofErr w:type="spellStart"/>
            <w:r w:rsidRPr="00FB7D9E">
              <w:rPr>
                <w:rFonts w:cs="Arial"/>
                <w:i/>
                <w:szCs w:val="16"/>
                <w:lang w:val="es-GT"/>
              </w:rPr>
              <w:t>un</w:t>
            </w:r>
            <w:proofErr w:type="spellEnd"/>
            <w:r w:rsidRPr="00FB7D9E">
              <w:rPr>
                <w:rFonts w:cs="Arial"/>
                <w:i/>
                <w:szCs w:val="16"/>
                <w:lang w:val="es-GT"/>
              </w:rPr>
              <w:t xml:space="preserve"> 80% de esfuerzo mental, exige concentración constante para aplicar conocimientos generales en la planificación, organización, dirección, ejecución y control de las tareas de la Dirección, así como para la emisión, revisión y aprobación de documentos que se emiten en el mismo.</w:t>
            </w:r>
          </w:p>
        </w:tc>
      </w:tr>
      <w:tr w:rsidR="005F7A02" w:rsidRPr="003D721E" w14:paraId="43825FD0" w14:textId="77777777" w:rsidTr="004C35D2">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0B7E33"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AF56722" w14:textId="77777777" w:rsidR="005F7A02" w:rsidRPr="00693F6D"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El esfuerzo que requiere el puesto de trabajo es de un 20% ya que la mayoría del tiempo realiza sus tareas sentado.</w:t>
            </w:r>
          </w:p>
        </w:tc>
      </w:tr>
      <w:tr w:rsidR="005F7A02" w:rsidRPr="00D523B8" w14:paraId="262C5F8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A28DF1"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6FDE8C9D"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F594CA8"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79AB8D0D" w14:textId="77777777" w:rsidTr="00827F2E">
        <w:trPr>
          <w:cnfStyle w:val="000000100000" w:firstRow="0" w:lastRow="0" w:firstColumn="0" w:lastColumn="0" w:oddVBand="0" w:evenVBand="0" w:oddHBand="1" w:evenHBand="0" w:firstRowFirstColumn="0" w:firstRowLastColumn="0" w:lastRowFirstColumn="0" w:lastRowLastColumn="0"/>
          <w:trHeight w:val="77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C55D18"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30B759B" w14:textId="57929E4A" w:rsidR="005F7A02" w:rsidRPr="00693F6D" w:rsidRDefault="004578C6" w:rsidP="0091589C">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4578C6">
              <w:rPr>
                <w:rFonts w:cs="Arial"/>
                <w:i/>
                <w:szCs w:val="16"/>
                <w:lang w:val="es-GT"/>
              </w:rPr>
              <w:t>Haber aprobado los cursos equivalentes al séptimo semestre de una carrera universitaria afín al puesto y seis meses de experiencia como Asistente Profesional III o Jefe Técnico Profesional III, en la especialidad que el puesto requiera.</w:t>
            </w:r>
          </w:p>
        </w:tc>
      </w:tr>
      <w:tr w:rsidR="005F7A02" w:rsidRPr="003D721E" w14:paraId="1532BF3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54F3272"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702B162" w14:textId="77777777" w:rsidR="005F7A02" w:rsidRDefault="004578C6"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4578C6">
              <w:rPr>
                <w:rFonts w:cs="Arial"/>
                <w:i/>
                <w:szCs w:val="16"/>
                <w:lang w:val="es-GT"/>
              </w:rPr>
              <w:t>Haber aprobado los cursos equivalentes al séptimo semestre de una carrera universitaria afín al puesto y dos años de experiencia en tareas relacionadas con el mismo.</w:t>
            </w:r>
          </w:p>
          <w:p w14:paraId="0A4F09AC" w14:textId="77777777" w:rsidR="0091589C" w:rsidRPr="00693F6D" w:rsidRDefault="0091589C"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p>
        </w:tc>
      </w:tr>
      <w:tr w:rsidR="005F7A02" w:rsidRPr="00FC33C5" w14:paraId="040557B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6DD54A6"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5F7A02" w:rsidRPr="00466F53" w14:paraId="5BFA2F7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39B5A4" w14:textId="52E45514" w:rsidR="004578C6" w:rsidRPr="003D721E" w:rsidRDefault="004578C6" w:rsidP="004C35D2">
            <w:pPr>
              <w:textAlignment w:val="center"/>
              <w:rPr>
                <w:rFonts w:cs="Arial"/>
                <w:szCs w:val="16"/>
                <w:lang w:val="es-GT"/>
              </w:rPr>
            </w:pPr>
            <w:r w:rsidRPr="004578C6">
              <w:rPr>
                <w:rFonts w:cs="Arial"/>
                <w:szCs w:val="16"/>
                <w:lang w:val="es-GT"/>
              </w:rPr>
              <w:t>•</w:t>
            </w:r>
            <w:r w:rsidRPr="004578C6">
              <w:rPr>
                <w:rFonts w:cs="Arial"/>
                <w:szCs w:val="16"/>
                <w:lang w:val="es-GT"/>
              </w:rPr>
              <w:tab/>
              <w:t>Con estudios en las carreras</w:t>
            </w:r>
            <w:r>
              <w:rPr>
                <w:rFonts w:cs="Arial"/>
                <w:szCs w:val="16"/>
                <w:lang w:val="es-GT"/>
              </w:rPr>
              <w:t xml:space="preserve"> de Administración de Empresas.</w:t>
            </w:r>
          </w:p>
        </w:tc>
      </w:tr>
      <w:tr w:rsidR="005F7A02" w:rsidRPr="00FC33C5" w14:paraId="0236C85C"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FBCEBC"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2A8F6F4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ED0839" w14:textId="77777777" w:rsidR="00E52B1B" w:rsidRP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 xml:space="preserve">Contabilidad: principios contables generalmente aceptados. </w:t>
            </w:r>
          </w:p>
          <w:p w14:paraId="6B6141BF" w14:textId="77777777" w:rsidR="00E52B1B" w:rsidRP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 xml:space="preserve">Redacción, ortografía y correspondencia. </w:t>
            </w:r>
          </w:p>
          <w:p w14:paraId="0D241F25" w14:textId="77777777" w:rsidR="00E52B1B" w:rsidRP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Conocimientos básicos de la Ley Orgánica del Presupuesto, Ley de Contrataciones del Estado, Manual de Clasificaciones Presupuestarias para el Sector Público de Guatemala y demás leyes afines, Reglamento de Inventarios de los Bienes Muebles de la Administración Pública.</w:t>
            </w:r>
          </w:p>
          <w:p w14:paraId="3DCB9181" w14:textId="77777777" w:rsidR="00E52B1B" w:rsidRP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Análisis matemáticos y financieros.</w:t>
            </w:r>
          </w:p>
          <w:p w14:paraId="4599CB25" w14:textId="77777777" w:rsidR="00E52B1B" w:rsidRP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 xml:space="preserve">Administración financiera </w:t>
            </w:r>
          </w:p>
          <w:p w14:paraId="381316A5" w14:textId="77777777" w:rsidR="00E52B1B" w:rsidRP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 xml:space="preserve">Aspectos fiscales </w:t>
            </w:r>
          </w:p>
          <w:p w14:paraId="4F58875D" w14:textId="77777777" w:rsidR="00E52B1B" w:rsidRDefault="00E52B1B" w:rsidP="009B6A0A">
            <w:pPr>
              <w:pStyle w:val="Prrafodelista"/>
              <w:numPr>
                <w:ilvl w:val="0"/>
                <w:numId w:val="24"/>
              </w:numPr>
              <w:textAlignment w:val="center"/>
              <w:rPr>
                <w:rFonts w:cs="Arial"/>
                <w:szCs w:val="16"/>
                <w:lang w:val="es-GT"/>
              </w:rPr>
            </w:pPr>
            <w:r w:rsidRPr="00E52B1B">
              <w:rPr>
                <w:rFonts w:cs="Arial"/>
                <w:szCs w:val="16"/>
                <w:lang w:val="es-GT"/>
              </w:rPr>
              <w:t>Administración pública.</w:t>
            </w:r>
          </w:p>
          <w:p w14:paraId="124DE94F" w14:textId="77777777" w:rsidR="005F7A02" w:rsidRPr="00175DC7" w:rsidRDefault="005F7A02" w:rsidP="009B6A0A">
            <w:pPr>
              <w:pStyle w:val="Prrafodelista"/>
              <w:numPr>
                <w:ilvl w:val="0"/>
                <w:numId w:val="24"/>
              </w:numPr>
              <w:textAlignment w:val="center"/>
              <w:rPr>
                <w:rFonts w:cs="Arial"/>
                <w:szCs w:val="16"/>
                <w:lang w:val="es-GT"/>
              </w:rPr>
            </w:pPr>
            <w:r w:rsidRPr="00175DC7">
              <w:rPr>
                <w:rFonts w:cs="Arial"/>
                <w:szCs w:val="16"/>
                <w:lang w:val="es-GT"/>
              </w:rPr>
              <w:t>Organización y administración.</w:t>
            </w:r>
          </w:p>
          <w:p w14:paraId="51FC2C1A" w14:textId="77777777" w:rsidR="005F7A02" w:rsidRPr="00175DC7" w:rsidRDefault="005F7A02" w:rsidP="009B6A0A">
            <w:pPr>
              <w:pStyle w:val="Prrafodelista"/>
              <w:numPr>
                <w:ilvl w:val="0"/>
                <w:numId w:val="24"/>
              </w:numPr>
              <w:textAlignment w:val="center"/>
              <w:rPr>
                <w:rFonts w:cs="Arial"/>
                <w:szCs w:val="16"/>
                <w:lang w:val="es-GT"/>
              </w:rPr>
            </w:pPr>
            <w:r w:rsidRPr="00175DC7">
              <w:rPr>
                <w:rFonts w:cs="Arial"/>
                <w:szCs w:val="16"/>
                <w:lang w:val="es-GT"/>
              </w:rPr>
              <w:lastRenderedPageBreak/>
              <w:t>Redacción, ortografía.</w:t>
            </w:r>
          </w:p>
          <w:p w14:paraId="6BD3772A" w14:textId="1DA787A1" w:rsidR="005F7A02" w:rsidRPr="00733512" w:rsidRDefault="005F7A02" w:rsidP="00244599">
            <w:pPr>
              <w:pStyle w:val="Prrafodelista"/>
              <w:numPr>
                <w:ilvl w:val="0"/>
                <w:numId w:val="24"/>
              </w:numPr>
              <w:textAlignment w:val="center"/>
              <w:rPr>
                <w:rFonts w:cs="Arial"/>
                <w:szCs w:val="16"/>
                <w:lang w:val="es-GT"/>
              </w:rPr>
            </w:pPr>
            <w:r w:rsidRPr="00244599">
              <w:rPr>
                <w:rFonts w:cs="Arial"/>
                <w:szCs w:val="16"/>
                <w:lang w:val="es-GT"/>
              </w:rPr>
              <w:t>Elaboración de informes, controles y seguimiento de casos.</w:t>
            </w:r>
          </w:p>
        </w:tc>
      </w:tr>
      <w:tr w:rsidR="005F7A02" w:rsidRPr="00466F53" w14:paraId="3BDC2D0D"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ADF6A6" w14:textId="77777777" w:rsidR="005F7A02" w:rsidRPr="00E04D40" w:rsidRDefault="005F7A02" w:rsidP="005F7A02">
            <w:pPr>
              <w:textAlignment w:val="center"/>
              <w:rPr>
                <w:rFonts w:cs="Arial"/>
                <w:b/>
                <w:szCs w:val="16"/>
                <w:lang w:val="es-GT"/>
              </w:rPr>
            </w:pPr>
            <w:r>
              <w:rPr>
                <w:rFonts w:cs="Arial"/>
                <w:b/>
                <w:szCs w:val="16"/>
                <w:lang w:val="es-GT"/>
              </w:rPr>
              <w:lastRenderedPageBreak/>
              <w:t xml:space="preserve">18. </w:t>
            </w:r>
            <w:r w:rsidRPr="00E04D40">
              <w:rPr>
                <w:rFonts w:cs="Arial"/>
                <w:b/>
                <w:szCs w:val="16"/>
                <w:lang w:val="es-GT"/>
              </w:rPr>
              <w:t>HABILIDADES Y DESTREZAS</w:t>
            </w:r>
          </w:p>
        </w:tc>
      </w:tr>
      <w:tr w:rsidR="005F7A02" w:rsidRPr="003D721E" w14:paraId="6E036F7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F3A6C"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Habilidades numéricas.</w:t>
            </w:r>
          </w:p>
          <w:p w14:paraId="2F0104E5"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Trabajo en equipo.</w:t>
            </w:r>
          </w:p>
          <w:p w14:paraId="55259FDB"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Comunicación eficaz (escrito y verbal).</w:t>
            </w:r>
          </w:p>
          <w:p w14:paraId="1F726628"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Organización.</w:t>
            </w:r>
          </w:p>
          <w:p w14:paraId="02C5DEF5"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Resolución de problemas.</w:t>
            </w:r>
          </w:p>
          <w:p w14:paraId="7C0708FC"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Análisis y procesamiento de información.</w:t>
            </w:r>
          </w:p>
          <w:p w14:paraId="34F09D4B" w14:textId="77777777" w:rsidR="00E52B1B" w:rsidRPr="000B664A" w:rsidRDefault="00E52B1B" w:rsidP="009B6A0A">
            <w:pPr>
              <w:pStyle w:val="Prrafodelista"/>
              <w:numPr>
                <w:ilvl w:val="0"/>
                <w:numId w:val="25"/>
              </w:numPr>
              <w:textAlignment w:val="center"/>
              <w:rPr>
                <w:rFonts w:cs="Arial"/>
                <w:szCs w:val="16"/>
                <w:lang w:val="es-GT"/>
              </w:rPr>
            </w:pPr>
            <w:r w:rsidRPr="000B664A">
              <w:rPr>
                <w:rFonts w:cs="Arial"/>
                <w:szCs w:val="16"/>
                <w:lang w:val="es-GT"/>
              </w:rPr>
              <w:t>Edición y redacción de informes.</w:t>
            </w:r>
          </w:p>
          <w:p w14:paraId="0DCF0677" w14:textId="77777777" w:rsidR="00E52B1B" w:rsidRDefault="00E52B1B" w:rsidP="009B6A0A">
            <w:pPr>
              <w:pStyle w:val="Prrafodelista"/>
              <w:numPr>
                <w:ilvl w:val="0"/>
                <w:numId w:val="25"/>
              </w:numPr>
              <w:textAlignment w:val="center"/>
              <w:rPr>
                <w:rFonts w:cs="Arial"/>
                <w:szCs w:val="16"/>
                <w:lang w:val="es-GT"/>
              </w:rPr>
            </w:pPr>
            <w:r w:rsidRPr="000B664A">
              <w:rPr>
                <w:rFonts w:cs="Arial"/>
                <w:szCs w:val="16"/>
                <w:lang w:val="es-GT"/>
              </w:rPr>
              <w:t>Manejo de equipo de oficina (cómputo, impresión, fotocopiadora, escáner, audiovisuales, entre otros)</w:t>
            </w:r>
          </w:p>
          <w:p w14:paraId="7F36A275" w14:textId="039B9844" w:rsidR="005F7A02" w:rsidRPr="00733512" w:rsidRDefault="00E52B1B" w:rsidP="00244599">
            <w:pPr>
              <w:pStyle w:val="Prrafodelista"/>
              <w:numPr>
                <w:ilvl w:val="0"/>
                <w:numId w:val="25"/>
              </w:numPr>
              <w:textAlignment w:val="center"/>
              <w:rPr>
                <w:rFonts w:cs="Arial"/>
                <w:szCs w:val="16"/>
                <w:lang w:val="es-GT"/>
              </w:rPr>
            </w:pPr>
            <w:r w:rsidRPr="00244599">
              <w:rPr>
                <w:rFonts w:cs="Arial"/>
                <w:szCs w:val="16"/>
                <w:lang w:val="es-GT"/>
              </w:rPr>
              <w:t>Facilidad de expresión verbal y escrita.</w:t>
            </w:r>
          </w:p>
        </w:tc>
      </w:tr>
      <w:tr w:rsidR="005F7A02" w:rsidRPr="00C7166E" w14:paraId="1F2CDF59"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4D73585" w14:textId="77777777" w:rsidR="005F7A02" w:rsidRPr="00E04D40" w:rsidRDefault="005F7A02" w:rsidP="005F7A02">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5F7A02" w:rsidRPr="00C7166E" w14:paraId="6AF5DF18"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F50764A" w14:textId="77777777" w:rsidR="00E52B1B" w:rsidRPr="00E52B1B" w:rsidRDefault="00E52B1B" w:rsidP="00466BCC">
            <w:pPr>
              <w:pStyle w:val="Prrafodelista"/>
              <w:numPr>
                <w:ilvl w:val="0"/>
                <w:numId w:val="15"/>
              </w:numPr>
              <w:textAlignment w:val="center"/>
              <w:rPr>
                <w:rFonts w:cs="Arial"/>
                <w:szCs w:val="16"/>
                <w:lang w:val="es-GT"/>
              </w:rPr>
            </w:pPr>
            <w:r w:rsidRPr="00E52B1B">
              <w:rPr>
                <w:rFonts w:cs="Arial"/>
                <w:szCs w:val="16"/>
                <w:lang w:val="es-GT"/>
              </w:rPr>
              <w:t xml:space="preserve">Proactividad, </w:t>
            </w:r>
          </w:p>
          <w:p w14:paraId="39327075" w14:textId="77777777" w:rsidR="00E52B1B" w:rsidRPr="00E52B1B" w:rsidRDefault="00E52B1B" w:rsidP="00466BCC">
            <w:pPr>
              <w:pStyle w:val="Prrafodelista"/>
              <w:numPr>
                <w:ilvl w:val="0"/>
                <w:numId w:val="15"/>
              </w:numPr>
              <w:textAlignment w:val="center"/>
              <w:rPr>
                <w:rFonts w:cs="Arial"/>
                <w:szCs w:val="16"/>
                <w:lang w:val="es-GT"/>
              </w:rPr>
            </w:pPr>
            <w:r w:rsidRPr="00E52B1B">
              <w:rPr>
                <w:rFonts w:cs="Arial"/>
                <w:szCs w:val="16"/>
                <w:lang w:val="es-GT"/>
              </w:rPr>
              <w:t xml:space="preserve">Relaciones interpersonales </w:t>
            </w:r>
          </w:p>
          <w:p w14:paraId="5F10F93E" w14:textId="77777777" w:rsidR="00E52B1B" w:rsidRPr="00E52B1B" w:rsidRDefault="00E52B1B" w:rsidP="00466BCC">
            <w:pPr>
              <w:pStyle w:val="Prrafodelista"/>
              <w:numPr>
                <w:ilvl w:val="0"/>
                <w:numId w:val="15"/>
              </w:numPr>
              <w:textAlignment w:val="center"/>
              <w:rPr>
                <w:rFonts w:cs="Arial"/>
                <w:szCs w:val="16"/>
                <w:lang w:val="es-GT"/>
              </w:rPr>
            </w:pPr>
            <w:r w:rsidRPr="00E52B1B">
              <w:rPr>
                <w:rFonts w:cs="Arial"/>
                <w:szCs w:val="16"/>
                <w:lang w:val="es-GT"/>
              </w:rPr>
              <w:t>Comunicación efectiva.</w:t>
            </w:r>
          </w:p>
          <w:p w14:paraId="7BA102D0" w14:textId="5CC70144" w:rsidR="005F7A02" w:rsidRPr="00733512" w:rsidRDefault="00E52B1B" w:rsidP="00244599">
            <w:pPr>
              <w:pStyle w:val="Prrafodelista"/>
              <w:numPr>
                <w:ilvl w:val="0"/>
                <w:numId w:val="15"/>
              </w:numPr>
              <w:textAlignment w:val="center"/>
              <w:rPr>
                <w:rFonts w:cs="Arial"/>
                <w:szCs w:val="16"/>
                <w:lang w:val="es-GT"/>
              </w:rPr>
            </w:pPr>
            <w:r w:rsidRPr="00244599">
              <w:rPr>
                <w:rFonts w:cs="Arial"/>
                <w:szCs w:val="16"/>
                <w:lang w:val="es-GT"/>
              </w:rPr>
              <w:t>Responsable, empatía, respetuoso, puntual, discreto, actitud positiva, comprometido con la institución.</w:t>
            </w:r>
          </w:p>
        </w:tc>
      </w:tr>
      <w:tr w:rsidR="005F7A02" w:rsidRPr="0007499F" w14:paraId="464E975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7C8D88"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3A3CC19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FDCA0B" w14:textId="77777777" w:rsidR="005F7A02" w:rsidRPr="004578C6" w:rsidRDefault="004578C6" w:rsidP="00290FAF">
            <w:pPr>
              <w:pStyle w:val="Prrafodelista"/>
              <w:numPr>
                <w:ilvl w:val="0"/>
                <w:numId w:val="62"/>
              </w:numPr>
              <w:textAlignment w:val="center"/>
              <w:rPr>
                <w:rFonts w:cs="Arial"/>
                <w:szCs w:val="16"/>
                <w:lang w:val="es-GT"/>
              </w:rPr>
            </w:pPr>
            <w:r w:rsidRPr="004578C6">
              <w:rPr>
                <w:rFonts w:cs="Arial"/>
                <w:szCs w:val="16"/>
                <w:lang w:val="es-GT"/>
              </w:rPr>
              <w:t>Disponibilidad para trasladarse al interior del país.</w:t>
            </w:r>
          </w:p>
        </w:tc>
      </w:tr>
    </w:tbl>
    <w:p w14:paraId="47DC9806" w14:textId="77777777" w:rsidR="004578C6" w:rsidRDefault="004578C6" w:rsidP="005F7A02">
      <w:pPr>
        <w:rPr>
          <w:rFonts w:ascii="Arial" w:hAnsi="Arial" w:cs="Arial"/>
          <w:sz w:val="22"/>
          <w:szCs w:val="22"/>
        </w:rPr>
      </w:pPr>
    </w:p>
    <w:p w14:paraId="74C0FEE9" w14:textId="749987FB" w:rsidR="005F7A02" w:rsidRDefault="005F7A02" w:rsidP="005F7A02">
      <w:pPr>
        <w:rPr>
          <w:rFonts w:ascii="Arial" w:hAnsi="Arial" w:cs="Arial"/>
          <w:sz w:val="22"/>
          <w:szCs w:val="22"/>
        </w:rPr>
      </w:pPr>
    </w:p>
    <w:p w14:paraId="59888357" w14:textId="77777777" w:rsidR="00244599" w:rsidRDefault="00244599" w:rsidP="005F7A02">
      <w:pPr>
        <w:rPr>
          <w:rFonts w:ascii="Arial" w:hAnsi="Arial" w:cs="Arial"/>
          <w:sz w:val="22"/>
          <w:szCs w:val="22"/>
        </w:rPr>
      </w:pPr>
    </w:p>
    <w:p w14:paraId="65238130" w14:textId="77777777" w:rsidR="00244599" w:rsidRDefault="00244599" w:rsidP="005F7A02">
      <w:pPr>
        <w:rPr>
          <w:rFonts w:ascii="Arial" w:hAnsi="Arial" w:cs="Arial"/>
          <w:sz w:val="22"/>
          <w:szCs w:val="22"/>
        </w:rPr>
      </w:pPr>
    </w:p>
    <w:p w14:paraId="1E1FED73" w14:textId="77777777" w:rsidR="00244599" w:rsidRDefault="00244599" w:rsidP="005F7A02">
      <w:pPr>
        <w:rPr>
          <w:rFonts w:ascii="Arial" w:hAnsi="Arial" w:cs="Arial"/>
          <w:sz w:val="22"/>
          <w:szCs w:val="22"/>
        </w:rPr>
      </w:pPr>
    </w:p>
    <w:p w14:paraId="49E5148B" w14:textId="77777777" w:rsidR="00244599" w:rsidRDefault="00244599" w:rsidP="005F7A02">
      <w:pPr>
        <w:rPr>
          <w:rFonts w:ascii="Arial" w:hAnsi="Arial" w:cs="Arial"/>
          <w:sz w:val="22"/>
          <w:szCs w:val="22"/>
        </w:rPr>
      </w:pPr>
    </w:p>
    <w:p w14:paraId="45D90C32" w14:textId="77777777" w:rsidR="001C5D11" w:rsidRDefault="001C5D11" w:rsidP="005F7A02">
      <w:pPr>
        <w:rPr>
          <w:rFonts w:ascii="Arial" w:hAnsi="Arial" w:cs="Arial"/>
          <w:sz w:val="22"/>
          <w:szCs w:val="22"/>
        </w:rPr>
      </w:pPr>
    </w:p>
    <w:p w14:paraId="32B5BF3E" w14:textId="77777777" w:rsidR="001C5D11" w:rsidRDefault="001C5D11" w:rsidP="005F7A02">
      <w:pPr>
        <w:rPr>
          <w:rFonts w:ascii="Arial" w:hAnsi="Arial" w:cs="Arial"/>
          <w:sz w:val="22"/>
          <w:szCs w:val="22"/>
        </w:rPr>
      </w:pPr>
    </w:p>
    <w:p w14:paraId="017688A4" w14:textId="77777777" w:rsidR="001C5D11" w:rsidRDefault="001C5D11" w:rsidP="005F7A02">
      <w:pPr>
        <w:rPr>
          <w:rFonts w:ascii="Arial" w:hAnsi="Arial" w:cs="Arial"/>
          <w:sz w:val="22"/>
          <w:szCs w:val="22"/>
        </w:rPr>
      </w:pPr>
    </w:p>
    <w:p w14:paraId="3B64AA42" w14:textId="77777777" w:rsidR="001C5D11" w:rsidRDefault="001C5D11" w:rsidP="005F7A02">
      <w:pPr>
        <w:rPr>
          <w:rFonts w:ascii="Arial" w:hAnsi="Arial" w:cs="Arial"/>
          <w:sz w:val="22"/>
          <w:szCs w:val="22"/>
        </w:rPr>
      </w:pPr>
    </w:p>
    <w:p w14:paraId="1FE4860A" w14:textId="77777777" w:rsidR="001C5D11" w:rsidRDefault="001C5D11" w:rsidP="005F7A02">
      <w:pPr>
        <w:rPr>
          <w:rFonts w:ascii="Arial" w:hAnsi="Arial" w:cs="Arial"/>
          <w:sz w:val="22"/>
          <w:szCs w:val="22"/>
        </w:rPr>
      </w:pPr>
    </w:p>
    <w:p w14:paraId="1CF6E754" w14:textId="77777777" w:rsidR="001C5D11" w:rsidRDefault="001C5D11" w:rsidP="005F7A02">
      <w:pPr>
        <w:rPr>
          <w:rFonts w:ascii="Arial" w:hAnsi="Arial" w:cs="Arial"/>
          <w:sz w:val="22"/>
          <w:szCs w:val="22"/>
        </w:rPr>
      </w:pPr>
    </w:p>
    <w:p w14:paraId="4715561C" w14:textId="77777777" w:rsidR="001C5D11" w:rsidRDefault="001C5D11" w:rsidP="005F7A02">
      <w:pPr>
        <w:rPr>
          <w:rFonts w:ascii="Arial" w:hAnsi="Arial" w:cs="Arial"/>
          <w:sz w:val="22"/>
          <w:szCs w:val="22"/>
        </w:rPr>
      </w:pPr>
    </w:p>
    <w:p w14:paraId="18954CC9" w14:textId="77777777" w:rsidR="001C5D11" w:rsidRDefault="001C5D11" w:rsidP="005F7A02">
      <w:pPr>
        <w:rPr>
          <w:rFonts w:ascii="Arial" w:hAnsi="Arial" w:cs="Arial"/>
          <w:sz w:val="22"/>
          <w:szCs w:val="22"/>
        </w:rPr>
      </w:pPr>
    </w:p>
    <w:p w14:paraId="32AF81FA" w14:textId="77777777" w:rsidR="001C5D11" w:rsidRDefault="001C5D11" w:rsidP="005F7A02">
      <w:pPr>
        <w:rPr>
          <w:rFonts w:ascii="Arial" w:hAnsi="Arial" w:cs="Arial"/>
          <w:sz w:val="22"/>
          <w:szCs w:val="22"/>
        </w:rPr>
      </w:pPr>
    </w:p>
    <w:p w14:paraId="121A2E30" w14:textId="77777777" w:rsidR="001C5D11" w:rsidRDefault="001C5D11" w:rsidP="005F7A02">
      <w:pPr>
        <w:rPr>
          <w:rFonts w:ascii="Arial" w:hAnsi="Arial" w:cs="Arial"/>
          <w:sz w:val="22"/>
          <w:szCs w:val="22"/>
        </w:rPr>
      </w:pPr>
    </w:p>
    <w:p w14:paraId="116A9D2A" w14:textId="77777777" w:rsidR="001C5D11" w:rsidRDefault="001C5D11" w:rsidP="005F7A02">
      <w:pPr>
        <w:rPr>
          <w:rFonts w:ascii="Arial" w:hAnsi="Arial" w:cs="Arial"/>
          <w:sz w:val="22"/>
          <w:szCs w:val="22"/>
        </w:rPr>
      </w:pPr>
    </w:p>
    <w:p w14:paraId="421C10CD" w14:textId="77777777" w:rsidR="001C5D11" w:rsidRDefault="001C5D11" w:rsidP="005F7A02">
      <w:pPr>
        <w:rPr>
          <w:rFonts w:ascii="Arial" w:hAnsi="Arial" w:cs="Arial"/>
          <w:sz w:val="22"/>
          <w:szCs w:val="22"/>
        </w:rPr>
      </w:pPr>
    </w:p>
    <w:p w14:paraId="49BD5952" w14:textId="77777777" w:rsidR="001C5D11" w:rsidRDefault="001C5D11" w:rsidP="005F7A02">
      <w:pPr>
        <w:rPr>
          <w:rFonts w:ascii="Arial" w:hAnsi="Arial" w:cs="Arial"/>
          <w:sz w:val="22"/>
          <w:szCs w:val="22"/>
        </w:rPr>
      </w:pPr>
    </w:p>
    <w:p w14:paraId="00187842" w14:textId="77777777" w:rsidR="001C5D11" w:rsidRDefault="001C5D11" w:rsidP="005F7A02">
      <w:pPr>
        <w:rPr>
          <w:rFonts w:ascii="Arial" w:hAnsi="Arial" w:cs="Arial"/>
          <w:sz w:val="22"/>
          <w:szCs w:val="22"/>
        </w:rPr>
      </w:pPr>
    </w:p>
    <w:p w14:paraId="45CA2ACF" w14:textId="77777777" w:rsidR="001C5D11" w:rsidRDefault="001C5D11" w:rsidP="005F7A02">
      <w:pPr>
        <w:rPr>
          <w:rFonts w:ascii="Arial" w:hAnsi="Arial" w:cs="Arial"/>
          <w:sz w:val="22"/>
          <w:szCs w:val="22"/>
        </w:rPr>
      </w:pPr>
    </w:p>
    <w:p w14:paraId="77D90ED4" w14:textId="77777777" w:rsidR="001C5D11" w:rsidRDefault="001C5D11" w:rsidP="005F7A02">
      <w:pPr>
        <w:rPr>
          <w:rFonts w:ascii="Arial" w:hAnsi="Arial" w:cs="Arial"/>
          <w:sz w:val="22"/>
          <w:szCs w:val="22"/>
        </w:rPr>
      </w:pPr>
    </w:p>
    <w:p w14:paraId="5D1ADB5E" w14:textId="77777777" w:rsidR="001C5D11" w:rsidRDefault="001C5D11" w:rsidP="005F7A02">
      <w:pPr>
        <w:rPr>
          <w:rFonts w:ascii="Arial" w:hAnsi="Arial" w:cs="Arial"/>
          <w:sz w:val="22"/>
          <w:szCs w:val="22"/>
        </w:rPr>
      </w:pPr>
    </w:p>
    <w:p w14:paraId="6A5E84D4" w14:textId="77777777" w:rsidR="001C5D11" w:rsidRDefault="001C5D11" w:rsidP="005F7A02">
      <w:pPr>
        <w:rPr>
          <w:rFonts w:ascii="Arial" w:hAnsi="Arial" w:cs="Arial"/>
          <w:sz w:val="22"/>
          <w:szCs w:val="22"/>
        </w:rPr>
      </w:pPr>
    </w:p>
    <w:p w14:paraId="471AB77F" w14:textId="77777777" w:rsidR="001C5D11" w:rsidRDefault="001C5D11" w:rsidP="005F7A02">
      <w:pPr>
        <w:rPr>
          <w:rFonts w:ascii="Arial" w:hAnsi="Arial" w:cs="Arial"/>
          <w:sz w:val="22"/>
          <w:szCs w:val="22"/>
        </w:rPr>
      </w:pPr>
    </w:p>
    <w:p w14:paraId="66FE4DFD" w14:textId="77777777" w:rsidR="001C5D11" w:rsidRDefault="001C5D11" w:rsidP="005F7A02">
      <w:pPr>
        <w:rPr>
          <w:rFonts w:ascii="Arial" w:hAnsi="Arial" w:cs="Arial"/>
          <w:sz w:val="22"/>
          <w:szCs w:val="22"/>
        </w:rPr>
      </w:pPr>
    </w:p>
    <w:p w14:paraId="4502CE5B" w14:textId="77777777" w:rsidR="001C5D11" w:rsidRDefault="001C5D11" w:rsidP="005F7A02">
      <w:pPr>
        <w:rPr>
          <w:rFonts w:ascii="Arial" w:hAnsi="Arial" w:cs="Arial"/>
          <w:sz w:val="22"/>
          <w:szCs w:val="22"/>
        </w:rPr>
      </w:pPr>
    </w:p>
    <w:p w14:paraId="17B36508" w14:textId="77777777" w:rsidR="001C5D11" w:rsidRDefault="001C5D11" w:rsidP="005F7A02">
      <w:pPr>
        <w:rPr>
          <w:rFonts w:ascii="Arial" w:hAnsi="Arial" w:cs="Arial"/>
          <w:sz w:val="22"/>
          <w:szCs w:val="22"/>
        </w:rPr>
      </w:pPr>
    </w:p>
    <w:p w14:paraId="5837B3EE" w14:textId="77777777" w:rsidR="001C5D11" w:rsidRDefault="001C5D11" w:rsidP="005F7A02">
      <w:pPr>
        <w:rPr>
          <w:rFonts w:ascii="Arial" w:hAnsi="Arial" w:cs="Arial"/>
          <w:sz w:val="22"/>
          <w:szCs w:val="22"/>
        </w:rPr>
      </w:pPr>
    </w:p>
    <w:p w14:paraId="6BFE8AFF" w14:textId="77777777" w:rsidR="001C5D11" w:rsidRDefault="001C5D11" w:rsidP="005F7A02">
      <w:pPr>
        <w:rPr>
          <w:rFonts w:ascii="Arial" w:hAnsi="Arial" w:cs="Arial"/>
          <w:sz w:val="22"/>
          <w:szCs w:val="22"/>
        </w:rPr>
      </w:pPr>
    </w:p>
    <w:p w14:paraId="1F275B2A" w14:textId="77777777" w:rsidR="001C5D11" w:rsidRDefault="001C5D11" w:rsidP="005F7A02">
      <w:pPr>
        <w:rPr>
          <w:rFonts w:ascii="Arial" w:hAnsi="Arial" w:cs="Arial"/>
          <w:sz w:val="22"/>
          <w:szCs w:val="22"/>
        </w:rPr>
      </w:pPr>
    </w:p>
    <w:p w14:paraId="43E11DEB" w14:textId="77777777" w:rsidR="001C5D11" w:rsidRDefault="001C5D11" w:rsidP="005F7A02">
      <w:pPr>
        <w:rPr>
          <w:rFonts w:ascii="Arial" w:hAnsi="Arial" w:cs="Arial"/>
          <w:sz w:val="22"/>
          <w:szCs w:val="22"/>
        </w:rPr>
      </w:pPr>
    </w:p>
    <w:p w14:paraId="2E459B09" w14:textId="77777777" w:rsidR="001C5D11" w:rsidRDefault="001C5D11" w:rsidP="005F7A02">
      <w:pPr>
        <w:rPr>
          <w:rFonts w:ascii="Arial" w:hAnsi="Arial" w:cs="Arial"/>
          <w:sz w:val="22"/>
          <w:szCs w:val="22"/>
        </w:rPr>
      </w:pPr>
    </w:p>
    <w:p w14:paraId="3F5979DE" w14:textId="77777777" w:rsidR="001C5D11" w:rsidRDefault="001C5D11" w:rsidP="005F7A02">
      <w:pPr>
        <w:rPr>
          <w:rFonts w:ascii="Arial" w:hAnsi="Arial" w:cs="Arial"/>
          <w:sz w:val="22"/>
          <w:szCs w:val="22"/>
        </w:rPr>
      </w:pPr>
    </w:p>
    <w:p w14:paraId="66A50C11" w14:textId="77777777" w:rsidR="001C5D11" w:rsidRDefault="001C5D11" w:rsidP="005F7A02">
      <w:pPr>
        <w:rPr>
          <w:rFonts w:ascii="Arial" w:hAnsi="Arial" w:cs="Arial"/>
          <w:sz w:val="22"/>
          <w:szCs w:val="22"/>
        </w:rPr>
      </w:pPr>
    </w:p>
    <w:p w14:paraId="64CCE0E2" w14:textId="77777777" w:rsidR="001C5D11" w:rsidRDefault="001C5D11" w:rsidP="005F7A02">
      <w:pPr>
        <w:rPr>
          <w:rFonts w:ascii="Arial" w:hAnsi="Arial" w:cs="Arial"/>
          <w:sz w:val="22"/>
          <w:szCs w:val="22"/>
        </w:rPr>
      </w:pPr>
    </w:p>
    <w:p w14:paraId="22DC2FD8" w14:textId="69384881" w:rsidR="00827F2E" w:rsidRDefault="00827F2E">
      <w:pPr>
        <w:jc w:val="left"/>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7A4B9E4B"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61A4EBE" w14:textId="630A146C" w:rsidR="005F7A02" w:rsidRPr="00C508A6" w:rsidRDefault="005E1812" w:rsidP="00052A05">
            <w:pPr>
              <w:pStyle w:val="Prrafodelista"/>
              <w:numPr>
                <w:ilvl w:val="0"/>
                <w:numId w:val="32"/>
              </w:numPr>
              <w:jc w:val="center"/>
              <w:textAlignment w:val="center"/>
              <w:rPr>
                <w:rFonts w:cs="Arial"/>
                <w:sz w:val="18"/>
                <w:szCs w:val="18"/>
                <w:lang w:val="es-GT"/>
              </w:rPr>
            </w:pPr>
            <w:r w:rsidRPr="00C508A6">
              <w:rPr>
                <w:rFonts w:ascii="Arial" w:hAnsi="Arial" w:cs="Arial"/>
                <w:sz w:val="22"/>
                <w:szCs w:val="22"/>
              </w:rPr>
              <w:lastRenderedPageBreak/>
              <w:br w:type="page"/>
            </w:r>
            <w:r w:rsidR="0056393F" w:rsidRPr="00C508A6">
              <w:rPr>
                <w:rFonts w:cs="Arial"/>
                <w:sz w:val="18"/>
                <w:szCs w:val="18"/>
              </w:rPr>
              <w:t>MENSAJERO</w:t>
            </w:r>
          </w:p>
        </w:tc>
      </w:tr>
      <w:tr w:rsidR="005F7A02" w:rsidRPr="00BC2E56" w14:paraId="4801F8E2"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204AA31"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2B990C0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B5E333" w14:textId="55089335" w:rsidR="005F7A02" w:rsidRPr="00BC2E56" w:rsidRDefault="005F7A02" w:rsidP="00BF4404">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BF4404">
              <w:rPr>
                <w:rFonts w:cs="Arial"/>
                <w:szCs w:val="16"/>
                <w:lang w:val="es-GT"/>
              </w:rPr>
              <w:t>Trabajador Operativo I</w:t>
            </w:r>
            <w:r w:rsidR="00ED1512">
              <w:rPr>
                <w:rFonts w:cs="Arial"/>
                <w:szCs w:val="16"/>
                <w:lang w:val="es-GT"/>
              </w:rPr>
              <w:t>II</w:t>
            </w:r>
          </w:p>
        </w:tc>
        <w:tc>
          <w:tcPr>
            <w:tcW w:w="2452" w:type="pct"/>
            <w:tcBorders>
              <w:top w:val="single" w:sz="4" w:space="0" w:color="00B0F0"/>
            </w:tcBorders>
            <w:shd w:val="clear" w:color="auto" w:fill="auto"/>
          </w:tcPr>
          <w:p w14:paraId="72D9E0FC" w14:textId="77777777" w:rsidR="005F7A02" w:rsidRPr="00BC2E56" w:rsidRDefault="005F7A02" w:rsidP="00BF4404">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BF4404">
              <w:rPr>
                <w:rFonts w:cs="Arial"/>
                <w:szCs w:val="16"/>
                <w:lang w:val="es-GT"/>
              </w:rPr>
              <w:t>2030</w:t>
            </w:r>
          </w:p>
        </w:tc>
      </w:tr>
      <w:tr w:rsidR="005F7A02" w:rsidRPr="00BC2E56" w14:paraId="126671DC"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96E1792" w14:textId="77777777" w:rsidR="005F7A02" w:rsidRPr="00BC2E56" w:rsidRDefault="005F7A02" w:rsidP="00BF4404">
            <w:pPr>
              <w:textAlignment w:val="center"/>
              <w:rPr>
                <w:rFonts w:cs="Arial"/>
                <w:iCs w:val="0"/>
                <w:szCs w:val="16"/>
                <w:lang w:val="es-GT"/>
              </w:rPr>
            </w:pPr>
            <w:r w:rsidRPr="00BC2E56">
              <w:rPr>
                <w:rFonts w:cs="Arial"/>
                <w:szCs w:val="16"/>
                <w:lang w:val="es-GT"/>
              </w:rPr>
              <w:t xml:space="preserve">Especialidad: </w:t>
            </w:r>
            <w:r w:rsidR="00BF4404">
              <w:rPr>
                <w:rFonts w:cs="Arial"/>
                <w:szCs w:val="16"/>
                <w:lang w:val="es-GT"/>
              </w:rPr>
              <w:t>Mensajería</w:t>
            </w:r>
          </w:p>
        </w:tc>
        <w:tc>
          <w:tcPr>
            <w:tcW w:w="2452" w:type="pct"/>
            <w:tcBorders>
              <w:bottom w:val="single" w:sz="4" w:space="0" w:color="00B0F0"/>
            </w:tcBorders>
          </w:tcPr>
          <w:p w14:paraId="7F8AFF05" w14:textId="77777777" w:rsidR="005F7A02" w:rsidRPr="00BC2E56" w:rsidRDefault="005F7A02" w:rsidP="00BF4404">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BF4404">
              <w:rPr>
                <w:rFonts w:cs="Arial"/>
                <w:szCs w:val="16"/>
                <w:lang w:val="es-GT"/>
              </w:rPr>
              <w:t>0245</w:t>
            </w:r>
          </w:p>
        </w:tc>
      </w:tr>
      <w:tr w:rsidR="005F7A02" w:rsidRPr="00BC2E56" w14:paraId="03F484BD"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2AAEF4" w14:textId="77777777" w:rsidR="005F7A02" w:rsidRPr="00BC2E56" w:rsidRDefault="005F7A02" w:rsidP="00BF4404">
            <w:pPr>
              <w:textAlignment w:val="center"/>
              <w:rPr>
                <w:rFonts w:cs="Arial"/>
                <w:i w:val="0"/>
                <w:szCs w:val="16"/>
                <w:lang w:val="es-GT"/>
              </w:rPr>
            </w:pPr>
            <w:r w:rsidRPr="00BC2E56">
              <w:rPr>
                <w:rFonts w:cs="Arial"/>
                <w:szCs w:val="16"/>
                <w:lang w:val="es-GT"/>
              </w:rPr>
              <w:t xml:space="preserve">Título funcional: </w:t>
            </w:r>
            <w:r w:rsidR="00BF4404">
              <w:rPr>
                <w:rFonts w:cs="Arial"/>
                <w:szCs w:val="16"/>
                <w:lang w:val="es-GT"/>
              </w:rPr>
              <w:t>Mensajero</w:t>
            </w:r>
          </w:p>
        </w:tc>
        <w:tc>
          <w:tcPr>
            <w:tcW w:w="2452" w:type="pct"/>
            <w:shd w:val="clear" w:color="auto" w:fill="auto"/>
          </w:tcPr>
          <w:p w14:paraId="2386C306"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1052A53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950C0B" w14:textId="77777777" w:rsidR="005F7A02" w:rsidRPr="00BC2E56" w:rsidRDefault="005F7A02" w:rsidP="00BF4404">
            <w:pPr>
              <w:textAlignment w:val="center"/>
              <w:rPr>
                <w:rFonts w:cs="Arial"/>
                <w:i w:val="0"/>
                <w:szCs w:val="16"/>
                <w:lang w:val="es-GT"/>
              </w:rPr>
            </w:pPr>
            <w:r w:rsidRPr="00BC2E56">
              <w:rPr>
                <w:rFonts w:cs="Arial"/>
                <w:szCs w:val="16"/>
                <w:lang w:val="es-GT"/>
              </w:rPr>
              <w:t xml:space="preserve">Jefe inmediato: </w:t>
            </w:r>
            <w:r w:rsidR="00BF4404" w:rsidRPr="00BF4404">
              <w:rPr>
                <w:rFonts w:cs="Arial"/>
                <w:szCs w:val="16"/>
                <w:lang w:val="es-GT"/>
              </w:rPr>
              <w:t>Jefe de la Sección Financiera</w:t>
            </w:r>
          </w:p>
        </w:tc>
        <w:tc>
          <w:tcPr>
            <w:tcW w:w="2452" w:type="pct"/>
          </w:tcPr>
          <w:p w14:paraId="2EFBE37B" w14:textId="77777777" w:rsidR="005F7A02" w:rsidRPr="00FC33C5" w:rsidRDefault="005F7A02" w:rsidP="005F7A0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4D9956BF"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6B3BB20B"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EA1AB77"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08590543" w14:textId="77777777" w:rsidTr="005F7A0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AF2632" w14:textId="5965A8BC" w:rsidR="005F7A02" w:rsidRPr="00FC33C5" w:rsidRDefault="00BF4404" w:rsidP="0091589C">
            <w:pPr>
              <w:pStyle w:val="Encabezado"/>
              <w:rPr>
                <w:rFonts w:cs="Arial"/>
                <w:szCs w:val="16"/>
                <w:lang w:val="es-GT"/>
              </w:rPr>
            </w:pPr>
            <w:r w:rsidRPr="00BF4404">
              <w:rPr>
                <w:lang w:val="es-GT" w:eastAsia="es-GT"/>
              </w:rPr>
              <w:t>Entregar y recibir correspondencia oficial a las diferentes Direcciones o dependencias del Ministerio de Educación y demás instituciones del Estado, entre otras.</w:t>
            </w:r>
          </w:p>
        </w:tc>
      </w:tr>
      <w:tr w:rsidR="005F7A02" w:rsidRPr="00FC33C5" w14:paraId="566E5E70"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A2B9E8D"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44EC97AC"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3C22A0"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Realizar las gestiones de solicitud de documentos en dependencias del Estado, asegurando que quede constancia de dicha recepción o envío.</w:t>
            </w:r>
          </w:p>
          <w:p w14:paraId="68094411"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Custodiar y mantener en buenas condiciones el vehículo que se le asigne mediante tarjeta de responsabilidad, para desarrollar las funciones de mensajería.</w:t>
            </w:r>
          </w:p>
          <w:p w14:paraId="46852840"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Cumplir las leyes de tránsito y normas de conducta al conducir el vehículo asignado.</w:t>
            </w:r>
          </w:p>
          <w:p w14:paraId="7D66048D"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Apoyar en el mantenimiento de la cafetería y distintos enseres</w:t>
            </w:r>
          </w:p>
          <w:p w14:paraId="4DC9853D"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Observar las leyes de tránsito y las normas de urbanidad y educación en la realización de sus labores diarias.</w:t>
            </w:r>
          </w:p>
          <w:p w14:paraId="47096447"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Revisar los niveles de agua, aceite, llantas y estado general del vehículo asignado e informar a quien corresponda cualquier desperfecto para que se tomen las medidas necesarias y se asegure el buen funcionamiento y disponibilidad de los mismos.</w:t>
            </w:r>
          </w:p>
          <w:p w14:paraId="4E58DFF1"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Llevar control del kilometraje del vehículo asignado, para determinar fecha de mantenimiento.</w:t>
            </w:r>
          </w:p>
          <w:p w14:paraId="42940CD3" w14:textId="77777777" w:rsidR="00062028" w:rsidRPr="00062028" w:rsidRDefault="00062028" w:rsidP="00062028">
            <w:pPr>
              <w:pStyle w:val="Encabezado"/>
              <w:widowControl w:val="0"/>
              <w:numPr>
                <w:ilvl w:val="0"/>
                <w:numId w:val="64"/>
              </w:numPr>
              <w:spacing w:line="276" w:lineRule="auto"/>
              <w:rPr>
                <w:rFonts w:cs="Arial"/>
                <w:szCs w:val="18"/>
                <w:lang w:val="es-GT" w:bidi="ar"/>
              </w:rPr>
            </w:pPr>
            <w:r w:rsidRPr="00062028">
              <w:rPr>
                <w:rFonts w:cs="Arial"/>
                <w:szCs w:val="18"/>
                <w:lang w:val="es-GT" w:bidi="ar"/>
              </w:rPr>
              <w:t>Elaborar reporte por cada comisión realizada, indicando kilometraje y combustible.</w:t>
            </w:r>
          </w:p>
          <w:p w14:paraId="08FBF4D7" w14:textId="1158F2B6" w:rsidR="00062028" w:rsidRPr="004B768F" w:rsidRDefault="00062028" w:rsidP="00062028">
            <w:pPr>
              <w:pStyle w:val="Encabezado"/>
              <w:widowControl w:val="0"/>
              <w:numPr>
                <w:ilvl w:val="0"/>
                <w:numId w:val="64"/>
              </w:numPr>
              <w:spacing w:line="276" w:lineRule="auto"/>
              <w:rPr>
                <w:i w:val="0"/>
                <w:szCs w:val="16"/>
                <w:lang w:val="es-GT"/>
              </w:rPr>
            </w:pPr>
            <w:r w:rsidRPr="00062028">
              <w:rPr>
                <w:rFonts w:cs="Arial"/>
                <w:szCs w:val="18"/>
                <w:lang w:val="es-GT" w:bidi="ar"/>
              </w:rPr>
              <w:t xml:space="preserve">Ejecutar las actividades descritas en los procedimientos, instructivos, guías y cualquier otro documento oficial en las que esté involucrado el puesto. </w:t>
            </w:r>
          </w:p>
        </w:tc>
      </w:tr>
      <w:tr w:rsidR="005F7A02" w:rsidRPr="00FC33C5" w14:paraId="2871F60E"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3838AD5"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7B162A9C"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787EA4" w14:textId="2E950B40" w:rsidR="00062028" w:rsidRPr="00062028" w:rsidRDefault="00062028" w:rsidP="00C319DA">
            <w:pPr>
              <w:pStyle w:val="Encabezado"/>
              <w:widowControl w:val="0"/>
              <w:numPr>
                <w:ilvl w:val="0"/>
                <w:numId w:val="129"/>
              </w:numPr>
              <w:spacing w:line="276" w:lineRule="auto"/>
              <w:rPr>
                <w:rFonts w:cs="Arial"/>
                <w:szCs w:val="18"/>
                <w:lang w:val="es-GT" w:bidi="ar"/>
              </w:rPr>
            </w:pPr>
            <w:r w:rsidRPr="00062028">
              <w:rPr>
                <w:rFonts w:cs="Arial"/>
                <w:szCs w:val="18"/>
                <w:lang w:val="es-GT" w:bidi="ar"/>
              </w:rPr>
              <w:t>Reportar cualquier anomalía observada en el vehículo al jefe inmediato para gestionar su pronta solución.</w:t>
            </w:r>
          </w:p>
          <w:p w14:paraId="09D45E4F" w14:textId="77777777" w:rsidR="005F7A02" w:rsidRPr="00062028" w:rsidRDefault="00062028" w:rsidP="00C319DA">
            <w:pPr>
              <w:pStyle w:val="Encabezado"/>
              <w:widowControl w:val="0"/>
              <w:numPr>
                <w:ilvl w:val="0"/>
                <w:numId w:val="129"/>
              </w:numPr>
              <w:spacing w:line="276" w:lineRule="auto"/>
              <w:rPr>
                <w:szCs w:val="16"/>
                <w:lang w:val="es-GT"/>
              </w:rPr>
            </w:pPr>
            <w:r w:rsidRPr="00062028">
              <w:rPr>
                <w:rFonts w:cs="Arial"/>
                <w:szCs w:val="18"/>
                <w:lang w:val="es-GT" w:bidi="ar"/>
              </w:rPr>
              <w:t>Efectuar reparaciones menores al vehículo asignado.</w:t>
            </w:r>
          </w:p>
          <w:p w14:paraId="73C22BC5" w14:textId="55F4350D" w:rsidR="00062028" w:rsidRPr="004A15C8" w:rsidRDefault="00C319DA" w:rsidP="00C319DA">
            <w:pPr>
              <w:pStyle w:val="Prrafodelista"/>
              <w:numPr>
                <w:ilvl w:val="0"/>
                <w:numId w:val="129"/>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5F7A02" w:rsidRPr="00FC33C5" w14:paraId="34CEFFF8"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C6DA13A" w14:textId="77777777" w:rsidR="005F7A02" w:rsidRPr="004A15C8" w:rsidRDefault="005F7A02" w:rsidP="005F7A02">
            <w:pPr>
              <w:textAlignment w:val="center"/>
              <w:rPr>
                <w:rFonts w:cs="Arial"/>
                <w:b/>
                <w:sz w:val="18"/>
                <w:szCs w:val="18"/>
                <w:lang w:val="es-GT"/>
              </w:rPr>
            </w:pPr>
            <w:r w:rsidRPr="004A15C8">
              <w:rPr>
                <w:rFonts w:cs="Arial"/>
                <w:b/>
                <w:sz w:val="18"/>
                <w:szCs w:val="18"/>
              </w:rPr>
              <w:t>5. TAREAS EVENTUALES</w:t>
            </w:r>
          </w:p>
        </w:tc>
      </w:tr>
      <w:tr w:rsidR="005F7A02" w:rsidRPr="003D721E" w14:paraId="40B6DE21"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3846C69" w14:textId="343F19A0" w:rsidR="00062028" w:rsidRPr="00062028" w:rsidRDefault="00062028" w:rsidP="00827F2E">
            <w:pPr>
              <w:pStyle w:val="Encabezado"/>
              <w:widowControl w:val="0"/>
              <w:numPr>
                <w:ilvl w:val="0"/>
                <w:numId w:val="130"/>
              </w:numPr>
              <w:spacing w:line="276" w:lineRule="auto"/>
              <w:rPr>
                <w:i w:val="0"/>
                <w:szCs w:val="16"/>
                <w:lang w:val="es-GT"/>
              </w:rPr>
            </w:pPr>
            <w:r w:rsidRPr="00062028">
              <w:rPr>
                <w:i w:val="0"/>
                <w:szCs w:val="16"/>
                <w:lang w:val="es-GT"/>
              </w:rPr>
              <w:t>Realizar las funciones de conserjería en ausencia del conserje.</w:t>
            </w:r>
          </w:p>
          <w:p w14:paraId="49F7C113" w14:textId="0AC877D4" w:rsidR="005F7A02" w:rsidRPr="004A15C8" w:rsidRDefault="00062028" w:rsidP="00827F2E">
            <w:pPr>
              <w:pStyle w:val="Encabezado"/>
              <w:widowControl w:val="0"/>
              <w:numPr>
                <w:ilvl w:val="0"/>
                <w:numId w:val="130"/>
              </w:numPr>
              <w:spacing w:line="276" w:lineRule="auto"/>
              <w:rPr>
                <w:szCs w:val="16"/>
                <w:lang w:val="es-GT"/>
              </w:rPr>
            </w:pPr>
            <w:r w:rsidRPr="00062028">
              <w:rPr>
                <w:i w:val="0"/>
                <w:szCs w:val="16"/>
                <w:lang w:val="es-GT"/>
              </w:rPr>
              <w:t xml:space="preserve">Realizar otras tareas asignadas por la autoridad superior inherentes al puesto, o tareas de carácter </w:t>
            </w:r>
            <w:proofErr w:type="gramStart"/>
            <w:r w:rsidRPr="00062028">
              <w:rPr>
                <w:i w:val="0"/>
                <w:szCs w:val="16"/>
                <w:lang w:val="es-GT"/>
              </w:rPr>
              <w:t>eventual  que</w:t>
            </w:r>
            <w:proofErr w:type="gramEnd"/>
            <w:r w:rsidRPr="00062028">
              <w:rPr>
                <w:i w:val="0"/>
                <w:szCs w:val="16"/>
                <w:lang w:val="es-GT"/>
              </w:rPr>
              <w:t xml:space="preserve"> no entorpezcan el cumplimiento del propósito principal del puesto y para las cuales la persona posea la competencia.</w:t>
            </w:r>
          </w:p>
        </w:tc>
      </w:tr>
    </w:tbl>
    <w:p w14:paraId="427464DD"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06E1E13F"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4E5A11"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5F7A02" w:rsidRPr="003D721E" w14:paraId="44FFFDF1"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8AE1AA" w14:textId="098736B4" w:rsidR="005F7A02" w:rsidRPr="00693F6D" w:rsidRDefault="001B7D5F" w:rsidP="005F7A02">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5F7A02" w:rsidRPr="00FC33C5" w14:paraId="2BCC8B3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BDCF75"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413DEFB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061419" w14:textId="77777777" w:rsidR="005F7A02" w:rsidRPr="00693F6D" w:rsidRDefault="005F7A02" w:rsidP="005F7A02">
            <w:pPr>
              <w:jc w:val="left"/>
              <w:textAlignment w:val="center"/>
              <w:rPr>
                <w:rFonts w:cs="Arial"/>
                <w:szCs w:val="16"/>
                <w:lang w:val="es-GT"/>
              </w:rPr>
            </w:pPr>
            <w:r>
              <w:rPr>
                <w:rFonts w:cs="Arial"/>
                <w:sz w:val="18"/>
                <w:szCs w:val="16"/>
                <w:lang w:val="es-GT"/>
              </w:rPr>
              <w:t>N/A</w:t>
            </w:r>
          </w:p>
        </w:tc>
      </w:tr>
      <w:tr w:rsidR="005F7A02" w:rsidRPr="00FC33C5" w14:paraId="4A9F10BA"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229AF3"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7AEBD75F" w14:textId="77777777" w:rsidTr="00827F2E">
        <w:trPr>
          <w:cnfStyle w:val="000000100000" w:firstRow="0" w:lastRow="0" w:firstColumn="0" w:lastColumn="0" w:oddVBand="0" w:evenVBand="0" w:oddHBand="1" w:evenHBand="0" w:firstRowFirstColumn="0" w:firstRowLastColumn="0" w:lastRowFirstColumn="0" w:lastRowLastColumn="0"/>
          <w:trHeight w:val="5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518F1B" w14:textId="0898A34C" w:rsidR="005F7A02" w:rsidRPr="00693F6D" w:rsidRDefault="00940D3D" w:rsidP="005F7A02">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5F7A02" w:rsidRPr="003D721E" w14:paraId="07212D26"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B24C2D"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546314D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CDB345"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5F7A02" w:rsidRPr="003D721E" w14:paraId="6C7FF44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234D79" w14:textId="77777777" w:rsidR="005F7A02" w:rsidRPr="00FC33C5" w:rsidRDefault="005F7A02"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D602532" w14:textId="77777777" w:rsidR="005F7A02" w:rsidRPr="00693F6D" w:rsidRDefault="00F27893" w:rsidP="00F27893">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27893">
              <w:rPr>
                <w:rFonts w:cs="Arial"/>
                <w:i/>
                <w:szCs w:val="16"/>
                <w:lang w:val="es-GT"/>
              </w:rPr>
              <w:t>Asistentes y secretarias de Direcciones de Planta Central, asistentes de Vicedespachos y Despacho Ministerial y demás dependencias del MINEDUC.</w:t>
            </w:r>
          </w:p>
        </w:tc>
      </w:tr>
      <w:tr w:rsidR="005F7A02" w:rsidRPr="003D721E" w14:paraId="621E4F9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CC725D" w14:textId="77777777" w:rsidR="005F7A02" w:rsidRPr="00FC33C5" w:rsidRDefault="005F7A02"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54C1068" w14:textId="77777777" w:rsidR="005F7A02" w:rsidRPr="00693F6D" w:rsidRDefault="00F27893" w:rsidP="005F7A02">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27893">
              <w:rPr>
                <w:rFonts w:cs="Arial"/>
                <w:i/>
                <w:szCs w:val="16"/>
                <w:lang w:val="es-GT"/>
              </w:rPr>
              <w:t>Secretarias y recepcionistas de CGC, PGN, PDH.</w:t>
            </w:r>
          </w:p>
        </w:tc>
      </w:tr>
      <w:tr w:rsidR="005F7A02" w:rsidRPr="00FC33C5" w14:paraId="07C3FE6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DFCCE3"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7E574FA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43D4A47" w14:textId="402CB191" w:rsidR="005F7A02" w:rsidRPr="00062028" w:rsidRDefault="00062028" w:rsidP="00062028">
            <w:pPr>
              <w:textAlignment w:val="center"/>
              <w:rPr>
                <w:rFonts w:cs="Arial"/>
                <w:szCs w:val="16"/>
                <w:lang w:val="es-GT"/>
              </w:rPr>
            </w:pPr>
            <w:r w:rsidRPr="00062028">
              <w:rPr>
                <w:rFonts w:cs="Arial"/>
                <w:szCs w:val="16"/>
                <w:lang w:val="es-GT"/>
              </w:rPr>
              <w:t>Edificio Plaza Rabí</w:t>
            </w:r>
          </w:p>
        </w:tc>
      </w:tr>
      <w:tr w:rsidR="005F7A02" w:rsidRPr="00FC33C5" w14:paraId="4D51226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6985711"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5513850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A2CE85" w14:textId="77777777" w:rsidR="005F7A02" w:rsidRPr="009219C8" w:rsidRDefault="005F7A02" w:rsidP="005F7A02">
            <w:pPr>
              <w:textAlignment w:val="center"/>
              <w:rPr>
                <w:rFonts w:cs="Arial"/>
                <w:szCs w:val="16"/>
                <w:lang w:val="es-GT"/>
              </w:rPr>
            </w:pPr>
            <w:r>
              <w:rPr>
                <w:rFonts w:cs="Arial"/>
                <w:szCs w:val="16"/>
                <w:lang w:val="es-GT"/>
              </w:rPr>
              <w:t>La jornada de trabajo es Diurna, de lunes a viernes de 9:00 a 17:30 horas</w:t>
            </w:r>
          </w:p>
          <w:p w14:paraId="4CD9A81F" w14:textId="77777777" w:rsidR="005F7A02" w:rsidRPr="00FC33C5" w:rsidRDefault="005F7A02" w:rsidP="005F7A02">
            <w:pPr>
              <w:textAlignment w:val="center"/>
              <w:rPr>
                <w:rFonts w:cs="Arial"/>
                <w:i w:val="0"/>
                <w:szCs w:val="16"/>
                <w:lang w:val="es-GT"/>
              </w:rPr>
            </w:pPr>
          </w:p>
        </w:tc>
      </w:tr>
      <w:tr w:rsidR="005F7A02" w:rsidRPr="00FC33C5" w14:paraId="4B9A3D5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E245BC"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7A23CEC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498298" w14:textId="4CCBF6D9" w:rsidR="005F7A02" w:rsidRPr="00FC33C5" w:rsidRDefault="00A61815" w:rsidP="005F7A02">
            <w:pPr>
              <w:textAlignment w:val="center"/>
              <w:rPr>
                <w:rFonts w:cs="Arial"/>
                <w:i w:val="0"/>
                <w:szCs w:val="16"/>
                <w:lang w:val="es-GT"/>
              </w:rPr>
            </w:pPr>
            <w:r>
              <w:rPr>
                <w:rFonts w:cs="Arial"/>
                <w:szCs w:val="16"/>
                <w:lang w:val="es-GT"/>
              </w:rPr>
              <w:t xml:space="preserve">Se derivan por el incumplimiento de sus funciones, afectando el cumplimiento de las metas y objetivos del departamento Administrativo </w:t>
            </w:r>
            <w:r w:rsidR="00ED1512">
              <w:rPr>
                <w:rFonts w:cs="Arial"/>
                <w:szCs w:val="16"/>
                <w:lang w:val="es-GT"/>
              </w:rPr>
              <w:t>Financiero del</w:t>
            </w:r>
            <w:r>
              <w:rPr>
                <w:rFonts w:cs="Arial"/>
                <w:szCs w:val="16"/>
                <w:lang w:val="es-GT"/>
              </w:rPr>
              <w:t xml:space="preserve"> JNO.</w:t>
            </w:r>
          </w:p>
        </w:tc>
      </w:tr>
      <w:tr w:rsidR="005F7A02" w:rsidRPr="00FC33C5" w14:paraId="4ACAC8B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C03555" w14:textId="77777777" w:rsidR="005F7A02" w:rsidRPr="00E04D40" w:rsidRDefault="005F7A02" w:rsidP="005F7A02">
            <w:pPr>
              <w:textAlignment w:val="center"/>
              <w:rPr>
                <w:rFonts w:cs="Arial"/>
                <w:b/>
                <w:sz w:val="18"/>
                <w:szCs w:val="18"/>
                <w:lang w:val="es-GT"/>
              </w:rPr>
            </w:pPr>
            <w:r>
              <w:rPr>
                <w:rFonts w:cs="Arial"/>
                <w:b/>
                <w:sz w:val="18"/>
                <w:szCs w:val="18"/>
                <w:lang w:val="es-GT"/>
              </w:rPr>
              <w:lastRenderedPageBreak/>
              <w:t xml:space="preserve">13. </w:t>
            </w:r>
            <w:r w:rsidRPr="00E04D40">
              <w:rPr>
                <w:rFonts w:cs="Arial"/>
                <w:b/>
                <w:sz w:val="18"/>
                <w:szCs w:val="18"/>
                <w:lang w:val="es-GT"/>
              </w:rPr>
              <w:t>CONSECUENCIAS EN EL TRABAJO</w:t>
            </w:r>
          </w:p>
        </w:tc>
      </w:tr>
      <w:tr w:rsidR="005F7A02" w:rsidRPr="003D721E" w14:paraId="1DB489A5"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A00A36" w14:textId="5C3DEBA9" w:rsidR="005F7A02" w:rsidRPr="00E4109B" w:rsidRDefault="005F7A02" w:rsidP="00A61815">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5F7A02" w:rsidRPr="00FC33C5" w14:paraId="58BC850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11321E"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5C042793" w14:textId="77777777" w:rsidTr="005F7A0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497A52"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4E68EE1" w14:textId="2000B451" w:rsidR="005F7A02" w:rsidRPr="00693F6D" w:rsidRDefault="005F7A02" w:rsidP="00062028">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r w:rsidR="00062028">
              <w:rPr>
                <w:rFonts w:cs="Arial"/>
                <w:i/>
                <w:szCs w:val="16"/>
                <w:lang w:val="es-GT"/>
              </w:rPr>
              <w:t>40</w:t>
            </w:r>
            <w:r w:rsidRPr="00FB7D9E">
              <w:rPr>
                <w:rFonts w:cs="Arial"/>
                <w:i/>
                <w:szCs w:val="16"/>
                <w:lang w:val="es-GT"/>
              </w:rPr>
              <w:t>% de esfuerzo mental, exige concentración constante para aplicar conocimientos generales</w:t>
            </w:r>
            <w:r w:rsidR="00062028">
              <w:rPr>
                <w:rFonts w:cs="Arial"/>
                <w:i/>
                <w:szCs w:val="16"/>
                <w:lang w:val="es-GT"/>
              </w:rPr>
              <w:t xml:space="preserve"> en la</w:t>
            </w:r>
            <w:r w:rsidRPr="00FB7D9E">
              <w:rPr>
                <w:rFonts w:cs="Arial"/>
                <w:i/>
                <w:szCs w:val="16"/>
                <w:lang w:val="es-GT"/>
              </w:rPr>
              <w:t xml:space="preserve"> </w:t>
            </w:r>
            <w:r w:rsidR="00062028">
              <w:rPr>
                <w:rFonts w:cs="Arial"/>
                <w:i/>
                <w:szCs w:val="16"/>
                <w:lang w:val="es-GT"/>
              </w:rPr>
              <w:t>e</w:t>
            </w:r>
            <w:r w:rsidR="00062028" w:rsidRPr="00062028">
              <w:rPr>
                <w:rFonts w:cs="Arial"/>
                <w:i/>
                <w:szCs w:val="16"/>
                <w:lang w:val="es-GT"/>
              </w:rPr>
              <w:t>ntrega y rec</w:t>
            </w:r>
            <w:r w:rsidR="00062028">
              <w:rPr>
                <w:rFonts w:cs="Arial"/>
                <w:i/>
                <w:szCs w:val="16"/>
                <w:lang w:val="es-GT"/>
              </w:rPr>
              <w:t>epción de</w:t>
            </w:r>
            <w:r w:rsidR="00062028" w:rsidRPr="00062028">
              <w:rPr>
                <w:rFonts w:cs="Arial"/>
                <w:i/>
                <w:szCs w:val="16"/>
                <w:lang w:val="es-GT"/>
              </w:rPr>
              <w:t xml:space="preserve"> correspondencia oficial a las diferentes Direcciones o dependencias del Ministerio de Educación y demás instituciones del Estado, entre otras.</w:t>
            </w:r>
          </w:p>
        </w:tc>
      </w:tr>
      <w:tr w:rsidR="005F7A02" w:rsidRPr="003D721E" w14:paraId="7029A17D" w14:textId="77777777" w:rsidTr="004C35D2">
        <w:trPr>
          <w:trHeight w:val="51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6F2A70"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1BBE415" w14:textId="5A3443C0" w:rsidR="005F7A02" w:rsidRPr="00693F6D" w:rsidRDefault="005F7A02" w:rsidP="004C35D2">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062028">
              <w:rPr>
                <w:rFonts w:cs="Arial"/>
                <w:i/>
                <w:szCs w:val="16"/>
                <w:lang w:val="es-GT"/>
              </w:rPr>
              <w:t>6</w:t>
            </w:r>
            <w:r w:rsidRPr="00FB7D9E">
              <w:rPr>
                <w:rFonts w:cs="Arial"/>
                <w:i/>
                <w:szCs w:val="16"/>
                <w:lang w:val="es-GT"/>
              </w:rPr>
              <w:t xml:space="preserve">0% ya que la mayoría del tiempo realiza sus tareas </w:t>
            </w:r>
            <w:r w:rsidR="004C35D2">
              <w:rPr>
                <w:rFonts w:cs="Arial"/>
                <w:i/>
                <w:szCs w:val="16"/>
                <w:lang w:val="es-GT"/>
              </w:rPr>
              <w:t>son de manera física</w:t>
            </w:r>
            <w:r w:rsidRPr="00FB7D9E">
              <w:rPr>
                <w:rFonts w:cs="Arial"/>
                <w:i/>
                <w:szCs w:val="16"/>
                <w:lang w:val="es-GT"/>
              </w:rPr>
              <w:t>.</w:t>
            </w:r>
          </w:p>
        </w:tc>
      </w:tr>
      <w:tr w:rsidR="005F7A02" w:rsidRPr="00D523B8" w14:paraId="14DD4919"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252A88"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1AC4827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4A0593"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202F458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FCCD8B4"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0A25F4F" w14:textId="77777777" w:rsidR="005F7A02" w:rsidRPr="00693F6D" w:rsidRDefault="00DD44CC" w:rsidP="005F7A02">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DD44CC">
              <w:rPr>
                <w:rFonts w:cs="Arial"/>
                <w:i/>
                <w:szCs w:val="16"/>
                <w:lang w:val="es-GT"/>
              </w:rPr>
              <w:t>Saber leer, escribir y poseer seis meses de experiencia en tareas relacionadas con el puesto.</w:t>
            </w:r>
          </w:p>
        </w:tc>
      </w:tr>
      <w:tr w:rsidR="005F7A02" w:rsidRPr="003D721E" w14:paraId="4FECA7D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8AE7D7"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ED0BDA" w14:textId="39F8E048" w:rsidR="005F7A02" w:rsidRPr="00693F6D" w:rsidRDefault="00ED1512"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Pr>
                <w:rFonts w:cs="Arial"/>
                <w:i/>
                <w:szCs w:val="16"/>
                <w:lang w:val="es-GT"/>
              </w:rPr>
              <w:t>N/A</w:t>
            </w:r>
          </w:p>
        </w:tc>
      </w:tr>
      <w:tr w:rsidR="005F7A02" w:rsidRPr="00FC33C5" w14:paraId="4B36748C"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4F02133"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5F7A02" w:rsidRPr="00466F53" w14:paraId="4ACA2BA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220298" w14:textId="77777777" w:rsidR="005F7A02" w:rsidRPr="003D721E" w:rsidRDefault="00DD44CC" w:rsidP="00DD44CC">
            <w:pPr>
              <w:textAlignment w:val="center"/>
              <w:rPr>
                <w:rFonts w:cs="Arial"/>
                <w:szCs w:val="16"/>
                <w:lang w:val="es-GT"/>
              </w:rPr>
            </w:pPr>
            <w:r w:rsidRPr="00DD44CC">
              <w:rPr>
                <w:rFonts w:cs="Arial"/>
                <w:szCs w:val="16"/>
                <w:lang w:val="es-GT"/>
              </w:rPr>
              <w:t>Saber leer y escribir</w:t>
            </w:r>
          </w:p>
        </w:tc>
      </w:tr>
      <w:tr w:rsidR="005F7A02" w:rsidRPr="00FC33C5" w14:paraId="030560D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F891F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4CC45BE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4822CE" w14:textId="77777777" w:rsidR="00DD44CC" w:rsidRPr="00DD44CC" w:rsidRDefault="00DD44CC" w:rsidP="009B6A0A">
            <w:pPr>
              <w:pStyle w:val="Prrafodelista"/>
              <w:numPr>
                <w:ilvl w:val="0"/>
                <w:numId w:val="24"/>
              </w:numPr>
              <w:textAlignment w:val="center"/>
              <w:rPr>
                <w:rFonts w:cs="Arial"/>
                <w:szCs w:val="16"/>
                <w:lang w:val="es-GT"/>
              </w:rPr>
            </w:pPr>
            <w:r w:rsidRPr="00DD44CC">
              <w:rPr>
                <w:rFonts w:cs="Arial"/>
                <w:szCs w:val="16"/>
                <w:lang w:val="es-GT"/>
              </w:rPr>
              <w:t>Saber leer y escribir.</w:t>
            </w:r>
          </w:p>
          <w:p w14:paraId="586C1B5C" w14:textId="77777777" w:rsidR="00DD44CC" w:rsidRPr="00DD44CC" w:rsidRDefault="00DD44CC" w:rsidP="009B6A0A">
            <w:pPr>
              <w:pStyle w:val="Prrafodelista"/>
              <w:numPr>
                <w:ilvl w:val="0"/>
                <w:numId w:val="24"/>
              </w:numPr>
              <w:textAlignment w:val="center"/>
              <w:rPr>
                <w:rFonts w:cs="Arial"/>
                <w:szCs w:val="16"/>
                <w:lang w:val="es-GT"/>
              </w:rPr>
            </w:pPr>
            <w:r w:rsidRPr="00DD44CC">
              <w:rPr>
                <w:rFonts w:cs="Arial"/>
                <w:szCs w:val="16"/>
                <w:lang w:val="es-GT"/>
              </w:rPr>
              <w:t>Experiencia en el manejo de vehículo dentro y fuera de la ciudad.</w:t>
            </w:r>
          </w:p>
          <w:p w14:paraId="77888E34" w14:textId="12081143" w:rsidR="005F7A02" w:rsidRPr="00733512" w:rsidRDefault="00DD44CC" w:rsidP="00A61815">
            <w:pPr>
              <w:pStyle w:val="Prrafodelista"/>
              <w:numPr>
                <w:ilvl w:val="0"/>
                <w:numId w:val="24"/>
              </w:numPr>
              <w:textAlignment w:val="center"/>
              <w:rPr>
                <w:rFonts w:cs="Arial"/>
                <w:szCs w:val="16"/>
                <w:lang w:val="es-GT"/>
              </w:rPr>
            </w:pPr>
            <w:r w:rsidRPr="00A61815">
              <w:rPr>
                <w:rFonts w:cs="Arial"/>
                <w:szCs w:val="16"/>
                <w:lang w:val="es-GT"/>
              </w:rPr>
              <w:t>Leyes, rutas, vías y señales de tránsito.</w:t>
            </w:r>
          </w:p>
        </w:tc>
      </w:tr>
      <w:tr w:rsidR="005F7A02" w:rsidRPr="00466F53" w14:paraId="47A6B60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075077" w14:textId="77777777" w:rsidR="005F7A02" w:rsidRPr="00E04D40" w:rsidRDefault="005F7A02" w:rsidP="005F7A02">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5F7A02" w:rsidRPr="003D721E" w14:paraId="5EF550D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FDBC94" w14:textId="77777777" w:rsidR="00062028" w:rsidRDefault="00DD44CC" w:rsidP="002B1D2E">
            <w:pPr>
              <w:pStyle w:val="Prrafodelista"/>
              <w:numPr>
                <w:ilvl w:val="0"/>
                <w:numId w:val="65"/>
              </w:numPr>
              <w:textAlignment w:val="center"/>
              <w:rPr>
                <w:rFonts w:cs="Arial"/>
                <w:szCs w:val="16"/>
                <w:lang w:val="es-GT"/>
              </w:rPr>
            </w:pPr>
            <w:r w:rsidRPr="00DD44CC">
              <w:rPr>
                <w:rFonts w:cs="Arial"/>
                <w:szCs w:val="16"/>
                <w:lang w:val="es-GT"/>
              </w:rPr>
              <w:t>Ser una persona precavida, disciplinada y responsable.</w:t>
            </w:r>
          </w:p>
          <w:p w14:paraId="670D5A31" w14:textId="77777777" w:rsidR="002B1D2E" w:rsidRDefault="002B1D2E" w:rsidP="002B1D2E">
            <w:pPr>
              <w:pStyle w:val="Prrafodelista"/>
              <w:numPr>
                <w:ilvl w:val="0"/>
                <w:numId w:val="65"/>
              </w:numPr>
              <w:textAlignment w:val="center"/>
              <w:rPr>
                <w:rFonts w:cs="Arial"/>
                <w:szCs w:val="16"/>
                <w:lang w:val="es-GT"/>
              </w:rPr>
            </w:pPr>
            <w:r>
              <w:rPr>
                <w:rFonts w:cs="Arial"/>
                <w:szCs w:val="16"/>
                <w:lang w:val="es-GT"/>
              </w:rPr>
              <w:t>T</w:t>
            </w:r>
            <w:r w:rsidRPr="004C076E">
              <w:rPr>
                <w:rFonts w:cs="Arial"/>
                <w:szCs w:val="16"/>
                <w:lang w:val="es-GT"/>
              </w:rPr>
              <w:t xml:space="preserve">rabajo en equipo </w:t>
            </w:r>
          </w:p>
          <w:p w14:paraId="2F90BED2" w14:textId="5100BF7A" w:rsidR="005F7A02" w:rsidRPr="00733512" w:rsidRDefault="002B1D2E" w:rsidP="002B1D2E">
            <w:pPr>
              <w:pStyle w:val="Prrafodelista"/>
              <w:numPr>
                <w:ilvl w:val="0"/>
                <w:numId w:val="65"/>
              </w:numPr>
              <w:textAlignment w:val="center"/>
              <w:rPr>
                <w:rFonts w:cs="Arial"/>
                <w:szCs w:val="16"/>
                <w:lang w:val="es-GT"/>
              </w:rPr>
            </w:pPr>
            <w:r>
              <w:rPr>
                <w:rFonts w:cs="Arial"/>
                <w:szCs w:val="16"/>
                <w:lang w:val="es-GT"/>
              </w:rPr>
              <w:t>T</w:t>
            </w:r>
            <w:r w:rsidR="00DD44CC" w:rsidRPr="00DD44CC">
              <w:rPr>
                <w:rFonts w:cs="Arial"/>
                <w:szCs w:val="16"/>
                <w:lang w:val="es-GT"/>
              </w:rPr>
              <w:t>rabajo en equipo, relaciones interpersonales y comunicación efectiva.</w:t>
            </w:r>
          </w:p>
        </w:tc>
      </w:tr>
      <w:tr w:rsidR="005F7A02" w:rsidRPr="00C7166E" w14:paraId="2377FC64"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42BE835" w14:textId="77777777" w:rsidR="005F7A02" w:rsidRPr="00E04D40" w:rsidRDefault="005F7A02" w:rsidP="005F7A02">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5F7A02" w:rsidRPr="00C7166E" w14:paraId="7B7C8ED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3A0878" w14:textId="77777777" w:rsidR="002B1D2E" w:rsidRPr="002B1D2E" w:rsidRDefault="002B1D2E" w:rsidP="002B1D2E">
            <w:pPr>
              <w:pStyle w:val="Prrafodelista"/>
              <w:numPr>
                <w:ilvl w:val="0"/>
                <w:numId w:val="15"/>
              </w:numPr>
              <w:textAlignment w:val="center"/>
              <w:rPr>
                <w:rFonts w:cs="Arial"/>
                <w:szCs w:val="16"/>
                <w:lang w:val="es-GT"/>
              </w:rPr>
            </w:pPr>
            <w:r w:rsidRPr="002B1D2E">
              <w:rPr>
                <w:rFonts w:cs="Arial"/>
                <w:szCs w:val="16"/>
                <w:lang w:val="es-GT"/>
              </w:rPr>
              <w:t xml:space="preserve">Proactividad, </w:t>
            </w:r>
          </w:p>
          <w:p w14:paraId="1563C5FA" w14:textId="77777777" w:rsidR="002B1D2E" w:rsidRPr="002B1D2E" w:rsidRDefault="002B1D2E" w:rsidP="002B1D2E">
            <w:pPr>
              <w:pStyle w:val="Prrafodelista"/>
              <w:numPr>
                <w:ilvl w:val="0"/>
                <w:numId w:val="15"/>
              </w:numPr>
              <w:textAlignment w:val="center"/>
              <w:rPr>
                <w:rFonts w:cs="Arial"/>
                <w:szCs w:val="16"/>
                <w:lang w:val="es-GT"/>
              </w:rPr>
            </w:pPr>
            <w:r w:rsidRPr="002B1D2E">
              <w:rPr>
                <w:rFonts w:cs="Arial"/>
                <w:szCs w:val="16"/>
                <w:lang w:val="es-GT"/>
              </w:rPr>
              <w:t xml:space="preserve">Relaciones interpersonales </w:t>
            </w:r>
          </w:p>
          <w:p w14:paraId="2FAECE41" w14:textId="77777777" w:rsidR="002B1D2E" w:rsidRPr="002B1D2E" w:rsidRDefault="002B1D2E" w:rsidP="002B1D2E">
            <w:pPr>
              <w:pStyle w:val="Prrafodelista"/>
              <w:numPr>
                <w:ilvl w:val="0"/>
                <w:numId w:val="15"/>
              </w:numPr>
              <w:textAlignment w:val="center"/>
              <w:rPr>
                <w:rFonts w:cs="Arial"/>
                <w:szCs w:val="16"/>
                <w:lang w:val="es-GT"/>
              </w:rPr>
            </w:pPr>
            <w:r w:rsidRPr="002B1D2E">
              <w:rPr>
                <w:rFonts w:cs="Arial"/>
                <w:szCs w:val="16"/>
                <w:lang w:val="es-GT"/>
              </w:rPr>
              <w:t>Comunicación efectiva.</w:t>
            </w:r>
          </w:p>
          <w:p w14:paraId="55F6E358" w14:textId="602B638F" w:rsidR="005F7A02" w:rsidRPr="00733512" w:rsidRDefault="002B1D2E" w:rsidP="002B1D2E">
            <w:pPr>
              <w:pStyle w:val="Prrafodelista"/>
              <w:numPr>
                <w:ilvl w:val="0"/>
                <w:numId w:val="15"/>
              </w:numPr>
              <w:textAlignment w:val="center"/>
              <w:rPr>
                <w:rFonts w:cs="Arial"/>
                <w:szCs w:val="16"/>
                <w:lang w:val="es-GT"/>
              </w:rPr>
            </w:pPr>
            <w:r w:rsidRPr="002B1D2E">
              <w:rPr>
                <w:rFonts w:cs="Arial"/>
                <w:szCs w:val="16"/>
                <w:lang w:val="es-GT"/>
              </w:rPr>
              <w:t>Responsable, empático, respetuoso, puntual, discreto, actitud positiva, comprometido con la institución.</w:t>
            </w:r>
          </w:p>
        </w:tc>
      </w:tr>
      <w:tr w:rsidR="005F7A02" w:rsidRPr="0007499F" w14:paraId="688EDC0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7FDEAF"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18E10A4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4450EB" w14:textId="602CB741" w:rsidR="005F7A02" w:rsidRPr="00733512" w:rsidRDefault="00DD44CC" w:rsidP="00A61815">
            <w:pPr>
              <w:pStyle w:val="Prrafodelista"/>
              <w:numPr>
                <w:ilvl w:val="0"/>
                <w:numId w:val="66"/>
              </w:numPr>
              <w:textAlignment w:val="center"/>
              <w:rPr>
                <w:rFonts w:cs="Arial"/>
                <w:szCs w:val="16"/>
                <w:lang w:val="es-GT"/>
              </w:rPr>
            </w:pPr>
            <w:r w:rsidRPr="00DD44CC">
              <w:rPr>
                <w:rFonts w:cs="Arial"/>
                <w:szCs w:val="16"/>
                <w:lang w:val="es-GT"/>
              </w:rPr>
              <w:t>Debe poseer licencia de conducir vigente y disponibilidad para trasladarse al interior del país.</w:t>
            </w:r>
          </w:p>
        </w:tc>
      </w:tr>
    </w:tbl>
    <w:p w14:paraId="0C544DDE" w14:textId="77777777" w:rsidR="00DD44CC" w:rsidRDefault="00DD44CC" w:rsidP="005F7A02">
      <w:pPr>
        <w:rPr>
          <w:rFonts w:ascii="Arial" w:hAnsi="Arial" w:cs="Arial"/>
          <w:sz w:val="22"/>
          <w:szCs w:val="22"/>
        </w:rPr>
      </w:pPr>
    </w:p>
    <w:p w14:paraId="193BEBBB" w14:textId="77777777" w:rsidR="00DD44CC" w:rsidRDefault="00DD44CC" w:rsidP="005F7A02">
      <w:pPr>
        <w:rPr>
          <w:rFonts w:ascii="Arial" w:hAnsi="Arial" w:cs="Arial"/>
          <w:sz w:val="22"/>
          <w:szCs w:val="22"/>
        </w:rPr>
      </w:pPr>
    </w:p>
    <w:p w14:paraId="58F0E364" w14:textId="417ADFE7"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5BC8AD1A"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FD57A7C" w14:textId="32EB41D4" w:rsidR="005F7A02" w:rsidRPr="00C508A6" w:rsidRDefault="0056393F" w:rsidP="00052A05">
            <w:pPr>
              <w:pStyle w:val="Prrafodelista"/>
              <w:numPr>
                <w:ilvl w:val="0"/>
                <w:numId w:val="32"/>
              </w:numPr>
              <w:jc w:val="center"/>
              <w:textAlignment w:val="center"/>
              <w:rPr>
                <w:rFonts w:cs="Arial"/>
                <w:sz w:val="18"/>
                <w:szCs w:val="18"/>
                <w:lang w:val="es-GT"/>
              </w:rPr>
            </w:pPr>
            <w:r w:rsidRPr="00C508A6">
              <w:rPr>
                <w:rFonts w:cs="Arial"/>
                <w:sz w:val="18"/>
                <w:szCs w:val="18"/>
              </w:rPr>
              <w:lastRenderedPageBreak/>
              <w:t>JEFE DE LA SECCIÓN DE RECURSOS HUMANOS</w:t>
            </w:r>
          </w:p>
        </w:tc>
      </w:tr>
      <w:tr w:rsidR="005F7A02" w:rsidRPr="00BC2E56" w14:paraId="3C9B62F8"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CA5B847"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57B23BD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30A281" w14:textId="77777777" w:rsidR="005F7A02" w:rsidRPr="00BC2E56" w:rsidRDefault="005F7A02" w:rsidP="00DD44CC">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DD44CC">
              <w:rPr>
                <w:rFonts w:cs="Arial"/>
                <w:szCs w:val="16"/>
                <w:lang w:val="es-GT"/>
              </w:rPr>
              <w:t>Asesor Profesional Especializado II</w:t>
            </w:r>
          </w:p>
        </w:tc>
        <w:tc>
          <w:tcPr>
            <w:tcW w:w="2452" w:type="pct"/>
            <w:tcBorders>
              <w:top w:val="single" w:sz="4" w:space="0" w:color="00B0F0"/>
            </w:tcBorders>
            <w:shd w:val="clear" w:color="auto" w:fill="auto"/>
          </w:tcPr>
          <w:p w14:paraId="54D7039B" w14:textId="77777777" w:rsidR="005F7A02" w:rsidRPr="00BC2E56" w:rsidRDefault="005F7A02" w:rsidP="00DD44CC">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DD44CC">
              <w:rPr>
                <w:rFonts w:cs="Arial"/>
                <w:szCs w:val="16"/>
                <w:lang w:val="es-GT"/>
              </w:rPr>
              <w:t>9820</w:t>
            </w:r>
          </w:p>
        </w:tc>
      </w:tr>
      <w:tr w:rsidR="005F7A02" w:rsidRPr="00BC2E56" w14:paraId="7629A08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AF25A2" w14:textId="77777777" w:rsidR="005F7A02" w:rsidRPr="00BC2E56" w:rsidRDefault="005F7A02" w:rsidP="00DD44CC">
            <w:pPr>
              <w:textAlignment w:val="center"/>
              <w:rPr>
                <w:rFonts w:cs="Arial"/>
                <w:iCs w:val="0"/>
                <w:szCs w:val="16"/>
                <w:lang w:val="es-GT"/>
              </w:rPr>
            </w:pPr>
            <w:r w:rsidRPr="00BC2E56">
              <w:rPr>
                <w:rFonts w:cs="Arial"/>
                <w:szCs w:val="16"/>
                <w:lang w:val="es-GT"/>
              </w:rPr>
              <w:t xml:space="preserve">Especialidad: </w:t>
            </w:r>
            <w:r w:rsidR="00DD44CC">
              <w:rPr>
                <w:rFonts w:cs="Arial"/>
                <w:szCs w:val="16"/>
                <w:lang w:val="es-GT"/>
              </w:rPr>
              <w:t>Administración</w:t>
            </w:r>
          </w:p>
        </w:tc>
        <w:tc>
          <w:tcPr>
            <w:tcW w:w="2452" w:type="pct"/>
            <w:tcBorders>
              <w:bottom w:val="single" w:sz="4" w:space="0" w:color="00B0F0"/>
            </w:tcBorders>
          </w:tcPr>
          <w:p w14:paraId="3943B954" w14:textId="77777777" w:rsidR="005F7A02" w:rsidRPr="00BC2E56" w:rsidRDefault="005F7A02" w:rsidP="00DD44CC">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DD44CC">
              <w:rPr>
                <w:rFonts w:cs="Arial"/>
                <w:szCs w:val="16"/>
                <w:lang w:val="es-GT"/>
              </w:rPr>
              <w:t>0007</w:t>
            </w:r>
          </w:p>
        </w:tc>
      </w:tr>
      <w:tr w:rsidR="005F7A02" w:rsidRPr="00BC2E56" w14:paraId="691F4124"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016E02" w14:textId="77777777" w:rsidR="005F7A02" w:rsidRPr="00BC2E56" w:rsidRDefault="005F7A02" w:rsidP="00DD44CC">
            <w:pPr>
              <w:textAlignment w:val="center"/>
              <w:rPr>
                <w:rFonts w:cs="Arial"/>
                <w:i w:val="0"/>
                <w:szCs w:val="16"/>
                <w:lang w:val="es-GT"/>
              </w:rPr>
            </w:pPr>
            <w:r w:rsidRPr="00BC2E56">
              <w:rPr>
                <w:rFonts w:cs="Arial"/>
                <w:szCs w:val="16"/>
                <w:lang w:val="es-GT"/>
              </w:rPr>
              <w:t xml:space="preserve">Título funcional: </w:t>
            </w:r>
            <w:r w:rsidR="00DD44CC">
              <w:rPr>
                <w:rFonts w:cs="Arial"/>
                <w:szCs w:val="16"/>
                <w:lang w:val="es-GT"/>
              </w:rPr>
              <w:t>Jefe de la Sección de Recursos Humanos</w:t>
            </w:r>
          </w:p>
        </w:tc>
        <w:tc>
          <w:tcPr>
            <w:tcW w:w="2452" w:type="pct"/>
            <w:shd w:val="clear" w:color="auto" w:fill="auto"/>
          </w:tcPr>
          <w:p w14:paraId="6FE61778"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1D2396E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F12E74E" w14:textId="77777777" w:rsidR="005F7A02" w:rsidRPr="00BC2E56" w:rsidRDefault="005F7A02" w:rsidP="00DD44CC">
            <w:pPr>
              <w:textAlignment w:val="center"/>
              <w:rPr>
                <w:rFonts w:cs="Arial"/>
                <w:i w:val="0"/>
                <w:szCs w:val="16"/>
                <w:lang w:val="es-GT"/>
              </w:rPr>
            </w:pPr>
            <w:r w:rsidRPr="00BC2E56">
              <w:rPr>
                <w:rFonts w:cs="Arial"/>
                <w:szCs w:val="16"/>
                <w:lang w:val="es-GT"/>
              </w:rPr>
              <w:t xml:space="preserve">Jefe inmediato: </w:t>
            </w:r>
            <w:r w:rsidR="00DD44CC">
              <w:rPr>
                <w:rFonts w:cs="Arial"/>
                <w:szCs w:val="16"/>
                <w:lang w:val="es-GT"/>
              </w:rPr>
              <w:t>Jefe del Departamento Administrativo Financiero</w:t>
            </w:r>
          </w:p>
        </w:tc>
        <w:tc>
          <w:tcPr>
            <w:tcW w:w="2452" w:type="pct"/>
          </w:tcPr>
          <w:p w14:paraId="43408463" w14:textId="03908301" w:rsidR="005F7A02" w:rsidRPr="00FC33C5" w:rsidRDefault="005F7A02" w:rsidP="004C35D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alternos:</w:t>
            </w:r>
            <w:r w:rsidR="004C35D2">
              <w:rPr>
                <w:rFonts w:cs="Arial"/>
                <w:szCs w:val="16"/>
                <w:lang w:val="es-GT"/>
              </w:rPr>
              <w:t xml:space="preserve"> </w:t>
            </w:r>
            <w:r w:rsidR="00DD44CC">
              <w:rPr>
                <w:rFonts w:cs="Arial"/>
                <w:szCs w:val="16"/>
                <w:lang w:val="es-GT"/>
              </w:rPr>
              <w:t>Asistente Profesional IV.</w:t>
            </w:r>
          </w:p>
        </w:tc>
      </w:tr>
    </w:tbl>
    <w:p w14:paraId="79617DC0"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335C7BD3"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C221A6C"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3A84B7D9" w14:textId="77777777" w:rsidTr="00827F2E">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CC69D14" w14:textId="2A163886" w:rsidR="005F7A02" w:rsidRPr="00FC33C5" w:rsidRDefault="00450937" w:rsidP="003223DF">
            <w:pPr>
              <w:textAlignment w:val="center"/>
              <w:rPr>
                <w:rFonts w:cs="Arial"/>
                <w:szCs w:val="16"/>
                <w:lang w:val="es-GT"/>
              </w:rPr>
            </w:pPr>
            <w:r w:rsidRPr="004A78E9">
              <w:rPr>
                <w:rFonts w:cs="Arial"/>
                <w:szCs w:val="16"/>
                <w:lang w:val="es-GT" w:eastAsia="es-GT"/>
              </w:rPr>
              <w:t>Planificar, organizar, dirigir y supervisar las actividades</w:t>
            </w:r>
            <w:r w:rsidR="005D0D18">
              <w:rPr>
                <w:rFonts w:cs="Arial"/>
                <w:szCs w:val="16"/>
                <w:lang w:val="es-GT" w:eastAsia="es-GT"/>
              </w:rPr>
              <w:t xml:space="preserve"> de</w:t>
            </w:r>
            <w:r w:rsidR="00C52333" w:rsidRPr="00C52333">
              <w:rPr>
                <w:rFonts w:cs="Arial"/>
                <w:szCs w:val="16"/>
                <w:lang w:val="es-GT"/>
              </w:rPr>
              <w:t xml:space="preserve"> la </w:t>
            </w:r>
            <w:r w:rsidR="005D0D18">
              <w:rPr>
                <w:rFonts w:cs="Arial"/>
                <w:szCs w:val="16"/>
                <w:lang w:val="es-GT"/>
              </w:rPr>
              <w:t>S</w:t>
            </w:r>
            <w:r w:rsidR="00C52333" w:rsidRPr="00C52333">
              <w:rPr>
                <w:rFonts w:cs="Arial"/>
                <w:szCs w:val="16"/>
                <w:lang w:val="es-GT"/>
              </w:rPr>
              <w:t xml:space="preserve">ección de Recursos Humanos, con el fin de garantizar el eficiente desarrollo de sus procesos conforme a la normativa legal vigente y documentación interna autorizada </w:t>
            </w:r>
            <w:r w:rsidR="003223DF">
              <w:rPr>
                <w:rFonts w:cs="Arial"/>
                <w:szCs w:val="16"/>
                <w:lang w:val="es-GT"/>
              </w:rPr>
              <w:t>en</w:t>
            </w:r>
            <w:r w:rsidR="00C52333" w:rsidRPr="00C52333">
              <w:rPr>
                <w:rFonts w:cs="Arial"/>
                <w:szCs w:val="16"/>
                <w:lang w:val="es-GT"/>
              </w:rPr>
              <w:t xml:space="preserve"> l</w:t>
            </w:r>
            <w:r w:rsidR="005D0D18">
              <w:rPr>
                <w:rFonts w:cs="Arial"/>
                <w:szCs w:val="16"/>
                <w:lang w:val="es-GT"/>
              </w:rPr>
              <w:t>os procesos de recursos humanos</w:t>
            </w:r>
            <w:r w:rsidR="00B71224">
              <w:rPr>
                <w:rFonts w:cs="Arial"/>
                <w:szCs w:val="16"/>
                <w:lang w:val="es-GT"/>
              </w:rPr>
              <w:t xml:space="preserve">; </w:t>
            </w:r>
            <w:r w:rsidR="00B71224" w:rsidRPr="004A78E9">
              <w:rPr>
                <w:rFonts w:cs="Arial"/>
                <w:szCs w:val="16"/>
                <w:lang w:val="es-GT" w:eastAsia="es-GT"/>
              </w:rPr>
              <w:t xml:space="preserve">así como asesorar al Director y Subdirector en materia </w:t>
            </w:r>
            <w:r w:rsidR="00B71224">
              <w:rPr>
                <w:rFonts w:cs="Arial"/>
                <w:szCs w:val="16"/>
                <w:lang w:val="es-GT" w:eastAsia="es-GT"/>
              </w:rPr>
              <w:t>recursos humanos.</w:t>
            </w:r>
          </w:p>
        </w:tc>
      </w:tr>
      <w:tr w:rsidR="005F7A02" w:rsidRPr="00FC33C5" w14:paraId="291BB8BE"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08DC06C"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5F97D95C" w14:textId="77777777" w:rsidTr="00E07F7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278B0BC5" w14:textId="70FB981F" w:rsidR="00C52333" w:rsidRPr="00E07F7D" w:rsidRDefault="0086419B" w:rsidP="00D15383">
            <w:pPr>
              <w:pStyle w:val="Encabezado"/>
              <w:widowControl w:val="0"/>
              <w:numPr>
                <w:ilvl w:val="0"/>
                <w:numId w:val="81"/>
              </w:numPr>
              <w:spacing w:line="276" w:lineRule="auto"/>
              <w:rPr>
                <w:rFonts w:cs="Arial"/>
                <w:szCs w:val="18"/>
                <w:lang w:val="es-GT" w:bidi="ar"/>
              </w:rPr>
            </w:pPr>
            <w:r w:rsidRPr="00E07F7D">
              <w:rPr>
                <w:rFonts w:cs="Arial"/>
                <w:szCs w:val="16"/>
                <w:lang w:val="es-GT" w:bidi="ar"/>
              </w:rPr>
              <w:t xml:space="preserve">Planificar, organizar y supervisar </w:t>
            </w:r>
            <w:r w:rsidR="00C52333" w:rsidRPr="00E07F7D">
              <w:rPr>
                <w:rFonts w:cs="Arial"/>
                <w:szCs w:val="18"/>
                <w:lang w:val="es-GT" w:bidi="ar"/>
              </w:rPr>
              <w:t>las actividades que se desarrollen en la Sección, supervisando que se realicen de acuerdo a la normativa interna autorizada y la legislación vigente.</w:t>
            </w:r>
          </w:p>
          <w:p w14:paraId="1C4F47A1"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Verificar por el cumplimiento de las funciones y obligaciones asignadas al personal a su cargo.</w:t>
            </w:r>
          </w:p>
          <w:p w14:paraId="0E1C796F" w14:textId="1C0CF899" w:rsidR="00C52333" w:rsidRPr="00E07F7D" w:rsidRDefault="0086419B" w:rsidP="00D15383">
            <w:pPr>
              <w:pStyle w:val="Encabezado"/>
              <w:widowControl w:val="0"/>
              <w:numPr>
                <w:ilvl w:val="0"/>
                <w:numId w:val="81"/>
              </w:numPr>
              <w:spacing w:line="276" w:lineRule="auto"/>
              <w:rPr>
                <w:rFonts w:cs="Arial"/>
                <w:szCs w:val="18"/>
                <w:lang w:val="es-GT" w:bidi="ar"/>
              </w:rPr>
            </w:pPr>
            <w:r w:rsidRPr="00E07F7D">
              <w:rPr>
                <w:rFonts w:cs="Arial"/>
                <w:szCs w:val="16"/>
                <w:lang w:val="es-GT" w:bidi="ar"/>
              </w:rPr>
              <w:t xml:space="preserve">Asesorar </w:t>
            </w:r>
            <w:r w:rsidR="00C52333" w:rsidRPr="00E07F7D">
              <w:rPr>
                <w:rFonts w:cs="Arial"/>
                <w:szCs w:val="18"/>
                <w:lang w:val="es-GT" w:bidi="ar"/>
              </w:rPr>
              <w:t>en materia de recursos humanos a las autoridades superiores y al personal en general del JNO, para asegurar que los procesos se ejecuten de acuerdo a la normativa legal vigente y documentación interna autorizada</w:t>
            </w:r>
          </w:p>
          <w:p w14:paraId="756B47BA"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Entrevistar a personal, revisar expedientes y apoyar en la recolección de los documentos necesarios para completar los expedientes del personal.</w:t>
            </w:r>
          </w:p>
          <w:p w14:paraId="2FAB9173"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Planificar eventos motivacionales, capacitaciones y evaluaciones del desempeño que favorezcan las buenas relaciones interpersonales entre el personal</w:t>
            </w:r>
          </w:p>
          <w:p w14:paraId="63F7AB63" w14:textId="16C1E1BF" w:rsidR="00C52333" w:rsidRPr="00481AD4" w:rsidRDefault="00C52333" w:rsidP="00D15383">
            <w:pPr>
              <w:pStyle w:val="Encabezado"/>
              <w:widowControl w:val="0"/>
              <w:numPr>
                <w:ilvl w:val="0"/>
                <w:numId w:val="81"/>
              </w:numPr>
              <w:spacing w:line="276" w:lineRule="auto"/>
              <w:rPr>
                <w:rFonts w:cs="Arial"/>
                <w:szCs w:val="18"/>
                <w:lang w:val="es-GT" w:bidi="ar"/>
              </w:rPr>
            </w:pPr>
            <w:r w:rsidRPr="00481AD4">
              <w:rPr>
                <w:rFonts w:cs="Arial"/>
                <w:szCs w:val="18"/>
                <w:lang w:val="es-GT" w:bidi="ar"/>
              </w:rPr>
              <w:t xml:space="preserve">Revisar </w:t>
            </w:r>
            <w:r w:rsidR="00481AD4" w:rsidRPr="00481AD4">
              <w:rPr>
                <w:rFonts w:cs="Arial"/>
                <w:szCs w:val="18"/>
                <w:lang w:val="es-GT" w:bidi="ar"/>
              </w:rPr>
              <w:t>el control de asistencia</w:t>
            </w:r>
            <w:r w:rsidRPr="00481AD4">
              <w:rPr>
                <w:rFonts w:cs="Arial"/>
                <w:szCs w:val="18"/>
                <w:lang w:val="es-GT" w:bidi="ar"/>
              </w:rPr>
              <w:t xml:space="preserve"> del personal administrativo del </w:t>
            </w:r>
            <w:r w:rsidR="00085CB8">
              <w:rPr>
                <w:rFonts w:cs="Arial"/>
                <w:szCs w:val="18"/>
                <w:lang w:val="es-GT" w:bidi="ar"/>
              </w:rPr>
              <w:t>JNO</w:t>
            </w:r>
            <w:r w:rsidRPr="00481AD4">
              <w:rPr>
                <w:rFonts w:cs="Arial"/>
                <w:szCs w:val="18"/>
                <w:lang w:val="es-GT" w:bidi="ar"/>
              </w:rPr>
              <w:t xml:space="preserve"> </w:t>
            </w:r>
            <w:r w:rsidR="00481AD4" w:rsidRPr="00481AD4">
              <w:rPr>
                <w:rFonts w:cs="Arial"/>
                <w:szCs w:val="18"/>
                <w:lang w:val="es-GT" w:bidi="ar"/>
              </w:rPr>
              <w:t>e informar a los jefes de departamento sobre el marcaje mensual del personal a su cargo, para que bajo su responsabilidad tomen las medidas disciplinarias que corresponden.</w:t>
            </w:r>
          </w:p>
          <w:p w14:paraId="2F76E12A" w14:textId="3053208A" w:rsidR="00C52333" w:rsidRPr="00E07F7D" w:rsidRDefault="001E1D5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 xml:space="preserve">Coordinar el control, registro, seguimiento y monitoreo de las gestiones y acciones administrativas del personal del JNO (permisos, vacaciones, comisiones oficiales, emisión de constancias laborales, </w:t>
            </w:r>
            <w:proofErr w:type="spellStart"/>
            <w:r w:rsidRPr="00E07F7D">
              <w:rPr>
                <w:rFonts w:cs="Arial"/>
                <w:szCs w:val="18"/>
                <w:lang w:val="es-GT" w:bidi="ar"/>
              </w:rPr>
              <w:t>voucher</w:t>
            </w:r>
            <w:proofErr w:type="spellEnd"/>
            <w:r w:rsidRPr="00E07F7D">
              <w:rPr>
                <w:rFonts w:cs="Arial"/>
                <w:szCs w:val="18"/>
                <w:lang w:val="es-GT" w:bidi="ar"/>
              </w:rPr>
              <w:t>, boletos de ornato, colegiados activos, declaraciones de probidad, movimientos de personal, ac</w:t>
            </w:r>
            <w:r>
              <w:rPr>
                <w:rFonts w:cs="Arial"/>
                <w:szCs w:val="18"/>
                <w:lang w:val="es-GT" w:bidi="ar"/>
              </w:rPr>
              <w:t>tualización de datos ante la CGC</w:t>
            </w:r>
            <w:r w:rsidRPr="00E07F7D">
              <w:rPr>
                <w:rFonts w:cs="Arial"/>
                <w:szCs w:val="18"/>
                <w:lang w:val="es-GT" w:bidi="ar"/>
              </w:rPr>
              <w:t>, reportes de marcaje y otros que le sean requeridos), según corresponda.</w:t>
            </w:r>
          </w:p>
          <w:p w14:paraId="7EA8C6D2"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Coordinar, la puesta en marcha de la estructura funcional, detección de necesidad de capacitación, programación de capacitación, inducción general, inducción al puesto de trabajo y evaluación del desempeño del personal de la JNO, de acuerdo a los lineamientos del ente rector, según la normativa legal vigente y documentación interna autorizada.</w:t>
            </w:r>
          </w:p>
          <w:p w14:paraId="2BE059D4"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 xml:space="preserve">Coordinar la ejecución y análisis de las acciones correspondientes a capacitación, reclutamiento, selección y contratación, movimientos y acciones de personal, conformación de </w:t>
            </w:r>
            <w:proofErr w:type="gramStart"/>
            <w:r w:rsidRPr="00E07F7D">
              <w:rPr>
                <w:rFonts w:cs="Arial"/>
                <w:szCs w:val="18"/>
                <w:lang w:val="es-GT" w:bidi="ar"/>
              </w:rPr>
              <w:t>expedientes,  licencias</w:t>
            </w:r>
            <w:proofErr w:type="gramEnd"/>
            <w:r w:rsidRPr="00E07F7D">
              <w:rPr>
                <w:rFonts w:cs="Arial"/>
                <w:szCs w:val="18"/>
                <w:lang w:val="es-GT" w:bidi="ar"/>
              </w:rPr>
              <w:t>, cese de funciones, rescisiones de contratos, entre otros, de acuerdo a la  normativa legal vigente y los procesos internos autorizados.</w:t>
            </w:r>
          </w:p>
          <w:p w14:paraId="5F56DD74" w14:textId="3F4D0641" w:rsidR="00E07F7D" w:rsidRPr="00E07F7D" w:rsidRDefault="002F5B66" w:rsidP="00D15383">
            <w:pPr>
              <w:pStyle w:val="Encabezado"/>
              <w:widowControl w:val="0"/>
              <w:numPr>
                <w:ilvl w:val="0"/>
                <w:numId w:val="81"/>
              </w:numPr>
              <w:spacing w:line="276" w:lineRule="auto"/>
              <w:rPr>
                <w:rFonts w:cs="Arial"/>
                <w:szCs w:val="16"/>
                <w:lang w:val="es-GT" w:bidi="ar"/>
              </w:rPr>
            </w:pPr>
            <w:r>
              <w:rPr>
                <w:rFonts w:cs="Arial"/>
                <w:szCs w:val="18"/>
                <w:lang w:val="es-GT" w:bidi="ar"/>
              </w:rPr>
              <w:t xml:space="preserve">Coordinar y Revisar </w:t>
            </w:r>
            <w:r w:rsidR="00C52333" w:rsidRPr="00E07F7D">
              <w:rPr>
                <w:rFonts w:cs="Arial"/>
                <w:szCs w:val="18"/>
                <w:lang w:val="es-GT" w:bidi="ar"/>
              </w:rPr>
              <w:t>l</w:t>
            </w:r>
            <w:r>
              <w:rPr>
                <w:rFonts w:cs="Arial"/>
                <w:szCs w:val="18"/>
                <w:lang w:val="es-GT" w:bidi="ar"/>
              </w:rPr>
              <w:t>os</w:t>
            </w:r>
            <w:r w:rsidR="00C52333" w:rsidRPr="00E07F7D">
              <w:rPr>
                <w:rFonts w:cs="Arial"/>
                <w:szCs w:val="18"/>
                <w:lang w:val="es-GT" w:bidi="ar"/>
              </w:rPr>
              <w:t xml:space="preserve"> reportes, informes, cuadros estadísticos,</w:t>
            </w:r>
            <w:r>
              <w:rPr>
                <w:rFonts w:cs="Arial"/>
                <w:szCs w:val="18"/>
                <w:lang w:val="es-GT" w:bidi="ar"/>
              </w:rPr>
              <w:t xml:space="preserve"> información</w:t>
            </w:r>
            <w:r w:rsidR="00C52333" w:rsidRPr="00E07F7D">
              <w:rPr>
                <w:rFonts w:cs="Arial"/>
                <w:szCs w:val="18"/>
                <w:lang w:val="es-GT" w:bidi="ar"/>
              </w:rPr>
              <w:t xml:space="preserve"> o cualquier otro documento requerido por autoridades superiores, verificar la misma y autorizar su emisión y envío.</w:t>
            </w:r>
          </w:p>
          <w:p w14:paraId="07279472" w14:textId="5E18CC30" w:rsidR="0086419B" w:rsidRPr="00E07F7D" w:rsidRDefault="0086419B" w:rsidP="00D15383">
            <w:pPr>
              <w:pStyle w:val="Encabezado"/>
              <w:widowControl w:val="0"/>
              <w:numPr>
                <w:ilvl w:val="0"/>
                <w:numId w:val="81"/>
              </w:numPr>
              <w:spacing w:line="276" w:lineRule="auto"/>
              <w:rPr>
                <w:rFonts w:cs="Arial"/>
                <w:szCs w:val="16"/>
                <w:lang w:val="es-GT" w:bidi="ar"/>
              </w:rPr>
            </w:pPr>
            <w:r w:rsidRPr="00E07F7D">
              <w:rPr>
                <w:rFonts w:cs="Arial"/>
                <w:szCs w:val="16"/>
                <w:lang w:val="es-GT" w:bidi="ar"/>
              </w:rPr>
              <w:t xml:space="preserve">Elaborar y presentar informes conforme los lineamientos establecidos por las autoridades administrativas del JNO </w:t>
            </w:r>
          </w:p>
          <w:p w14:paraId="47A9A960" w14:textId="541CBA03" w:rsidR="0086419B" w:rsidRPr="00E07F7D" w:rsidRDefault="00E07F7D" w:rsidP="00D15383">
            <w:pPr>
              <w:pStyle w:val="Encabezado"/>
              <w:widowControl w:val="0"/>
              <w:numPr>
                <w:ilvl w:val="0"/>
                <w:numId w:val="81"/>
              </w:numPr>
              <w:spacing w:line="276" w:lineRule="auto"/>
              <w:rPr>
                <w:rFonts w:cs="Arial"/>
                <w:szCs w:val="16"/>
                <w:lang w:val="es-GT" w:bidi="ar"/>
              </w:rPr>
            </w:pPr>
            <w:r w:rsidRPr="00E07F7D">
              <w:rPr>
                <w:rFonts w:cs="Arial"/>
                <w:szCs w:val="16"/>
                <w:lang w:val="es-GT" w:bidi="ar"/>
              </w:rPr>
              <w:t xml:space="preserve">Revisar </w:t>
            </w:r>
            <w:r w:rsidR="0086419B" w:rsidRPr="00E07F7D">
              <w:rPr>
                <w:rFonts w:cs="Arial"/>
                <w:szCs w:val="16"/>
                <w:lang w:val="es-GT" w:bidi="ar"/>
              </w:rPr>
              <w:t>el cumplimiento del régimen disciplinario del MINEDUC, por medio de las acciones correspondientes a su jerarquía de acuerdo a la normativa legal vigente y documentación interna autorizada.</w:t>
            </w:r>
          </w:p>
          <w:p w14:paraId="52D3ABE7" w14:textId="04A9FE90" w:rsidR="0086419B" w:rsidRPr="00E07F7D" w:rsidRDefault="000E23AC" w:rsidP="00D15383">
            <w:pPr>
              <w:pStyle w:val="Encabezado"/>
              <w:widowControl w:val="0"/>
              <w:numPr>
                <w:ilvl w:val="0"/>
                <w:numId w:val="81"/>
              </w:numPr>
              <w:spacing w:line="276" w:lineRule="auto"/>
              <w:rPr>
                <w:rFonts w:cs="Arial"/>
                <w:szCs w:val="16"/>
                <w:lang w:val="es-GT" w:bidi="ar"/>
              </w:rPr>
            </w:pPr>
            <w:r>
              <w:rPr>
                <w:rFonts w:cs="Arial"/>
                <w:szCs w:val="16"/>
                <w:lang w:val="es-GT" w:bidi="ar"/>
              </w:rPr>
              <w:t xml:space="preserve">Realizar </w:t>
            </w:r>
            <w:r w:rsidR="0086419B" w:rsidRPr="00E07F7D">
              <w:rPr>
                <w:rFonts w:cs="Arial"/>
                <w:szCs w:val="16"/>
                <w:lang w:val="es-GT" w:bidi="ar"/>
              </w:rPr>
              <w:t>el procedimiento administrativo disciplinario en los casos que sean de su competencia de conformidad con el Normativo Disciplinario del MINEDUC.</w:t>
            </w:r>
          </w:p>
          <w:p w14:paraId="30C2E334"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Resolver los conflictos que se presenten en el área de su jurisdicción administrativa.</w:t>
            </w:r>
          </w:p>
          <w:p w14:paraId="3F931643"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Dar seguimiento y solución efectiva a las quejas presentadas que le correspondan de acuerdo a su área.</w:t>
            </w:r>
          </w:p>
          <w:p w14:paraId="413F2FAE" w14:textId="77777777" w:rsidR="00C52333" w:rsidRPr="00E07F7D" w:rsidRDefault="00C52333" w:rsidP="00D15383">
            <w:pPr>
              <w:pStyle w:val="Encabezado"/>
              <w:widowControl w:val="0"/>
              <w:numPr>
                <w:ilvl w:val="0"/>
                <w:numId w:val="81"/>
              </w:numPr>
              <w:spacing w:line="276" w:lineRule="auto"/>
              <w:rPr>
                <w:rFonts w:cs="Arial"/>
                <w:szCs w:val="18"/>
                <w:lang w:val="es-GT" w:bidi="ar"/>
              </w:rPr>
            </w:pPr>
            <w:r w:rsidRPr="00E07F7D">
              <w:rPr>
                <w:rFonts w:cs="Arial"/>
                <w:szCs w:val="18"/>
                <w:lang w:val="es-GT" w:bidi="ar"/>
              </w:rPr>
              <w:t xml:space="preserve">Ejecutar las actividades descritas en los procedimientos, instructivos, guías y cualquier otro documento oficial en las que esté involucrado el puesto.  </w:t>
            </w:r>
          </w:p>
          <w:p w14:paraId="3AF4E23C" w14:textId="16B8241F" w:rsidR="005F7A02" w:rsidRPr="00E07F7D" w:rsidRDefault="00C52333" w:rsidP="00D15383">
            <w:pPr>
              <w:pStyle w:val="Encabezado"/>
              <w:widowControl w:val="0"/>
              <w:numPr>
                <w:ilvl w:val="0"/>
                <w:numId w:val="81"/>
              </w:numPr>
              <w:spacing w:line="276" w:lineRule="auto"/>
              <w:rPr>
                <w:i w:val="0"/>
                <w:szCs w:val="16"/>
                <w:lang w:val="es-GT"/>
              </w:rPr>
            </w:pPr>
            <w:r w:rsidRPr="00E07F7D">
              <w:rPr>
                <w:rFonts w:cs="Arial"/>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F7A02" w:rsidRPr="00FC33C5" w14:paraId="78059847"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F7A75C9"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306AD568"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4A409D1" w14:textId="77777777" w:rsidR="00C319DA" w:rsidRPr="006177E5" w:rsidRDefault="00C319DA" w:rsidP="00C319DA">
            <w:pPr>
              <w:pStyle w:val="Prrafodelista"/>
              <w:numPr>
                <w:ilvl w:val="0"/>
                <w:numId w:val="131"/>
              </w:numPr>
              <w:rPr>
                <w:szCs w:val="18"/>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p w14:paraId="0F91890D" w14:textId="77777777" w:rsidR="00F01062" w:rsidRPr="00F01062" w:rsidRDefault="00F01062" w:rsidP="00C319DA">
            <w:pPr>
              <w:pStyle w:val="Encabezado"/>
              <w:widowControl w:val="0"/>
              <w:numPr>
                <w:ilvl w:val="0"/>
                <w:numId w:val="131"/>
              </w:numPr>
              <w:spacing w:line="276" w:lineRule="auto"/>
              <w:rPr>
                <w:rFonts w:cs="Arial"/>
                <w:szCs w:val="18"/>
                <w:lang w:val="es-GT" w:bidi="ar"/>
              </w:rPr>
            </w:pPr>
            <w:r w:rsidRPr="00F01062">
              <w:rPr>
                <w:rFonts w:cs="Arial"/>
                <w:szCs w:val="18"/>
                <w:lang w:val="es-GT" w:bidi="ar"/>
              </w:rPr>
              <w:t>Evaluar el desempeño laboral y necesidades de capacitación del personal a su cargo.</w:t>
            </w:r>
          </w:p>
          <w:p w14:paraId="0620B921" w14:textId="2C133C66" w:rsidR="005F7A02" w:rsidRPr="004A15C8" w:rsidRDefault="00F01062" w:rsidP="00C319DA">
            <w:pPr>
              <w:pStyle w:val="Encabezado"/>
              <w:widowControl w:val="0"/>
              <w:numPr>
                <w:ilvl w:val="0"/>
                <w:numId w:val="131"/>
              </w:numPr>
              <w:spacing w:line="276" w:lineRule="auto"/>
              <w:rPr>
                <w:szCs w:val="16"/>
                <w:lang w:val="es-GT"/>
              </w:rPr>
            </w:pPr>
            <w:r w:rsidRPr="00F01062">
              <w:rPr>
                <w:rFonts w:cs="Arial"/>
                <w:szCs w:val="18"/>
                <w:lang w:val="es-GT" w:bidi="ar"/>
              </w:rPr>
              <w:t>Brindar la información relacionadas a las actividades del departamento a su cargo para la elaboración del POA y Memoria de Labores.</w:t>
            </w:r>
          </w:p>
        </w:tc>
      </w:tr>
      <w:tr w:rsidR="005F7A02" w:rsidRPr="00FC33C5" w14:paraId="7B3C03AF" w14:textId="77777777" w:rsidTr="00827F2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D89D1A3" w14:textId="77777777" w:rsidR="005F7A02" w:rsidRPr="004A15C8" w:rsidRDefault="005F7A02" w:rsidP="005F7A02">
            <w:pPr>
              <w:textAlignment w:val="center"/>
              <w:rPr>
                <w:rFonts w:cs="Arial"/>
                <w:b/>
                <w:sz w:val="18"/>
                <w:szCs w:val="18"/>
                <w:lang w:val="es-GT"/>
              </w:rPr>
            </w:pPr>
            <w:r w:rsidRPr="004A15C8">
              <w:rPr>
                <w:rFonts w:cs="Arial"/>
                <w:b/>
                <w:sz w:val="18"/>
                <w:szCs w:val="18"/>
              </w:rPr>
              <w:t>5. TAREAS EVENTUALES</w:t>
            </w:r>
          </w:p>
        </w:tc>
      </w:tr>
      <w:tr w:rsidR="005F7A02" w:rsidRPr="003D721E" w14:paraId="501302F6" w14:textId="77777777" w:rsidTr="00827F2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E7D3CE7" w14:textId="77777777" w:rsidR="00F01062" w:rsidRPr="00F01062" w:rsidRDefault="00F01062" w:rsidP="00827F2E">
            <w:pPr>
              <w:pStyle w:val="Encabezado"/>
              <w:widowControl w:val="0"/>
              <w:numPr>
                <w:ilvl w:val="0"/>
                <w:numId w:val="132"/>
              </w:numPr>
              <w:spacing w:line="276" w:lineRule="auto"/>
              <w:rPr>
                <w:szCs w:val="16"/>
                <w:lang w:val="es-GT"/>
              </w:rPr>
            </w:pPr>
            <w:r w:rsidRPr="00F01062">
              <w:rPr>
                <w:rFonts w:cs="Arial"/>
                <w:szCs w:val="18"/>
                <w:lang w:val="es-GT" w:bidi="ar"/>
              </w:rPr>
              <w:t>Asignar, por medio de documento oficial,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así como ejecutar los roles que le correspondan.</w:t>
            </w:r>
          </w:p>
          <w:p w14:paraId="3783A30D" w14:textId="304ABBA2" w:rsidR="005F7A02" w:rsidRPr="004A15C8" w:rsidRDefault="00F01062" w:rsidP="00827F2E">
            <w:pPr>
              <w:pStyle w:val="Encabezado"/>
              <w:widowControl w:val="0"/>
              <w:numPr>
                <w:ilvl w:val="0"/>
                <w:numId w:val="132"/>
              </w:numPr>
              <w:spacing w:line="276" w:lineRule="auto"/>
              <w:rPr>
                <w:szCs w:val="16"/>
                <w:lang w:val="es-GT"/>
              </w:rPr>
            </w:pPr>
            <w:r w:rsidRPr="00F01062">
              <w:rPr>
                <w:rFonts w:cs="Arial"/>
                <w:szCs w:val="18"/>
                <w:lang w:val="es-GT" w:bidi="ar"/>
              </w:rPr>
              <w:t xml:space="preserve">Realizar otras tareas asignadas por la autoridad superior inherentes al puesto, o tareas de carácter </w:t>
            </w:r>
            <w:proofErr w:type="gramStart"/>
            <w:r w:rsidRPr="00F01062">
              <w:rPr>
                <w:rFonts w:cs="Arial"/>
                <w:szCs w:val="18"/>
                <w:lang w:val="es-GT" w:bidi="ar"/>
              </w:rPr>
              <w:t>eventual  que</w:t>
            </w:r>
            <w:proofErr w:type="gramEnd"/>
            <w:r w:rsidRPr="00F01062">
              <w:rPr>
                <w:rFonts w:cs="Arial"/>
                <w:szCs w:val="18"/>
                <w:lang w:val="es-GT" w:bidi="ar"/>
              </w:rPr>
              <w:t xml:space="preserve"> no entorpezcan el </w:t>
            </w:r>
            <w:r w:rsidRPr="00F01062">
              <w:rPr>
                <w:rFonts w:cs="Arial"/>
                <w:szCs w:val="18"/>
                <w:lang w:val="es-GT" w:bidi="ar"/>
              </w:rPr>
              <w:lastRenderedPageBreak/>
              <w:t>cumplimiento del propósito principal del puesto y para las cuales la persona posea la competencia</w:t>
            </w:r>
            <w:r w:rsidRPr="00F01062">
              <w:rPr>
                <w:rFonts w:cs="Arial"/>
                <w:sz w:val="18"/>
                <w:szCs w:val="18"/>
                <w:lang w:val="es-GT" w:bidi="ar"/>
              </w:rPr>
              <w:t>.</w:t>
            </w:r>
          </w:p>
        </w:tc>
      </w:tr>
    </w:tbl>
    <w:p w14:paraId="04657E06"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56A24BCA"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A059D0"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t xml:space="preserve">6. </w:t>
            </w:r>
            <w:r w:rsidRPr="00E04D40">
              <w:rPr>
                <w:rFonts w:eastAsia="SimSun" w:cs="Arial"/>
                <w:sz w:val="18"/>
                <w:szCs w:val="18"/>
                <w:lang w:val="es-GT" w:bidi="ar"/>
              </w:rPr>
              <w:t>UBICACIÓN DEL PUESTO</w:t>
            </w:r>
          </w:p>
        </w:tc>
      </w:tr>
      <w:tr w:rsidR="005F7A02" w:rsidRPr="003D721E" w14:paraId="2E41EA11"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B426C4F" w14:textId="314E780E" w:rsidR="005F7A02" w:rsidRPr="00693F6D" w:rsidRDefault="001B7D5F" w:rsidP="005F7A02">
            <w:pPr>
              <w:jc w:val="left"/>
              <w:textAlignment w:val="center"/>
              <w:rPr>
                <w:rFonts w:cs="Arial"/>
                <w:szCs w:val="16"/>
                <w:lang w:val="es-GT"/>
              </w:rPr>
            </w:pPr>
            <w:r w:rsidRPr="00FB7D9E">
              <w:rPr>
                <w:lang w:val="es-GT"/>
              </w:rPr>
              <w:t>El puesto se ubica en el</w:t>
            </w:r>
            <w:r>
              <w:rPr>
                <w:lang w:val="es-GT"/>
              </w:rPr>
              <w:t xml:space="preserve"> Departamento Administrativo Financiero del</w:t>
            </w:r>
            <w:r w:rsidRPr="00FB7D9E">
              <w:rPr>
                <w:lang w:val="es-GT"/>
              </w:rPr>
              <w:t xml:space="preserve"> </w:t>
            </w:r>
            <w:r>
              <w:rPr>
                <w:lang w:val="es-GT"/>
              </w:rPr>
              <w:t>JNO</w:t>
            </w:r>
            <w:r w:rsidRPr="00FB7D9E">
              <w:rPr>
                <w:lang w:val="es-GT"/>
              </w:rPr>
              <w:t>.</w:t>
            </w:r>
          </w:p>
        </w:tc>
      </w:tr>
      <w:tr w:rsidR="005F7A02" w:rsidRPr="00FC33C5" w14:paraId="491B80D5"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BD6013"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55D62E2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2A539B" w14:textId="77777777" w:rsidR="005F7A02" w:rsidRPr="00693F6D" w:rsidRDefault="005F7A02" w:rsidP="005F7A02">
            <w:pPr>
              <w:jc w:val="left"/>
              <w:textAlignment w:val="center"/>
              <w:rPr>
                <w:rFonts w:cs="Arial"/>
                <w:szCs w:val="16"/>
                <w:lang w:val="es-GT"/>
              </w:rPr>
            </w:pPr>
            <w:r>
              <w:rPr>
                <w:rFonts w:cs="Arial"/>
                <w:sz w:val="18"/>
                <w:szCs w:val="16"/>
                <w:lang w:val="es-GT"/>
              </w:rPr>
              <w:t>N/A</w:t>
            </w:r>
          </w:p>
        </w:tc>
      </w:tr>
      <w:tr w:rsidR="005F7A02" w:rsidRPr="00FC33C5" w14:paraId="3E787CA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B6A8DA"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731557E2" w14:textId="77777777" w:rsidTr="00827F2E">
        <w:trPr>
          <w:cnfStyle w:val="000000100000" w:firstRow="0" w:lastRow="0" w:firstColumn="0" w:lastColumn="0" w:oddVBand="0" w:evenVBand="0" w:oddHBand="1" w:evenHBand="0" w:firstRowFirstColumn="0" w:firstRowLastColumn="0" w:lastRowFirstColumn="0" w:lastRowLastColumn="0"/>
          <w:trHeight w:val="51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51E044" w14:textId="77777777" w:rsidR="005F7A02" w:rsidRPr="00693F6D" w:rsidRDefault="005F7A02" w:rsidP="005F7A02">
            <w:pPr>
              <w:textAlignment w:val="center"/>
              <w:rPr>
                <w:rFonts w:cs="Arial"/>
                <w:szCs w:val="16"/>
                <w:lang w:val="es-GT"/>
              </w:rPr>
            </w:pPr>
            <w:r w:rsidRPr="00693F6D">
              <w:rPr>
                <w:rFonts w:cs="Arial"/>
                <w:szCs w:val="16"/>
                <w:lang w:val="es-GT"/>
              </w:rPr>
              <w:t>Responde por el incumplimiento de las tareas asignadas al puesto y las funciones del área a la que pertenece, establecidas en la documentación legal vigente que le concierne.</w:t>
            </w:r>
          </w:p>
        </w:tc>
      </w:tr>
      <w:tr w:rsidR="005F7A02" w:rsidRPr="003D721E" w14:paraId="7385D44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D9685F"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4D632630"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2EC5B2"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5F7A02" w:rsidRPr="003D721E" w14:paraId="0BC65A4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BCE842" w14:textId="77777777" w:rsidR="005F7A02" w:rsidRPr="00FC33C5" w:rsidRDefault="005F7A02"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D27309A" w14:textId="715E1158" w:rsidR="00753AF0" w:rsidRPr="00753AF0" w:rsidRDefault="00753AF0" w:rsidP="00753AF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53AF0">
              <w:rPr>
                <w:rFonts w:cs="Arial"/>
                <w:i/>
                <w:szCs w:val="16"/>
                <w:lang w:val="es-GT"/>
              </w:rPr>
              <w:t>Dirección, Jefaturas, personal administrativo del JNO, coordinadores de</w:t>
            </w:r>
            <w:r w:rsidR="003223DF">
              <w:rPr>
                <w:rFonts w:cs="Arial"/>
                <w:i/>
                <w:szCs w:val="16"/>
                <w:lang w:val="es-GT"/>
              </w:rPr>
              <w:t xml:space="preserve"> Departamentos de </w:t>
            </w:r>
            <w:r w:rsidRPr="00753AF0">
              <w:rPr>
                <w:rFonts w:cs="Arial"/>
                <w:i/>
                <w:szCs w:val="16"/>
                <w:lang w:val="es-GT"/>
              </w:rPr>
              <w:t>DIREH, Enlaces de Recursos humanos de DIREH, DIDAI, DIDECO, DISERSA.</w:t>
            </w:r>
          </w:p>
          <w:p w14:paraId="23804AE8" w14:textId="77777777" w:rsidR="005F7A02" w:rsidRPr="00693F6D" w:rsidRDefault="005F7A02" w:rsidP="00753AF0">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p>
        </w:tc>
      </w:tr>
      <w:tr w:rsidR="005F7A02" w:rsidRPr="003D721E" w14:paraId="3128BDC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82583E" w14:textId="77777777" w:rsidR="005F7A02" w:rsidRPr="00FC33C5" w:rsidRDefault="005F7A02"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A80256E" w14:textId="40CC4DA9" w:rsidR="005F7A02" w:rsidRPr="00693F6D" w:rsidRDefault="00753AF0" w:rsidP="005F7A02">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753AF0">
              <w:rPr>
                <w:rFonts w:cs="Arial"/>
                <w:i/>
                <w:szCs w:val="16"/>
                <w:lang w:val="es-GT"/>
              </w:rPr>
              <w:t>IGSS, CGC, MP, Ministerio de Trabajo, ONSEC y SAT</w:t>
            </w:r>
          </w:p>
        </w:tc>
      </w:tr>
      <w:tr w:rsidR="005F7A02" w:rsidRPr="00FC33C5" w14:paraId="2C8F59F4"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0687AB"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4B8CEC2A"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1F3A851" w14:textId="15961574" w:rsidR="005F7A02" w:rsidRPr="003223DF" w:rsidRDefault="003223DF" w:rsidP="003223DF">
            <w:pPr>
              <w:textAlignment w:val="center"/>
              <w:rPr>
                <w:rFonts w:cs="Arial"/>
                <w:szCs w:val="16"/>
                <w:lang w:val="es-GT"/>
              </w:rPr>
            </w:pPr>
            <w:r w:rsidRPr="003223DF">
              <w:rPr>
                <w:rFonts w:cs="Arial"/>
                <w:szCs w:val="16"/>
                <w:lang w:val="es-GT"/>
              </w:rPr>
              <w:t>Edificio Plaza Rabí.</w:t>
            </w:r>
          </w:p>
        </w:tc>
      </w:tr>
      <w:tr w:rsidR="005F7A02" w:rsidRPr="00FC33C5" w14:paraId="380851E5"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84CDEB2"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55BB0B15"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9FE258" w14:textId="39C1D32A" w:rsidR="005F7A02" w:rsidRPr="00FC33C5" w:rsidRDefault="005F7A02" w:rsidP="003223DF">
            <w:pPr>
              <w:textAlignment w:val="center"/>
              <w:rPr>
                <w:rFonts w:cs="Arial"/>
                <w:i w:val="0"/>
                <w:szCs w:val="16"/>
                <w:lang w:val="es-GT"/>
              </w:rPr>
            </w:pPr>
            <w:r>
              <w:rPr>
                <w:rFonts w:cs="Arial"/>
                <w:szCs w:val="16"/>
                <w:lang w:val="es-GT"/>
              </w:rPr>
              <w:t>La jornada de trabajo es Diurna, de lunes a viernes de 9:00 a 17:30 horas</w:t>
            </w:r>
          </w:p>
        </w:tc>
      </w:tr>
      <w:tr w:rsidR="005F7A02" w:rsidRPr="00FC33C5" w14:paraId="6ADFFD7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A4F88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3BCDA042"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8F3414" w14:textId="01BC7B42" w:rsidR="005F7A02" w:rsidRPr="00FC33C5" w:rsidRDefault="005F7A02" w:rsidP="003E064E">
            <w:pPr>
              <w:textAlignment w:val="center"/>
              <w:rPr>
                <w:rFonts w:cs="Arial"/>
                <w:i w:val="0"/>
                <w:szCs w:val="16"/>
                <w:lang w:val="es-GT"/>
              </w:rPr>
            </w:pPr>
            <w:r>
              <w:rPr>
                <w:rFonts w:cs="Arial"/>
                <w:szCs w:val="16"/>
                <w:lang w:val="es-GT"/>
              </w:rPr>
              <w:t>Se derivan por el incumplimiento de sus funciones, afectando el cumplimiento de las metas y objetivos de la S</w:t>
            </w:r>
            <w:r w:rsidR="00753AF0">
              <w:rPr>
                <w:rFonts w:cs="Arial"/>
                <w:szCs w:val="16"/>
                <w:lang w:val="es-GT"/>
              </w:rPr>
              <w:t>ección de Recursos Humanos</w:t>
            </w:r>
            <w:r>
              <w:rPr>
                <w:rFonts w:cs="Arial"/>
                <w:szCs w:val="16"/>
                <w:lang w:val="es-GT"/>
              </w:rPr>
              <w:t xml:space="preserve"> del </w:t>
            </w:r>
            <w:r w:rsidR="003E064E">
              <w:rPr>
                <w:rFonts w:cs="Arial"/>
                <w:szCs w:val="16"/>
                <w:lang w:val="es-GT"/>
              </w:rPr>
              <w:t>JNO</w:t>
            </w:r>
            <w:r>
              <w:rPr>
                <w:rFonts w:cs="Arial"/>
                <w:szCs w:val="16"/>
                <w:lang w:val="es-GT"/>
              </w:rPr>
              <w:t>.</w:t>
            </w:r>
          </w:p>
        </w:tc>
      </w:tr>
      <w:tr w:rsidR="005F7A02" w:rsidRPr="00FC33C5" w14:paraId="753AB62A"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89D845"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5F7A02" w:rsidRPr="003D721E" w14:paraId="53461BE4" w14:textId="77777777" w:rsidTr="00827F2E">
        <w:trPr>
          <w:cnfStyle w:val="000000100000" w:firstRow="0" w:lastRow="0" w:firstColumn="0" w:lastColumn="0" w:oddVBand="0" w:evenVBand="0" w:oddHBand="1" w:evenHBand="0" w:firstRowFirstColumn="0" w:firstRowLastColumn="0" w:lastRowFirstColumn="0" w:lastRowLastColumn="0"/>
          <w:trHeight w:val="57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5DA9C0" w14:textId="276D2D46" w:rsidR="005F7A02" w:rsidRPr="00E4109B" w:rsidRDefault="005F7A02" w:rsidP="003223DF">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5F7A02" w:rsidRPr="00FC33C5" w14:paraId="406B062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A8DE75"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57AC0F70" w14:textId="77777777" w:rsidTr="00827F2E">
        <w:trPr>
          <w:cnfStyle w:val="000000100000" w:firstRow="0" w:lastRow="0" w:firstColumn="0" w:lastColumn="0" w:oddVBand="0" w:evenVBand="0" w:oddHBand="1" w:evenHBand="0" w:firstRowFirstColumn="0" w:firstRowLastColumn="0" w:lastRowFirstColumn="0" w:lastRowLastColumn="0"/>
          <w:trHeight w:val="125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D88D64"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2B51323" w14:textId="153BDF8F" w:rsidR="005F7A02" w:rsidRPr="003223DF" w:rsidRDefault="005F7A02" w:rsidP="003223DF">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3223DF">
              <w:rPr>
                <w:rFonts w:cs="Arial"/>
                <w:i/>
                <w:szCs w:val="16"/>
                <w:lang w:val="es-GT"/>
              </w:rPr>
              <w:t xml:space="preserve">Por el tipo de trabajo se requiere un </w:t>
            </w:r>
            <w:r w:rsidR="003223DF" w:rsidRPr="003223DF">
              <w:rPr>
                <w:rFonts w:cs="Arial"/>
                <w:i/>
                <w:szCs w:val="16"/>
                <w:lang w:val="es-GT"/>
              </w:rPr>
              <w:t>9</w:t>
            </w:r>
            <w:r w:rsidRPr="003223DF">
              <w:rPr>
                <w:rFonts w:cs="Arial"/>
                <w:i/>
                <w:szCs w:val="16"/>
                <w:lang w:val="es-GT"/>
              </w:rPr>
              <w:t xml:space="preserve">0% de esfuerzo mental, exige concentración constante para aplicar conocimientos generales en la </w:t>
            </w:r>
            <w:r w:rsidR="003223DF" w:rsidRPr="003223DF">
              <w:rPr>
                <w:rFonts w:cs="Arial"/>
                <w:i/>
                <w:szCs w:val="16"/>
                <w:lang w:val="es-GT" w:eastAsia="es-GT"/>
              </w:rPr>
              <w:t>Planificación, organización, dirección y supervisión de las actividades de</w:t>
            </w:r>
            <w:r w:rsidR="003223DF" w:rsidRPr="003223DF">
              <w:rPr>
                <w:rFonts w:cs="Arial"/>
                <w:i/>
                <w:szCs w:val="16"/>
                <w:lang w:val="es-GT"/>
              </w:rPr>
              <w:t xml:space="preserve"> la Sección de Recursos Humanos, con el fin de garantizar el eficiente desarrollo de sus procesos conforme a la normativa legal vigente y documentación interna autorizada en los procesos de recursos humanos; </w:t>
            </w:r>
            <w:r w:rsidR="003223DF" w:rsidRPr="003223DF">
              <w:rPr>
                <w:rFonts w:cs="Arial"/>
                <w:i/>
                <w:szCs w:val="16"/>
                <w:lang w:val="es-GT" w:eastAsia="es-GT"/>
              </w:rPr>
              <w:t>así como asesorar al Director y Subdirector en materia recursos humanos.</w:t>
            </w:r>
          </w:p>
        </w:tc>
      </w:tr>
      <w:tr w:rsidR="005F7A02" w:rsidRPr="003D721E" w14:paraId="716C946F" w14:textId="77777777" w:rsidTr="003223DF">
        <w:trPr>
          <w:trHeight w:val="4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D920D6"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ACDBA2F" w14:textId="49057026" w:rsidR="005F7A02" w:rsidRPr="00693F6D" w:rsidRDefault="005F7A02" w:rsidP="003223DF">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3223DF">
              <w:rPr>
                <w:rFonts w:cs="Arial"/>
                <w:i/>
                <w:szCs w:val="16"/>
                <w:lang w:val="es-GT"/>
              </w:rPr>
              <w:t>1</w:t>
            </w:r>
            <w:r w:rsidRPr="00FB7D9E">
              <w:rPr>
                <w:rFonts w:cs="Arial"/>
                <w:i/>
                <w:szCs w:val="16"/>
                <w:lang w:val="es-GT"/>
              </w:rPr>
              <w:t>0% ya que la mayoría del tiempo realiza sus tareas sentado.</w:t>
            </w:r>
          </w:p>
        </w:tc>
      </w:tr>
      <w:tr w:rsidR="005F7A02" w:rsidRPr="00D523B8" w14:paraId="7AC0857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874DCC"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451A9B2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CD17E6"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336D9E07" w14:textId="77777777" w:rsidTr="00827F2E">
        <w:trPr>
          <w:cnfStyle w:val="000000100000" w:firstRow="0" w:lastRow="0" w:firstColumn="0" w:lastColumn="0" w:oddVBand="0" w:evenVBand="0" w:oddHBand="1" w:evenHBand="0" w:firstRowFirstColumn="0" w:firstRowLastColumn="0" w:lastRowFirstColumn="0" w:lastRowLastColumn="0"/>
          <w:trHeight w:val="637"/>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BF4E1C"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916314A" w14:textId="19090B2B" w:rsidR="005F7A02" w:rsidRPr="00693F6D" w:rsidRDefault="00753AF0" w:rsidP="003223DF">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753AF0">
              <w:rPr>
                <w:rFonts w:cs="Arial"/>
                <w:i/>
                <w:szCs w:val="16"/>
                <w:lang w:val="es-GT"/>
              </w:rPr>
              <w:t>Acreditar título universitario a nivel de licenciatura en una carrera afín al puesto. Seis   meses de experiencia como Asesor Profesional Especializado I y ser colegiado activo.</w:t>
            </w:r>
          </w:p>
        </w:tc>
      </w:tr>
      <w:tr w:rsidR="005F7A02" w:rsidRPr="003D721E" w14:paraId="2BECF272" w14:textId="77777777" w:rsidTr="00827F2E">
        <w:trPr>
          <w:trHeight w:val="547"/>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F544A96"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FBE2061" w14:textId="77777777" w:rsidR="005F7A02" w:rsidRPr="00693F6D" w:rsidRDefault="00753AF0"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753AF0">
              <w:rPr>
                <w:rFonts w:cs="Arial"/>
                <w:i/>
                <w:szCs w:val="16"/>
                <w:lang w:val="es-GT"/>
              </w:rPr>
              <w:t>Acreditar título universitario a nivel de licenciatura en la carrera profesional que el puesto requiera. Cinco años de experiencia en labores afines al mismo y ser colegiado activo.</w:t>
            </w:r>
          </w:p>
        </w:tc>
      </w:tr>
      <w:tr w:rsidR="005F7A02" w:rsidRPr="00FC33C5" w14:paraId="5D0DE7D9"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C1DC4A6"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5F7A02" w:rsidRPr="00466F53" w14:paraId="66161A1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845DF9" w14:textId="2FEB6DD1" w:rsidR="005F7A02" w:rsidRPr="00753AF0" w:rsidRDefault="00827F2E" w:rsidP="00290FAF">
            <w:pPr>
              <w:pStyle w:val="Prrafodelista"/>
              <w:numPr>
                <w:ilvl w:val="0"/>
                <w:numId w:val="66"/>
              </w:numPr>
              <w:textAlignment w:val="center"/>
              <w:rPr>
                <w:rFonts w:cs="Arial"/>
                <w:szCs w:val="16"/>
                <w:lang w:val="es-GT"/>
              </w:rPr>
            </w:pPr>
            <w:r w:rsidRPr="00753AF0">
              <w:rPr>
                <w:rFonts w:cs="Arial"/>
                <w:szCs w:val="16"/>
                <w:lang w:val="es-GT"/>
              </w:rPr>
              <w:t>Licenciatura</w:t>
            </w:r>
            <w:r w:rsidR="00753AF0" w:rsidRPr="00753AF0">
              <w:rPr>
                <w:rFonts w:cs="Arial"/>
                <w:szCs w:val="16"/>
                <w:lang w:val="es-GT"/>
              </w:rPr>
              <w:t xml:space="preserve"> en las carreras de Administración de Empresas, Administración de Recursos Humanos</w:t>
            </w:r>
          </w:p>
        </w:tc>
      </w:tr>
      <w:tr w:rsidR="005F7A02" w:rsidRPr="00FC33C5" w14:paraId="55E0D2C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F4795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0FABE4D9" w14:textId="77777777" w:rsidTr="00827F2E">
        <w:trPr>
          <w:trHeight w:val="194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030F02" w14:textId="37240A8A" w:rsidR="00753AF0" w:rsidRPr="003223DF" w:rsidRDefault="00753AF0" w:rsidP="003223DF">
            <w:pPr>
              <w:pStyle w:val="Prrafodelista"/>
              <w:numPr>
                <w:ilvl w:val="0"/>
                <w:numId w:val="66"/>
              </w:numPr>
              <w:textAlignment w:val="center"/>
              <w:rPr>
                <w:rFonts w:cs="Arial"/>
                <w:szCs w:val="16"/>
                <w:lang w:val="es-GT"/>
              </w:rPr>
            </w:pPr>
            <w:r w:rsidRPr="003223DF">
              <w:rPr>
                <w:rFonts w:cs="Arial"/>
                <w:szCs w:val="16"/>
                <w:lang w:val="es-GT"/>
              </w:rPr>
              <w:t>Ley de Servicio Civil y su Reglamento,</w:t>
            </w:r>
            <w:r w:rsidR="009338F9" w:rsidRPr="003223DF">
              <w:rPr>
                <w:rFonts w:cs="Arial"/>
                <w:szCs w:val="16"/>
                <w:lang w:val="es-GT"/>
              </w:rPr>
              <w:t xml:space="preserve"> Código de Trabajo</w:t>
            </w:r>
            <w:r w:rsidR="009338F9">
              <w:rPr>
                <w:rFonts w:cs="Arial"/>
                <w:szCs w:val="16"/>
                <w:lang w:val="es-GT"/>
              </w:rPr>
              <w:t>,</w:t>
            </w:r>
            <w:r w:rsidRPr="003223DF">
              <w:rPr>
                <w:rFonts w:cs="Arial"/>
                <w:szCs w:val="16"/>
                <w:lang w:val="es-GT"/>
              </w:rPr>
              <w:t xml:space="preserve"> Ley de Contrataciones del Estado, Ley de Clases Pasivas, Pactos Colectivos de Condiciones de Trabajo, Reglamento Interno de Trabajo del MINEDUC</w:t>
            </w:r>
            <w:r w:rsidR="003223DF" w:rsidRPr="003223DF">
              <w:rPr>
                <w:rFonts w:cs="Arial"/>
                <w:szCs w:val="16"/>
                <w:lang w:val="es-GT"/>
              </w:rPr>
              <w:t xml:space="preserve">, Normativo Disciplinario aplicable al personal del </w:t>
            </w:r>
            <w:proofErr w:type="gramStart"/>
            <w:r w:rsidR="003223DF" w:rsidRPr="003223DF">
              <w:rPr>
                <w:rFonts w:cs="Arial"/>
                <w:szCs w:val="16"/>
                <w:lang w:val="es-GT"/>
              </w:rPr>
              <w:t xml:space="preserve">MINEDUC </w:t>
            </w:r>
            <w:r w:rsidRPr="003223DF">
              <w:rPr>
                <w:rFonts w:cs="Arial"/>
                <w:szCs w:val="16"/>
                <w:lang w:val="es-GT"/>
              </w:rPr>
              <w:t xml:space="preserve"> y</w:t>
            </w:r>
            <w:proofErr w:type="gramEnd"/>
            <w:r w:rsidRPr="003223DF">
              <w:rPr>
                <w:rFonts w:cs="Arial"/>
                <w:szCs w:val="16"/>
                <w:lang w:val="es-GT"/>
              </w:rPr>
              <w:t xml:space="preserve"> otras aplicables a su área.</w:t>
            </w:r>
          </w:p>
          <w:p w14:paraId="69639D16" w14:textId="77777777" w:rsidR="00753AF0" w:rsidRPr="00753AF0" w:rsidRDefault="00753AF0" w:rsidP="003223DF">
            <w:pPr>
              <w:pStyle w:val="Prrafodelista"/>
              <w:numPr>
                <w:ilvl w:val="0"/>
                <w:numId w:val="66"/>
              </w:numPr>
              <w:textAlignment w:val="center"/>
              <w:rPr>
                <w:rFonts w:cs="Arial"/>
                <w:szCs w:val="16"/>
                <w:lang w:val="es-GT"/>
              </w:rPr>
            </w:pPr>
            <w:r w:rsidRPr="00753AF0">
              <w:rPr>
                <w:rFonts w:cs="Arial"/>
                <w:szCs w:val="16"/>
                <w:lang w:val="es-GT"/>
              </w:rPr>
              <w:t>Conceptos legales sobre contrataciones del estado administrativo</w:t>
            </w:r>
          </w:p>
          <w:p w14:paraId="2D8E3B45" w14:textId="77777777" w:rsidR="00753AF0" w:rsidRPr="00753AF0" w:rsidRDefault="00753AF0" w:rsidP="003223DF">
            <w:pPr>
              <w:pStyle w:val="Prrafodelista"/>
              <w:numPr>
                <w:ilvl w:val="0"/>
                <w:numId w:val="66"/>
              </w:numPr>
              <w:textAlignment w:val="center"/>
              <w:rPr>
                <w:rFonts w:cs="Arial"/>
                <w:szCs w:val="16"/>
                <w:lang w:val="es-GT"/>
              </w:rPr>
            </w:pPr>
            <w:r w:rsidRPr="00753AF0">
              <w:rPr>
                <w:rFonts w:cs="Arial"/>
                <w:szCs w:val="16"/>
                <w:lang w:val="es-GT"/>
              </w:rPr>
              <w:t>Resolución de conflictos.</w:t>
            </w:r>
          </w:p>
          <w:p w14:paraId="06A1B442" w14:textId="77777777" w:rsidR="003223DF" w:rsidRPr="00951CF9" w:rsidRDefault="003223DF" w:rsidP="003223DF">
            <w:pPr>
              <w:pStyle w:val="Prrafodelista"/>
              <w:numPr>
                <w:ilvl w:val="0"/>
                <w:numId w:val="66"/>
              </w:numPr>
              <w:textAlignment w:val="center"/>
              <w:rPr>
                <w:rFonts w:cs="Arial"/>
                <w:szCs w:val="16"/>
                <w:lang w:val="es-GT"/>
              </w:rPr>
            </w:pPr>
            <w:r w:rsidRPr="00951CF9">
              <w:rPr>
                <w:rFonts w:cs="Arial"/>
                <w:szCs w:val="16"/>
                <w:lang w:val="es-GT"/>
              </w:rPr>
              <w:t>Manejo de casos legales y resolución de los mismos.</w:t>
            </w:r>
          </w:p>
          <w:p w14:paraId="048D04E6" w14:textId="77777777" w:rsidR="003223DF" w:rsidRDefault="003223DF" w:rsidP="003223DF">
            <w:pPr>
              <w:pStyle w:val="Prrafodelista"/>
              <w:numPr>
                <w:ilvl w:val="0"/>
                <w:numId w:val="66"/>
              </w:numPr>
              <w:textAlignment w:val="center"/>
              <w:rPr>
                <w:rFonts w:cs="Arial"/>
                <w:szCs w:val="16"/>
                <w:lang w:val="es-GT"/>
              </w:rPr>
            </w:pPr>
            <w:r w:rsidRPr="00951CF9">
              <w:rPr>
                <w:rFonts w:cs="Arial"/>
                <w:szCs w:val="16"/>
                <w:lang w:val="es-GT"/>
              </w:rPr>
              <w:t>Redacción y ortografía.</w:t>
            </w:r>
          </w:p>
          <w:p w14:paraId="1BB6DD9C" w14:textId="77777777" w:rsidR="003223DF" w:rsidRDefault="003223DF" w:rsidP="003223DF">
            <w:pPr>
              <w:pStyle w:val="Prrafodelista"/>
              <w:numPr>
                <w:ilvl w:val="0"/>
                <w:numId w:val="66"/>
              </w:numPr>
              <w:textAlignment w:val="center"/>
              <w:rPr>
                <w:rFonts w:cs="Arial"/>
                <w:szCs w:val="16"/>
                <w:lang w:val="es-GT"/>
              </w:rPr>
            </w:pPr>
            <w:r>
              <w:rPr>
                <w:rFonts w:cs="Arial"/>
                <w:szCs w:val="16"/>
                <w:lang w:val="es-GT"/>
              </w:rPr>
              <w:t>A</w:t>
            </w:r>
            <w:r w:rsidRPr="00175DC7">
              <w:rPr>
                <w:rFonts w:cs="Arial"/>
                <w:szCs w:val="16"/>
                <w:lang w:val="es-GT"/>
              </w:rPr>
              <w:t>dministración.</w:t>
            </w:r>
          </w:p>
          <w:p w14:paraId="07958F6C" w14:textId="51606A09" w:rsidR="005F7A02" w:rsidRPr="00733512" w:rsidRDefault="003223DF" w:rsidP="003223DF">
            <w:pPr>
              <w:pStyle w:val="Prrafodelista"/>
              <w:numPr>
                <w:ilvl w:val="0"/>
                <w:numId w:val="66"/>
              </w:numPr>
              <w:textAlignment w:val="center"/>
              <w:rPr>
                <w:rFonts w:cs="Arial"/>
                <w:szCs w:val="16"/>
                <w:lang w:val="es-GT"/>
              </w:rPr>
            </w:pPr>
            <w:r w:rsidRPr="00175DC7">
              <w:rPr>
                <w:rFonts w:cs="Arial"/>
                <w:szCs w:val="16"/>
                <w:lang w:val="es-GT"/>
              </w:rPr>
              <w:t>Elaboración de informes, controles y seguimiento de casos</w:t>
            </w:r>
            <w:r w:rsidRPr="00733512">
              <w:rPr>
                <w:rFonts w:cs="Arial"/>
                <w:szCs w:val="16"/>
                <w:lang w:val="es-GT"/>
              </w:rPr>
              <w:t xml:space="preserve"> </w:t>
            </w:r>
          </w:p>
        </w:tc>
      </w:tr>
      <w:tr w:rsidR="005F7A02" w:rsidRPr="00466F53" w14:paraId="04E044B1"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771EAA" w14:textId="77777777" w:rsidR="005F7A02" w:rsidRPr="00E04D40" w:rsidRDefault="005F7A02" w:rsidP="005F7A02">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5F7A02" w:rsidRPr="003D721E" w14:paraId="7C10493C" w14:textId="77777777" w:rsidTr="00827F2E">
        <w:trPr>
          <w:trHeight w:val="215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B19782" w14:textId="77777777" w:rsidR="00AB058C" w:rsidRPr="00FA11B8" w:rsidRDefault="00AB058C" w:rsidP="00AB058C">
            <w:pPr>
              <w:pStyle w:val="Prrafodelista"/>
              <w:numPr>
                <w:ilvl w:val="0"/>
                <w:numId w:val="42"/>
              </w:numPr>
              <w:textAlignment w:val="center"/>
              <w:rPr>
                <w:rFonts w:cs="Arial"/>
                <w:szCs w:val="16"/>
                <w:lang w:val="es-GT"/>
              </w:rPr>
            </w:pPr>
            <w:r w:rsidRPr="00FA11B8">
              <w:rPr>
                <w:rFonts w:cs="Arial"/>
                <w:szCs w:val="16"/>
                <w:lang w:val="es-GT"/>
              </w:rPr>
              <w:lastRenderedPageBreak/>
              <w:t>Trabajo en equipo.</w:t>
            </w:r>
          </w:p>
          <w:p w14:paraId="480E3CE1" w14:textId="77777777" w:rsidR="00AB058C" w:rsidRPr="00FA11B8" w:rsidRDefault="00AB058C" w:rsidP="00AB058C">
            <w:pPr>
              <w:pStyle w:val="Prrafodelista"/>
              <w:numPr>
                <w:ilvl w:val="0"/>
                <w:numId w:val="42"/>
              </w:numPr>
              <w:textAlignment w:val="center"/>
              <w:rPr>
                <w:rFonts w:cs="Arial"/>
                <w:szCs w:val="16"/>
                <w:lang w:val="es-GT"/>
              </w:rPr>
            </w:pPr>
            <w:r w:rsidRPr="00FA11B8">
              <w:rPr>
                <w:rFonts w:cs="Arial"/>
                <w:szCs w:val="16"/>
                <w:lang w:val="es-GT"/>
              </w:rPr>
              <w:t>Comunicación eficaz (escrita y verbal).</w:t>
            </w:r>
          </w:p>
          <w:p w14:paraId="654257BB" w14:textId="77777777" w:rsidR="00AB058C" w:rsidRPr="00FA11B8" w:rsidRDefault="00AB058C" w:rsidP="00AB058C">
            <w:pPr>
              <w:pStyle w:val="Prrafodelista"/>
              <w:numPr>
                <w:ilvl w:val="0"/>
                <w:numId w:val="42"/>
              </w:numPr>
              <w:textAlignment w:val="center"/>
              <w:rPr>
                <w:rFonts w:cs="Arial"/>
                <w:szCs w:val="16"/>
                <w:lang w:val="es-GT"/>
              </w:rPr>
            </w:pPr>
            <w:r w:rsidRPr="00FA11B8">
              <w:rPr>
                <w:rFonts w:cs="Arial"/>
                <w:szCs w:val="16"/>
                <w:lang w:val="es-GT"/>
              </w:rPr>
              <w:t>Organización.</w:t>
            </w:r>
          </w:p>
          <w:p w14:paraId="3D2C9286" w14:textId="77777777" w:rsidR="00AB058C" w:rsidRPr="00FA11B8" w:rsidRDefault="00AB058C" w:rsidP="00AB058C">
            <w:pPr>
              <w:pStyle w:val="Prrafodelista"/>
              <w:numPr>
                <w:ilvl w:val="0"/>
                <w:numId w:val="42"/>
              </w:numPr>
              <w:textAlignment w:val="center"/>
              <w:rPr>
                <w:rFonts w:cs="Arial"/>
                <w:szCs w:val="16"/>
                <w:lang w:val="es-GT"/>
              </w:rPr>
            </w:pPr>
            <w:r w:rsidRPr="00FA11B8">
              <w:rPr>
                <w:rFonts w:cs="Arial"/>
                <w:szCs w:val="16"/>
                <w:lang w:val="es-GT"/>
              </w:rPr>
              <w:t>Resolución de problemas.</w:t>
            </w:r>
          </w:p>
          <w:p w14:paraId="71FE069A" w14:textId="77777777" w:rsidR="00AB058C" w:rsidRPr="00FA11B8" w:rsidRDefault="00AB058C" w:rsidP="00AB058C">
            <w:pPr>
              <w:pStyle w:val="Prrafodelista"/>
              <w:numPr>
                <w:ilvl w:val="0"/>
                <w:numId w:val="42"/>
              </w:numPr>
              <w:textAlignment w:val="center"/>
              <w:rPr>
                <w:rFonts w:cs="Arial"/>
                <w:szCs w:val="16"/>
                <w:lang w:val="es-GT"/>
              </w:rPr>
            </w:pPr>
            <w:r w:rsidRPr="00FA11B8">
              <w:rPr>
                <w:rFonts w:cs="Arial"/>
                <w:szCs w:val="16"/>
                <w:lang w:val="es-GT"/>
              </w:rPr>
              <w:t>Análisis y procesamiento de información.</w:t>
            </w:r>
          </w:p>
          <w:p w14:paraId="39503FAD" w14:textId="77777777" w:rsidR="00AB058C" w:rsidRPr="00FA11B8" w:rsidRDefault="00AB058C" w:rsidP="00AB058C">
            <w:pPr>
              <w:pStyle w:val="Prrafodelista"/>
              <w:numPr>
                <w:ilvl w:val="0"/>
                <w:numId w:val="42"/>
              </w:numPr>
              <w:textAlignment w:val="center"/>
              <w:rPr>
                <w:rFonts w:cs="Arial"/>
                <w:szCs w:val="16"/>
                <w:lang w:val="es-GT"/>
              </w:rPr>
            </w:pPr>
            <w:r w:rsidRPr="00FA11B8">
              <w:rPr>
                <w:rFonts w:cs="Arial"/>
                <w:szCs w:val="16"/>
                <w:lang w:val="es-GT"/>
              </w:rPr>
              <w:t>Edición y redacción de informes.</w:t>
            </w:r>
          </w:p>
          <w:p w14:paraId="56A7A1E5" w14:textId="77777777" w:rsidR="00AB058C" w:rsidRPr="00FA11B8" w:rsidRDefault="00AB058C" w:rsidP="00AB058C">
            <w:pPr>
              <w:pStyle w:val="Prrafodelista"/>
              <w:numPr>
                <w:ilvl w:val="0"/>
                <w:numId w:val="38"/>
              </w:numPr>
              <w:textAlignment w:val="center"/>
              <w:rPr>
                <w:rFonts w:cs="Arial"/>
                <w:szCs w:val="16"/>
                <w:lang w:val="es-GT"/>
              </w:rPr>
            </w:pPr>
            <w:r w:rsidRPr="00FA11B8">
              <w:rPr>
                <w:rFonts w:cs="Arial"/>
                <w:szCs w:val="16"/>
                <w:lang w:val="es-GT"/>
              </w:rPr>
              <w:t xml:space="preserve">Liderazgo </w:t>
            </w:r>
          </w:p>
          <w:p w14:paraId="77FAA40E" w14:textId="77777777" w:rsidR="00AB058C" w:rsidRPr="00FA11B8" w:rsidRDefault="00AB058C" w:rsidP="00AB058C">
            <w:pPr>
              <w:pStyle w:val="Prrafodelista"/>
              <w:numPr>
                <w:ilvl w:val="0"/>
                <w:numId w:val="38"/>
              </w:numPr>
              <w:textAlignment w:val="center"/>
              <w:rPr>
                <w:rFonts w:cs="Arial"/>
                <w:szCs w:val="16"/>
                <w:lang w:val="es-GT"/>
              </w:rPr>
            </w:pPr>
            <w:r w:rsidRPr="00FA11B8">
              <w:rPr>
                <w:rFonts w:cs="Arial"/>
                <w:szCs w:val="16"/>
                <w:lang w:val="es-GT"/>
              </w:rPr>
              <w:t xml:space="preserve">Dirección de personal </w:t>
            </w:r>
          </w:p>
          <w:p w14:paraId="2438E7DD" w14:textId="77777777" w:rsidR="00AB058C" w:rsidRDefault="00AB058C" w:rsidP="00AB058C">
            <w:pPr>
              <w:pStyle w:val="Prrafodelista"/>
              <w:numPr>
                <w:ilvl w:val="0"/>
                <w:numId w:val="42"/>
              </w:numPr>
              <w:textAlignment w:val="center"/>
              <w:rPr>
                <w:rFonts w:cs="Arial"/>
                <w:szCs w:val="16"/>
                <w:lang w:val="es-GT"/>
              </w:rPr>
            </w:pPr>
            <w:r w:rsidRPr="00AB058C">
              <w:rPr>
                <w:rFonts w:cs="Arial"/>
                <w:szCs w:val="16"/>
                <w:lang w:val="es-GT"/>
              </w:rPr>
              <w:t>Manejo de equipo de oficina (cómputo, impresión, fotocopiadora, escáner, audiovisuales, entre otros.</w:t>
            </w:r>
          </w:p>
          <w:p w14:paraId="30CB2326" w14:textId="170CD3FC" w:rsidR="005F7A02" w:rsidRPr="00733512" w:rsidRDefault="00AB058C" w:rsidP="00AB058C">
            <w:pPr>
              <w:pStyle w:val="Prrafodelista"/>
              <w:numPr>
                <w:ilvl w:val="0"/>
                <w:numId w:val="42"/>
              </w:numPr>
              <w:textAlignment w:val="center"/>
              <w:rPr>
                <w:rFonts w:cs="Arial"/>
                <w:szCs w:val="16"/>
                <w:lang w:val="es-GT"/>
              </w:rPr>
            </w:pPr>
            <w:r w:rsidRPr="00AB058C">
              <w:rPr>
                <w:rFonts w:cs="Arial"/>
                <w:szCs w:val="16"/>
                <w:lang w:val="es-GT"/>
              </w:rPr>
              <w:t>Manejo de Office e internet.</w:t>
            </w:r>
          </w:p>
        </w:tc>
      </w:tr>
      <w:tr w:rsidR="005F7A02" w:rsidRPr="00C7166E" w14:paraId="1A1C17F5"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7D67A3C" w14:textId="77777777" w:rsidR="005F7A02" w:rsidRPr="00E04D40" w:rsidRDefault="005F7A02" w:rsidP="005F7A02">
            <w:pPr>
              <w:textAlignment w:val="center"/>
              <w:rPr>
                <w:rFonts w:cs="Arial"/>
                <w:szCs w:val="16"/>
                <w:lang w:val="es-GT"/>
              </w:rPr>
            </w:pPr>
            <w:r>
              <w:rPr>
                <w:rFonts w:cs="Arial"/>
                <w:b/>
                <w:szCs w:val="16"/>
                <w:lang w:val="es-GT"/>
              </w:rPr>
              <w:t xml:space="preserve">19. </w:t>
            </w:r>
            <w:r w:rsidRPr="00E04D40">
              <w:rPr>
                <w:rFonts w:cs="Arial"/>
                <w:b/>
                <w:szCs w:val="16"/>
                <w:lang w:val="es-GT"/>
              </w:rPr>
              <w:t>ACTITUDINALES</w:t>
            </w:r>
          </w:p>
        </w:tc>
      </w:tr>
      <w:tr w:rsidR="005F7A02" w:rsidRPr="00C7166E" w14:paraId="7569B8FA" w14:textId="77777777" w:rsidTr="00827F2E">
        <w:trPr>
          <w:trHeight w:val="9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48504A8" w14:textId="77777777" w:rsidR="00AB058C" w:rsidRDefault="00AB058C" w:rsidP="00AB058C">
            <w:pPr>
              <w:pStyle w:val="Prrafodelista"/>
              <w:numPr>
                <w:ilvl w:val="0"/>
                <w:numId w:val="15"/>
              </w:numPr>
              <w:textAlignment w:val="center"/>
              <w:rPr>
                <w:rFonts w:cs="Arial"/>
                <w:szCs w:val="16"/>
                <w:lang w:val="es-GT"/>
              </w:rPr>
            </w:pPr>
            <w:r w:rsidRPr="004C076E">
              <w:rPr>
                <w:rFonts w:cs="Arial"/>
                <w:szCs w:val="16"/>
                <w:lang w:val="es-GT"/>
              </w:rPr>
              <w:t xml:space="preserve">Proactividad, </w:t>
            </w:r>
          </w:p>
          <w:p w14:paraId="4E104F7C" w14:textId="77777777" w:rsidR="00AB058C" w:rsidRDefault="00AB058C" w:rsidP="00AB058C">
            <w:pPr>
              <w:pStyle w:val="Prrafodelista"/>
              <w:numPr>
                <w:ilvl w:val="0"/>
                <w:numId w:val="15"/>
              </w:numPr>
              <w:textAlignment w:val="center"/>
              <w:rPr>
                <w:rFonts w:cs="Arial"/>
                <w:szCs w:val="16"/>
                <w:lang w:val="es-GT"/>
              </w:rPr>
            </w:pPr>
            <w:r>
              <w:rPr>
                <w:rFonts w:cs="Arial"/>
                <w:szCs w:val="16"/>
                <w:lang w:val="es-GT"/>
              </w:rPr>
              <w:t>R</w:t>
            </w:r>
            <w:r w:rsidRPr="004C076E">
              <w:rPr>
                <w:rFonts w:cs="Arial"/>
                <w:szCs w:val="16"/>
                <w:lang w:val="es-GT"/>
              </w:rPr>
              <w:t xml:space="preserve">elaciones interpersonales </w:t>
            </w:r>
          </w:p>
          <w:p w14:paraId="6432CE1F" w14:textId="77777777" w:rsidR="00AB058C" w:rsidRDefault="00AB058C" w:rsidP="00AB058C">
            <w:pPr>
              <w:pStyle w:val="Prrafodelista"/>
              <w:numPr>
                <w:ilvl w:val="0"/>
                <w:numId w:val="15"/>
              </w:numPr>
              <w:textAlignment w:val="center"/>
              <w:rPr>
                <w:rFonts w:cs="Arial"/>
                <w:szCs w:val="16"/>
                <w:lang w:val="es-GT"/>
              </w:rPr>
            </w:pPr>
            <w:r w:rsidRPr="00AB058C">
              <w:rPr>
                <w:rFonts w:cs="Arial"/>
                <w:szCs w:val="16"/>
                <w:lang w:val="es-GT"/>
              </w:rPr>
              <w:t>Comunicación efectiva.</w:t>
            </w:r>
          </w:p>
          <w:p w14:paraId="6DD09179" w14:textId="7328A757" w:rsidR="005F7A02" w:rsidRPr="00733512" w:rsidRDefault="00AB058C" w:rsidP="00AB058C">
            <w:pPr>
              <w:pStyle w:val="Prrafodelista"/>
              <w:numPr>
                <w:ilvl w:val="0"/>
                <w:numId w:val="15"/>
              </w:numPr>
              <w:textAlignment w:val="center"/>
              <w:rPr>
                <w:rFonts w:cs="Arial"/>
                <w:szCs w:val="16"/>
                <w:lang w:val="es-GT"/>
              </w:rPr>
            </w:pPr>
            <w:r w:rsidRPr="00AB058C">
              <w:rPr>
                <w:rFonts w:cs="Arial"/>
                <w:szCs w:val="16"/>
                <w:lang w:val="es-GT"/>
              </w:rPr>
              <w:t>Responsable, empático, respetuoso, puntual, discreto, actitud positiva, comprometido con la institución.</w:t>
            </w:r>
          </w:p>
        </w:tc>
      </w:tr>
      <w:tr w:rsidR="005F7A02" w:rsidRPr="0007499F" w14:paraId="7F08E95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EA4FEB"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7263786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540C2A" w14:textId="5901F160" w:rsidR="005F7A02" w:rsidRPr="00733512" w:rsidRDefault="00C41432" w:rsidP="00AB058C">
            <w:pPr>
              <w:textAlignment w:val="center"/>
              <w:rPr>
                <w:rFonts w:cs="Arial"/>
                <w:szCs w:val="16"/>
                <w:lang w:val="es-GT"/>
              </w:rPr>
            </w:pPr>
            <w:r w:rsidRPr="00C41432">
              <w:rPr>
                <w:rFonts w:cs="Arial"/>
                <w:szCs w:val="16"/>
                <w:lang w:val="es-GT"/>
              </w:rPr>
              <w:t>•</w:t>
            </w:r>
            <w:r w:rsidRPr="00C41432">
              <w:rPr>
                <w:rFonts w:cs="Arial"/>
                <w:szCs w:val="16"/>
                <w:lang w:val="es-GT"/>
              </w:rPr>
              <w:tab/>
              <w:t>Disponibilidad para trasladarse al interior del país.</w:t>
            </w:r>
          </w:p>
        </w:tc>
      </w:tr>
    </w:tbl>
    <w:p w14:paraId="6D0EFCC1" w14:textId="77777777" w:rsidR="00682DD2" w:rsidRDefault="00682DD2" w:rsidP="005F7A02">
      <w:pPr>
        <w:rPr>
          <w:rFonts w:ascii="Arial" w:hAnsi="Arial" w:cs="Arial"/>
          <w:sz w:val="22"/>
          <w:szCs w:val="22"/>
        </w:rPr>
      </w:pPr>
    </w:p>
    <w:p w14:paraId="73036355" w14:textId="77777777" w:rsidR="00DD44CC" w:rsidRDefault="00DD44CC" w:rsidP="005F7A02">
      <w:pPr>
        <w:rPr>
          <w:rFonts w:ascii="Arial" w:hAnsi="Arial" w:cs="Arial"/>
          <w:sz w:val="22"/>
          <w:szCs w:val="22"/>
        </w:rPr>
      </w:pPr>
    </w:p>
    <w:p w14:paraId="6406B162" w14:textId="0A73446B" w:rsidR="005E1812" w:rsidRDefault="005E181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0"/>
        <w:gridCol w:w="5417"/>
      </w:tblGrid>
      <w:tr w:rsidR="005F7A02" w:rsidRPr="003D721E" w14:paraId="2DC88C0D"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E25AF7" w14:textId="40EF83B2" w:rsidR="005F7A02" w:rsidRPr="0056393F" w:rsidRDefault="0056393F" w:rsidP="00052A05">
            <w:pPr>
              <w:pStyle w:val="Prrafodelista"/>
              <w:numPr>
                <w:ilvl w:val="0"/>
                <w:numId w:val="32"/>
              </w:numPr>
              <w:jc w:val="center"/>
              <w:textAlignment w:val="center"/>
              <w:rPr>
                <w:rFonts w:cs="Arial"/>
                <w:sz w:val="18"/>
                <w:szCs w:val="18"/>
                <w:lang w:val="es-GT"/>
              </w:rPr>
            </w:pPr>
            <w:r w:rsidRPr="0056393F">
              <w:rPr>
                <w:rFonts w:cs="Arial"/>
                <w:sz w:val="18"/>
                <w:szCs w:val="18"/>
              </w:rPr>
              <w:lastRenderedPageBreak/>
              <w:t>ASISTENTE DE LA SECCIÓN DE RECURSOS HUMANOS</w:t>
            </w:r>
          </w:p>
        </w:tc>
      </w:tr>
      <w:tr w:rsidR="005F7A02" w:rsidRPr="00BC2E56" w14:paraId="134C9FA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1B18BCB"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 </w:t>
            </w:r>
            <w:r w:rsidRPr="00E04D40">
              <w:rPr>
                <w:rFonts w:eastAsia="SimSun" w:cs="Arial"/>
                <w:b/>
                <w:sz w:val="18"/>
                <w:szCs w:val="18"/>
                <w:lang w:val="es-GT" w:bidi="ar"/>
              </w:rPr>
              <w:t>IDENTIFICACIÓN DEL PUESTO</w:t>
            </w:r>
          </w:p>
        </w:tc>
      </w:tr>
      <w:tr w:rsidR="005F7A02" w:rsidRPr="00BC2E56" w14:paraId="696046F0"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D955FEC" w14:textId="77777777" w:rsidR="005F7A02" w:rsidRPr="00BC2E56" w:rsidRDefault="005F7A02" w:rsidP="00C41432">
            <w:pPr>
              <w:textAlignment w:val="center"/>
              <w:rPr>
                <w:rFonts w:cs="Arial"/>
                <w:iCs w:val="0"/>
                <w:szCs w:val="16"/>
                <w:lang w:val="es-GT"/>
              </w:rPr>
            </w:pPr>
            <w:r w:rsidRPr="00BC2E56">
              <w:rPr>
                <w:rFonts w:cs="Arial"/>
                <w:szCs w:val="16"/>
                <w:lang w:val="es-GT"/>
              </w:rPr>
              <w:t>Título oficial del puesto:</w:t>
            </w:r>
            <w:r>
              <w:rPr>
                <w:rFonts w:cs="Arial"/>
                <w:szCs w:val="16"/>
                <w:lang w:val="es-GT"/>
              </w:rPr>
              <w:t xml:space="preserve"> </w:t>
            </w:r>
            <w:r w:rsidR="00724791">
              <w:rPr>
                <w:rFonts w:cs="Arial"/>
                <w:szCs w:val="16"/>
                <w:lang w:val="es-GT"/>
              </w:rPr>
              <w:t>Asistente Profesional IV</w:t>
            </w:r>
          </w:p>
        </w:tc>
        <w:tc>
          <w:tcPr>
            <w:tcW w:w="2452" w:type="pct"/>
            <w:tcBorders>
              <w:top w:val="single" w:sz="4" w:space="0" w:color="00B0F0"/>
            </w:tcBorders>
            <w:shd w:val="clear" w:color="auto" w:fill="auto"/>
          </w:tcPr>
          <w:p w14:paraId="668DCF8D" w14:textId="77777777" w:rsidR="005F7A02" w:rsidRPr="00BC2E56" w:rsidRDefault="005F7A02" w:rsidP="00724791">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BC2E56">
              <w:rPr>
                <w:rFonts w:cs="Arial"/>
                <w:szCs w:val="16"/>
                <w:lang w:val="es-GT"/>
              </w:rPr>
              <w:t>Código de</w:t>
            </w:r>
            <w:r>
              <w:rPr>
                <w:rFonts w:cs="Arial"/>
                <w:szCs w:val="16"/>
                <w:lang w:val="es-GT"/>
              </w:rPr>
              <w:t xml:space="preserve"> la</w:t>
            </w:r>
            <w:r w:rsidRPr="00BC2E56">
              <w:rPr>
                <w:rFonts w:cs="Arial"/>
                <w:szCs w:val="16"/>
                <w:lang w:val="es-GT"/>
              </w:rPr>
              <w:t xml:space="preserve"> clase: </w:t>
            </w:r>
            <w:r w:rsidR="00724791">
              <w:rPr>
                <w:rFonts w:cs="Arial"/>
                <w:szCs w:val="16"/>
                <w:lang w:val="es-GT"/>
              </w:rPr>
              <w:t>9740</w:t>
            </w:r>
          </w:p>
        </w:tc>
      </w:tr>
      <w:tr w:rsidR="005F7A02" w:rsidRPr="00BC2E56" w14:paraId="0732A53C"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8E428D" w14:textId="77777777" w:rsidR="005F7A02" w:rsidRPr="00BC2E56" w:rsidRDefault="005F7A02" w:rsidP="00724791">
            <w:pPr>
              <w:textAlignment w:val="center"/>
              <w:rPr>
                <w:rFonts w:cs="Arial"/>
                <w:iCs w:val="0"/>
                <w:szCs w:val="16"/>
                <w:lang w:val="es-GT"/>
              </w:rPr>
            </w:pPr>
            <w:r w:rsidRPr="00BC2E56">
              <w:rPr>
                <w:rFonts w:cs="Arial"/>
                <w:szCs w:val="16"/>
                <w:lang w:val="es-GT"/>
              </w:rPr>
              <w:t xml:space="preserve">Especialidad: </w:t>
            </w:r>
            <w:r w:rsidR="00724791">
              <w:rPr>
                <w:rFonts w:cs="Arial"/>
                <w:szCs w:val="16"/>
                <w:lang w:val="es-GT"/>
              </w:rPr>
              <w:t>Administración</w:t>
            </w:r>
          </w:p>
        </w:tc>
        <w:tc>
          <w:tcPr>
            <w:tcW w:w="2452" w:type="pct"/>
            <w:tcBorders>
              <w:bottom w:val="single" w:sz="4" w:space="0" w:color="00B0F0"/>
            </w:tcBorders>
          </w:tcPr>
          <w:p w14:paraId="459BDB23" w14:textId="77777777" w:rsidR="005F7A02" w:rsidRPr="00BC2E56" w:rsidRDefault="005F7A02" w:rsidP="00724791">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sidRPr="00BC2E56">
              <w:rPr>
                <w:rFonts w:cs="Arial"/>
                <w:szCs w:val="16"/>
                <w:lang w:val="es-GT"/>
              </w:rPr>
              <w:t xml:space="preserve">Código de Especialidad: </w:t>
            </w:r>
            <w:r w:rsidR="00724791">
              <w:rPr>
                <w:rFonts w:cs="Arial"/>
                <w:szCs w:val="16"/>
                <w:lang w:val="es-GT"/>
              </w:rPr>
              <w:t>0007</w:t>
            </w:r>
          </w:p>
        </w:tc>
      </w:tr>
      <w:tr w:rsidR="005F7A02" w:rsidRPr="00BC2E56" w14:paraId="68DDBB16"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F9A844" w14:textId="77777777" w:rsidR="005F7A02" w:rsidRPr="00BC2E56" w:rsidRDefault="005F7A02" w:rsidP="00724791">
            <w:pPr>
              <w:textAlignment w:val="center"/>
              <w:rPr>
                <w:rFonts w:cs="Arial"/>
                <w:i w:val="0"/>
                <w:szCs w:val="16"/>
                <w:lang w:val="es-GT"/>
              </w:rPr>
            </w:pPr>
            <w:r w:rsidRPr="00BC2E56">
              <w:rPr>
                <w:rFonts w:cs="Arial"/>
                <w:szCs w:val="16"/>
                <w:lang w:val="es-GT"/>
              </w:rPr>
              <w:t xml:space="preserve">Título funcional: </w:t>
            </w:r>
            <w:r w:rsidR="00724791">
              <w:rPr>
                <w:rFonts w:cs="Arial"/>
                <w:szCs w:val="16"/>
                <w:lang w:val="es-GT"/>
              </w:rPr>
              <w:t xml:space="preserve">Asistente de la Sección </w:t>
            </w:r>
            <w:r w:rsidR="006A37A9">
              <w:rPr>
                <w:rFonts w:cs="Arial"/>
                <w:szCs w:val="16"/>
                <w:lang w:val="es-GT"/>
              </w:rPr>
              <w:t>de Recursos</w:t>
            </w:r>
          </w:p>
        </w:tc>
        <w:tc>
          <w:tcPr>
            <w:tcW w:w="2452" w:type="pct"/>
            <w:shd w:val="clear" w:color="auto" w:fill="auto"/>
          </w:tcPr>
          <w:p w14:paraId="50B91EC1" w14:textId="77777777" w:rsidR="005F7A02" w:rsidRPr="00BC2E56" w:rsidRDefault="005F7A02" w:rsidP="005F7A02">
            <w:pPr>
              <w:textAlignment w:val="center"/>
              <w:cnfStyle w:val="000000000000" w:firstRow="0" w:lastRow="0" w:firstColumn="0" w:lastColumn="0" w:oddVBand="0" w:evenVBand="0" w:oddHBand="0" w:evenHBand="0" w:firstRowFirstColumn="0" w:firstRowLastColumn="0" w:lastRowFirstColumn="0" w:lastRowLastColumn="0"/>
              <w:rPr>
                <w:rFonts w:cs="Arial"/>
                <w:szCs w:val="16"/>
                <w:lang w:val="es-GT"/>
              </w:rPr>
            </w:pPr>
            <w:r w:rsidRPr="004A15C8">
              <w:rPr>
                <w:rFonts w:cs="Arial"/>
                <w:szCs w:val="16"/>
                <w:lang w:val="es-GT"/>
              </w:rPr>
              <w:t xml:space="preserve">Número de puestos: </w:t>
            </w:r>
            <w:r>
              <w:rPr>
                <w:rFonts w:cs="Arial"/>
                <w:szCs w:val="16"/>
                <w:lang w:val="es-GT"/>
              </w:rPr>
              <w:t>01</w:t>
            </w:r>
          </w:p>
        </w:tc>
      </w:tr>
      <w:tr w:rsidR="005F7A02" w:rsidRPr="00D141D5" w14:paraId="552B805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D5F2731" w14:textId="77777777" w:rsidR="005F7A02" w:rsidRPr="00BC2E56" w:rsidRDefault="005F7A02" w:rsidP="006A37A9">
            <w:pPr>
              <w:textAlignment w:val="center"/>
              <w:rPr>
                <w:rFonts w:cs="Arial"/>
                <w:i w:val="0"/>
                <w:szCs w:val="16"/>
                <w:lang w:val="es-GT"/>
              </w:rPr>
            </w:pPr>
            <w:r w:rsidRPr="00BC2E56">
              <w:rPr>
                <w:rFonts w:cs="Arial"/>
                <w:szCs w:val="16"/>
                <w:lang w:val="es-GT"/>
              </w:rPr>
              <w:t xml:space="preserve">Jefe inmediato: </w:t>
            </w:r>
            <w:r w:rsidR="006A37A9">
              <w:rPr>
                <w:rFonts w:cs="Arial"/>
                <w:szCs w:val="16"/>
                <w:lang w:val="es-GT"/>
              </w:rPr>
              <w:t>Jefe de la Sección de Recursos Humanos</w:t>
            </w:r>
          </w:p>
        </w:tc>
        <w:tc>
          <w:tcPr>
            <w:tcW w:w="2452" w:type="pct"/>
          </w:tcPr>
          <w:p w14:paraId="666F415D" w14:textId="77777777" w:rsidR="005F7A02" w:rsidRPr="00FC33C5" w:rsidRDefault="005F7A02" w:rsidP="005F7A02">
            <w:pPr>
              <w:textAlignment w:val="center"/>
              <w:cnfStyle w:val="000000100000" w:firstRow="0" w:lastRow="0" w:firstColumn="0" w:lastColumn="0" w:oddVBand="0" w:evenVBand="0" w:oddHBand="1" w:evenHBand="0" w:firstRowFirstColumn="0" w:firstRowLastColumn="0" w:lastRowFirstColumn="0" w:lastRowLastColumn="0"/>
              <w:rPr>
                <w:rFonts w:cs="Arial"/>
                <w:szCs w:val="16"/>
                <w:lang w:val="es-GT"/>
              </w:rPr>
            </w:pPr>
            <w:r>
              <w:rPr>
                <w:rFonts w:cs="Arial"/>
                <w:szCs w:val="16"/>
                <w:lang w:val="es-GT"/>
              </w:rPr>
              <w:t>Sub</w:t>
            </w:r>
            <w:r w:rsidRPr="00BC2E56">
              <w:rPr>
                <w:rFonts w:cs="Arial"/>
                <w:szCs w:val="16"/>
                <w:lang w:val="es-GT"/>
              </w:rPr>
              <w:t xml:space="preserve">alternos: </w:t>
            </w:r>
            <w:r>
              <w:rPr>
                <w:rFonts w:cs="Arial"/>
                <w:szCs w:val="16"/>
                <w:lang w:val="es-GT"/>
              </w:rPr>
              <w:t>N/A</w:t>
            </w:r>
          </w:p>
        </w:tc>
      </w:tr>
    </w:tbl>
    <w:p w14:paraId="00E6CD71" w14:textId="77777777" w:rsidR="005F7A02" w:rsidRPr="002D0CF6" w:rsidRDefault="005F7A02" w:rsidP="005F7A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47"/>
      </w:tblGrid>
      <w:tr w:rsidR="005F7A02" w:rsidRPr="00933390" w14:paraId="6952B246" w14:textId="77777777" w:rsidTr="005F7A0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16420FF" w14:textId="77777777" w:rsidR="005F7A02" w:rsidRPr="00E04D40" w:rsidRDefault="005F7A02" w:rsidP="005F7A02">
            <w:pPr>
              <w:textAlignment w:val="center"/>
              <w:rPr>
                <w:rFonts w:cs="Arial"/>
                <w:sz w:val="18"/>
                <w:szCs w:val="18"/>
                <w:lang w:val="es-GT"/>
              </w:rPr>
            </w:pPr>
            <w:r>
              <w:rPr>
                <w:rFonts w:cs="Arial"/>
                <w:sz w:val="18"/>
                <w:szCs w:val="18"/>
                <w:lang w:val="es-GT"/>
              </w:rPr>
              <w:t xml:space="preserve">2. </w:t>
            </w:r>
            <w:r w:rsidRPr="00E04D40">
              <w:rPr>
                <w:rFonts w:cs="Arial"/>
                <w:sz w:val="18"/>
                <w:szCs w:val="18"/>
                <w:lang w:val="es-GT"/>
              </w:rPr>
              <w:t>NATURALEZA DEL PUESTO</w:t>
            </w:r>
          </w:p>
        </w:tc>
      </w:tr>
      <w:tr w:rsidR="005F7A02" w:rsidRPr="003D721E" w14:paraId="404A8B69" w14:textId="77777777" w:rsidTr="00177095">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9969122" w14:textId="5BAE1619" w:rsidR="005F7A02" w:rsidRPr="00FC33C5" w:rsidRDefault="006A37A9" w:rsidP="005D1069">
            <w:pPr>
              <w:textAlignment w:val="center"/>
              <w:rPr>
                <w:rFonts w:cs="Arial"/>
                <w:szCs w:val="16"/>
                <w:lang w:val="es-GT"/>
              </w:rPr>
            </w:pPr>
            <w:r w:rsidRPr="006A37A9">
              <w:rPr>
                <w:rFonts w:cs="Arial"/>
                <w:szCs w:val="16"/>
                <w:lang w:val="es-GT"/>
              </w:rPr>
              <w:t>Proporcionar asistencia secretarial y técnica a la Jefatura de la Sección de Recursos Humanos, para el desarrollo eficiente y eficaz de las actividades que realiza.</w:t>
            </w:r>
          </w:p>
        </w:tc>
      </w:tr>
      <w:tr w:rsidR="005F7A02" w:rsidRPr="00FC33C5" w14:paraId="69E48436"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6D30E9E" w14:textId="77777777" w:rsidR="005F7A02" w:rsidRPr="00E04D40" w:rsidRDefault="005F7A02" w:rsidP="005F7A02">
            <w:pPr>
              <w:textAlignment w:val="center"/>
              <w:rPr>
                <w:rFonts w:cs="Arial"/>
                <w:b/>
                <w:sz w:val="18"/>
                <w:szCs w:val="18"/>
                <w:lang w:bidi="ar"/>
              </w:rPr>
            </w:pPr>
            <w:r>
              <w:rPr>
                <w:rFonts w:cs="Arial"/>
                <w:b/>
                <w:sz w:val="18"/>
                <w:szCs w:val="18"/>
                <w:lang w:bidi="ar"/>
              </w:rPr>
              <w:t xml:space="preserve">3. </w:t>
            </w:r>
            <w:r w:rsidRPr="00E04D40">
              <w:rPr>
                <w:rFonts w:cs="Arial"/>
                <w:b/>
                <w:sz w:val="18"/>
                <w:szCs w:val="18"/>
                <w:lang w:bidi="ar"/>
              </w:rPr>
              <w:t>TAREAS PERMANENTES</w:t>
            </w:r>
          </w:p>
        </w:tc>
      </w:tr>
      <w:tr w:rsidR="005F7A02" w:rsidRPr="003D721E" w14:paraId="4BC33B90"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D7B81E6" w14:textId="08ABC20A"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 xml:space="preserve">Elaborar </w:t>
            </w:r>
            <w:r w:rsidR="00F20516">
              <w:rPr>
                <w:rFonts w:cs="Arial"/>
                <w:szCs w:val="16"/>
                <w:lang w:val="es-GT" w:bidi="ar"/>
              </w:rPr>
              <w:t xml:space="preserve">proyectos de </w:t>
            </w:r>
            <w:r w:rsidRPr="00367D07">
              <w:rPr>
                <w:rFonts w:cs="Arial"/>
                <w:szCs w:val="16"/>
                <w:lang w:val="es-GT" w:bidi="ar"/>
              </w:rPr>
              <w:t>documentos oficiales solicitados por el jefe inmediato</w:t>
            </w:r>
            <w:r w:rsidR="0059776E">
              <w:rPr>
                <w:rFonts w:cs="Arial"/>
                <w:szCs w:val="16"/>
                <w:lang w:val="es-GT" w:bidi="ar"/>
              </w:rPr>
              <w:t xml:space="preserve"> (</w:t>
            </w:r>
            <w:r w:rsidRPr="00367D07">
              <w:rPr>
                <w:rFonts w:cs="Arial"/>
                <w:szCs w:val="16"/>
                <w:lang w:val="es-GT" w:bidi="ar"/>
              </w:rPr>
              <w:t xml:space="preserve">formularios, oficios, cartas, circulares, providencias, </w:t>
            </w:r>
            <w:r w:rsidR="00F20516">
              <w:rPr>
                <w:rFonts w:cs="Arial"/>
                <w:szCs w:val="16"/>
                <w:lang w:val="es-GT" w:bidi="ar"/>
              </w:rPr>
              <w:t>resoluciones y</w:t>
            </w:r>
            <w:r w:rsidRPr="00367D07">
              <w:rPr>
                <w:rFonts w:cs="Arial"/>
                <w:szCs w:val="16"/>
                <w:lang w:val="es-GT" w:bidi="ar"/>
              </w:rPr>
              <w:t xml:space="preserve"> memorándum</w:t>
            </w:r>
            <w:r w:rsidR="0059776E">
              <w:rPr>
                <w:rFonts w:cs="Arial"/>
                <w:szCs w:val="16"/>
                <w:lang w:val="es-GT" w:bidi="ar"/>
              </w:rPr>
              <w:t>)</w:t>
            </w:r>
            <w:r w:rsidRPr="00367D07">
              <w:rPr>
                <w:rFonts w:cs="Arial"/>
                <w:szCs w:val="16"/>
                <w:lang w:val="es-GT" w:bidi="ar"/>
              </w:rPr>
              <w:t>, generar fotocopias, trasladar documentos al Jefe de la Sección de Recursos Humanos la correspondencia recibida para apoyar la fluidez de sus procesos.</w:t>
            </w:r>
          </w:p>
          <w:p w14:paraId="56330662"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Realizar seguimiento y control de los documentos enviados y recibidos, en forma electrónica y/o física, de Recursos Humanos.</w:t>
            </w:r>
          </w:p>
          <w:p w14:paraId="7E88AF6B"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Integrar en archivo los documentos oficiales que se elaboran en la Sección de Recursos Humanos, de acuerdo a los lineamientos establecidos, asegurando su correcto resguardo.</w:t>
            </w:r>
          </w:p>
          <w:p w14:paraId="5CBEA98F"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Brindar atención telefónica y por correo electrónico a los usuarios que solicitan información en Recursos Humanos.</w:t>
            </w:r>
          </w:p>
          <w:p w14:paraId="197BBF60"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Asignar códigos de control de asistencia y generar los reportes en el sistema utilizado, para trasladarlos, previa autorización de jefe inmediato, a los jefes de cada área para su información.</w:t>
            </w:r>
          </w:p>
          <w:p w14:paraId="3B6972FC"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 xml:space="preserve">Extender </w:t>
            </w:r>
            <w:proofErr w:type="spellStart"/>
            <w:r w:rsidRPr="00367D07">
              <w:rPr>
                <w:rFonts w:cs="Arial"/>
                <w:szCs w:val="16"/>
                <w:lang w:val="es-GT" w:bidi="ar"/>
              </w:rPr>
              <w:t>voucher</w:t>
            </w:r>
            <w:proofErr w:type="spellEnd"/>
            <w:r w:rsidRPr="00367D07">
              <w:rPr>
                <w:rFonts w:cs="Arial"/>
                <w:szCs w:val="16"/>
                <w:lang w:val="es-GT" w:bidi="ar"/>
              </w:rPr>
              <w:t xml:space="preserve"> de pago a personal del JNO, (generar, imprimir, entregar y archivar).</w:t>
            </w:r>
          </w:p>
          <w:p w14:paraId="576CEE5C"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Asistir al Jefe de la sección en todas las actividades encomendadas a la misma.</w:t>
            </w:r>
          </w:p>
          <w:p w14:paraId="09011DD6"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Elaborar materiales para la realización de eventos motivacionales, y capacitaciones para el personal administrativo.</w:t>
            </w:r>
          </w:p>
          <w:p w14:paraId="0AE24920"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Conformar el archivo de control y actualización de expedientes del personal administrativo y de banco de datos del personal reclutado en el Jurado Nacional de Oposición asegurando su resguardo.</w:t>
            </w:r>
          </w:p>
          <w:p w14:paraId="261C14D0"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Llevar los controles actualizados de permisos y vacaciones del personal administrativo de la dependencia.</w:t>
            </w:r>
          </w:p>
          <w:p w14:paraId="1E572E48"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Dar seguimiento al proceso de pago en el departamento de nómina y trámites relacionados con el proceso de contratación en la DIREH.</w:t>
            </w:r>
          </w:p>
          <w:p w14:paraId="119734E9"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Elaborar, reportes de ingresos y salidas de la dependencia, formularios del IGSS, oficios y documentos que le sean requeridos.</w:t>
            </w:r>
          </w:p>
          <w:p w14:paraId="70D57D52"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Brindar atención a usuarios internos y externos sobre el trámite de la documentación y otros que se presenten en el área, con el fin de proporcionar información actualizada.</w:t>
            </w:r>
          </w:p>
          <w:p w14:paraId="4935B936"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Ejecutar los procesos, de su área Recursos Humanos</w:t>
            </w:r>
            <w:r>
              <w:rPr>
                <w:rFonts w:cs="Arial"/>
                <w:szCs w:val="16"/>
                <w:lang w:val="es-GT" w:bidi="ar"/>
              </w:rPr>
              <w:t xml:space="preserve"> en el</w:t>
            </w:r>
            <w:r>
              <w:rPr>
                <w:rFonts w:ascii="Arial" w:hAnsi="Arial" w:cs="Arial"/>
                <w:color w:val="4D5156"/>
                <w:sz w:val="21"/>
                <w:szCs w:val="21"/>
                <w:shd w:val="clear" w:color="auto" w:fill="FFFFFF"/>
              </w:rPr>
              <w:t xml:space="preserve"> </w:t>
            </w:r>
            <w:r w:rsidRPr="000E391A">
              <w:rPr>
                <w:rFonts w:cs="Arial"/>
                <w:color w:val="4D5156"/>
                <w:szCs w:val="16"/>
                <w:shd w:val="clear" w:color="auto" w:fill="FFFFFF"/>
              </w:rPr>
              <w:t>Sistema Integral de Recursos Humanos (</w:t>
            </w:r>
            <w:r w:rsidRPr="000E391A">
              <w:rPr>
                <w:rStyle w:val="nfasis"/>
                <w:rFonts w:cs="Arial"/>
                <w:color w:val="5F6368"/>
                <w:szCs w:val="16"/>
                <w:shd w:val="clear" w:color="auto" w:fill="FFFFFF"/>
              </w:rPr>
              <w:t>e</w:t>
            </w:r>
            <w:r>
              <w:rPr>
                <w:rStyle w:val="nfasis"/>
                <w:rFonts w:cs="Arial"/>
                <w:color w:val="5F6368"/>
                <w:szCs w:val="16"/>
                <w:shd w:val="clear" w:color="auto" w:fill="FFFFFF"/>
              </w:rPr>
              <w:t>-</w:t>
            </w:r>
            <w:r w:rsidRPr="000E391A">
              <w:rPr>
                <w:rStyle w:val="nfasis"/>
                <w:rFonts w:cs="Arial"/>
                <w:color w:val="5F6368"/>
                <w:szCs w:val="16"/>
                <w:shd w:val="clear" w:color="auto" w:fill="FFFFFF"/>
              </w:rPr>
              <w:t>SIRH</w:t>
            </w:r>
            <w:r w:rsidRPr="000E391A">
              <w:rPr>
                <w:rFonts w:cs="Arial"/>
                <w:color w:val="4D5156"/>
                <w:szCs w:val="16"/>
                <w:shd w:val="clear" w:color="auto" w:fill="FFFFFF"/>
              </w:rPr>
              <w:t>)</w:t>
            </w:r>
            <w:r>
              <w:rPr>
                <w:rFonts w:cs="Arial"/>
                <w:color w:val="4D5156"/>
                <w:szCs w:val="16"/>
                <w:shd w:val="clear" w:color="auto" w:fill="FFFFFF"/>
              </w:rPr>
              <w:t xml:space="preserve"> y</w:t>
            </w:r>
            <w:r w:rsidRPr="00367D07">
              <w:rPr>
                <w:rFonts w:cs="Arial"/>
                <w:szCs w:val="16"/>
                <w:lang w:val="es-GT" w:bidi="ar"/>
              </w:rPr>
              <w:t>, Reclutamiento y Selección de Personal</w:t>
            </w:r>
            <w:r>
              <w:rPr>
                <w:rFonts w:cs="Arial"/>
                <w:szCs w:val="16"/>
                <w:lang w:val="es-GT" w:bidi="ar"/>
              </w:rPr>
              <w:t xml:space="preserve"> en el </w:t>
            </w:r>
            <w:r w:rsidRPr="000E391A">
              <w:rPr>
                <w:rFonts w:cs="Arial"/>
                <w:color w:val="4D5156"/>
                <w:szCs w:val="16"/>
                <w:shd w:val="clear" w:color="auto" w:fill="FFFFFF"/>
              </w:rPr>
              <w:t>Sistema Informático de Administración de Recursos y</w:t>
            </w:r>
            <w:r>
              <w:rPr>
                <w:rFonts w:cs="Arial"/>
                <w:color w:val="4D5156"/>
                <w:szCs w:val="16"/>
                <w:shd w:val="clear" w:color="auto" w:fill="FFFFFF"/>
              </w:rPr>
              <w:t xml:space="preserve"> (SIARH) cuando se </w:t>
            </w:r>
            <w:r>
              <w:rPr>
                <w:rFonts w:cs="Arial"/>
                <w:szCs w:val="16"/>
                <w:lang w:val="es-GT" w:bidi="ar"/>
              </w:rPr>
              <w:t xml:space="preserve">requiera </w:t>
            </w:r>
            <w:r w:rsidRPr="00367D07">
              <w:rPr>
                <w:rFonts w:cs="Arial"/>
                <w:szCs w:val="16"/>
                <w:lang w:val="es-GT" w:bidi="ar"/>
              </w:rPr>
              <w:t>personal, con el fin de cumplir con los requerimientos de tiempo y calidad de los productos a entregar, dicha asignación debe realizarse por medio de documento oficial emitido por el jefe inmediato.</w:t>
            </w:r>
          </w:p>
          <w:p w14:paraId="2D0F215D" w14:textId="77777777" w:rsidR="005D1069" w:rsidRPr="00367D07" w:rsidRDefault="005D1069" w:rsidP="00D15383">
            <w:pPr>
              <w:pStyle w:val="Encabezado"/>
              <w:widowControl w:val="0"/>
              <w:numPr>
                <w:ilvl w:val="0"/>
                <w:numId w:val="67"/>
              </w:numPr>
              <w:spacing w:line="276" w:lineRule="auto"/>
              <w:rPr>
                <w:rFonts w:cs="Arial"/>
                <w:szCs w:val="16"/>
                <w:lang w:val="es-GT" w:bidi="ar"/>
              </w:rPr>
            </w:pPr>
            <w:r w:rsidRPr="00367D07">
              <w:rPr>
                <w:rFonts w:cs="Arial"/>
                <w:szCs w:val="16"/>
                <w:lang w:val="es-GT" w:bidi="ar"/>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FCB5AF" w14:textId="77777777" w:rsidR="005D1069" w:rsidRPr="005D1069" w:rsidRDefault="005D1069" w:rsidP="00D15383">
            <w:pPr>
              <w:pStyle w:val="Encabezado"/>
              <w:widowControl w:val="0"/>
              <w:numPr>
                <w:ilvl w:val="0"/>
                <w:numId w:val="67"/>
              </w:numPr>
              <w:spacing w:line="276" w:lineRule="auto"/>
              <w:rPr>
                <w:i w:val="0"/>
                <w:szCs w:val="16"/>
                <w:lang w:val="es-GT"/>
              </w:rPr>
            </w:pPr>
            <w:r w:rsidRPr="00367D07">
              <w:rPr>
                <w:rFonts w:cs="Arial"/>
                <w:szCs w:val="16"/>
                <w:lang w:val="es-GT" w:bidi="ar"/>
              </w:rPr>
              <w:t xml:space="preserve">Ejecutar las actividades descritas en los procedimientos, instructivos, guías y cualquier otro documento oficial en las que esté involucrado el puesto.  </w:t>
            </w:r>
          </w:p>
          <w:p w14:paraId="62F0D25E" w14:textId="4062813C" w:rsidR="005F7A02" w:rsidRPr="004B768F" w:rsidRDefault="005D1069" w:rsidP="00D15383">
            <w:pPr>
              <w:pStyle w:val="Encabezado"/>
              <w:widowControl w:val="0"/>
              <w:numPr>
                <w:ilvl w:val="0"/>
                <w:numId w:val="67"/>
              </w:numPr>
              <w:spacing w:line="276" w:lineRule="auto"/>
              <w:rPr>
                <w:i w:val="0"/>
                <w:szCs w:val="16"/>
                <w:lang w:val="es-GT"/>
              </w:rPr>
            </w:pPr>
            <w:r w:rsidRPr="00367D07">
              <w:rPr>
                <w:rFonts w:cs="Arial"/>
                <w:szCs w:val="16"/>
                <w:lang w:val="es-GT" w:bidi="ar"/>
              </w:rPr>
              <w:t>Ejecutar las actividades administrativas inherentes al puesto (atención a usuarios internos y externos, asistencia a reuniones y capacitaciones, correspondencia, archivo entre otras).</w:t>
            </w:r>
            <w:r w:rsidR="005F7A02">
              <w:rPr>
                <w:i w:val="0"/>
                <w:szCs w:val="16"/>
                <w:lang w:val="es-GT"/>
              </w:rPr>
              <w:t xml:space="preserve"> </w:t>
            </w:r>
          </w:p>
        </w:tc>
      </w:tr>
      <w:tr w:rsidR="005F7A02" w:rsidRPr="00FC33C5" w14:paraId="34768D39"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BD0CDDE" w14:textId="77777777" w:rsidR="005F7A02" w:rsidRPr="004A15C8" w:rsidRDefault="005F7A02" w:rsidP="005F7A02">
            <w:pPr>
              <w:textAlignment w:val="center"/>
              <w:rPr>
                <w:rFonts w:eastAsia="SimSun" w:cs="Arial"/>
                <w:b/>
                <w:sz w:val="18"/>
                <w:szCs w:val="18"/>
                <w:lang w:val="es-GT" w:bidi="ar"/>
              </w:rPr>
            </w:pPr>
            <w:r w:rsidRPr="004A15C8">
              <w:rPr>
                <w:rFonts w:cs="Arial"/>
                <w:b/>
                <w:sz w:val="18"/>
                <w:szCs w:val="18"/>
                <w:lang w:bidi="ar"/>
              </w:rPr>
              <w:t>4. TAREAS PERIÓDICAS</w:t>
            </w:r>
          </w:p>
        </w:tc>
      </w:tr>
      <w:tr w:rsidR="005F7A02" w:rsidRPr="003D721E" w14:paraId="46CDE7E2" w14:textId="77777777" w:rsidTr="005F7A0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FDFC34" w14:textId="77777777" w:rsidR="005D1069" w:rsidRDefault="005D1069" w:rsidP="00C319DA">
            <w:pPr>
              <w:pStyle w:val="Encabezado"/>
              <w:widowControl w:val="0"/>
              <w:numPr>
                <w:ilvl w:val="0"/>
                <w:numId w:val="133"/>
              </w:numPr>
              <w:spacing w:line="276" w:lineRule="auto"/>
              <w:rPr>
                <w:szCs w:val="16"/>
                <w:lang w:val="es-GT"/>
              </w:rPr>
            </w:pPr>
            <w:r w:rsidRPr="005D1069">
              <w:rPr>
                <w:szCs w:val="16"/>
                <w:lang w:val="es-GT"/>
              </w:rPr>
              <w:t>Ingresar al Sistema del reloj biométrico las inasistencias, vacaciones, licencias y reposición de tiempo extraordinario de los servidores de la Institución y generar los reportes mensuales para enviarlos a cada unidad administrativa.</w:t>
            </w:r>
          </w:p>
          <w:p w14:paraId="431499CD" w14:textId="66C1537F" w:rsidR="005F7A02" w:rsidRDefault="005D1069" w:rsidP="00C319DA">
            <w:pPr>
              <w:pStyle w:val="Encabezado"/>
              <w:widowControl w:val="0"/>
              <w:numPr>
                <w:ilvl w:val="0"/>
                <w:numId w:val="133"/>
              </w:numPr>
              <w:spacing w:line="276" w:lineRule="auto"/>
              <w:rPr>
                <w:szCs w:val="16"/>
                <w:lang w:val="es-GT"/>
              </w:rPr>
            </w:pPr>
            <w:r w:rsidRPr="005D1069">
              <w:rPr>
                <w:szCs w:val="16"/>
                <w:lang w:val="es-GT"/>
              </w:rPr>
              <w:t>Registrar y archivar en los expedientes laborales los formularios de permisos y vacaciones autorizados.</w:t>
            </w:r>
          </w:p>
          <w:p w14:paraId="35137720" w14:textId="30C2555A" w:rsidR="005F7A02" w:rsidRPr="004A15C8" w:rsidRDefault="00C319DA" w:rsidP="00C319DA">
            <w:pPr>
              <w:pStyle w:val="Prrafodelista"/>
              <w:numPr>
                <w:ilvl w:val="0"/>
                <w:numId w:val="133"/>
              </w:numPr>
              <w:rPr>
                <w:szCs w:val="16"/>
                <w:lang w:val="es-GT"/>
              </w:rPr>
            </w:pPr>
            <w:r w:rsidRPr="004648FE">
              <w:rPr>
                <w:szCs w:val="18"/>
                <w:lang w:val="es-GT"/>
              </w:rPr>
              <w:t>Recibir capacitación en temas específicos de su trabajo</w:t>
            </w:r>
            <w:r>
              <w:rPr>
                <w:szCs w:val="18"/>
                <w:lang w:val="es-GT"/>
              </w:rPr>
              <w:t xml:space="preserve"> </w:t>
            </w:r>
            <w:r w:rsidRPr="006177E5">
              <w:rPr>
                <w:szCs w:val="18"/>
                <w:lang w:val="es-GT"/>
              </w:rPr>
              <w:t xml:space="preserve">tomando en consideración </w:t>
            </w:r>
            <w:r>
              <w:rPr>
                <w:szCs w:val="18"/>
                <w:lang w:val="es-GT"/>
              </w:rPr>
              <w:t xml:space="preserve">lo establecido en </w:t>
            </w:r>
            <w:r w:rsidRPr="006177E5">
              <w:rPr>
                <w:szCs w:val="18"/>
                <w:lang w:val="es-GT"/>
              </w:rPr>
              <w:t>el Pacto Colectivo de condiciones de trabajo del MINEDUC.</w:t>
            </w:r>
          </w:p>
        </w:tc>
      </w:tr>
      <w:tr w:rsidR="005F7A02" w:rsidRPr="00FC33C5" w14:paraId="5D35987B" w14:textId="77777777" w:rsidTr="0017709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4459A19" w14:textId="77777777" w:rsidR="005F7A02" w:rsidRPr="004A15C8" w:rsidRDefault="005F7A02" w:rsidP="005F7A02">
            <w:pPr>
              <w:textAlignment w:val="center"/>
              <w:rPr>
                <w:rFonts w:cs="Arial"/>
                <w:b/>
                <w:sz w:val="18"/>
                <w:szCs w:val="18"/>
                <w:lang w:val="es-GT"/>
              </w:rPr>
            </w:pPr>
            <w:r w:rsidRPr="004A15C8">
              <w:rPr>
                <w:rFonts w:cs="Arial"/>
                <w:b/>
                <w:sz w:val="18"/>
                <w:szCs w:val="18"/>
              </w:rPr>
              <w:t>5. TAREAS EVENTUALES</w:t>
            </w:r>
          </w:p>
        </w:tc>
      </w:tr>
      <w:tr w:rsidR="005F7A02" w:rsidRPr="003D721E" w14:paraId="64754210" w14:textId="77777777" w:rsidTr="0017709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A888927" w14:textId="77777777" w:rsidR="005D1069" w:rsidRPr="00367D07" w:rsidRDefault="005D1069" w:rsidP="00177095">
            <w:pPr>
              <w:pStyle w:val="Encabezado"/>
              <w:widowControl w:val="0"/>
              <w:numPr>
                <w:ilvl w:val="0"/>
                <w:numId w:val="134"/>
              </w:numPr>
              <w:spacing w:line="276" w:lineRule="auto"/>
              <w:rPr>
                <w:rFonts w:cs="Arial"/>
                <w:szCs w:val="16"/>
                <w:lang w:val="es-GT" w:bidi="ar"/>
              </w:rPr>
            </w:pPr>
            <w:r w:rsidRPr="00367D07">
              <w:rPr>
                <w:rFonts w:cs="Arial"/>
                <w:szCs w:val="16"/>
                <w:lang w:val="es-GT" w:bidi="ar"/>
              </w:rPr>
              <w:t>Ing</w:t>
            </w:r>
            <w:r>
              <w:rPr>
                <w:rFonts w:cs="Arial"/>
                <w:szCs w:val="16"/>
                <w:lang w:val="es-GT" w:bidi="ar"/>
              </w:rPr>
              <w:t xml:space="preserve">resar en el sistema e-SIRH los </w:t>
            </w:r>
            <w:r w:rsidRPr="00367D07">
              <w:rPr>
                <w:rFonts w:cs="Arial"/>
                <w:szCs w:val="16"/>
                <w:lang w:val="es-GT" w:bidi="ar"/>
              </w:rPr>
              <w:t>expedientes de indemnización Post Mortem de personal del JNO, asegurando su resguardo.</w:t>
            </w:r>
          </w:p>
          <w:p w14:paraId="430283F8" w14:textId="77777777" w:rsidR="005D1069" w:rsidRPr="00367D07" w:rsidRDefault="005D1069" w:rsidP="00177095">
            <w:pPr>
              <w:pStyle w:val="Encabezado"/>
              <w:widowControl w:val="0"/>
              <w:numPr>
                <w:ilvl w:val="0"/>
                <w:numId w:val="134"/>
              </w:numPr>
              <w:spacing w:line="276" w:lineRule="auto"/>
              <w:rPr>
                <w:szCs w:val="16"/>
                <w:lang w:val="es-GT"/>
              </w:rPr>
            </w:pPr>
            <w:r w:rsidRPr="00367D07">
              <w:rPr>
                <w:szCs w:val="16"/>
                <w:lang w:val="es-GT"/>
              </w:rPr>
              <w:t>Registrar la huella digital en el reloj biométrico de los servidores de primer ingreso o reingreso para que realicen el marcaje.</w:t>
            </w:r>
          </w:p>
          <w:p w14:paraId="386A5329" w14:textId="77777777" w:rsidR="005D1069" w:rsidRPr="005D1069" w:rsidRDefault="005D1069" w:rsidP="00177095">
            <w:pPr>
              <w:pStyle w:val="Encabezado"/>
              <w:widowControl w:val="0"/>
              <w:numPr>
                <w:ilvl w:val="0"/>
                <w:numId w:val="134"/>
              </w:numPr>
              <w:spacing w:line="276" w:lineRule="auto"/>
              <w:rPr>
                <w:szCs w:val="16"/>
                <w:lang w:val="es-GT"/>
              </w:rPr>
            </w:pPr>
            <w:r w:rsidRPr="005D1069">
              <w:rPr>
                <w:rFonts w:cs="Arial"/>
                <w:szCs w:val="16"/>
                <w:lang w:val="es-GT"/>
              </w:rPr>
              <w:t xml:space="preserve">Gestionar </w:t>
            </w:r>
            <w:r w:rsidRPr="005D1069">
              <w:rPr>
                <w:rFonts w:eastAsia="Calibri" w:cs="Arial"/>
                <w:szCs w:val="16"/>
                <w:lang w:val="es-ES" w:eastAsia="es-GT"/>
              </w:rPr>
              <w:t>y entregar el carné de identificación personal cuando corresponda o en caso de retiro de un servidor, solicitarlo para su destrucción.</w:t>
            </w:r>
            <w:r>
              <w:rPr>
                <w:rFonts w:eastAsia="Calibri" w:cs="Arial"/>
                <w:szCs w:val="16"/>
                <w:lang w:val="es-ES" w:eastAsia="es-GT"/>
              </w:rPr>
              <w:t xml:space="preserve"> </w:t>
            </w:r>
          </w:p>
          <w:p w14:paraId="668A5895" w14:textId="3687FC5E" w:rsidR="005F7A02" w:rsidRPr="004A15C8" w:rsidRDefault="005D1069" w:rsidP="004677D7">
            <w:pPr>
              <w:pStyle w:val="Encabezado"/>
              <w:widowControl w:val="0"/>
              <w:numPr>
                <w:ilvl w:val="0"/>
                <w:numId w:val="134"/>
              </w:numPr>
              <w:spacing w:line="276" w:lineRule="auto"/>
              <w:rPr>
                <w:szCs w:val="16"/>
                <w:lang w:val="es-GT"/>
              </w:rPr>
            </w:pPr>
            <w:r w:rsidRPr="005D1069">
              <w:rPr>
                <w:rFonts w:eastAsia="Calibri" w:cs="Arial"/>
                <w:szCs w:val="16"/>
                <w:lang w:val="es-ES" w:eastAsia="es-GT"/>
              </w:rPr>
              <w:t xml:space="preserve">Realizar </w:t>
            </w:r>
            <w:r w:rsidRPr="005D1069">
              <w:rPr>
                <w:szCs w:val="16"/>
                <w:lang w:val="es-GT"/>
              </w:rPr>
              <w:t>otras tareas asignadas por la autoridad superior inherentes al puesto, o tareas de carácter eventual que no entorpezcan el cumplimiento del propósito principal del puesto y para las cuales la persona posea la competencia</w:t>
            </w:r>
            <w:r w:rsidRPr="005D1069">
              <w:rPr>
                <w:rFonts w:eastAsia="Calibri" w:cs="Arial"/>
                <w:szCs w:val="16"/>
                <w:lang w:val="es-ES" w:eastAsia="es-GT"/>
              </w:rPr>
              <w:t>.</w:t>
            </w:r>
          </w:p>
        </w:tc>
      </w:tr>
    </w:tbl>
    <w:p w14:paraId="01745C46" w14:textId="77777777" w:rsidR="005F7A02" w:rsidRPr="002D0CF6" w:rsidRDefault="005F7A02" w:rsidP="005F7A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53"/>
        <w:gridCol w:w="31"/>
        <w:gridCol w:w="8363"/>
      </w:tblGrid>
      <w:tr w:rsidR="005F7A02" w:rsidRPr="00FC33C5" w14:paraId="1252357C" w14:textId="77777777" w:rsidTr="005F7A0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049197" w14:textId="77777777" w:rsidR="005F7A02" w:rsidRPr="00E04D40" w:rsidRDefault="005F7A02" w:rsidP="005F7A02">
            <w:pPr>
              <w:textAlignment w:val="center"/>
              <w:rPr>
                <w:rFonts w:eastAsia="SimSun" w:cs="Arial"/>
                <w:sz w:val="18"/>
                <w:szCs w:val="18"/>
                <w:lang w:val="es-GT" w:bidi="ar"/>
              </w:rPr>
            </w:pPr>
            <w:r>
              <w:rPr>
                <w:rFonts w:eastAsia="SimSun" w:cs="Arial"/>
                <w:sz w:val="18"/>
                <w:szCs w:val="18"/>
                <w:lang w:val="es-GT" w:bidi="ar"/>
              </w:rPr>
              <w:lastRenderedPageBreak/>
              <w:t xml:space="preserve">6. </w:t>
            </w:r>
            <w:r w:rsidRPr="00E04D40">
              <w:rPr>
                <w:rFonts w:eastAsia="SimSun" w:cs="Arial"/>
                <w:sz w:val="18"/>
                <w:szCs w:val="18"/>
                <w:lang w:val="es-GT" w:bidi="ar"/>
              </w:rPr>
              <w:t>UBICACIÓN DEL PUESTO</w:t>
            </w:r>
          </w:p>
        </w:tc>
      </w:tr>
      <w:tr w:rsidR="005F7A02" w:rsidRPr="003D721E" w14:paraId="3BC609BA" w14:textId="77777777" w:rsidTr="005F7A0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DA9D00" w14:textId="006F2615" w:rsidR="005F7A02" w:rsidRPr="00693F6D" w:rsidRDefault="00851BAC" w:rsidP="005D1069">
            <w:pPr>
              <w:jc w:val="left"/>
              <w:textAlignment w:val="center"/>
              <w:rPr>
                <w:rFonts w:cs="Arial"/>
                <w:szCs w:val="16"/>
                <w:lang w:val="es-GT"/>
              </w:rPr>
            </w:pPr>
            <w:r w:rsidRPr="00FB7D9E">
              <w:rPr>
                <w:lang w:val="es-GT"/>
              </w:rPr>
              <w:t>El puesto se ubica en el</w:t>
            </w:r>
            <w:r>
              <w:rPr>
                <w:lang w:val="es-GT"/>
              </w:rPr>
              <w:t xml:space="preserve"> </w:t>
            </w:r>
            <w:r w:rsidR="005D1069">
              <w:rPr>
                <w:lang w:val="es-GT"/>
              </w:rPr>
              <w:t>Sección de Recursos Humanos</w:t>
            </w:r>
            <w:r>
              <w:rPr>
                <w:lang w:val="es-GT"/>
              </w:rPr>
              <w:t xml:space="preserve"> del</w:t>
            </w:r>
            <w:r w:rsidRPr="00FB7D9E">
              <w:rPr>
                <w:lang w:val="es-GT"/>
              </w:rPr>
              <w:t xml:space="preserve"> </w:t>
            </w:r>
            <w:r>
              <w:rPr>
                <w:lang w:val="es-GT"/>
              </w:rPr>
              <w:t>JNO</w:t>
            </w:r>
            <w:r w:rsidRPr="00FB7D9E">
              <w:rPr>
                <w:lang w:val="es-GT"/>
              </w:rPr>
              <w:t>.</w:t>
            </w:r>
          </w:p>
        </w:tc>
      </w:tr>
      <w:tr w:rsidR="005F7A02" w:rsidRPr="00FC33C5" w14:paraId="5EDBCFAD"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7000CF"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7. </w:t>
            </w:r>
            <w:r w:rsidRPr="00E04D40">
              <w:rPr>
                <w:rFonts w:cs="Arial"/>
                <w:b/>
                <w:sz w:val="18"/>
                <w:szCs w:val="18"/>
                <w:lang w:val="es-GT"/>
              </w:rPr>
              <w:t>SUPERVISIÓN</w:t>
            </w:r>
          </w:p>
        </w:tc>
      </w:tr>
      <w:tr w:rsidR="005F7A02" w:rsidRPr="003D721E" w14:paraId="7034422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BB0ED1" w14:textId="77777777" w:rsidR="005F7A02" w:rsidRPr="00693F6D" w:rsidRDefault="005F7A02" w:rsidP="005F7A02">
            <w:pPr>
              <w:jc w:val="left"/>
              <w:textAlignment w:val="center"/>
              <w:rPr>
                <w:rFonts w:cs="Arial"/>
                <w:szCs w:val="16"/>
                <w:lang w:val="es-GT"/>
              </w:rPr>
            </w:pPr>
            <w:r>
              <w:rPr>
                <w:rFonts w:cs="Arial"/>
                <w:sz w:val="18"/>
                <w:szCs w:val="16"/>
                <w:lang w:val="es-GT"/>
              </w:rPr>
              <w:t>N/A</w:t>
            </w:r>
          </w:p>
        </w:tc>
      </w:tr>
      <w:tr w:rsidR="005F7A02" w:rsidRPr="00FC33C5" w14:paraId="1005F54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DA2D3B"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8. </w:t>
            </w:r>
            <w:r w:rsidRPr="00E04D40">
              <w:rPr>
                <w:rFonts w:cs="Arial"/>
                <w:b/>
                <w:sz w:val="18"/>
                <w:szCs w:val="18"/>
                <w:lang w:val="es-GT"/>
              </w:rPr>
              <w:t>RESPONSABILIDAD</w:t>
            </w:r>
          </w:p>
        </w:tc>
      </w:tr>
      <w:tr w:rsidR="005F7A02" w:rsidRPr="003D721E" w14:paraId="4B5E7A7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A01550" w14:textId="14D0C380" w:rsidR="005F7A02" w:rsidRPr="00693F6D" w:rsidRDefault="00940D3D" w:rsidP="005F7A02">
            <w:pPr>
              <w:textAlignment w:val="center"/>
              <w:rPr>
                <w:rFonts w:cs="Arial"/>
                <w:szCs w:val="16"/>
                <w:lang w:val="es-GT"/>
              </w:rPr>
            </w:pPr>
            <w:r w:rsidRPr="00FB7D9E">
              <w:rPr>
                <w:lang w:val="es-GT"/>
              </w:rPr>
              <w:t>Responde por el incumplimiento de las tareas asignadas al puesto y las funciones del área a la que pertenece, establecidas en la documentación legal vigente que le concierne.</w:t>
            </w:r>
          </w:p>
        </w:tc>
      </w:tr>
      <w:tr w:rsidR="005F7A02" w:rsidRPr="003D721E" w14:paraId="5F394C8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8C6632" w14:textId="77777777" w:rsidR="005F7A02" w:rsidRPr="00693F6D" w:rsidRDefault="005F7A02" w:rsidP="005F7A02">
            <w:pPr>
              <w:textAlignment w:val="center"/>
              <w:rPr>
                <w:rFonts w:cs="Arial"/>
                <w:szCs w:val="16"/>
                <w:lang w:val="es-GT"/>
              </w:rPr>
            </w:pPr>
            <w:r>
              <w:rPr>
                <w:rFonts w:cs="Arial"/>
                <w:szCs w:val="16"/>
                <w:lang w:val="es-GT"/>
              </w:rPr>
              <w:t>Por el uso cuidado y resguardo del mobiliario y equipo que tiene registrado en la tarjeta de responsabilidad.</w:t>
            </w:r>
          </w:p>
        </w:tc>
      </w:tr>
      <w:tr w:rsidR="005F7A02" w:rsidRPr="00FC33C5" w14:paraId="246ED4D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39B202"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9. </w:t>
            </w:r>
            <w:r w:rsidRPr="00E04D40">
              <w:rPr>
                <w:rFonts w:cs="Arial"/>
                <w:b/>
                <w:sz w:val="18"/>
                <w:szCs w:val="18"/>
                <w:lang w:val="es-GT"/>
              </w:rPr>
              <w:t>RELACIONES LABORALES</w:t>
            </w:r>
          </w:p>
        </w:tc>
      </w:tr>
      <w:tr w:rsidR="005F7A02" w:rsidRPr="003D721E" w14:paraId="0EC971F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E7F4FA" w14:textId="77777777" w:rsidR="005F7A02" w:rsidRPr="00FC33C5" w:rsidRDefault="005F7A02" w:rsidP="005F7A02">
            <w:pPr>
              <w:textAlignment w:val="center"/>
              <w:rPr>
                <w:rFonts w:cs="Arial"/>
                <w:i w:val="0"/>
                <w:iCs w:val="0"/>
                <w:szCs w:val="16"/>
                <w:lang w:val="es-GT"/>
              </w:rPr>
            </w:pPr>
            <w:r w:rsidRPr="00FC33C5">
              <w:rPr>
                <w:rFonts w:cs="Arial"/>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FADEF7D" w14:textId="3A1AFEC9" w:rsidR="005F7A02" w:rsidRPr="00693F6D" w:rsidRDefault="003E064E" w:rsidP="005F7A02">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3E064E">
              <w:rPr>
                <w:rFonts w:cs="Arial"/>
                <w:i/>
                <w:szCs w:val="16"/>
                <w:lang w:val="es-GT"/>
              </w:rPr>
              <w:t>Analista del Departamento de Reclutamiento y Selección de personal de la DIREH, Asistente de la Unidad Interna de personal de la DIREH, Asistente de Dirección de DIREH, JCP, DIDECO, DIDAI Y DISERSA, personal interno del JNO.</w:t>
            </w:r>
          </w:p>
        </w:tc>
      </w:tr>
      <w:tr w:rsidR="005F7A02" w:rsidRPr="003D721E" w14:paraId="130EFF36"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26E01C" w14:textId="77777777" w:rsidR="005F7A02" w:rsidRPr="00FC33C5" w:rsidRDefault="005F7A02" w:rsidP="005F7A02">
            <w:pPr>
              <w:textAlignment w:val="center"/>
              <w:rPr>
                <w:rFonts w:cs="Arial"/>
                <w:i w:val="0"/>
                <w:iCs w:val="0"/>
                <w:szCs w:val="16"/>
                <w:lang w:val="es-GT"/>
              </w:rPr>
            </w:pPr>
            <w:r w:rsidRPr="00FC33C5">
              <w:rPr>
                <w:rFonts w:cs="Arial"/>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B706CE9" w14:textId="77777777" w:rsidR="005F7A02" w:rsidRPr="00693F6D" w:rsidRDefault="006A37A9" w:rsidP="005F7A02">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Pr>
                <w:rFonts w:cs="Arial"/>
                <w:i/>
                <w:szCs w:val="16"/>
                <w:lang w:val="es-GT"/>
              </w:rPr>
              <w:t>N/A</w:t>
            </w:r>
          </w:p>
        </w:tc>
      </w:tr>
      <w:tr w:rsidR="005F7A02" w:rsidRPr="00FC33C5" w14:paraId="55CE721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6188EB"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10. </w:t>
            </w:r>
            <w:r w:rsidRPr="00E04D40">
              <w:rPr>
                <w:rFonts w:eastAsia="SimSun" w:cs="Arial"/>
                <w:b/>
                <w:sz w:val="18"/>
                <w:szCs w:val="18"/>
                <w:lang w:val="es-GT" w:bidi="ar"/>
              </w:rPr>
              <w:t>LUGAR DE TRABAJO</w:t>
            </w:r>
          </w:p>
        </w:tc>
      </w:tr>
      <w:tr w:rsidR="005F7A02" w:rsidRPr="003D721E" w14:paraId="1CBFD179"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18068C" w14:textId="039D3C96" w:rsidR="005F7A02" w:rsidRPr="00851BAC" w:rsidRDefault="00851BAC" w:rsidP="00851BAC">
            <w:pPr>
              <w:rPr>
                <w:lang w:val="es-GT"/>
              </w:rPr>
            </w:pPr>
            <w:r w:rsidRPr="00851BAC">
              <w:rPr>
                <w:lang w:val="es-GT"/>
              </w:rPr>
              <w:t>Edificio Plaza Rabí</w:t>
            </w:r>
          </w:p>
        </w:tc>
      </w:tr>
      <w:tr w:rsidR="005F7A02" w:rsidRPr="00FC33C5" w14:paraId="2A6C1041"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5D3D3AC"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11. </w:t>
            </w:r>
            <w:r w:rsidRPr="00E04D40">
              <w:rPr>
                <w:rFonts w:cs="Arial"/>
                <w:b/>
                <w:sz w:val="18"/>
                <w:szCs w:val="18"/>
                <w:lang w:val="es-GT"/>
              </w:rPr>
              <w:t>JORNADA DE TRABAJO</w:t>
            </w:r>
          </w:p>
        </w:tc>
      </w:tr>
      <w:tr w:rsidR="005F7A02" w:rsidRPr="003D721E" w14:paraId="7752332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F43CE67" w14:textId="38AD266F" w:rsidR="005F7A02" w:rsidRPr="00FC33C5" w:rsidRDefault="005F7A02" w:rsidP="003E064E">
            <w:pPr>
              <w:textAlignment w:val="center"/>
              <w:rPr>
                <w:rFonts w:cs="Arial"/>
                <w:i w:val="0"/>
                <w:szCs w:val="16"/>
                <w:lang w:val="es-GT"/>
              </w:rPr>
            </w:pPr>
            <w:r>
              <w:rPr>
                <w:rFonts w:cs="Arial"/>
                <w:szCs w:val="16"/>
                <w:lang w:val="es-GT"/>
              </w:rPr>
              <w:t>La jornada de trabajo es Diurna, de lunes a viernes de 9:00 a 17:30 horas</w:t>
            </w:r>
          </w:p>
        </w:tc>
      </w:tr>
      <w:tr w:rsidR="005F7A02" w:rsidRPr="00FC33C5" w14:paraId="57CAD89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829640"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12. </w:t>
            </w:r>
            <w:r w:rsidRPr="00E04D40">
              <w:rPr>
                <w:rFonts w:cs="Arial"/>
                <w:b/>
                <w:sz w:val="18"/>
                <w:szCs w:val="18"/>
                <w:lang w:val="es-GT"/>
              </w:rPr>
              <w:t>RIESGOS EN EL TRABAJO</w:t>
            </w:r>
          </w:p>
        </w:tc>
      </w:tr>
      <w:tr w:rsidR="005F7A02" w:rsidRPr="003D721E" w14:paraId="5E74E238"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5329BC" w14:textId="3F73449E" w:rsidR="005F7A02" w:rsidRPr="00FC33C5" w:rsidRDefault="003E064E" w:rsidP="005F7A02">
            <w:pPr>
              <w:textAlignment w:val="center"/>
              <w:rPr>
                <w:rFonts w:cs="Arial"/>
                <w:i w:val="0"/>
                <w:szCs w:val="16"/>
                <w:lang w:val="es-GT"/>
              </w:rPr>
            </w:pPr>
            <w:r w:rsidRPr="003E064E">
              <w:rPr>
                <w:rFonts w:cs="Arial"/>
                <w:szCs w:val="16"/>
                <w:lang w:val="es-GT"/>
              </w:rPr>
              <w:t>Se derivan por el incumplimiento de sus funciones, afectando el cumplimiento de las metas y objetivos de la Sección de Recursos Humanos del JNO.</w:t>
            </w:r>
          </w:p>
        </w:tc>
      </w:tr>
      <w:tr w:rsidR="005F7A02" w:rsidRPr="00FC33C5" w14:paraId="2C9BC95E"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175EC7"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13. </w:t>
            </w:r>
            <w:r w:rsidRPr="00E04D40">
              <w:rPr>
                <w:rFonts w:cs="Arial"/>
                <w:b/>
                <w:sz w:val="18"/>
                <w:szCs w:val="18"/>
                <w:lang w:val="es-GT"/>
              </w:rPr>
              <w:t>CONSECUENCIAS EN EL TRABAJO</w:t>
            </w:r>
          </w:p>
        </w:tc>
      </w:tr>
      <w:tr w:rsidR="005F7A02" w:rsidRPr="003D721E" w14:paraId="39883E8B"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7F3E5C" w14:textId="441C49D9" w:rsidR="005F7A02" w:rsidRPr="00E4109B" w:rsidRDefault="005F7A02" w:rsidP="003E064E">
            <w:pPr>
              <w:textAlignment w:val="center"/>
              <w:rPr>
                <w:rFonts w:cs="Arial"/>
                <w:szCs w:val="16"/>
                <w:lang w:val="es-GT"/>
              </w:rPr>
            </w:pPr>
            <w:r w:rsidRPr="00E4109B">
              <w:rPr>
                <w:rFonts w:cs="Arial"/>
                <w:szCs w:val="16"/>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5F7A02" w:rsidRPr="00FC33C5" w14:paraId="7650C24C"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D41C5C"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14. </w:t>
            </w:r>
            <w:r w:rsidRPr="00E04D40">
              <w:rPr>
                <w:rFonts w:cs="Arial"/>
                <w:b/>
                <w:sz w:val="18"/>
                <w:szCs w:val="18"/>
                <w:lang w:val="es-GT"/>
              </w:rPr>
              <w:t>ESFUERZO EN EL TRABAJO</w:t>
            </w:r>
          </w:p>
        </w:tc>
      </w:tr>
      <w:tr w:rsidR="005F7A02" w:rsidRPr="003D721E" w14:paraId="05574CB4" w14:textId="77777777" w:rsidTr="005F7A0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3AC563" w14:textId="77777777" w:rsidR="005F7A02" w:rsidRPr="00FC33C5" w:rsidRDefault="005F7A02" w:rsidP="005F7A02">
            <w:pPr>
              <w:textAlignment w:val="center"/>
              <w:rPr>
                <w:rFonts w:cs="Arial"/>
                <w:i w:val="0"/>
                <w:iCs w:val="0"/>
                <w:szCs w:val="16"/>
                <w:lang w:val="es-GT"/>
              </w:rPr>
            </w:pPr>
            <w:r w:rsidRPr="00FC33C5">
              <w:rPr>
                <w:rFonts w:cs="Arial"/>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0B33078" w14:textId="28B53B7F" w:rsidR="005F7A02" w:rsidRPr="00693F6D" w:rsidRDefault="005F7A02" w:rsidP="003E064E">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FB7D9E">
              <w:rPr>
                <w:rFonts w:cs="Arial"/>
                <w:i/>
                <w:szCs w:val="16"/>
                <w:lang w:val="es-GT"/>
              </w:rPr>
              <w:t xml:space="preserve">Por el tipo de trabajo se requiere un </w:t>
            </w:r>
            <w:r w:rsidR="003E064E">
              <w:rPr>
                <w:rFonts w:cs="Arial"/>
                <w:i/>
                <w:szCs w:val="16"/>
                <w:lang w:val="es-GT"/>
              </w:rPr>
              <w:t>7</w:t>
            </w:r>
            <w:r w:rsidRPr="00FB7D9E">
              <w:rPr>
                <w:rFonts w:cs="Arial"/>
                <w:i/>
                <w:szCs w:val="16"/>
                <w:lang w:val="es-GT"/>
              </w:rPr>
              <w:t xml:space="preserve">0% de esfuerzo mental, exige concentración constante para aplicar conocimientos generales </w:t>
            </w:r>
            <w:r w:rsidR="003E064E">
              <w:rPr>
                <w:rFonts w:cs="Arial"/>
                <w:i/>
                <w:szCs w:val="16"/>
                <w:lang w:val="es-GT"/>
              </w:rPr>
              <w:t>para p</w:t>
            </w:r>
            <w:r w:rsidR="003E064E" w:rsidRPr="003E064E">
              <w:rPr>
                <w:rFonts w:cs="Arial"/>
                <w:i/>
                <w:szCs w:val="16"/>
                <w:lang w:val="es-GT"/>
              </w:rPr>
              <w:t>roporcionar asistencia secretarial y técnica a la Jefatura de la Sección de Recursos Humanos, para el desarrollo eficiente y eficaz de las actividades que realiza.</w:t>
            </w:r>
          </w:p>
        </w:tc>
      </w:tr>
      <w:tr w:rsidR="005F7A02" w:rsidRPr="003D721E" w14:paraId="4D87B270" w14:textId="77777777" w:rsidTr="009338F9">
        <w:trPr>
          <w:trHeight w:val="3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265875" w14:textId="77777777" w:rsidR="005F7A02" w:rsidRPr="00FC33C5" w:rsidRDefault="005F7A02" w:rsidP="005F7A02">
            <w:pPr>
              <w:textAlignment w:val="center"/>
              <w:rPr>
                <w:rFonts w:cs="Arial"/>
                <w:i w:val="0"/>
                <w:iCs w:val="0"/>
                <w:szCs w:val="16"/>
                <w:lang w:val="es-GT"/>
              </w:rPr>
            </w:pPr>
            <w:r w:rsidRPr="00FC33C5">
              <w:rPr>
                <w:rFonts w:cs="Arial"/>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71C236C" w14:textId="75D6FD38" w:rsidR="005F7A02" w:rsidRPr="00693F6D" w:rsidRDefault="005F7A02" w:rsidP="003E064E">
            <w:pPr>
              <w:textAlignment w:val="center"/>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FB7D9E">
              <w:rPr>
                <w:rFonts w:cs="Arial"/>
                <w:i/>
                <w:szCs w:val="16"/>
                <w:lang w:val="es-GT"/>
              </w:rPr>
              <w:t xml:space="preserve">El esfuerzo que requiere el puesto de trabajo es de un </w:t>
            </w:r>
            <w:r w:rsidR="003E064E">
              <w:rPr>
                <w:rFonts w:cs="Arial"/>
                <w:i/>
                <w:szCs w:val="16"/>
                <w:lang w:val="es-GT"/>
              </w:rPr>
              <w:t>3</w:t>
            </w:r>
            <w:r w:rsidRPr="00FB7D9E">
              <w:rPr>
                <w:rFonts w:cs="Arial"/>
                <w:i/>
                <w:szCs w:val="16"/>
                <w:lang w:val="es-GT"/>
              </w:rPr>
              <w:t>0% ya que la mayoría del tiempo realiza sus tareas sentado.</w:t>
            </w:r>
          </w:p>
        </w:tc>
      </w:tr>
      <w:tr w:rsidR="005F7A02" w:rsidRPr="00D523B8" w14:paraId="370DE6E8"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D54D93" w14:textId="77777777" w:rsidR="005F7A02" w:rsidRPr="009E0D6F" w:rsidRDefault="005F7A02" w:rsidP="005F7A02">
            <w:pPr>
              <w:pStyle w:val="Prrafodelista"/>
              <w:ind w:left="306"/>
              <w:jc w:val="center"/>
              <w:textAlignment w:val="center"/>
              <w:rPr>
                <w:rFonts w:eastAsia="SimSun" w:cs="Arial"/>
                <w:b/>
                <w:sz w:val="18"/>
                <w:szCs w:val="18"/>
                <w:lang w:val="es-GT" w:bidi="ar"/>
              </w:rPr>
            </w:pPr>
            <w:r w:rsidRPr="009E0D6F">
              <w:rPr>
                <w:rFonts w:eastAsia="SimSun" w:cs="Arial"/>
                <w:b/>
                <w:sz w:val="18"/>
                <w:szCs w:val="18"/>
                <w:lang w:val="es-GT" w:bidi="ar"/>
              </w:rPr>
              <w:t>Perfil del puesto</w:t>
            </w:r>
          </w:p>
        </w:tc>
      </w:tr>
      <w:tr w:rsidR="005F7A02" w:rsidRPr="00D523B8" w14:paraId="20929514"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B601857" w14:textId="77777777" w:rsidR="005F7A02" w:rsidRPr="00E04D40" w:rsidRDefault="005F7A02" w:rsidP="005F7A02">
            <w:pPr>
              <w:textAlignment w:val="center"/>
              <w:rPr>
                <w:rFonts w:eastAsia="SimSun" w:cs="Arial"/>
                <w:b/>
                <w:sz w:val="18"/>
                <w:szCs w:val="18"/>
                <w:lang w:val="es-GT" w:bidi="ar"/>
              </w:rPr>
            </w:pPr>
            <w:r>
              <w:rPr>
                <w:rFonts w:eastAsia="SimSun" w:cs="Arial"/>
                <w:b/>
                <w:sz w:val="18"/>
                <w:szCs w:val="18"/>
                <w:lang w:val="es-GT" w:bidi="ar"/>
              </w:rPr>
              <w:t xml:space="preserve">15. </w:t>
            </w:r>
            <w:r w:rsidRPr="00E04D40">
              <w:rPr>
                <w:rFonts w:eastAsia="SimSun" w:cs="Arial"/>
                <w:b/>
                <w:sz w:val="18"/>
                <w:szCs w:val="18"/>
                <w:lang w:val="es-GT" w:bidi="ar"/>
              </w:rPr>
              <w:t>EDUCACIÓN Y EXPERIENCIA</w:t>
            </w:r>
          </w:p>
        </w:tc>
      </w:tr>
      <w:tr w:rsidR="005F7A02" w:rsidRPr="003D721E" w14:paraId="5868926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6DE114"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C609AAD" w14:textId="77777777" w:rsidR="003C4CF0" w:rsidRPr="003C4CF0" w:rsidRDefault="003C4CF0" w:rsidP="003C4CF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r w:rsidRPr="003C4CF0">
              <w:rPr>
                <w:rFonts w:cs="Arial"/>
                <w:i/>
                <w:szCs w:val="16"/>
                <w:lang w:val="es-GT"/>
              </w:rPr>
              <w:t xml:space="preserve">Acreditar haber aprobado los cursos equivalentes al séptimo semestre de una carrera universitaria afín al puesto y seis meses de experiencia como Asistente Profesional III o Jefe Técnico Profesional III, en la especialidad que el puesto requiera. </w:t>
            </w:r>
          </w:p>
          <w:p w14:paraId="611AB397" w14:textId="77777777" w:rsidR="005F7A02" w:rsidRPr="00693F6D" w:rsidRDefault="005F7A02" w:rsidP="003C4CF0">
            <w:pPr>
              <w:textAlignment w:val="center"/>
              <w:cnfStyle w:val="000000100000" w:firstRow="0" w:lastRow="0" w:firstColumn="0" w:lastColumn="0" w:oddVBand="0" w:evenVBand="0" w:oddHBand="1" w:evenHBand="0" w:firstRowFirstColumn="0" w:firstRowLastColumn="0" w:lastRowFirstColumn="0" w:lastRowLastColumn="0"/>
              <w:rPr>
                <w:rFonts w:cs="Arial"/>
                <w:i/>
                <w:szCs w:val="16"/>
                <w:lang w:val="es-GT"/>
              </w:rPr>
            </w:pPr>
          </w:p>
        </w:tc>
      </w:tr>
      <w:tr w:rsidR="005F7A02" w:rsidRPr="003D721E" w14:paraId="52BAB14B"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C55E7F" w14:textId="77777777" w:rsidR="005F7A02" w:rsidRPr="00FC33C5" w:rsidRDefault="005F7A02" w:rsidP="005F7A02">
            <w:pPr>
              <w:textAlignment w:val="center"/>
              <w:rPr>
                <w:rFonts w:cs="Arial"/>
                <w:i w:val="0"/>
                <w:iCs w:val="0"/>
                <w:szCs w:val="16"/>
                <w:lang w:val="es-GT"/>
              </w:rPr>
            </w:pPr>
            <w:r w:rsidRPr="00FC33C5">
              <w:rPr>
                <w:rFonts w:cs="Arial"/>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4C70940" w14:textId="77777777" w:rsidR="005F7A02" w:rsidRPr="00693F6D" w:rsidRDefault="003C4CF0" w:rsidP="005F7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i/>
                <w:szCs w:val="16"/>
                <w:lang w:val="es-GT"/>
              </w:rPr>
            </w:pPr>
            <w:r w:rsidRPr="003C4CF0">
              <w:rPr>
                <w:rFonts w:cs="Arial"/>
                <w:i/>
                <w:szCs w:val="16"/>
                <w:lang w:val="es-GT"/>
              </w:rPr>
              <w:t>Acreditar haber aprobado los cursos equivalentes al séptimo semestre de una carrera universitaria afín al puesto y un año de experiencia en tareas relacionadas con la especialidad del mismo.</w:t>
            </w:r>
          </w:p>
        </w:tc>
      </w:tr>
      <w:tr w:rsidR="005F7A02" w:rsidRPr="00FC33C5" w14:paraId="5F6B06EE"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F306A4D"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16. </w:t>
            </w:r>
            <w:r w:rsidRPr="00E04D40">
              <w:rPr>
                <w:rFonts w:cs="Arial"/>
                <w:b/>
                <w:sz w:val="18"/>
                <w:szCs w:val="18"/>
                <w:lang w:val="es-GT"/>
              </w:rPr>
              <w:t>CARRERA AFÍN</w:t>
            </w:r>
          </w:p>
        </w:tc>
      </w:tr>
      <w:tr w:rsidR="005F7A02" w:rsidRPr="00466F53" w14:paraId="183060DD"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F5B513" w14:textId="66358213" w:rsidR="005F7A02" w:rsidRPr="003D721E" w:rsidRDefault="009338F9" w:rsidP="009338F9">
            <w:pPr>
              <w:textAlignment w:val="center"/>
              <w:rPr>
                <w:rFonts w:cs="Arial"/>
                <w:szCs w:val="16"/>
                <w:lang w:val="es-GT"/>
              </w:rPr>
            </w:pPr>
            <w:r>
              <w:rPr>
                <w:rFonts w:cs="Arial"/>
                <w:szCs w:val="16"/>
                <w:lang w:val="es-GT"/>
              </w:rPr>
              <w:t>C</w:t>
            </w:r>
            <w:r w:rsidRPr="00A14FA5">
              <w:rPr>
                <w:rFonts w:cs="Arial"/>
                <w:szCs w:val="16"/>
                <w:lang w:val="es-GT"/>
              </w:rPr>
              <w:t xml:space="preserve">on estudios en la carrera de </w:t>
            </w:r>
            <w:r>
              <w:rPr>
                <w:rFonts w:cs="Arial"/>
                <w:szCs w:val="16"/>
                <w:lang w:val="es-GT"/>
              </w:rPr>
              <w:t>l</w:t>
            </w:r>
            <w:r w:rsidRPr="00AC5BBB">
              <w:rPr>
                <w:rFonts w:cs="Arial"/>
                <w:szCs w:val="16"/>
                <w:lang w:val="es-GT"/>
              </w:rPr>
              <w:t>icenciatura de Administración de empresas</w:t>
            </w:r>
            <w:r>
              <w:rPr>
                <w:rFonts w:cs="Arial"/>
                <w:szCs w:val="16"/>
                <w:lang w:val="es-GT"/>
              </w:rPr>
              <w:t>, Administración de Recursos Humanos o carrera afín.</w:t>
            </w:r>
          </w:p>
        </w:tc>
      </w:tr>
      <w:tr w:rsidR="005F7A02" w:rsidRPr="00FC33C5" w14:paraId="1CC4769C"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00B24A" w14:textId="77777777" w:rsidR="005F7A02" w:rsidRPr="00E04D40" w:rsidRDefault="005F7A02" w:rsidP="005F7A02">
            <w:pPr>
              <w:textAlignment w:val="center"/>
              <w:rPr>
                <w:rFonts w:cs="Arial"/>
                <w:b/>
                <w:sz w:val="18"/>
                <w:szCs w:val="18"/>
                <w:lang w:val="es-GT"/>
              </w:rPr>
            </w:pPr>
            <w:r>
              <w:rPr>
                <w:rFonts w:cs="Arial"/>
                <w:b/>
                <w:sz w:val="18"/>
                <w:szCs w:val="18"/>
                <w:lang w:val="es-GT"/>
              </w:rPr>
              <w:t xml:space="preserve">17. </w:t>
            </w:r>
            <w:r w:rsidRPr="00E04D40">
              <w:rPr>
                <w:rFonts w:cs="Arial"/>
                <w:b/>
                <w:sz w:val="18"/>
                <w:szCs w:val="18"/>
                <w:lang w:val="es-GT"/>
              </w:rPr>
              <w:t xml:space="preserve"> CONOCIMIENTOS ESPECÍFICOS</w:t>
            </w:r>
          </w:p>
        </w:tc>
      </w:tr>
      <w:tr w:rsidR="005F7A02" w:rsidRPr="003D721E" w14:paraId="4B327F29"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5E916E" w14:textId="77777777" w:rsidR="009338F9" w:rsidRPr="003223DF" w:rsidRDefault="009338F9" w:rsidP="009338F9">
            <w:pPr>
              <w:pStyle w:val="Prrafodelista"/>
              <w:numPr>
                <w:ilvl w:val="0"/>
                <w:numId w:val="24"/>
              </w:numPr>
              <w:textAlignment w:val="center"/>
              <w:rPr>
                <w:rFonts w:cs="Arial"/>
                <w:szCs w:val="16"/>
                <w:lang w:val="es-GT"/>
              </w:rPr>
            </w:pPr>
            <w:r w:rsidRPr="003223DF">
              <w:rPr>
                <w:rFonts w:cs="Arial"/>
                <w:szCs w:val="16"/>
                <w:lang w:val="es-GT"/>
              </w:rPr>
              <w:t>Ley de Servicio Civil y su Reglamento, Código de Trabajo</w:t>
            </w:r>
            <w:r>
              <w:rPr>
                <w:rFonts w:cs="Arial"/>
                <w:szCs w:val="16"/>
                <w:lang w:val="es-GT"/>
              </w:rPr>
              <w:t>,</w:t>
            </w:r>
            <w:r w:rsidRPr="003223DF">
              <w:rPr>
                <w:rFonts w:cs="Arial"/>
                <w:szCs w:val="16"/>
                <w:lang w:val="es-GT"/>
              </w:rPr>
              <w:t xml:space="preserve"> Ley de Contrataciones del Estado, Ley de Clases Pasivas, Pactos Colectivos de Condiciones de Trabajo, Reglamento Interno de Trabajo del MINEDUC, Normativo Disciplinario aplicable al personal del </w:t>
            </w:r>
            <w:proofErr w:type="gramStart"/>
            <w:r w:rsidRPr="003223DF">
              <w:rPr>
                <w:rFonts w:cs="Arial"/>
                <w:szCs w:val="16"/>
                <w:lang w:val="es-GT"/>
              </w:rPr>
              <w:t>MINEDUC  y</w:t>
            </w:r>
            <w:proofErr w:type="gramEnd"/>
            <w:r w:rsidRPr="003223DF">
              <w:rPr>
                <w:rFonts w:cs="Arial"/>
                <w:szCs w:val="16"/>
                <w:lang w:val="es-GT"/>
              </w:rPr>
              <w:t xml:space="preserve"> otras aplicables a su área.</w:t>
            </w:r>
          </w:p>
          <w:p w14:paraId="4AFDFDEE" w14:textId="77777777" w:rsidR="009338F9" w:rsidRPr="00753AF0" w:rsidRDefault="009338F9" w:rsidP="009338F9">
            <w:pPr>
              <w:pStyle w:val="Prrafodelista"/>
              <w:numPr>
                <w:ilvl w:val="0"/>
                <w:numId w:val="24"/>
              </w:numPr>
              <w:textAlignment w:val="center"/>
              <w:rPr>
                <w:rFonts w:cs="Arial"/>
                <w:szCs w:val="16"/>
                <w:lang w:val="es-GT"/>
              </w:rPr>
            </w:pPr>
            <w:r w:rsidRPr="00753AF0">
              <w:rPr>
                <w:rFonts w:cs="Arial"/>
                <w:szCs w:val="16"/>
                <w:lang w:val="es-GT"/>
              </w:rPr>
              <w:t>Conceptos legales sobre contrataciones del estado administrativo</w:t>
            </w:r>
          </w:p>
          <w:p w14:paraId="576835F0" w14:textId="06D62692" w:rsidR="009338F9" w:rsidRPr="00951CF9" w:rsidRDefault="009338F9" w:rsidP="009338F9">
            <w:pPr>
              <w:pStyle w:val="Prrafodelista"/>
              <w:numPr>
                <w:ilvl w:val="0"/>
                <w:numId w:val="24"/>
              </w:numPr>
              <w:textAlignment w:val="center"/>
              <w:rPr>
                <w:rFonts w:cs="Arial"/>
                <w:szCs w:val="16"/>
                <w:lang w:val="es-GT"/>
              </w:rPr>
            </w:pPr>
            <w:r w:rsidRPr="00951CF9">
              <w:rPr>
                <w:rFonts w:cs="Arial"/>
                <w:szCs w:val="16"/>
                <w:lang w:val="es-GT"/>
              </w:rPr>
              <w:t xml:space="preserve">Manejo de casos </w:t>
            </w:r>
            <w:r>
              <w:rPr>
                <w:rFonts w:cs="Arial"/>
                <w:szCs w:val="16"/>
                <w:lang w:val="es-GT"/>
              </w:rPr>
              <w:t>y</w:t>
            </w:r>
            <w:r w:rsidRPr="00951CF9">
              <w:rPr>
                <w:rFonts w:cs="Arial"/>
                <w:szCs w:val="16"/>
                <w:lang w:val="es-GT"/>
              </w:rPr>
              <w:t xml:space="preserve"> resolución de los mismos.</w:t>
            </w:r>
          </w:p>
          <w:p w14:paraId="53EA146C" w14:textId="77777777" w:rsidR="009338F9" w:rsidRDefault="009338F9" w:rsidP="009338F9">
            <w:pPr>
              <w:pStyle w:val="Prrafodelista"/>
              <w:numPr>
                <w:ilvl w:val="0"/>
                <w:numId w:val="24"/>
              </w:numPr>
              <w:textAlignment w:val="center"/>
              <w:rPr>
                <w:rFonts w:cs="Arial"/>
                <w:szCs w:val="16"/>
                <w:lang w:val="es-GT"/>
              </w:rPr>
            </w:pPr>
            <w:r w:rsidRPr="00951CF9">
              <w:rPr>
                <w:rFonts w:cs="Arial"/>
                <w:szCs w:val="16"/>
                <w:lang w:val="es-GT"/>
              </w:rPr>
              <w:t>Redacción y ortografía.</w:t>
            </w:r>
          </w:p>
          <w:p w14:paraId="561E6413" w14:textId="77777777" w:rsidR="009338F9" w:rsidRDefault="009338F9" w:rsidP="009338F9">
            <w:pPr>
              <w:pStyle w:val="Prrafodelista"/>
              <w:numPr>
                <w:ilvl w:val="0"/>
                <w:numId w:val="24"/>
              </w:numPr>
              <w:textAlignment w:val="center"/>
              <w:rPr>
                <w:rFonts w:cs="Arial"/>
                <w:szCs w:val="16"/>
                <w:lang w:val="es-GT"/>
              </w:rPr>
            </w:pPr>
            <w:r>
              <w:rPr>
                <w:rFonts w:cs="Arial"/>
                <w:szCs w:val="16"/>
                <w:lang w:val="es-GT"/>
              </w:rPr>
              <w:t>A</w:t>
            </w:r>
            <w:r w:rsidRPr="00175DC7">
              <w:rPr>
                <w:rFonts w:cs="Arial"/>
                <w:szCs w:val="16"/>
                <w:lang w:val="es-GT"/>
              </w:rPr>
              <w:t>dministración.</w:t>
            </w:r>
          </w:p>
          <w:p w14:paraId="429E7796" w14:textId="66F21BDE" w:rsidR="009338F9" w:rsidRDefault="009338F9" w:rsidP="009338F9">
            <w:pPr>
              <w:pStyle w:val="Prrafodelista"/>
              <w:numPr>
                <w:ilvl w:val="0"/>
                <w:numId w:val="24"/>
              </w:numPr>
              <w:textAlignment w:val="center"/>
              <w:rPr>
                <w:rFonts w:cs="Arial"/>
                <w:szCs w:val="16"/>
                <w:lang w:val="es-GT"/>
              </w:rPr>
            </w:pPr>
            <w:r w:rsidRPr="00175DC7">
              <w:rPr>
                <w:rFonts w:cs="Arial"/>
                <w:szCs w:val="16"/>
                <w:lang w:val="es-GT"/>
              </w:rPr>
              <w:t>Elaboración de informes, controles y seguimiento de casos</w:t>
            </w:r>
          </w:p>
          <w:p w14:paraId="7EE03DD3" w14:textId="77777777" w:rsidR="003C4CF0" w:rsidRPr="003C4CF0" w:rsidRDefault="003C4CF0" w:rsidP="009338F9">
            <w:pPr>
              <w:pStyle w:val="Prrafodelista"/>
              <w:numPr>
                <w:ilvl w:val="0"/>
                <w:numId w:val="24"/>
              </w:numPr>
              <w:textAlignment w:val="center"/>
              <w:rPr>
                <w:rFonts w:cs="Arial"/>
                <w:szCs w:val="16"/>
                <w:lang w:val="es-GT"/>
              </w:rPr>
            </w:pPr>
            <w:r w:rsidRPr="003C4CF0">
              <w:rPr>
                <w:rFonts w:cs="Arial"/>
                <w:szCs w:val="16"/>
                <w:lang w:val="es-GT"/>
              </w:rPr>
              <w:t xml:space="preserve">Análisis sobre documentos legales </w:t>
            </w:r>
          </w:p>
          <w:p w14:paraId="3338D530" w14:textId="77777777" w:rsidR="003C4CF0" w:rsidRPr="003C4CF0" w:rsidRDefault="003C4CF0" w:rsidP="009338F9">
            <w:pPr>
              <w:pStyle w:val="Prrafodelista"/>
              <w:numPr>
                <w:ilvl w:val="0"/>
                <w:numId w:val="24"/>
              </w:numPr>
              <w:textAlignment w:val="center"/>
              <w:rPr>
                <w:rFonts w:cs="Arial"/>
                <w:szCs w:val="16"/>
                <w:lang w:val="es-GT"/>
              </w:rPr>
            </w:pPr>
            <w:r w:rsidRPr="003C4CF0">
              <w:rPr>
                <w:rFonts w:cs="Arial"/>
                <w:szCs w:val="16"/>
                <w:lang w:val="es-GT"/>
              </w:rPr>
              <w:t>Redacción y ortografía.</w:t>
            </w:r>
          </w:p>
          <w:p w14:paraId="00AB6AF2" w14:textId="1C7C46F7" w:rsidR="005F7A02" w:rsidRPr="00733512" w:rsidRDefault="003C4CF0" w:rsidP="009338F9">
            <w:pPr>
              <w:numPr>
                <w:ilvl w:val="0"/>
                <w:numId w:val="24"/>
              </w:numPr>
              <w:textAlignment w:val="center"/>
              <w:rPr>
                <w:rFonts w:cs="Arial"/>
                <w:szCs w:val="16"/>
                <w:lang w:val="es-GT"/>
              </w:rPr>
            </w:pPr>
            <w:r w:rsidRPr="003C4CF0">
              <w:rPr>
                <w:rFonts w:cs="Arial"/>
                <w:szCs w:val="16"/>
                <w:lang w:val="es-GT"/>
              </w:rPr>
              <w:t>Procesos administrativos.</w:t>
            </w:r>
          </w:p>
        </w:tc>
      </w:tr>
      <w:tr w:rsidR="005F7A02" w:rsidRPr="00466F53" w14:paraId="54DE956F"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45190A" w14:textId="77777777" w:rsidR="005F7A02" w:rsidRPr="00E04D40" w:rsidRDefault="005F7A02" w:rsidP="005F7A02">
            <w:pPr>
              <w:textAlignment w:val="center"/>
              <w:rPr>
                <w:rFonts w:cs="Arial"/>
                <w:b/>
                <w:szCs w:val="16"/>
                <w:lang w:val="es-GT"/>
              </w:rPr>
            </w:pPr>
            <w:r>
              <w:rPr>
                <w:rFonts w:cs="Arial"/>
                <w:b/>
                <w:szCs w:val="16"/>
                <w:lang w:val="es-GT"/>
              </w:rPr>
              <w:t xml:space="preserve">18. </w:t>
            </w:r>
            <w:r w:rsidRPr="00E04D40">
              <w:rPr>
                <w:rFonts w:cs="Arial"/>
                <w:b/>
                <w:szCs w:val="16"/>
                <w:lang w:val="es-GT"/>
              </w:rPr>
              <w:t>HABILIDADES Y DESTREZAS</w:t>
            </w:r>
          </w:p>
        </w:tc>
      </w:tr>
      <w:tr w:rsidR="005F7A02" w:rsidRPr="003D721E" w14:paraId="6965277F"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D2DA35" w14:textId="77777777" w:rsidR="009338F9" w:rsidRPr="009338F9" w:rsidRDefault="009338F9" w:rsidP="00D15383">
            <w:pPr>
              <w:pStyle w:val="Prrafodelista"/>
              <w:numPr>
                <w:ilvl w:val="0"/>
                <w:numId w:val="68"/>
              </w:numPr>
              <w:textAlignment w:val="center"/>
              <w:rPr>
                <w:rFonts w:cs="Arial"/>
                <w:szCs w:val="16"/>
                <w:lang w:val="es-GT"/>
              </w:rPr>
            </w:pPr>
            <w:r w:rsidRPr="009338F9">
              <w:rPr>
                <w:rFonts w:cs="Arial"/>
                <w:szCs w:val="16"/>
                <w:lang w:val="es-GT"/>
              </w:rPr>
              <w:t>Trabajo en equipo.</w:t>
            </w:r>
          </w:p>
          <w:p w14:paraId="710A0927" w14:textId="77777777" w:rsidR="009338F9" w:rsidRPr="009338F9" w:rsidRDefault="009338F9" w:rsidP="00D15383">
            <w:pPr>
              <w:pStyle w:val="Prrafodelista"/>
              <w:numPr>
                <w:ilvl w:val="0"/>
                <w:numId w:val="68"/>
              </w:numPr>
              <w:textAlignment w:val="center"/>
              <w:rPr>
                <w:rFonts w:cs="Arial"/>
                <w:szCs w:val="16"/>
                <w:lang w:val="es-GT"/>
              </w:rPr>
            </w:pPr>
            <w:r w:rsidRPr="009338F9">
              <w:rPr>
                <w:rFonts w:cs="Arial"/>
                <w:szCs w:val="16"/>
                <w:lang w:val="es-GT"/>
              </w:rPr>
              <w:t>Comunicación eficaz (escrito y verbal).</w:t>
            </w:r>
          </w:p>
          <w:p w14:paraId="290E1E92" w14:textId="77777777" w:rsidR="009338F9" w:rsidRPr="009338F9" w:rsidRDefault="009338F9" w:rsidP="00D15383">
            <w:pPr>
              <w:pStyle w:val="Prrafodelista"/>
              <w:numPr>
                <w:ilvl w:val="0"/>
                <w:numId w:val="68"/>
              </w:numPr>
              <w:textAlignment w:val="center"/>
              <w:rPr>
                <w:rFonts w:cs="Arial"/>
                <w:szCs w:val="16"/>
                <w:lang w:val="es-GT"/>
              </w:rPr>
            </w:pPr>
            <w:r w:rsidRPr="009338F9">
              <w:rPr>
                <w:rFonts w:cs="Arial"/>
                <w:szCs w:val="16"/>
                <w:lang w:val="es-GT"/>
              </w:rPr>
              <w:t>Organización.</w:t>
            </w:r>
          </w:p>
          <w:p w14:paraId="1DB79531" w14:textId="77777777" w:rsidR="009338F9" w:rsidRPr="009338F9" w:rsidRDefault="009338F9" w:rsidP="00D15383">
            <w:pPr>
              <w:pStyle w:val="Prrafodelista"/>
              <w:numPr>
                <w:ilvl w:val="0"/>
                <w:numId w:val="68"/>
              </w:numPr>
              <w:textAlignment w:val="center"/>
              <w:rPr>
                <w:rFonts w:cs="Arial"/>
                <w:szCs w:val="16"/>
                <w:lang w:val="es-GT"/>
              </w:rPr>
            </w:pPr>
            <w:r w:rsidRPr="009338F9">
              <w:rPr>
                <w:rFonts w:cs="Arial"/>
                <w:szCs w:val="16"/>
                <w:lang w:val="es-GT"/>
              </w:rPr>
              <w:t>Análisis y procesamiento de información.</w:t>
            </w:r>
          </w:p>
          <w:p w14:paraId="26E33D96" w14:textId="77777777" w:rsidR="009338F9" w:rsidRPr="009338F9" w:rsidRDefault="009338F9" w:rsidP="00D15383">
            <w:pPr>
              <w:pStyle w:val="Prrafodelista"/>
              <w:numPr>
                <w:ilvl w:val="0"/>
                <w:numId w:val="68"/>
              </w:numPr>
              <w:textAlignment w:val="center"/>
              <w:rPr>
                <w:rFonts w:cs="Arial"/>
                <w:szCs w:val="16"/>
                <w:lang w:val="es-GT"/>
              </w:rPr>
            </w:pPr>
            <w:r w:rsidRPr="009338F9">
              <w:rPr>
                <w:rFonts w:cs="Arial"/>
                <w:szCs w:val="16"/>
                <w:lang w:val="es-GT"/>
              </w:rPr>
              <w:t>Manejo de equipo de oficina (cómputo, impresión, fotocopiadora, escáner, audiovisuales, entre otros)</w:t>
            </w:r>
          </w:p>
          <w:p w14:paraId="15409372" w14:textId="5F95EFD3" w:rsidR="005F7A02" w:rsidRPr="00733512" w:rsidRDefault="009338F9" w:rsidP="00D15383">
            <w:pPr>
              <w:numPr>
                <w:ilvl w:val="0"/>
                <w:numId w:val="68"/>
              </w:numPr>
              <w:textAlignment w:val="center"/>
              <w:rPr>
                <w:rFonts w:cs="Arial"/>
                <w:szCs w:val="16"/>
                <w:lang w:val="es-GT"/>
              </w:rPr>
            </w:pPr>
            <w:r w:rsidRPr="009338F9">
              <w:rPr>
                <w:rFonts w:cs="Arial"/>
                <w:szCs w:val="16"/>
                <w:lang w:val="es-GT"/>
              </w:rPr>
              <w:lastRenderedPageBreak/>
              <w:t>Manejo de Office e internet</w:t>
            </w:r>
            <w:r>
              <w:rPr>
                <w:rFonts w:cs="Arial"/>
                <w:szCs w:val="16"/>
                <w:lang w:val="es-GT"/>
              </w:rPr>
              <w:t>.</w:t>
            </w:r>
          </w:p>
        </w:tc>
      </w:tr>
      <w:tr w:rsidR="005F7A02" w:rsidRPr="00C7166E" w14:paraId="3AF02723"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8A91DFB" w14:textId="77777777" w:rsidR="005F7A02" w:rsidRPr="00E04D40" w:rsidRDefault="005F7A02" w:rsidP="005F7A02">
            <w:pPr>
              <w:textAlignment w:val="center"/>
              <w:rPr>
                <w:rFonts w:cs="Arial"/>
                <w:szCs w:val="16"/>
                <w:lang w:val="es-GT"/>
              </w:rPr>
            </w:pPr>
            <w:r>
              <w:rPr>
                <w:rFonts w:cs="Arial"/>
                <w:b/>
                <w:szCs w:val="16"/>
                <w:lang w:val="es-GT"/>
              </w:rPr>
              <w:lastRenderedPageBreak/>
              <w:t xml:space="preserve">19. </w:t>
            </w:r>
            <w:r w:rsidRPr="00E04D40">
              <w:rPr>
                <w:rFonts w:cs="Arial"/>
                <w:b/>
                <w:szCs w:val="16"/>
                <w:lang w:val="es-GT"/>
              </w:rPr>
              <w:t>ACTITUDINALES</w:t>
            </w:r>
          </w:p>
        </w:tc>
      </w:tr>
      <w:tr w:rsidR="005F7A02" w:rsidRPr="00C7166E" w14:paraId="155C7C82"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F79D2A" w14:textId="77777777" w:rsidR="009338F9" w:rsidRPr="00BC5FEF" w:rsidRDefault="009338F9" w:rsidP="009338F9">
            <w:pPr>
              <w:pStyle w:val="Prrafodelista"/>
              <w:numPr>
                <w:ilvl w:val="0"/>
                <w:numId w:val="47"/>
              </w:numPr>
              <w:textAlignment w:val="center"/>
              <w:rPr>
                <w:rFonts w:cs="Arial"/>
                <w:szCs w:val="16"/>
                <w:lang w:val="es-GT"/>
              </w:rPr>
            </w:pPr>
            <w:r w:rsidRPr="00BC5FEF">
              <w:rPr>
                <w:rFonts w:cs="Arial"/>
                <w:szCs w:val="16"/>
                <w:lang w:val="es-GT"/>
              </w:rPr>
              <w:t xml:space="preserve">Proactividad, </w:t>
            </w:r>
          </w:p>
          <w:p w14:paraId="5D552960" w14:textId="77777777" w:rsidR="009338F9" w:rsidRPr="00BC5FEF" w:rsidRDefault="009338F9" w:rsidP="009338F9">
            <w:pPr>
              <w:pStyle w:val="Prrafodelista"/>
              <w:numPr>
                <w:ilvl w:val="0"/>
                <w:numId w:val="47"/>
              </w:numPr>
              <w:textAlignment w:val="center"/>
              <w:rPr>
                <w:rFonts w:cs="Arial"/>
                <w:szCs w:val="16"/>
                <w:lang w:val="es-GT"/>
              </w:rPr>
            </w:pPr>
            <w:r w:rsidRPr="00BC5FEF">
              <w:rPr>
                <w:rFonts w:cs="Arial"/>
                <w:szCs w:val="16"/>
                <w:lang w:val="es-GT"/>
              </w:rPr>
              <w:t xml:space="preserve">Relaciones interpersonales </w:t>
            </w:r>
          </w:p>
          <w:p w14:paraId="253004FA" w14:textId="77777777" w:rsidR="009338F9" w:rsidRDefault="009338F9" w:rsidP="009338F9">
            <w:pPr>
              <w:pStyle w:val="Prrafodelista"/>
              <w:numPr>
                <w:ilvl w:val="0"/>
                <w:numId w:val="47"/>
              </w:numPr>
              <w:textAlignment w:val="center"/>
              <w:rPr>
                <w:rFonts w:cs="Arial"/>
                <w:szCs w:val="16"/>
                <w:lang w:val="es-GT"/>
              </w:rPr>
            </w:pPr>
            <w:r w:rsidRPr="009338F9">
              <w:rPr>
                <w:rFonts w:cs="Arial"/>
                <w:szCs w:val="16"/>
                <w:lang w:val="es-GT"/>
              </w:rPr>
              <w:t>Comunicación efectiva.</w:t>
            </w:r>
          </w:p>
          <w:p w14:paraId="6E42D7C4" w14:textId="1533C1BC" w:rsidR="005F7A02" w:rsidRPr="00733512" w:rsidRDefault="009338F9" w:rsidP="009338F9">
            <w:pPr>
              <w:pStyle w:val="Prrafodelista"/>
              <w:numPr>
                <w:ilvl w:val="0"/>
                <w:numId w:val="47"/>
              </w:numPr>
              <w:textAlignment w:val="center"/>
              <w:rPr>
                <w:rFonts w:cs="Arial"/>
                <w:szCs w:val="16"/>
                <w:lang w:val="es-GT"/>
              </w:rPr>
            </w:pPr>
            <w:r w:rsidRPr="009338F9">
              <w:rPr>
                <w:rFonts w:cs="Arial"/>
                <w:szCs w:val="16"/>
                <w:lang w:val="es-GT"/>
              </w:rPr>
              <w:t>Responsable, empático, respetuoso, puntual, discreto, actitud positiva, comprometido con la institución.</w:t>
            </w:r>
          </w:p>
        </w:tc>
      </w:tr>
      <w:tr w:rsidR="005F7A02" w:rsidRPr="0007499F" w14:paraId="4D1DE557" w14:textId="77777777" w:rsidTr="005F7A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2135E9" w14:textId="77777777" w:rsidR="005F7A02" w:rsidRPr="00E04D40" w:rsidRDefault="005F7A02" w:rsidP="005F7A02">
            <w:pPr>
              <w:textAlignment w:val="center"/>
              <w:rPr>
                <w:rFonts w:eastAsia="SimSun" w:cs="Arial"/>
                <w:b/>
                <w:szCs w:val="16"/>
                <w:lang w:val="es-GT" w:bidi="ar"/>
              </w:rPr>
            </w:pPr>
            <w:r>
              <w:rPr>
                <w:rFonts w:eastAsia="SimSun" w:cs="Arial"/>
                <w:b/>
                <w:szCs w:val="16"/>
                <w:lang w:val="es-GT" w:bidi="ar"/>
              </w:rPr>
              <w:t xml:space="preserve">20. </w:t>
            </w:r>
            <w:r w:rsidRPr="00E04D40">
              <w:rPr>
                <w:rFonts w:eastAsia="SimSun" w:cs="Arial"/>
                <w:b/>
                <w:szCs w:val="16"/>
                <w:lang w:val="es-GT" w:bidi="ar"/>
              </w:rPr>
              <w:t>OTROS REQUISITOS</w:t>
            </w:r>
          </w:p>
        </w:tc>
      </w:tr>
      <w:tr w:rsidR="005F7A02" w:rsidRPr="003D721E" w14:paraId="7FDC4F17" w14:textId="77777777" w:rsidTr="005F7A0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17F9F1" w14:textId="7D9C03E3" w:rsidR="005F7A02" w:rsidRPr="00733512" w:rsidRDefault="005F7A02" w:rsidP="009338F9">
            <w:pPr>
              <w:textAlignment w:val="center"/>
              <w:rPr>
                <w:rFonts w:cs="Arial"/>
                <w:szCs w:val="16"/>
                <w:lang w:val="es-GT"/>
              </w:rPr>
            </w:pPr>
            <w:r>
              <w:rPr>
                <w:rFonts w:cs="Arial"/>
                <w:szCs w:val="16"/>
                <w:lang w:val="es-GT"/>
              </w:rPr>
              <w:t>N/A</w:t>
            </w:r>
          </w:p>
        </w:tc>
      </w:tr>
    </w:tbl>
    <w:p w14:paraId="41D31C91" w14:textId="77777777" w:rsidR="005F7A02" w:rsidRDefault="005F7A02" w:rsidP="00766B29">
      <w:pPr>
        <w:rPr>
          <w:rFonts w:ascii="Arial" w:hAnsi="Arial" w:cs="Arial"/>
          <w:sz w:val="22"/>
          <w:szCs w:val="22"/>
        </w:rPr>
      </w:pPr>
    </w:p>
    <w:p w14:paraId="5AFBC037" w14:textId="77777777" w:rsidR="005F7A02" w:rsidRDefault="005F7A02" w:rsidP="00766B29">
      <w:pPr>
        <w:rPr>
          <w:rFonts w:ascii="Arial" w:hAnsi="Arial" w:cs="Arial"/>
          <w:sz w:val="22"/>
          <w:szCs w:val="22"/>
        </w:rPr>
      </w:pPr>
    </w:p>
    <w:p w14:paraId="0709DA25" w14:textId="77777777" w:rsidR="003C4CF0" w:rsidRDefault="003C4CF0" w:rsidP="00766B29">
      <w:pPr>
        <w:rPr>
          <w:rFonts w:ascii="Arial" w:hAnsi="Arial" w:cs="Arial"/>
          <w:sz w:val="22"/>
          <w:szCs w:val="22"/>
        </w:rPr>
      </w:pPr>
    </w:p>
    <w:p w14:paraId="200280F4" w14:textId="77777777" w:rsidR="003C4CF0" w:rsidRDefault="003C4CF0" w:rsidP="00766B29">
      <w:pPr>
        <w:rPr>
          <w:rFonts w:ascii="Arial" w:hAnsi="Arial" w:cs="Arial"/>
          <w:sz w:val="22"/>
          <w:szCs w:val="22"/>
        </w:rPr>
      </w:pPr>
    </w:p>
    <w:p w14:paraId="1B19DD5F" w14:textId="77777777" w:rsidR="003C4CF0" w:rsidRDefault="003C4CF0" w:rsidP="00766B29">
      <w:pPr>
        <w:rPr>
          <w:rFonts w:ascii="Arial" w:hAnsi="Arial" w:cs="Arial"/>
          <w:sz w:val="22"/>
          <w:szCs w:val="22"/>
        </w:rPr>
      </w:pPr>
    </w:p>
    <w:p w14:paraId="4A4E38FD" w14:textId="77777777" w:rsidR="003C4CF0" w:rsidRDefault="003C4CF0" w:rsidP="00766B29">
      <w:pPr>
        <w:rPr>
          <w:rFonts w:ascii="Arial" w:hAnsi="Arial" w:cs="Arial"/>
          <w:sz w:val="22"/>
          <w:szCs w:val="22"/>
        </w:rPr>
      </w:pPr>
    </w:p>
    <w:p w14:paraId="35ED1395" w14:textId="77777777" w:rsidR="003C4CF0" w:rsidRDefault="003C4CF0" w:rsidP="00766B29">
      <w:pPr>
        <w:rPr>
          <w:rFonts w:ascii="Arial" w:hAnsi="Arial" w:cs="Arial"/>
          <w:sz w:val="22"/>
          <w:szCs w:val="22"/>
        </w:rPr>
      </w:pPr>
    </w:p>
    <w:p w14:paraId="63151484" w14:textId="77777777" w:rsidR="003C4CF0" w:rsidRDefault="003C4CF0" w:rsidP="00766B29">
      <w:pPr>
        <w:rPr>
          <w:rFonts w:ascii="Arial" w:hAnsi="Arial" w:cs="Arial"/>
          <w:sz w:val="22"/>
          <w:szCs w:val="22"/>
        </w:rPr>
      </w:pPr>
    </w:p>
    <w:p w14:paraId="3AC1008B" w14:textId="77777777" w:rsidR="003C4CF0" w:rsidRDefault="003C4CF0" w:rsidP="00766B29">
      <w:pPr>
        <w:rPr>
          <w:rFonts w:ascii="Arial" w:hAnsi="Arial" w:cs="Arial"/>
          <w:sz w:val="22"/>
          <w:szCs w:val="22"/>
        </w:rPr>
      </w:pPr>
    </w:p>
    <w:p w14:paraId="193EA040" w14:textId="77777777" w:rsidR="003C4CF0" w:rsidRDefault="003C4CF0" w:rsidP="00766B29">
      <w:pPr>
        <w:rPr>
          <w:rFonts w:ascii="Arial" w:hAnsi="Arial" w:cs="Arial"/>
          <w:sz w:val="22"/>
          <w:szCs w:val="22"/>
        </w:rPr>
      </w:pPr>
    </w:p>
    <w:p w14:paraId="1296833B" w14:textId="77777777" w:rsidR="003C4CF0" w:rsidRDefault="003C4CF0" w:rsidP="00766B29">
      <w:pPr>
        <w:rPr>
          <w:rFonts w:ascii="Arial" w:hAnsi="Arial" w:cs="Arial"/>
          <w:sz w:val="22"/>
          <w:szCs w:val="22"/>
        </w:rPr>
      </w:pPr>
    </w:p>
    <w:p w14:paraId="333528F4" w14:textId="1E958C4B" w:rsidR="005E1812" w:rsidRDefault="005E1812">
      <w:pPr>
        <w:rPr>
          <w:rFonts w:ascii="Arial" w:hAnsi="Arial" w:cs="Arial"/>
          <w:sz w:val="22"/>
          <w:szCs w:val="22"/>
        </w:rPr>
      </w:pPr>
      <w:r>
        <w:rPr>
          <w:rFonts w:ascii="Arial" w:hAnsi="Arial" w:cs="Arial"/>
          <w:sz w:val="22"/>
          <w:szCs w:val="22"/>
        </w:rPr>
        <w:br w:type="page"/>
      </w:r>
    </w:p>
    <w:p w14:paraId="6A33E692" w14:textId="77777777" w:rsidR="003C4CF0" w:rsidRDefault="003C4CF0" w:rsidP="00766B29">
      <w:pPr>
        <w:rPr>
          <w:rFonts w:ascii="Arial" w:hAnsi="Arial" w:cs="Arial"/>
          <w:sz w:val="22"/>
          <w:szCs w:val="22"/>
        </w:rPr>
      </w:pPr>
    </w:p>
    <w:p w14:paraId="6DC56035" w14:textId="77777777" w:rsidR="005F7A02" w:rsidRDefault="005F7A02" w:rsidP="00766B29">
      <w:pPr>
        <w:rPr>
          <w:rFonts w:ascii="Arial" w:hAnsi="Arial" w:cs="Arial"/>
          <w:sz w:val="22"/>
          <w:szCs w:val="22"/>
        </w:rPr>
      </w:pPr>
    </w:p>
    <w:p w14:paraId="4808D19B" w14:textId="78276DCB" w:rsidR="00733512" w:rsidRPr="00B96825" w:rsidRDefault="00AA0F63" w:rsidP="00B96825">
      <w:pPr>
        <w:rPr>
          <w:rFonts w:ascii="Cambria" w:hAnsi="Cambria" w:cs="Arial"/>
          <w:b/>
          <w:sz w:val="24"/>
          <w:szCs w:val="22"/>
        </w:rPr>
      </w:pPr>
      <w:r>
        <w:rPr>
          <w:rFonts w:ascii="Cambria" w:hAnsi="Cambria" w:cs="Arial"/>
          <w:b/>
          <w:sz w:val="24"/>
          <w:szCs w:val="22"/>
        </w:rPr>
        <w:t xml:space="preserve">6. </w:t>
      </w:r>
      <w:r w:rsidR="00733512" w:rsidRPr="00B96825">
        <w:rPr>
          <w:rFonts w:ascii="Cambria" w:hAnsi="Cambria" w:cs="Arial"/>
          <w:b/>
          <w:sz w:val="24"/>
          <w:szCs w:val="22"/>
        </w:rPr>
        <w:t>Anexos</w:t>
      </w:r>
    </w:p>
    <w:p w14:paraId="155E06FF" w14:textId="77777777" w:rsidR="00BF1E35" w:rsidRPr="00B065C9" w:rsidRDefault="00BF1E35" w:rsidP="00BF1E35">
      <w:pPr>
        <w:pStyle w:val="Prrafodelista"/>
        <w:ind w:left="360"/>
        <w:rPr>
          <w:rFonts w:ascii="Arial" w:hAnsi="Arial" w:cs="Arial"/>
          <w:b/>
          <w:sz w:val="22"/>
          <w:szCs w:val="22"/>
        </w:rPr>
      </w:pPr>
    </w:p>
    <w:p w14:paraId="533F1663" w14:textId="6B9D3D27" w:rsidR="00733512" w:rsidRPr="00AA0F63" w:rsidRDefault="00BF1E35" w:rsidP="00052A05">
      <w:pPr>
        <w:pStyle w:val="Prrafodelista"/>
        <w:numPr>
          <w:ilvl w:val="1"/>
          <w:numId w:val="32"/>
        </w:numPr>
        <w:jc w:val="center"/>
        <w:rPr>
          <w:rFonts w:ascii="Cambria" w:hAnsi="Cambria" w:cs="Arial"/>
          <w:b/>
          <w:sz w:val="22"/>
          <w:szCs w:val="22"/>
        </w:rPr>
      </w:pPr>
      <w:r w:rsidRPr="00AA0F63">
        <w:rPr>
          <w:rFonts w:ascii="Cambria" w:hAnsi="Cambria" w:cs="Arial"/>
          <w:b/>
          <w:sz w:val="22"/>
          <w:szCs w:val="22"/>
        </w:rPr>
        <w:t>GLOSARIO</w:t>
      </w:r>
    </w:p>
    <w:p w14:paraId="364AC52F" w14:textId="7629EB28" w:rsidR="00733512" w:rsidRDefault="00733512" w:rsidP="00BF1E35">
      <w:pPr>
        <w:rPr>
          <w:rFonts w:ascii="Arial" w:hAnsi="Arial" w:cs="Arial"/>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08"/>
        <w:gridCol w:w="8839"/>
      </w:tblGrid>
      <w:tr w:rsidR="00BF1E35" w:rsidRPr="00EE0E77" w14:paraId="2B374FF7" w14:textId="77777777" w:rsidTr="00BE306A">
        <w:trPr>
          <w:cantSplit/>
          <w:trHeight w:val="368"/>
        </w:trPr>
        <w:tc>
          <w:tcPr>
            <w:tcW w:w="2226" w:type="dxa"/>
            <w:vAlign w:val="center"/>
          </w:tcPr>
          <w:p w14:paraId="6D7B6128"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Término</w:t>
            </w:r>
          </w:p>
        </w:tc>
        <w:tc>
          <w:tcPr>
            <w:tcW w:w="9047" w:type="dxa"/>
            <w:vAlign w:val="center"/>
          </w:tcPr>
          <w:p w14:paraId="314B2781"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Descripción</w:t>
            </w:r>
          </w:p>
        </w:tc>
      </w:tr>
      <w:tr w:rsidR="00BF1E35" w:rsidRPr="00EE0E77" w14:paraId="1EF1E1C2" w14:textId="77777777" w:rsidTr="00BE306A">
        <w:trPr>
          <w:trHeight w:val="397"/>
        </w:trPr>
        <w:tc>
          <w:tcPr>
            <w:tcW w:w="2226" w:type="dxa"/>
          </w:tcPr>
          <w:p w14:paraId="040370E1" w14:textId="77777777" w:rsidR="00BF1E35" w:rsidRPr="00EE0E77" w:rsidRDefault="00BF1E35" w:rsidP="00386D19">
            <w:pPr>
              <w:spacing w:line="360" w:lineRule="auto"/>
              <w:rPr>
                <w:rFonts w:ascii="Arial" w:hAnsi="Arial" w:cs="Arial"/>
              </w:rPr>
            </w:pPr>
            <w:r w:rsidRPr="00EE0E77">
              <w:rPr>
                <w:rFonts w:ascii="Arial" w:hAnsi="Arial" w:cs="Arial"/>
              </w:rPr>
              <w:t>CUR</w:t>
            </w:r>
          </w:p>
        </w:tc>
        <w:tc>
          <w:tcPr>
            <w:tcW w:w="9047" w:type="dxa"/>
          </w:tcPr>
          <w:p w14:paraId="130E196B" w14:textId="77777777" w:rsidR="00BF1E35" w:rsidRPr="00EE0E77" w:rsidRDefault="00BF1E35" w:rsidP="00386D19">
            <w:pPr>
              <w:spacing w:line="360" w:lineRule="auto"/>
              <w:rPr>
                <w:rFonts w:ascii="Arial" w:hAnsi="Arial" w:cs="Arial"/>
                <w:lang w:val="es-GT"/>
              </w:rPr>
            </w:pPr>
            <w:r>
              <w:rPr>
                <w:rFonts w:ascii="Arial" w:hAnsi="Arial" w:cs="Arial"/>
                <w:lang w:val="es-GT"/>
              </w:rPr>
              <w:t>Comprobante Único de Registro</w:t>
            </w:r>
          </w:p>
        </w:tc>
      </w:tr>
      <w:tr w:rsidR="00BF1E35" w:rsidRPr="00EE0E77" w14:paraId="671776BE" w14:textId="77777777" w:rsidTr="00BE306A">
        <w:trPr>
          <w:trHeight w:val="368"/>
        </w:trPr>
        <w:tc>
          <w:tcPr>
            <w:tcW w:w="2226" w:type="dxa"/>
          </w:tcPr>
          <w:p w14:paraId="406E98AF" w14:textId="77777777" w:rsidR="00BF1E35" w:rsidRPr="00EE0E77" w:rsidRDefault="003C4CF0" w:rsidP="00386D19">
            <w:pPr>
              <w:rPr>
                <w:rFonts w:ascii="Arial" w:hAnsi="Arial" w:cs="Arial"/>
                <w:color w:val="000000"/>
              </w:rPr>
            </w:pPr>
            <w:r>
              <w:rPr>
                <w:rFonts w:ascii="Arial" w:hAnsi="Arial" w:cs="Arial"/>
                <w:color w:val="000000"/>
              </w:rPr>
              <w:t>JNO</w:t>
            </w:r>
          </w:p>
        </w:tc>
        <w:tc>
          <w:tcPr>
            <w:tcW w:w="9047" w:type="dxa"/>
          </w:tcPr>
          <w:p w14:paraId="6DE436CE" w14:textId="77777777" w:rsidR="00BF1E35" w:rsidRPr="00EE0E77" w:rsidRDefault="003C4CF0" w:rsidP="00386D19">
            <w:pPr>
              <w:rPr>
                <w:rFonts w:ascii="Arial" w:hAnsi="Arial" w:cs="Arial"/>
                <w:color w:val="000000"/>
              </w:rPr>
            </w:pPr>
            <w:r>
              <w:rPr>
                <w:rFonts w:ascii="Arial" w:hAnsi="Arial" w:cs="Arial"/>
                <w:color w:val="000000"/>
              </w:rPr>
              <w:t>Jurado Nacional de Oposición</w:t>
            </w:r>
          </w:p>
        </w:tc>
      </w:tr>
      <w:tr w:rsidR="00BE306A" w:rsidRPr="00EE0E77" w14:paraId="13CC95A8" w14:textId="77777777" w:rsidTr="001128B3">
        <w:trPr>
          <w:trHeight w:val="368"/>
        </w:trPr>
        <w:tc>
          <w:tcPr>
            <w:tcW w:w="2226" w:type="dxa"/>
            <w:vAlign w:val="center"/>
          </w:tcPr>
          <w:p w14:paraId="0A33453F" w14:textId="77777777" w:rsidR="00BE306A" w:rsidRPr="00EE0E77" w:rsidRDefault="00BE306A" w:rsidP="001128B3">
            <w:pPr>
              <w:spacing w:line="360" w:lineRule="auto"/>
              <w:rPr>
                <w:rFonts w:ascii="Arial" w:hAnsi="Arial" w:cs="Arial"/>
              </w:rPr>
            </w:pPr>
            <w:r w:rsidRPr="00EE0E77">
              <w:rPr>
                <w:rFonts w:ascii="Arial" w:hAnsi="Arial" w:cs="Arial"/>
              </w:rPr>
              <w:t>e-SIRH</w:t>
            </w:r>
          </w:p>
        </w:tc>
        <w:tc>
          <w:tcPr>
            <w:tcW w:w="9047" w:type="dxa"/>
            <w:vAlign w:val="center"/>
          </w:tcPr>
          <w:p w14:paraId="6BF43CC7" w14:textId="77777777" w:rsidR="00BE306A" w:rsidRPr="00EE0E77" w:rsidRDefault="00BE306A" w:rsidP="001128B3">
            <w:pPr>
              <w:spacing w:line="360" w:lineRule="auto"/>
              <w:rPr>
                <w:rFonts w:ascii="Arial" w:hAnsi="Arial" w:cs="Arial"/>
              </w:rPr>
            </w:pPr>
            <w:r w:rsidRPr="00EE0E77">
              <w:rPr>
                <w:rFonts w:ascii="Arial" w:hAnsi="Arial" w:cs="Arial"/>
              </w:rPr>
              <w:t>Sistema informático de Recursos Humanos (propio del MINEDUC)</w:t>
            </w:r>
          </w:p>
        </w:tc>
      </w:tr>
      <w:tr w:rsidR="00BE306A" w:rsidRPr="00C56DEC" w14:paraId="14C5FE0C" w14:textId="77777777" w:rsidTr="001128B3">
        <w:trPr>
          <w:trHeight w:val="368"/>
        </w:trPr>
        <w:tc>
          <w:tcPr>
            <w:tcW w:w="2226" w:type="dxa"/>
            <w:vAlign w:val="center"/>
          </w:tcPr>
          <w:p w14:paraId="2A960F25" w14:textId="77777777" w:rsidR="00BE306A" w:rsidRPr="0060764E" w:rsidRDefault="00BE306A" w:rsidP="001128B3">
            <w:pPr>
              <w:spacing w:line="360" w:lineRule="auto"/>
              <w:rPr>
                <w:rFonts w:ascii="Arial" w:hAnsi="Arial" w:cs="Arial"/>
              </w:rPr>
            </w:pPr>
            <w:r>
              <w:rPr>
                <w:rFonts w:ascii="Arial" w:hAnsi="Arial" w:cs="Arial"/>
              </w:rPr>
              <w:t>e-SINO</w:t>
            </w:r>
          </w:p>
        </w:tc>
        <w:tc>
          <w:tcPr>
            <w:tcW w:w="9047" w:type="dxa"/>
            <w:vAlign w:val="center"/>
          </w:tcPr>
          <w:p w14:paraId="59CFD25C" w14:textId="77777777" w:rsidR="00BE306A" w:rsidRPr="0060764E" w:rsidRDefault="00BE306A" w:rsidP="001128B3">
            <w:pPr>
              <w:spacing w:line="360" w:lineRule="auto"/>
              <w:rPr>
                <w:rFonts w:ascii="Arial" w:hAnsi="Arial" w:cs="Arial"/>
              </w:rPr>
            </w:pPr>
            <w:r w:rsidRPr="0060764E">
              <w:rPr>
                <w:rFonts w:ascii="Arial" w:hAnsi="Arial" w:cs="Arial"/>
              </w:rPr>
              <w:t xml:space="preserve">Sistema Informático Nacional de Oposición </w:t>
            </w:r>
          </w:p>
        </w:tc>
      </w:tr>
      <w:tr w:rsidR="00BE306A" w:rsidRPr="00EE0E77" w14:paraId="74666353" w14:textId="77777777" w:rsidTr="00BE306A">
        <w:trPr>
          <w:trHeight w:val="368"/>
        </w:trPr>
        <w:tc>
          <w:tcPr>
            <w:tcW w:w="2226" w:type="dxa"/>
            <w:vAlign w:val="center"/>
          </w:tcPr>
          <w:p w14:paraId="0AAFD80C" w14:textId="77777777" w:rsidR="00BE306A" w:rsidRPr="00EE0E77" w:rsidRDefault="00BE306A" w:rsidP="001128B3">
            <w:pPr>
              <w:spacing w:line="360" w:lineRule="auto"/>
              <w:rPr>
                <w:rFonts w:ascii="Arial" w:hAnsi="Arial" w:cs="Arial"/>
              </w:rPr>
            </w:pPr>
            <w:r>
              <w:rPr>
                <w:rFonts w:ascii="Arial" w:hAnsi="Arial" w:cs="Arial"/>
              </w:rPr>
              <w:t>CENTRO EDUCATIVO</w:t>
            </w:r>
          </w:p>
        </w:tc>
        <w:tc>
          <w:tcPr>
            <w:tcW w:w="9047" w:type="dxa"/>
          </w:tcPr>
          <w:p w14:paraId="16FFF4FE" w14:textId="77777777" w:rsidR="00BE306A" w:rsidRPr="00EE0E77" w:rsidRDefault="00BE306A" w:rsidP="00386D19">
            <w:pPr>
              <w:rPr>
                <w:rFonts w:ascii="Arial" w:hAnsi="Arial" w:cs="Arial"/>
                <w:color w:val="000000"/>
              </w:rPr>
            </w:pPr>
            <w:r w:rsidRPr="00BE306A">
              <w:rPr>
                <w:rFonts w:ascii="Arial" w:hAnsi="Arial" w:cs="Arial"/>
                <w:color w:val="000000"/>
              </w:rPr>
              <w:t>Para uso de este documento se entiende como establecimientos tanto públicos como privados.</w:t>
            </w:r>
          </w:p>
        </w:tc>
      </w:tr>
      <w:tr w:rsidR="00E74CBD" w:rsidRPr="00EE0E77" w14:paraId="5DE7A642" w14:textId="77777777" w:rsidTr="001128B3">
        <w:trPr>
          <w:trHeight w:val="368"/>
        </w:trPr>
        <w:tc>
          <w:tcPr>
            <w:tcW w:w="2226" w:type="dxa"/>
            <w:vAlign w:val="center"/>
          </w:tcPr>
          <w:p w14:paraId="16FD6A0E" w14:textId="32A87383" w:rsidR="00E74CBD" w:rsidRPr="001F0AA0" w:rsidRDefault="00E74CBD" w:rsidP="001128B3">
            <w:pPr>
              <w:pStyle w:val="Encabezado"/>
              <w:tabs>
                <w:tab w:val="clear" w:pos="4252"/>
                <w:tab w:val="clear" w:pos="8504"/>
              </w:tabs>
              <w:spacing w:beforeLines="40" w:before="96" w:after="120" w:line="288" w:lineRule="auto"/>
              <w:rPr>
                <w:rFonts w:ascii="Arial" w:hAnsi="Arial" w:cs="Arial"/>
              </w:rPr>
            </w:pPr>
            <w:r w:rsidRPr="00EE0E77">
              <w:rPr>
                <w:rFonts w:ascii="Arial" w:hAnsi="Arial" w:cs="Arial"/>
              </w:rPr>
              <w:t>GUATECOMPRAS</w:t>
            </w:r>
          </w:p>
        </w:tc>
        <w:tc>
          <w:tcPr>
            <w:tcW w:w="9047" w:type="dxa"/>
            <w:vAlign w:val="center"/>
          </w:tcPr>
          <w:p w14:paraId="12DA5B27" w14:textId="03642CDB" w:rsidR="00E74CBD" w:rsidRPr="00E62CAD" w:rsidRDefault="00E74CBD" w:rsidP="001128B3">
            <w:pPr>
              <w:rPr>
                <w:rFonts w:ascii="Arial" w:hAnsi="Arial" w:cs="Arial"/>
              </w:rPr>
            </w:pPr>
            <w:r w:rsidRPr="00EE0E77">
              <w:rPr>
                <w:rFonts w:ascii="Arial" w:hAnsi="Arial" w:cs="Arial"/>
              </w:rPr>
              <w:t>Sistema de Información de Contrataciones y Adquisiciones del Estado (uso gubernamental)</w:t>
            </w:r>
          </w:p>
        </w:tc>
      </w:tr>
      <w:tr w:rsidR="00E74CBD" w:rsidRPr="00EE0E77" w14:paraId="4DB7B840" w14:textId="77777777" w:rsidTr="001128B3">
        <w:trPr>
          <w:trHeight w:val="368"/>
        </w:trPr>
        <w:tc>
          <w:tcPr>
            <w:tcW w:w="2226" w:type="dxa"/>
            <w:vAlign w:val="center"/>
          </w:tcPr>
          <w:p w14:paraId="1AE20992" w14:textId="2B72CABB" w:rsidR="00E74CBD" w:rsidRPr="00EE0E77" w:rsidRDefault="00E74CBD" w:rsidP="001128B3">
            <w:pPr>
              <w:spacing w:line="360" w:lineRule="auto"/>
              <w:rPr>
                <w:rFonts w:ascii="Arial" w:hAnsi="Arial" w:cs="Arial"/>
              </w:rPr>
            </w:pPr>
            <w:r w:rsidRPr="00EE0E77">
              <w:rPr>
                <w:rFonts w:ascii="Arial" w:hAnsi="Arial" w:cs="Arial"/>
              </w:rPr>
              <w:t>GUATENÓMINAS</w:t>
            </w:r>
          </w:p>
        </w:tc>
        <w:tc>
          <w:tcPr>
            <w:tcW w:w="9047" w:type="dxa"/>
            <w:vAlign w:val="center"/>
          </w:tcPr>
          <w:p w14:paraId="6C95E67A" w14:textId="1BB6823C" w:rsidR="00E74CBD" w:rsidRPr="00EE0E77" w:rsidRDefault="00E74CBD" w:rsidP="001128B3">
            <w:pPr>
              <w:spacing w:line="360" w:lineRule="auto"/>
              <w:rPr>
                <w:rFonts w:ascii="Arial" w:hAnsi="Arial" w:cs="Arial"/>
                <w:lang w:val="es-GT"/>
              </w:rPr>
            </w:pPr>
            <w:r w:rsidRPr="00EE0E77">
              <w:rPr>
                <w:rFonts w:ascii="Arial" w:hAnsi="Arial" w:cs="Arial"/>
              </w:rPr>
              <w:t>Sistema de Nómina y Registro de Personal (uso gubernamental)</w:t>
            </w:r>
          </w:p>
        </w:tc>
      </w:tr>
      <w:tr w:rsidR="00E74CBD" w:rsidRPr="00EE0E77" w14:paraId="4CA6F431" w14:textId="77777777" w:rsidTr="001128B3">
        <w:trPr>
          <w:trHeight w:val="368"/>
        </w:trPr>
        <w:tc>
          <w:tcPr>
            <w:tcW w:w="2226" w:type="dxa"/>
            <w:vAlign w:val="center"/>
          </w:tcPr>
          <w:p w14:paraId="1C2458AD" w14:textId="2A679860" w:rsidR="00E74CBD" w:rsidRPr="00EE0E77" w:rsidRDefault="00E74CBD" w:rsidP="001128B3">
            <w:pPr>
              <w:spacing w:line="360" w:lineRule="auto"/>
              <w:rPr>
                <w:rFonts w:ascii="Arial" w:hAnsi="Arial" w:cs="Arial"/>
              </w:rPr>
            </w:pPr>
            <w:r w:rsidRPr="00EE0E77">
              <w:rPr>
                <w:rFonts w:ascii="Arial" w:hAnsi="Arial" w:cs="Arial"/>
              </w:rPr>
              <w:t>IGSS</w:t>
            </w:r>
          </w:p>
        </w:tc>
        <w:tc>
          <w:tcPr>
            <w:tcW w:w="9047" w:type="dxa"/>
            <w:vAlign w:val="center"/>
          </w:tcPr>
          <w:p w14:paraId="396AAE21" w14:textId="2D2D2609" w:rsidR="00E74CBD" w:rsidRPr="00EE0E77" w:rsidRDefault="00E74CBD" w:rsidP="001128B3">
            <w:pPr>
              <w:spacing w:line="360" w:lineRule="auto"/>
              <w:rPr>
                <w:rFonts w:ascii="Arial" w:hAnsi="Arial" w:cs="Arial"/>
              </w:rPr>
            </w:pPr>
            <w:r w:rsidRPr="00EE0E77">
              <w:rPr>
                <w:rFonts w:ascii="Arial" w:hAnsi="Arial" w:cs="Arial"/>
              </w:rPr>
              <w:t>Instituto Guatemalteco de Seguridad Social</w:t>
            </w:r>
          </w:p>
        </w:tc>
      </w:tr>
      <w:tr w:rsidR="00E74CBD" w:rsidRPr="00EE0E77" w14:paraId="6858DFD6" w14:textId="77777777" w:rsidTr="001128B3">
        <w:trPr>
          <w:trHeight w:val="368"/>
        </w:trPr>
        <w:tc>
          <w:tcPr>
            <w:tcW w:w="2226" w:type="dxa"/>
            <w:vAlign w:val="center"/>
          </w:tcPr>
          <w:p w14:paraId="3BF2CB3A" w14:textId="2DC31518" w:rsidR="00E74CBD" w:rsidRPr="00EE0E77" w:rsidRDefault="00E74CBD" w:rsidP="001128B3">
            <w:pPr>
              <w:spacing w:line="360" w:lineRule="auto"/>
              <w:rPr>
                <w:rFonts w:ascii="Arial" w:hAnsi="Arial" w:cs="Arial"/>
              </w:rPr>
            </w:pPr>
            <w:r>
              <w:rPr>
                <w:rFonts w:ascii="Arial" w:hAnsi="Arial" w:cs="Arial"/>
              </w:rPr>
              <w:t>JADO</w:t>
            </w:r>
          </w:p>
        </w:tc>
        <w:tc>
          <w:tcPr>
            <w:tcW w:w="9047" w:type="dxa"/>
            <w:vAlign w:val="center"/>
          </w:tcPr>
          <w:p w14:paraId="6C6B3839" w14:textId="7D2D8F3A" w:rsidR="00E74CBD" w:rsidRPr="00EE0E77" w:rsidRDefault="00E74CBD" w:rsidP="001128B3">
            <w:pPr>
              <w:spacing w:line="360" w:lineRule="auto"/>
              <w:rPr>
                <w:rFonts w:ascii="Arial" w:hAnsi="Arial" w:cs="Arial"/>
              </w:rPr>
            </w:pPr>
            <w:r>
              <w:rPr>
                <w:rFonts w:ascii="Arial" w:hAnsi="Arial" w:cs="Arial"/>
              </w:rPr>
              <w:t>Jurado Auxiliar Departamental de Oposición</w:t>
            </w:r>
          </w:p>
        </w:tc>
      </w:tr>
      <w:tr w:rsidR="00E74CBD" w:rsidRPr="00EE0E77" w14:paraId="188EAD9F" w14:textId="77777777" w:rsidTr="001128B3">
        <w:trPr>
          <w:trHeight w:val="368"/>
        </w:trPr>
        <w:tc>
          <w:tcPr>
            <w:tcW w:w="2226" w:type="dxa"/>
            <w:vAlign w:val="center"/>
          </w:tcPr>
          <w:p w14:paraId="348FFBC5" w14:textId="48341A2E" w:rsidR="00E74CBD" w:rsidRPr="00EE0E77" w:rsidRDefault="00E74CBD" w:rsidP="001128B3">
            <w:pPr>
              <w:spacing w:line="360" w:lineRule="auto"/>
              <w:rPr>
                <w:rFonts w:ascii="Arial" w:hAnsi="Arial" w:cs="Arial"/>
              </w:rPr>
            </w:pPr>
            <w:r>
              <w:rPr>
                <w:rFonts w:ascii="Arial" w:hAnsi="Arial" w:cs="Arial"/>
                <w:color w:val="000000"/>
              </w:rPr>
              <w:t>JUMO</w:t>
            </w:r>
          </w:p>
        </w:tc>
        <w:tc>
          <w:tcPr>
            <w:tcW w:w="9047" w:type="dxa"/>
            <w:vAlign w:val="center"/>
          </w:tcPr>
          <w:p w14:paraId="12BA850B" w14:textId="11DD42B0" w:rsidR="00E74CBD" w:rsidRPr="00EE0E77" w:rsidRDefault="00E74CBD" w:rsidP="001128B3">
            <w:pPr>
              <w:spacing w:line="360" w:lineRule="auto"/>
              <w:rPr>
                <w:rFonts w:ascii="Arial" w:hAnsi="Arial" w:cs="Arial"/>
              </w:rPr>
            </w:pPr>
            <w:r>
              <w:rPr>
                <w:rFonts w:ascii="Arial" w:hAnsi="Arial" w:cs="Arial"/>
                <w:color w:val="000000"/>
              </w:rPr>
              <w:t>Jurado Municipal de Oposición</w:t>
            </w:r>
          </w:p>
        </w:tc>
      </w:tr>
      <w:tr w:rsidR="00E74CBD" w:rsidRPr="00EE0E77" w14:paraId="7E65407A" w14:textId="77777777" w:rsidTr="001128B3">
        <w:trPr>
          <w:trHeight w:val="368"/>
        </w:trPr>
        <w:tc>
          <w:tcPr>
            <w:tcW w:w="2226" w:type="dxa"/>
            <w:vAlign w:val="center"/>
          </w:tcPr>
          <w:p w14:paraId="34A77033" w14:textId="70540398" w:rsidR="00E74CBD" w:rsidRPr="00EE0E77" w:rsidRDefault="00E74CBD" w:rsidP="001128B3">
            <w:pPr>
              <w:rPr>
                <w:rFonts w:ascii="Arial" w:hAnsi="Arial" w:cs="Arial"/>
                <w:color w:val="000000"/>
              </w:rPr>
            </w:pPr>
            <w:r w:rsidRPr="00EE0E77">
              <w:rPr>
                <w:rFonts w:ascii="Arial" w:hAnsi="Arial" w:cs="Arial"/>
              </w:rPr>
              <w:t>MINEDUC</w:t>
            </w:r>
          </w:p>
        </w:tc>
        <w:tc>
          <w:tcPr>
            <w:tcW w:w="9047" w:type="dxa"/>
            <w:vAlign w:val="center"/>
          </w:tcPr>
          <w:p w14:paraId="16881A4A" w14:textId="621ADE1F" w:rsidR="00E74CBD" w:rsidRPr="00EE0E77" w:rsidRDefault="00E74CBD" w:rsidP="001128B3">
            <w:pPr>
              <w:rPr>
                <w:rFonts w:ascii="Arial" w:hAnsi="Arial" w:cs="Arial"/>
                <w:color w:val="000000"/>
              </w:rPr>
            </w:pPr>
            <w:r w:rsidRPr="00EE0E77">
              <w:rPr>
                <w:rFonts w:ascii="Arial" w:hAnsi="Arial" w:cs="Arial"/>
              </w:rPr>
              <w:t>Ministerio de Educación</w:t>
            </w:r>
          </w:p>
        </w:tc>
      </w:tr>
      <w:tr w:rsidR="00E74CBD" w:rsidRPr="00EE0E77" w14:paraId="2A8B646C" w14:textId="77777777" w:rsidTr="001128B3">
        <w:trPr>
          <w:trHeight w:val="368"/>
        </w:trPr>
        <w:tc>
          <w:tcPr>
            <w:tcW w:w="2226" w:type="dxa"/>
            <w:vAlign w:val="center"/>
          </w:tcPr>
          <w:p w14:paraId="0D677FFC" w14:textId="08A023FC" w:rsidR="00E74CBD" w:rsidRPr="00EE0E77" w:rsidRDefault="00E74CBD" w:rsidP="001128B3">
            <w:pPr>
              <w:rPr>
                <w:rFonts w:ascii="Arial" w:hAnsi="Arial" w:cs="Arial"/>
                <w:color w:val="000000"/>
              </w:rPr>
            </w:pPr>
            <w:r w:rsidRPr="00EE0E77">
              <w:rPr>
                <w:rFonts w:ascii="Arial" w:hAnsi="Arial" w:cs="Arial"/>
              </w:rPr>
              <w:t>MP</w:t>
            </w:r>
          </w:p>
        </w:tc>
        <w:tc>
          <w:tcPr>
            <w:tcW w:w="9047" w:type="dxa"/>
            <w:vAlign w:val="center"/>
          </w:tcPr>
          <w:p w14:paraId="56A59D2B" w14:textId="140A4B99" w:rsidR="00E74CBD" w:rsidRPr="00EE0E77" w:rsidRDefault="00E74CBD" w:rsidP="001128B3">
            <w:pPr>
              <w:rPr>
                <w:rFonts w:ascii="Arial" w:hAnsi="Arial" w:cs="Arial"/>
                <w:color w:val="000000"/>
              </w:rPr>
            </w:pPr>
            <w:r w:rsidRPr="00EE0E77">
              <w:rPr>
                <w:rFonts w:ascii="Arial" w:hAnsi="Arial" w:cs="Arial"/>
              </w:rPr>
              <w:t>Ministerio Público</w:t>
            </w:r>
          </w:p>
        </w:tc>
      </w:tr>
      <w:tr w:rsidR="00E74CBD" w:rsidRPr="00EE0E77" w14:paraId="68A2CD18" w14:textId="77777777" w:rsidTr="001128B3">
        <w:trPr>
          <w:trHeight w:val="368"/>
        </w:trPr>
        <w:tc>
          <w:tcPr>
            <w:tcW w:w="2226" w:type="dxa"/>
            <w:vAlign w:val="center"/>
          </w:tcPr>
          <w:p w14:paraId="409848FE" w14:textId="0F59DA16" w:rsidR="00E74CBD" w:rsidRPr="00EE0E77" w:rsidRDefault="00E74CBD" w:rsidP="001128B3">
            <w:pPr>
              <w:spacing w:line="360" w:lineRule="auto"/>
              <w:rPr>
                <w:rFonts w:ascii="Arial" w:hAnsi="Arial" w:cs="Arial"/>
              </w:rPr>
            </w:pPr>
            <w:r w:rsidRPr="00EE0E77">
              <w:rPr>
                <w:rFonts w:ascii="Arial" w:hAnsi="Arial" w:cs="Arial"/>
              </w:rPr>
              <w:t>ONSEC</w:t>
            </w:r>
          </w:p>
        </w:tc>
        <w:tc>
          <w:tcPr>
            <w:tcW w:w="9047" w:type="dxa"/>
            <w:vAlign w:val="center"/>
          </w:tcPr>
          <w:p w14:paraId="2D35163C" w14:textId="5C34D883" w:rsidR="00E74CBD" w:rsidRPr="00EE0E77" w:rsidRDefault="00E74CBD" w:rsidP="001128B3">
            <w:pPr>
              <w:spacing w:line="360" w:lineRule="auto"/>
              <w:rPr>
                <w:rFonts w:ascii="Arial" w:hAnsi="Arial" w:cs="Arial"/>
              </w:rPr>
            </w:pPr>
            <w:r w:rsidRPr="00EE0E77">
              <w:rPr>
                <w:rFonts w:ascii="Arial" w:hAnsi="Arial" w:cs="Arial"/>
              </w:rPr>
              <w:t>Oficina Nacional de Servicio Civil</w:t>
            </w:r>
          </w:p>
        </w:tc>
      </w:tr>
      <w:tr w:rsidR="00F21F21" w:rsidRPr="00EE0E77" w14:paraId="3AEFC249" w14:textId="77777777" w:rsidTr="001128B3">
        <w:trPr>
          <w:trHeight w:val="368"/>
        </w:trPr>
        <w:tc>
          <w:tcPr>
            <w:tcW w:w="2226" w:type="dxa"/>
            <w:vAlign w:val="center"/>
          </w:tcPr>
          <w:p w14:paraId="5F266158" w14:textId="1AFD3E38" w:rsidR="00F21F21" w:rsidRPr="00EE0E77" w:rsidRDefault="00F21F21" w:rsidP="001128B3">
            <w:pPr>
              <w:spacing w:line="360" w:lineRule="auto"/>
              <w:rPr>
                <w:rFonts w:ascii="Arial" w:hAnsi="Arial" w:cs="Arial"/>
              </w:rPr>
            </w:pPr>
            <w:r>
              <w:rPr>
                <w:rFonts w:ascii="Arial" w:hAnsi="Arial" w:cs="Arial"/>
              </w:rPr>
              <w:t>MINFIN</w:t>
            </w:r>
          </w:p>
        </w:tc>
        <w:tc>
          <w:tcPr>
            <w:tcW w:w="9047" w:type="dxa"/>
            <w:vAlign w:val="center"/>
          </w:tcPr>
          <w:p w14:paraId="5E71484E" w14:textId="320F5393" w:rsidR="00F21F21" w:rsidRPr="00EE0E77" w:rsidRDefault="00F21F21" w:rsidP="001128B3">
            <w:pPr>
              <w:spacing w:line="360" w:lineRule="auto"/>
              <w:rPr>
                <w:rFonts w:ascii="Arial" w:hAnsi="Arial" w:cs="Arial"/>
              </w:rPr>
            </w:pPr>
            <w:r>
              <w:rPr>
                <w:rFonts w:ascii="Arial" w:hAnsi="Arial" w:cs="Arial"/>
              </w:rPr>
              <w:t>Ministerio de Finanzas Públicas.</w:t>
            </w:r>
          </w:p>
        </w:tc>
      </w:tr>
      <w:tr w:rsidR="00E74CBD" w:rsidRPr="00EE0E77" w14:paraId="59A008AB" w14:textId="77777777" w:rsidTr="001128B3">
        <w:trPr>
          <w:trHeight w:val="368"/>
        </w:trPr>
        <w:tc>
          <w:tcPr>
            <w:tcW w:w="2226" w:type="dxa"/>
            <w:vAlign w:val="center"/>
          </w:tcPr>
          <w:p w14:paraId="48A2EEA1" w14:textId="58D9B7DD" w:rsidR="00E74CBD" w:rsidRPr="00EE0E77" w:rsidRDefault="00E74CBD" w:rsidP="001128B3">
            <w:pPr>
              <w:spacing w:line="360" w:lineRule="auto"/>
              <w:rPr>
                <w:rFonts w:ascii="Arial" w:hAnsi="Arial" w:cs="Arial"/>
              </w:rPr>
            </w:pPr>
            <w:r w:rsidRPr="00EE0E77">
              <w:rPr>
                <w:rFonts w:ascii="Arial" w:hAnsi="Arial" w:cs="Arial"/>
              </w:rPr>
              <w:t>PAC</w:t>
            </w:r>
          </w:p>
        </w:tc>
        <w:tc>
          <w:tcPr>
            <w:tcW w:w="9047" w:type="dxa"/>
            <w:vAlign w:val="center"/>
          </w:tcPr>
          <w:p w14:paraId="2DA97952" w14:textId="5982F78D" w:rsidR="00E74CBD" w:rsidRPr="00EE0E77" w:rsidRDefault="00E74CBD" w:rsidP="001128B3">
            <w:pPr>
              <w:spacing w:line="360" w:lineRule="auto"/>
              <w:rPr>
                <w:rFonts w:ascii="Arial" w:hAnsi="Arial" w:cs="Arial"/>
              </w:rPr>
            </w:pPr>
            <w:r w:rsidRPr="00EE0E77">
              <w:rPr>
                <w:rFonts w:ascii="Arial" w:hAnsi="Arial" w:cs="Arial"/>
              </w:rPr>
              <w:t>Plan Anual de Compras.</w:t>
            </w:r>
          </w:p>
        </w:tc>
      </w:tr>
      <w:tr w:rsidR="00E74CBD" w:rsidRPr="00EE0E77" w14:paraId="43BFC38E" w14:textId="77777777" w:rsidTr="001128B3">
        <w:trPr>
          <w:trHeight w:val="368"/>
        </w:trPr>
        <w:tc>
          <w:tcPr>
            <w:tcW w:w="2226" w:type="dxa"/>
            <w:vAlign w:val="center"/>
          </w:tcPr>
          <w:p w14:paraId="6B7965B4" w14:textId="41CFE162" w:rsidR="00E74CBD" w:rsidRPr="00EE0E77" w:rsidRDefault="00E74CBD" w:rsidP="001128B3">
            <w:pPr>
              <w:spacing w:line="360" w:lineRule="auto"/>
              <w:rPr>
                <w:rFonts w:ascii="Arial" w:hAnsi="Arial" w:cs="Arial"/>
              </w:rPr>
            </w:pPr>
            <w:r w:rsidRPr="00EE0E77">
              <w:rPr>
                <w:rFonts w:ascii="Arial" w:hAnsi="Arial" w:cs="Arial"/>
              </w:rPr>
              <w:t>POA</w:t>
            </w:r>
          </w:p>
        </w:tc>
        <w:tc>
          <w:tcPr>
            <w:tcW w:w="9047" w:type="dxa"/>
            <w:vAlign w:val="center"/>
          </w:tcPr>
          <w:p w14:paraId="2B3FA593" w14:textId="0E0B7743" w:rsidR="00E74CBD" w:rsidRPr="00EE0E77" w:rsidRDefault="00E74CBD" w:rsidP="001128B3">
            <w:pPr>
              <w:spacing w:line="360" w:lineRule="auto"/>
              <w:rPr>
                <w:rFonts w:ascii="Arial" w:hAnsi="Arial" w:cs="Arial"/>
              </w:rPr>
            </w:pPr>
            <w:r w:rsidRPr="00EE0E77">
              <w:rPr>
                <w:rFonts w:ascii="Arial" w:hAnsi="Arial" w:cs="Arial"/>
              </w:rPr>
              <w:t xml:space="preserve">Plan Operativo Anual </w:t>
            </w:r>
          </w:p>
        </w:tc>
      </w:tr>
      <w:tr w:rsidR="00E74CBD" w:rsidRPr="00EE0E77" w14:paraId="2FD95F12" w14:textId="77777777" w:rsidTr="001128B3">
        <w:trPr>
          <w:trHeight w:val="368"/>
        </w:trPr>
        <w:tc>
          <w:tcPr>
            <w:tcW w:w="2226" w:type="dxa"/>
            <w:vAlign w:val="center"/>
          </w:tcPr>
          <w:p w14:paraId="2EBDFF8B" w14:textId="77777777" w:rsidR="00E74CBD" w:rsidRPr="00EE0E77" w:rsidRDefault="00E74CBD" w:rsidP="001128B3">
            <w:pPr>
              <w:spacing w:line="360" w:lineRule="auto"/>
              <w:rPr>
                <w:rFonts w:ascii="Arial" w:hAnsi="Arial" w:cs="Arial"/>
              </w:rPr>
            </w:pPr>
            <w:r w:rsidRPr="00EE0E77">
              <w:rPr>
                <w:rFonts w:ascii="Arial" w:hAnsi="Arial" w:cs="Arial"/>
              </w:rPr>
              <w:t>PAC</w:t>
            </w:r>
          </w:p>
        </w:tc>
        <w:tc>
          <w:tcPr>
            <w:tcW w:w="9047" w:type="dxa"/>
            <w:vAlign w:val="center"/>
          </w:tcPr>
          <w:p w14:paraId="4A0152FC" w14:textId="77777777" w:rsidR="00E74CBD" w:rsidRPr="00EE0E77" w:rsidRDefault="00E74CBD" w:rsidP="001128B3">
            <w:pPr>
              <w:spacing w:line="360" w:lineRule="auto"/>
              <w:rPr>
                <w:rFonts w:ascii="Arial" w:hAnsi="Arial" w:cs="Arial"/>
              </w:rPr>
            </w:pPr>
            <w:r w:rsidRPr="00EE0E77">
              <w:rPr>
                <w:rFonts w:ascii="Arial" w:hAnsi="Arial" w:cs="Arial"/>
              </w:rPr>
              <w:t>Plan Anual de Compras.</w:t>
            </w:r>
          </w:p>
        </w:tc>
      </w:tr>
      <w:tr w:rsidR="00E74CBD" w:rsidRPr="00EE0E77" w14:paraId="0AB3D208" w14:textId="77777777" w:rsidTr="001128B3">
        <w:trPr>
          <w:trHeight w:val="368"/>
        </w:trPr>
        <w:tc>
          <w:tcPr>
            <w:tcW w:w="2226" w:type="dxa"/>
            <w:vAlign w:val="center"/>
          </w:tcPr>
          <w:p w14:paraId="412100FE" w14:textId="4FCDDBDC" w:rsidR="00E74CBD" w:rsidRPr="00EE0E77" w:rsidRDefault="00E74CBD" w:rsidP="001128B3">
            <w:pPr>
              <w:spacing w:line="360" w:lineRule="auto"/>
              <w:rPr>
                <w:rFonts w:ascii="Arial" w:hAnsi="Arial" w:cs="Arial"/>
              </w:rPr>
            </w:pPr>
            <w:r w:rsidRPr="00EE0E77">
              <w:rPr>
                <w:rFonts w:ascii="Arial" w:hAnsi="Arial" w:cs="Arial"/>
              </w:rPr>
              <w:t>SGC</w:t>
            </w:r>
          </w:p>
        </w:tc>
        <w:tc>
          <w:tcPr>
            <w:tcW w:w="9047" w:type="dxa"/>
            <w:vAlign w:val="center"/>
          </w:tcPr>
          <w:p w14:paraId="2A2FE6BE" w14:textId="277867A8" w:rsidR="00E74CBD" w:rsidRPr="00EE0E77" w:rsidRDefault="00E74CBD" w:rsidP="001128B3">
            <w:pPr>
              <w:spacing w:line="360" w:lineRule="auto"/>
              <w:rPr>
                <w:rFonts w:ascii="Arial" w:hAnsi="Arial" w:cs="Arial"/>
              </w:rPr>
            </w:pPr>
            <w:r w:rsidRPr="00EE0E77">
              <w:rPr>
                <w:rFonts w:ascii="Arial" w:hAnsi="Arial" w:cs="Arial"/>
              </w:rPr>
              <w:t>Sistema de Gestión de la Calidad (propio del MINEDUC)</w:t>
            </w:r>
          </w:p>
        </w:tc>
      </w:tr>
      <w:tr w:rsidR="00E74CBD" w:rsidRPr="00EE0E77" w14:paraId="387E3FC5" w14:textId="77777777" w:rsidTr="001128B3">
        <w:trPr>
          <w:trHeight w:val="368"/>
        </w:trPr>
        <w:tc>
          <w:tcPr>
            <w:tcW w:w="2226" w:type="dxa"/>
            <w:vAlign w:val="center"/>
          </w:tcPr>
          <w:p w14:paraId="2F8D2991" w14:textId="54938AEB" w:rsidR="00E74CBD" w:rsidRPr="00EE0E77" w:rsidRDefault="00E74CBD" w:rsidP="001128B3">
            <w:pPr>
              <w:spacing w:line="360" w:lineRule="auto"/>
              <w:rPr>
                <w:rFonts w:ascii="Arial" w:hAnsi="Arial" w:cs="Arial"/>
              </w:rPr>
            </w:pPr>
            <w:r w:rsidRPr="00EE0E77">
              <w:rPr>
                <w:rFonts w:ascii="Arial" w:hAnsi="Arial" w:cs="Arial"/>
              </w:rPr>
              <w:t>SIAD</w:t>
            </w:r>
          </w:p>
        </w:tc>
        <w:tc>
          <w:tcPr>
            <w:tcW w:w="9047" w:type="dxa"/>
            <w:vAlign w:val="center"/>
          </w:tcPr>
          <w:p w14:paraId="55805D0B" w14:textId="6C3728D8" w:rsidR="00E74CBD" w:rsidRPr="00EE0E77" w:rsidRDefault="00E74CBD" w:rsidP="001128B3">
            <w:pPr>
              <w:spacing w:line="360" w:lineRule="auto"/>
              <w:rPr>
                <w:rFonts w:ascii="Arial" w:hAnsi="Arial" w:cs="Arial"/>
              </w:rPr>
            </w:pPr>
            <w:r w:rsidRPr="00EE0E77">
              <w:rPr>
                <w:rFonts w:ascii="Arial" w:hAnsi="Arial" w:cs="Arial"/>
                <w:lang w:val="es-GT"/>
              </w:rPr>
              <w:t xml:space="preserve">Sistema Interno de Administración de Documentos </w:t>
            </w:r>
            <w:r w:rsidRPr="00EE0E77">
              <w:rPr>
                <w:rFonts w:ascii="Arial" w:hAnsi="Arial" w:cs="Arial"/>
              </w:rPr>
              <w:t>(propio del MINEDUC)</w:t>
            </w:r>
          </w:p>
        </w:tc>
      </w:tr>
      <w:tr w:rsidR="00E74CBD" w:rsidRPr="00EE0E77" w14:paraId="1ADBEF3F" w14:textId="77777777" w:rsidTr="001128B3">
        <w:trPr>
          <w:trHeight w:val="368"/>
        </w:trPr>
        <w:tc>
          <w:tcPr>
            <w:tcW w:w="2226" w:type="dxa"/>
            <w:vAlign w:val="center"/>
          </w:tcPr>
          <w:p w14:paraId="5E613B10" w14:textId="39F6F9A6" w:rsidR="00E74CBD" w:rsidRPr="00EE0E77" w:rsidRDefault="00E74CBD" w:rsidP="001128B3">
            <w:pPr>
              <w:spacing w:line="360" w:lineRule="auto"/>
              <w:rPr>
                <w:rFonts w:ascii="Arial" w:hAnsi="Arial" w:cs="Arial"/>
              </w:rPr>
            </w:pPr>
            <w:r w:rsidRPr="00EE0E77">
              <w:rPr>
                <w:rFonts w:ascii="Arial" w:hAnsi="Arial" w:cs="Arial"/>
              </w:rPr>
              <w:t>SiARH</w:t>
            </w:r>
          </w:p>
        </w:tc>
        <w:tc>
          <w:tcPr>
            <w:tcW w:w="9047" w:type="dxa"/>
            <w:vAlign w:val="center"/>
          </w:tcPr>
          <w:p w14:paraId="5323AE20" w14:textId="311E903E" w:rsidR="00E74CBD" w:rsidRPr="00EE0E77" w:rsidRDefault="00E74CBD" w:rsidP="001128B3">
            <w:pPr>
              <w:spacing w:line="360" w:lineRule="auto"/>
              <w:rPr>
                <w:rFonts w:ascii="Arial" w:hAnsi="Arial" w:cs="Arial"/>
              </w:rPr>
            </w:pPr>
            <w:r w:rsidRPr="00EE0E77">
              <w:rPr>
                <w:rFonts w:ascii="Arial" w:hAnsi="Arial" w:cs="Arial"/>
              </w:rPr>
              <w:t>Sistema Informático de Administración de Recursos Humanos (uso gubernamental)</w:t>
            </w:r>
          </w:p>
        </w:tc>
      </w:tr>
      <w:tr w:rsidR="00E74CBD" w:rsidRPr="00EE0E77" w14:paraId="7DB53274" w14:textId="77777777" w:rsidTr="001128B3">
        <w:trPr>
          <w:trHeight w:val="368"/>
        </w:trPr>
        <w:tc>
          <w:tcPr>
            <w:tcW w:w="2226" w:type="dxa"/>
            <w:vAlign w:val="center"/>
          </w:tcPr>
          <w:p w14:paraId="027613C4" w14:textId="4D59BF1F" w:rsidR="00E74CBD" w:rsidRPr="00EE0E77" w:rsidRDefault="00E74CBD" w:rsidP="001128B3">
            <w:pPr>
              <w:spacing w:line="360" w:lineRule="auto"/>
              <w:rPr>
                <w:rFonts w:ascii="Arial" w:hAnsi="Arial" w:cs="Arial"/>
              </w:rPr>
            </w:pPr>
            <w:r w:rsidRPr="00EE0E77">
              <w:rPr>
                <w:rFonts w:ascii="Arial" w:hAnsi="Arial" w:cs="Arial"/>
              </w:rPr>
              <w:t>SICOIN</w:t>
            </w:r>
          </w:p>
        </w:tc>
        <w:tc>
          <w:tcPr>
            <w:tcW w:w="9047" w:type="dxa"/>
            <w:vAlign w:val="center"/>
          </w:tcPr>
          <w:p w14:paraId="06E0EB72" w14:textId="062D633A" w:rsidR="00E74CBD" w:rsidRPr="00EE0E77" w:rsidRDefault="00E74CBD" w:rsidP="001128B3">
            <w:pPr>
              <w:spacing w:line="360" w:lineRule="auto"/>
              <w:rPr>
                <w:rFonts w:ascii="Arial" w:hAnsi="Arial" w:cs="Arial"/>
              </w:rPr>
            </w:pPr>
            <w:r w:rsidRPr="00EE0E77">
              <w:rPr>
                <w:rFonts w:ascii="Arial" w:hAnsi="Arial" w:cs="Arial"/>
              </w:rPr>
              <w:t>Sistema de Contabilidad Integrada, programa informático gubernamental para realizar gestiones presupuestarias y financieras. (uso gubernamental)</w:t>
            </w:r>
          </w:p>
        </w:tc>
      </w:tr>
      <w:tr w:rsidR="00E74CBD" w:rsidRPr="00EE0E77" w14:paraId="64822AA1" w14:textId="77777777" w:rsidTr="001128B3">
        <w:trPr>
          <w:trHeight w:val="368"/>
        </w:trPr>
        <w:tc>
          <w:tcPr>
            <w:tcW w:w="2226" w:type="dxa"/>
            <w:vAlign w:val="center"/>
          </w:tcPr>
          <w:p w14:paraId="2B5D8C43" w14:textId="57A119B8" w:rsidR="00E74CBD" w:rsidRPr="00EE0E77" w:rsidRDefault="00E74CBD" w:rsidP="001128B3">
            <w:pPr>
              <w:spacing w:line="360" w:lineRule="auto"/>
              <w:rPr>
                <w:rFonts w:ascii="Arial" w:hAnsi="Arial" w:cs="Arial"/>
              </w:rPr>
            </w:pPr>
            <w:r w:rsidRPr="00EE0E77">
              <w:rPr>
                <w:rFonts w:ascii="Arial" w:hAnsi="Arial" w:cs="Arial"/>
              </w:rPr>
              <w:t>SIGES</w:t>
            </w:r>
          </w:p>
        </w:tc>
        <w:tc>
          <w:tcPr>
            <w:tcW w:w="9047" w:type="dxa"/>
            <w:vAlign w:val="center"/>
          </w:tcPr>
          <w:p w14:paraId="3EDAA1E9" w14:textId="5F98C82C" w:rsidR="00E74CBD" w:rsidRPr="00EE0E77" w:rsidRDefault="00E74CBD" w:rsidP="001128B3">
            <w:pPr>
              <w:spacing w:line="360" w:lineRule="auto"/>
              <w:rPr>
                <w:rFonts w:ascii="Arial" w:hAnsi="Arial" w:cs="Arial"/>
              </w:rPr>
            </w:pPr>
            <w:r w:rsidRPr="00EE0E77">
              <w:rPr>
                <w:rFonts w:ascii="Arial" w:hAnsi="Arial" w:cs="Arial"/>
              </w:rPr>
              <w:t>Sistema de Gestión, programa informático gubernamental para realizar gestiones administrativas. (uso gubernamental)</w:t>
            </w:r>
          </w:p>
        </w:tc>
      </w:tr>
      <w:tr w:rsidR="00E74CBD" w:rsidRPr="00EE0E77" w14:paraId="6B29D52D" w14:textId="77777777" w:rsidTr="001128B3">
        <w:trPr>
          <w:trHeight w:val="368"/>
        </w:trPr>
        <w:tc>
          <w:tcPr>
            <w:tcW w:w="2226" w:type="dxa"/>
            <w:vAlign w:val="center"/>
          </w:tcPr>
          <w:p w14:paraId="70AA4B29" w14:textId="689F2E4D" w:rsidR="00E74CBD" w:rsidRPr="00EE0E77" w:rsidRDefault="00E74CBD" w:rsidP="001128B3">
            <w:pPr>
              <w:spacing w:line="360" w:lineRule="auto"/>
              <w:rPr>
                <w:rFonts w:ascii="Arial" w:hAnsi="Arial" w:cs="Arial"/>
              </w:rPr>
            </w:pPr>
            <w:r w:rsidRPr="00EE0E77">
              <w:rPr>
                <w:rFonts w:ascii="Arial" w:hAnsi="Arial" w:cs="Arial"/>
              </w:rPr>
              <w:t>STEG-MINEDUC</w:t>
            </w:r>
          </w:p>
        </w:tc>
        <w:tc>
          <w:tcPr>
            <w:tcW w:w="9047" w:type="dxa"/>
            <w:vAlign w:val="center"/>
          </w:tcPr>
          <w:p w14:paraId="50125A95" w14:textId="12A76FD2" w:rsidR="00E74CBD" w:rsidRPr="00EE0E77" w:rsidRDefault="00E74CBD" w:rsidP="001128B3">
            <w:pPr>
              <w:spacing w:line="360" w:lineRule="auto"/>
              <w:rPr>
                <w:rFonts w:ascii="Arial" w:hAnsi="Arial" w:cs="Arial"/>
              </w:rPr>
            </w:pPr>
            <w:r w:rsidRPr="00EE0E77">
              <w:rPr>
                <w:rFonts w:ascii="Arial" w:hAnsi="Arial" w:cs="Arial"/>
              </w:rPr>
              <w:t>Sindicato de Trabajadores de Educación de Guatemala</w:t>
            </w:r>
          </w:p>
        </w:tc>
      </w:tr>
      <w:tr w:rsidR="00E74CBD" w:rsidRPr="00EE0E77" w14:paraId="0378FDFE" w14:textId="77777777" w:rsidTr="001128B3">
        <w:trPr>
          <w:trHeight w:val="368"/>
        </w:trPr>
        <w:tc>
          <w:tcPr>
            <w:tcW w:w="2226" w:type="dxa"/>
            <w:vAlign w:val="center"/>
          </w:tcPr>
          <w:p w14:paraId="3EE41164" w14:textId="1C545321" w:rsidR="00E74CBD" w:rsidRPr="00EE0E77" w:rsidRDefault="00E74CBD" w:rsidP="001128B3">
            <w:pPr>
              <w:spacing w:line="360" w:lineRule="auto"/>
              <w:rPr>
                <w:rFonts w:ascii="Arial" w:hAnsi="Arial" w:cs="Arial"/>
              </w:rPr>
            </w:pPr>
            <w:r>
              <w:rPr>
                <w:rFonts w:ascii="Arial" w:hAnsi="Arial" w:cs="Arial"/>
              </w:rPr>
              <w:t>SINAE</w:t>
            </w:r>
          </w:p>
        </w:tc>
        <w:tc>
          <w:tcPr>
            <w:tcW w:w="9047" w:type="dxa"/>
            <w:vAlign w:val="center"/>
          </w:tcPr>
          <w:p w14:paraId="4E7BEE7D" w14:textId="7AC6EB4E" w:rsidR="00E74CBD" w:rsidRPr="00EE0E77" w:rsidRDefault="00E74CBD" w:rsidP="001128B3">
            <w:pPr>
              <w:spacing w:line="360" w:lineRule="auto"/>
              <w:rPr>
                <w:rFonts w:ascii="Arial" w:hAnsi="Arial" w:cs="Arial"/>
              </w:rPr>
            </w:pPr>
            <w:r>
              <w:rPr>
                <w:rFonts w:ascii="Arial" w:hAnsi="Arial" w:cs="Arial"/>
              </w:rPr>
              <w:t>Sistema Nacional de Acompañamiento Educativo</w:t>
            </w:r>
          </w:p>
        </w:tc>
      </w:tr>
      <w:tr w:rsidR="00E74CBD" w:rsidRPr="00EE0E77" w14:paraId="7650FFF5" w14:textId="77777777" w:rsidTr="001128B3">
        <w:trPr>
          <w:trHeight w:val="368"/>
        </w:trPr>
        <w:tc>
          <w:tcPr>
            <w:tcW w:w="2226" w:type="dxa"/>
            <w:vAlign w:val="center"/>
          </w:tcPr>
          <w:p w14:paraId="53B49ED0" w14:textId="33BBD4BF" w:rsidR="00E74CBD" w:rsidRPr="00EE0E77" w:rsidRDefault="00E74CBD" w:rsidP="001128B3">
            <w:pPr>
              <w:spacing w:line="360" w:lineRule="auto"/>
              <w:rPr>
                <w:rFonts w:ascii="Arial" w:hAnsi="Arial" w:cs="Arial"/>
              </w:rPr>
            </w:pPr>
            <w:r>
              <w:rPr>
                <w:rFonts w:ascii="Arial" w:hAnsi="Arial" w:cs="Arial"/>
              </w:rPr>
              <w:t>SiARH</w:t>
            </w:r>
          </w:p>
        </w:tc>
        <w:tc>
          <w:tcPr>
            <w:tcW w:w="9047" w:type="dxa"/>
            <w:vAlign w:val="center"/>
          </w:tcPr>
          <w:p w14:paraId="533D6B7A" w14:textId="14CCA642" w:rsidR="00E74CBD" w:rsidRPr="00EE0E77" w:rsidRDefault="00E74CBD" w:rsidP="001128B3">
            <w:pPr>
              <w:spacing w:line="360" w:lineRule="auto"/>
              <w:rPr>
                <w:rFonts w:ascii="Arial" w:hAnsi="Arial" w:cs="Arial"/>
              </w:rPr>
            </w:pPr>
            <w:r w:rsidRPr="001F0AA0">
              <w:rPr>
                <w:rFonts w:ascii="Arial" w:hAnsi="Arial" w:cs="Arial"/>
              </w:rPr>
              <w:t>Sistema Informático de Administración de Recursos Humanos (uso gubernamental)</w:t>
            </w:r>
          </w:p>
        </w:tc>
      </w:tr>
      <w:tr w:rsidR="00E74CBD" w:rsidRPr="00EE0E77" w14:paraId="1AB605E7" w14:textId="77777777" w:rsidTr="001128B3">
        <w:trPr>
          <w:trHeight w:val="368"/>
        </w:trPr>
        <w:tc>
          <w:tcPr>
            <w:tcW w:w="2226" w:type="dxa"/>
            <w:vAlign w:val="center"/>
          </w:tcPr>
          <w:p w14:paraId="1C7855A3" w14:textId="6504ADB8" w:rsidR="00E74CBD" w:rsidRDefault="00E74CBD" w:rsidP="001128B3">
            <w:pPr>
              <w:spacing w:line="360" w:lineRule="auto"/>
              <w:rPr>
                <w:rFonts w:ascii="Arial" w:hAnsi="Arial" w:cs="Arial"/>
              </w:rPr>
            </w:pPr>
            <w:r>
              <w:rPr>
                <w:rFonts w:ascii="Arial" w:hAnsi="Arial" w:cs="Arial"/>
              </w:rPr>
              <w:t>DIREH</w:t>
            </w:r>
          </w:p>
        </w:tc>
        <w:tc>
          <w:tcPr>
            <w:tcW w:w="9047" w:type="dxa"/>
            <w:vAlign w:val="center"/>
          </w:tcPr>
          <w:p w14:paraId="4F7A1CF7" w14:textId="1CD467A1" w:rsidR="00E74CBD" w:rsidRPr="001F0AA0" w:rsidRDefault="00E74CBD" w:rsidP="001128B3">
            <w:pPr>
              <w:spacing w:line="360" w:lineRule="auto"/>
              <w:rPr>
                <w:rFonts w:ascii="Arial" w:hAnsi="Arial" w:cs="Arial"/>
              </w:rPr>
            </w:pPr>
            <w:r>
              <w:rPr>
                <w:rFonts w:ascii="Arial" w:hAnsi="Arial" w:cs="Arial"/>
              </w:rPr>
              <w:t xml:space="preserve">Dirección de Recursos Humanos </w:t>
            </w:r>
          </w:p>
        </w:tc>
      </w:tr>
      <w:tr w:rsidR="00E74CBD" w:rsidRPr="00EE0E77" w14:paraId="0EC57159" w14:textId="77777777" w:rsidTr="001128B3">
        <w:trPr>
          <w:trHeight w:val="368"/>
        </w:trPr>
        <w:tc>
          <w:tcPr>
            <w:tcW w:w="2226" w:type="dxa"/>
            <w:vAlign w:val="center"/>
          </w:tcPr>
          <w:p w14:paraId="5DB7833F" w14:textId="1B98591E" w:rsidR="00E74CBD" w:rsidRDefault="00E74CBD" w:rsidP="001128B3">
            <w:pPr>
              <w:spacing w:line="360" w:lineRule="auto"/>
              <w:rPr>
                <w:rFonts w:ascii="Arial" w:hAnsi="Arial" w:cs="Arial"/>
              </w:rPr>
            </w:pPr>
            <w:r>
              <w:rPr>
                <w:rFonts w:ascii="Arial" w:hAnsi="Arial" w:cs="Arial"/>
              </w:rPr>
              <w:t>DIAJ</w:t>
            </w:r>
          </w:p>
        </w:tc>
        <w:tc>
          <w:tcPr>
            <w:tcW w:w="9047" w:type="dxa"/>
            <w:vAlign w:val="center"/>
          </w:tcPr>
          <w:p w14:paraId="6432DFED" w14:textId="3C99DBD5" w:rsidR="00E74CBD" w:rsidRPr="001F0AA0" w:rsidRDefault="00E74CBD" w:rsidP="001128B3">
            <w:pPr>
              <w:spacing w:line="360" w:lineRule="auto"/>
              <w:rPr>
                <w:rFonts w:ascii="Arial" w:hAnsi="Arial" w:cs="Arial"/>
              </w:rPr>
            </w:pPr>
            <w:r>
              <w:rPr>
                <w:rFonts w:ascii="Arial" w:hAnsi="Arial" w:cs="Arial"/>
              </w:rPr>
              <w:t>Dirección de Asesoría Jurídica</w:t>
            </w:r>
          </w:p>
        </w:tc>
      </w:tr>
      <w:tr w:rsidR="00E74CBD" w:rsidRPr="00EE0E77" w14:paraId="3FE23B2B" w14:textId="77777777" w:rsidTr="001128B3">
        <w:trPr>
          <w:trHeight w:val="368"/>
        </w:trPr>
        <w:tc>
          <w:tcPr>
            <w:tcW w:w="2226" w:type="dxa"/>
            <w:vAlign w:val="center"/>
          </w:tcPr>
          <w:p w14:paraId="4BDC3CB1" w14:textId="759360E1" w:rsidR="00E74CBD" w:rsidRDefault="00E74CBD" w:rsidP="001128B3">
            <w:pPr>
              <w:spacing w:line="360" w:lineRule="auto"/>
              <w:rPr>
                <w:rFonts w:ascii="Arial" w:hAnsi="Arial" w:cs="Arial"/>
              </w:rPr>
            </w:pPr>
            <w:r>
              <w:rPr>
                <w:rFonts w:ascii="Arial" w:hAnsi="Arial" w:cs="Arial"/>
              </w:rPr>
              <w:t>DIDAI</w:t>
            </w:r>
          </w:p>
        </w:tc>
        <w:tc>
          <w:tcPr>
            <w:tcW w:w="9047" w:type="dxa"/>
            <w:vAlign w:val="center"/>
          </w:tcPr>
          <w:p w14:paraId="5B114072" w14:textId="51EEBFD5" w:rsidR="00E74CBD" w:rsidRPr="001F0AA0" w:rsidRDefault="00E74CBD" w:rsidP="001128B3">
            <w:pPr>
              <w:spacing w:line="360" w:lineRule="auto"/>
              <w:rPr>
                <w:rFonts w:ascii="Arial" w:hAnsi="Arial" w:cs="Arial"/>
              </w:rPr>
            </w:pPr>
            <w:r>
              <w:rPr>
                <w:rFonts w:ascii="Arial" w:hAnsi="Arial" w:cs="Arial"/>
              </w:rPr>
              <w:t>Dirección de Auditoría Interna</w:t>
            </w:r>
          </w:p>
        </w:tc>
      </w:tr>
    </w:tbl>
    <w:p w14:paraId="540D1E0C" w14:textId="77777777" w:rsidR="00BF1E35" w:rsidRPr="00BF1E35" w:rsidRDefault="00BF1E35" w:rsidP="00BF1E35">
      <w:pPr>
        <w:rPr>
          <w:rFonts w:ascii="Arial" w:hAnsi="Arial" w:cs="Arial"/>
          <w:sz w:val="22"/>
          <w:szCs w:val="22"/>
        </w:rPr>
      </w:pPr>
    </w:p>
    <w:p w14:paraId="164695DE" w14:textId="6E4C75C3" w:rsidR="00AA0F63" w:rsidRDefault="00AA0F63">
      <w:pPr>
        <w:jc w:val="left"/>
        <w:rPr>
          <w:rFonts w:ascii="Arial" w:hAnsi="Arial" w:cs="Arial"/>
          <w:sz w:val="22"/>
          <w:szCs w:val="22"/>
        </w:rPr>
      </w:pPr>
      <w:r>
        <w:rPr>
          <w:rFonts w:ascii="Arial" w:hAnsi="Arial" w:cs="Arial"/>
          <w:sz w:val="22"/>
          <w:szCs w:val="22"/>
        </w:rPr>
        <w:br w:type="page"/>
      </w:r>
    </w:p>
    <w:p w14:paraId="064E9B1A" w14:textId="06A0A969" w:rsidR="00733512" w:rsidRDefault="00733512" w:rsidP="00766B29">
      <w:pPr>
        <w:rPr>
          <w:rFonts w:ascii="Arial" w:hAnsi="Arial" w:cs="Arial"/>
          <w:sz w:val="22"/>
          <w:szCs w:val="22"/>
        </w:rPr>
      </w:pPr>
    </w:p>
    <w:p w14:paraId="5C8FE5DA" w14:textId="77777777" w:rsidR="00AA0F63" w:rsidRDefault="00AA0F63" w:rsidP="00766B29">
      <w:pPr>
        <w:rPr>
          <w:rFonts w:ascii="Arial" w:hAnsi="Arial" w:cs="Arial"/>
          <w:sz w:val="22"/>
          <w:szCs w:val="22"/>
        </w:rPr>
      </w:pPr>
    </w:p>
    <w:p w14:paraId="2CF02185" w14:textId="062E8A72" w:rsidR="00733512" w:rsidRDefault="00AA0F63" w:rsidP="00052A05">
      <w:pPr>
        <w:pStyle w:val="Prrafodelista"/>
        <w:numPr>
          <w:ilvl w:val="1"/>
          <w:numId w:val="32"/>
        </w:numPr>
        <w:jc w:val="center"/>
        <w:rPr>
          <w:rFonts w:ascii="Cambria" w:hAnsi="Cambria" w:cs="Arial"/>
          <w:b/>
          <w:sz w:val="22"/>
          <w:szCs w:val="22"/>
        </w:rPr>
      </w:pPr>
      <w:r w:rsidRPr="00AA0F63">
        <w:rPr>
          <w:rFonts w:ascii="Cambria" w:hAnsi="Cambria" w:cs="Arial"/>
          <w:b/>
          <w:sz w:val="22"/>
          <w:szCs w:val="22"/>
        </w:rPr>
        <w:t>Acuerdo Ministerial No. 952-2010 de fecha 8 de junio de 2010, “Reglamento Interno del Jurado Nacional de Oposición</w:t>
      </w:r>
      <w:r w:rsidR="00C334DF">
        <w:rPr>
          <w:rFonts w:ascii="Cambria" w:hAnsi="Cambria" w:cs="Arial"/>
          <w:b/>
          <w:sz w:val="22"/>
          <w:szCs w:val="22"/>
        </w:rPr>
        <w:t>”</w:t>
      </w:r>
      <w:r w:rsidRPr="00AA0F63">
        <w:rPr>
          <w:rFonts w:ascii="Cambria" w:hAnsi="Cambria" w:cs="Arial"/>
          <w:b/>
          <w:sz w:val="22"/>
          <w:szCs w:val="22"/>
        </w:rPr>
        <w:t>.</w:t>
      </w:r>
    </w:p>
    <w:p w14:paraId="249A0271" w14:textId="441B8570" w:rsidR="001F510C" w:rsidRDefault="000C6B2D" w:rsidP="001F510C">
      <w:pPr>
        <w:pStyle w:val="Prrafodelista"/>
        <w:ind w:left="1080"/>
        <w:rPr>
          <w:rFonts w:ascii="Cambria" w:hAnsi="Cambria" w:cs="Arial"/>
          <w:b/>
          <w:sz w:val="22"/>
          <w:szCs w:val="22"/>
        </w:rPr>
      </w:pPr>
      <w:r w:rsidRPr="000C6B2D">
        <w:rPr>
          <w:rFonts w:ascii="Cambria" w:hAnsi="Cambria" w:cs="Arial"/>
          <w:b/>
          <w:sz w:val="22"/>
          <w:szCs w:val="22"/>
        </w:rPr>
        <w:object w:dxaOrig="9180" w:dyaOrig="11881" w14:anchorId="1712B7A2">
          <v:shape id="_x0000_i1026" type="#_x0000_t75" style="width:459pt;height:594pt" o:ole="">
            <v:imagedata r:id="rId13" o:title=""/>
          </v:shape>
          <o:OLEObject Type="Embed" ProgID="Acrobat.Document.DC" ShapeID="_x0000_i1026" DrawAspect="Content" ObjectID="_1781076973" r:id="rId14"/>
        </w:object>
      </w:r>
    </w:p>
    <w:p w14:paraId="435C6452" w14:textId="6EDAED61" w:rsidR="001F510C" w:rsidRDefault="001F510C" w:rsidP="001F510C">
      <w:pPr>
        <w:pStyle w:val="Prrafodelista"/>
        <w:ind w:left="1080"/>
        <w:rPr>
          <w:rFonts w:ascii="Cambria" w:hAnsi="Cambria" w:cs="Arial"/>
          <w:b/>
          <w:sz w:val="22"/>
          <w:szCs w:val="22"/>
        </w:rPr>
      </w:pPr>
    </w:p>
    <w:p w14:paraId="5ABA0878" w14:textId="77777777" w:rsidR="006B7FFE" w:rsidRDefault="006B7FFE" w:rsidP="001F510C">
      <w:pPr>
        <w:pStyle w:val="Prrafodelista"/>
        <w:ind w:left="1080"/>
        <w:rPr>
          <w:rFonts w:ascii="Cambria" w:hAnsi="Cambria" w:cs="Arial"/>
          <w:b/>
          <w:sz w:val="22"/>
          <w:szCs w:val="22"/>
        </w:rPr>
      </w:pPr>
    </w:p>
    <w:p w14:paraId="2DE3CC1F" w14:textId="77777777" w:rsidR="006B7FFE" w:rsidRDefault="006B7FFE" w:rsidP="001F510C">
      <w:pPr>
        <w:pStyle w:val="Prrafodelista"/>
        <w:ind w:left="1080"/>
        <w:rPr>
          <w:rFonts w:ascii="Cambria" w:hAnsi="Cambria" w:cs="Arial"/>
          <w:b/>
          <w:sz w:val="22"/>
          <w:szCs w:val="22"/>
        </w:rPr>
      </w:pPr>
    </w:p>
    <w:p w14:paraId="0CD7E98E" w14:textId="77777777" w:rsidR="006B7FFE" w:rsidRDefault="006B7FFE" w:rsidP="001F510C">
      <w:pPr>
        <w:pStyle w:val="Prrafodelista"/>
        <w:ind w:left="1080"/>
        <w:rPr>
          <w:rFonts w:ascii="Cambria" w:hAnsi="Cambria" w:cs="Arial"/>
          <w:b/>
          <w:noProof/>
          <w:sz w:val="22"/>
          <w:szCs w:val="22"/>
          <w:lang w:val="es-GT" w:eastAsia="es-GT"/>
        </w:rPr>
      </w:pPr>
      <w:r>
        <w:rPr>
          <w:rFonts w:ascii="Cambria" w:hAnsi="Cambria" w:cs="Arial"/>
          <w:b/>
          <w:noProof/>
          <w:sz w:val="22"/>
          <w:szCs w:val="22"/>
          <w:lang w:val="es-GT" w:eastAsia="es-GT"/>
        </w:rPr>
        <w:lastRenderedPageBreak/>
        <w:drawing>
          <wp:anchor distT="0" distB="0" distL="114300" distR="114300" simplePos="0" relativeHeight="251659264" behindDoc="0" locked="0" layoutInCell="1" allowOverlap="1" wp14:anchorId="4BFFB5C8" wp14:editId="3D2D45B4">
            <wp:simplePos x="0" y="0"/>
            <wp:positionH relativeFrom="column">
              <wp:posOffset>266700</wp:posOffset>
            </wp:positionH>
            <wp:positionV relativeFrom="paragraph">
              <wp:posOffset>52705</wp:posOffset>
            </wp:positionV>
            <wp:extent cx="6690995" cy="865568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0995" cy="865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ADF9D" w14:textId="77777777" w:rsidR="006B7FFE" w:rsidRDefault="006B7FFE" w:rsidP="001F510C">
      <w:pPr>
        <w:pStyle w:val="Prrafodelista"/>
        <w:ind w:left="1080"/>
        <w:rPr>
          <w:rFonts w:ascii="Cambria" w:hAnsi="Cambria" w:cs="Arial"/>
          <w:b/>
          <w:noProof/>
          <w:sz w:val="22"/>
          <w:szCs w:val="22"/>
          <w:lang w:val="es-GT" w:eastAsia="es-GT"/>
        </w:rPr>
      </w:pPr>
      <w:r>
        <w:rPr>
          <w:rFonts w:ascii="Cambria" w:hAnsi="Cambria" w:cs="Arial"/>
          <w:b/>
          <w:noProof/>
          <w:sz w:val="22"/>
          <w:szCs w:val="22"/>
          <w:lang w:val="es-GT" w:eastAsia="es-GT"/>
        </w:rPr>
        <w:lastRenderedPageBreak/>
        <w:drawing>
          <wp:anchor distT="0" distB="0" distL="114300" distR="114300" simplePos="0" relativeHeight="251660288" behindDoc="0" locked="0" layoutInCell="1" allowOverlap="1" wp14:anchorId="5C524998" wp14:editId="1FA469A5">
            <wp:simplePos x="0" y="0"/>
            <wp:positionH relativeFrom="column">
              <wp:posOffset>-219075</wp:posOffset>
            </wp:positionH>
            <wp:positionV relativeFrom="paragraph">
              <wp:posOffset>635</wp:posOffset>
            </wp:positionV>
            <wp:extent cx="7068820" cy="834961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8820" cy="834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A83A7" w14:textId="248895D9" w:rsidR="006B7FFE" w:rsidRDefault="006B7FFE" w:rsidP="001F510C">
      <w:pPr>
        <w:pStyle w:val="Prrafodelista"/>
        <w:ind w:left="1080"/>
        <w:rPr>
          <w:rFonts w:ascii="Cambria" w:hAnsi="Cambria" w:cs="Arial"/>
          <w:b/>
          <w:sz w:val="22"/>
          <w:szCs w:val="22"/>
        </w:rPr>
      </w:pPr>
    </w:p>
    <w:p w14:paraId="2E210CC4" w14:textId="1D99236B" w:rsidR="006B7FFE" w:rsidRDefault="007A79BD" w:rsidP="001F510C">
      <w:pPr>
        <w:pStyle w:val="Prrafodelista"/>
        <w:ind w:left="1080"/>
        <w:rPr>
          <w:rFonts w:ascii="Cambria" w:hAnsi="Cambria" w:cs="Arial"/>
          <w:b/>
          <w:noProof/>
          <w:sz w:val="22"/>
          <w:szCs w:val="22"/>
          <w:lang w:val="es-GT" w:eastAsia="es-GT"/>
        </w:rPr>
      </w:pPr>
      <w:r>
        <w:rPr>
          <w:rFonts w:ascii="Cambria" w:hAnsi="Cambria" w:cs="Arial"/>
          <w:b/>
          <w:noProof/>
          <w:sz w:val="22"/>
          <w:szCs w:val="22"/>
          <w:lang w:val="es-GT" w:eastAsia="es-GT"/>
        </w:rPr>
        <w:lastRenderedPageBreak/>
        <w:drawing>
          <wp:anchor distT="0" distB="0" distL="114300" distR="114300" simplePos="0" relativeHeight="251665408" behindDoc="0" locked="0" layoutInCell="1" allowOverlap="1" wp14:anchorId="17C58E13" wp14:editId="5CF931A4">
            <wp:simplePos x="0" y="0"/>
            <wp:positionH relativeFrom="column">
              <wp:posOffset>-244475</wp:posOffset>
            </wp:positionH>
            <wp:positionV relativeFrom="paragraph">
              <wp:posOffset>-1905</wp:posOffset>
            </wp:positionV>
            <wp:extent cx="7021195" cy="9081135"/>
            <wp:effectExtent l="0" t="0" r="8255" b="571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1195" cy="908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763C2" w14:textId="66D4A1DB" w:rsidR="006B7FFE" w:rsidRDefault="007A79BD" w:rsidP="001F510C">
      <w:pPr>
        <w:pStyle w:val="Prrafodelista"/>
        <w:ind w:left="1080"/>
        <w:rPr>
          <w:rFonts w:ascii="Cambria" w:hAnsi="Cambria" w:cs="Arial"/>
          <w:b/>
          <w:noProof/>
          <w:sz w:val="22"/>
          <w:szCs w:val="22"/>
          <w:lang w:val="es-GT" w:eastAsia="es-GT"/>
        </w:rPr>
      </w:pPr>
      <w:r>
        <w:rPr>
          <w:rFonts w:ascii="Cambria" w:hAnsi="Cambria" w:cs="Arial"/>
          <w:b/>
          <w:noProof/>
          <w:sz w:val="22"/>
          <w:szCs w:val="22"/>
          <w:lang w:val="es-GT" w:eastAsia="es-GT"/>
        </w:rPr>
        <w:lastRenderedPageBreak/>
        <w:drawing>
          <wp:anchor distT="0" distB="0" distL="114300" distR="114300" simplePos="0" relativeHeight="251664384" behindDoc="0" locked="0" layoutInCell="1" allowOverlap="1" wp14:anchorId="0BBC7008" wp14:editId="0652464C">
            <wp:simplePos x="0" y="0"/>
            <wp:positionH relativeFrom="column">
              <wp:posOffset>74295</wp:posOffset>
            </wp:positionH>
            <wp:positionV relativeFrom="paragraph">
              <wp:posOffset>66675</wp:posOffset>
            </wp:positionV>
            <wp:extent cx="7016750" cy="781113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0" cy="781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57014" w14:textId="1D5F8F21" w:rsidR="006B7FFE" w:rsidRDefault="006B7FFE" w:rsidP="001F510C">
      <w:pPr>
        <w:pStyle w:val="Prrafodelista"/>
        <w:ind w:left="1080"/>
        <w:rPr>
          <w:rFonts w:ascii="Cambria" w:hAnsi="Cambria" w:cs="Arial"/>
          <w:b/>
          <w:noProof/>
          <w:sz w:val="22"/>
          <w:szCs w:val="22"/>
          <w:lang w:val="es-GT" w:eastAsia="es-GT"/>
        </w:rPr>
      </w:pPr>
    </w:p>
    <w:p w14:paraId="7DDC831D" w14:textId="148E6D4F" w:rsidR="007A79BD" w:rsidRDefault="006B7FFE" w:rsidP="001F510C">
      <w:pPr>
        <w:pStyle w:val="Prrafodelista"/>
        <w:ind w:left="1080"/>
        <w:rPr>
          <w:rFonts w:ascii="Cambria" w:hAnsi="Cambria" w:cs="Arial"/>
          <w:b/>
          <w:noProof/>
          <w:sz w:val="22"/>
          <w:szCs w:val="22"/>
          <w:lang w:val="es-GT" w:eastAsia="es-GT"/>
        </w:rPr>
      </w:pPr>
      <w:r>
        <w:rPr>
          <w:rFonts w:ascii="Cambria" w:hAnsi="Cambria" w:cs="Arial"/>
          <w:b/>
          <w:noProof/>
          <w:sz w:val="22"/>
          <w:szCs w:val="22"/>
          <w:lang w:val="es-GT" w:eastAsia="es-GT"/>
        </w:rPr>
        <w:lastRenderedPageBreak/>
        <w:drawing>
          <wp:inline distT="0" distB="0" distL="0" distR="0" wp14:anchorId="11CFA772" wp14:editId="55BB0C13">
            <wp:extent cx="6829261" cy="76072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9261" cy="7607279"/>
                    </a:xfrm>
                    <a:prstGeom prst="rect">
                      <a:avLst/>
                    </a:prstGeom>
                    <a:noFill/>
                    <a:ln>
                      <a:noFill/>
                    </a:ln>
                  </pic:spPr>
                </pic:pic>
              </a:graphicData>
            </a:graphic>
          </wp:inline>
        </w:drawing>
      </w:r>
    </w:p>
    <w:p w14:paraId="003467AB" w14:textId="77777777" w:rsidR="007A79BD" w:rsidRPr="007A79BD" w:rsidRDefault="007A79BD" w:rsidP="007A79BD">
      <w:pPr>
        <w:rPr>
          <w:lang w:val="es-GT" w:eastAsia="es-GT"/>
        </w:rPr>
      </w:pPr>
    </w:p>
    <w:p w14:paraId="5A8C0583" w14:textId="77777777" w:rsidR="007A79BD" w:rsidRPr="007A79BD" w:rsidRDefault="007A79BD" w:rsidP="007A79BD">
      <w:pPr>
        <w:rPr>
          <w:lang w:val="es-GT" w:eastAsia="es-GT"/>
        </w:rPr>
      </w:pPr>
    </w:p>
    <w:p w14:paraId="7E1FC359" w14:textId="77777777" w:rsidR="007A79BD" w:rsidRPr="007A79BD" w:rsidRDefault="007A79BD" w:rsidP="007A79BD">
      <w:pPr>
        <w:rPr>
          <w:lang w:val="es-GT" w:eastAsia="es-GT"/>
        </w:rPr>
      </w:pPr>
    </w:p>
    <w:p w14:paraId="547765D7" w14:textId="77777777" w:rsidR="007A79BD" w:rsidRPr="007A79BD" w:rsidRDefault="007A79BD" w:rsidP="007A79BD">
      <w:pPr>
        <w:rPr>
          <w:lang w:val="es-GT" w:eastAsia="es-GT"/>
        </w:rPr>
      </w:pPr>
    </w:p>
    <w:p w14:paraId="0117450B" w14:textId="77777777" w:rsidR="007A79BD" w:rsidRPr="007A79BD" w:rsidRDefault="007A79BD" w:rsidP="007A79BD">
      <w:pPr>
        <w:rPr>
          <w:lang w:val="es-GT" w:eastAsia="es-GT"/>
        </w:rPr>
      </w:pPr>
    </w:p>
    <w:p w14:paraId="11BFE958" w14:textId="40A27252" w:rsidR="00205701" w:rsidRDefault="007A79BD" w:rsidP="007A79BD">
      <w:pPr>
        <w:tabs>
          <w:tab w:val="left" w:pos="2419"/>
        </w:tabs>
        <w:rPr>
          <w:noProof/>
          <w:lang w:val="es-GT" w:eastAsia="es-GT"/>
        </w:rPr>
      </w:pPr>
      <w:r>
        <w:rPr>
          <w:noProof/>
          <w:lang w:val="es-GT" w:eastAsia="es-GT"/>
        </w:rPr>
        <w:lastRenderedPageBreak/>
        <w:drawing>
          <wp:inline distT="0" distB="0" distL="0" distR="0" wp14:anchorId="208D573E" wp14:editId="474B4009">
            <wp:extent cx="7021195" cy="9081695"/>
            <wp:effectExtent l="0" t="0" r="825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1195" cy="9081695"/>
                    </a:xfrm>
                    <a:prstGeom prst="rect">
                      <a:avLst/>
                    </a:prstGeom>
                    <a:noFill/>
                    <a:ln>
                      <a:noFill/>
                    </a:ln>
                  </pic:spPr>
                </pic:pic>
              </a:graphicData>
            </a:graphic>
          </wp:inline>
        </w:drawing>
      </w:r>
    </w:p>
    <w:p w14:paraId="37042D24" w14:textId="0A678693" w:rsidR="006B7FFE" w:rsidRDefault="007A79BD" w:rsidP="007A79BD">
      <w:pPr>
        <w:tabs>
          <w:tab w:val="left" w:pos="2419"/>
        </w:tabs>
        <w:rPr>
          <w:lang w:val="es-GT" w:eastAsia="es-GT"/>
        </w:rPr>
      </w:pPr>
      <w:r>
        <w:rPr>
          <w:noProof/>
          <w:lang w:val="es-GT" w:eastAsia="es-GT"/>
        </w:rPr>
        <w:lastRenderedPageBreak/>
        <w:drawing>
          <wp:inline distT="0" distB="0" distL="0" distR="0" wp14:anchorId="0F5E851B" wp14:editId="3915C480">
            <wp:extent cx="6546429" cy="6672508"/>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0677" cy="6676838"/>
                    </a:xfrm>
                    <a:prstGeom prst="rect">
                      <a:avLst/>
                    </a:prstGeom>
                    <a:noFill/>
                    <a:ln>
                      <a:noFill/>
                    </a:ln>
                  </pic:spPr>
                </pic:pic>
              </a:graphicData>
            </a:graphic>
          </wp:inline>
        </w:drawing>
      </w:r>
    </w:p>
    <w:p w14:paraId="3308811E" w14:textId="1EC4EAD2" w:rsidR="00205701" w:rsidRDefault="00205701" w:rsidP="007A79BD">
      <w:pPr>
        <w:tabs>
          <w:tab w:val="left" w:pos="2419"/>
        </w:tabs>
        <w:rPr>
          <w:lang w:val="es-GT" w:eastAsia="es-GT"/>
        </w:rPr>
      </w:pPr>
    </w:p>
    <w:p w14:paraId="03714D3D" w14:textId="2CACD38F" w:rsidR="00935EB4" w:rsidRDefault="00935EB4" w:rsidP="007A79BD">
      <w:pPr>
        <w:tabs>
          <w:tab w:val="left" w:pos="2419"/>
        </w:tabs>
        <w:rPr>
          <w:lang w:val="es-GT" w:eastAsia="es-GT"/>
        </w:rPr>
      </w:pPr>
    </w:p>
    <w:p w14:paraId="7D3CE9D7" w14:textId="24E3D598" w:rsidR="00935EB4" w:rsidRDefault="00935EB4" w:rsidP="007A79BD">
      <w:pPr>
        <w:tabs>
          <w:tab w:val="left" w:pos="2419"/>
        </w:tabs>
        <w:rPr>
          <w:lang w:val="es-GT" w:eastAsia="es-GT"/>
        </w:rPr>
      </w:pPr>
    </w:p>
    <w:p w14:paraId="5385DEB1" w14:textId="51BD082A" w:rsidR="00935EB4" w:rsidRDefault="00935EB4" w:rsidP="007A79BD">
      <w:pPr>
        <w:tabs>
          <w:tab w:val="left" w:pos="2419"/>
        </w:tabs>
        <w:rPr>
          <w:lang w:val="es-GT" w:eastAsia="es-GT"/>
        </w:rPr>
      </w:pPr>
    </w:p>
    <w:p w14:paraId="5BEF0142" w14:textId="7B101E2F" w:rsidR="00935EB4" w:rsidRDefault="00935EB4" w:rsidP="007A79BD">
      <w:pPr>
        <w:tabs>
          <w:tab w:val="left" w:pos="2419"/>
        </w:tabs>
        <w:rPr>
          <w:lang w:val="es-GT" w:eastAsia="es-GT"/>
        </w:rPr>
      </w:pPr>
    </w:p>
    <w:p w14:paraId="3462EFC7" w14:textId="52958520" w:rsidR="00935EB4" w:rsidRDefault="00935EB4" w:rsidP="007A79BD">
      <w:pPr>
        <w:tabs>
          <w:tab w:val="left" w:pos="2419"/>
        </w:tabs>
        <w:rPr>
          <w:lang w:val="es-GT" w:eastAsia="es-GT"/>
        </w:rPr>
      </w:pPr>
    </w:p>
    <w:p w14:paraId="4D2102AD" w14:textId="06708FD3" w:rsidR="00935EB4" w:rsidRDefault="00935EB4" w:rsidP="007A79BD">
      <w:pPr>
        <w:tabs>
          <w:tab w:val="left" w:pos="2419"/>
        </w:tabs>
        <w:rPr>
          <w:lang w:val="es-GT" w:eastAsia="es-GT"/>
        </w:rPr>
      </w:pPr>
    </w:p>
    <w:p w14:paraId="274A577D" w14:textId="6A0B14F9" w:rsidR="00935EB4" w:rsidRDefault="00935EB4" w:rsidP="007A79BD">
      <w:pPr>
        <w:tabs>
          <w:tab w:val="left" w:pos="2419"/>
        </w:tabs>
        <w:rPr>
          <w:lang w:val="es-GT" w:eastAsia="es-GT"/>
        </w:rPr>
      </w:pPr>
    </w:p>
    <w:p w14:paraId="463087FF" w14:textId="4EDE1EEC" w:rsidR="00935EB4" w:rsidRDefault="00935EB4" w:rsidP="007A79BD">
      <w:pPr>
        <w:tabs>
          <w:tab w:val="left" w:pos="2419"/>
        </w:tabs>
        <w:rPr>
          <w:lang w:val="es-GT" w:eastAsia="es-GT"/>
        </w:rPr>
      </w:pPr>
    </w:p>
    <w:p w14:paraId="3A55230B" w14:textId="6F2E38A1" w:rsidR="00935EB4" w:rsidRDefault="00935EB4">
      <w:pPr>
        <w:jc w:val="left"/>
        <w:rPr>
          <w:lang w:val="es-GT" w:eastAsia="es-GT"/>
        </w:rPr>
      </w:pPr>
      <w:r>
        <w:rPr>
          <w:lang w:val="es-GT" w:eastAsia="es-GT"/>
        </w:rPr>
        <w:br w:type="page"/>
      </w:r>
    </w:p>
    <w:p w14:paraId="5B3F7E4F" w14:textId="77777777" w:rsidR="00935EB4" w:rsidRDefault="00935EB4" w:rsidP="007A79BD">
      <w:pPr>
        <w:tabs>
          <w:tab w:val="left" w:pos="2419"/>
        </w:tabs>
        <w:rPr>
          <w:lang w:val="es-GT" w:eastAsia="es-GT"/>
        </w:rPr>
      </w:pPr>
    </w:p>
    <w:p w14:paraId="684E20C1" w14:textId="634AC4AD" w:rsidR="00205701" w:rsidRDefault="00205701" w:rsidP="007A79BD">
      <w:pPr>
        <w:tabs>
          <w:tab w:val="left" w:pos="2419"/>
        </w:tabs>
        <w:rPr>
          <w:lang w:val="es-GT" w:eastAsia="es-GT"/>
        </w:rPr>
      </w:pPr>
      <w:r>
        <w:rPr>
          <w:noProof/>
          <w:lang w:val="es-GT" w:eastAsia="es-GT"/>
        </w:rPr>
        <w:drawing>
          <wp:inline distT="0" distB="0" distL="0" distR="0" wp14:anchorId="4E01A9AE" wp14:editId="1934EF16">
            <wp:extent cx="7016750" cy="5200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8551" b="29198"/>
                    <a:stretch/>
                  </pic:blipFill>
                  <pic:spPr bwMode="auto">
                    <a:xfrm>
                      <a:off x="0" y="0"/>
                      <a:ext cx="7021195" cy="5203945"/>
                    </a:xfrm>
                    <a:prstGeom prst="rect">
                      <a:avLst/>
                    </a:prstGeom>
                    <a:noFill/>
                    <a:ln>
                      <a:noFill/>
                    </a:ln>
                    <a:extLst>
                      <a:ext uri="{53640926-AAD7-44D8-BBD7-CCE9431645EC}">
                        <a14:shadowObscured xmlns:a14="http://schemas.microsoft.com/office/drawing/2010/main"/>
                      </a:ext>
                    </a:extLst>
                  </pic:spPr>
                </pic:pic>
              </a:graphicData>
            </a:graphic>
          </wp:inline>
        </w:drawing>
      </w:r>
    </w:p>
    <w:p w14:paraId="46680DCB" w14:textId="20E602A2" w:rsidR="00935EB4" w:rsidRDefault="00935EB4" w:rsidP="007A79BD">
      <w:pPr>
        <w:tabs>
          <w:tab w:val="left" w:pos="2419"/>
        </w:tabs>
        <w:rPr>
          <w:lang w:val="es-GT" w:eastAsia="es-GT"/>
        </w:rPr>
      </w:pPr>
    </w:p>
    <w:sectPr w:rsidR="00935EB4" w:rsidSect="00FF3749">
      <w:headerReference w:type="default" r:id="rId23"/>
      <w:footerReference w:type="default" r:id="rId24"/>
      <w:headerReference w:type="first" r:id="rId25"/>
      <w:footerReference w:type="first" r:id="rId26"/>
      <w:endnotePr>
        <w:numFmt w:val="decimal"/>
      </w:endnotePr>
      <w:type w:val="continuous"/>
      <w:pgSz w:w="12240" w:h="15840" w:code="1"/>
      <w:pgMar w:top="1134" w:right="61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96A08" w14:textId="77777777" w:rsidR="003C6B8F" w:rsidRDefault="003C6B8F" w:rsidP="003D767C">
      <w:r>
        <w:separator/>
      </w:r>
    </w:p>
  </w:endnote>
  <w:endnote w:type="continuationSeparator" w:id="0">
    <w:p w14:paraId="2B8004FE" w14:textId="77777777" w:rsidR="003C6B8F" w:rsidRDefault="003C6B8F"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1FC3" w14:textId="77777777" w:rsidR="004B3EE8" w:rsidRPr="00165CB0" w:rsidRDefault="004B3EE8" w:rsidP="003F26D0">
    <w:pPr>
      <w:pStyle w:val="Piedepgina"/>
      <w:jc w:val="center"/>
      <w:rPr>
        <w:rFonts w:ascii="Arial Narrow" w:hAnsi="Arial Narrow"/>
        <w:color w:val="333399"/>
      </w:rPr>
    </w:pPr>
    <w:r w:rsidRPr="00165CB0">
      <w:rPr>
        <w:rFonts w:ascii="Arial Narrow" w:hAnsi="Arial Narrow"/>
        <w:color w:val="333399"/>
      </w:rPr>
      <w:t xml:space="preserve">Todos los documentos que se </w:t>
    </w:r>
    <w:r w:rsidRPr="0070071D">
      <w:rPr>
        <w:rFonts w:ascii="Arial Narrow" w:hAnsi="Arial Narrow"/>
        <w:color w:val="333399"/>
      </w:rPr>
      <w:t>encuentran en el Sitio W</w:t>
    </w:r>
    <w:r>
      <w:rPr>
        <w:rFonts w:ascii="Arial Narrow" w:hAnsi="Arial Narrow"/>
        <w:color w:val="333399"/>
      </w:rPr>
      <w:t xml:space="preserve">eb del Sistema de Gestión de </w:t>
    </w:r>
    <w:r w:rsidRPr="0070071D">
      <w:rPr>
        <w:rFonts w:ascii="Arial Narrow" w:hAnsi="Arial Narrow"/>
        <w:color w:val="333399"/>
      </w:rPr>
      <w:t>Calidad son</w:t>
    </w:r>
    <w:r w:rsidRPr="00165CB0">
      <w:rPr>
        <w:rFonts w:ascii="Arial Narrow" w:hAnsi="Arial Narrow"/>
        <w:color w:val="333399"/>
      </w:rPr>
      <w:t xml:space="preserve"> los document</w:t>
    </w:r>
    <w:r>
      <w:rPr>
        <w:rFonts w:ascii="Arial Narrow" w:hAnsi="Arial Narrow"/>
        <w:color w:val="333399"/>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04BC" w14:textId="77777777" w:rsidR="004B3EE8" w:rsidRPr="00165CB0" w:rsidRDefault="004B3EE8" w:rsidP="00E97F48">
    <w:pPr>
      <w:pStyle w:val="Piedepgina"/>
      <w:jc w:val="center"/>
      <w:rPr>
        <w:rFonts w:ascii="Arial Narrow" w:hAnsi="Arial Narrow"/>
        <w:color w:val="333399"/>
      </w:rPr>
    </w:pPr>
    <w:r w:rsidRPr="00165CB0">
      <w:rPr>
        <w:rFonts w:ascii="Arial Narrow" w:hAnsi="Arial Narrow"/>
        <w:color w:val="333399"/>
      </w:rPr>
      <w:t xml:space="preserve">Todos los documentos que se </w:t>
    </w:r>
    <w:r w:rsidRPr="00B470C7">
      <w:rPr>
        <w:rFonts w:ascii="Arial Narrow" w:hAnsi="Arial Narrow"/>
        <w:color w:val="333399"/>
      </w:rPr>
      <w:t>encuentran en el Sitio Web del Sistema de Gestión de Calidad son los</w:t>
    </w:r>
    <w:r w:rsidRPr="00165CB0">
      <w:rPr>
        <w:rFonts w:ascii="Arial Narrow" w:hAnsi="Arial Narrow"/>
        <w:color w:val="333399"/>
      </w:rPr>
      <w:t xml:space="preserve"> document</w:t>
    </w:r>
    <w:r>
      <w:rPr>
        <w:rFonts w:ascii="Arial Narrow" w:hAnsi="Arial Narrow"/>
        <w:color w:val="333399"/>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3AF33" w14:textId="77777777" w:rsidR="003C6B8F" w:rsidRDefault="003C6B8F" w:rsidP="003D767C">
      <w:r>
        <w:separator/>
      </w:r>
    </w:p>
  </w:footnote>
  <w:footnote w:type="continuationSeparator" w:id="0">
    <w:p w14:paraId="0062CD36" w14:textId="77777777" w:rsidR="003C6B8F" w:rsidRDefault="003C6B8F" w:rsidP="003D767C">
      <w:r>
        <w:continuationSeparator/>
      </w:r>
    </w:p>
  </w:footnote>
  <w:footnote w:id="1">
    <w:p w14:paraId="1C2A2E92" w14:textId="77777777" w:rsidR="004B3EE8" w:rsidRPr="00A22019" w:rsidRDefault="004B3EE8">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194948B8" w14:textId="77777777" w:rsidR="004B3EE8" w:rsidRPr="00954D33" w:rsidRDefault="004B3EE8">
      <w:pPr>
        <w:pStyle w:val="Textonotapie"/>
        <w:rPr>
          <w:rFonts w:ascii="Arial" w:hAnsi="Arial" w:cs="Arial"/>
          <w:szCs w:val="16"/>
          <w:lang w:val="es-GT"/>
        </w:rPr>
      </w:pPr>
      <w:r w:rsidRPr="00954D33">
        <w:rPr>
          <w:rStyle w:val="Refdenotaalpie"/>
          <w:rFonts w:ascii="Arial" w:hAnsi="Arial" w:cs="Arial"/>
          <w:szCs w:val="16"/>
        </w:rPr>
        <w:footnoteRef/>
      </w:r>
      <w:r w:rsidRPr="00954D33">
        <w:rPr>
          <w:rFonts w:ascii="Arial" w:hAnsi="Arial" w:cs="Arial"/>
          <w:szCs w:val="16"/>
        </w:rPr>
        <w:t xml:space="preserve"> </w:t>
      </w:r>
      <w:r>
        <w:rPr>
          <w:rFonts w:ascii="Arial" w:hAnsi="Arial" w:cs="Arial"/>
          <w:szCs w:val="16"/>
          <w:lang w:val="es-GT"/>
        </w:rPr>
        <w:t>Fuente:</w:t>
      </w:r>
      <w:r w:rsidRPr="00954D33">
        <w:rPr>
          <w:rFonts w:ascii="Arial" w:hAnsi="Arial" w:cs="Arial"/>
          <w:szCs w:val="16"/>
          <w:lang w:val="es-GT"/>
        </w:rPr>
        <w:t xml:space="preserve"> página web del Ministerio de Educación</w:t>
      </w:r>
      <w:r>
        <w:rPr>
          <w:rFonts w:ascii="Arial" w:hAnsi="Arial" w:cs="Arial"/>
          <w:szCs w:val="16"/>
          <w:lang w:val="es-GT"/>
        </w:rPr>
        <w:t xml:space="preserve">, </w:t>
      </w:r>
      <w:r w:rsidRPr="00954D33">
        <w:rPr>
          <w:rFonts w:ascii="Arial" w:hAnsi="Arial" w:cs="Arial"/>
          <w:szCs w:val="16"/>
          <w:lang w:val="es-GT"/>
        </w:rPr>
        <w:t>www.mineduc.gob.gt</w:t>
      </w:r>
    </w:p>
  </w:footnote>
  <w:footnote w:id="3">
    <w:p w14:paraId="2B777EBB" w14:textId="77777777" w:rsidR="004B3EE8" w:rsidRPr="00BF1E35" w:rsidRDefault="004B3EE8">
      <w:pPr>
        <w:pStyle w:val="Textonotapie"/>
        <w:rPr>
          <w:lang w:val="es-GT"/>
        </w:rPr>
      </w:pPr>
      <w:r>
        <w:rPr>
          <w:rStyle w:val="Refdenotaalpie"/>
        </w:rPr>
        <w:footnoteRef/>
      </w:r>
      <w:r>
        <w:t xml:space="preserve"> </w:t>
      </w:r>
      <w:r>
        <w:rPr>
          <w:rFonts w:ascii="Arial" w:hAnsi="Arial" w:cs="Arial"/>
          <w:szCs w:val="16"/>
          <w:lang w:val="es-GT"/>
        </w:rPr>
        <w:t>Fuente:</w:t>
      </w:r>
      <w:r w:rsidRPr="00954D33">
        <w:rPr>
          <w:rFonts w:ascii="Arial" w:hAnsi="Arial" w:cs="Arial"/>
          <w:szCs w:val="16"/>
          <w:lang w:val="es-GT"/>
        </w:rPr>
        <w:t xml:space="preserve"> página web del Ministerio de Educación</w:t>
      </w:r>
      <w:r>
        <w:rPr>
          <w:rFonts w:ascii="Arial" w:hAnsi="Arial" w:cs="Arial"/>
          <w:szCs w:val="16"/>
          <w:lang w:val="es-GT"/>
        </w:rPr>
        <w:t xml:space="preserve">, </w:t>
      </w:r>
      <w:r w:rsidRPr="00954D33">
        <w:rPr>
          <w:rFonts w:ascii="Arial" w:hAnsi="Arial" w:cs="Arial"/>
          <w:szCs w:val="16"/>
          <w:lang w:val="es-GT"/>
        </w:rPr>
        <w:t>www.mineduc.gob.gt</w:t>
      </w:r>
    </w:p>
  </w:footnote>
  <w:footnote w:id="4">
    <w:p w14:paraId="22459524" w14:textId="77777777" w:rsidR="004B3EE8" w:rsidRPr="00954D33" w:rsidRDefault="004B3EE8" w:rsidP="00954D33">
      <w:pPr>
        <w:pStyle w:val="Textonotaalfinal"/>
        <w:rPr>
          <w:rFonts w:ascii="Arial" w:hAnsi="Arial" w:cs="Arial"/>
          <w:szCs w:val="16"/>
          <w:lang w:val="es-GT"/>
        </w:rPr>
      </w:pPr>
      <w:r w:rsidRPr="00954D33">
        <w:rPr>
          <w:rStyle w:val="Refdenotaalpie"/>
          <w:rFonts w:ascii="Arial" w:hAnsi="Arial" w:cs="Arial"/>
          <w:szCs w:val="16"/>
        </w:rPr>
        <w:footnoteRef/>
      </w:r>
      <w:r w:rsidRPr="00954D33">
        <w:rPr>
          <w:rFonts w:ascii="Arial" w:hAnsi="Arial" w:cs="Arial"/>
          <w:szCs w:val="16"/>
        </w:rPr>
        <w:t xml:space="preserve"> </w:t>
      </w:r>
      <w:r>
        <w:rPr>
          <w:rFonts w:ascii="Arial" w:hAnsi="Arial" w:cs="Arial"/>
          <w:szCs w:val="16"/>
        </w:rPr>
        <w:t xml:space="preserve">Fuente: </w:t>
      </w:r>
      <w:r w:rsidRPr="00954D33">
        <w:rPr>
          <w:rFonts w:ascii="Arial" w:hAnsi="Arial" w:cs="Arial"/>
          <w:szCs w:val="16"/>
          <w:lang w:val="es-GT"/>
        </w:rPr>
        <w:t>Acuerdo Ministerial No. 146-2023, de fecha 17 de enero de 2023, Código de Ética del Ministerio de Educación</w:t>
      </w:r>
    </w:p>
  </w:footnote>
  <w:footnote w:id="5">
    <w:p w14:paraId="62774B4F" w14:textId="77777777" w:rsidR="004B3EE8" w:rsidRPr="00BF1E35" w:rsidRDefault="004B3EE8">
      <w:pPr>
        <w:pStyle w:val="Textonotapie"/>
        <w:rPr>
          <w:lang w:val="es-GT"/>
        </w:rPr>
      </w:pPr>
      <w:r>
        <w:rPr>
          <w:rStyle w:val="Refdenotaalpie"/>
        </w:rPr>
        <w:footnoteRef/>
      </w:r>
      <w:r>
        <w:t xml:space="preserve"> </w:t>
      </w:r>
      <w:r>
        <w:rPr>
          <w:rFonts w:ascii="Arial" w:hAnsi="Arial" w:cs="Arial"/>
          <w:szCs w:val="16"/>
          <w:lang w:val="es-GT"/>
        </w:rPr>
        <w:t>Fuente:</w:t>
      </w:r>
      <w:r w:rsidRPr="00954D33">
        <w:rPr>
          <w:rFonts w:ascii="Arial" w:hAnsi="Arial" w:cs="Arial"/>
          <w:szCs w:val="16"/>
          <w:lang w:val="es-GT"/>
        </w:rPr>
        <w:t xml:space="preserve"> página web del Ministerio de Educación</w:t>
      </w:r>
      <w:r>
        <w:rPr>
          <w:rFonts w:ascii="Arial" w:hAnsi="Arial" w:cs="Arial"/>
          <w:szCs w:val="16"/>
          <w:lang w:val="es-GT"/>
        </w:rPr>
        <w:t xml:space="preserve">, </w:t>
      </w:r>
      <w:r w:rsidRPr="00954D33">
        <w:rPr>
          <w:rFonts w:ascii="Arial" w:hAnsi="Arial" w:cs="Arial"/>
          <w:szCs w:val="16"/>
          <w:lang w:val="es-GT"/>
        </w:rPr>
        <w:t>www.mineduc.gob.gt</w:t>
      </w:r>
    </w:p>
  </w:footnote>
  <w:footnote w:id="6">
    <w:p w14:paraId="15910F9C" w14:textId="77777777" w:rsidR="004B3EE8" w:rsidRPr="000F76DE" w:rsidRDefault="004B3EE8">
      <w:pPr>
        <w:pStyle w:val="Textonotapie"/>
        <w:rPr>
          <w:rFonts w:ascii="Arial" w:hAnsi="Arial" w:cs="Arial"/>
          <w:szCs w:val="16"/>
          <w:lang w:val="es-GT"/>
        </w:rPr>
      </w:pPr>
      <w:r w:rsidRPr="000F76DE">
        <w:rPr>
          <w:rStyle w:val="Refdenotaalpie"/>
          <w:rFonts w:ascii="Arial" w:hAnsi="Arial" w:cs="Arial"/>
          <w:szCs w:val="16"/>
        </w:rPr>
        <w:footnoteRef/>
      </w:r>
      <w:r w:rsidRPr="000F76DE">
        <w:rPr>
          <w:rFonts w:ascii="Arial" w:hAnsi="Arial" w:cs="Arial"/>
          <w:szCs w:val="16"/>
        </w:rPr>
        <w:t xml:space="preserve"> </w:t>
      </w:r>
      <w:r w:rsidRPr="000F76DE">
        <w:rPr>
          <w:rFonts w:ascii="Arial" w:hAnsi="Arial" w:cs="Arial"/>
          <w:szCs w:val="16"/>
          <w:lang w:val="es-GT"/>
        </w:rPr>
        <w:t>Fuente: Acuerdo Gubernativo 225-2008, de fecha 12 de septiembre de 2008, Reglamento Orgánico Interno del MINEDUC</w:t>
      </w:r>
    </w:p>
  </w:footnote>
  <w:footnote w:id="7">
    <w:p w14:paraId="79109B73" w14:textId="77777777" w:rsidR="004B3EE8" w:rsidRPr="00CB5C4B" w:rsidRDefault="004B3EE8">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E1FA" w14:textId="77777777" w:rsidR="004B3EE8" w:rsidRPr="00823A74" w:rsidRDefault="004B3EE8" w:rsidP="00823A74">
    <w:pPr>
      <w:pStyle w:val="Piedepgina"/>
      <w:tabs>
        <w:tab w:val="clear" w:pos="4252"/>
        <w:tab w:val="clear" w:pos="8504"/>
        <w:tab w:val="center" w:pos="4800"/>
        <w:tab w:val="right" w:pos="9960"/>
      </w:tabs>
      <w:rPr>
        <w:sz w:val="18"/>
      </w:rPr>
    </w:pPr>
    <w:r>
      <w:rPr>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4B3EE8" w14:paraId="1E95A7E1" w14:textId="77777777" w:rsidTr="00EE43DB">
      <w:trPr>
        <w:cantSplit/>
        <w:trHeight w:val="545"/>
      </w:trPr>
      <w:tc>
        <w:tcPr>
          <w:tcW w:w="856" w:type="dxa"/>
          <w:vMerge w:val="restart"/>
          <w:tcBorders>
            <w:right w:val="single" w:sz="4" w:space="0" w:color="auto"/>
          </w:tcBorders>
          <w:tcMar>
            <w:left w:w="0" w:type="dxa"/>
            <w:right w:w="0" w:type="dxa"/>
          </w:tcMar>
        </w:tcPr>
        <w:p w14:paraId="79E23944" w14:textId="77777777" w:rsidR="004B3EE8" w:rsidRPr="006908E6" w:rsidRDefault="004B3EE8" w:rsidP="00133DBF">
          <w:pPr>
            <w:ind w:left="5"/>
            <w:jc w:val="center"/>
          </w:pPr>
          <w:r w:rsidRPr="00767E3E">
            <w:rPr>
              <w:noProof/>
              <w:lang w:val="es-GT" w:eastAsia="es-GT"/>
            </w:rPr>
            <w:drawing>
              <wp:inline distT="0" distB="0" distL="0" distR="0" wp14:anchorId="2D73FC2A" wp14:editId="559DA75B">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76BBD2DF" w14:textId="5449E9B2" w:rsidR="004B3EE8" w:rsidRPr="00735A5A" w:rsidRDefault="004B3EE8" w:rsidP="00133DBF">
          <w:pPr>
            <w:jc w:val="center"/>
            <w:rPr>
              <w:rFonts w:ascii="Arial" w:hAnsi="Arial" w:cs="Arial"/>
              <w:spacing w:val="20"/>
            </w:rPr>
          </w:pPr>
          <w:r>
            <w:rPr>
              <w:rFonts w:ascii="Arial" w:hAnsi="Arial" w:cs="Arial"/>
              <w:b/>
              <w:sz w:val="24"/>
            </w:rPr>
            <w:t>MANUAL DE ORGANIZACIÓN Y FUNCIONES</w:t>
          </w:r>
        </w:p>
      </w:tc>
    </w:tr>
    <w:tr w:rsidR="004B3EE8" w14:paraId="67835BCA" w14:textId="77777777" w:rsidTr="00133DBF">
      <w:trPr>
        <w:cantSplit/>
        <w:trHeight w:val="60"/>
      </w:trPr>
      <w:tc>
        <w:tcPr>
          <w:tcW w:w="856" w:type="dxa"/>
          <w:vMerge/>
        </w:tcPr>
        <w:p w14:paraId="6E5627BF" w14:textId="77777777" w:rsidR="004B3EE8" w:rsidRDefault="004B3EE8" w:rsidP="00133DBF">
          <w:pPr>
            <w:rPr>
              <w:rFonts w:ascii="Arial" w:hAnsi="Arial" w:cs="Arial"/>
            </w:rPr>
          </w:pPr>
        </w:p>
      </w:tc>
      <w:tc>
        <w:tcPr>
          <w:tcW w:w="4536" w:type="dxa"/>
          <w:tcBorders>
            <w:top w:val="single" w:sz="4" w:space="0" w:color="auto"/>
          </w:tcBorders>
          <w:tcMar>
            <w:bottom w:w="28" w:type="dxa"/>
          </w:tcMar>
          <w:vAlign w:val="center"/>
        </w:tcPr>
        <w:p w14:paraId="7A3FAF63" w14:textId="228F6E61" w:rsidR="004B3EE8" w:rsidRPr="00504819" w:rsidRDefault="004B3EE8" w:rsidP="00133DBF">
          <w:pPr>
            <w:jc w:val="center"/>
            <w:rPr>
              <w:rFonts w:ascii="Arial" w:hAnsi="Arial" w:cs="Arial"/>
            </w:rPr>
          </w:pPr>
          <w:r>
            <w:rPr>
              <w:rFonts w:ascii="Arial" w:hAnsi="Arial" w:cs="Arial"/>
            </w:rPr>
            <w:t>Jurado Nacional de Oposición</w:t>
          </w:r>
        </w:p>
      </w:tc>
      <w:tc>
        <w:tcPr>
          <w:tcW w:w="2410" w:type="dxa"/>
          <w:tcBorders>
            <w:top w:val="single" w:sz="4" w:space="0" w:color="auto"/>
          </w:tcBorders>
          <w:tcMar>
            <w:bottom w:w="28" w:type="dxa"/>
          </w:tcMar>
          <w:vAlign w:val="center"/>
        </w:tcPr>
        <w:p w14:paraId="78386378" w14:textId="2A1EE666" w:rsidR="004B3EE8" w:rsidRPr="008A404F" w:rsidRDefault="004B3EE8" w:rsidP="00133DBF">
          <w:pPr>
            <w:jc w:val="center"/>
            <w:rPr>
              <w:rFonts w:ascii="Arial" w:hAnsi="Arial" w:cs="Arial"/>
              <w:szCs w:val="16"/>
            </w:rPr>
          </w:pPr>
          <w:r w:rsidRPr="008A404F">
            <w:rPr>
              <w:rFonts w:ascii="Arial" w:hAnsi="Arial" w:cs="Arial"/>
              <w:szCs w:val="16"/>
            </w:rPr>
            <w:t>Código:</w:t>
          </w:r>
          <w:r w:rsidRPr="008A404F">
            <w:rPr>
              <w:rFonts w:ascii="Arial" w:hAnsi="Arial" w:cs="Arial"/>
              <w:szCs w:val="16"/>
            </w:rPr>
            <w:tab/>
          </w:r>
          <w:r w:rsidRPr="005C6F0C">
            <w:rPr>
              <w:rFonts w:ascii="Arial" w:hAnsi="Arial" w:cs="Arial"/>
              <w:b/>
              <w:szCs w:val="16"/>
            </w:rPr>
            <w:t>VD</w:t>
          </w:r>
          <w:r w:rsidR="00087394">
            <w:rPr>
              <w:rFonts w:ascii="Arial" w:hAnsi="Arial" w:cs="Arial"/>
              <w:b/>
              <w:szCs w:val="16"/>
            </w:rPr>
            <w:t>A</w:t>
          </w:r>
          <w:r w:rsidRPr="005C6F0C">
            <w:rPr>
              <w:rFonts w:ascii="Arial" w:hAnsi="Arial" w:cs="Arial"/>
              <w:b/>
              <w:szCs w:val="16"/>
            </w:rPr>
            <w:t>-MAN-10</w:t>
          </w:r>
        </w:p>
      </w:tc>
      <w:tc>
        <w:tcPr>
          <w:tcW w:w="1559" w:type="dxa"/>
          <w:tcBorders>
            <w:top w:val="single" w:sz="4" w:space="0" w:color="auto"/>
          </w:tcBorders>
          <w:tcMar>
            <w:bottom w:w="28" w:type="dxa"/>
          </w:tcMar>
          <w:vAlign w:val="center"/>
        </w:tcPr>
        <w:p w14:paraId="264CF233" w14:textId="3CA0BABE" w:rsidR="004B3EE8" w:rsidRPr="00504819" w:rsidRDefault="004B3EE8" w:rsidP="00133DBF">
          <w:pPr>
            <w:jc w:val="center"/>
            <w:rPr>
              <w:rFonts w:ascii="Arial" w:hAnsi="Arial" w:cs="Arial"/>
              <w:szCs w:val="16"/>
            </w:rPr>
          </w:pPr>
          <w:r>
            <w:rPr>
              <w:rFonts w:ascii="Arial" w:hAnsi="Arial" w:cs="Arial"/>
              <w:szCs w:val="16"/>
            </w:rPr>
            <w:t>Versión:</w:t>
          </w:r>
          <w:r>
            <w:rPr>
              <w:rFonts w:ascii="Arial" w:hAnsi="Arial" w:cs="Arial"/>
              <w:szCs w:val="16"/>
            </w:rPr>
            <w:tab/>
            <w:t>3</w:t>
          </w:r>
        </w:p>
      </w:tc>
      <w:tc>
        <w:tcPr>
          <w:tcW w:w="1843" w:type="dxa"/>
          <w:tcBorders>
            <w:top w:val="single" w:sz="4" w:space="0" w:color="auto"/>
          </w:tcBorders>
          <w:tcMar>
            <w:bottom w:w="28" w:type="dxa"/>
          </w:tcMar>
          <w:vAlign w:val="center"/>
        </w:tcPr>
        <w:p w14:paraId="70F44EE3" w14:textId="77777777" w:rsidR="004B3EE8" w:rsidRPr="00051689" w:rsidRDefault="004B3EE8" w:rsidP="00133DBF">
          <w:pPr>
            <w:jc w:val="center"/>
            <w:rPr>
              <w:rFonts w:ascii="Arial" w:hAnsi="Arial" w:cs="Arial"/>
              <w:szCs w:val="16"/>
            </w:rPr>
          </w:pPr>
          <w:r w:rsidRPr="00051689">
            <w:rPr>
              <w:rFonts w:ascii="Arial" w:hAnsi="Arial" w:cs="Arial"/>
            </w:rPr>
            <w:t xml:space="preserve">Página </w:t>
          </w:r>
          <w:r w:rsidRPr="00051689">
            <w:rPr>
              <w:rFonts w:ascii="Arial" w:hAnsi="Arial" w:cs="Arial"/>
            </w:rPr>
            <w:fldChar w:fldCharType="begin"/>
          </w:r>
          <w:r w:rsidRPr="00051689">
            <w:rPr>
              <w:rFonts w:ascii="Arial" w:hAnsi="Arial" w:cs="Arial"/>
            </w:rPr>
            <w:instrText xml:space="preserve"> PAGE </w:instrText>
          </w:r>
          <w:r w:rsidRPr="00051689">
            <w:rPr>
              <w:rFonts w:ascii="Arial" w:hAnsi="Arial" w:cs="Arial"/>
            </w:rPr>
            <w:fldChar w:fldCharType="separate"/>
          </w:r>
          <w:r w:rsidR="005D03EC">
            <w:rPr>
              <w:rFonts w:ascii="Arial" w:hAnsi="Arial" w:cs="Arial"/>
              <w:noProof/>
            </w:rPr>
            <w:t>92</w:t>
          </w:r>
          <w:r w:rsidRPr="00051689">
            <w:rPr>
              <w:rFonts w:ascii="Arial" w:hAnsi="Arial" w:cs="Arial"/>
            </w:rPr>
            <w:fldChar w:fldCharType="end"/>
          </w:r>
          <w:r w:rsidRPr="00051689">
            <w:rPr>
              <w:rFonts w:ascii="Arial" w:hAnsi="Arial" w:cs="Arial"/>
            </w:rPr>
            <w:t xml:space="preserve"> de </w:t>
          </w:r>
          <w:r w:rsidRPr="00051689">
            <w:rPr>
              <w:rFonts w:ascii="Arial" w:hAnsi="Arial" w:cs="Arial"/>
            </w:rPr>
            <w:fldChar w:fldCharType="begin"/>
          </w:r>
          <w:r w:rsidRPr="00051689">
            <w:rPr>
              <w:rFonts w:ascii="Arial" w:hAnsi="Arial" w:cs="Arial"/>
            </w:rPr>
            <w:instrText xml:space="preserve"> NUMPAGES </w:instrText>
          </w:r>
          <w:r w:rsidRPr="00051689">
            <w:rPr>
              <w:rFonts w:ascii="Arial" w:hAnsi="Arial" w:cs="Arial"/>
            </w:rPr>
            <w:fldChar w:fldCharType="separate"/>
          </w:r>
          <w:r w:rsidR="005D03EC">
            <w:rPr>
              <w:rFonts w:ascii="Arial" w:hAnsi="Arial" w:cs="Arial"/>
              <w:noProof/>
            </w:rPr>
            <w:t>101</w:t>
          </w:r>
          <w:r w:rsidRPr="00051689">
            <w:rPr>
              <w:rFonts w:ascii="Arial" w:hAnsi="Arial" w:cs="Arial"/>
            </w:rPr>
            <w:fldChar w:fldCharType="end"/>
          </w:r>
        </w:p>
      </w:tc>
    </w:tr>
  </w:tbl>
  <w:p w14:paraId="35654201" w14:textId="77777777" w:rsidR="004B3EE8" w:rsidRPr="00217FA1" w:rsidRDefault="004B3EE8">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13A5" w14:textId="77777777" w:rsidR="004B3EE8" w:rsidRPr="0067323E" w:rsidRDefault="004B3EE8"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B4B"/>
    <w:multiLevelType w:val="hybridMultilevel"/>
    <w:tmpl w:val="5C0EE7D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09D405B"/>
    <w:multiLevelType w:val="hybridMultilevel"/>
    <w:tmpl w:val="3CA8595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124631A"/>
    <w:multiLevelType w:val="hybridMultilevel"/>
    <w:tmpl w:val="3B7AFF7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15133FF"/>
    <w:multiLevelType w:val="hybridMultilevel"/>
    <w:tmpl w:val="F0A8E8C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1FE0D1D"/>
    <w:multiLevelType w:val="hybridMultilevel"/>
    <w:tmpl w:val="7482261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0391100B"/>
    <w:multiLevelType w:val="hybridMultilevel"/>
    <w:tmpl w:val="381049E8"/>
    <w:lvl w:ilvl="0" w:tplc="100A000F">
      <w:start w:val="8"/>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47708C8"/>
    <w:multiLevelType w:val="hybridMultilevel"/>
    <w:tmpl w:val="E20EF918"/>
    <w:lvl w:ilvl="0" w:tplc="D124DEB4">
      <w:start w:val="1"/>
      <w:numFmt w:val="decimal"/>
      <w:lvlText w:val="%1."/>
      <w:lvlJc w:val="left"/>
      <w:pPr>
        <w:ind w:left="360" w:hanging="360"/>
      </w:pPr>
      <w:rPr>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050C5BD8"/>
    <w:multiLevelType w:val="hybridMultilevel"/>
    <w:tmpl w:val="DC380F8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06F875CD"/>
    <w:multiLevelType w:val="hybridMultilevel"/>
    <w:tmpl w:val="83D4F1FA"/>
    <w:lvl w:ilvl="0" w:tplc="59E886A2">
      <w:start w:val="1"/>
      <w:numFmt w:val="decimal"/>
      <w:lvlText w:val="%1."/>
      <w:lvlJc w:val="left"/>
      <w:pPr>
        <w:ind w:left="360" w:hanging="360"/>
      </w:pPr>
      <w:rPr>
        <w:b w:val="0"/>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7272087"/>
    <w:multiLevelType w:val="hybridMultilevel"/>
    <w:tmpl w:val="394A4F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07BB454B"/>
    <w:multiLevelType w:val="hybridMultilevel"/>
    <w:tmpl w:val="FAEE0162"/>
    <w:lvl w:ilvl="0" w:tplc="84CE4708">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09024DFD"/>
    <w:multiLevelType w:val="hybridMultilevel"/>
    <w:tmpl w:val="7C76550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099143B6"/>
    <w:multiLevelType w:val="hybridMultilevel"/>
    <w:tmpl w:val="304C3758"/>
    <w:lvl w:ilvl="0" w:tplc="BCA476AA">
      <w:start w:val="1"/>
      <w:numFmt w:val="decimal"/>
      <w:lvlText w:val="%1."/>
      <w:lvlJc w:val="left"/>
      <w:pPr>
        <w:ind w:left="360" w:hanging="360"/>
      </w:pPr>
      <w:rPr>
        <w:sz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0B3E6CB1"/>
    <w:multiLevelType w:val="hybridMultilevel"/>
    <w:tmpl w:val="0F58F3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0B9F7BCD"/>
    <w:multiLevelType w:val="hybridMultilevel"/>
    <w:tmpl w:val="465EE152"/>
    <w:lvl w:ilvl="0" w:tplc="93FA7012">
      <w:start w:val="1"/>
      <w:numFmt w:val="decimal"/>
      <w:lvlText w:val="%1."/>
      <w:lvlJc w:val="left"/>
      <w:pPr>
        <w:ind w:left="360" w:hanging="360"/>
      </w:pPr>
      <w:rPr>
        <w:b w:val="0"/>
        <w:i w:val="0"/>
        <w:color w:val="auto"/>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0BE048F6"/>
    <w:multiLevelType w:val="hybridMultilevel"/>
    <w:tmpl w:val="1E8E97F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0D5B129C"/>
    <w:multiLevelType w:val="hybridMultilevel"/>
    <w:tmpl w:val="70C2363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0D8E3439"/>
    <w:multiLevelType w:val="hybridMultilevel"/>
    <w:tmpl w:val="2BCCBA5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0DB044EA"/>
    <w:multiLevelType w:val="hybridMultilevel"/>
    <w:tmpl w:val="0E5671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0E3B2D24"/>
    <w:multiLevelType w:val="hybridMultilevel"/>
    <w:tmpl w:val="C4B03746"/>
    <w:lvl w:ilvl="0" w:tplc="0248F922">
      <w:start w:val="1"/>
      <w:numFmt w:val="bullet"/>
      <w:lvlText w:val=""/>
      <w:lvlJc w:val="left"/>
      <w:pPr>
        <w:ind w:left="1345" w:hanging="494"/>
      </w:pPr>
      <w:rPr>
        <w:rFonts w:ascii="Symbol" w:hAnsi="Symbol" w:hint="default"/>
      </w:rPr>
    </w:lvl>
    <w:lvl w:ilvl="1" w:tplc="100A0003" w:tentative="1">
      <w:start w:val="1"/>
      <w:numFmt w:val="bullet"/>
      <w:lvlText w:val="o"/>
      <w:lvlJc w:val="left"/>
      <w:pPr>
        <w:ind w:left="2654" w:hanging="360"/>
      </w:pPr>
      <w:rPr>
        <w:rFonts w:ascii="Courier New" w:hAnsi="Courier New" w:cs="Courier New" w:hint="default"/>
      </w:rPr>
    </w:lvl>
    <w:lvl w:ilvl="2" w:tplc="100A0005" w:tentative="1">
      <w:start w:val="1"/>
      <w:numFmt w:val="bullet"/>
      <w:lvlText w:val=""/>
      <w:lvlJc w:val="left"/>
      <w:pPr>
        <w:ind w:left="3374" w:hanging="360"/>
      </w:pPr>
      <w:rPr>
        <w:rFonts w:ascii="Wingdings" w:hAnsi="Wingdings" w:hint="default"/>
      </w:rPr>
    </w:lvl>
    <w:lvl w:ilvl="3" w:tplc="100A0001" w:tentative="1">
      <w:start w:val="1"/>
      <w:numFmt w:val="bullet"/>
      <w:lvlText w:val=""/>
      <w:lvlJc w:val="left"/>
      <w:pPr>
        <w:ind w:left="4094" w:hanging="360"/>
      </w:pPr>
      <w:rPr>
        <w:rFonts w:ascii="Symbol" w:hAnsi="Symbol" w:hint="default"/>
      </w:rPr>
    </w:lvl>
    <w:lvl w:ilvl="4" w:tplc="100A0003" w:tentative="1">
      <w:start w:val="1"/>
      <w:numFmt w:val="bullet"/>
      <w:lvlText w:val="o"/>
      <w:lvlJc w:val="left"/>
      <w:pPr>
        <w:ind w:left="4814" w:hanging="360"/>
      </w:pPr>
      <w:rPr>
        <w:rFonts w:ascii="Courier New" w:hAnsi="Courier New" w:cs="Courier New" w:hint="default"/>
      </w:rPr>
    </w:lvl>
    <w:lvl w:ilvl="5" w:tplc="100A0005" w:tentative="1">
      <w:start w:val="1"/>
      <w:numFmt w:val="bullet"/>
      <w:lvlText w:val=""/>
      <w:lvlJc w:val="left"/>
      <w:pPr>
        <w:ind w:left="5534" w:hanging="360"/>
      </w:pPr>
      <w:rPr>
        <w:rFonts w:ascii="Wingdings" w:hAnsi="Wingdings" w:hint="default"/>
      </w:rPr>
    </w:lvl>
    <w:lvl w:ilvl="6" w:tplc="100A0001" w:tentative="1">
      <w:start w:val="1"/>
      <w:numFmt w:val="bullet"/>
      <w:lvlText w:val=""/>
      <w:lvlJc w:val="left"/>
      <w:pPr>
        <w:ind w:left="6254" w:hanging="360"/>
      </w:pPr>
      <w:rPr>
        <w:rFonts w:ascii="Symbol" w:hAnsi="Symbol" w:hint="default"/>
      </w:rPr>
    </w:lvl>
    <w:lvl w:ilvl="7" w:tplc="100A0003" w:tentative="1">
      <w:start w:val="1"/>
      <w:numFmt w:val="bullet"/>
      <w:lvlText w:val="o"/>
      <w:lvlJc w:val="left"/>
      <w:pPr>
        <w:ind w:left="6974" w:hanging="360"/>
      </w:pPr>
      <w:rPr>
        <w:rFonts w:ascii="Courier New" w:hAnsi="Courier New" w:cs="Courier New" w:hint="default"/>
      </w:rPr>
    </w:lvl>
    <w:lvl w:ilvl="8" w:tplc="100A0005" w:tentative="1">
      <w:start w:val="1"/>
      <w:numFmt w:val="bullet"/>
      <w:lvlText w:val=""/>
      <w:lvlJc w:val="left"/>
      <w:pPr>
        <w:ind w:left="7694" w:hanging="360"/>
      </w:pPr>
      <w:rPr>
        <w:rFonts w:ascii="Wingdings" w:hAnsi="Wingdings" w:hint="default"/>
      </w:rPr>
    </w:lvl>
  </w:abstractNum>
  <w:abstractNum w:abstractNumId="20" w15:restartNumberingAfterBreak="0">
    <w:nsid w:val="0EEC14FE"/>
    <w:multiLevelType w:val="multilevel"/>
    <w:tmpl w:val="CF326F98"/>
    <w:lvl w:ilvl="0">
      <w:start w:val="1"/>
      <w:numFmt w:val="decimal"/>
      <w:lvlText w:val="%1."/>
      <w:lvlJc w:val="left"/>
      <w:pPr>
        <w:ind w:left="360" w:hanging="360"/>
      </w:pPr>
      <w:rPr>
        <w:rFonts w:hint="default"/>
        <w:b/>
        <w:sz w:val="18"/>
        <w:szCs w:val="28"/>
      </w:rPr>
    </w:lvl>
    <w:lvl w:ilvl="1">
      <w:start w:val="1"/>
      <w:numFmt w:val="lowerLetter"/>
      <w:lvlText w:val="%2."/>
      <w:lvlJc w:val="left"/>
      <w:pPr>
        <w:ind w:left="851" w:hanging="494"/>
      </w:pPr>
      <w:rPr>
        <w:rFonts w:hint="default"/>
        <w:b w:val="0"/>
        <w:bCs w:val="0"/>
        <w:sz w:val="22"/>
      </w:rPr>
    </w:lvl>
    <w:lvl w:ilvl="2">
      <w:start w:val="1"/>
      <w:numFmt w:val="decimal"/>
      <w:lvlText w:val="%3."/>
      <w:lvlJc w:val="left"/>
      <w:pPr>
        <w:tabs>
          <w:tab w:val="num" w:pos="1247"/>
        </w:tabs>
        <w:ind w:left="1247" w:hanging="396"/>
      </w:pPr>
      <w:rPr>
        <w:rFonts w:hint="default"/>
        <w:b w:val="0"/>
        <w:sz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0FF3119D"/>
    <w:multiLevelType w:val="hybridMultilevel"/>
    <w:tmpl w:val="AFACDA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11C56960"/>
    <w:multiLevelType w:val="hybridMultilevel"/>
    <w:tmpl w:val="0F8CB246"/>
    <w:lvl w:ilvl="0" w:tplc="A54283CC">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13282270"/>
    <w:multiLevelType w:val="hybridMultilevel"/>
    <w:tmpl w:val="E6DE6EF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15691AE3"/>
    <w:multiLevelType w:val="hybridMultilevel"/>
    <w:tmpl w:val="FAEE0162"/>
    <w:lvl w:ilvl="0" w:tplc="84CE4708">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156F6A1B"/>
    <w:multiLevelType w:val="hybridMultilevel"/>
    <w:tmpl w:val="925C5F6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17B35A0A"/>
    <w:multiLevelType w:val="hybridMultilevel"/>
    <w:tmpl w:val="E5EEA0E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185A77A2"/>
    <w:multiLevelType w:val="hybridMultilevel"/>
    <w:tmpl w:val="16D0A2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19CC5152"/>
    <w:multiLevelType w:val="hybridMultilevel"/>
    <w:tmpl w:val="243C7B1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1AEC0688"/>
    <w:multiLevelType w:val="hybridMultilevel"/>
    <w:tmpl w:val="304C3758"/>
    <w:lvl w:ilvl="0" w:tplc="BCA476AA">
      <w:start w:val="1"/>
      <w:numFmt w:val="decimal"/>
      <w:lvlText w:val="%1."/>
      <w:lvlJc w:val="left"/>
      <w:pPr>
        <w:ind w:left="360" w:hanging="360"/>
      </w:pPr>
      <w:rPr>
        <w:sz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1D810E5E"/>
    <w:multiLevelType w:val="hybridMultilevel"/>
    <w:tmpl w:val="AF8070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1D96318F"/>
    <w:multiLevelType w:val="hybridMultilevel"/>
    <w:tmpl w:val="16D0A2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1E304B56"/>
    <w:multiLevelType w:val="hybridMultilevel"/>
    <w:tmpl w:val="B53074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1E781A39"/>
    <w:multiLevelType w:val="hybridMultilevel"/>
    <w:tmpl w:val="FFA8854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1F071781"/>
    <w:multiLevelType w:val="hybridMultilevel"/>
    <w:tmpl w:val="AEC41A9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1F7C0BB0"/>
    <w:multiLevelType w:val="hybridMultilevel"/>
    <w:tmpl w:val="16D0A2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23191DA1"/>
    <w:multiLevelType w:val="hybridMultilevel"/>
    <w:tmpl w:val="688887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233430BA"/>
    <w:multiLevelType w:val="hybridMultilevel"/>
    <w:tmpl w:val="F96AF440"/>
    <w:lvl w:ilvl="0" w:tplc="8252F5EA">
      <w:start w:val="1"/>
      <w:numFmt w:val="decimal"/>
      <w:lvlText w:val="%1."/>
      <w:lvlJc w:val="left"/>
      <w:pPr>
        <w:ind w:left="360" w:hanging="360"/>
      </w:pPr>
      <w:rPr>
        <w:rFonts w:ascii="Arial" w:hAnsi="Aria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0" w15:restartNumberingAfterBreak="0">
    <w:nsid w:val="236505E2"/>
    <w:multiLevelType w:val="hybridMultilevel"/>
    <w:tmpl w:val="0950C09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1" w15:restartNumberingAfterBreak="0">
    <w:nsid w:val="23D42F2D"/>
    <w:multiLevelType w:val="hybridMultilevel"/>
    <w:tmpl w:val="3B7AFF7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23F63F05"/>
    <w:multiLevelType w:val="hybridMultilevel"/>
    <w:tmpl w:val="A578865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249D55C8"/>
    <w:multiLevelType w:val="hybridMultilevel"/>
    <w:tmpl w:val="5542280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4" w15:restartNumberingAfterBreak="0">
    <w:nsid w:val="254A2F9B"/>
    <w:multiLevelType w:val="hybridMultilevel"/>
    <w:tmpl w:val="70C2363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5" w15:restartNumberingAfterBreak="0">
    <w:nsid w:val="2588074D"/>
    <w:multiLevelType w:val="hybridMultilevel"/>
    <w:tmpl w:val="9C14177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6" w15:restartNumberingAfterBreak="0">
    <w:nsid w:val="275C32CD"/>
    <w:multiLevelType w:val="hybridMultilevel"/>
    <w:tmpl w:val="08C845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7" w15:restartNumberingAfterBreak="0">
    <w:nsid w:val="28015EDB"/>
    <w:multiLevelType w:val="hybridMultilevel"/>
    <w:tmpl w:val="7C76550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8"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2840488D"/>
    <w:multiLevelType w:val="hybridMultilevel"/>
    <w:tmpl w:val="CB82EA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0" w15:restartNumberingAfterBreak="0">
    <w:nsid w:val="29140E1B"/>
    <w:multiLevelType w:val="hybridMultilevel"/>
    <w:tmpl w:val="56CA0F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29747490"/>
    <w:multiLevelType w:val="hybridMultilevel"/>
    <w:tmpl w:val="7C76550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2" w15:restartNumberingAfterBreak="0">
    <w:nsid w:val="29B83790"/>
    <w:multiLevelType w:val="hybridMultilevel"/>
    <w:tmpl w:val="449229E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3" w15:restartNumberingAfterBreak="0">
    <w:nsid w:val="29C47263"/>
    <w:multiLevelType w:val="hybridMultilevel"/>
    <w:tmpl w:val="26C4822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4" w15:restartNumberingAfterBreak="0">
    <w:nsid w:val="2A1A65C5"/>
    <w:multiLevelType w:val="hybridMultilevel"/>
    <w:tmpl w:val="2D1022A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5" w15:restartNumberingAfterBreak="0">
    <w:nsid w:val="2BC42860"/>
    <w:multiLevelType w:val="hybridMultilevel"/>
    <w:tmpl w:val="70C2363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2C6845FD"/>
    <w:multiLevelType w:val="hybridMultilevel"/>
    <w:tmpl w:val="927C27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7" w15:restartNumberingAfterBreak="0">
    <w:nsid w:val="2CE32F5F"/>
    <w:multiLevelType w:val="hybridMultilevel"/>
    <w:tmpl w:val="FC54AE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8" w15:restartNumberingAfterBreak="0">
    <w:nsid w:val="2E104DA9"/>
    <w:multiLevelType w:val="hybridMultilevel"/>
    <w:tmpl w:val="F6BE604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9" w15:restartNumberingAfterBreak="0">
    <w:nsid w:val="2E23269F"/>
    <w:multiLevelType w:val="hybridMultilevel"/>
    <w:tmpl w:val="D0585E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0" w15:restartNumberingAfterBreak="0">
    <w:nsid w:val="30184CC4"/>
    <w:multiLevelType w:val="hybridMultilevel"/>
    <w:tmpl w:val="E20EF918"/>
    <w:lvl w:ilvl="0" w:tplc="D124DEB4">
      <w:start w:val="1"/>
      <w:numFmt w:val="decimal"/>
      <w:lvlText w:val="%1."/>
      <w:lvlJc w:val="left"/>
      <w:pPr>
        <w:ind w:left="360" w:hanging="360"/>
      </w:pPr>
      <w:rPr>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30195B74"/>
    <w:multiLevelType w:val="hybridMultilevel"/>
    <w:tmpl w:val="93E89C8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2" w15:restartNumberingAfterBreak="0">
    <w:nsid w:val="305E367A"/>
    <w:multiLevelType w:val="hybridMultilevel"/>
    <w:tmpl w:val="9C14177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30655813"/>
    <w:multiLevelType w:val="hybridMultilevel"/>
    <w:tmpl w:val="F96AF440"/>
    <w:lvl w:ilvl="0" w:tplc="8252F5EA">
      <w:start w:val="1"/>
      <w:numFmt w:val="decimal"/>
      <w:lvlText w:val="%1."/>
      <w:lvlJc w:val="left"/>
      <w:pPr>
        <w:ind w:left="360" w:hanging="360"/>
      </w:pPr>
      <w:rPr>
        <w:rFonts w:ascii="Arial" w:hAnsi="Aria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4" w15:restartNumberingAfterBreak="0">
    <w:nsid w:val="3150028A"/>
    <w:multiLevelType w:val="hybridMultilevel"/>
    <w:tmpl w:val="9DDC69C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5" w15:restartNumberingAfterBreak="0">
    <w:nsid w:val="33116213"/>
    <w:multiLevelType w:val="hybridMultilevel"/>
    <w:tmpl w:val="0F8CB246"/>
    <w:lvl w:ilvl="0" w:tplc="A54283CC">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35E43519"/>
    <w:multiLevelType w:val="hybridMultilevel"/>
    <w:tmpl w:val="D912329E"/>
    <w:lvl w:ilvl="0" w:tplc="4C8CFC4A">
      <w:start w:val="1"/>
      <w:numFmt w:val="decimal"/>
      <w:lvlText w:val="%1."/>
      <w:lvlJc w:val="left"/>
      <w:pPr>
        <w:ind w:left="360" w:hanging="360"/>
      </w:pPr>
      <w:rPr>
        <w:b w:val="0"/>
        <w:bCs/>
        <w:i w:val="0"/>
        <w:color w:val="auto"/>
        <w:sz w:val="18"/>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7" w15:restartNumberingAfterBreak="0">
    <w:nsid w:val="36982EB1"/>
    <w:multiLevelType w:val="hybridMultilevel"/>
    <w:tmpl w:val="D8164C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8" w15:restartNumberingAfterBreak="0">
    <w:nsid w:val="39245EA6"/>
    <w:multiLevelType w:val="hybridMultilevel"/>
    <w:tmpl w:val="08C845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9" w15:restartNumberingAfterBreak="0">
    <w:nsid w:val="3C734642"/>
    <w:multiLevelType w:val="hybridMultilevel"/>
    <w:tmpl w:val="844E052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0" w15:restartNumberingAfterBreak="0">
    <w:nsid w:val="3D4677FA"/>
    <w:multiLevelType w:val="hybridMultilevel"/>
    <w:tmpl w:val="243C7B1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3D812D49"/>
    <w:multiLevelType w:val="hybridMultilevel"/>
    <w:tmpl w:val="C8D05464"/>
    <w:lvl w:ilvl="0" w:tplc="0B74D4FE">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2" w15:restartNumberingAfterBreak="0">
    <w:nsid w:val="3DA10EA5"/>
    <w:multiLevelType w:val="hybridMultilevel"/>
    <w:tmpl w:val="AEC41A9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3" w15:restartNumberingAfterBreak="0">
    <w:nsid w:val="3E451490"/>
    <w:multiLevelType w:val="hybridMultilevel"/>
    <w:tmpl w:val="E20EF918"/>
    <w:lvl w:ilvl="0" w:tplc="D124DEB4">
      <w:start w:val="1"/>
      <w:numFmt w:val="decimal"/>
      <w:lvlText w:val="%1."/>
      <w:lvlJc w:val="left"/>
      <w:pPr>
        <w:ind w:left="360" w:hanging="360"/>
      </w:pPr>
      <w:rPr>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4" w15:restartNumberingAfterBreak="0">
    <w:nsid w:val="3E620725"/>
    <w:multiLevelType w:val="hybridMultilevel"/>
    <w:tmpl w:val="B2E69572"/>
    <w:lvl w:ilvl="0" w:tplc="100A0001">
      <w:start w:val="1"/>
      <w:numFmt w:val="bullet"/>
      <w:lvlText w:val=""/>
      <w:lvlJc w:val="left"/>
      <w:pPr>
        <w:ind w:left="717" w:hanging="360"/>
      </w:pPr>
      <w:rPr>
        <w:rFonts w:ascii="Symbol" w:hAnsi="Symbol" w:hint="default"/>
      </w:rPr>
    </w:lvl>
    <w:lvl w:ilvl="1" w:tplc="100A0003" w:tentative="1">
      <w:start w:val="1"/>
      <w:numFmt w:val="bullet"/>
      <w:lvlText w:val="o"/>
      <w:lvlJc w:val="left"/>
      <w:pPr>
        <w:ind w:left="1437" w:hanging="360"/>
      </w:pPr>
      <w:rPr>
        <w:rFonts w:ascii="Courier New" w:hAnsi="Courier New" w:cs="Courier New" w:hint="default"/>
      </w:rPr>
    </w:lvl>
    <w:lvl w:ilvl="2" w:tplc="100A0005" w:tentative="1">
      <w:start w:val="1"/>
      <w:numFmt w:val="bullet"/>
      <w:lvlText w:val=""/>
      <w:lvlJc w:val="left"/>
      <w:pPr>
        <w:ind w:left="2157" w:hanging="360"/>
      </w:pPr>
      <w:rPr>
        <w:rFonts w:ascii="Wingdings" w:hAnsi="Wingdings" w:hint="default"/>
      </w:rPr>
    </w:lvl>
    <w:lvl w:ilvl="3" w:tplc="100A0001" w:tentative="1">
      <w:start w:val="1"/>
      <w:numFmt w:val="bullet"/>
      <w:lvlText w:val=""/>
      <w:lvlJc w:val="left"/>
      <w:pPr>
        <w:ind w:left="2877" w:hanging="360"/>
      </w:pPr>
      <w:rPr>
        <w:rFonts w:ascii="Symbol" w:hAnsi="Symbol" w:hint="default"/>
      </w:rPr>
    </w:lvl>
    <w:lvl w:ilvl="4" w:tplc="100A0003" w:tentative="1">
      <w:start w:val="1"/>
      <w:numFmt w:val="bullet"/>
      <w:lvlText w:val="o"/>
      <w:lvlJc w:val="left"/>
      <w:pPr>
        <w:ind w:left="3597" w:hanging="360"/>
      </w:pPr>
      <w:rPr>
        <w:rFonts w:ascii="Courier New" w:hAnsi="Courier New" w:cs="Courier New" w:hint="default"/>
      </w:rPr>
    </w:lvl>
    <w:lvl w:ilvl="5" w:tplc="100A0005" w:tentative="1">
      <w:start w:val="1"/>
      <w:numFmt w:val="bullet"/>
      <w:lvlText w:val=""/>
      <w:lvlJc w:val="left"/>
      <w:pPr>
        <w:ind w:left="4317" w:hanging="360"/>
      </w:pPr>
      <w:rPr>
        <w:rFonts w:ascii="Wingdings" w:hAnsi="Wingdings" w:hint="default"/>
      </w:rPr>
    </w:lvl>
    <w:lvl w:ilvl="6" w:tplc="100A0001" w:tentative="1">
      <w:start w:val="1"/>
      <w:numFmt w:val="bullet"/>
      <w:lvlText w:val=""/>
      <w:lvlJc w:val="left"/>
      <w:pPr>
        <w:ind w:left="5037" w:hanging="360"/>
      </w:pPr>
      <w:rPr>
        <w:rFonts w:ascii="Symbol" w:hAnsi="Symbol" w:hint="default"/>
      </w:rPr>
    </w:lvl>
    <w:lvl w:ilvl="7" w:tplc="100A0003" w:tentative="1">
      <w:start w:val="1"/>
      <w:numFmt w:val="bullet"/>
      <w:lvlText w:val="o"/>
      <w:lvlJc w:val="left"/>
      <w:pPr>
        <w:ind w:left="5757" w:hanging="360"/>
      </w:pPr>
      <w:rPr>
        <w:rFonts w:ascii="Courier New" w:hAnsi="Courier New" w:cs="Courier New" w:hint="default"/>
      </w:rPr>
    </w:lvl>
    <w:lvl w:ilvl="8" w:tplc="100A0005" w:tentative="1">
      <w:start w:val="1"/>
      <w:numFmt w:val="bullet"/>
      <w:lvlText w:val=""/>
      <w:lvlJc w:val="left"/>
      <w:pPr>
        <w:ind w:left="6477" w:hanging="360"/>
      </w:pPr>
      <w:rPr>
        <w:rFonts w:ascii="Wingdings" w:hAnsi="Wingdings" w:hint="default"/>
      </w:rPr>
    </w:lvl>
  </w:abstractNum>
  <w:abstractNum w:abstractNumId="75" w15:restartNumberingAfterBreak="0">
    <w:nsid w:val="407A47C1"/>
    <w:multiLevelType w:val="hybridMultilevel"/>
    <w:tmpl w:val="844E052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411877DC"/>
    <w:multiLevelType w:val="hybridMultilevel"/>
    <w:tmpl w:val="E606F02E"/>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77" w15:restartNumberingAfterBreak="0">
    <w:nsid w:val="411918BE"/>
    <w:multiLevelType w:val="hybridMultilevel"/>
    <w:tmpl w:val="AC4444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8" w15:restartNumberingAfterBreak="0">
    <w:nsid w:val="41470DF8"/>
    <w:multiLevelType w:val="hybridMultilevel"/>
    <w:tmpl w:val="CB82EA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9"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15:restartNumberingAfterBreak="0">
    <w:nsid w:val="421274E0"/>
    <w:multiLevelType w:val="hybridMultilevel"/>
    <w:tmpl w:val="304C3758"/>
    <w:lvl w:ilvl="0" w:tplc="BCA476AA">
      <w:start w:val="1"/>
      <w:numFmt w:val="decimal"/>
      <w:lvlText w:val="%1."/>
      <w:lvlJc w:val="left"/>
      <w:pPr>
        <w:ind w:left="360" w:hanging="360"/>
      </w:pPr>
      <w:rPr>
        <w:sz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1" w15:restartNumberingAfterBreak="0">
    <w:nsid w:val="422F3DFC"/>
    <w:multiLevelType w:val="hybridMultilevel"/>
    <w:tmpl w:val="CB82EA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2" w15:restartNumberingAfterBreak="0">
    <w:nsid w:val="42493A4D"/>
    <w:multiLevelType w:val="hybridMultilevel"/>
    <w:tmpl w:val="D912329E"/>
    <w:lvl w:ilvl="0" w:tplc="4C8CFC4A">
      <w:start w:val="1"/>
      <w:numFmt w:val="decimal"/>
      <w:lvlText w:val="%1."/>
      <w:lvlJc w:val="left"/>
      <w:pPr>
        <w:ind w:left="360" w:hanging="360"/>
      </w:pPr>
      <w:rPr>
        <w:b w:val="0"/>
        <w:bCs/>
        <w:i w:val="0"/>
        <w:color w:val="auto"/>
        <w:sz w:val="18"/>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3" w15:restartNumberingAfterBreak="0">
    <w:nsid w:val="439C0475"/>
    <w:multiLevelType w:val="hybridMultilevel"/>
    <w:tmpl w:val="9C14177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4" w15:restartNumberingAfterBreak="0">
    <w:nsid w:val="454932B1"/>
    <w:multiLevelType w:val="hybridMultilevel"/>
    <w:tmpl w:val="FAEE0162"/>
    <w:lvl w:ilvl="0" w:tplc="84CE4708">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5" w15:restartNumberingAfterBreak="0">
    <w:nsid w:val="4620019E"/>
    <w:multiLevelType w:val="hybridMultilevel"/>
    <w:tmpl w:val="5F52425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6" w15:restartNumberingAfterBreak="0">
    <w:nsid w:val="46DD5D38"/>
    <w:multiLevelType w:val="hybridMultilevel"/>
    <w:tmpl w:val="F96A0AA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7" w15:restartNumberingAfterBreak="0">
    <w:nsid w:val="47060158"/>
    <w:multiLevelType w:val="hybridMultilevel"/>
    <w:tmpl w:val="AC4444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8" w15:restartNumberingAfterBreak="0">
    <w:nsid w:val="470674E5"/>
    <w:multiLevelType w:val="hybridMultilevel"/>
    <w:tmpl w:val="86FE50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9" w15:restartNumberingAfterBreak="0">
    <w:nsid w:val="47710375"/>
    <w:multiLevelType w:val="hybridMultilevel"/>
    <w:tmpl w:val="C8D05464"/>
    <w:lvl w:ilvl="0" w:tplc="0B74D4FE">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48B8023D"/>
    <w:multiLevelType w:val="hybridMultilevel"/>
    <w:tmpl w:val="D912329E"/>
    <w:lvl w:ilvl="0" w:tplc="4C8CFC4A">
      <w:start w:val="1"/>
      <w:numFmt w:val="decimal"/>
      <w:lvlText w:val="%1."/>
      <w:lvlJc w:val="left"/>
      <w:pPr>
        <w:ind w:left="360" w:hanging="360"/>
      </w:pPr>
      <w:rPr>
        <w:b w:val="0"/>
        <w:bCs/>
        <w:i w:val="0"/>
        <w:color w:val="auto"/>
        <w:sz w:val="18"/>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1" w15:restartNumberingAfterBreak="0">
    <w:nsid w:val="49871003"/>
    <w:multiLevelType w:val="hybridMultilevel"/>
    <w:tmpl w:val="1E8E97F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2" w15:restartNumberingAfterBreak="0">
    <w:nsid w:val="49CC54C4"/>
    <w:multiLevelType w:val="hybridMultilevel"/>
    <w:tmpl w:val="AEC41A9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3" w15:restartNumberingAfterBreak="0">
    <w:nsid w:val="4AEE57F6"/>
    <w:multiLevelType w:val="hybridMultilevel"/>
    <w:tmpl w:val="5C0EE7D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4" w15:restartNumberingAfterBreak="0">
    <w:nsid w:val="4B733A2B"/>
    <w:multiLevelType w:val="hybridMultilevel"/>
    <w:tmpl w:val="2D1022A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5" w15:restartNumberingAfterBreak="0">
    <w:nsid w:val="4C662C85"/>
    <w:multiLevelType w:val="hybridMultilevel"/>
    <w:tmpl w:val="6AAE0F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6" w15:restartNumberingAfterBreak="0">
    <w:nsid w:val="4C7C73A4"/>
    <w:multiLevelType w:val="hybridMultilevel"/>
    <w:tmpl w:val="3F286C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7" w15:restartNumberingAfterBreak="0">
    <w:nsid w:val="4F761847"/>
    <w:multiLevelType w:val="hybridMultilevel"/>
    <w:tmpl w:val="C8D05464"/>
    <w:lvl w:ilvl="0" w:tplc="0B74D4FE">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8" w15:restartNumberingAfterBreak="0">
    <w:nsid w:val="501F059C"/>
    <w:multiLevelType w:val="hybridMultilevel"/>
    <w:tmpl w:val="C03660E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9" w15:restartNumberingAfterBreak="0">
    <w:nsid w:val="507A2D36"/>
    <w:multiLevelType w:val="hybridMultilevel"/>
    <w:tmpl w:val="32C03A88"/>
    <w:lvl w:ilvl="0" w:tplc="100A000F">
      <w:start w:val="1"/>
      <w:numFmt w:val="decimal"/>
      <w:lvlText w:val="%1."/>
      <w:lvlJc w:val="left"/>
      <w:pPr>
        <w:ind w:left="1074" w:hanging="360"/>
      </w:pPr>
      <w:rPr>
        <w:rFonts w:hint="default"/>
      </w:rPr>
    </w:lvl>
    <w:lvl w:ilvl="1" w:tplc="100A0019" w:tentative="1">
      <w:start w:val="1"/>
      <w:numFmt w:val="lowerLetter"/>
      <w:lvlText w:val="%2."/>
      <w:lvlJc w:val="left"/>
      <w:pPr>
        <w:ind w:left="1794" w:hanging="360"/>
      </w:pPr>
    </w:lvl>
    <w:lvl w:ilvl="2" w:tplc="100A001B" w:tentative="1">
      <w:start w:val="1"/>
      <w:numFmt w:val="lowerRoman"/>
      <w:lvlText w:val="%3."/>
      <w:lvlJc w:val="right"/>
      <w:pPr>
        <w:ind w:left="2514" w:hanging="180"/>
      </w:pPr>
    </w:lvl>
    <w:lvl w:ilvl="3" w:tplc="100A000F" w:tentative="1">
      <w:start w:val="1"/>
      <w:numFmt w:val="decimal"/>
      <w:lvlText w:val="%4."/>
      <w:lvlJc w:val="left"/>
      <w:pPr>
        <w:ind w:left="3234" w:hanging="360"/>
      </w:pPr>
    </w:lvl>
    <w:lvl w:ilvl="4" w:tplc="100A0019" w:tentative="1">
      <w:start w:val="1"/>
      <w:numFmt w:val="lowerLetter"/>
      <w:lvlText w:val="%5."/>
      <w:lvlJc w:val="left"/>
      <w:pPr>
        <w:ind w:left="3954" w:hanging="360"/>
      </w:pPr>
    </w:lvl>
    <w:lvl w:ilvl="5" w:tplc="100A001B" w:tentative="1">
      <w:start w:val="1"/>
      <w:numFmt w:val="lowerRoman"/>
      <w:lvlText w:val="%6."/>
      <w:lvlJc w:val="right"/>
      <w:pPr>
        <w:ind w:left="4674" w:hanging="180"/>
      </w:pPr>
    </w:lvl>
    <w:lvl w:ilvl="6" w:tplc="100A000F" w:tentative="1">
      <w:start w:val="1"/>
      <w:numFmt w:val="decimal"/>
      <w:lvlText w:val="%7."/>
      <w:lvlJc w:val="left"/>
      <w:pPr>
        <w:ind w:left="5394" w:hanging="360"/>
      </w:pPr>
    </w:lvl>
    <w:lvl w:ilvl="7" w:tplc="100A0019" w:tentative="1">
      <w:start w:val="1"/>
      <w:numFmt w:val="lowerLetter"/>
      <w:lvlText w:val="%8."/>
      <w:lvlJc w:val="left"/>
      <w:pPr>
        <w:ind w:left="6114" w:hanging="360"/>
      </w:pPr>
    </w:lvl>
    <w:lvl w:ilvl="8" w:tplc="100A001B" w:tentative="1">
      <w:start w:val="1"/>
      <w:numFmt w:val="lowerRoman"/>
      <w:lvlText w:val="%9."/>
      <w:lvlJc w:val="right"/>
      <w:pPr>
        <w:ind w:left="6834" w:hanging="180"/>
      </w:pPr>
    </w:lvl>
  </w:abstractNum>
  <w:abstractNum w:abstractNumId="100" w15:restartNumberingAfterBreak="0">
    <w:nsid w:val="50F6226F"/>
    <w:multiLevelType w:val="hybridMultilevel"/>
    <w:tmpl w:val="1E8E97F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1" w15:restartNumberingAfterBreak="0">
    <w:nsid w:val="51EF0ADB"/>
    <w:multiLevelType w:val="hybridMultilevel"/>
    <w:tmpl w:val="17883B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2" w15:restartNumberingAfterBreak="0">
    <w:nsid w:val="533615AE"/>
    <w:multiLevelType w:val="hybridMultilevel"/>
    <w:tmpl w:val="2D1022A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3" w15:restartNumberingAfterBreak="0">
    <w:nsid w:val="5473151F"/>
    <w:multiLevelType w:val="hybridMultilevel"/>
    <w:tmpl w:val="0ED08A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4" w15:restartNumberingAfterBreak="0">
    <w:nsid w:val="59793CA8"/>
    <w:multiLevelType w:val="hybridMultilevel"/>
    <w:tmpl w:val="844E052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5" w15:restartNumberingAfterBreak="0">
    <w:nsid w:val="5BEA662B"/>
    <w:multiLevelType w:val="hybridMultilevel"/>
    <w:tmpl w:val="08C845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6" w15:restartNumberingAfterBreak="0">
    <w:nsid w:val="5E110AAC"/>
    <w:multiLevelType w:val="hybridMultilevel"/>
    <w:tmpl w:val="3B7AFF7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7" w15:restartNumberingAfterBreak="0">
    <w:nsid w:val="5F340E76"/>
    <w:multiLevelType w:val="hybridMultilevel"/>
    <w:tmpl w:val="0F8CB246"/>
    <w:lvl w:ilvl="0" w:tplc="A54283CC">
      <w:start w:val="1"/>
      <w:numFmt w:val="decimal"/>
      <w:lvlText w:val="%1."/>
      <w:lvlJc w:val="left"/>
      <w:pPr>
        <w:ind w:left="360" w:hanging="360"/>
      </w:pPr>
      <w:rPr>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8" w15:restartNumberingAfterBreak="0">
    <w:nsid w:val="603A50DA"/>
    <w:multiLevelType w:val="hybridMultilevel"/>
    <w:tmpl w:val="4FDC34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9" w15:restartNumberingAfterBreak="0">
    <w:nsid w:val="60880C2F"/>
    <w:multiLevelType w:val="hybridMultilevel"/>
    <w:tmpl w:val="AC4444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0"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11" w15:restartNumberingAfterBreak="0">
    <w:nsid w:val="63446ED3"/>
    <w:multiLevelType w:val="multilevel"/>
    <w:tmpl w:val="96B0435C"/>
    <w:lvl w:ilvl="0">
      <w:start w:val="1"/>
      <w:numFmt w:val="decimal"/>
      <w:lvlText w:val="%1."/>
      <w:lvlJc w:val="left"/>
      <w:pPr>
        <w:ind w:left="360" w:hanging="360"/>
      </w:pPr>
      <w:rPr>
        <w:rFonts w:hint="default"/>
        <w:b/>
        <w:sz w:val="22"/>
      </w:rPr>
    </w:lvl>
    <w:lvl w:ilvl="1">
      <w:start w:val="1"/>
      <w:numFmt w:val="lowerLetter"/>
      <w:lvlText w:val="%2."/>
      <w:lvlJc w:val="left"/>
      <w:pPr>
        <w:ind w:left="851" w:hanging="494"/>
      </w:pPr>
      <w:rPr>
        <w:rFonts w:hint="default"/>
        <w:b w:val="0"/>
        <w:sz w:val="22"/>
      </w:rPr>
    </w:lvl>
    <w:lvl w:ilvl="2">
      <w:start w:val="1"/>
      <w:numFmt w:val="decimal"/>
      <w:lvlText w:val="%3."/>
      <w:lvlJc w:val="left"/>
      <w:pPr>
        <w:tabs>
          <w:tab w:val="num" w:pos="1247"/>
        </w:tabs>
        <w:ind w:left="1247" w:hanging="396"/>
      </w:pPr>
      <w:rPr>
        <w:rFonts w:hint="default"/>
        <w:b w:val="0"/>
        <w:sz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2" w15:restartNumberingAfterBreak="0">
    <w:nsid w:val="635040F7"/>
    <w:multiLevelType w:val="hybridMultilevel"/>
    <w:tmpl w:val="68888718"/>
    <w:lvl w:ilvl="0" w:tplc="100A000F">
      <w:start w:val="1"/>
      <w:numFmt w:val="decimal"/>
      <w:lvlText w:val="%1."/>
      <w:lvlJc w:val="left"/>
      <w:pPr>
        <w:ind w:left="1074" w:hanging="360"/>
      </w:pPr>
    </w:lvl>
    <w:lvl w:ilvl="1" w:tplc="100A0019" w:tentative="1">
      <w:start w:val="1"/>
      <w:numFmt w:val="lowerLetter"/>
      <w:lvlText w:val="%2."/>
      <w:lvlJc w:val="left"/>
      <w:pPr>
        <w:ind w:left="1794" w:hanging="360"/>
      </w:pPr>
    </w:lvl>
    <w:lvl w:ilvl="2" w:tplc="100A001B" w:tentative="1">
      <w:start w:val="1"/>
      <w:numFmt w:val="lowerRoman"/>
      <w:lvlText w:val="%3."/>
      <w:lvlJc w:val="right"/>
      <w:pPr>
        <w:ind w:left="2514" w:hanging="180"/>
      </w:pPr>
    </w:lvl>
    <w:lvl w:ilvl="3" w:tplc="100A000F" w:tentative="1">
      <w:start w:val="1"/>
      <w:numFmt w:val="decimal"/>
      <w:lvlText w:val="%4."/>
      <w:lvlJc w:val="left"/>
      <w:pPr>
        <w:ind w:left="3234" w:hanging="360"/>
      </w:pPr>
    </w:lvl>
    <w:lvl w:ilvl="4" w:tplc="100A0019" w:tentative="1">
      <w:start w:val="1"/>
      <w:numFmt w:val="lowerLetter"/>
      <w:lvlText w:val="%5."/>
      <w:lvlJc w:val="left"/>
      <w:pPr>
        <w:ind w:left="3954" w:hanging="360"/>
      </w:pPr>
    </w:lvl>
    <w:lvl w:ilvl="5" w:tplc="100A001B" w:tentative="1">
      <w:start w:val="1"/>
      <w:numFmt w:val="lowerRoman"/>
      <w:lvlText w:val="%6."/>
      <w:lvlJc w:val="right"/>
      <w:pPr>
        <w:ind w:left="4674" w:hanging="180"/>
      </w:pPr>
    </w:lvl>
    <w:lvl w:ilvl="6" w:tplc="100A000F" w:tentative="1">
      <w:start w:val="1"/>
      <w:numFmt w:val="decimal"/>
      <w:lvlText w:val="%7."/>
      <w:lvlJc w:val="left"/>
      <w:pPr>
        <w:ind w:left="5394" w:hanging="360"/>
      </w:pPr>
    </w:lvl>
    <w:lvl w:ilvl="7" w:tplc="100A0019" w:tentative="1">
      <w:start w:val="1"/>
      <w:numFmt w:val="lowerLetter"/>
      <w:lvlText w:val="%8."/>
      <w:lvlJc w:val="left"/>
      <w:pPr>
        <w:ind w:left="6114" w:hanging="360"/>
      </w:pPr>
    </w:lvl>
    <w:lvl w:ilvl="8" w:tplc="100A001B" w:tentative="1">
      <w:start w:val="1"/>
      <w:numFmt w:val="lowerRoman"/>
      <w:lvlText w:val="%9."/>
      <w:lvlJc w:val="right"/>
      <w:pPr>
        <w:ind w:left="6834" w:hanging="180"/>
      </w:pPr>
    </w:lvl>
  </w:abstractNum>
  <w:abstractNum w:abstractNumId="113" w15:restartNumberingAfterBreak="0">
    <w:nsid w:val="669064B1"/>
    <w:multiLevelType w:val="multilevel"/>
    <w:tmpl w:val="482C10AE"/>
    <w:lvl w:ilvl="0">
      <w:start w:val="1"/>
      <w:numFmt w:val="upperLetter"/>
      <w:lvlText w:val="%1."/>
      <w:lvlJc w:val="left"/>
      <w:pPr>
        <w:ind w:left="1418"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74878AC"/>
    <w:multiLevelType w:val="hybridMultilevel"/>
    <w:tmpl w:val="F96AF440"/>
    <w:lvl w:ilvl="0" w:tplc="8252F5EA">
      <w:start w:val="1"/>
      <w:numFmt w:val="decimal"/>
      <w:lvlText w:val="%1."/>
      <w:lvlJc w:val="left"/>
      <w:pPr>
        <w:ind w:left="360" w:hanging="360"/>
      </w:pPr>
      <w:rPr>
        <w:rFonts w:ascii="Arial" w:hAnsi="Aria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5" w15:restartNumberingAfterBreak="0">
    <w:nsid w:val="676149EB"/>
    <w:multiLevelType w:val="hybridMultilevel"/>
    <w:tmpl w:val="E6DE6EF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6" w15:restartNumberingAfterBreak="0">
    <w:nsid w:val="68136576"/>
    <w:multiLevelType w:val="hybridMultilevel"/>
    <w:tmpl w:val="449229E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7" w15:restartNumberingAfterBreak="0">
    <w:nsid w:val="681A6A95"/>
    <w:multiLevelType w:val="hybridMultilevel"/>
    <w:tmpl w:val="E4B6C626"/>
    <w:lvl w:ilvl="0" w:tplc="228260EE">
      <w:start w:val="1"/>
      <w:numFmt w:val="decimal"/>
      <w:lvlText w:val="%1."/>
      <w:lvlJc w:val="left"/>
      <w:pPr>
        <w:ind w:left="1431" w:hanging="360"/>
      </w:pPr>
      <w:rPr>
        <w:rFonts w:ascii="Arial" w:hAnsi="Arial" w:cs="Arial" w:hint="default"/>
        <w:sz w:val="22"/>
        <w:szCs w:val="22"/>
      </w:rPr>
    </w:lvl>
    <w:lvl w:ilvl="1" w:tplc="100A0019" w:tentative="1">
      <w:start w:val="1"/>
      <w:numFmt w:val="lowerLetter"/>
      <w:lvlText w:val="%2."/>
      <w:lvlJc w:val="left"/>
      <w:pPr>
        <w:ind w:left="2151" w:hanging="360"/>
      </w:pPr>
    </w:lvl>
    <w:lvl w:ilvl="2" w:tplc="100A001B" w:tentative="1">
      <w:start w:val="1"/>
      <w:numFmt w:val="lowerRoman"/>
      <w:lvlText w:val="%3."/>
      <w:lvlJc w:val="right"/>
      <w:pPr>
        <w:ind w:left="2871" w:hanging="180"/>
      </w:pPr>
    </w:lvl>
    <w:lvl w:ilvl="3" w:tplc="100A000F" w:tentative="1">
      <w:start w:val="1"/>
      <w:numFmt w:val="decimal"/>
      <w:lvlText w:val="%4."/>
      <w:lvlJc w:val="left"/>
      <w:pPr>
        <w:ind w:left="3591" w:hanging="360"/>
      </w:pPr>
    </w:lvl>
    <w:lvl w:ilvl="4" w:tplc="100A0019" w:tentative="1">
      <w:start w:val="1"/>
      <w:numFmt w:val="lowerLetter"/>
      <w:lvlText w:val="%5."/>
      <w:lvlJc w:val="left"/>
      <w:pPr>
        <w:ind w:left="4311" w:hanging="360"/>
      </w:pPr>
    </w:lvl>
    <w:lvl w:ilvl="5" w:tplc="100A001B" w:tentative="1">
      <w:start w:val="1"/>
      <w:numFmt w:val="lowerRoman"/>
      <w:lvlText w:val="%6."/>
      <w:lvlJc w:val="right"/>
      <w:pPr>
        <w:ind w:left="5031" w:hanging="180"/>
      </w:pPr>
    </w:lvl>
    <w:lvl w:ilvl="6" w:tplc="100A000F" w:tentative="1">
      <w:start w:val="1"/>
      <w:numFmt w:val="decimal"/>
      <w:lvlText w:val="%7."/>
      <w:lvlJc w:val="left"/>
      <w:pPr>
        <w:ind w:left="5751" w:hanging="360"/>
      </w:pPr>
    </w:lvl>
    <w:lvl w:ilvl="7" w:tplc="100A0019" w:tentative="1">
      <w:start w:val="1"/>
      <w:numFmt w:val="lowerLetter"/>
      <w:lvlText w:val="%8."/>
      <w:lvlJc w:val="left"/>
      <w:pPr>
        <w:ind w:left="6471" w:hanging="360"/>
      </w:pPr>
    </w:lvl>
    <w:lvl w:ilvl="8" w:tplc="100A001B" w:tentative="1">
      <w:start w:val="1"/>
      <w:numFmt w:val="lowerRoman"/>
      <w:lvlText w:val="%9."/>
      <w:lvlJc w:val="right"/>
      <w:pPr>
        <w:ind w:left="7191" w:hanging="180"/>
      </w:pPr>
    </w:lvl>
  </w:abstractNum>
  <w:abstractNum w:abstractNumId="118" w15:restartNumberingAfterBreak="0">
    <w:nsid w:val="6998373D"/>
    <w:multiLevelType w:val="hybridMultilevel"/>
    <w:tmpl w:val="5C0EE7D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9" w15:restartNumberingAfterBreak="0">
    <w:nsid w:val="6B0E3C4F"/>
    <w:multiLevelType w:val="hybridMultilevel"/>
    <w:tmpl w:val="FFA8854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0" w15:restartNumberingAfterBreak="0">
    <w:nsid w:val="6B4039BF"/>
    <w:multiLevelType w:val="hybridMultilevel"/>
    <w:tmpl w:val="467C7E34"/>
    <w:lvl w:ilvl="0" w:tplc="93DE0F92">
      <w:start w:val="1"/>
      <w:numFmt w:val="decimal"/>
      <w:lvlText w:val="%1."/>
      <w:lvlJc w:val="left"/>
      <w:pPr>
        <w:ind w:left="360" w:hanging="360"/>
      </w:pPr>
      <w:rPr>
        <w:b/>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1" w15:restartNumberingAfterBreak="0">
    <w:nsid w:val="6B590122"/>
    <w:multiLevelType w:val="hybridMultilevel"/>
    <w:tmpl w:val="32F419A8"/>
    <w:lvl w:ilvl="0" w:tplc="100A000F">
      <w:start w:val="1"/>
      <w:numFmt w:val="decimal"/>
      <w:lvlText w:val="%1."/>
      <w:lvlJc w:val="left"/>
      <w:pPr>
        <w:ind w:left="1431" w:hanging="360"/>
      </w:pPr>
    </w:lvl>
    <w:lvl w:ilvl="1" w:tplc="100A0019" w:tentative="1">
      <w:start w:val="1"/>
      <w:numFmt w:val="lowerLetter"/>
      <w:lvlText w:val="%2."/>
      <w:lvlJc w:val="left"/>
      <w:pPr>
        <w:ind w:left="2151" w:hanging="360"/>
      </w:pPr>
    </w:lvl>
    <w:lvl w:ilvl="2" w:tplc="100A001B" w:tentative="1">
      <w:start w:val="1"/>
      <w:numFmt w:val="lowerRoman"/>
      <w:lvlText w:val="%3."/>
      <w:lvlJc w:val="right"/>
      <w:pPr>
        <w:ind w:left="2871" w:hanging="180"/>
      </w:pPr>
    </w:lvl>
    <w:lvl w:ilvl="3" w:tplc="100A000F" w:tentative="1">
      <w:start w:val="1"/>
      <w:numFmt w:val="decimal"/>
      <w:lvlText w:val="%4."/>
      <w:lvlJc w:val="left"/>
      <w:pPr>
        <w:ind w:left="3591" w:hanging="360"/>
      </w:pPr>
    </w:lvl>
    <w:lvl w:ilvl="4" w:tplc="100A0019" w:tentative="1">
      <w:start w:val="1"/>
      <w:numFmt w:val="lowerLetter"/>
      <w:lvlText w:val="%5."/>
      <w:lvlJc w:val="left"/>
      <w:pPr>
        <w:ind w:left="4311" w:hanging="360"/>
      </w:pPr>
    </w:lvl>
    <w:lvl w:ilvl="5" w:tplc="100A001B" w:tentative="1">
      <w:start w:val="1"/>
      <w:numFmt w:val="lowerRoman"/>
      <w:lvlText w:val="%6."/>
      <w:lvlJc w:val="right"/>
      <w:pPr>
        <w:ind w:left="5031" w:hanging="180"/>
      </w:pPr>
    </w:lvl>
    <w:lvl w:ilvl="6" w:tplc="100A000F" w:tentative="1">
      <w:start w:val="1"/>
      <w:numFmt w:val="decimal"/>
      <w:lvlText w:val="%7."/>
      <w:lvlJc w:val="left"/>
      <w:pPr>
        <w:ind w:left="5751" w:hanging="360"/>
      </w:pPr>
    </w:lvl>
    <w:lvl w:ilvl="7" w:tplc="100A0019" w:tentative="1">
      <w:start w:val="1"/>
      <w:numFmt w:val="lowerLetter"/>
      <w:lvlText w:val="%8."/>
      <w:lvlJc w:val="left"/>
      <w:pPr>
        <w:ind w:left="6471" w:hanging="360"/>
      </w:pPr>
    </w:lvl>
    <w:lvl w:ilvl="8" w:tplc="100A001B" w:tentative="1">
      <w:start w:val="1"/>
      <w:numFmt w:val="lowerRoman"/>
      <w:lvlText w:val="%9."/>
      <w:lvlJc w:val="right"/>
      <w:pPr>
        <w:ind w:left="7191" w:hanging="180"/>
      </w:pPr>
    </w:lvl>
  </w:abstractNum>
  <w:abstractNum w:abstractNumId="122" w15:restartNumberingAfterBreak="0">
    <w:nsid w:val="6E32417C"/>
    <w:multiLevelType w:val="hybridMultilevel"/>
    <w:tmpl w:val="9DDC69C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3" w15:restartNumberingAfterBreak="0">
    <w:nsid w:val="6FAC5D6F"/>
    <w:multiLevelType w:val="multilevel"/>
    <w:tmpl w:val="96B0435C"/>
    <w:lvl w:ilvl="0">
      <w:start w:val="1"/>
      <w:numFmt w:val="decimal"/>
      <w:lvlText w:val="%1."/>
      <w:lvlJc w:val="left"/>
      <w:pPr>
        <w:ind w:left="360" w:hanging="360"/>
      </w:pPr>
      <w:rPr>
        <w:rFonts w:hint="default"/>
        <w:b/>
        <w:sz w:val="22"/>
      </w:rPr>
    </w:lvl>
    <w:lvl w:ilvl="1">
      <w:start w:val="1"/>
      <w:numFmt w:val="lowerLetter"/>
      <w:lvlText w:val="%2."/>
      <w:lvlJc w:val="left"/>
      <w:pPr>
        <w:ind w:left="851" w:hanging="494"/>
      </w:pPr>
      <w:rPr>
        <w:rFonts w:hint="default"/>
        <w:b w:val="0"/>
        <w:sz w:val="22"/>
      </w:rPr>
    </w:lvl>
    <w:lvl w:ilvl="2">
      <w:start w:val="1"/>
      <w:numFmt w:val="decimal"/>
      <w:lvlText w:val="%3."/>
      <w:lvlJc w:val="left"/>
      <w:pPr>
        <w:tabs>
          <w:tab w:val="num" w:pos="1247"/>
        </w:tabs>
        <w:ind w:left="1247" w:hanging="396"/>
      </w:pPr>
      <w:rPr>
        <w:rFonts w:hint="default"/>
        <w:b w:val="0"/>
        <w:sz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4" w15:restartNumberingAfterBreak="0">
    <w:nsid w:val="71535040"/>
    <w:multiLevelType w:val="hybridMultilevel"/>
    <w:tmpl w:val="FFA8854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5" w15:restartNumberingAfterBreak="0">
    <w:nsid w:val="7251516B"/>
    <w:multiLevelType w:val="hybridMultilevel"/>
    <w:tmpl w:val="243C7B1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6" w15:restartNumberingAfterBreak="0">
    <w:nsid w:val="733E72D6"/>
    <w:multiLevelType w:val="hybridMultilevel"/>
    <w:tmpl w:val="B3E02A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7" w15:restartNumberingAfterBreak="0">
    <w:nsid w:val="74E24F94"/>
    <w:multiLevelType w:val="hybridMultilevel"/>
    <w:tmpl w:val="0EFE88FA"/>
    <w:lvl w:ilvl="0" w:tplc="4AC4CB62">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8" w15:restartNumberingAfterBreak="0">
    <w:nsid w:val="755623DC"/>
    <w:multiLevelType w:val="hybridMultilevel"/>
    <w:tmpl w:val="DC380F8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9" w15:restartNumberingAfterBreak="0">
    <w:nsid w:val="7568796F"/>
    <w:multiLevelType w:val="hybridMultilevel"/>
    <w:tmpl w:val="DC380F8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0" w15:restartNumberingAfterBreak="0">
    <w:nsid w:val="76655E26"/>
    <w:multiLevelType w:val="hybridMultilevel"/>
    <w:tmpl w:val="449229E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1" w15:restartNumberingAfterBreak="0">
    <w:nsid w:val="781B73FC"/>
    <w:multiLevelType w:val="hybridMultilevel"/>
    <w:tmpl w:val="9DDC69C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2" w15:restartNumberingAfterBreak="0">
    <w:nsid w:val="782339F0"/>
    <w:multiLevelType w:val="hybridMultilevel"/>
    <w:tmpl w:val="F830D57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3" w15:restartNumberingAfterBreak="0">
    <w:nsid w:val="783B503F"/>
    <w:multiLevelType w:val="hybridMultilevel"/>
    <w:tmpl w:val="6010BB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4" w15:restartNumberingAfterBreak="0">
    <w:nsid w:val="7A3B0691"/>
    <w:multiLevelType w:val="hybridMultilevel"/>
    <w:tmpl w:val="56CA0F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7B065D32"/>
    <w:multiLevelType w:val="hybridMultilevel"/>
    <w:tmpl w:val="E6DE6EF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6" w15:restartNumberingAfterBreak="0">
    <w:nsid w:val="7C232D15"/>
    <w:multiLevelType w:val="hybridMultilevel"/>
    <w:tmpl w:val="640A6B4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7" w15:restartNumberingAfterBreak="0">
    <w:nsid w:val="7E0A082E"/>
    <w:multiLevelType w:val="hybridMultilevel"/>
    <w:tmpl w:val="E85215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8" w15:restartNumberingAfterBreak="0">
    <w:nsid w:val="7E0B35DC"/>
    <w:multiLevelType w:val="hybridMultilevel"/>
    <w:tmpl w:val="0EFE88FA"/>
    <w:lvl w:ilvl="0" w:tplc="4AC4CB62">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9" w15:restartNumberingAfterBreak="0">
    <w:nsid w:val="7F355BF8"/>
    <w:multiLevelType w:val="hybridMultilevel"/>
    <w:tmpl w:val="119E20D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0" w15:restartNumberingAfterBreak="0">
    <w:nsid w:val="7FB75D0E"/>
    <w:multiLevelType w:val="hybridMultilevel"/>
    <w:tmpl w:val="0EFE88FA"/>
    <w:lvl w:ilvl="0" w:tplc="4AC4CB62">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10"/>
  </w:num>
  <w:num w:numId="2">
    <w:abstractNumId w:val="38"/>
  </w:num>
  <w:num w:numId="3">
    <w:abstractNumId w:val="79"/>
  </w:num>
  <w:num w:numId="4">
    <w:abstractNumId w:val="26"/>
  </w:num>
  <w:num w:numId="5">
    <w:abstractNumId w:val="48"/>
  </w:num>
  <w:num w:numId="6">
    <w:abstractNumId w:val="31"/>
  </w:num>
  <w:num w:numId="7">
    <w:abstractNumId w:val="111"/>
  </w:num>
  <w:num w:numId="8">
    <w:abstractNumId w:val="19"/>
  </w:num>
  <w:num w:numId="9">
    <w:abstractNumId w:val="114"/>
  </w:num>
  <w:num w:numId="10">
    <w:abstractNumId w:val="21"/>
  </w:num>
  <w:num w:numId="11">
    <w:abstractNumId w:val="137"/>
  </w:num>
  <w:num w:numId="12">
    <w:abstractNumId w:val="126"/>
  </w:num>
  <w:num w:numId="13">
    <w:abstractNumId w:val="58"/>
  </w:num>
  <w:num w:numId="14">
    <w:abstractNumId w:val="54"/>
  </w:num>
  <w:num w:numId="15">
    <w:abstractNumId w:val="4"/>
  </w:num>
  <w:num w:numId="16">
    <w:abstractNumId w:val="130"/>
  </w:num>
  <w:num w:numId="17">
    <w:abstractNumId w:val="2"/>
  </w:num>
  <w:num w:numId="18">
    <w:abstractNumId w:val="61"/>
  </w:num>
  <w:num w:numId="19">
    <w:abstractNumId w:val="42"/>
  </w:num>
  <w:num w:numId="20">
    <w:abstractNumId w:val="139"/>
  </w:num>
  <w:num w:numId="21">
    <w:abstractNumId w:val="59"/>
  </w:num>
  <w:num w:numId="22">
    <w:abstractNumId w:val="127"/>
  </w:num>
  <w:num w:numId="23">
    <w:abstractNumId w:val="95"/>
  </w:num>
  <w:num w:numId="24">
    <w:abstractNumId w:val="40"/>
  </w:num>
  <w:num w:numId="25">
    <w:abstractNumId w:val="98"/>
  </w:num>
  <w:num w:numId="26">
    <w:abstractNumId w:val="0"/>
  </w:num>
  <w:num w:numId="27">
    <w:abstractNumId w:val="32"/>
  </w:num>
  <w:num w:numId="28">
    <w:abstractNumId w:val="6"/>
  </w:num>
  <w:num w:numId="29">
    <w:abstractNumId w:val="69"/>
  </w:num>
  <w:num w:numId="30">
    <w:abstractNumId w:val="7"/>
  </w:num>
  <w:num w:numId="31">
    <w:abstractNumId w:val="28"/>
  </w:num>
  <w:num w:numId="32">
    <w:abstractNumId w:val="120"/>
  </w:num>
  <w:num w:numId="33">
    <w:abstractNumId w:val="65"/>
  </w:num>
  <w:num w:numId="34">
    <w:abstractNumId w:val="57"/>
  </w:num>
  <w:num w:numId="35">
    <w:abstractNumId w:val="67"/>
  </w:num>
  <w:num w:numId="36">
    <w:abstractNumId w:val="84"/>
  </w:num>
  <w:num w:numId="37">
    <w:abstractNumId w:val="17"/>
  </w:num>
  <w:num w:numId="38">
    <w:abstractNumId w:val="1"/>
  </w:num>
  <w:num w:numId="39">
    <w:abstractNumId w:val="97"/>
  </w:num>
  <w:num w:numId="40">
    <w:abstractNumId w:val="51"/>
  </w:num>
  <w:num w:numId="41">
    <w:abstractNumId w:val="18"/>
  </w:num>
  <w:num w:numId="42">
    <w:abstractNumId w:val="133"/>
  </w:num>
  <w:num w:numId="43">
    <w:abstractNumId w:val="23"/>
  </w:num>
  <w:num w:numId="44">
    <w:abstractNumId w:val="74"/>
  </w:num>
  <w:num w:numId="45">
    <w:abstractNumId w:val="12"/>
  </w:num>
  <w:num w:numId="46">
    <w:abstractNumId w:val="88"/>
  </w:num>
  <w:num w:numId="47">
    <w:abstractNumId w:val="53"/>
  </w:num>
  <w:num w:numId="48">
    <w:abstractNumId w:val="132"/>
  </w:num>
  <w:num w:numId="49">
    <w:abstractNumId w:val="27"/>
  </w:num>
  <w:num w:numId="50">
    <w:abstractNumId w:val="103"/>
  </w:num>
  <w:num w:numId="51">
    <w:abstractNumId w:val="108"/>
  </w:num>
  <w:num w:numId="52">
    <w:abstractNumId w:val="91"/>
  </w:num>
  <w:num w:numId="53">
    <w:abstractNumId w:val="109"/>
  </w:num>
  <w:num w:numId="54">
    <w:abstractNumId w:val="85"/>
  </w:num>
  <w:num w:numId="55">
    <w:abstractNumId w:val="43"/>
  </w:num>
  <w:num w:numId="56">
    <w:abstractNumId w:val="101"/>
  </w:num>
  <w:num w:numId="57">
    <w:abstractNumId w:val="13"/>
  </w:num>
  <w:num w:numId="58">
    <w:abstractNumId w:val="64"/>
  </w:num>
  <w:num w:numId="59">
    <w:abstractNumId w:val="86"/>
  </w:num>
  <w:num w:numId="60">
    <w:abstractNumId w:val="44"/>
  </w:num>
  <w:num w:numId="61">
    <w:abstractNumId w:val="25"/>
  </w:num>
  <w:num w:numId="62">
    <w:abstractNumId w:val="34"/>
  </w:num>
  <w:num w:numId="63">
    <w:abstractNumId w:val="136"/>
  </w:num>
  <w:num w:numId="64">
    <w:abstractNumId w:val="81"/>
  </w:num>
  <w:num w:numId="65">
    <w:abstractNumId w:val="56"/>
  </w:num>
  <w:num w:numId="66">
    <w:abstractNumId w:val="9"/>
  </w:num>
  <w:num w:numId="67">
    <w:abstractNumId w:val="72"/>
  </w:num>
  <w:num w:numId="68">
    <w:abstractNumId w:val="3"/>
  </w:num>
  <w:num w:numId="69">
    <w:abstractNumId w:val="76"/>
  </w:num>
  <w:num w:numId="70">
    <w:abstractNumId w:val="113"/>
  </w:num>
  <w:num w:numId="71">
    <w:abstractNumId w:val="121"/>
  </w:num>
  <w:num w:numId="72">
    <w:abstractNumId w:val="123"/>
  </w:num>
  <w:num w:numId="73">
    <w:abstractNumId w:val="20"/>
  </w:num>
  <w:num w:numId="74">
    <w:abstractNumId w:val="117"/>
  </w:num>
  <w:num w:numId="75">
    <w:abstractNumId w:val="29"/>
  </w:num>
  <w:num w:numId="76">
    <w:abstractNumId w:val="14"/>
  </w:num>
  <w:num w:numId="77">
    <w:abstractNumId w:val="62"/>
  </w:num>
  <w:num w:numId="78">
    <w:abstractNumId w:val="90"/>
  </w:num>
  <w:num w:numId="79">
    <w:abstractNumId w:val="35"/>
  </w:num>
  <w:num w:numId="80">
    <w:abstractNumId w:val="134"/>
  </w:num>
  <w:num w:numId="81">
    <w:abstractNumId w:val="46"/>
  </w:num>
  <w:num w:numId="82">
    <w:abstractNumId w:val="22"/>
  </w:num>
  <w:num w:numId="83">
    <w:abstractNumId w:val="107"/>
  </w:num>
  <w:num w:numId="84">
    <w:abstractNumId w:val="63"/>
  </w:num>
  <w:num w:numId="85">
    <w:abstractNumId w:val="39"/>
  </w:num>
  <w:num w:numId="86">
    <w:abstractNumId w:val="94"/>
  </w:num>
  <w:num w:numId="87">
    <w:abstractNumId w:val="102"/>
  </w:num>
  <w:num w:numId="88">
    <w:abstractNumId w:val="116"/>
  </w:num>
  <w:num w:numId="89">
    <w:abstractNumId w:val="52"/>
  </w:num>
  <w:num w:numId="90">
    <w:abstractNumId w:val="45"/>
  </w:num>
  <w:num w:numId="91">
    <w:abstractNumId w:val="83"/>
  </w:num>
  <w:num w:numId="92">
    <w:abstractNumId w:val="138"/>
  </w:num>
  <w:num w:numId="93">
    <w:abstractNumId w:val="140"/>
  </w:num>
  <w:num w:numId="94">
    <w:abstractNumId w:val="118"/>
  </w:num>
  <w:num w:numId="95">
    <w:abstractNumId w:val="93"/>
  </w:num>
  <w:num w:numId="96">
    <w:abstractNumId w:val="60"/>
  </w:num>
  <w:num w:numId="97">
    <w:abstractNumId w:val="73"/>
  </w:num>
  <w:num w:numId="98">
    <w:abstractNumId w:val="104"/>
  </w:num>
  <w:num w:numId="99">
    <w:abstractNumId w:val="75"/>
  </w:num>
  <w:num w:numId="100">
    <w:abstractNumId w:val="128"/>
  </w:num>
  <w:num w:numId="101">
    <w:abstractNumId w:val="129"/>
  </w:num>
  <w:num w:numId="102">
    <w:abstractNumId w:val="37"/>
  </w:num>
  <w:num w:numId="103">
    <w:abstractNumId w:val="33"/>
  </w:num>
  <w:num w:numId="104">
    <w:abstractNumId w:val="10"/>
  </w:num>
  <w:num w:numId="105">
    <w:abstractNumId w:val="24"/>
  </w:num>
  <w:num w:numId="106">
    <w:abstractNumId w:val="124"/>
  </w:num>
  <w:num w:numId="107">
    <w:abstractNumId w:val="119"/>
  </w:num>
  <w:num w:numId="108">
    <w:abstractNumId w:val="89"/>
  </w:num>
  <w:num w:numId="109">
    <w:abstractNumId w:val="71"/>
  </w:num>
  <w:num w:numId="110">
    <w:abstractNumId w:val="70"/>
  </w:num>
  <w:num w:numId="111">
    <w:abstractNumId w:val="125"/>
  </w:num>
  <w:num w:numId="112">
    <w:abstractNumId w:val="11"/>
  </w:num>
  <w:num w:numId="113">
    <w:abstractNumId w:val="47"/>
  </w:num>
  <w:num w:numId="114">
    <w:abstractNumId w:val="115"/>
  </w:num>
  <w:num w:numId="115">
    <w:abstractNumId w:val="135"/>
  </w:num>
  <w:num w:numId="116">
    <w:abstractNumId w:val="30"/>
  </w:num>
  <w:num w:numId="117">
    <w:abstractNumId w:val="80"/>
  </w:num>
  <w:num w:numId="118">
    <w:abstractNumId w:val="66"/>
  </w:num>
  <w:num w:numId="119">
    <w:abstractNumId w:val="82"/>
  </w:num>
  <w:num w:numId="120">
    <w:abstractNumId w:val="15"/>
  </w:num>
  <w:num w:numId="121">
    <w:abstractNumId w:val="100"/>
  </w:num>
  <w:num w:numId="122">
    <w:abstractNumId w:val="16"/>
  </w:num>
  <w:num w:numId="123">
    <w:abstractNumId w:val="55"/>
  </w:num>
  <w:num w:numId="124">
    <w:abstractNumId w:val="87"/>
  </w:num>
  <w:num w:numId="125">
    <w:abstractNumId w:val="77"/>
  </w:num>
  <w:num w:numId="126">
    <w:abstractNumId w:val="131"/>
  </w:num>
  <w:num w:numId="127">
    <w:abstractNumId w:val="122"/>
  </w:num>
  <w:num w:numId="128">
    <w:abstractNumId w:val="50"/>
  </w:num>
  <w:num w:numId="129">
    <w:abstractNumId w:val="78"/>
  </w:num>
  <w:num w:numId="130">
    <w:abstractNumId w:val="49"/>
  </w:num>
  <w:num w:numId="131">
    <w:abstractNumId w:val="68"/>
  </w:num>
  <w:num w:numId="132">
    <w:abstractNumId w:val="105"/>
  </w:num>
  <w:num w:numId="133">
    <w:abstractNumId w:val="92"/>
  </w:num>
  <w:num w:numId="134">
    <w:abstractNumId w:val="36"/>
  </w:num>
  <w:num w:numId="135">
    <w:abstractNumId w:val="112"/>
  </w:num>
  <w:num w:numId="136">
    <w:abstractNumId w:val="96"/>
  </w:num>
  <w:num w:numId="137">
    <w:abstractNumId w:val="106"/>
  </w:num>
  <w:num w:numId="138">
    <w:abstractNumId w:val="41"/>
  </w:num>
  <w:num w:numId="139">
    <w:abstractNumId w:val="5"/>
  </w:num>
  <w:num w:numId="140">
    <w:abstractNumId w:val="8"/>
  </w:num>
  <w:num w:numId="141">
    <w:abstractNumId w:val="9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357"/>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3DB"/>
    <w:rsid w:val="000002D4"/>
    <w:rsid w:val="00000C79"/>
    <w:rsid w:val="00001C14"/>
    <w:rsid w:val="000054FC"/>
    <w:rsid w:val="00005FE5"/>
    <w:rsid w:val="00010B65"/>
    <w:rsid w:val="00013285"/>
    <w:rsid w:val="00014CC8"/>
    <w:rsid w:val="000203D1"/>
    <w:rsid w:val="00020BB1"/>
    <w:rsid w:val="00023A1F"/>
    <w:rsid w:val="000244AA"/>
    <w:rsid w:val="00037A42"/>
    <w:rsid w:val="00040EE0"/>
    <w:rsid w:val="00042774"/>
    <w:rsid w:val="00042ADA"/>
    <w:rsid w:val="00044088"/>
    <w:rsid w:val="00051689"/>
    <w:rsid w:val="00052A05"/>
    <w:rsid w:val="00054730"/>
    <w:rsid w:val="0006042E"/>
    <w:rsid w:val="00062028"/>
    <w:rsid w:val="00063A1B"/>
    <w:rsid w:val="00066CE3"/>
    <w:rsid w:val="0006777F"/>
    <w:rsid w:val="00070FF2"/>
    <w:rsid w:val="00071175"/>
    <w:rsid w:val="00073BE3"/>
    <w:rsid w:val="00075643"/>
    <w:rsid w:val="00077E7A"/>
    <w:rsid w:val="00085CB8"/>
    <w:rsid w:val="00087394"/>
    <w:rsid w:val="00090D82"/>
    <w:rsid w:val="00095D0D"/>
    <w:rsid w:val="000A1723"/>
    <w:rsid w:val="000A1EF7"/>
    <w:rsid w:val="000A4B3F"/>
    <w:rsid w:val="000A4DAA"/>
    <w:rsid w:val="000B3008"/>
    <w:rsid w:val="000B664A"/>
    <w:rsid w:val="000B6BB6"/>
    <w:rsid w:val="000C0D94"/>
    <w:rsid w:val="000C621C"/>
    <w:rsid w:val="000C6B2D"/>
    <w:rsid w:val="000D3703"/>
    <w:rsid w:val="000D4297"/>
    <w:rsid w:val="000D479A"/>
    <w:rsid w:val="000D5175"/>
    <w:rsid w:val="000D662F"/>
    <w:rsid w:val="000E0847"/>
    <w:rsid w:val="000E23AC"/>
    <w:rsid w:val="000E2596"/>
    <w:rsid w:val="000E4BA8"/>
    <w:rsid w:val="000F0BD3"/>
    <w:rsid w:val="000F23A7"/>
    <w:rsid w:val="000F40F6"/>
    <w:rsid w:val="000F6F5B"/>
    <w:rsid w:val="000F76DE"/>
    <w:rsid w:val="00103052"/>
    <w:rsid w:val="00104774"/>
    <w:rsid w:val="001051B7"/>
    <w:rsid w:val="001107C5"/>
    <w:rsid w:val="001128B3"/>
    <w:rsid w:val="001153B7"/>
    <w:rsid w:val="001236A3"/>
    <w:rsid w:val="001275FA"/>
    <w:rsid w:val="00133DBF"/>
    <w:rsid w:val="00143F9E"/>
    <w:rsid w:val="00144B8D"/>
    <w:rsid w:val="00144DC0"/>
    <w:rsid w:val="00145268"/>
    <w:rsid w:val="00151E0C"/>
    <w:rsid w:val="001524AA"/>
    <w:rsid w:val="00152BD5"/>
    <w:rsid w:val="00153DA2"/>
    <w:rsid w:val="0015471C"/>
    <w:rsid w:val="00157522"/>
    <w:rsid w:val="00162D89"/>
    <w:rsid w:val="001632E8"/>
    <w:rsid w:val="00163886"/>
    <w:rsid w:val="0016415D"/>
    <w:rsid w:val="00175DC7"/>
    <w:rsid w:val="00177095"/>
    <w:rsid w:val="00183268"/>
    <w:rsid w:val="00183BA0"/>
    <w:rsid w:val="0018526E"/>
    <w:rsid w:val="001865BD"/>
    <w:rsid w:val="0018736F"/>
    <w:rsid w:val="00190F96"/>
    <w:rsid w:val="0019635C"/>
    <w:rsid w:val="001A0195"/>
    <w:rsid w:val="001A2A72"/>
    <w:rsid w:val="001A5E36"/>
    <w:rsid w:val="001B3E6B"/>
    <w:rsid w:val="001B45E0"/>
    <w:rsid w:val="001B6835"/>
    <w:rsid w:val="001B7D5F"/>
    <w:rsid w:val="001C009C"/>
    <w:rsid w:val="001C40A6"/>
    <w:rsid w:val="001C5D11"/>
    <w:rsid w:val="001C6F1C"/>
    <w:rsid w:val="001C7CB9"/>
    <w:rsid w:val="001D5F30"/>
    <w:rsid w:val="001D663B"/>
    <w:rsid w:val="001D7904"/>
    <w:rsid w:val="001E0E0B"/>
    <w:rsid w:val="001E1D53"/>
    <w:rsid w:val="001E4882"/>
    <w:rsid w:val="001E7AF7"/>
    <w:rsid w:val="001F510C"/>
    <w:rsid w:val="00205701"/>
    <w:rsid w:val="0021468D"/>
    <w:rsid w:val="00221607"/>
    <w:rsid w:val="002216A8"/>
    <w:rsid w:val="00223EC9"/>
    <w:rsid w:val="0022766B"/>
    <w:rsid w:val="0023150F"/>
    <w:rsid w:val="00231A7B"/>
    <w:rsid w:val="002336A9"/>
    <w:rsid w:val="002362DF"/>
    <w:rsid w:val="00241141"/>
    <w:rsid w:val="002435DC"/>
    <w:rsid w:val="00244590"/>
    <w:rsid w:val="00244599"/>
    <w:rsid w:val="00244994"/>
    <w:rsid w:val="00245CD0"/>
    <w:rsid w:val="00250D84"/>
    <w:rsid w:val="0025169B"/>
    <w:rsid w:val="002522C0"/>
    <w:rsid w:val="00252C4C"/>
    <w:rsid w:val="00254601"/>
    <w:rsid w:val="00256F1E"/>
    <w:rsid w:val="002573D6"/>
    <w:rsid w:val="00262BDD"/>
    <w:rsid w:val="0026654A"/>
    <w:rsid w:val="00280302"/>
    <w:rsid w:val="002815A9"/>
    <w:rsid w:val="00284555"/>
    <w:rsid w:val="00284999"/>
    <w:rsid w:val="00290FAF"/>
    <w:rsid w:val="0029490E"/>
    <w:rsid w:val="00295A5D"/>
    <w:rsid w:val="0029731D"/>
    <w:rsid w:val="002A0D9F"/>
    <w:rsid w:val="002A0E22"/>
    <w:rsid w:val="002A71C9"/>
    <w:rsid w:val="002B1D2E"/>
    <w:rsid w:val="002B2E96"/>
    <w:rsid w:val="002C231B"/>
    <w:rsid w:val="002D0CF6"/>
    <w:rsid w:val="002D1770"/>
    <w:rsid w:val="002D2833"/>
    <w:rsid w:val="002D4871"/>
    <w:rsid w:val="002D4E56"/>
    <w:rsid w:val="002D6186"/>
    <w:rsid w:val="002D7971"/>
    <w:rsid w:val="002E4A6F"/>
    <w:rsid w:val="002E6565"/>
    <w:rsid w:val="002F0D5B"/>
    <w:rsid w:val="002F5B66"/>
    <w:rsid w:val="002F680A"/>
    <w:rsid w:val="00300412"/>
    <w:rsid w:val="00304CDD"/>
    <w:rsid w:val="00310290"/>
    <w:rsid w:val="00311AE6"/>
    <w:rsid w:val="00313E57"/>
    <w:rsid w:val="00314E99"/>
    <w:rsid w:val="00315A52"/>
    <w:rsid w:val="00316325"/>
    <w:rsid w:val="00317B5C"/>
    <w:rsid w:val="00321749"/>
    <w:rsid w:val="003223DF"/>
    <w:rsid w:val="00331DE7"/>
    <w:rsid w:val="0033518A"/>
    <w:rsid w:val="00335EBD"/>
    <w:rsid w:val="003364A2"/>
    <w:rsid w:val="00341D44"/>
    <w:rsid w:val="00342AB4"/>
    <w:rsid w:val="00346403"/>
    <w:rsid w:val="0034692A"/>
    <w:rsid w:val="00350DB4"/>
    <w:rsid w:val="0035114F"/>
    <w:rsid w:val="003519EE"/>
    <w:rsid w:val="00352BCF"/>
    <w:rsid w:val="00354BE5"/>
    <w:rsid w:val="00355CC0"/>
    <w:rsid w:val="00356F9D"/>
    <w:rsid w:val="00361BC2"/>
    <w:rsid w:val="00361FCA"/>
    <w:rsid w:val="00362EED"/>
    <w:rsid w:val="00363614"/>
    <w:rsid w:val="00363732"/>
    <w:rsid w:val="00364083"/>
    <w:rsid w:val="00364FD7"/>
    <w:rsid w:val="003675D7"/>
    <w:rsid w:val="00373FAC"/>
    <w:rsid w:val="00374E5A"/>
    <w:rsid w:val="00376F50"/>
    <w:rsid w:val="00383692"/>
    <w:rsid w:val="00384B96"/>
    <w:rsid w:val="00386D19"/>
    <w:rsid w:val="00390367"/>
    <w:rsid w:val="003914FC"/>
    <w:rsid w:val="003A13D7"/>
    <w:rsid w:val="003A4871"/>
    <w:rsid w:val="003C0573"/>
    <w:rsid w:val="003C300C"/>
    <w:rsid w:val="003C3B10"/>
    <w:rsid w:val="003C49B4"/>
    <w:rsid w:val="003C4CF0"/>
    <w:rsid w:val="003C6B8F"/>
    <w:rsid w:val="003D430F"/>
    <w:rsid w:val="003D587E"/>
    <w:rsid w:val="003D64E1"/>
    <w:rsid w:val="003D767C"/>
    <w:rsid w:val="003E064E"/>
    <w:rsid w:val="003E0A5B"/>
    <w:rsid w:val="003E3723"/>
    <w:rsid w:val="003E4256"/>
    <w:rsid w:val="003E6F7A"/>
    <w:rsid w:val="003F0C09"/>
    <w:rsid w:val="003F198E"/>
    <w:rsid w:val="003F26D0"/>
    <w:rsid w:val="00401685"/>
    <w:rsid w:val="00401B9C"/>
    <w:rsid w:val="00405D83"/>
    <w:rsid w:val="0040615F"/>
    <w:rsid w:val="00410609"/>
    <w:rsid w:val="0041437C"/>
    <w:rsid w:val="00417245"/>
    <w:rsid w:val="0041778E"/>
    <w:rsid w:val="0042218B"/>
    <w:rsid w:val="00424F28"/>
    <w:rsid w:val="00431009"/>
    <w:rsid w:val="00435173"/>
    <w:rsid w:val="00437BD8"/>
    <w:rsid w:val="00440048"/>
    <w:rsid w:val="00450937"/>
    <w:rsid w:val="0045265A"/>
    <w:rsid w:val="004567B2"/>
    <w:rsid w:val="004578C6"/>
    <w:rsid w:val="004606C4"/>
    <w:rsid w:val="004622CC"/>
    <w:rsid w:val="004648FE"/>
    <w:rsid w:val="00464916"/>
    <w:rsid w:val="00464CA9"/>
    <w:rsid w:val="00464CB1"/>
    <w:rsid w:val="00465CFC"/>
    <w:rsid w:val="00466BCC"/>
    <w:rsid w:val="004677D7"/>
    <w:rsid w:val="00481AD4"/>
    <w:rsid w:val="0048542C"/>
    <w:rsid w:val="00485FAF"/>
    <w:rsid w:val="00492507"/>
    <w:rsid w:val="004975C7"/>
    <w:rsid w:val="004A7624"/>
    <w:rsid w:val="004A78E9"/>
    <w:rsid w:val="004B1EED"/>
    <w:rsid w:val="004B3EE8"/>
    <w:rsid w:val="004B7450"/>
    <w:rsid w:val="004B7584"/>
    <w:rsid w:val="004B768F"/>
    <w:rsid w:val="004C076E"/>
    <w:rsid w:val="004C0FBB"/>
    <w:rsid w:val="004C35D2"/>
    <w:rsid w:val="004C58CC"/>
    <w:rsid w:val="004D10D4"/>
    <w:rsid w:val="004D46D6"/>
    <w:rsid w:val="004D6F31"/>
    <w:rsid w:val="004E2A63"/>
    <w:rsid w:val="004E30B3"/>
    <w:rsid w:val="004E465E"/>
    <w:rsid w:val="004E4CCF"/>
    <w:rsid w:val="004E6D7A"/>
    <w:rsid w:val="004E7021"/>
    <w:rsid w:val="004E7C82"/>
    <w:rsid w:val="004F26B0"/>
    <w:rsid w:val="004F3927"/>
    <w:rsid w:val="004F43C2"/>
    <w:rsid w:val="00501637"/>
    <w:rsid w:val="00504E39"/>
    <w:rsid w:val="0050677A"/>
    <w:rsid w:val="0050689A"/>
    <w:rsid w:val="00512CE4"/>
    <w:rsid w:val="00513D55"/>
    <w:rsid w:val="00514AEA"/>
    <w:rsid w:val="005151D1"/>
    <w:rsid w:val="00516EDD"/>
    <w:rsid w:val="00522B5B"/>
    <w:rsid w:val="00523654"/>
    <w:rsid w:val="0052422A"/>
    <w:rsid w:val="005317F3"/>
    <w:rsid w:val="00534AAD"/>
    <w:rsid w:val="0053781C"/>
    <w:rsid w:val="00542B82"/>
    <w:rsid w:val="00544E6F"/>
    <w:rsid w:val="00545C8F"/>
    <w:rsid w:val="00547C40"/>
    <w:rsid w:val="0055124A"/>
    <w:rsid w:val="005541B9"/>
    <w:rsid w:val="00555D60"/>
    <w:rsid w:val="005636CF"/>
    <w:rsid w:val="0056393F"/>
    <w:rsid w:val="005745C9"/>
    <w:rsid w:val="005805EA"/>
    <w:rsid w:val="005913F5"/>
    <w:rsid w:val="0059501C"/>
    <w:rsid w:val="0059652F"/>
    <w:rsid w:val="0059776E"/>
    <w:rsid w:val="005A09BE"/>
    <w:rsid w:val="005A2339"/>
    <w:rsid w:val="005A3C93"/>
    <w:rsid w:val="005B4D4E"/>
    <w:rsid w:val="005B7160"/>
    <w:rsid w:val="005C2333"/>
    <w:rsid w:val="005C46BF"/>
    <w:rsid w:val="005C6F0C"/>
    <w:rsid w:val="005D03EC"/>
    <w:rsid w:val="005D0D18"/>
    <w:rsid w:val="005D1069"/>
    <w:rsid w:val="005D1536"/>
    <w:rsid w:val="005D5357"/>
    <w:rsid w:val="005D7E41"/>
    <w:rsid w:val="005E1812"/>
    <w:rsid w:val="005E1FBC"/>
    <w:rsid w:val="005F0EF5"/>
    <w:rsid w:val="005F3383"/>
    <w:rsid w:val="005F4467"/>
    <w:rsid w:val="005F6DD1"/>
    <w:rsid w:val="005F7381"/>
    <w:rsid w:val="005F7A02"/>
    <w:rsid w:val="00604997"/>
    <w:rsid w:val="00605A45"/>
    <w:rsid w:val="006068D6"/>
    <w:rsid w:val="0060697B"/>
    <w:rsid w:val="00606BBA"/>
    <w:rsid w:val="00607848"/>
    <w:rsid w:val="0061384C"/>
    <w:rsid w:val="0061578C"/>
    <w:rsid w:val="006205B8"/>
    <w:rsid w:val="0062639F"/>
    <w:rsid w:val="00635036"/>
    <w:rsid w:val="006360A3"/>
    <w:rsid w:val="00640E5F"/>
    <w:rsid w:val="00642196"/>
    <w:rsid w:val="00642599"/>
    <w:rsid w:val="00642A56"/>
    <w:rsid w:val="006503F3"/>
    <w:rsid w:val="006521CB"/>
    <w:rsid w:val="00654D39"/>
    <w:rsid w:val="00662940"/>
    <w:rsid w:val="00662BC2"/>
    <w:rsid w:val="0066615A"/>
    <w:rsid w:val="00666192"/>
    <w:rsid w:val="0067323E"/>
    <w:rsid w:val="00673785"/>
    <w:rsid w:val="00675FA2"/>
    <w:rsid w:val="00677E7F"/>
    <w:rsid w:val="00682DD2"/>
    <w:rsid w:val="00685C8A"/>
    <w:rsid w:val="00690752"/>
    <w:rsid w:val="00693F6D"/>
    <w:rsid w:val="006A37A9"/>
    <w:rsid w:val="006A425E"/>
    <w:rsid w:val="006B0823"/>
    <w:rsid w:val="006B46BD"/>
    <w:rsid w:val="006B6F47"/>
    <w:rsid w:val="006B7E72"/>
    <w:rsid w:val="006B7FFE"/>
    <w:rsid w:val="006C1ABA"/>
    <w:rsid w:val="006C61AF"/>
    <w:rsid w:val="006D7EB0"/>
    <w:rsid w:val="006E1B30"/>
    <w:rsid w:val="006E1F41"/>
    <w:rsid w:val="006E622B"/>
    <w:rsid w:val="006F041F"/>
    <w:rsid w:val="0070071D"/>
    <w:rsid w:val="00702449"/>
    <w:rsid w:val="00706A09"/>
    <w:rsid w:val="00711080"/>
    <w:rsid w:val="00716CFD"/>
    <w:rsid w:val="00722BE4"/>
    <w:rsid w:val="00724791"/>
    <w:rsid w:val="00725668"/>
    <w:rsid w:val="00733512"/>
    <w:rsid w:val="00733D8C"/>
    <w:rsid w:val="00735A5A"/>
    <w:rsid w:val="007379D5"/>
    <w:rsid w:val="00740FDB"/>
    <w:rsid w:val="00741AAC"/>
    <w:rsid w:val="007455F9"/>
    <w:rsid w:val="00747CCC"/>
    <w:rsid w:val="007504AA"/>
    <w:rsid w:val="007505BB"/>
    <w:rsid w:val="007531A6"/>
    <w:rsid w:val="00753AF0"/>
    <w:rsid w:val="0075511B"/>
    <w:rsid w:val="00755D51"/>
    <w:rsid w:val="007571AB"/>
    <w:rsid w:val="00757AAA"/>
    <w:rsid w:val="00765CD7"/>
    <w:rsid w:val="00766B29"/>
    <w:rsid w:val="00767E3E"/>
    <w:rsid w:val="0077065F"/>
    <w:rsid w:val="00772529"/>
    <w:rsid w:val="00772F6D"/>
    <w:rsid w:val="00775C24"/>
    <w:rsid w:val="0078101C"/>
    <w:rsid w:val="00781645"/>
    <w:rsid w:val="00783C49"/>
    <w:rsid w:val="0078598D"/>
    <w:rsid w:val="00786110"/>
    <w:rsid w:val="007874BC"/>
    <w:rsid w:val="007921BE"/>
    <w:rsid w:val="00792779"/>
    <w:rsid w:val="007927DD"/>
    <w:rsid w:val="00792EC7"/>
    <w:rsid w:val="007A063B"/>
    <w:rsid w:val="007A24A7"/>
    <w:rsid w:val="007A79BD"/>
    <w:rsid w:val="007B1325"/>
    <w:rsid w:val="007C2A60"/>
    <w:rsid w:val="007C4375"/>
    <w:rsid w:val="007E0A5D"/>
    <w:rsid w:val="007E31EC"/>
    <w:rsid w:val="007E77A3"/>
    <w:rsid w:val="007F0D87"/>
    <w:rsid w:val="007F2B53"/>
    <w:rsid w:val="007F5071"/>
    <w:rsid w:val="007F7979"/>
    <w:rsid w:val="00800721"/>
    <w:rsid w:val="008031E8"/>
    <w:rsid w:val="0080410A"/>
    <w:rsid w:val="00811F2D"/>
    <w:rsid w:val="00812DD1"/>
    <w:rsid w:val="00813351"/>
    <w:rsid w:val="00814B04"/>
    <w:rsid w:val="008152CA"/>
    <w:rsid w:val="008162DC"/>
    <w:rsid w:val="00816C08"/>
    <w:rsid w:val="00816F56"/>
    <w:rsid w:val="00817218"/>
    <w:rsid w:val="00821EA2"/>
    <w:rsid w:val="0082292B"/>
    <w:rsid w:val="00823612"/>
    <w:rsid w:val="00823A74"/>
    <w:rsid w:val="00823FE5"/>
    <w:rsid w:val="00826E2C"/>
    <w:rsid w:val="00827F2E"/>
    <w:rsid w:val="00831AB5"/>
    <w:rsid w:val="00835377"/>
    <w:rsid w:val="00851892"/>
    <w:rsid w:val="00851BAC"/>
    <w:rsid w:val="008525FD"/>
    <w:rsid w:val="008552A7"/>
    <w:rsid w:val="00856356"/>
    <w:rsid w:val="00860F51"/>
    <w:rsid w:val="00862087"/>
    <w:rsid w:val="0086235F"/>
    <w:rsid w:val="00862A44"/>
    <w:rsid w:val="00862AE5"/>
    <w:rsid w:val="0086419B"/>
    <w:rsid w:val="0087089F"/>
    <w:rsid w:val="00873AF9"/>
    <w:rsid w:val="00880530"/>
    <w:rsid w:val="00880B9E"/>
    <w:rsid w:val="00881783"/>
    <w:rsid w:val="00885F86"/>
    <w:rsid w:val="00887B4A"/>
    <w:rsid w:val="008902E8"/>
    <w:rsid w:val="00890BB5"/>
    <w:rsid w:val="00892DA4"/>
    <w:rsid w:val="008A2873"/>
    <w:rsid w:val="008A3DAE"/>
    <w:rsid w:val="008A404F"/>
    <w:rsid w:val="008A4D64"/>
    <w:rsid w:val="008A786E"/>
    <w:rsid w:val="008A7F47"/>
    <w:rsid w:val="008B1F0E"/>
    <w:rsid w:val="008C4C5F"/>
    <w:rsid w:val="008C5C2E"/>
    <w:rsid w:val="008C6A00"/>
    <w:rsid w:val="008C7B95"/>
    <w:rsid w:val="008D55BE"/>
    <w:rsid w:val="008D69B6"/>
    <w:rsid w:val="008D76DA"/>
    <w:rsid w:val="008E089A"/>
    <w:rsid w:val="008E3042"/>
    <w:rsid w:val="008E7EA6"/>
    <w:rsid w:val="008F11BD"/>
    <w:rsid w:val="008F1D95"/>
    <w:rsid w:val="008F2BA8"/>
    <w:rsid w:val="008F6131"/>
    <w:rsid w:val="008F74FF"/>
    <w:rsid w:val="008F7782"/>
    <w:rsid w:val="008F7E1A"/>
    <w:rsid w:val="00905746"/>
    <w:rsid w:val="009074B2"/>
    <w:rsid w:val="00911141"/>
    <w:rsid w:val="009128BC"/>
    <w:rsid w:val="009128C7"/>
    <w:rsid w:val="0091589C"/>
    <w:rsid w:val="00916FED"/>
    <w:rsid w:val="00920219"/>
    <w:rsid w:val="00920B6E"/>
    <w:rsid w:val="009235BE"/>
    <w:rsid w:val="00931207"/>
    <w:rsid w:val="009338F9"/>
    <w:rsid w:val="00935C10"/>
    <w:rsid w:val="00935EB4"/>
    <w:rsid w:val="009405AB"/>
    <w:rsid w:val="00940D3D"/>
    <w:rsid w:val="0094170A"/>
    <w:rsid w:val="00941BE9"/>
    <w:rsid w:val="0094734D"/>
    <w:rsid w:val="009513C7"/>
    <w:rsid w:val="00951CF9"/>
    <w:rsid w:val="00952228"/>
    <w:rsid w:val="009525BE"/>
    <w:rsid w:val="00953D18"/>
    <w:rsid w:val="00954AF2"/>
    <w:rsid w:val="00954D33"/>
    <w:rsid w:val="009604A8"/>
    <w:rsid w:val="0096378D"/>
    <w:rsid w:val="009669D2"/>
    <w:rsid w:val="00971486"/>
    <w:rsid w:val="00974E63"/>
    <w:rsid w:val="009822E9"/>
    <w:rsid w:val="00984601"/>
    <w:rsid w:val="00987AF2"/>
    <w:rsid w:val="0099040C"/>
    <w:rsid w:val="009A4EBD"/>
    <w:rsid w:val="009A7632"/>
    <w:rsid w:val="009A786B"/>
    <w:rsid w:val="009B0832"/>
    <w:rsid w:val="009B4809"/>
    <w:rsid w:val="009B5BE9"/>
    <w:rsid w:val="009B634C"/>
    <w:rsid w:val="009B6A0A"/>
    <w:rsid w:val="009D0BFE"/>
    <w:rsid w:val="009D0D57"/>
    <w:rsid w:val="009D16E0"/>
    <w:rsid w:val="009D4E23"/>
    <w:rsid w:val="009E3088"/>
    <w:rsid w:val="009E46BF"/>
    <w:rsid w:val="009E4752"/>
    <w:rsid w:val="009E602D"/>
    <w:rsid w:val="009F49B9"/>
    <w:rsid w:val="00A0321E"/>
    <w:rsid w:val="00A10961"/>
    <w:rsid w:val="00A132E5"/>
    <w:rsid w:val="00A14FA5"/>
    <w:rsid w:val="00A15BB7"/>
    <w:rsid w:val="00A16D75"/>
    <w:rsid w:val="00A174F1"/>
    <w:rsid w:val="00A20944"/>
    <w:rsid w:val="00A218D2"/>
    <w:rsid w:val="00A22019"/>
    <w:rsid w:val="00A22708"/>
    <w:rsid w:val="00A40F40"/>
    <w:rsid w:val="00A41D2A"/>
    <w:rsid w:val="00A44430"/>
    <w:rsid w:val="00A44F9E"/>
    <w:rsid w:val="00A459FB"/>
    <w:rsid w:val="00A5112D"/>
    <w:rsid w:val="00A51D61"/>
    <w:rsid w:val="00A53297"/>
    <w:rsid w:val="00A53565"/>
    <w:rsid w:val="00A54E3D"/>
    <w:rsid w:val="00A61815"/>
    <w:rsid w:val="00A626D0"/>
    <w:rsid w:val="00A6644F"/>
    <w:rsid w:val="00A6732B"/>
    <w:rsid w:val="00A72A26"/>
    <w:rsid w:val="00A7401F"/>
    <w:rsid w:val="00A81B5E"/>
    <w:rsid w:val="00A826FF"/>
    <w:rsid w:val="00A8798F"/>
    <w:rsid w:val="00A902B5"/>
    <w:rsid w:val="00A90DF7"/>
    <w:rsid w:val="00A936E3"/>
    <w:rsid w:val="00A93EA7"/>
    <w:rsid w:val="00AA0F63"/>
    <w:rsid w:val="00AA3A72"/>
    <w:rsid w:val="00AA548C"/>
    <w:rsid w:val="00AB058C"/>
    <w:rsid w:val="00AB2B0B"/>
    <w:rsid w:val="00AB2F31"/>
    <w:rsid w:val="00AB5BF8"/>
    <w:rsid w:val="00AC00B6"/>
    <w:rsid w:val="00AC19C8"/>
    <w:rsid w:val="00AC5BBB"/>
    <w:rsid w:val="00AC5FDA"/>
    <w:rsid w:val="00AC6467"/>
    <w:rsid w:val="00AC78E2"/>
    <w:rsid w:val="00AC7AB2"/>
    <w:rsid w:val="00AD4356"/>
    <w:rsid w:val="00AD5A13"/>
    <w:rsid w:val="00AE7831"/>
    <w:rsid w:val="00AF007D"/>
    <w:rsid w:val="00AF015F"/>
    <w:rsid w:val="00AF227D"/>
    <w:rsid w:val="00AF28B8"/>
    <w:rsid w:val="00AF6407"/>
    <w:rsid w:val="00B05D65"/>
    <w:rsid w:val="00B05EFE"/>
    <w:rsid w:val="00B0606F"/>
    <w:rsid w:val="00B065C9"/>
    <w:rsid w:val="00B077D4"/>
    <w:rsid w:val="00B17F31"/>
    <w:rsid w:val="00B20630"/>
    <w:rsid w:val="00B20EAE"/>
    <w:rsid w:val="00B21931"/>
    <w:rsid w:val="00B21CE2"/>
    <w:rsid w:val="00B22EF1"/>
    <w:rsid w:val="00B25046"/>
    <w:rsid w:val="00B30829"/>
    <w:rsid w:val="00B32EA4"/>
    <w:rsid w:val="00B34783"/>
    <w:rsid w:val="00B35E15"/>
    <w:rsid w:val="00B40C76"/>
    <w:rsid w:val="00B4347F"/>
    <w:rsid w:val="00B470C7"/>
    <w:rsid w:val="00B506F4"/>
    <w:rsid w:val="00B53B7B"/>
    <w:rsid w:val="00B57322"/>
    <w:rsid w:val="00B61E38"/>
    <w:rsid w:val="00B656B4"/>
    <w:rsid w:val="00B71224"/>
    <w:rsid w:val="00B72ABE"/>
    <w:rsid w:val="00B72E38"/>
    <w:rsid w:val="00B73C8E"/>
    <w:rsid w:val="00B75309"/>
    <w:rsid w:val="00B76BBA"/>
    <w:rsid w:val="00B77BB0"/>
    <w:rsid w:val="00B80A47"/>
    <w:rsid w:val="00B8166A"/>
    <w:rsid w:val="00B81C89"/>
    <w:rsid w:val="00B81E91"/>
    <w:rsid w:val="00B835BA"/>
    <w:rsid w:val="00B8766B"/>
    <w:rsid w:val="00B95BE0"/>
    <w:rsid w:val="00B95D41"/>
    <w:rsid w:val="00B96825"/>
    <w:rsid w:val="00BA0343"/>
    <w:rsid w:val="00BA08FC"/>
    <w:rsid w:val="00BB7841"/>
    <w:rsid w:val="00BC2B17"/>
    <w:rsid w:val="00BC3750"/>
    <w:rsid w:val="00BC3C9E"/>
    <w:rsid w:val="00BC5FEF"/>
    <w:rsid w:val="00BC6980"/>
    <w:rsid w:val="00BE23A6"/>
    <w:rsid w:val="00BE306A"/>
    <w:rsid w:val="00BE46DE"/>
    <w:rsid w:val="00BE6224"/>
    <w:rsid w:val="00BF0D8E"/>
    <w:rsid w:val="00BF174A"/>
    <w:rsid w:val="00BF195E"/>
    <w:rsid w:val="00BF1E35"/>
    <w:rsid w:val="00BF4404"/>
    <w:rsid w:val="00C03550"/>
    <w:rsid w:val="00C03FEA"/>
    <w:rsid w:val="00C161CA"/>
    <w:rsid w:val="00C17449"/>
    <w:rsid w:val="00C24B62"/>
    <w:rsid w:val="00C319DA"/>
    <w:rsid w:val="00C334DF"/>
    <w:rsid w:val="00C33721"/>
    <w:rsid w:val="00C40105"/>
    <w:rsid w:val="00C41101"/>
    <w:rsid w:val="00C41432"/>
    <w:rsid w:val="00C415D8"/>
    <w:rsid w:val="00C4180B"/>
    <w:rsid w:val="00C418FE"/>
    <w:rsid w:val="00C422FB"/>
    <w:rsid w:val="00C43D70"/>
    <w:rsid w:val="00C476E3"/>
    <w:rsid w:val="00C476F7"/>
    <w:rsid w:val="00C4775C"/>
    <w:rsid w:val="00C50228"/>
    <w:rsid w:val="00C50381"/>
    <w:rsid w:val="00C5086E"/>
    <w:rsid w:val="00C508A6"/>
    <w:rsid w:val="00C50CB5"/>
    <w:rsid w:val="00C52333"/>
    <w:rsid w:val="00C54BB5"/>
    <w:rsid w:val="00C55A14"/>
    <w:rsid w:val="00C5796C"/>
    <w:rsid w:val="00C63410"/>
    <w:rsid w:val="00C663E9"/>
    <w:rsid w:val="00C66713"/>
    <w:rsid w:val="00C66BBB"/>
    <w:rsid w:val="00C66D36"/>
    <w:rsid w:val="00C67EE1"/>
    <w:rsid w:val="00C73F5F"/>
    <w:rsid w:val="00C748DD"/>
    <w:rsid w:val="00C82E2D"/>
    <w:rsid w:val="00C834CC"/>
    <w:rsid w:val="00C87CCC"/>
    <w:rsid w:val="00C90277"/>
    <w:rsid w:val="00C943DD"/>
    <w:rsid w:val="00C969E0"/>
    <w:rsid w:val="00CA1620"/>
    <w:rsid w:val="00CA2383"/>
    <w:rsid w:val="00CA7AD6"/>
    <w:rsid w:val="00CB4458"/>
    <w:rsid w:val="00CB5C4B"/>
    <w:rsid w:val="00CB7D78"/>
    <w:rsid w:val="00CC1034"/>
    <w:rsid w:val="00CC2834"/>
    <w:rsid w:val="00CC3F6F"/>
    <w:rsid w:val="00CD04BE"/>
    <w:rsid w:val="00CD0F01"/>
    <w:rsid w:val="00CD451A"/>
    <w:rsid w:val="00CD5670"/>
    <w:rsid w:val="00CE0F4E"/>
    <w:rsid w:val="00CE1083"/>
    <w:rsid w:val="00CE462C"/>
    <w:rsid w:val="00CE52BD"/>
    <w:rsid w:val="00CE58DC"/>
    <w:rsid w:val="00D01DAB"/>
    <w:rsid w:val="00D0595E"/>
    <w:rsid w:val="00D07491"/>
    <w:rsid w:val="00D07F3C"/>
    <w:rsid w:val="00D104B5"/>
    <w:rsid w:val="00D12916"/>
    <w:rsid w:val="00D15383"/>
    <w:rsid w:val="00D154FD"/>
    <w:rsid w:val="00D2067C"/>
    <w:rsid w:val="00D20D67"/>
    <w:rsid w:val="00D21666"/>
    <w:rsid w:val="00D2243E"/>
    <w:rsid w:val="00D2667E"/>
    <w:rsid w:val="00D3022D"/>
    <w:rsid w:val="00D305AE"/>
    <w:rsid w:val="00D31180"/>
    <w:rsid w:val="00D322DF"/>
    <w:rsid w:val="00D34B30"/>
    <w:rsid w:val="00D41BBB"/>
    <w:rsid w:val="00D4244F"/>
    <w:rsid w:val="00D43085"/>
    <w:rsid w:val="00D45835"/>
    <w:rsid w:val="00D47BFC"/>
    <w:rsid w:val="00D51657"/>
    <w:rsid w:val="00D51666"/>
    <w:rsid w:val="00D522D2"/>
    <w:rsid w:val="00D568A8"/>
    <w:rsid w:val="00D60360"/>
    <w:rsid w:val="00D61928"/>
    <w:rsid w:val="00D6229B"/>
    <w:rsid w:val="00D644F4"/>
    <w:rsid w:val="00D6508D"/>
    <w:rsid w:val="00D7379C"/>
    <w:rsid w:val="00D752BB"/>
    <w:rsid w:val="00D85046"/>
    <w:rsid w:val="00D8723B"/>
    <w:rsid w:val="00D8772E"/>
    <w:rsid w:val="00D90E1A"/>
    <w:rsid w:val="00DA0498"/>
    <w:rsid w:val="00DA2E83"/>
    <w:rsid w:val="00DA468B"/>
    <w:rsid w:val="00DB2CED"/>
    <w:rsid w:val="00DD43B4"/>
    <w:rsid w:val="00DD44CC"/>
    <w:rsid w:val="00DD6952"/>
    <w:rsid w:val="00DD77A7"/>
    <w:rsid w:val="00DE3625"/>
    <w:rsid w:val="00DF0206"/>
    <w:rsid w:val="00DF0DBF"/>
    <w:rsid w:val="00E02F6F"/>
    <w:rsid w:val="00E042E3"/>
    <w:rsid w:val="00E0480B"/>
    <w:rsid w:val="00E0489C"/>
    <w:rsid w:val="00E04D40"/>
    <w:rsid w:val="00E04DFE"/>
    <w:rsid w:val="00E07F7D"/>
    <w:rsid w:val="00E13641"/>
    <w:rsid w:val="00E15547"/>
    <w:rsid w:val="00E16802"/>
    <w:rsid w:val="00E2101C"/>
    <w:rsid w:val="00E21117"/>
    <w:rsid w:val="00E264A2"/>
    <w:rsid w:val="00E303A6"/>
    <w:rsid w:val="00E32A46"/>
    <w:rsid w:val="00E34136"/>
    <w:rsid w:val="00E36250"/>
    <w:rsid w:val="00E4041F"/>
    <w:rsid w:val="00E40CEC"/>
    <w:rsid w:val="00E41025"/>
    <w:rsid w:val="00E4109B"/>
    <w:rsid w:val="00E41514"/>
    <w:rsid w:val="00E5066E"/>
    <w:rsid w:val="00E51A1F"/>
    <w:rsid w:val="00E52B1B"/>
    <w:rsid w:val="00E6238B"/>
    <w:rsid w:val="00E74CBD"/>
    <w:rsid w:val="00E8072A"/>
    <w:rsid w:val="00E835F0"/>
    <w:rsid w:val="00E92643"/>
    <w:rsid w:val="00E9301C"/>
    <w:rsid w:val="00E93612"/>
    <w:rsid w:val="00E9595E"/>
    <w:rsid w:val="00E97F48"/>
    <w:rsid w:val="00EA1F4C"/>
    <w:rsid w:val="00EA51A9"/>
    <w:rsid w:val="00EB3BE6"/>
    <w:rsid w:val="00EB480B"/>
    <w:rsid w:val="00EB66AC"/>
    <w:rsid w:val="00EC1965"/>
    <w:rsid w:val="00EC19CC"/>
    <w:rsid w:val="00EC3314"/>
    <w:rsid w:val="00EC45BD"/>
    <w:rsid w:val="00EC49AC"/>
    <w:rsid w:val="00ED1512"/>
    <w:rsid w:val="00ED7B2B"/>
    <w:rsid w:val="00EE43DB"/>
    <w:rsid w:val="00EE4741"/>
    <w:rsid w:val="00EE4F71"/>
    <w:rsid w:val="00EF1578"/>
    <w:rsid w:val="00EF29D2"/>
    <w:rsid w:val="00F01062"/>
    <w:rsid w:val="00F062A7"/>
    <w:rsid w:val="00F0691C"/>
    <w:rsid w:val="00F071DF"/>
    <w:rsid w:val="00F1620C"/>
    <w:rsid w:val="00F16A7B"/>
    <w:rsid w:val="00F20516"/>
    <w:rsid w:val="00F21F21"/>
    <w:rsid w:val="00F23E49"/>
    <w:rsid w:val="00F25A08"/>
    <w:rsid w:val="00F25BAB"/>
    <w:rsid w:val="00F263AC"/>
    <w:rsid w:val="00F26526"/>
    <w:rsid w:val="00F27893"/>
    <w:rsid w:val="00F316BE"/>
    <w:rsid w:val="00F34445"/>
    <w:rsid w:val="00F37109"/>
    <w:rsid w:val="00F45ACA"/>
    <w:rsid w:val="00F47F77"/>
    <w:rsid w:val="00F5315E"/>
    <w:rsid w:val="00F6163A"/>
    <w:rsid w:val="00F67103"/>
    <w:rsid w:val="00F67440"/>
    <w:rsid w:val="00F72F0B"/>
    <w:rsid w:val="00F7500F"/>
    <w:rsid w:val="00F77290"/>
    <w:rsid w:val="00F80506"/>
    <w:rsid w:val="00F80B74"/>
    <w:rsid w:val="00F82037"/>
    <w:rsid w:val="00F9399D"/>
    <w:rsid w:val="00FA11B8"/>
    <w:rsid w:val="00FA184B"/>
    <w:rsid w:val="00FB6245"/>
    <w:rsid w:val="00FB7D9E"/>
    <w:rsid w:val="00FC19D1"/>
    <w:rsid w:val="00FC371E"/>
    <w:rsid w:val="00FC66E1"/>
    <w:rsid w:val="00FD0F33"/>
    <w:rsid w:val="00FD27FE"/>
    <w:rsid w:val="00FD62E7"/>
    <w:rsid w:val="00FE454E"/>
    <w:rsid w:val="00FE57D2"/>
    <w:rsid w:val="00FE78D3"/>
    <w:rsid w:val="00FF1E4C"/>
    <w:rsid w:val="00FF3749"/>
    <w:rsid w:val="00FF3D7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3562A"/>
  <w15:docId w15:val="{A371A7B0-07D0-44EA-8A52-40FA675A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17"/>
    <w:pPr>
      <w:jc w:val="both"/>
    </w:pPr>
    <w:rPr>
      <w:rFonts w:ascii="Century Gothic" w:eastAsia="Times New Roman" w:hAnsi="Century Gothic"/>
      <w:sz w:val="16"/>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Century Gothic" w:eastAsia="Times New Roman" w:hAnsi="Century Gothic"/>
      <w:b/>
      <w:bCs/>
      <w:sz w:val="28"/>
      <w:szCs w:val="28"/>
      <w:lang w:val="es-ES_tradnl" w:eastAsia="es-ES"/>
    </w:rPr>
  </w:style>
  <w:style w:type="character" w:customStyle="1" w:styleId="Ttulo5Car">
    <w:name w:val="Título 5 Car"/>
    <w:basedOn w:val="Fuentedeprrafopredeter"/>
    <w:link w:val="Ttulo5"/>
    <w:rsid w:val="003D767C"/>
    <w:rPr>
      <w:rFonts w:ascii="Century Gothic" w:eastAsia="Times New Roman" w:hAnsi="Century Gothic"/>
      <w:b/>
      <w:bCs/>
      <w:i/>
      <w:iCs/>
      <w:sz w:val="26"/>
      <w:szCs w:val="26"/>
      <w:lang w:val="es-ES_tradnl" w:eastAsia="es-ES"/>
    </w:rPr>
  </w:style>
  <w:style w:type="character" w:customStyle="1" w:styleId="Ttulo6Car">
    <w:name w:val="Título 6 Car"/>
    <w:basedOn w:val="Fuentedeprrafopredeter"/>
    <w:link w:val="Ttulo6"/>
    <w:rsid w:val="003D767C"/>
    <w:rPr>
      <w:rFonts w:ascii="Century Gothic" w:eastAsia="Times New Roman" w:hAnsi="Century Gothic"/>
      <w:b/>
      <w:bCs/>
      <w:sz w:val="22"/>
      <w:szCs w:val="22"/>
      <w:lang w:val="es-ES_tradnl" w:eastAsia="es-ES"/>
    </w:rPr>
  </w:style>
  <w:style w:type="character" w:customStyle="1" w:styleId="Ttulo7Car">
    <w:name w:val="Título 7 Car"/>
    <w:basedOn w:val="Fuentedeprrafopredeter"/>
    <w:link w:val="Ttulo7"/>
    <w:rsid w:val="003D767C"/>
    <w:rPr>
      <w:rFonts w:ascii="Century Gothic" w:eastAsia="Times New Roman" w:hAnsi="Century Gothic"/>
      <w:sz w:val="24"/>
      <w:szCs w:val="24"/>
      <w:lang w:val="es-ES_tradnl" w:eastAsia="es-ES"/>
    </w:rPr>
  </w:style>
  <w:style w:type="character" w:customStyle="1" w:styleId="Ttulo8Car">
    <w:name w:val="Título 8 Car"/>
    <w:basedOn w:val="Fuentedeprrafopredeter"/>
    <w:link w:val="Ttulo8"/>
    <w:rsid w:val="003D767C"/>
    <w:rPr>
      <w:rFonts w:ascii="Century Gothic" w:eastAsia="Times New Roman" w:hAnsi="Century Gothic"/>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uiPriority w:val="99"/>
    <w:rsid w:val="003D767C"/>
    <w:rPr>
      <w:sz w:val="16"/>
      <w:szCs w:val="16"/>
    </w:rPr>
  </w:style>
  <w:style w:type="paragraph" w:styleId="Textocomentario">
    <w:name w:val="annotation text"/>
    <w:basedOn w:val="Normal"/>
    <w:link w:val="TextocomentarioCar"/>
    <w:uiPriority w:val="99"/>
    <w:rsid w:val="003D767C"/>
  </w:style>
  <w:style w:type="character" w:customStyle="1" w:styleId="TextocomentarioCar">
    <w:name w:val="Texto comentario Car"/>
    <w:basedOn w:val="Fuentedeprrafopredeter"/>
    <w:link w:val="Textocomentario"/>
    <w:uiPriority w:val="99"/>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rsid w:val="003D767C"/>
    <w:rPr>
      <w:b/>
      <w:bCs/>
    </w:rPr>
  </w:style>
  <w:style w:type="character" w:customStyle="1" w:styleId="AsuntodelcomentarioCar">
    <w:name w:val="Asunto del comentario Car"/>
    <w:basedOn w:val="TextocomentarioCar"/>
    <w:link w:val="Asuntodelcomentario"/>
    <w:uiPriority w:val="99"/>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nfasis51">
    <w:name w:val="Tabla con cuadrícula 3 - Énfasis 51"/>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1"/>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styleId="Textoindependiente">
    <w:name w:val="Body Text"/>
    <w:basedOn w:val="Normal"/>
    <w:link w:val="TextoindependienteCar"/>
    <w:uiPriority w:val="1"/>
    <w:qFormat/>
    <w:rsid w:val="00FF3749"/>
    <w:pPr>
      <w:widowControl w:val="0"/>
      <w:autoSpaceDE w:val="0"/>
      <w:autoSpaceDN w:val="0"/>
    </w:pPr>
    <w:rPr>
      <w:rFonts w:ascii="Arial" w:eastAsia="Arial" w:hAnsi="Arial" w:cs="Arial"/>
      <w:szCs w:val="16"/>
      <w:lang w:val="es-ES" w:eastAsia="en-US"/>
    </w:rPr>
  </w:style>
  <w:style w:type="character" w:customStyle="1" w:styleId="TextoindependienteCar">
    <w:name w:val="Texto independiente Car"/>
    <w:basedOn w:val="Fuentedeprrafopredeter"/>
    <w:link w:val="Textoindependiente"/>
    <w:uiPriority w:val="1"/>
    <w:rsid w:val="00FF3749"/>
    <w:rPr>
      <w:rFonts w:ascii="Arial" w:eastAsia="Arial" w:hAnsi="Arial" w:cs="Arial"/>
      <w:sz w:val="16"/>
      <w:szCs w:val="16"/>
      <w:lang w:val="es-ES" w:eastAsia="en-US"/>
    </w:rPr>
  </w:style>
  <w:style w:type="paragraph" w:customStyle="1" w:styleId="TableParagraph">
    <w:name w:val="Table Paragraph"/>
    <w:basedOn w:val="Normal"/>
    <w:uiPriority w:val="1"/>
    <w:qFormat/>
    <w:rsid w:val="00DF0DBF"/>
    <w:pPr>
      <w:widowControl w:val="0"/>
    </w:pPr>
    <w:rPr>
      <w:rFonts w:asciiTheme="minorHAnsi" w:eastAsiaTheme="minorHAnsi" w:hAnsiTheme="minorHAnsi" w:cstheme="minorBidi"/>
      <w:sz w:val="22"/>
      <w:szCs w:val="22"/>
      <w:lang w:val="en-US" w:eastAsia="en-US"/>
    </w:rPr>
  </w:style>
  <w:style w:type="paragraph" w:styleId="NormalWeb">
    <w:name w:val="Normal (Web)"/>
    <w:basedOn w:val="Normal"/>
    <w:uiPriority w:val="99"/>
    <w:semiHidden/>
    <w:unhideWhenUsed/>
    <w:rsid w:val="00A626D0"/>
    <w:pPr>
      <w:spacing w:before="100" w:beforeAutospacing="1" w:after="100" w:afterAutospacing="1"/>
      <w:jc w:val="left"/>
    </w:pPr>
    <w:rPr>
      <w:rFonts w:ascii="Times New Roman" w:hAnsi="Times New Roman"/>
      <w:sz w:val="24"/>
      <w:szCs w:val="24"/>
      <w:lang w:val="es-GT" w:eastAsia="es-GT"/>
    </w:rPr>
  </w:style>
  <w:style w:type="character" w:styleId="nfasis">
    <w:name w:val="Emphasis"/>
    <w:basedOn w:val="Fuentedeprrafopredeter"/>
    <w:uiPriority w:val="20"/>
    <w:qFormat/>
    <w:rsid w:val="005D10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8051">
      <w:bodyDiv w:val="1"/>
      <w:marLeft w:val="0"/>
      <w:marRight w:val="0"/>
      <w:marTop w:val="0"/>
      <w:marBottom w:val="0"/>
      <w:divBdr>
        <w:top w:val="none" w:sz="0" w:space="0" w:color="auto"/>
        <w:left w:val="none" w:sz="0" w:space="0" w:color="auto"/>
        <w:bottom w:val="none" w:sz="0" w:space="0" w:color="auto"/>
        <w:right w:val="none" w:sz="0" w:space="0" w:color="auto"/>
      </w:divBdr>
    </w:div>
    <w:div w:id="82536701">
      <w:bodyDiv w:val="1"/>
      <w:marLeft w:val="0"/>
      <w:marRight w:val="0"/>
      <w:marTop w:val="0"/>
      <w:marBottom w:val="0"/>
      <w:divBdr>
        <w:top w:val="none" w:sz="0" w:space="0" w:color="auto"/>
        <w:left w:val="none" w:sz="0" w:space="0" w:color="auto"/>
        <w:bottom w:val="none" w:sz="0" w:space="0" w:color="auto"/>
        <w:right w:val="none" w:sz="0" w:space="0" w:color="auto"/>
      </w:divBdr>
    </w:div>
    <w:div w:id="130556494">
      <w:bodyDiv w:val="1"/>
      <w:marLeft w:val="0"/>
      <w:marRight w:val="0"/>
      <w:marTop w:val="0"/>
      <w:marBottom w:val="0"/>
      <w:divBdr>
        <w:top w:val="none" w:sz="0" w:space="0" w:color="auto"/>
        <w:left w:val="none" w:sz="0" w:space="0" w:color="auto"/>
        <w:bottom w:val="none" w:sz="0" w:space="0" w:color="auto"/>
        <w:right w:val="none" w:sz="0" w:space="0" w:color="auto"/>
      </w:divBdr>
    </w:div>
    <w:div w:id="368334502">
      <w:bodyDiv w:val="1"/>
      <w:marLeft w:val="0"/>
      <w:marRight w:val="0"/>
      <w:marTop w:val="0"/>
      <w:marBottom w:val="0"/>
      <w:divBdr>
        <w:top w:val="none" w:sz="0" w:space="0" w:color="auto"/>
        <w:left w:val="none" w:sz="0" w:space="0" w:color="auto"/>
        <w:bottom w:val="none" w:sz="0" w:space="0" w:color="auto"/>
        <w:right w:val="none" w:sz="0" w:space="0" w:color="auto"/>
      </w:divBdr>
    </w:div>
    <w:div w:id="415172773">
      <w:bodyDiv w:val="1"/>
      <w:marLeft w:val="0"/>
      <w:marRight w:val="0"/>
      <w:marTop w:val="0"/>
      <w:marBottom w:val="0"/>
      <w:divBdr>
        <w:top w:val="none" w:sz="0" w:space="0" w:color="auto"/>
        <w:left w:val="none" w:sz="0" w:space="0" w:color="auto"/>
        <w:bottom w:val="none" w:sz="0" w:space="0" w:color="auto"/>
        <w:right w:val="none" w:sz="0" w:space="0" w:color="auto"/>
      </w:divBdr>
    </w:div>
    <w:div w:id="433281011">
      <w:bodyDiv w:val="1"/>
      <w:marLeft w:val="0"/>
      <w:marRight w:val="0"/>
      <w:marTop w:val="0"/>
      <w:marBottom w:val="0"/>
      <w:divBdr>
        <w:top w:val="none" w:sz="0" w:space="0" w:color="auto"/>
        <w:left w:val="none" w:sz="0" w:space="0" w:color="auto"/>
        <w:bottom w:val="none" w:sz="0" w:space="0" w:color="auto"/>
        <w:right w:val="none" w:sz="0" w:space="0" w:color="auto"/>
      </w:divBdr>
    </w:div>
    <w:div w:id="449712391">
      <w:bodyDiv w:val="1"/>
      <w:marLeft w:val="0"/>
      <w:marRight w:val="0"/>
      <w:marTop w:val="0"/>
      <w:marBottom w:val="0"/>
      <w:divBdr>
        <w:top w:val="none" w:sz="0" w:space="0" w:color="auto"/>
        <w:left w:val="none" w:sz="0" w:space="0" w:color="auto"/>
        <w:bottom w:val="none" w:sz="0" w:space="0" w:color="auto"/>
        <w:right w:val="none" w:sz="0" w:space="0" w:color="auto"/>
      </w:divBdr>
    </w:div>
    <w:div w:id="475536759">
      <w:bodyDiv w:val="1"/>
      <w:marLeft w:val="0"/>
      <w:marRight w:val="0"/>
      <w:marTop w:val="0"/>
      <w:marBottom w:val="0"/>
      <w:divBdr>
        <w:top w:val="none" w:sz="0" w:space="0" w:color="auto"/>
        <w:left w:val="none" w:sz="0" w:space="0" w:color="auto"/>
        <w:bottom w:val="none" w:sz="0" w:space="0" w:color="auto"/>
        <w:right w:val="none" w:sz="0" w:space="0" w:color="auto"/>
      </w:divBdr>
    </w:div>
    <w:div w:id="683436953">
      <w:bodyDiv w:val="1"/>
      <w:marLeft w:val="0"/>
      <w:marRight w:val="0"/>
      <w:marTop w:val="0"/>
      <w:marBottom w:val="0"/>
      <w:divBdr>
        <w:top w:val="none" w:sz="0" w:space="0" w:color="auto"/>
        <w:left w:val="none" w:sz="0" w:space="0" w:color="auto"/>
        <w:bottom w:val="none" w:sz="0" w:space="0" w:color="auto"/>
        <w:right w:val="none" w:sz="0" w:space="0" w:color="auto"/>
      </w:divBdr>
    </w:div>
    <w:div w:id="732047938">
      <w:bodyDiv w:val="1"/>
      <w:marLeft w:val="0"/>
      <w:marRight w:val="0"/>
      <w:marTop w:val="0"/>
      <w:marBottom w:val="0"/>
      <w:divBdr>
        <w:top w:val="none" w:sz="0" w:space="0" w:color="auto"/>
        <w:left w:val="none" w:sz="0" w:space="0" w:color="auto"/>
        <w:bottom w:val="none" w:sz="0" w:space="0" w:color="auto"/>
        <w:right w:val="none" w:sz="0" w:space="0" w:color="auto"/>
      </w:divBdr>
    </w:div>
    <w:div w:id="767046161">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94935805">
      <w:bodyDiv w:val="1"/>
      <w:marLeft w:val="0"/>
      <w:marRight w:val="0"/>
      <w:marTop w:val="0"/>
      <w:marBottom w:val="0"/>
      <w:divBdr>
        <w:top w:val="none" w:sz="0" w:space="0" w:color="auto"/>
        <w:left w:val="none" w:sz="0" w:space="0" w:color="auto"/>
        <w:bottom w:val="none" w:sz="0" w:space="0" w:color="auto"/>
        <w:right w:val="none" w:sz="0" w:space="0" w:color="auto"/>
      </w:divBdr>
    </w:div>
    <w:div w:id="1564948945">
      <w:bodyDiv w:val="1"/>
      <w:marLeft w:val="0"/>
      <w:marRight w:val="0"/>
      <w:marTop w:val="0"/>
      <w:marBottom w:val="0"/>
      <w:divBdr>
        <w:top w:val="none" w:sz="0" w:space="0" w:color="auto"/>
        <w:left w:val="none" w:sz="0" w:space="0" w:color="auto"/>
        <w:bottom w:val="none" w:sz="0" w:space="0" w:color="auto"/>
        <w:right w:val="none" w:sz="0" w:space="0" w:color="auto"/>
      </w:divBdr>
      <w:divsChild>
        <w:div w:id="178204104">
          <w:marLeft w:val="547"/>
          <w:marRight w:val="0"/>
          <w:marTop w:val="0"/>
          <w:marBottom w:val="0"/>
          <w:divBdr>
            <w:top w:val="none" w:sz="0" w:space="0" w:color="auto"/>
            <w:left w:val="none" w:sz="0" w:space="0" w:color="auto"/>
            <w:bottom w:val="none" w:sz="0" w:space="0" w:color="auto"/>
            <w:right w:val="none" w:sz="0" w:space="0" w:color="auto"/>
          </w:divBdr>
        </w:div>
        <w:div w:id="877550344">
          <w:marLeft w:val="547"/>
          <w:marRight w:val="0"/>
          <w:marTop w:val="0"/>
          <w:marBottom w:val="0"/>
          <w:divBdr>
            <w:top w:val="none" w:sz="0" w:space="0" w:color="auto"/>
            <w:left w:val="none" w:sz="0" w:space="0" w:color="auto"/>
            <w:bottom w:val="none" w:sz="0" w:space="0" w:color="auto"/>
            <w:right w:val="none" w:sz="0" w:space="0" w:color="auto"/>
          </w:divBdr>
        </w:div>
      </w:divsChild>
    </w:div>
    <w:div w:id="181706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1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bran\Documents\RECLASIFICACION\ROI%20y%20MANUALES\01_Formato-MOF_.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7E26C-80B3-49C8-AA59-59A8CB41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01_Formato-MOF_</Template>
  <TotalTime>1</TotalTime>
  <Pages>101</Pages>
  <Words>38832</Words>
  <Characters>213579</Characters>
  <Application>Microsoft Office Word</Application>
  <DocSecurity>0</DocSecurity>
  <Lines>1779</Lines>
  <Paragraphs>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Pahola Bran Mendez</dc:creator>
  <cp:lastModifiedBy>Lorena Larios Ruano</cp:lastModifiedBy>
  <cp:revision>2</cp:revision>
  <cp:lastPrinted>2024-06-28T16:45:00Z</cp:lastPrinted>
  <dcterms:created xsi:type="dcterms:W3CDTF">2024-06-28T16:50:00Z</dcterms:created>
  <dcterms:modified xsi:type="dcterms:W3CDTF">2024-06-28T16:50:00Z</dcterms:modified>
</cp:coreProperties>
</file>