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18FA" w14:textId="77777777" w:rsidR="00823A74" w:rsidRPr="00272A5B" w:rsidRDefault="00823A74" w:rsidP="00766B29">
      <w:pPr>
        <w:jc w:val="both"/>
        <w:rPr>
          <w:rFonts w:ascii="Century Gothic" w:hAnsi="Century Gothic" w:cs="Arial"/>
          <w:sz w:val="22"/>
          <w:szCs w:val="22"/>
        </w:rPr>
      </w:pPr>
    </w:p>
    <w:p w14:paraId="348DE9A4" w14:textId="77777777" w:rsidR="002D0CF6" w:rsidRPr="00272A5B" w:rsidRDefault="002D0CF6" w:rsidP="00766B29">
      <w:pPr>
        <w:jc w:val="both"/>
        <w:rPr>
          <w:rFonts w:ascii="Century Gothic" w:hAnsi="Century Gothic" w:cs="Arial"/>
          <w:sz w:val="22"/>
          <w:szCs w:val="22"/>
        </w:rPr>
      </w:pPr>
    </w:p>
    <w:p w14:paraId="2730D33A" w14:textId="77777777" w:rsidR="00C3734F" w:rsidRDefault="00C3734F" w:rsidP="00C3734F">
      <w:pPr>
        <w:pStyle w:val="Ttulo"/>
        <w:spacing w:before="0" w:after="0" w:line="276" w:lineRule="auto"/>
        <w:rPr>
          <w:rFonts w:ascii="Baskerville Old Face" w:hAnsi="Baskerville Old Face"/>
          <w:b w:val="0"/>
          <w:sz w:val="48"/>
          <w:szCs w:val="52"/>
          <w:lang w:val="es-GT"/>
        </w:rPr>
      </w:pPr>
      <w:r>
        <w:rPr>
          <w:rFonts w:ascii="Baskerville Old Face" w:hAnsi="Baskerville Old Face"/>
          <w:b w:val="0"/>
          <w:sz w:val="52"/>
          <w:szCs w:val="52"/>
        </w:rPr>
        <w:t>Ministerio de Educación</w:t>
      </w:r>
    </w:p>
    <w:p w14:paraId="17242879" w14:textId="77777777" w:rsidR="00C3734F" w:rsidRDefault="00C3734F" w:rsidP="00C3734F">
      <w:pPr>
        <w:pStyle w:val="Ttulo"/>
        <w:spacing w:before="0" w:after="0" w:line="276" w:lineRule="auto"/>
        <w:rPr>
          <w:rFonts w:ascii="Baskerville Old Face" w:hAnsi="Baskerville Old Face"/>
          <w:b w:val="0"/>
          <w:sz w:val="36"/>
          <w:szCs w:val="52"/>
        </w:rPr>
      </w:pPr>
      <w:r>
        <w:rPr>
          <w:rFonts w:ascii="Baskerville Old Face" w:hAnsi="Baskerville Old Face"/>
          <w:b w:val="0"/>
          <w:sz w:val="36"/>
          <w:szCs w:val="52"/>
        </w:rPr>
        <w:t>Sistema de Gestión de Calidad</w:t>
      </w:r>
    </w:p>
    <w:p w14:paraId="0D98BAF6" w14:textId="77777777" w:rsidR="00971486" w:rsidRPr="00272A5B" w:rsidRDefault="00971486" w:rsidP="00971486">
      <w:pPr>
        <w:pStyle w:val="Encabezado"/>
        <w:tabs>
          <w:tab w:val="clear" w:pos="4252"/>
          <w:tab w:val="clear" w:pos="8504"/>
        </w:tabs>
        <w:jc w:val="center"/>
        <w:rPr>
          <w:rFonts w:ascii="Century Gothic" w:hAnsi="Century Gothic" w:cs="Arial"/>
          <w:sz w:val="22"/>
          <w:szCs w:val="22"/>
          <w:lang w:val="es-GT"/>
        </w:rPr>
      </w:pPr>
    </w:p>
    <w:p w14:paraId="374914E8"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9B3E233"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2E2B3A61"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4B6B60FF"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7174F498"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2ED862E1" w14:textId="54EC4090" w:rsidR="00971486" w:rsidRPr="00A5194F" w:rsidRDefault="001D0655" w:rsidP="002F0D5B">
      <w:pPr>
        <w:pStyle w:val="Encabezado"/>
        <w:tabs>
          <w:tab w:val="clear" w:pos="4252"/>
          <w:tab w:val="clear" w:pos="8504"/>
        </w:tabs>
        <w:spacing w:before="240"/>
        <w:jc w:val="center"/>
        <w:rPr>
          <w:rFonts w:ascii="Arial" w:hAnsi="Arial" w:cs="Arial"/>
          <w:sz w:val="28"/>
          <w:szCs w:val="22"/>
          <w:lang w:val="es-GT"/>
        </w:rPr>
      </w:pPr>
      <w:r w:rsidRPr="00A5194F">
        <w:rPr>
          <w:rFonts w:ascii="Arial" w:hAnsi="Arial" w:cs="Arial"/>
          <w:sz w:val="28"/>
          <w:szCs w:val="22"/>
          <w:lang w:val="es-GT"/>
        </w:rPr>
        <w:t xml:space="preserve">Manual </w:t>
      </w:r>
      <w:r>
        <w:rPr>
          <w:rFonts w:ascii="Arial" w:hAnsi="Arial" w:cs="Arial"/>
          <w:sz w:val="28"/>
          <w:szCs w:val="22"/>
          <w:lang w:val="es-GT"/>
        </w:rPr>
        <w:t>d</w:t>
      </w:r>
      <w:r w:rsidRPr="00A5194F">
        <w:rPr>
          <w:rFonts w:ascii="Arial" w:hAnsi="Arial" w:cs="Arial"/>
          <w:sz w:val="28"/>
          <w:szCs w:val="22"/>
          <w:lang w:val="es-GT"/>
        </w:rPr>
        <w:t xml:space="preserve">e Organización </w:t>
      </w:r>
      <w:r>
        <w:rPr>
          <w:rFonts w:ascii="Arial" w:hAnsi="Arial" w:cs="Arial"/>
          <w:sz w:val="28"/>
          <w:szCs w:val="22"/>
          <w:lang w:val="es-GT"/>
        </w:rPr>
        <w:t>y Funciones</w:t>
      </w:r>
    </w:p>
    <w:p w14:paraId="3E562EBA" w14:textId="6F7B13BD" w:rsidR="00971486" w:rsidRPr="00D052E0" w:rsidRDefault="001D0655" w:rsidP="00D052E0">
      <w:pPr>
        <w:pStyle w:val="Encabezado"/>
        <w:tabs>
          <w:tab w:val="clear" w:pos="4252"/>
          <w:tab w:val="clear" w:pos="8504"/>
        </w:tabs>
        <w:spacing w:before="240"/>
        <w:jc w:val="center"/>
        <w:rPr>
          <w:rFonts w:ascii="Arial" w:hAnsi="Arial" w:cs="Arial"/>
          <w:sz w:val="28"/>
          <w:szCs w:val="22"/>
          <w:lang w:val="es-GT"/>
        </w:rPr>
      </w:pPr>
      <w:r w:rsidRPr="00D052E0">
        <w:rPr>
          <w:rFonts w:ascii="Arial" w:hAnsi="Arial" w:cs="Arial"/>
          <w:sz w:val="28"/>
          <w:szCs w:val="22"/>
          <w:lang w:val="es-GT"/>
        </w:rPr>
        <w:t xml:space="preserve">de la </w:t>
      </w:r>
    </w:p>
    <w:p w14:paraId="0B4B5902" w14:textId="0DF88520" w:rsidR="00971486" w:rsidRPr="00A5194F" w:rsidRDefault="001D0655" w:rsidP="00971486">
      <w:pPr>
        <w:pStyle w:val="Ttulo"/>
        <w:rPr>
          <w:sz w:val="44"/>
          <w:lang w:val="es-GT"/>
        </w:rPr>
      </w:pPr>
      <w:r w:rsidRPr="00A5194F">
        <w:rPr>
          <w:sz w:val="44"/>
          <w:lang w:val="es-GT"/>
        </w:rPr>
        <w:t xml:space="preserve">Dirección General </w:t>
      </w:r>
      <w:r>
        <w:rPr>
          <w:sz w:val="44"/>
          <w:lang w:val="es-GT"/>
        </w:rPr>
        <w:t>d</w:t>
      </w:r>
      <w:r w:rsidRPr="00A5194F">
        <w:rPr>
          <w:sz w:val="44"/>
          <w:lang w:val="es-GT"/>
        </w:rPr>
        <w:t>e Currículo</w:t>
      </w:r>
      <w:r w:rsidR="0047743A" w:rsidRPr="00A5194F">
        <w:rPr>
          <w:sz w:val="44"/>
          <w:lang w:val="es-GT"/>
        </w:rPr>
        <w:t xml:space="preserve"> -DIGECUR-</w:t>
      </w:r>
    </w:p>
    <w:p w14:paraId="64A2677C" w14:textId="2E387267" w:rsidR="00971486" w:rsidRPr="00A5194F" w:rsidRDefault="0047743A" w:rsidP="00971486">
      <w:pPr>
        <w:pStyle w:val="Ttulo"/>
        <w:rPr>
          <w:sz w:val="44"/>
          <w:lang w:val="es-GT"/>
        </w:rPr>
      </w:pPr>
      <w:r w:rsidRPr="00A5194F">
        <w:rPr>
          <w:sz w:val="44"/>
          <w:lang w:val="es-GT"/>
        </w:rPr>
        <w:t>VDT</w:t>
      </w:r>
      <w:r w:rsidR="00971486" w:rsidRPr="00A5194F">
        <w:rPr>
          <w:sz w:val="44"/>
          <w:lang w:val="es-GT"/>
        </w:rPr>
        <w:t>-MAN-</w:t>
      </w:r>
      <w:r w:rsidR="009D0157" w:rsidRPr="00A5194F">
        <w:rPr>
          <w:sz w:val="44"/>
          <w:lang w:val="es-GT"/>
        </w:rPr>
        <w:t>02</w:t>
      </w:r>
    </w:p>
    <w:p w14:paraId="4568DE02"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6319C406"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56F19100" w14:textId="77777777" w:rsidR="00971486" w:rsidRPr="00272A5B" w:rsidRDefault="00971486" w:rsidP="00971486">
      <w:pPr>
        <w:pStyle w:val="Encabezado"/>
        <w:tabs>
          <w:tab w:val="clear" w:pos="4252"/>
          <w:tab w:val="clear" w:pos="8504"/>
        </w:tabs>
        <w:jc w:val="center"/>
        <w:rPr>
          <w:rFonts w:ascii="Century Gothic" w:hAnsi="Century Gothic" w:cs="Arial"/>
          <w:sz w:val="24"/>
          <w:szCs w:val="22"/>
          <w:lang w:val="es-GT"/>
        </w:rPr>
      </w:pPr>
    </w:p>
    <w:p w14:paraId="0C548A70" w14:textId="77A5D886" w:rsidR="00971486" w:rsidRPr="00A5194F" w:rsidRDefault="00971486" w:rsidP="00971486">
      <w:pPr>
        <w:jc w:val="center"/>
        <w:rPr>
          <w:rFonts w:ascii="Arial" w:hAnsi="Arial" w:cs="Arial"/>
          <w:sz w:val="22"/>
          <w:szCs w:val="22"/>
        </w:rPr>
      </w:pPr>
      <w:r w:rsidRPr="00A5194F">
        <w:rPr>
          <w:rFonts w:ascii="Arial" w:hAnsi="Arial" w:cs="Arial"/>
          <w:sz w:val="22"/>
          <w:szCs w:val="22"/>
        </w:rPr>
        <w:t xml:space="preserve">Registro y </w:t>
      </w:r>
      <w:r w:rsidR="00C126D3">
        <w:rPr>
          <w:rFonts w:ascii="Arial" w:hAnsi="Arial" w:cs="Arial"/>
          <w:sz w:val="22"/>
          <w:szCs w:val="22"/>
        </w:rPr>
        <w:t>a</w:t>
      </w:r>
      <w:r w:rsidRPr="00A5194F">
        <w:rPr>
          <w:rFonts w:ascii="Arial" w:hAnsi="Arial" w:cs="Arial"/>
          <w:sz w:val="22"/>
          <w:szCs w:val="22"/>
        </w:rPr>
        <w:t>probación</w:t>
      </w:r>
    </w:p>
    <w:p w14:paraId="5248944E" w14:textId="76382AF6" w:rsidR="002D0CF6" w:rsidRPr="00A5194F" w:rsidRDefault="00684961" w:rsidP="00766B29">
      <w:pPr>
        <w:jc w:val="both"/>
        <w:rPr>
          <w:rFonts w:ascii="Arial" w:hAnsi="Arial" w:cs="Arial"/>
          <w:sz w:val="22"/>
          <w:szCs w:val="22"/>
        </w:rPr>
      </w:pPr>
      <w:r w:rsidRPr="00684961">
        <w:rPr>
          <w:rFonts w:ascii="Arial" w:hAnsi="Arial" w:cs="Arial"/>
          <w:noProof/>
          <w:sz w:val="22"/>
          <w:szCs w:val="22"/>
        </w:rPr>
        <w:drawing>
          <wp:inline distT="0" distB="0" distL="0" distR="0" wp14:anchorId="63D51BF9" wp14:editId="116ACCDA">
            <wp:extent cx="7110095" cy="36569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10095" cy="3656965"/>
                    </a:xfrm>
                    <a:prstGeom prst="rect">
                      <a:avLst/>
                    </a:prstGeom>
                  </pic:spPr>
                </pic:pic>
              </a:graphicData>
            </a:graphic>
          </wp:inline>
        </w:drawing>
      </w:r>
    </w:p>
    <w:p w14:paraId="456E55E5" w14:textId="0B9DCCEC" w:rsidR="002D0CF6" w:rsidRPr="00272A5B" w:rsidRDefault="002D0CF6" w:rsidP="00766B29">
      <w:pPr>
        <w:jc w:val="both"/>
        <w:rPr>
          <w:rFonts w:ascii="Century Gothic" w:hAnsi="Century Gothic" w:cs="Arial"/>
          <w:sz w:val="22"/>
          <w:szCs w:val="22"/>
        </w:rPr>
      </w:pPr>
      <w:r w:rsidRPr="00272A5B">
        <w:rPr>
          <w:rFonts w:ascii="Century Gothic" w:hAnsi="Century Gothic" w:cs="Arial"/>
          <w:sz w:val="22"/>
          <w:szCs w:val="22"/>
        </w:rPr>
        <w:br w:type="page"/>
      </w:r>
    </w:p>
    <w:p w14:paraId="5F813A3D" w14:textId="77777777" w:rsidR="002D0CF6" w:rsidRPr="00272A5B" w:rsidRDefault="002D0CF6" w:rsidP="00766B29">
      <w:pPr>
        <w:jc w:val="both"/>
        <w:rPr>
          <w:rFonts w:ascii="Century Gothic" w:hAnsi="Century Gothic" w:cs="Arial"/>
          <w:sz w:val="22"/>
          <w:szCs w:val="22"/>
        </w:rPr>
      </w:pPr>
    </w:p>
    <w:p w14:paraId="7BA42BCB" w14:textId="36DC4404" w:rsidR="003E0A5B" w:rsidRPr="0080684F" w:rsidRDefault="001D0655" w:rsidP="003E0A5B">
      <w:pPr>
        <w:jc w:val="center"/>
        <w:rPr>
          <w:rStyle w:val="TtuloCar"/>
        </w:rPr>
      </w:pPr>
      <w:r>
        <w:rPr>
          <w:rStyle w:val="TtuloCar"/>
        </w:rPr>
        <w:t>Contenido</w:t>
      </w:r>
    </w:p>
    <w:p w14:paraId="643111B1" w14:textId="77777777" w:rsidR="003E0A5B" w:rsidRPr="0080684F" w:rsidRDefault="003E0A5B" w:rsidP="003E0A5B">
      <w:pPr>
        <w:rPr>
          <w:rStyle w:val="Ttul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220EA7" w14:paraId="1F7E0B8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9809262" w14:textId="77777777" w:rsidR="003E0A5B" w:rsidRPr="00220EA7" w:rsidRDefault="003E0A5B" w:rsidP="00025D5F">
            <w:pPr>
              <w:jc w:val="center"/>
              <w:rPr>
                <w:rStyle w:val="TtuloCar"/>
                <w:rFonts w:cs="Arial"/>
                <w:sz w:val="24"/>
              </w:rPr>
            </w:pPr>
          </w:p>
        </w:tc>
        <w:tc>
          <w:tcPr>
            <w:tcW w:w="8992" w:type="dxa"/>
            <w:tcBorders>
              <w:top w:val="single" w:sz="4" w:space="0" w:color="FFFFFF"/>
              <w:left w:val="single" w:sz="4" w:space="0" w:color="FFFFFF"/>
              <w:bottom w:val="single" w:sz="4" w:space="0" w:color="FFFFFF"/>
              <w:right w:val="single" w:sz="4" w:space="0" w:color="FFFFFF"/>
            </w:tcBorders>
          </w:tcPr>
          <w:p w14:paraId="647CA6B2" w14:textId="57CE20F9" w:rsidR="003E0A5B" w:rsidRPr="00220EA7" w:rsidRDefault="001D0655" w:rsidP="00025D5F">
            <w:pPr>
              <w:jc w:val="center"/>
              <w:rPr>
                <w:rStyle w:val="TtuloCar"/>
                <w:rFonts w:cs="Arial"/>
                <w:sz w:val="24"/>
              </w:rPr>
            </w:pPr>
            <w:r w:rsidRPr="00220EA7">
              <w:rPr>
                <w:rStyle w:val="TtuloCar"/>
                <w:rFonts w:cs="Arial"/>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1D13E67D" w14:textId="77777777" w:rsidR="003E0A5B" w:rsidRPr="00DF3ADF" w:rsidRDefault="003E0A5B" w:rsidP="00025D5F">
            <w:pPr>
              <w:jc w:val="center"/>
              <w:rPr>
                <w:rStyle w:val="TtuloCar"/>
                <w:rFonts w:cs="Arial"/>
                <w:sz w:val="24"/>
              </w:rPr>
            </w:pPr>
            <w:r w:rsidRPr="00DF3ADF">
              <w:rPr>
                <w:rStyle w:val="TtuloCar"/>
                <w:rFonts w:cs="Arial"/>
                <w:sz w:val="24"/>
              </w:rPr>
              <w:t>Pág.</w:t>
            </w:r>
          </w:p>
        </w:tc>
      </w:tr>
      <w:tr w:rsidR="003E0A5B" w:rsidRPr="00220EA7" w14:paraId="695325F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18BE8EB"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F735AC9" w14:textId="77777777"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776E9B92" w14:textId="77777777" w:rsidR="003E0A5B" w:rsidRPr="00DF3ADF" w:rsidRDefault="003E0A5B"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3</w:t>
            </w:r>
          </w:p>
        </w:tc>
      </w:tr>
      <w:tr w:rsidR="003E0A5B" w:rsidRPr="00220EA7" w14:paraId="06ED022C" w14:textId="77777777" w:rsidTr="00025D5F">
        <w:tc>
          <w:tcPr>
            <w:tcW w:w="675" w:type="dxa"/>
            <w:tcBorders>
              <w:top w:val="single" w:sz="4" w:space="0" w:color="FFFFFF"/>
              <w:left w:val="single" w:sz="4" w:space="0" w:color="FFFFFF"/>
              <w:bottom w:val="single" w:sz="4" w:space="0" w:color="FFFFFF"/>
              <w:right w:val="single" w:sz="4" w:space="0" w:color="FFFFFF"/>
            </w:tcBorders>
          </w:tcPr>
          <w:p w14:paraId="35E4BE10"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35C4847" w14:textId="77777777"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264D84D1" w14:textId="02D3F45D" w:rsidR="003E0A5B" w:rsidRPr="00DF3ADF" w:rsidRDefault="006E6932"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3</w:t>
            </w:r>
          </w:p>
        </w:tc>
      </w:tr>
      <w:tr w:rsidR="003E0A5B" w:rsidRPr="00220EA7" w14:paraId="3006CAF6"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D7906F5"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70CCEF4" w14:textId="0FACD2E2"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Manual de Organización</w:t>
            </w:r>
            <w:r w:rsidR="001D0655">
              <w:rPr>
                <w:rStyle w:val="TtuloCar"/>
                <w:rFonts w:ascii="Arial" w:hAnsi="Arial" w:cs="Arial"/>
                <w:b w:val="0"/>
                <w:sz w:val="22"/>
                <w:szCs w:val="22"/>
              </w:rPr>
              <w:t xml:space="preserve"> y Funciones</w:t>
            </w:r>
          </w:p>
        </w:tc>
        <w:tc>
          <w:tcPr>
            <w:tcW w:w="1024" w:type="dxa"/>
            <w:tcBorders>
              <w:top w:val="single" w:sz="4" w:space="0" w:color="FFFFFF"/>
              <w:left w:val="single" w:sz="4" w:space="0" w:color="FFFFFF"/>
              <w:bottom w:val="single" w:sz="4" w:space="0" w:color="FFFFFF"/>
              <w:right w:val="single" w:sz="4" w:space="0" w:color="FFFFFF"/>
            </w:tcBorders>
          </w:tcPr>
          <w:p w14:paraId="016C3A57" w14:textId="6B066DD2"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220EA7" w14:paraId="2AFF0AC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FA5116B"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A99F0E0" w14:textId="7C036E0B"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Definición</w:t>
            </w:r>
          </w:p>
        </w:tc>
        <w:tc>
          <w:tcPr>
            <w:tcW w:w="1024" w:type="dxa"/>
            <w:tcBorders>
              <w:top w:val="single" w:sz="4" w:space="0" w:color="FFFFFF"/>
              <w:left w:val="single" w:sz="4" w:space="0" w:color="FFFFFF"/>
              <w:bottom w:val="single" w:sz="4" w:space="0" w:color="FFFFFF"/>
              <w:right w:val="single" w:sz="4" w:space="0" w:color="FFFFFF"/>
            </w:tcBorders>
          </w:tcPr>
          <w:p w14:paraId="0EBAB003" w14:textId="2BB05690"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220EA7" w14:paraId="7EA5FD3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154E3EA8"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5C660E2" w14:textId="14CCC409"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Justificación</w:t>
            </w:r>
          </w:p>
        </w:tc>
        <w:tc>
          <w:tcPr>
            <w:tcW w:w="1024" w:type="dxa"/>
            <w:tcBorders>
              <w:top w:val="single" w:sz="4" w:space="0" w:color="FFFFFF"/>
              <w:left w:val="single" w:sz="4" w:space="0" w:color="FFFFFF"/>
              <w:bottom w:val="single" w:sz="4" w:space="0" w:color="FFFFFF"/>
              <w:right w:val="single" w:sz="4" w:space="0" w:color="FFFFFF"/>
            </w:tcBorders>
          </w:tcPr>
          <w:p w14:paraId="567FC499" w14:textId="362B5042"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0D200A8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0F02CCD"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8F39E32" w14:textId="4112E1BE"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Objetivos</w:t>
            </w:r>
          </w:p>
        </w:tc>
        <w:tc>
          <w:tcPr>
            <w:tcW w:w="1024" w:type="dxa"/>
            <w:tcBorders>
              <w:top w:val="single" w:sz="4" w:space="0" w:color="FFFFFF"/>
              <w:left w:val="single" w:sz="4" w:space="0" w:color="FFFFFF"/>
              <w:bottom w:val="single" w:sz="4" w:space="0" w:color="FFFFFF"/>
              <w:right w:val="single" w:sz="4" w:space="0" w:color="FFFFFF"/>
            </w:tcBorders>
          </w:tcPr>
          <w:p w14:paraId="1508C952" w14:textId="05D64DDC"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5BFC0EC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13FEE27"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CA0083D" w14:textId="77777777"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1268DD3C" w14:textId="7FB53FCB"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2EA72ED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FD0BDAA"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60911E1" w14:textId="01694D2E" w:rsidR="003E0A5B" w:rsidRPr="00220EA7" w:rsidRDefault="003E0A5B" w:rsidP="00666192">
            <w:pPr>
              <w:pStyle w:val="Prrafodelista"/>
              <w:numPr>
                <w:ilvl w:val="0"/>
                <w:numId w:val="5"/>
              </w:numPr>
              <w:spacing w:line="360" w:lineRule="auto"/>
              <w:rPr>
                <w:rStyle w:val="TtuloCar"/>
                <w:rFonts w:ascii="Arial" w:hAnsi="Arial" w:cs="Arial"/>
                <w:b w:val="0"/>
                <w:sz w:val="22"/>
                <w:szCs w:val="22"/>
              </w:rPr>
            </w:pPr>
            <w:r w:rsidRPr="00220EA7">
              <w:rPr>
                <w:rStyle w:val="TtuloCar"/>
                <w:rFonts w:ascii="Arial" w:hAnsi="Arial" w:cs="Arial"/>
                <w:b w:val="0"/>
                <w:sz w:val="22"/>
                <w:szCs w:val="22"/>
              </w:rPr>
              <w:t>Beneficios</w:t>
            </w:r>
          </w:p>
        </w:tc>
        <w:tc>
          <w:tcPr>
            <w:tcW w:w="1024" w:type="dxa"/>
            <w:tcBorders>
              <w:top w:val="single" w:sz="4" w:space="0" w:color="FFFFFF"/>
              <w:left w:val="single" w:sz="4" w:space="0" w:color="FFFFFF"/>
              <w:bottom w:val="single" w:sz="4" w:space="0" w:color="FFFFFF"/>
              <w:right w:val="single" w:sz="4" w:space="0" w:color="FFFFFF"/>
            </w:tcBorders>
          </w:tcPr>
          <w:p w14:paraId="14FFA69A" w14:textId="02A1C6E8"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220EA7" w14:paraId="3AD8720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EBC1610"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0A7539A" w14:textId="77777777" w:rsidR="003E0A5B" w:rsidRPr="00220EA7" w:rsidRDefault="003E0A5B" w:rsidP="00025D5F">
            <w:pPr>
              <w:spacing w:line="360" w:lineRule="auto"/>
              <w:rPr>
                <w:rStyle w:val="TtuloCar"/>
                <w:rFonts w:ascii="Arial" w:hAnsi="Arial" w:cs="Arial"/>
                <w:b w:val="0"/>
                <w:sz w:val="22"/>
                <w:szCs w:val="22"/>
              </w:rPr>
            </w:pPr>
            <w:r w:rsidRPr="00220EA7">
              <w:rPr>
                <w:rStyle w:val="TtuloCar"/>
                <w:rFonts w:ascii="Arial" w:hAnsi="Arial"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5E3F3B72" w14:textId="40DFF9AD"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220EA7" w14:paraId="0F63822F" w14:textId="77777777" w:rsidTr="00025D5F">
        <w:tc>
          <w:tcPr>
            <w:tcW w:w="675" w:type="dxa"/>
            <w:tcBorders>
              <w:top w:val="single" w:sz="4" w:space="0" w:color="FFFFFF"/>
              <w:left w:val="single" w:sz="4" w:space="0" w:color="FFFFFF"/>
              <w:bottom w:val="single" w:sz="4" w:space="0" w:color="FFFFFF"/>
              <w:right w:val="single" w:sz="4" w:space="0" w:color="FFFFFF"/>
            </w:tcBorders>
          </w:tcPr>
          <w:p w14:paraId="1C9B9325"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768BE0C"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284F9067" w14:textId="4D504997"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220EA7" w14:paraId="430DBDC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7785F27A"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8B4355E"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64704B83" w14:textId="5CA9AFB6" w:rsidR="003E0A5B" w:rsidRPr="00DF3ADF" w:rsidRDefault="00F9486E"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6</w:t>
            </w:r>
          </w:p>
        </w:tc>
      </w:tr>
      <w:tr w:rsidR="003E0A5B" w:rsidRPr="00220EA7" w14:paraId="6391AB92"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13739D1"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EB1C052"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442BE8E0" w14:textId="2B51AA22"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0FACF01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66FE3D7"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D84AD35"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15F5BEFF" w14:textId="3A14FC4A"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79E18191"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FC7F5BE"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52B5B49" w14:textId="30707402"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Objetiv</w:t>
            </w:r>
            <w:r w:rsidR="00B33F79">
              <w:rPr>
                <w:rStyle w:val="TtuloCar"/>
                <w:rFonts w:ascii="Arial" w:hAnsi="Arial" w:cs="Arial"/>
                <w:b w:val="0"/>
                <w:sz w:val="22"/>
                <w:szCs w:val="22"/>
              </w:rPr>
              <w:t xml:space="preserve">o </w:t>
            </w:r>
          </w:p>
        </w:tc>
        <w:tc>
          <w:tcPr>
            <w:tcW w:w="1024" w:type="dxa"/>
            <w:tcBorders>
              <w:top w:val="single" w:sz="4" w:space="0" w:color="FFFFFF"/>
              <w:left w:val="single" w:sz="4" w:space="0" w:color="FFFFFF"/>
              <w:bottom w:val="single" w:sz="4" w:space="0" w:color="FFFFFF"/>
              <w:right w:val="single" w:sz="4" w:space="0" w:color="FFFFFF"/>
            </w:tcBorders>
          </w:tcPr>
          <w:p w14:paraId="3B59AA28" w14:textId="1C489F29"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264F8203"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B348AFD"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9C4FABC" w14:textId="651F36C8"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Funciones</w:t>
            </w:r>
            <w:r w:rsidR="00B33F79">
              <w:rPr>
                <w:rStyle w:val="TtuloCar"/>
                <w:rFonts w:ascii="Arial" w:hAnsi="Arial" w:cs="Arial"/>
                <w:b w:val="0"/>
                <w:sz w:val="22"/>
                <w:szCs w:val="22"/>
              </w:rPr>
              <w:t xml:space="preserve"> </w:t>
            </w:r>
          </w:p>
        </w:tc>
        <w:tc>
          <w:tcPr>
            <w:tcW w:w="1024" w:type="dxa"/>
            <w:tcBorders>
              <w:top w:val="single" w:sz="4" w:space="0" w:color="FFFFFF"/>
              <w:left w:val="single" w:sz="4" w:space="0" w:color="FFFFFF"/>
              <w:bottom w:val="single" w:sz="4" w:space="0" w:color="FFFFFF"/>
              <w:right w:val="single" w:sz="4" w:space="0" w:color="FFFFFF"/>
            </w:tcBorders>
          </w:tcPr>
          <w:p w14:paraId="64D3A435" w14:textId="2FA2263D"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162BA33F"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33B7120"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A6FAFC5" w14:textId="77777777"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19B6D590" w14:textId="29478E44" w:rsidR="003E0A5B"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8</w:t>
            </w:r>
          </w:p>
        </w:tc>
      </w:tr>
      <w:tr w:rsidR="003E0A5B" w:rsidRPr="00220EA7" w14:paraId="4EA42075"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32268A0" w14:textId="77777777" w:rsidR="003E0A5B" w:rsidRPr="00220EA7" w:rsidRDefault="003E0A5B" w:rsidP="00025D5F">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A149990" w14:textId="2E44016D" w:rsidR="003E0A5B" w:rsidRPr="00220EA7" w:rsidRDefault="003E0A5B" w:rsidP="00666192">
            <w:pPr>
              <w:pStyle w:val="Prrafodelista"/>
              <w:numPr>
                <w:ilvl w:val="0"/>
                <w:numId w:val="6"/>
              </w:numPr>
              <w:spacing w:line="360" w:lineRule="auto"/>
              <w:rPr>
                <w:rStyle w:val="TtuloCar"/>
                <w:rFonts w:ascii="Arial" w:hAnsi="Arial" w:cs="Arial"/>
                <w:b w:val="0"/>
                <w:sz w:val="22"/>
                <w:szCs w:val="22"/>
              </w:rPr>
            </w:pPr>
            <w:r w:rsidRPr="00220EA7">
              <w:rPr>
                <w:rStyle w:val="TtuloCar"/>
                <w:rFonts w:ascii="Arial" w:hAnsi="Arial" w:cs="Arial"/>
                <w:b w:val="0"/>
                <w:sz w:val="22"/>
                <w:szCs w:val="22"/>
              </w:rPr>
              <w:t>Organigrama</w:t>
            </w:r>
            <w:r w:rsidR="00B867FF">
              <w:rPr>
                <w:rStyle w:val="TtuloCar"/>
                <w:rFonts w:ascii="Arial" w:hAnsi="Arial" w:cs="Arial"/>
                <w:b w:val="0"/>
                <w:sz w:val="22"/>
                <w:szCs w:val="22"/>
              </w:rPr>
              <w:t xml:space="preserve"> </w:t>
            </w:r>
          </w:p>
        </w:tc>
        <w:tc>
          <w:tcPr>
            <w:tcW w:w="1024" w:type="dxa"/>
            <w:tcBorders>
              <w:top w:val="single" w:sz="4" w:space="0" w:color="FFFFFF"/>
              <w:left w:val="single" w:sz="4" w:space="0" w:color="FFFFFF"/>
              <w:bottom w:val="single" w:sz="4" w:space="0" w:color="FFFFFF"/>
              <w:right w:val="single" w:sz="4" w:space="0" w:color="FFFFFF"/>
            </w:tcBorders>
          </w:tcPr>
          <w:p w14:paraId="0354288B" w14:textId="2DB8AD7E" w:rsidR="003E0A5B" w:rsidRPr="00F57C4F" w:rsidRDefault="00F57C4F" w:rsidP="00025D5F">
            <w:pPr>
              <w:spacing w:line="360" w:lineRule="auto"/>
              <w:jc w:val="center"/>
              <w:rPr>
                <w:rStyle w:val="TtuloCar"/>
                <w:rFonts w:ascii="Arial" w:hAnsi="Arial" w:cs="Arial"/>
                <w:b w:val="0"/>
                <w:sz w:val="22"/>
                <w:szCs w:val="22"/>
              </w:rPr>
            </w:pPr>
            <w:r w:rsidRPr="00F57C4F">
              <w:rPr>
                <w:rStyle w:val="TtuloCar"/>
                <w:rFonts w:ascii="Arial" w:hAnsi="Arial" w:cs="Arial"/>
                <w:b w:val="0"/>
                <w:sz w:val="22"/>
                <w:szCs w:val="22"/>
              </w:rPr>
              <w:t>10</w:t>
            </w:r>
          </w:p>
        </w:tc>
      </w:tr>
      <w:tr w:rsidR="003E0A5B" w:rsidRPr="00220EA7" w14:paraId="1AFC9999" w14:textId="77777777" w:rsidTr="00025D5F">
        <w:tc>
          <w:tcPr>
            <w:tcW w:w="675" w:type="dxa"/>
            <w:tcBorders>
              <w:top w:val="single" w:sz="4" w:space="0" w:color="FFFFFF"/>
              <w:left w:val="single" w:sz="4" w:space="0" w:color="FFFFFF"/>
              <w:bottom w:val="single" w:sz="4" w:space="0" w:color="FFFFFF"/>
              <w:right w:val="single" w:sz="4" w:space="0" w:color="FFFFFF"/>
            </w:tcBorders>
          </w:tcPr>
          <w:p w14:paraId="097DF8AF" w14:textId="77777777" w:rsidR="003E0A5B" w:rsidRPr="00220EA7" w:rsidRDefault="003E0A5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0BA0354" w14:textId="1F504A39" w:rsidR="003E0A5B" w:rsidRPr="00220EA7" w:rsidRDefault="003E0A5B" w:rsidP="00E16802">
            <w:p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Descripción de </w:t>
            </w:r>
            <w:r w:rsidR="00773F65" w:rsidRPr="00220EA7">
              <w:rPr>
                <w:rStyle w:val="TtuloCar"/>
                <w:rFonts w:ascii="Arial" w:hAnsi="Arial" w:cs="Arial"/>
                <w:b w:val="0"/>
                <w:sz w:val="22"/>
                <w:szCs w:val="22"/>
              </w:rPr>
              <w:t xml:space="preserve">funciones </w:t>
            </w:r>
            <w:r w:rsidRPr="00220EA7">
              <w:rPr>
                <w:rStyle w:val="TtuloCar"/>
                <w:rFonts w:ascii="Arial" w:hAnsi="Arial" w:cs="Arial"/>
                <w:b w:val="0"/>
                <w:sz w:val="22"/>
                <w:szCs w:val="22"/>
              </w:rPr>
              <w:t xml:space="preserve">de la </w:t>
            </w:r>
            <w:r w:rsidR="00E16802" w:rsidRPr="00220EA7">
              <w:rPr>
                <w:rStyle w:val="TtuloCar"/>
                <w:rFonts w:ascii="Arial" w:hAnsi="Arial" w:cs="Arial"/>
                <w:b w:val="0"/>
                <w:sz w:val="22"/>
                <w:szCs w:val="22"/>
              </w:rPr>
              <w:t xml:space="preserve">Dirección </w:t>
            </w:r>
            <w:r w:rsidR="00876296" w:rsidRPr="00220EA7">
              <w:rPr>
                <w:rStyle w:val="TtuloCar"/>
                <w:rFonts w:ascii="Arial" w:hAnsi="Arial" w:cs="Arial"/>
                <w:b w:val="0"/>
                <w:sz w:val="22"/>
                <w:szCs w:val="22"/>
              </w:rPr>
              <w:t>General de Currículo -DIGECUR-</w:t>
            </w:r>
          </w:p>
        </w:tc>
        <w:tc>
          <w:tcPr>
            <w:tcW w:w="1024" w:type="dxa"/>
            <w:tcBorders>
              <w:top w:val="single" w:sz="4" w:space="0" w:color="FFFFFF"/>
              <w:left w:val="single" w:sz="4" w:space="0" w:color="FFFFFF"/>
              <w:bottom w:val="single" w:sz="4" w:space="0" w:color="FFFFFF"/>
              <w:right w:val="single" w:sz="4" w:space="0" w:color="FFFFFF"/>
            </w:tcBorders>
          </w:tcPr>
          <w:p w14:paraId="3B1E785F" w14:textId="6B29B46B" w:rsidR="003E0A5B" w:rsidRPr="00DF3ADF" w:rsidRDefault="00C0344A"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1</w:t>
            </w:r>
            <w:r w:rsidR="00F57C4F">
              <w:rPr>
                <w:rStyle w:val="TtuloCar"/>
                <w:rFonts w:ascii="Arial" w:hAnsi="Arial" w:cs="Arial"/>
                <w:b w:val="0"/>
                <w:sz w:val="22"/>
                <w:szCs w:val="22"/>
              </w:rPr>
              <w:t>1</w:t>
            </w:r>
          </w:p>
        </w:tc>
      </w:tr>
      <w:tr w:rsidR="003E0A5B" w:rsidRPr="00220EA7" w14:paraId="6DD9113D"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79D4830" w14:textId="77777777" w:rsidR="003E0A5B" w:rsidRPr="00220EA7"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FEE2B32" w14:textId="11AA32B4" w:rsidR="00073BE3" w:rsidRPr="002E7A07" w:rsidRDefault="0075511B" w:rsidP="002E7A07">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Funciones </w:t>
            </w:r>
          </w:p>
        </w:tc>
        <w:tc>
          <w:tcPr>
            <w:tcW w:w="1024" w:type="dxa"/>
            <w:tcBorders>
              <w:top w:val="single" w:sz="4" w:space="0" w:color="FFFFFF"/>
              <w:left w:val="single" w:sz="4" w:space="0" w:color="FFFFFF"/>
              <w:bottom w:val="single" w:sz="4" w:space="0" w:color="FFFFFF"/>
              <w:right w:val="single" w:sz="4" w:space="0" w:color="FFFFFF"/>
            </w:tcBorders>
          </w:tcPr>
          <w:p w14:paraId="0EFBD2F7" w14:textId="7A2D4AC2" w:rsidR="003E0A5B" w:rsidRPr="00DF3ADF" w:rsidRDefault="0018347C" w:rsidP="00025D5F">
            <w:pPr>
              <w:spacing w:line="360" w:lineRule="auto"/>
              <w:jc w:val="center"/>
              <w:rPr>
                <w:rStyle w:val="TtuloCar"/>
                <w:rFonts w:ascii="Arial" w:hAnsi="Arial" w:cs="Arial"/>
                <w:b w:val="0"/>
                <w:sz w:val="22"/>
                <w:szCs w:val="22"/>
              </w:rPr>
            </w:pPr>
            <w:r w:rsidRPr="00DF3ADF">
              <w:rPr>
                <w:rStyle w:val="TtuloCar"/>
                <w:rFonts w:ascii="Arial" w:hAnsi="Arial" w:cs="Arial"/>
                <w:b w:val="0"/>
                <w:sz w:val="22"/>
                <w:szCs w:val="22"/>
              </w:rPr>
              <w:t>1</w:t>
            </w:r>
            <w:r w:rsidR="00F57C4F">
              <w:rPr>
                <w:rStyle w:val="TtuloCar"/>
                <w:rFonts w:ascii="Arial" w:hAnsi="Arial" w:cs="Arial"/>
                <w:b w:val="0"/>
                <w:sz w:val="22"/>
                <w:szCs w:val="22"/>
              </w:rPr>
              <w:t>1</w:t>
            </w:r>
          </w:p>
        </w:tc>
      </w:tr>
      <w:tr w:rsidR="002E7A07" w:rsidRPr="00220EA7" w14:paraId="2B17063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53AE20AA" w14:textId="77777777" w:rsidR="002E7A07" w:rsidRPr="00220EA7" w:rsidRDefault="002E7A07"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A27ED4D" w14:textId="2C680886" w:rsidR="002E7A07" w:rsidRPr="00220EA7" w:rsidRDefault="002E7A07" w:rsidP="00E16802">
            <w:pPr>
              <w:pStyle w:val="Prrafodelista"/>
              <w:numPr>
                <w:ilvl w:val="0"/>
                <w:numId w:val="7"/>
              </w:numPr>
              <w:spacing w:line="360" w:lineRule="auto"/>
              <w:rPr>
                <w:rStyle w:val="TtuloCar"/>
                <w:rFonts w:ascii="Arial" w:hAnsi="Arial" w:cs="Arial"/>
                <w:b w:val="0"/>
                <w:sz w:val="22"/>
                <w:szCs w:val="22"/>
              </w:rPr>
            </w:pPr>
            <w:r>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48C7911E" w14:textId="50A786B9" w:rsidR="002E7A07" w:rsidRPr="00DF3ADF" w:rsidRDefault="00F57C4F"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1</w:t>
            </w:r>
            <w:r w:rsidRPr="00A404B9">
              <w:rPr>
                <w:rStyle w:val="TtuloCar"/>
                <w:rFonts w:ascii="Arial" w:hAnsi="Arial" w:cs="Arial"/>
                <w:b w:val="0"/>
                <w:sz w:val="22"/>
                <w:szCs w:val="22"/>
              </w:rPr>
              <w:t>2</w:t>
            </w:r>
          </w:p>
        </w:tc>
      </w:tr>
      <w:tr w:rsidR="0075511B" w:rsidRPr="00220EA7" w14:paraId="618EA6E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3B774440"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9822516" w14:textId="3467F191" w:rsidR="0075511B" w:rsidRPr="00220EA7" w:rsidRDefault="00DF3ADF" w:rsidP="00666192">
            <w:pPr>
              <w:pStyle w:val="Prrafodelista"/>
              <w:numPr>
                <w:ilvl w:val="0"/>
                <w:numId w:val="7"/>
              </w:numPr>
              <w:spacing w:line="360" w:lineRule="auto"/>
              <w:rPr>
                <w:rStyle w:val="TtuloCar"/>
                <w:rFonts w:ascii="Arial" w:hAnsi="Arial" w:cs="Arial"/>
                <w:b w:val="0"/>
                <w:sz w:val="22"/>
                <w:szCs w:val="22"/>
              </w:rPr>
            </w:pPr>
            <w:r w:rsidRPr="00B867FF">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40D5B507" w14:textId="5F595036" w:rsidR="0075511B" w:rsidRPr="00DF3ADF" w:rsidRDefault="00A404B9"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1</w:t>
            </w:r>
            <w:r w:rsidRPr="00A404B9">
              <w:rPr>
                <w:rStyle w:val="TtuloCar"/>
                <w:rFonts w:ascii="Arial" w:hAnsi="Arial" w:cs="Arial"/>
                <w:b w:val="0"/>
                <w:sz w:val="22"/>
                <w:szCs w:val="22"/>
              </w:rPr>
              <w:t>2</w:t>
            </w:r>
          </w:p>
        </w:tc>
      </w:tr>
      <w:tr w:rsidR="0075511B" w:rsidRPr="00220EA7" w14:paraId="30230502"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5951108"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BB53AC" w14:textId="7BF34A24" w:rsidR="00005FE5" w:rsidRPr="00220EA7" w:rsidRDefault="0075511B" w:rsidP="001865BD">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Organigrama </w:t>
            </w:r>
            <w:r w:rsidR="002E7A07" w:rsidRPr="00220EA7">
              <w:rPr>
                <w:rStyle w:val="TtuloCar"/>
                <w:rFonts w:ascii="Arial" w:hAnsi="Arial" w:cs="Arial"/>
                <w:b w:val="0"/>
                <w:sz w:val="22"/>
                <w:szCs w:val="22"/>
              </w:rPr>
              <w:t>general</w:t>
            </w:r>
          </w:p>
        </w:tc>
        <w:tc>
          <w:tcPr>
            <w:tcW w:w="1024" w:type="dxa"/>
            <w:tcBorders>
              <w:top w:val="single" w:sz="4" w:space="0" w:color="FFFFFF"/>
              <w:left w:val="single" w:sz="4" w:space="0" w:color="FFFFFF"/>
              <w:bottom w:val="single" w:sz="4" w:space="0" w:color="FFFFFF"/>
              <w:right w:val="single" w:sz="4" w:space="0" w:color="FFFFFF"/>
            </w:tcBorders>
          </w:tcPr>
          <w:p w14:paraId="0785B951" w14:textId="48DA03CF" w:rsidR="0075511B" w:rsidRPr="00DF3ADF" w:rsidRDefault="00A404B9" w:rsidP="00025D5F">
            <w:pPr>
              <w:spacing w:line="360" w:lineRule="auto"/>
              <w:jc w:val="center"/>
              <w:rPr>
                <w:rStyle w:val="TtuloCar"/>
                <w:rFonts w:ascii="Arial" w:hAnsi="Arial" w:cs="Arial"/>
                <w:b w:val="0"/>
                <w:sz w:val="22"/>
                <w:szCs w:val="22"/>
              </w:rPr>
            </w:pPr>
            <w:r>
              <w:rPr>
                <w:rStyle w:val="TtuloCar"/>
                <w:rFonts w:ascii="Arial" w:hAnsi="Arial" w:cs="Arial"/>
                <w:b w:val="0"/>
                <w:sz w:val="22"/>
                <w:szCs w:val="22"/>
              </w:rPr>
              <w:t>1</w:t>
            </w:r>
            <w:r w:rsidRPr="00A404B9">
              <w:rPr>
                <w:rStyle w:val="TtuloCar"/>
                <w:rFonts w:ascii="Arial" w:hAnsi="Arial" w:cs="Arial"/>
                <w:b w:val="0"/>
                <w:sz w:val="22"/>
                <w:szCs w:val="22"/>
              </w:rPr>
              <w:t>3</w:t>
            </w:r>
          </w:p>
        </w:tc>
      </w:tr>
      <w:tr w:rsidR="00005FE5" w:rsidRPr="00220EA7" w14:paraId="3D4D915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4A83FA7D" w14:textId="77777777" w:rsidR="00005FE5" w:rsidRPr="00220EA7" w:rsidRDefault="00005FE5"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42D624E" w14:textId="6BB79DD9" w:rsidR="00005FE5" w:rsidRPr="00220EA7" w:rsidRDefault="00005FE5" w:rsidP="00666192">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Organigrama de </w:t>
            </w:r>
            <w:r w:rsidR="002E7A07" w:rsidRPr="00220EA7">
              <w:rPr>
                <w:rStyle w:val="TtuloCar"/>
                <w:rFonts w:ascii="Arial" w:hAnsi="Arial" w:cs="Arial"/>
                <w:b w:val="0"/>
                <w:sz w:val="22"/>
                <w:szCs w:val="22"/>
              </w:rPr>
              <w:t>puestos</w:t>
            </w:r>
          </w:p>
        </w:tc>
        <w:tc>
          <w:tcPr>
            <w:tcW w:w="1024" w:type="dxa"/>
            <w:tcBorders>
              <w:top w:val="single" w:sz="4" w:space="0" w:color="FFFFFF"/>
              <w:left w:val="single" w:sz="4" w:space="0" w:color="FFFFFF"/>
              <w:bottom w:val="single" w:sz="4" w:space="0" w:color="FFFFFF"/>
              <w:right w:val="single" w:sz="4" w:space="0" w:color="FFFFFF"/>
            </w:tcBorders>
          </w:tcPr>
          <w:p w14:paraId="1C211C76" w14:textId="42633851" w:rsidR="00005FE5"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14</w:t>
            </w:r>
          </w:p>
        </w:tc>
      </w:tr>
      <w:tr w:rsidR="0075511B" w:rsidRPr="00220EA7" w14:paraId="210C934E"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3CD9277"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078D398" w14:textId="663B7987" w:rsidR="0075511B" w:rsidRPr="00220EA7" w:rsidRDefault="0075511B" w:rsidP="00666192">
            <w:pPr>
              <w:pStyle w:val="Prrafodelista"/>
              <w:numPr>
                <w:ilvl w:val="0"/>
                <w:numId w:val="7"/>
              </w:numPr>
              <w:spacing w:line="360" w:lineRule="auto"/>
              <w:rPr>
                <w:rStyle w:val="TtuloCar"/>
                <w:rFonts w:ascii="Arial" w:hAnsi="Arial" w:cs="Arial"/>
                <w:b w:val="0"/>
                <w:sz w:val="22"/>
                <w:szCs w:val="22"/>
              </w:rPr>
            </w:pPr>
            <w:r w:rsidRPr="00220EA7">
              <w:rPr>
                <w:rStyle w:val="TtuloCar"/>
                <w:rFonts w:ascii="Arial" w:hAnsi="Arial" w:cs="Arial"/>
                <w:b w:val="0"/>
                <w:sz w:val="22"/>
                <w:szCs w:val="22"/>
              </w:rPr>
              <w:t>Descrip</w:t>
            </w:r>
            <w:r w:rsidR="001D0655">
              <w:rPr>
                <w:rStyle w:val="TtuloCar"/>
                <w:rFonts w:ascii="Arial" w:hAnsi="Arial" w:cs="Arial"/>
                <w:b w:val="0"/>
                <w:sz w:val="22"/>
                <w:szCs w:val="22"/>
              </w:rPr>
              <w:t>ciones</w:t>
            </w:r>
            <w:r w:rsidRPr="00220EA7">
              <w:rPr>
                <w:rStyle w:val="TtuloCar"/>
                <w:rFonts w:ascii="Arial" w:hAnsi="Arial" w:cs="Arial"/>
                <w:b w:val="0"/>
                <w:sz w:val="22"/>
                <w:szCs w:val="22"/>
              </w:rPr>
              <w:t xml:space="preserve"> de </w:t>
            </w:r>
            <w:r w:rsidR="002E7A07" w:rsidRPr="00220EA7">
              <w:rPr>
                <w:rStyle w:val="TtuloCar"/>
                <w:rFonts w:ascii="Arial" w:hAnsi="Arial" w:cs="Arial"/>
                <w:b w:val="0"/>
                <w:sz w:val="22"/>
                <w:szCs w:val="22"/>
              </w:rPr>
              <w:t>puestos</w:t>
            </w:r>
          </w:p>
        </w:tc>
        <w:tc>
          <w:tcPr>
            <w:tcW w:w="1024" w:type="dxa"/>
            <w:tcBorders>
              <w:top w:val="single" w:sz="4" w:space="0" w:color="FFFFFF"/>
              <w:left w:val="single" w:sz="4" w:space="0" w:color="FFFFFF"/>
              <w:bottom w:val="single" w:sz="4" w:space="0" w:color="FFFFFF"/>
              <w:right w:val="single" w:sz="4" w:space="0" w:color="FFFFFF"/>
            </w:tcBorders>
          </w:tcPr>
          <w:p w14:paraId="165A4B6F" w14:textId="4FE3EFCA" w:rsidR="0075511B"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16</w:t>
            </w:r>
          </w:p>
        </w:tc>
      </w:tr>
      <w:tr w:rsidR="0075511B" w:rsidRPr="00220EA7" w14:paraId="5F0A51A0" w14:textId="77777777" w:rsidTr="00025D5F">
        <w:tc>
          <w:tcPr>
            <w:tcW w:w="675" w:type="dxa"/>
            <w:tcBorders>
              <w:top w:val="single" w:sz="4" w:space="0" w:color="FFFFFF"/>
              <w:left w:val="single" w:sz="4" w:space="0" w:color="FFFFFF"/>
              <w:bottom w:val="single" w:sz="4" w:space="0" w:color="FFFFFF"/>
              <w:right w:val="single" w:sz="4" w:space="0" w:color="FFFFFF"/>
            </w:tcBorders>
          </w:tcPr>
          <w:p w14:paraId="7A7BD0BA" w14:textId="77777777" w:rsidR="0075511B" w:rsidRPr="00220EA7" w:rsidRDefault="0075511B" w:rsidP="00666192">
            <w:pPr>
              <w:pStyle w:val="Prrafodelista"/>
              <w:numPr>
                <w:ilvl w:val="0"/>
                <w:numId w:val="4"/>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037504" w14:textId="77777777" w:rsidR="0075511B" w:rsidRPr="00220EA7" w:rsidRDefault="0075511B" w:rsidP="0075511B">
            <w:pPr>
              <w:spacing w:line="360" w:lineRule="auto"/>
              <w:rPr>
                <w:rStyle w:val="TtuloCar"/>
                <w:rFonts w:ascii="Arial" w:hAnsi="Arial" w:cs="Arial"/>
                <w:b w:val="0"/>
                <w:sz w:val="22"/>
                <w:szCs w:val="22"/>
              </w:rPr>
            </w:pPr>
            <w:r w:rsidRPr="00220EA7">
              <w:rPr>
                <w:rStyle w:val="TtuloCar"/>
                <w:rFonts w:ascii="Arial" w:hAnsi="Arial"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4EAD07A0" w14:textId="7292F50A" w:rsidR="0075511B" w:rsidRPr="00DF3ADF" w:rsidRDefault="0075511B" w:rsidP="00025D5F">
            <w:pPr>
              <w:spacing w:line="360" w:lineRule="auto"/>
              <w:jc w:val="center"/>
              <w:rPr>
                <w:rStyle w:val="TtuloCar"/>
                <w:rFonts w:ascii="Arial" w:hAnsi="Arial" w:cs="Arial"/>
                <w:b w:val="0"/>
                <w:sz w:val="22"/>
                <w:szCs w:val="22"/>
              </w:rPr>
            </w:pPr>
          </w:p>
        </w:tc>
      </w:tr>
      <w:tr w:rsidR="0075511B" w:rsidRPr="00220EA7" w14:paraId="4A8B77AB" w14:textId="77777777" w:rsidTr="00025D5F">
        <w:tc>
          <w:tcPr>
            <w:tcW w:w="675" w:type="dxa"/>
            <w:tcBorders>
              <w:top w:val="single" w:sz="4" w:space="0" w:color="FFFFFF"/>
              <w:left w:val="single" w:sz="4" w:space="0" w:color="FFFFFF"/>
              <w:bottom w:val="single" w:sz="4" w:space="0" w:color="FFFFFF"/>
              <w:right w:val="single" w:sz="4" w:space="0" w:color="FFFFFF"/>
            </w:tcBorders>
          </w:tcPr>
          <w:p w14:paraId="29EA526D" w14:textId="77777777" w:rsidR="0075511B" w:rsidRPr="00220EA7"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D68D746" w14:textId="77777777" w:rsidR="0075511B" w:rsidRPr="00220EA7" w:rsidRDefault="0075511B" w:rsidP="00666192">
            <w:pPr>
              <w:pStyle w:val="Prrafodelista"/>
              <w:numPr>
                <w:ilvl w:val="0"/>
                <w:numId w:val="8"/>
              </w:numPr>
              <w:spacing w:line="360" w:lineRule="auto"/>
              <w:rPr>
                <w:rStyle w:val="TtuloCar"/>
                <w:rFonts w:ascii="Arial" w:hAnsi="Arial" w:cs="Arial"/>
                <w:b w:val="0"/>
                <w:sz w:val="22"/>
                <w:szCs w:val="22"/>
              </w:rPr>
            </w:pPr>
            <w:r w:rsidRPr="00220EA7">
              <w:rPr>
                <w:rStyle w:val="TtuloCar"/>
                <w:rFonts w:ascii="Arial" w:hAnsi="Arial"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5A174A55" w14:textId="15F788E7" w:rsidR="0075511B"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152</w:t>
            </w:r>
          </w:p>
        </w:tc>
      </w:tr>
      <w:tr w:rsidR="00D4181B" w:rsidRPr="00220EA7" w14:paraId="51B6E867" w14:textId="77777777" w:rsidTr="00025D5F">
        <w:tc>
          <w:tcPr>
            <w:tcW w:w="675" w:type="dxa"/>
            <w:tcBorders>
              <w:top w:val="single" w:sz="4" w:space="0" w:color="FFFFFF"/>
              <w:left w:val="single" w:sz="4" w:space="0" w:color="FFFFFF"/>
              <w:bottom w:val="single" w:sz="4" w:space="0" w:color="FFFFFF"/>
              <w:right w:val="single" w:sz="4" w:space="0" w:color="FFFFFF"/>
            </w:tcBorders>
          </w:tcPr>
          <w:p w14:paraId="6582B153" w14:textId="77777777" w:rsidR="00D4181B" w:rsidRPr="00220EA7" w:rsidRDefault="00D418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1D9A4A0" w14:textId="1EDDA214" w:rsidR="00D4181B" w:rsidRPr="00220EA7" w:rsidRDefault="00D4181B" w:rsidP="00666192">
            <w:pPr>
              <w:pStyle w:val="Prrafodelista"/>
              <w:numPr>
                <w:ilvl w:val="0"/>
                <w:numId w:val="8"/>
              </w:numPr>
              <w:spacing w:line="360" w:lineRule="auto"/>
              <w:rPr>
                <w:rStyle w:val="TtuloCar"/>
                <w:rFonts w:ascii="Arial" w:hAnsi="Arial" w:cs="Arial"/>
                <w:b w:val="0"/>
                <w:sz w:val="22"/>
                <w:szCs w:val="22"/>
              </w:rPr>
            </w:pPr>
            <w:r w:rsidRPr="00220EA7">
              <w:rPr>
                <w:rStyle w:val="TtuloCar"/>
                <w:rFonts w:ascii="Arial" w:hAnsi="Arial" w:cs="Arial"/>
                <w:b w:val="0"/>
                <w:sz w:val="22"/>
                <w:szCs w:val="22"/>
              </w:rPr>
              <w:t xml:space="preserve">Acuerdo Ministerial </w:t>
            </w:r>
            <w:r w:rsidR="00B45D07" w:rsidRPr="00220EA7">
              <w:rPr>
                <w:rStyle w:val="TtuloCar"/>
                <w:rFonts w:ascii="Arial" w:hAnsi="Arial" w:cs="Arial"/>
                <w:b w:val="0"/>
                <w:sz w:val="22"/>
                <w:szCs w:val="22"/>
              </w:rPr>
              <w:t>09-2009</w:t>
            </w:r>
            <w:r w:rsidRPr="00220EA7">
              <w:rPr>
                <w:rStyle w:val="TtuloCar"/>
                <w:rFonts w:ascii="Arial" w:hAnsi="Arial" w:cs="Arial"/>
                <w:b w:val="0"/>
                <w:sz w:val="22"/>
                <w:szCs w:val="22"/>
              </w:rPr>
              <w:t>, Reglamento Interno de la DIGECUR</w:t>
            </w:r>
          </w:p>
        </w:tc>
        <w:tc>
          <w:tcPr>
            <w:tcW w:w="1024" w:type="dxa"/>
            <w:tcBorders>
              <w:top w:val="single" w:sz="4" w:space="0" w:color="FFFFFF"/>
              <w:left w:val="single" w:sz="4" w:space="0" w:color="FFFFFF"/>
              <w:bottom w:val="single" w:sz="4" w:space="0" w:color="FFFFFF"/>
              <w:right w:val="single" w:sz="4" w:space="0" w:color="FFFFFF"/>
            </w:tcBorders>
          </w:tcPr>
          <w:p w14:paraId="758D8868" w14:textId="48918705" w:rsidR="00D4181B" w:rsidRPr="00A404B9" w:rsidRDefault="00A404B9" w:rsidP="00025D5F">
            <w:pPr>
              <w:spacing w:line="360" w:lineRule="auto"/>
              <w:jc w:val="center"/>
              <w:rPr>
                <w:rStyle w:val="TtuloCar"/>
                <w:rFonts w:ascii="Arial" w:hAnsi="Arial" w:cs="Arial"/>
                <w:b w:val="0"/>
                <w:sz w:val="22"/>
                <w:szCs w:val="22"/>
              </w:rPr>
            </w:pPr>
            <w:r w:rsidRPr="00A404B9">
              <w:rPr>
                <w:rStyle w:val="TtuloCar"/>
                <w:rFonts w:ascii="Arial" w:hAnsi="Arial" w:cs="Arial"/>
                <w:b w:val="0"/>
                <w:sz w:val="22"/>
                <w:szCs w:val="22"/>
              </w:rPr>
              <w:t>154</w:t>
            </w:r>
          </w:p>
        </w:tc>
      </w:tr>
    </w:tbl>
    <w:p w14:paraId="372D7E15" w14:textId="77777777" w:rsidR="0075511B" w:rsidRPr="00272A5B" w:rsidRDefault="002D0CF6">
      <w:pPr>
        <w:rPr>
          <w:rFonts w:ascii="Century Gothic" w:hAnsi="Century Gothic" w:cs="Arial"/>
          <w:sz w:val="22"/>
          <w:szCs w:val="22"/>
        </w:rPr>
      </w:pPr>
      <w:r w:rsidRPr="00272A5B">
        <w:rPr>
          <w:rFonts w:ascii="Century Gothic" w:hAnsi="Century Gothic" w:cs="Arial"/>
          <w:sz w:val="22"/>
          <w:szCs w:val="22"/>
        </w:rPr>
        <w:br w:type="page"/>
      </w:r>
    </w:p>
    <w:p w14:paraId="674AC744" w14:textId="77777777" w:rsidR="0075511B" w:rsidRPr="00272A5B" w:rsidRDefault="0075511B" w:rsidP="00C66BBB">
      <w:pPr>
        <w:spacing w:line="360" w:lineRule="auto"/>
        <w:rPr>
          <w:rFonts w:ascii="Century Gothic" w:hAnsi="Century Gothic" w:cs="Arial"/>
          <w:sz w:val="22"/>
          <w:szCs w:val="22"/>
        </w:rPr>
      </w:pPr>
    </w:p>
    <w:p w14:paraId="3ACB5B2A" w14:textId="2F33E9FF" w:rsidR="0075511B" w:rsidRPr="00FE53F2" w:rsidRDefault="002E7A07"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Presentación</w:t>
      </w:r>
    </w:p>
    <w:p w14:paraId="26751D78" w14:textId="77777777" w:rsidR="00C33721" w:rsidRPr="00220EA7" w:rsidRDefault="00C33721" w:rsidP="00C66BBB">
      <w:pPr>
        <w:spacing w:line="360" w:lineRule="auto"/>
        <w:ind w:left="360"/>
        <w:rPr>
          <w:rFonts w:ascii="Arial" w:hAnsi="Arial" w:cs="Arial"/>
          <w:sz w:val="22"/>
          <w:szCs w:val="22"/>
        </w:rPr>
      </w:pPr>
    </w:p>
    <w:p w14:paraId="1A9B6223" w14:textId="77777777" w:rsidR="00773F65" w:rsidRPr="005007C0" w:rsidRDefault="00773F65" w:rsidP="00773F65">
      <w:pPr>
        <w:spacing w:line="360" w:lineRule="auto"/>
        <w:ind w:left="360"/>
        <w:jc w:val="both"/>
        <w:rPr>
          <w:rFonts w:ascii="Arial" w:hAnsi="Arial" w:cs="Arial"/>
          <w:sz w:val="22"/>
          <w:szCs w:val="22"/>
        </w:rPr>
      </w:pPr>
      <w:r w:rsidRPr="005007C0">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w:t>
      </w:r>
      <w:r>
        <w:rPr>
          <w:rFonts w:ascii="Arial" w:hAnsi="Arial" w:cs="Arial"/>
          <w:sz w:val="22"/>
          <w:szCs w:val="22"/>
        </w:rPr>
        <w:t>las</w:t>
      </w:r>
      <w:r w:rsidRPr="005007C0">
        <w:rPr>
          <w:rFonts w:ascii="Arial" w:hAnsi="Arial" w:cs="Arial"/>
          <w:sz w:val="22"/>
          <w:szCs w:val="22"/>
        </w:rPr>
        <w:t xml:space="preserve"> funciones con diferentes manuales administrativos </w:t>
      </w:r>
      <w:r>
        <w:rPr>
          <w:rFonts w:ascii="Arial" w:hAnsi="Arial" w:cs="Arial"/>
          <w:sz w:val="22"/>
          <w:szCs w:val="22"/>
        </w:rPr>
        <w:t>en</w:t>
      </w:r>
      <w:r w:rsidRPr="005007C0">
        <w:rPr>
          <w:rFonts w:ascii="Arial" w:hAnsi="Arial" w:cs="Arial"/>
          <w:sz w:val="22"/>
          <w:szCs w:val="22"/>
        </w:rPr>
        <w:t xml:space="preserve"> los que se encuentra el Manual de Organización y </w:t>
      </w:r>
      <w:r>
        <w:rPr>
          <w:rFonts w:ascii="Arial" w:hAnsi="Arial" w:cs="Arial"/>
          <w:sz w:val="22"/>
          <w:szCs w:val="22"/>
        </w:rPr>
        <w:t>Funciones</w:t>
      </w:r>
      <w:r w:rsidRPr="005007C0">
        <w:rPr>
          <w:rFonts w:ascii="Arial" w:hAnsi="Arial" w:cs="Arial"/>
          <w:sz w:val="22"/>
          <w:szCs w:val="22"/>
        </w:rPr>
        <w:t>.</w:t>
      </w:r>
    </w:p>
    <w:p w14:paraId="53E6FE86" w14:textId="77777777" w:rsidR="00256F1E" w:rsidRPr="00220EA7" w:rsidRDefault="00256F1E" w:rsidP="00C66BBB">
      <w:pPr>
        <w:spacing w:line="360" w:lineRule="auto"/>
        <w:ind w:left="360"/>
        <w:jc w:val="both"/>
        <w:rPr>
          <w:rFonts w:ascii="Arial" w:hAnsi="Arial" w:cs="Arial"/>
          <w:sz w:val="22"/>
          <w:szCs w:val="22"/>
        </w:rPr>
      </w:pPr>
    </w:p>
    <w:p w14:paraId="5FBF2AED" w14:textId="367E61C5" w:rsidR="00256F1E" w:rsidRPr="00220EA7" w:rsidRDefault="00256F1E" w:rsidP="04FB245D">
      <w:pPr>
        <w:spacing w:line="360" w:lineRule="auto"/>
        <w:ind w:left="360"/>
        <w:jc w:val="both"/>
        <w:rPr>
          <w:rFonts w:ascii="Arial" w:hAnsi="Arial" w:cs="Arial"/>
          <w:sz w:val="22"/>
          <w:szCs w:val="22"/>
          <w:lang w:val="es-ES"/>
        </w:rPr>
      </w:pPr>
      <w:r w:rsidRPr="00220EA7">
        <w:rPr>
          <w:rFonts w:ascii="Arial" w:hAnsi="Arial" w:cs="Arial"/>
          <w:sz w:val="22"/>
          <w:szCs w:val="22"/>
          <w:lang w:val="es-ES"/>
        </w:rPr>
        <w:t xml:space="preserve">En tal virtud, la Dirección </w:t>
      </w:r>
      <w:r w:rsidR="009260A9" w:rsidRPr="00220EA7">
        <w:rPr>
          <w:rFonts w:ascii="Arial" w:hAnsi="Arial" w:cs="Arial"/>
          <w:sz w:val="22"/>
          <w:szCs w:val="22"/>
          <w:lang w:val="es-ES"/>
        </w:rPr>
        <w:t>General de Currículo -DIGECUR-</w:t>
      </w:r>
      <w:r w:rsidRPr="00220EA7">
        <w:rPr>
          <w:rFonts w:ascii="Arial" w:hAnsi="Arial" w:cs="Arial"/>
          <w:sz w:val="22"/>
          <w:szCs w:val="22"/>
          <w:lang w:val="es-ES"/>
        </w:rPr>
        <w:t xml:space="preserve">, presenta el Manual de Organización y </w:t>
      </w:r>
      <w:r w:rsidR="001D0655">
        <w:rPr>
          <w:rFonts w:ascii="Arial" w:hAnsi="Arial" w:cs="Arial"/>
          <w:sz w:val="22"/>
          <w:szCs w:val="22"/>
          <w:lang w:val="es-ES"/>
        </w:rPr>
        <w:t>Funciones</w:t>
      </w:r>
      <w:r w:rsidR="00721B41">
        <w:rPr>
          <w:rFonts w:ascii="Arial" w:hAnsi="Arial" w:cs="Arial"/>
          <w:sz w:val="22"/>
          <w:szCs w:val="22"/>
          <w:lang w:val="es-ES"/>
        </w:rPr>
        <w:t xml:space="preserve">     -MOF-</w:t>
      </w:r>
      <w:r w:rsidRPr="00220EA7">
        <w:rPr>
          <w:rFonts w:ascii="Arial" w:hAnsi="Arial" w:cs="Arial"/>
          <w:sz w:val="22"/>
          <w:szCs w:val="22"/>
          <w:lang w:val="es-ES"/>
        </w:rPr>
        <w:t xml:space="preserve">, </w:t>
      </w:r>
      <w:r w:rsidR="00773F65" w:rsidRPr="005007C0">
        <w:rPr>
          <w:rFonts w:ascii="Arial" w:hAnsi="Arial" w:cs="Arial"/>
          <w:sz w:val="22"/>
          <w:szCs w:val="22"/>
        </w:rPr>
        <w:t xml:space="preserve">cuyo contenido orienta al lector sobre las actividades diarias de esta dependencia </w:t>
      </w:r>
      <w:r w:rsidR="00773F65">
        <w:rPr>
          <w:rFonts w:ascii="Arial" w:hAnsi="Arial" w:cs="Arial"/>
          <w:sz w:val="22"/>
          <w:szCs w:val="22"/>
        </w:rPr>
        <w:t>en el</w:t>
      </w:r>
      <w:r w:rsidR="00773F65" w:rsidRPr="005007C0">
        <w:rPr>
          <w:rFonts w:ascii="Arial" w:hAnsi="Arial" w:cs="Arial"/>
          <w:sz w:val="22"/>
          <w:szCs w:val="22"/>
        </w:rPr>
        <w:t xml:space="preserve"> contexto del Ministerio de Educación; el cual tiene como fin optimizar los recursos disponibles y con ello lograr un mayor grado de eficiencia y eficacia en el desempeño de las competencias que le han sido designadas.</w:t>
      </w:r>
    </w:p>
    <w:p w14:paraId="43DEB48B" w14:textId="77777777" w:rsidR="00256F1E" w:rsidRPr="00220EA7" w:rsidRDefault="00256F1E" w:rsidP="00C66BBB">
      <w:pPr>
        <w:spacing w:line="360" w:lineRule="auto"/>
        <w:ind w:left="360"/>
        <w:jc w:val="both"/>
        <w:rPr>
          <w:rFonts w:ascii="Arial" w:hAnsi="Arial" w:cs="Arial"/>
          <w:sz w:val="22"/>
          <w:szCs w:val="22"/>
        </w:rPr>
      </w:pPr>
    </w:p>
    <w:p w14:paraId="51C1084B" w14:textId="4F8B043F" w:rsidR="00256F1E" w:rsidRPr="00220EA7" w:rsidRDefault="00773F65" w:rsidP="04FB245D">
      <w:pPr>
        <w:spacing w:line="360" w:lineRule="auto"/>
        <w:ind w:left="360"/>
        <w:jc w:val="both"/>
        <w:rPr>
          <w:rFonts w:ascii="Arial" w:hAnsi="Arial" w:cs="Arial"/>
          <w:sz w:val="22"/>
          <w:szCs w:val="22"/>
          <w:lang w:val="es-ES"/>
        </w:rPr>
      </w:pPr>
      <w:r w:rsidRPr="005007C0">
        <w:rPr>
          <w:rFonts w:ascii="Arial" w:hAnsi="Arial" w:cs="Arial"/>
          <w:sz w:val="22"/>
          <w:szCs w:val="22"/>
        </w:rPr>
        <w:t xml:space="preserve">En el marco de los apartados descritos en este documento y de acuerdo a las normas de personal y organización establecidas, el </w:t>
      </w:r>
      <w:r>
        <w:rPr>
          <w:rFonts w:ascii="Arial" w:hAnsi="Arial" w:cs="Arial"/>
          <w:sz w:val="22"/>
          <w:szCs w:val="22"/>
        </w:rPr>
        <w:t>M</w:t>
      </w:r>
      <w:r w:rsidRPr="005007C0">
        <w:rPr>
          <w:rFonts w:ascii="Arial" w:hAnsi="Arial" w:cs="Arial"/>
          <w:sz w:val="22"/>
          <w:szCs w:val="22"/>
        </w:rPr>
        <w:t xml:space="preserve">inistro de Educación (o viceministro según sea el caso), autoriza el uso del presente instrumento para que sea utilizado como una herramienta de trabajo por el personal que integra </w:t>
      </w:r>
      <w:r w:rsidR="0018207B" w:rsidRPr="005007C0">
        <w:rPr>
          <w:rFonts w:ascii="Arial" w:hAnsi="Arial" w:cs="Arial"/>
          <w:sz w:val="22"/>
          <w:szCs w:val="22"/>
        </w:rPr>
        <w:t xml:space="preserve">la </w:t>
      </w:r>
      <w:r w:rsidR="0018207B" w:rsidRPr="00220EA7">
        <w:rPr>
          <w:rFonts w:ascii="Arial" w:hAnsi="Arial" w:cs="Arial"/>
          <w:sz w:val="22"/>
          <w:szCs w:val="22"/>
          <w:lang w:val="es-ES"/>
        </w:rPr>
        <w:t>Dirección</w:t>
      </w:r>
      <w:r w:rsidR="00492507" w:rsidRPr="00220EA7">
        <w:rPr>
          <w:rFonts w:ascii="Arial" w:hAnsi="Arial" w:cs="Arial"/>
          <w:sz w:val="22"/>
          <w:szCs w:val="22"/>
          <w:lang w:val="es-ES"/>
        </w:rPr>
        <w:t xml:space="preserve"> </w:t>
      </w:r>
      <w:r w:rsidR="009260A9" w:rsidRPr="00220EA7">
        <w:rPr>
          <w:rFonts w:ascii="Arial" w:hAnsi="Arial" w:cs="Arial"/>
          <w:sz w:val="22"/>
          <w:szCs w:val="22"/>
          <w:lang w:val="es-ES"/>
        </w:rPr>
        <w:t>General de Currículo -DIGECUR-</w:t>
      </w:r>
      <w:r w:rsidR="00492507" w:rsidRPr="00220EA7">
        <w:rPr>
          <w:rFonts w:ascii="Arial" w:hAnsi="Arial" w:cs="Arial"/>
          <w:sz w:val="22"/>
          <w:szCs w:val="22"/>
          <w:lang w:val="es-ES"/>
        </w:rPr>
        <w:t xml:space="preserve"> y para los procesos que correspondan.</w:t>
      </w:r>
    </w:p>
    <w:p w14:paraId="3444030D" w14:textId="77777777" w:rsidR="00B065C9" w:rsidRPr="00220EA7" w:rsidRDefault="00B065C9" w:rsidP="00C66BBB">
      <w:pPr>
        <w:spacing w:line="360" w:lineRule="auto"/>
        <w:ind w:left="360"/>
        <w:rPr>
          <w:rFonts w:ascii="Arial" w:hAnsi="Arial" w:cs="Arial"/>
          <w:sz w:val="22"/>
          <w:szCs w:val="22"/>
        </w:rPr>
      </w:pPr>
    </w:p>
    <w:p w14:paraId="3035CC2F" w14:textId="42181341" w:rsidR="0075511B" w:rsidRPr="00FE53F2" w:rsidRDefault="002E7A07"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Introducción</w:t>
      </w:r>
    </w:p>
    <w:p w14:paraId="1AE70556" w14:textId="77777777" w:rsidR="00B065C9" w:rsidRPr="00220EA7" w:rsidRDefault="00B065C9" w:rsidP="00C66BBB">
      <w:pPr>
        <w:spacing w:line="360" w:lineRule="auto"/>
        <w:ind w:left="360"/>
        <w:rPr>
          <w:rFonts w:ascii="Arial" w:hAnsi="Arial" w:cs="Arial"/>
          <w:sz w:val="22"/>
          <w:szCs w:val="22"/>
        </w:rPr>
      </w:pPr>
    </w:p>
    <w:p w14:paraId="526DB8A6" w14:textId="1DCB9852" w:rsidR="00B560FA" w:rsidRDefault="00492507" w:rsidP="00B560FA">
      <w:pPr>
        <w:spacing w:line="360" w:lineRule="auto"/>
        <w:ind w:left="360"/>
        <w:jc w:val="both"/>
        <w:rPr>
          <w:rFonts w:ascii="Arial" w:hAnsi="Arial" w:cs="Arial"/>
          <w:sz w:val="22"/>
          <w:szCs w:val="22"/>
        </w:rPr>
      </w:pPr>
      <w:r w:rsidRPr="00220EA7">
        <w:rPr>
          <w:rFonts w:ascii="Arial" w:hAnsi="Arial" w:cs="Arial"/>
          <w:sz w:val="22"/>
          <w:szCs w:val="22"/>
          <w:lang w:val="es-ES"/>
        </w:rPr>
        <w:t xml:space="preserve">El presente </w:t>
      </w:r>
      <w:r w:rsidR="00721B41">
        <w:rPr>
          <w:rFonts w:ascii="Arial" w:hAnsi="Arial" w:cs="Arial"/>
          <w:sz w:val="22"/>
          <w:szCs w:val="22"/>
          <w:lang w:val="es-ES"/>
        </w:rPr>
        <w:t>MOF</w:t>
      </w:r>
      <w:r w:rsidRPr="00220EA7">
        <w:rPr>
          <w:rFonts w:ascii="Arial" w:hAnsi="Arial" w:cs="Arial"/>
          <w:sz w:val="22"/>
          <w:szCs w:val="22"/>
          <w:lang w:val="es-ES"/>
        </w:rPr>
        <w:t xml:space="preserve"> de la </w:t>
      </w:r>
      <w:r w:rsidR="007014D3" w:rsidRPr="00220EA7">
        <w:rPr>
          <w:rFonts w:ascii="Arial" w:hAnsi="Arial" w:cs="Arial"/>
          <w:sz w:val="22"/>
          <w:szCs w:val="22"/>
          <w:lang w:val="es-ES"/>
        </w:rPr>
        <w:t>DIGECUR</w:t>
      </w:r>
      <w:r w:rsidRPr="00220EA7">
        <w:rPr>
          <w:rFonts w:ascii="Arial" w:hAnsi="Arial" w:cs="Arial"/>
          <w:sz w:val="22"/>
          <w:szCs w:val="22"/>
          <w:lang w:val="es-ES"/>
        </w:rPr>
        <w:t xml:space="preserve">, </w:t>
      </w:r>
      <w:bookmarkStart w:id="0" w:name="_Hlk179883499"/>
      <w:r w:rsidR="00B560FA" w:rsidRPr="005007C0">
        <w:rPr>
          <w:rFonts w:ascii="Arial" w:hAnsi="Arial" w:cs="Arial"/>
          <w:sz w:val="22"/>
          <w:szCs w:val="22"/>
        </w:rPr>
        <w:t xml:space="preserve">es de observancia y consulta general.  Contiene en el primer apartado información general de la dependencia, así como </w:t>
      </w:r>
      <w:r w:rsidR="00B560FA">
        <w:rPr>
          <w:rFonts w:ascii="Arial" w:hAnsi="Arial" w:cs="Arial"/>
          <w:sz w:val="22"/>
          <w:szCs w:val="22"/>
        </w:rPr>
        <w:t>los</w:t>
      </w:r>
      <w:r w:rsidR="00B560FA" w:rsidRPr="005007C0">
        <w:rPr>
          <w:rFonts w:ascii="Arial" w:hAnsi="Arial" w:cs="Arial"/>
          <w:sz w:val="22"/>
          <w:szCs w:val="22"/>
        </w:rPr>
        <w:t xml:space="preserve"> objetivos y metas, en el segundo apartado se desarrollan los descriptores de cada puesto de trabajo que la integra y por </w:t>
      </w:r>
      <w:r w:rsidR="00B560FA" w:rsidRPr="005A160B">
        <w:rPr>
          <w:rFonts w:ascii="Arial" w:hAnsi="Arial" w:cs="Arial"/>
          <w:sz w:val="22"/>
          <w:szCs w:val="22"/>
        </w:rPr>
        <w:t>último se anexan los documentos oficiales que se utilizan.</w:t>
      </w:r>
    </w:p>
    <w:p w14:paraId="269F3C3C" w14:textId="77777777" w:rsidR="00A654C7" w:rsidRPr="005007C0" w:rsidRDefault="00A654C7" w:rsidP="00B560FA">
      <w:pPr>
        <w:spacing w:line="360" w:lineRule="auto"/>
        <w:ind w:left="360"/>
        <w:jc w:val="both"/>
        <w:rPr>
          <w:rFonts w:ascii="Arial" w:hAnsi="Arial" w:cs="Arial"/>
          <w:sz w:val="22"/>
          <w:szCs w:val="22"/>
        </w:rPr>
      </w:pPr>
    </w:p>
    <w:bookmarkEnd w:id="0"/>
    <w:p w14:paraId="4DF33C70" w14:textId="77777777" w:rsidR="00B560FA" w:rsidRPr="005007C0" w:rsidRDefault="00B560FA" w:rsidP="00B560FA">
      <w:pPr>
        <w:rPr>
          <w:rFonts w:ascii="Arial" w:hAnsi="Arial" w:cs="Arial"/>
          <w:sz w:val="22"/>
          <w:szCs w:val="22"/>
        </w:rPr>
      </w:pPr>
      <w:r w:rsidRPr="005007C0">
        <w:rPr>
          <w:rFonts w:ascii="Arial" w:hAnsi="Arial" w:cs="Arial"/>
          <w:sz w:val="22"/>
          <w:szCs w:val="22"/>
        </w:rPr>
        <w:t>Se debe tomar en cuenta lo siguiente:</w:t>
      </w:r>
    </w:p>
    <w:p w14:paraId="07626D1B" w14:textId="77777777" w:rsidR="00B560FA" w:rsidRPr="005007C0" w:rsidRDefault="00B560FA" w:rsidP="00B560FA">
      <w:pPr>
        <w:rPr>
          <w:rFonts w:ascii="Arial" w:hAnsi="Arial" w:cs="Arial"/>
          <w:sz w:val="24"/>
          <w:szCs w:val="22"/>
        </w:rPr>
      </w:pPr>
    </w:p>
    <w:p w14:paraId="6600652C" w14:textId="77777777" w:rsidR="00B560FA" w:rsidRPr="005007C0" w:rsidRDefault="00B560FA" w:rsidP="00B560FA">
      <w:pPr>
        <w:numPr>
          <w:ilvl w:val="0"/>
          <w:numId w:val="249"/>
        </w:numPr>
        <w:spacing w:line="360" w:lineRule="auto"/>
        <w:jc w:val="both"/>
        <w:rPr>
          <w:rFonts w:ascii="Arial" w:hAnsi="Arial" w:cs="Arial"/>
          <w:sz w:val="22"/>
        </w:rPr>
      </w:pPr>
      <w:r w:rsidRPr="005007C0">
        <w:rPr>
          <w:rFonts w:ascii="Arial" w:hAnsi="Arial" w:cs="Arial"/>
          <w:sz w:val="22"/>
        </w:rPr>
        <w:t>Las funciones señaladas en el presente Manual, son de carácter general, orientadoras y no limitativas</w:t>
      </w:r>
      <w:r w:rsidRPr="005007C0">
        <w:rPr>
          <w:rFonts w:ascii="Arial" w:hAnsi="Arial" w:cs="Arial"/>
          <w:b/>
          <w:sz w:val="22"/>
        </w:rPr>
        <w:t xml:space="preserve"> </w:t>
      </w:r>
      <w:r w:rsidRPr="005007C0">
        <w:rPr>
          <w:rFonts w:ascii="Arial" w:hAnsi="Arial" w:cs="Arial"/>
          <w:sz w:val="22"/>
        </w:rPr>
        <w:t>de las tareas que debe cumplir cada funcionario</w:t>
      </w:r>
      <w:r>
        <w:rPr>
          <w:rFonts w:ascii="Arial" w:hAnsi="Arial" w:cs="Arial"/>
          <w:sz w:val="22"/>
        </w:rPr>
        <w:t xml:space="preserve"> y servidor público</w:t>
      </w:r>
      <w:r w:rsidRPr="005007C0">
        <w:rPr>
          <w:rFonts w:ascii="Arial" w:hAnsi="Arial" w:cs="Arial"/>
          <w:sz w:val="22"/>
        </w:rPr>
        <w:t xml:space="preserve"> para el logro de los objetivos señalados en los diferentes planes y programas de trabajo.</w:t>
      </w:r>
    </w:p>
    <w:p w14:paraId="383623F3" w14:textId="77777777" w:rsidR="00B560FA" w:rsidRPr="005007C0" w:rsidRDefault="00B560FA" w:rsidP="00B560FA">
      <w:pPr>
        <w:spacing w:line="360" w:lineRule="auto"/>
        <w:ind w:left="360"/>
        <w:jc w:val="both"/>
        <w:rPr>
          <w:rFonts w:ascii="Arial" w:hAnsi="Arial" w:cs="Arial"/>
          <w:sz w:val="22"/>
        </w:rPr>
      </w:pPr>
    </w:p>
    <w:p w14:paraId="100DE863" w14:textId="557CBE8A" w:rsidR="00B560FA" w:rsidRPr="005007C0" w:rsidRDefault="00B560FA" w:rsidP="00B560FA">
      <w:pPr>
        <w:numPr>
          <w:ilvl w:val="0"/>
          <w:numId w:val="249"/>
        </w:numPr>
        <w:spacing w:line="360" w:lineRule="auto"/>
        <w:jc w:val="both"/>
        <w:rPr>
          <w:rFonts w:ascii="Arial" w:hAnsi="Arial" w:cs="Arial"/>
          <w:sz w:val="22"/>
        </w:rPr>
      </w:pPr>
      <w:r w:rsidRPr="005007C0">
        <w:rPr>
          <w:rFonts w:ascii="Arial" w:hAnsi="Arial" w:cs="Arial"/>
          <w:sz w:val="22"/>
        </w:rPr>
        <w:t xml:space="preserve">Queda a criterio de cada </w:t>
      </w:r>
      <w:r w:rsidR="00180E19">
        <w:rPr>
          <w:rFonts w:ascii="Arial" w:hAnsi="Arial" w:cs="Arial"/>
          <w:sz w:val="22"/>
        </w:rPr>
        <w:t>d</w:t>
      </w:r>
      <w:r w:rsidRPr="005007C0">
        <w:rPr>
          <w:rFonts w:ascii="Arial" w:hAnsi="Arial" w:cs="Arial"/>
          <w:sz w:val="22"/>
        </w:rPr>
        <w:t xml:space="preserve">irección la desagregación de funciones en unidades de menor jerarquía y la especificación de tareas de cada </w:t>
      </w:r>
      <w:r w:rsidRPr="0016533E">
        <w:rPr>
          <w:rFonts w:ascii="Arial" w:hAnsi="Arial" w:cs="Arial"/>
          <w:sz w:val="22"/>
        </w:rPr>
        <w:t>funcionario</w:t>
      </w:r>
      <w:r>
        <w:rPr>
          <w:rFonts w:ascii="Arial" w:hAnsi="Arial" w:cs="Arial"/>
          <w:sz w:val="22"/>
        </w:rPr>
        <w:t xml:space="preserve"> y servidor público</w:t>
      </w:r>
      <w:r w:rsidRPr="005007C0">
        <w:rPr>
          <w:rFonts w:ascii="Arial" w:hAnsi="Arial" w:cs="Arial"/>
          <w:sz w:val="22"/>
        </w:rPr>
        <w:t>, en el marco de las funciones básicas aquí señaladas, y de acuerdo con las normas de organización y de personal establecidas por las entidades competentes, dicha desagregación de funciones debe ser establecida por medio de Resolución.</w:t>
      </w:r>
    </w:p>
    <w:p w14:paraId="2BC47B0D" w14:textId="30D65900" w:rsidR="00492507" w:rsidRDefault="00492507" w:rsidP="04FB245D">
      <w:pPr>
        <w:spacing w:line="360" w:lineRule="auto"/>
        <w:ind w:left="360"/>
        <w:jc w:val="both"/>
        <w:rPr>
          <w:rFonts w:ascii="Arial" w:hAnsi="Arial" w:cs="Arial"/>
          <w:sz w:val="22"/>
          <w:szCs w:val="22"/>
          <w:lang w:val="es-ES"/>
        </w:rPr>
      </w:pPr>
    </w:p>
    <w:p w14:paraId="53CA19E6" w14:textId="341305AF" w:rsidR="00B560FA" w:rsidRDefault="00B560FA" w:rsidP="00B560FA">
      <w:pPr>
        <w:numPr>
          <w:ilvl w:val="0"/>
          <w:numId w:val="249"/>
        </w:numPr>
        <w:spacing w:line="360" w:lineRule="auto"/>
        <w:jc w:val="both"/>
        <w:rPr>
          <w:rFonts w:ascii="Arial" w:hAnsi="Arial" w:cs="Arial"/>
          <w:sz w:val="22"/>
        </w:rPr>
      </w:pPr>
      <w:r w:rsidRPr="005007C0">
        <w:rPr>
          <w:rFonts w:ascii="Arial" w:hAnsi="Arial" w:cs="Arial"/>
          <w:sz w:val="22"/>
        </w:rPr>
        <w:t>De acuerdo a los procesos que las direcciones centrales desconcentren, las actividades que correspondan deben ser asumidas por los ejecutores, sin perjuicio de las descritas en el presente Manual de acuerdo al criterio siguiente:</w:t>
      </w:r>
    </w:p>
    <w:p w14:paraId="6AC10AB5" w14:textId="77777777" w:rsidR="00B560FA" w:rsidRDefault="00B560FA" w:rsidP="00B560FA">
      <w:pPr>
        <w:pStyle w:val="Prrafodelista"/>
        <w:rPr>
          <w:rFonts w:ascii="Arial" w:hAnsi="Arial" w:cs="Arial"/>
          <w:sz w:val="22"/>
        </w:rPr>
      </w:pPr>
    </w:p>
    <w:p w14:paraId="0B5080C6" w14:textId="2DA6A008" w:rsidR="00B560FA" w:rsidRDefault="00B560FA" w:rsidP="00B560FA">
      <w:pPr>
        <w:numPr>
          <w:ilvl w:val="1"/>
          <w:numId w:val="249"/>
        </w:numPr>
        <w:spacing w:line="360" w:lineRule="auto"/>
        <w:jc w:val="both"/>
        <w:rPr>
          <w:rFonts w:ascii="Arial" w:hAnsi="Arial" w:cs="Arial"/>
          <w:sz w:val="22"/>
        </w:rPr>
      </w:pPr>
      <w:r w:rsidRPr="005007C0">
        <w:rPr>
          <w:rFonts w:ascii="Arial" w:hAnsi="Arial" w:cs="Arial"/>
          <w:sz w:val="22"/>
        </w:rPr>
        <w:t>Jefes</w:t>
      </w:r>
      <w:r>
        <w:rPr>
          <w:rFonts w:ascii="Arial" w:hAnsi="Arial" w:cs="Arial"/>
          <w:sz w:val="22"/>
        </w:rPr>
        <w:t>, d</w:t>
      </w:r>
      <w:r w:rsidRPr="005007C0">
        <w:rPr>
          <w:rFonts w:ascii="Arial" w:hAnsi="Arial" w:cs="Arial"/>
          <w:sz w:val="22"/>
        </w:rPr>
        <w:t xml:space="preserve">eben asignar y ejecutar actividades de los procesos que estén desconcentrados o que se desconcentren a futuro, de acuerdo a las necesidades o asignaciones dadas a la Dirección, con el fin de que dichos procesos se lleven a cabo en los tiempos establecidos y respondiendo a las necesidades del Ministerio de Educación -MINEDUC-, dicha asignación debe realizarse por medio de documento oficial emitido por el jefe inmediato, así como asignarse a colaboradores que posean la competencia para </w:t>
      </w:r>
      <w:r>
        <w:rPr>
          <w:rFonts w:ascii="Arial" w:hAnsi="Arial" w:cs="Arial"/>
          <w:sz w:val="22"/>
        </w:rPr>
        <w:t>la</w:t>
      </w:r>
      <w:r w:rsidRPr="005007C0">
        <w:rPr>
          <w:rFonts w:ascii="Arial" w:hAnsi="Arial" w:cs="Arial"/>
          <w:sz w:val="22"/>
        </w:rPr>
        <w:t xml:space="preserve"> ejecución.</w:t>
      </w:r>
    </w:p>
    <w:p w14:paraId="6C561BF5" w14:textId="77777777" w:rsidR="00180E19" w:rsidRPr="005007C0" w:rsidRDefault="00180E19" w:rsidP="00180E19">
      <w:pPr>
        <w:spacing w:line="360" w:lineRule="auto"/>
        <w:ind w:left="1440"/>
        <w:jc w:val="both"/>
        <w:rPr>
          <w:rFonts w:ascii="Arial" w:hAnsi="Arial" w:cs="Arial"/>
          <w:sz w:val="22"/>
        </w:rPr>
      </w:pPr>
    </w:p>
    <w:p w14:paraId="2A68D4D8" w14:textId="77777777" w:rsidR="00B560FA" w:rsidRPr="005007C0" w:rsidRDefault="00B560FA" w:rsidP="00B560FA">
      <w:pPr>
        <w:numPr>
          <w:ilvl w:val="1"/>
          <w:numId w:val="249"/>
        </w:numPr>
        <w:spacing w:line="360" w:lineRule="auto"/>
        <w:jc w:val="both"/>
        <w:rPr>
          <w:rFonts w:ascii="Arial" w:hAnsi="Arial" w:cs="Arial"/>
          <w:sz w:val="22"/>
        </w:rPr>
      </w:pPr>
      <w:r w:rsidRPr="005007C0">
        <w:rPr>
          <w:rFonts w:ascii="Arial" w:hAnsi="Arial" w:cs="Arial"/>
          <w:sz w:val="22"/>
        </w:rPr>
        <w:t>Subalternos</w:t>
      </w:r>
      <w:r>
        <w:rPr>
          <w:rFonts w:ascii="Arial" w:hAnsi="Arial" w:cs="Arial"/>
          <w:sz w:val="22"/>
        </w:rPr>
        <w:t>, d</w:t>
      </w:r>
      <w:r w:rsidRPr="005007C0">
        <w:rPr>
          <w:rFonts w:ascii="Arial" w:hAnsi="Arial" w:cs="Arial"/>
          <w:sz w:val="22"/>
        </w:rPr>
        <w:t>eben ejecutar actividades de los procesos que estén desconcentrados o que se desconcentren a futuro, de acuerdo con las necesidades o asignaciones dadas a la Dirección, con el fin de que dichos procesos se lleven a cabo en los tiempos establecidos y respondiendo a las necesidades del Ministerio de Educación -MINEDUC-, dicha asignación debe realizarse por medio de documento oficial emitido por el jefe inmediato.</w:t>
      </w:r>
    </w:p>
    <w:p w14:paraId="2A211FB5" w14:textId="7EC933B2" w:rsidR="00B560FA" w:rsidRDefault="00B560FA" w:rsidP="04FB245D">
      <w:pPr>
        <w:spacing w:line="360" w:lineRule="auto"/>
        <w:ind w:left="360"/>
        <w:jc w:val="both"/>
        <w:rPr>
          <w:rFonts w:ascii="Arial" w:hAnsi="Arial" w:cs="Arial"/>
          <w:sz w:val="22"/>
          <w:szCs w:val="22"/>
          <w:lang w:val="es-ES"/>
        </w:rPr>
      </w:pPr>
    </w:p>
    <w:p w14:paraId="7E6F4C99" w14:textId="10D9B257" w:rsidR="003C7AA1" w:rsidRPr="003C7AA1" w:rsidRDefault="003C7AA1" w:rsidP="003C7AA1">
      <w:pPr>
        <w:numPr>
          <w:ilvl w:val="0"/>
          <w:numId w:val="249"/>
        </w:numPr>
        <w:spacing w:line="360" w:lineRule="auto"/>
        <w:jc w:val="both"/>
        <w:rPr>
          <w:rFonts w:ascii="Arial" w:hAnsi="Arial" w:cs="Arial"/>
          <w:sz w:val="22"/>
          <w:szCs w:val="22"/>
        </w:rPr>
      </w:pPr>
      <w:r w:rsidRPr="005007C0">
        <w:rPr>
          <w:rFonts w:ascii="Arial" w:hAnsi="Arial" w:cs="Arial"/>
          <w:sz w:val="22"/>
        </w:rPr>
        <w:t xml:space="preserve">El Director de la </w:t>
      </w:r>
      <w:r>
        <w:rPr>
          <w:rFonts w:ascii="Arial" w:hAnsi="Arial" w:cs="Arial"/>
          <w:sz w:val="22"/>
        </w:rPr>
        <w:t>DIGECUR</w:t>
      </w:r>
      <w:r w:rsidRPr="005007C0">
        <w:rPr>
          <w:rFonts w:ascii="Arial" w:hAnsi="Arial" w:cs="Arial"/>
          <w:sz w:val="22"/>
        </w:rPr>
        <w:t xml:space="preserve"> debe nombrar, por medio de documento oficial, a los diferentes enlaces, comisiones, representaciones u otros, oficializando de esta forma, la ejecución de actividades que por </w:t>
      </w:r>
      <w:r>
        <w:rPr>
          <w:rFonts w:ascii="Arial" w:hAnsi="Arial" w:cs="Arial"/>
          <w:sz w:val="22"/>
        </w:rPr>
        <w:t>la</w:t>
      </w:r>
      <w:r w:rsidRPr="005007C0">
        <w:rPr>
          <w:rFonts w:ascii="Arial" w:hAnsi="Arial" w:cs="Arial"/>
          <w:sz w:val="22"/>
        </w:rPr>
        <w:t xml:space="preserve"> naturaleza no pueden ser asignadas a un puesto en particular, tal es el caso de enlaces para diferentes procesos (quejas, capacitación, libre acceso a la información), comisiones especiales, representaciones de la Dirección, entre otros; siempre que la persona asignada tenga las competencias para </w:t>
      </w:r>
      <w:r>
        <w:rPr>
          <w:rFonts w:ascii="Arial" w:hAnsi="Arial" w:cs="Arial"/>
          <w:sz w:val="22"/>
        </w:rPr>
        <w:t>la</w:t>
      </w:r>
      <w:r w:rsidRPr="005007C0">
        <w:rPr>
          <w:rFonts w:ascii="Arial" w:hAnsi="Arial" w:cs="Arial"/>
          <w:sz w:val="22"/>
        </w:rPr>
        <w:t xml:space="preserve"> ejecución.</w:t>
      </w:r>
    </w:p>
    <w:p w14:paraId="0A9B6762" w14:textId="77777777" w:rsidR="003C7AA1" w:rsidRPr="005007C0" w:rsidRDefault="003C7AA1" w:rsidP="003C7AA1">
      <w:pPr>
        <w:spacing w:line="360" w:lineRule="auto"/>
        <w:ind w:left="720"/>
        <w:jc w:val="both"/>
        <w:rPr>
          <w:rFonts w:ascii="Arial" w:hAnsi="Arial" w:cs="Arial"/>
          <w:sz w:val="22"/>
          <w:szCs w:val="22"/>
        </w:rPr>
      </w:pPr>
    </w:p>
    <w:p w14:paraId="7547967C" w14:textId="7ECD3806" w:rsidR="003C7AA1" w:rsidRPr="005007C0" w:rsidRDefault="003C7AA1" w:rsidP="003C7AA1">
      <w:pPr>
        <w:numPr>
          <w:ilvl w:val="0"/>
          <w:numId w:val="249"/>
        </w:numPr>
        <w:spacing w:line="360" w:lineRule="auto"/>
        <w:jc w:val="both"/>
        <w:rPr>
          <w:rFonts w:ascii="Arial" w:hAnsi="Arial" w:cs="Arial"/>
          <w:sz w:val="22"/>
        </w:rPr>
      </w:pPr>
      <w:r w:rsidRPr="005007C0">
        <w:rPr>
          <w:rFonts w:ascii="Arial" w:hAnsi="Arial" w:cs="Arial"/>
          <w:sz w:val="22"/>
        </w:rPr>
        <w:t xml:space="preserve">Para que la rendición de cuentas constituya un proceso ascendente que abarque todos los niveles y ámbitos de responsabilidad, en cada Dependencia deberá registrarse como cuentadantes ante la Contraloría General de Cuentas -CGC-, en </w:t>
      </w:r>
      <w:r>
        <w:rPr>
          <w:rFonts w:ascii="Arial" w:hAnsi="Arial" w:cs="Arial"/>
          <w:sz w:val="22"/>
        </w:rPr>
        <w:t>las</w:t>
      </w:r>
      <w:r w:rsidRPr="005007C0">
        <w:rPr>
          <w:rFonts w:ascii="Arial" w:hAnsi="Arial" w:cs="Arial"/>
          <w:sz w:val="22"/>
        </w:rPr>
        <w:t xml:space="preserve"> respectivas cuentadancias, como mínimo a las personas que desempeñen los puestos de director, subdirector, Jefe Administrativo Financiero, </w:t>
      </w:r>
      <w:r w:rsidR="003E4F4F">
        <w:rPr>
          <w:rFonts w:ascii="Arial" w:hAnsi="Arial" w:cs="Arial"/>
          <w:sz w:val="22"/>
        </w:rPr>
        <w:t xml:space="preserve">u </w:t>
      </w:r>
      <w:r w:rsidRPr="005007C0">
        <w:rPr>
          <w:rFonts w:ascii="Arial" w:hAnsi="Arial" w:cs="Arial"/>
          <w:sz w:val="22"/>
        </w:rPr>
        <w:t xml:space="preserve">otro que de acuerdo a la necesidad de la operación tenga la competencia para </w:t>
      </w:r>
      <w:r>
        <w:rPr>
          <w:rFonts w:ascii="Arial" w:hAnsi="Arial" w:cs="Arial"/>
          <w:sz w:val="22"/>
        </w:rPr>
        <w:t>la</w:t>
      </w:r>
      <w:r w:rsidRPr="005007C0">
        <w:rPr>
          <w:rFonts w:ascii="Arial" w:hAnsi="Arial" w:cs="Arial"/>
          <w:sz w:val="22"/>
        </w:rPr>
        <w:t xml:space="preserve"> ejecución.</w:t>
      </w:r>
    </w:p>
    <w:p w14:paraId="2BB16E27" w14:textId="77777777" w:rsidR="00B065C9" w:rsidRPr="00220EA7" w:rsidRDefault="00B065C9" w:rsidP="00C66BBB">
      <w:pPr>
        <w:spacing w:line="360" w:lineRule="auto"/>
        <w:rPr>
          <w:rFonts w:ascii="Arial" w:hAnsi="Arial" w:cs="Arial"/>
          <w:sz w:val="22"/>
          <w:szCs w:val="22"/>
        </w:rPr>
      </w:pPr>
    </w:p>
    <w:p w14:paraId="119BD683" w14:textId="7D951A28" w:rsidR="0075511B" w:rsidRPr="00FE53F2" w:rsidRDefault="002E7A07"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 xml:space="preserve">Manual de </w:t>
      </w:r>
      <w:r w:rsidR="00307102" w:rsidRPr="00FE53F2">
        <w:rPr>
          <w:rFonts w:ascii="Cambria" w:hAnsi="Cambria" w:cs="Arial"/>
          <w:b/>
          <w:sz w:val="24"/>
          <w:szCs w:val="22"/>
        </w:rPr>
        <w:t xml:space="preserve">Organización </w:t>
      </w:r>
      <w:r w:rsidR="00307102">
        <w:rPr>
          <w:rFonts w:ascii="Cambria" w:hAnsi="Cambria" w:cs="Arial"/>
          <w:b/>
          <w:sz w:val="24"/>
          <w:szCs w:val="22"/>
        </w:rPr>
        <w:t>y</w:t>
      </w:r>
      <w:r w:rsidR="00307102" w:rsidRPr="00FE53F2">
        <w:rPr>
          <w:rFonts w:ascii="Cambria" w:hAnsi="Cambria" w:cs="Arial"/>
          <w:b/>
          <w:sz w:val="24"/>
          <w:szCs w:val="22"/>
        </w:rPr>
        <w:t xml:space="preserve"> </w:t>
      </w:r>
      <w:r w:rsidR="00307102">
        <w:rPr>
          <w:rFonts w:ascii="Cambria" w:hAnsi="Cambria" w:cs="Arial"/>
          <w:b/>
          <w:sz w:val="24"/>
          <w:szCs w:val="22"/>
        </w:rPr>
        <w:t>Funciones</w:t>
      </w:r>
    </w:p>
    <w:p w14:paraId="2281111F" w14:textId="77777777" w:rsidR="00492507" w:rsidRPr="00220EA7" w:rsidRDefault="00492507" w:rsidP="00C66BBB">
      <w:pPr>
        <w:pStyle w:val="Prrafodelista"/>
        <w:spacing w:line="360" w:lineRule="auto"/>
        <w:ind w:left="360"/>
        <w:rPr>
          <w:rFonts w:ascii="Arial" w:hAnsi="Arial" w:cs="Arial"/>
          <w:sz w:val="22"/>
          <w:szCs w:val="22"/>
        </w:rPr>
      </w:pPr>
    </w:p>
    <w:p w14:paraId="4C7A8836" w14:textId="1BE925C5"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Definición</w:t>
      </w:r>
    </w:p>
    <w:p w14:paraId="13C85111" w14:textId="77777777" w:rsidR="00464916" w:rsidRPr="00220EA7" w:rsidRDefault="00464916" w:rsidP="00C66BBB">
      <w:pPr>
        <w:pStyle w:val="Prrafodelista"/>
        <w:spacing w:line="360" w:lineRule="auto"/>
        <w:ind w:left="1080"/>
        <w:rPr>
          <w:rFonts w:ascii="Arial" w:hAnsi="Arial" w:cs="Arial"/>
          <w:sz w:val="22"/>
          <w:szCs w:val="22"/>
        </w:rPr>
      </w:pPr>
    </w:p>
    <w:p w14:paraId="06DABDAA" w14:textId="6EEE9D0C" w:rsidR="00492507" w:rsidRPr="00220EA7" w:rsidRDefault="00492507" w:rsidP="00C66BBB">
      <w:pPr>
        <w:spacing w:line="360" w:lineRule="auto"/>
        <w:ind w:left="1080"/>
        <w:jc w:val="both"/>
        <w:rPr>
          <w:rFonts w:ascii="Arial" w:hAnsi="Arial" w:cs="Arial"/>
          <w:sz w:val="22"/>
          <w:szCs w:val="22"/>
        </w:rPr>
      </w:pPr>
      <w:r w:rsidRPr="00220EA7">
        <w:rPr>
          <w:rFonts w:ascii="Arial" w:hAnsi="Arial" w:cs="Arial"/>
          <w:sz w:val="22"/>
          <w:szCs w:val="22"/>
        </w:rPr>
        <w:t xml:space="preserve">Es el documento que contiene, en forma ordenada y sistemática, la información del puesto de </w:t>
      </w:r>
      <w:r w:rsidR="003E4F4F" w:rsidRPr="00220EA7">
        <w:rPr>
          <w:rFonts w:ascii="Arial" w:hAnsi="Arial" w:cs="Arial"/>
          <w:sz w:val="22"/>
          <w:szCs w:val="22"/>
        </w:rPr>
        <w:t xml:space="preserve">trabajo, </w:t>
      </w:r>
      <w:r w:rsidR="003E4F4F">
        <w:rPr>
          <w:rFonts w:ascii="Arial" w:hAnsi="Arial" w:cs="Arial"/>
          <w:sz w:val="22"/>
          <w:szCs w:val="22"/>
        </w:rPr>
        <w:t>marco</w:t>
      </w:r>
      <w:r w:rsidRPr="00220EA7">
        <w:rPr>
          <w:rFonts w:ascii="Arial" w:hAnsi="Arial" w:cs="Arial"/>
          <w:sz w:val="22"/>
          <w:szCs w:val="22"/>
        </w:rPr>
        <w:t xml:space="preserve"> jurídico – administrativo, atribuciones, historia, organización objetivos, funciones de la </w:t>
      </w:r>
      <w:r w:rsidR="00464916" w:rsidRPr="00220EA7">
        <w:rPr>
          <w:rFonts w:ascii="Arial" w:hAnsi="Arial" w:cs="Arial"/>
          <w:sz w:val="22"/>
          <w:szCs w:val="22"/>
        </w:rPr>
        <w:t xml:space="preserve">Dirección </w:t>
      </w:r>
      <w:r w:rsidR="00C861DF" w:rsidRPr="00220EA7">
        <w:rPr>
          <w:rFonts w:ascii="Arial" w:hAnsi="Arial" w:cs="Arial"/>
          <w:sz w:val="22"/>
          <w:szCs w:val="22"/>
        </w:rPr>
        <w:lastRenderedPageBreak/>
        <w:t>General de Currículo -DIGECUR-</w:t>
      </w:r>
      <w:r w:rsidRPr="00220EA7">
        <w:rPr>
          <w:rFonts w:ascii="Arial" w:hAnsi="Arial" w:cs="Arial"/>
          <w:sz w:val="22"/>
          <w:szCs w:val="22"/>
        </w:rPr>
        <w:t>, también se constituye como un instrumento de apoyo administrativo en los procesos de inducción y formación de personal.</w:t>
      </w:r>
    </w:p>
    <w:p w14:paraId="10AAD6FC" w14:textId="77777777" w:rsidR="00492507" w:rsidRPr="00220EA7" w:rsidRDefault="00492507" w:rsidP="00C66BBB">
      <w:pPr>
        <w:spacing w:line="360" w:lineRule="auto"/>
        <w:ind w:left="1080"/>
        <w:rPr>
          <w:rFonts w:ascii="Arial" w:hAnsi="Arial" w:cs="Arial"/>
          <w:sz w:val="22"/>
          <w:szCs w:val="22"/>
        </w:rPr>
      </w:pPr>
    </w:p>
    <w:p w14:paraId="05064C2E" w14:textId="64A18980"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Justificación</w:t>
      </w:r>
      <w:r w:rsidR="0052422A" w:rsidRPr="00220EA7">
        <w:rPr>
          <w:rFonts w:ascii="Arial" w:hAnsi="Arial" w:cs="Arial"/>
          <w:sz w:val="22"/>
          <w:szCs w:val="22"/>
          <w:u w:val="single"/>
        </w:rPr>
        <w:t xml:space="preserve">  </w:t>
      </w:r>
    </w:p>
    <w:p w14:paraId="5DA530E3" w14:textId="77777777" w:rsidR="0052422A" w:rsidRPr="00220EA7" w:rsidRDefault="0052422A" w:rsidP="00C66BBB">
      <w:pPr>
        <w:pStyle w:val="Prrafodelista"/>
        <w:spacing w:line="360" w:lineRule="auto"/>
        <w:ind w:left="1080"/>
        <w:rPr>
          <w:rFonts w:ascii="Arial" w:hAnsi="Arial" w:cs="Arial"/>
          <w:sz w:val="22"/>
          <w:szCs w:val="22"/>
        </w:rPr>
      </w:pPr>
    </w:p>
    <w:p w14:paraId="08E45D70" w14:textId="397DE5A7" w:rsidR="003E4F4F" w:rsidRPr="005007C0" w:rsidRDefault="003E4F4F" w:rsidP="003E4F4F">
      <w:pPr>
        <w:pStyle w:val="Prrafodelista"/>
        <w:spacing w:line="360" w:lineRule="auto"/>
        <w:ind w:left="1080"/>
        <w:jc w:val="both"/>
        <w:rPr>
          <w:rFonts w:ascii="Arial" w:hAnsi="Arial" w:cs="Arial"/>
          <w:sz w:val="22"/>
          <w:szCs w:val="22"/>
        </w:rPr>
      </w:pPr>
      <w:r w:rsidRPr="005007C0">
        <w:rPr>
          <w:rFonts w:ascii="Arial" w:hAnsi="Arial" w:cs="Arial"/>
          <w:sz w:val="22"/>
          <w:szCs w:val="22"/>
        </w:rPr>
        <w:t xml:space="preserve">Es necesario que cada dependencia del Ministerio de Educación cuente con una herramienta que oriente al personal en el conocimiento de la estructura organizacional a la que pertenece y sobre las funciones que debe desarrollar en </w:t>
      </w:r>
      <w:r>
        <w:rPr>
          <w:rFonts w:ascii="Arial" w:hAnsi="Arial" w:cs="Arial"/>
          <w:sz w:val="22"/>
          <w:szCs w:val="22"/>
        </w:rPr>
        <w:t>la</w:t>
      </w:r>
      <w:r w:rsidRPr="005007C0">
        <w:rPr>
          <w:rFonts w:ascii="Arial" w:hAnsi="Arial" w:cs="Arial"/>
          <w:sz w:val="22"/>
          <w:szCs w:val="22"/>
        </w:rPr>
        <w:t xml:space="preserve"> labor diaria; asimismo, que contribuya con el proceso de personal de nuevo ingreso.</w:t>
      </w:r>
    </w:p>
    <w:p w14:paraId="3FC7C35F" w14:textId="77777777" w:rsidR="0052422A" w:rsidRPr="00220EA7" w:rsidRDefault="0052422A" w:rsidP="00C66BBB">
      <w:pPr>
        <w:pStyle w:val="Prrafodelista"/>
        <w:spacing w:line="360" w:lineRule="auto"/>
        <w:ind w:left="1080"/>
        <w:rPr>
          <w:rFonts w:ascii="Arial" w:hAnsi="Arial" w:cs="Arial"/>
          <w:sz w:val="22"/>
          <w:szCs w:val="22"/>
        </w:rPr>
      </w:pPr>
    </w:p>
    <w:p w14:paraId="6D9EF79D" w14:textId="361F4F29"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Objetivos</w:t>
      </w:r>
    </w:p>
    <w:p w14:paraId="068E35A7" w14:textId="77777777" w:rsidR="0052422A" w:rsidRPr="00220EA7" w:rsidRDefault="0052422A" w:rsidP="00C66BBB">
      <w:pPr>
        <w:pStyle w:val="Prrafodelista"/>
        <w:spacing w:line="360" w:lineRule="auto"/>
        <w:ind w:left="1080"/>
        <w:rPr>
          <w:rFonts w:ascii="Arial" w:hAnsi="Arial" w:cs="Arial"/>
          <w:sz w:val="22"/>
          <w:szCs w:val="22"/>
        </w:rPr>
      </w:pPr>
    </w:p>
    <w:p w14:paraId="18AD05A3" w14:textId="6432C4D4" w:rsidR="0052422A" w:rsidRPr="00220EA7" w:rsidRDefault="0052422A" w:rsidP="00386D19">
      <w:pPr>
        <w:pStyle w:val="Prrafodelista"/>
        <w:numPr>
          <w:ilvl w:val="0"/>
          <w:numId w:val="10"/>
        </w:numPr>
        <w:spacing w:line="360" w:lineRule="auto"/>
        <w:jc w:val="both"/>
        <w:rPr>
          <w:rFonts w:ascii="Arial" w:hAnsi="Arial" w:cs="Arial"/>
          <w:sz w:val="22"/>
          <w:szCs w:val="22"/>
        </w:rPr>
      </w:pPr>
      <w:r w:rsidRPr="00220EA7">
        <w:rPr>
          <w:rFonts w:ascii="Arial" w:hAnsi="Arial" w:cs="Arial"/>
          <w:sz w:val="22"/>
          <w:szCs w:val="22"/>
        </w:rPr>
        <w:t xml:space="preserve">Presentar una visión unánime entre las áreas que integran la Dirección </w:t>
      </w:r>
      <w:r w:rsidR="00C861DF" w:rsidRPr="00220EA7">
        <w:rPr>
          <w:rFonts w:ascii="Arial" w:hAnsi="Arial" w:cs="Arial"/>
          <w:sz w:val="22"/>
          <w:szCs w:val="22"/>
        </w:rPr>
        <w:t xml:space="preserve">General de Currículo </w:t>
      </w:r>
      <w:r w:rsidR="0003724D">
        <w:rPr>
          <w:rFonts w:ascii="Arial" w:hAnsi="Arial" w:cs="Arial"/>
          <w:sz w:val="22"/>
          <w:szCs w:val="22"/>
        </w:rPr>
        <w:t xml:space="preserve">                   </w:t>
      </w:r>
      <w:r w:rsidR="00C861DF" w:rsidRPr="00220EA7">
        <w:rPr>
          <w:rFonts w:ascii="Arial" w:hAnsi="Arial" w:cs="Arial"/>
          <w:sz w:val="22"/>
          <w:szCs w:val="22"/>
        </w:rPr>
        <w:t>-DIGECUR-.</w:t>
      </w:r>
    </w:p>
    <w:p w14:paraId="40BDFA02" w14:textId="77777777" w:rsidR="0052422A" w:rsidRPr="00220EA7" w:rsidRDefault="0052422A" w:rsidP="00386D19">
      <w:pPr>
        <w:pStyle w:val="Prrafodelista"/>
        <w:numPr>
          <w:ilvl w:val="0"/>
          <w:numId w:val="10"/>
        </w:numPr>
        <w:spacing w:line="360" w:lineRule="auto"/>
        <w:jc w:val="both"/>
        <w:rPr>
          <w:rFonts w:ascii="Arial" w:hAnsi="Arial" w:cs="Arial"/>
          <w:sz w:val="22"/>
          <w:szCs w:val="22"/>
        </w:rPr>
      </w:pPr>
      <w:r w:rsidRPr="00220EA7">
        <w:rPr>
          <w:rFonts w:ascii="Arial" w:hAnsi="Arial" w:cs="Arial"/>
          <w:sz w:val="22"/>
          <w:szCs w:val="22"/>
        </w:rPr>
        <w:t>Mostrar claramente el grado de autoridad y responsabilidad entre los diferentes niveles jerárquicos.</w:t>
      </w:r>
    </w:p>
    <w:p w14:paraId="532CF69E" w14:textId="12ED230A" w:rsidR="0052422A" w:rsidRPr="00220EA7" w:rsidRDefault="0052422A" w:rsidP="00386D19">
      <w:pPr>
        <w:pStyle w:val="Prrafodelista"/>
        <w:numPr>
          <w:ilvl w:val="0"/>
          <w:numId w:val="10"/>
        </w:numPr>
        <w:spacing w:line="360" w:lineRule="auto"/>
        <w:jc w:val="both"/>
        <w:rPr>
          <w:rFonts w:ascii="Arial" w:hAnsi="Arial" w:cs="Arial"/>
          <w:sz w:val="22"/>
          <w:szCs w:val="22"/>
        </w:rPr>
      </w:pPr>
      <w:r w:rsidRPr="00220EA7">
        <w:rPr>
          <w:rFonts w:ascii="Arial" w:hAnsi="Arial" w:cs="Arial"/>
          <w:sz w:val="22"/>
          <w:szCs w:val="22"/>
        </w:rPr>
        <w:t xml:space="preserve">Ser fuente de información y guía para las funciones que cada colaborador debe ejecutar en </w:t>
      </w:r>
      <w:r w:rsidR="00180E19">
        <w:rPr>
          <w:rFonts w:ascii="Arial" w:hAnsi="Arial" w:cs="Arial"/>
          <w:sz w:val="22"/>
          <w:szCs w:val="22"/>
        </w:rPr>
        <w:t>la</w:t>
      </w:r>
      <w:r w:rsidRPr="00220EA7">
        <w:rPr>
          <w:rFonts w:ascii="Arial" w:hAnsi="Arial" w:cs="Arial"/>
          <w:sz w:val="22"/>
          <w:szCs w:val="22"/>
        </w:rPr>
        <w:t xml:space="preserve"> labor diaria.</w:t>
      </w:r>
    </w:p>
    <w:p w14:paraId="7EFDE7B5" w14:textId="77777777" w:rsidR="00B05EFE" w:rsidRPr="00220EA7" w:rsidRDefault="00B05EFE" w:rsidP="00C66BBB">
      <w:pPr>
        <w:pStyle w:val="Prrafodelista"/>
        <w:spacing w:line="360" w:lineRule="auto"/>
        <w:ind w:left="1080"/>
        <w:rPr>
          <w:rFonts w:ascii="Arial" w:hAnsi="Arial" w:cs="Arial"/>
          <w:sz w:val="22"/>
          <w:szCs w:val="22"/>
        </w:rPr>
      </w:pPr>
    </w:p>
    <w:p w14:paraId="6DAF0290" w14:textId="5094207E"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Ámbito de aplicación</w:t>
      </w:r>
    </w:p>
    <w:p w14:paraId="6E02393C" w14:textId="77777777" w:rsidR="0052422A" w:rsidRPr="00220EA7" w:rsidRDefault="0052422A" w:rsidP="00C66BBB">
      <w:pPr>
        <w:spacing w:line="360" w:lineRule="auto"/>
        <w:rPr>
          <w:rFonts w:ascii="Arial" w:hAnsi="Arial" w:cs="Arial"/>
          <w:sz w:val="22"/>
          <w:szCs w:val="22"/>
        </w:rPr>
      </w:pPr>
    </w:p>
    <w:p w14:paraId="665A946D" w14:textId="2E66011D" w:rsidR="00B05EFE" w:rsidRPr="00220EA7" w:rsidRDefault="00B05EFE" w:rsidP="04FB245D">
      <w:pPr>
        <w:spacing w:line="360" w:lineRule="auto"/>
        <w:ind w:left="1080"/>
        <w:jc w:val="both"/>
        <w:rPr>
          <w:rFonts w:ascii="Arial" w:hAnsi="Arial" w:cs="Arial"/>
          <w:sz w:val="22"/>
          <w:szCs w:val="22"/>
          <w:lang w:val="es-ES"/>
        </w:rPr>
      </w:pPr>
      <w:r w:rsidRPr="00220EA7">
        <w:rPr>
          <w:rFonts w:ascii="Arial" w:hAnsi="Arial" w:cs="Arial"/>
          <w:sz w:val="22"/>
          <w:szCs w:val="22"/>
          <w:lang w:val="es-ES"/>
        </w:rPr>
        <w:t xml:space="preserve">El contenido del presente </w:t>
      </w:r>
      <w:r w:rsidR="00721B41">
        <w:rPr>
          <w:rFonts w:ascii="Arial" w:hAnsi="Arial" w:cs="Arial"/>
          <w:sz w:val="22"/>
          <w:szCs w:val="22"/>
          <w:lang w:val="es-ES"/>
        </w:rPr>
        <w:t>MOF</w:t>
      </w:r>
      <w:r w:rsidRPr="00220EA7">
        <w:rPr>
          <w:rFonts w:ascii="Arial" w:hAnsi="Arial" w:cs="Arial"/>
          <w:sz w:val="22"/>
          <w:szCs w:val="22"/>
          <w:lang w:val="es-ES"/>
        </w:rPr>
        <w:t xml:space="preserve">, es de observancia obligatoria para cada servidor público que labore en </w:t>
      </w:r>
      <w:r w:rsidR="0056090C">
        <w:rPr>
          <w:rFonts w:ascii="Arial" w:hAnsi="Arial" w:cs="Arial"/>
          <w:sz w:val="22"/>
          <w:szCs w:val="22"/>
          <w:lang w:val="es-ES"/>
        </w:rPr>
        <w:t>DIGECUR</w:t>
      </w:r>
      <w:r w:rsidRPr="00220EA7">
        <w:rPr>
          <w:rFonts w:ascii="Arial" w:hAnsi="Arial" w:cs="Arial"/>
          <w:sz w:val="22"/>
          <w:szCs w:val="22"/>
          <w:lang w:val="es-ES"/>
        </w:rPr>
        <w:t xml:space="preserve">; con la finalidad que </w:t>
      </w:r>
      <w:r w:rsidR="003E4F4F">
        <w:rPr>
          <w:rFonts w:ascii="Arial" w:hAnsi="Arial" w:cs="Arial"/>
          <w:sz w:val="22"/>
          <w:szCs w:val="22"/>
          <w:lang w:val="es-ES"/>
        </w:rPr>
        <w:t>las</w:t>
      </w:r>
      <w:r w:rsidRPr="00220EA7">
        <w:rPr>
          <w:rFonts w:ascii="Arial" w:hAnsi="Arial" w:cs="Arial"/>
          <w:sz w:val="22"/>
          <w:szCs w:val="22"/>
          <w:lang w:val="es-ES"/>
        </w:rPr>
        <w:t xml:space="preserve"> actividades se realicen de acuerdo a la normativa legal vigente y los procesos internos oficiales y autorizados.</w:t>
      </w:r>
    </w:p>
    <w:p w14:paraId="3BFD0D83" w14:textId="77777777" w:rsidR="0052422A" w:rsidRPr="00220EA7" w:rsidRDefault="0052422A" w:rsidP="00C66BBB">
      <w:pPr>
        <w:spacing w:line="360" w:lineRule="auto"/>
        <w:ind w:left="1080"/>
        <w:rPr>
          <w:rFonts w:ascii="Arial" w:hAnsi="Arial" w:cs="Arial"/>
          <w:sz w:val="22"/>
          <w:szCs w:val="22"/>
        </w:rPr>
      </w:pPr>
    </w:p>
    <w:p w14:paraId="75FC345A" w14:textId="2D00F4B3" w:rsidR="00492507" w:rsidRPr="00220EA7" w:rsidRDefault="00492507"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Beneficios</w:t>
      </w:r>
    </w:p>
    <w:p w14:paraId="677151C3" w14:textId="77777777" w:rsidR="0075511B" w:rsidRPr="00220EA7" w:rsidRDefault="0075511B" w:rsidP="00C66BBB">
      <w:pPr>
        <w:spacing w:line="360" w:lineRule="auto"/>
        <w:ind w:left="1080"/>
        <w:rPr>
          <w:rFonts w:ascii="Arial" w:hAnsi="Arial" w:cs="Arial"/>
          <w:sz w:val="22"/>
          <w:szCs w:val="22"/>
        </w:rPr>
      </w:pPr>
    </w:p>
    <w:p w14:paraId="015A836E" w14:textId="77777777" w:rsidR="00B05EFE" w:rsidRPr="00220EA7" w:rsidRDefault="006D7EB0" w:rsidP="00386D19">
      <w:pPr>
        <w:pStyle w:val="Prrafodelista"/>
        <w:numPr>
          <w:ilvl w:val="0"/>
          <w:numId w:val="11"/>
        </w:numPr>
        <w:spacing w:line="360" w:lineRule="auto"/>
        <w:jc w:val="both"/>
        <w:rPr>
          <w:rFonts w:ascii="Arial" w:hAnsi="Arial" w:cs="Arial"/>
          <w:sz w:val="22"/>
          <w:szCs w:val="22"/>
        </w:rPr>
      </w:pPr>
      <w:r w:rsidRPr="00220EA7">
        <w:rPr>
          <w:rFonts w:ascii="Arial" w:hAnsi="Arial" w:cs="Arial"/>
          <w:sz w:val="22"/>
          <w:szCs w:val="22"/>
        </w:rPr>
        <w:t>Ahorrar tiempo y esfuerzo en la realización de las tareas diarias, evitando la repetición de instrucciones y criterios de actuación.</w:t>
      </w:r>
    </w:p>
    <w:p w14:paraId="0870C16C" w14:textId="77777777" w:rsidR="006D7EB0" w:rsidRPr="00220EA7" w:rsidRDefault="006D7EB0" w:rsidP="00386D19">
      <w:pPr>
        <w:pStyle w:val="Prrafodelista"/>
        <w:numPr>
          <w:ilvl w:val="0"/>
          <w:numId w:val="11"/>
        </w:numPr>
        <w:spacing w:line="360" w:lineRule="auto"/>
        <w:jc w:val="both"/>
        <w:rPr>
          <w:rFonts w:ascii="Arial" w:hAnsi="Arial" w:cs="Arial"/>
          <w:sz w:val="22"/>
          <w:szCs w:val="22"/>
        </w:rPr>
      </w:pPr>
      <w:r w:rsidRPr="00220EA7">
        <w:rPr>
          <w:rFonts w:ascii="Arial" w:hAnsi="Arial" w:cs="Arial"/>
          <w:sz w:val="22"/>
          <w:szCs w:val="22"/>
        </w:rPr>
        <w:t>Coadyuvar a la correcta realización y uniformidad de las tareas asignadas.</w:t>
      </w:r>
    </w:p>
    <w:p w14:paraId="68B8F106" w14:textId="77777777" w:rsidR="006D7EB0" w:rsidRPr="00220EA7" w:rsidRDefault="006D7EB0" w:rsidP="00386D19">
      <w:pPr>
        <w:pStyle w:val="Prrafodelista"/>
        <w:numPr>
          <w:ilvl w:val="0"/>
          <w:numId w:val="11"/>
        </w:numPr>
        <w:spacing w:line="360" w:lineRule="auto"/>
        <w:jc w:val="both"/>
        <w:rPr>
          <w:rFonts w:ascii="Arial" w:hAnsi="Arial" w:cs="Arial"/>
          <w:sz w:val="22"/>
          <w:szCs w:val="22"/>
        </w:rPr>
      </w:pPr>
      <w:r w:rsidRPr="00220EA7">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sidRPr="00220EA7">
        <w:rPr>
          <w:rFonts w:ascii="Arial" w:hAnsi="Arial" w:cs="Arial"/>
          <w:sz w:val="22"/>
          <w:szCs w:val="22"/>
        </w:rPr>
        <w:t>el MINEDUC</w:t>
      </w:r>
      <w:r w:rsidRPr="00220EA7">
        <w:rPr>
          <w:rFonts w:ascii="Arial" w:hAnsi="Arial" w:cs="Arial"/>
          <w:sz w:val="22"/>
          <w:szCs w:val="22"/>
        </w:rPr>
        <w:t>.</w:t>
      </w:r>
    </w:p>
    <w:p w14:paraId="1A035FA4" w14:textId="4C936484" w:rsidR="00A66AD9" w:rsidRDefault="00A66AD9">
      <w:pPr>
        <w:rPr>
          <w:rFonts w:ascii="Arial" w:hAnsi="Arial" w:cs="Arial"/>
          <w:sz w:val="22"/>
          <w:szCs w:val="22"/>
        </w:rPr>
      </w:pPr>
      <w:r>
        <w:rPr>
          <w:rFonts w:ascii="Arial" w:hAnsi="Arial" w:cs="Arial"/>
          <w:sz w:val="22"/>
          <w:szCs w:val="22"/>
        </w:rPr>
        <w:br w:type="page"/>
      </w:r>
    </w:p>
    <w:p w14:paraId="4D840860" w14:textId="77777777" w:rsidR="006D7EB0" w:rsidRPr="00220EA7" w:rsidRDefault="006D7EB0" w:rsidP="00C66BBB">
      <w:pPr>
        <w:spacing w:line="360" w:lineRule="auto"/>
        <w:rPr>
          <w:rFonts w:ascii="Arial" w:hAnsi="Arial" w:cs="Arial"/>
          <w:sz w:val="22"/>
          <w:szCs w:val="22"/>
        </w:rPr>
      </w:pPr>
    </w:p>
    <w:p w14:paraId="0E78DA51" w14:textId="5E4E76E2" w:rsidR="0075511B" w:rsidRPr="00FE53F2" w:rsidRDefault="00D00646" w:rsidP="00C66BBB">
      <w:pPr>
        <w:pStyle w:val="Prrafodelista"/>
        <w:numPr>
          <w:ilvl w:val="0"/>
          <w:numId w:val="9"/>
        </w:numPr>
        <w:spacing w:line="360" w:lineRule="auto"/>
        <w:rPr>
          <w:rFonts w:ascii="Cambria" w:hAnsi="Cambria" w:cs="Arial"/>
          <w:b/>
          <w:sz w:val="24"/>
          <w:szCs w:val="22"/>
        </w:rPr>
      </w:pPr>
      <w:r w:rsidRPr="00FE53F2">
        <w:rPr>
          <w:rFonts w:ascii="Cambria" w:hAnsi="Cambria" w:cs="Arial"/>
          <w:b/>
          <w:sz w:val="24"/>
          <w:szCs w:val="22"/>
        </w:rPr>
        <w:t>Ministerio de Educación</w:t>
      </w:r>
    </w:p>
    <w:p w14:paraId="4D5C10B2" w14:textId="77777777" w:rsidR="0075511B" w:rsidRPr="00220EA7" w:rsidRDefault="0075511B" w:rsidP="00C66BBB">
      <w:pPr>
        <w:spacing w:line="360" w:lineRule="auto"/>
        <w:rPr>
          <w:rFonts w:ascii="Arial" w:hAnsi="Arial" w:cs="Arial"/>
          <w:sz w:val="22"/>
          <w:szCs w:val="22"/>
        </w:rPr>
      </w:pPr>
    </w:p>
    <w:p w14:paraId="5FF94A23" w14:textId="0992EEA9" w:rsidR="00095D0D" w:rsidRPr="00220EA7" w:rsidRDefault="00095D0D"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 xml:space="preserve">Antecedentes </w:t>
      </w:r>
      <w:r w:rsidR="00307102" w:rsidRPr="00220EA7">
        <w:rPr>
          <w:rFonts w:ascii="Arial" w:hAnsi="Arial" w:cs="Arial"/>
          <w:sz w:val="22"/>
          <w:szCs w:val="22"/>
          <w:u w:val="single"/>
        </w:rPr>
        <w:t xml:space="preserve">históricos </w:t>
      </w:r>
      <w:r w:rsidR="00A22019" w:rsidRPr="00220EA7">
        <w:rPr>
          <w:rStyle w:val="Refdenotaalpie"/>
          <w:rFonts w:ascii="Arial" w:hAnsi="Arial" w:cs="Arial"/>
          <w:sz w:val="22"/>
          <w:szCs w:val="22"/>
          <w:u w:val="single"/>
        </w:rPr>
        <w:footnoteReference w:id="1"/>
      </w:r>
    </w:p>
    <w:p w14:paraId="799E19DF" w14:textId="77777777" w:rsidR="00CE0F4E" w:rsidRPr="00220EA7" w:rsidRDefault="00CE0F4E" w:rsidP="00CE0F4E">
      <w:pPr>
        <w:pStyle w:val="Prrafodelista"/>
        <w:spacing w:line="360" w:lineRule="auto"/>
        <w:ind w:left="1080"/>
        <w:rPr>
          <w:rFonts w:ascii="Arial" w:hAnsi="Arial" w:cs="Arial"/>
          <w:sz w:val="22"/>
          <w:szCs w:val="22"/>
          <w:u w:val="single"/>
        </w:rPr>
      </w:pPr>
    </w:p>
    <w:p w14:paraId="49EE61B7" w14:textId="77777777" w:rsidR="00101263" w:rsidRPr="00FE06F0" w:rsidRDefault="00101263" w:rsidP="00101263">
      <w:pPr>
        <w:pStyle w:val="Prrafodelista"/>
        <w:spacing w:line="360" w:lineRule="auto"/>
        <w:ind w:left="1080"/>
        <w:jc w:val="both"/>
        <w:rPr>
          <w:rFonts w:ascii="Arial" w:hAnsi="Arial" w:cs="Arial"/>
          <w:i/>
          <w:sz w:val="22"/>
          <w:szCs w:val="22"/>
          <w:u w:val="single"/>
        </w:rPr>
      </w:pPr>
      <w:bookmarkStart w:id="1" w:name="_Hlk175931173"/>
      <w:r w:rsidRPr="00FE06F0">
        <w:rPr>
          <w:rFonts w:ascii="Arial" w:hAnsi="Arial" w:cs="Arial"/>
          <w:iCs/>
          <w:sz w:val="22"/>
          <w:szCs w:val="22"/>
        </w:rPr>
        <w:t>El 18 de julio de 1872, el presidente, Miguel García Granados, acordó crear el Ministerio de Instrucción Pública, separándolo de la Secretaría del Interior. El licenciado José Miguel Vasconcelos fue designado para encabezar la nueva dependencia del gobierno de ese entonces. El objetivo principal de ese ministerio era promover el desarrollo de la Instrucción Pública. El 16 de julio de 1873, se acordó que el Tesoro Público designaría una suma mensual de 32 pesos para sostener a las escuelas primarias.</w:t>
      </w:r>
    </w:p>
    <w:p w14:paraId="59278378" w14:textId="77777777" w:rsidR="00101263" w:rsidRPr="00FE06F0" w:rsidRDefault="00101263" w:rsidP="00101263">
      <w:pPr>
        <w:pStyle w:val="Prrafodelista"/>
        <w:spacing w:line="360" w:lineRule="auto"/>
        <w:ind w:left="1080"/>
        <w:jc w:val="both"/>
        <w:rPr>
          <w:rFonts w:ascii="Arial" w:hAnsi="Arial" w:cs="Arial"/>
          <w:i/>
          <w:sz w:val="22"/>
          <w:szCs w:val="22"/>
          <w:u w:val="single"/>
        </w:rPr>
      </w:pPr>
    </w:p>
    <w:p w14:paraId="5BEB7233"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Posteriormente, durante la Presidencia de Justo Rufino Barrios se estableció la educación primaria gratuita, obligatoria y de carácter civil. El 2 de enero de 1875, con el Decreto 130, Ley Orgánica de Instrucción Pública Primaria, se modificó el método de enseñanza para dejar de emplear aquellos que “tendían a desarrollar la memoria a expensas de la inteligencia”. Entre otras cosas, sugería erradicar los métodos que favorecían la enseñanza “memorística” y “dogmática” que proponía la ley de 1852.</w:t>
      </w:r>
    </w:p>
    <w:p w14:paraId="72890609" w14:textId="77777777" w:rsidR="00101263" w:rsidRPr="00FE06F0" w:rsidRDefault="00101263" w:rsidP="00101263">
      <w:pPr>
        <w:pStyle w:val="Prrafodelista"/>
        <w:spacing w:line="360" w:lineRule="auto"/>
        <w:ind w:left="1080"/>
        <w:jc w:val="both"/>
        <w:rPr>
          <w:rFonts w:ascii="Arial" w:hAnsi="Arial" w:cs="Arial"/>
          <w:iCs/>
          <w:sz w:val="22"/>
          <w:szCs w:val="22"/>
        </w:rPr>
      </w:pPr>
    </w:p>
    <w:p w14:paraId="0DB97C9C"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En esa misma época se estableció la Dirección General de Instrucción Pública, cuyo objetivo “era el de comunicar vida y movimiento a todo el sistema de instrucción primaria, empleando al efecto los medios más adecuados para tener el buen establecimiento y la mayor difusión y progreso de la enseñanza”. La Inspección General, que formaba parte de esa Dirección, elaboraba los censos de los niños de edad escolar, conocía los informes de las comisiones de vigilancia de los departamentos, nombraba delegados especiales, instruía a los directores de las escuelas y velaba por la dotación escolar.</w:t>
      </w:r>
    </w:p>
    <w:p w14:paraId="1FEE3189" w14:textId="77777777" w:rsidR="00101263" w:rsidRPr="00FE06F0" w:rsidRDefault="00101263" w:rsidP="00101263">
      <w:pPr>
        <w:pStyle w:val="Prrafodelista"/>
        <w:spacing w:line="360" w:lineRule="auto"/>
        <w:ind w:left="1080"/>
        <w:jc w:val="both"/>
        <w:rPr>
          <w:rFonts w:ascii="Arial" w:hAnsi="Arial" w:cs="Arial"/>
          <w:iCs/>
          <w:sz w:val="22"/>
          <w:szCs w:val="22"/>
        </w:rPr>
      </w:pPr>
    </w:p>
    <w:p w14:paraId="0FEF057A" w14:textId="7705054A"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 xml:space="preserve">El 16 de febrero de 1875, se publicó la Ley Orgánica de Segunda Enseñanza. Los diplomas de Bachiller en Ciencias y Letras se otorgaban únicamente en </w:t>
      </w:r>
      <w:r w:rsidR="00180E19">
        <w:rPr>
          <w:rFonts w:ascii="Arial" w:hAnsi="Arial" w:cs="Arial"/>
          <w:iCs/>
          <w:sz w:val="22"/>
          <w:szCs w:val="22"/>
        </w:rPr>
        <w:t>6</w:t>
      </w:r>
      <w:r w:rsidRPr="00FE06F0">
        <w:rPr>
          <w:rFonts w:ascii="Arial" w:hAnsi="Arial" w:cs="Arial"/>
          <w:iCs/>
          <w:sz w:val="22"/>
          <w:szCs w:val="22"/>
        </w:rPr>
        <w:t xml:space="preserve"> institutos, los cuales se ubicaban en Antigua Guatemala, Salamá y en las cabeceras departamentales de Guatemala, Quetzaltenango, Chiquimula y San Marcos.</w:t>
      </w:r>
    </w:p>
    <w:p w14:paraId="5FB1CF58" w14:textId="77777777" w:rsidR="00101263" w:rsidRPr="00FE06F0" w:rsidRDefault="00101263" w:rsidP="00101263">
      <w:pPr>
        <w:pStyle w:val="Prrafodelista"/>
        <w:spacing w:line="360" w:lineRule="auto"/>
        <w:ind w:left="1080"/>
        <w:jc w:val="both"/>
        <w:rPr>
          <w:rFonts w:ascii="Arial" w:hAnsi="Arial" w:cs="Arial"/>
          <w:iCs/>
          <w:sz w:val="22"/>
          <w:szCs w:val="22"/>
        </w:rPr>
      </w:pPr>
    </w:p>
    <w:p w14:paraId="436C3B62"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La Ley Orgánica de Instrucción Pública Primaria se modificó el 7 de abril de 1877, se reformaron los trámites administrativos y las escuelas departamentales. Volvió a sufrir varios cambios en 1879 y 1882, pero no se afectaron los principios fundamentales que se contenían en la versión original.</w:t>
      </w:r>
    </w:p>
    <w:p w14:paraId="2A2F0554" w14:textId="77777777" w:rsidR="00101263" w:rsidRPr="00FE06F0" w:rsidRDefault="00101263" w:rsidP="00101263">
      <w:pPr>
        <w:pStyle w:val="Prrafodelista"/>
        <w:spacing w:line="360" w:lineRule="auto"/>
        <w:ind w:left="1080"/>
        <w:jc w:val="both"/>
        <w:rPr>
          <w:rFonts w:ascii="Arial" w:hAnsi="Arial" w:cs="Arial"/>
          <w:i/>
          <w:sz w:val="22"/>
          <w:szCs w:val="22"/>
          <w:u w:val="single"/>
        </w:rPr>
      </w:pPr>
    </w:p>
    <w:p w14:paraId="68EC427A"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lastRenderedPageBreak/>
        <w:t>Se crearon escuelas, se nombraron maestros, se reimprimieron y compraron textos escolares. En el área administrativa se realizó la designación del subsecretario e inspectores generales de Instrucción Pública, oficiales y escribientes.</w:t>
      </w:r>
    </w:p>
    <w:p w14:paraId="4ABF2FCA" w14:textId="77777777" w:rsidR="00101263" w:rsidRPr="00FE06F0" w:rsidRDefault="00101263" w:rsidP="00101263">
      <w:pPr>
        <w:pStyle w:val="Prrafodelista"/>
        <w:spacing w:line="360" w:lineRule="auto"/>
        <w:ind w:left="1080"/>
        <w:jc w:val="both"/>
        <w:rPr>
          <w:rFonts w:ascii="Arial" w:hAnsi="Arial" w:cs="Arial"/>
          <w:iCs/>
          <w:sz w:val="22"/>
          <w:szCs w:val="22"/>
        </w:rPr>
      </w:pPr>
    </w:p>
    <w:p w14:paraId="239940AF"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 xml:space="preserve">En diciembre de 1882, se realizó el primer censo escolar de la República. El Ministerio de Instrucción Pública cambió </w:t>
      </w:r>
      <w:r>
        <w:rPr>
          <w:rFonts w:ascii="Arial" w:hAnsi="Arial" w:cs="Arial"/>
          <w:iCs/>
          <w:sz w:val="22"/>
          <w:szCs w:val="22"/>
        </w:rPr>
        <w:t>el</w:t>
      </w:r>
      <w:r w:rsidRPr="00FE06F0">
        <w:rPr>
          <w:rFonts w:ascii="Arial" w:hAnsi="Arial" w:cs="Arial"/>
          <w:iCs/>
          <w:sz w:val="22"/>
          <w:szCs w:val="22"/>
        </w:rPr>
        <w:t xml:space="preserve"> nombre a Ministerio de Educación tras la Revolución de octubre de 1944.</w:t>
      </w:r>
    </w:p>
    <w:p w14:paraId="49534D6B" w14:textId="77777777" w:rsidR="00101263" w:rsidRPr="00FE06F0" w:rsidRDefault="00101263" w:rsidP="00101263">
      <w:pPr>
        <w:pStyle w:val="Prrafodelista"/>
        <w:spacing w:line="360" w:lineRule="auto"/>
        <w:ind w:left="1080"/>
        <w:jc w:val="both"/>
        <w:rPr>
          <w:rFonts w:ascii="Arial" w:hAnsi="Arial" w:cs="Arial"/>
          <w:iCs/>
          <w:sz w:val="22"/>
          <w:szCs w:val="22"/>
        </w:rPr>
      </w:pPr>
    </w:p>
    <w:p w14:paraId="1BCDE587"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 xml:space="preserve">En 1998, la sede central del Ministerio de Educación se trasladó a </w:t>
      </w:r>
      <w:r>
        <w:rPr>
          <w:rFonts w:ascii="Arial" w:hAnsi="Arial" w:cs="Arial"/>
          <w:iCs/>
          <w:sz w:val="22"/>
          <w:szCs w:val="22"/>
        </w:rPr>
        <w:t>la</w:t>
      </w:r>
      <w:r w:rsidRPr="00FE06F0">
        <w:rPr>
          <w:rFonts w:ascii="Arial" w:hAnsi="Arial" w:cs="Arial"/>
          <w:iCs/>
          <w:sz w:val="22"/>
          <w:szCs w:val="22"/>
        </w:rPr>
        <w:t xml:space="preserve"> actual ubicación en la 6a calle 1-87, de la zona 10 de la Ciudad de Guatemala. Luego de un proceso de restauración del edificio, en ese mismo terreno en 2007 se inauguró el Edificio 2.</w:t>
      </w:r>
    </w:p>
    <w:p w14:paraId="44EB35D9" w14:textId="77777777" w:rsidR="00101263" w:rsidRPr="00FE06F0" w:rsidRDefault="00101263" w:rsidP="00101263">
      <w:pPr>
        <w:pStyle w:val="Prrafodelista"/>
        <w:spacing w:line="360" w:lineRule="auto"/>
        <w:ind w:left="1080"/>
        <w:jc w:val="both"/>
        <w:rPr>
          <w:rFonts w:ascii="Arial" w:hAnsi="Arial" w:cs="Arial"/>
          <w:iCs/>
          <w:sz w:val="22"/>
          <w:szCs w:val="22"/>
        </w:rPr>
      </w:pPr>
    </w:p>
    <w:p w14:paraId="0E7D9C74"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Bibliografía</w:t>
      </w:r>
    </w:p>
    <w:p w14:paraId="03E7C0B9" w14:textId="77777777" w:rsidR="00101263" w:rsidRPr="00FE06F0" w:rsidRDefault="00101263" w:rsidP="00101263">
      <w:pPr>
        <w:pStyle w:val="Prrafodelista"/>
        <w:spacing w:line="360" w:lineRule="auto"/>
        <w:ind w:left="1080"/>
        <w:jc w:val="both"/>
        <w:rPr>
          <w:rFonts w:ascii="Arial" w:hAnsi="Arial" w:cs="Arial"/>
          <w:iCs/>
          <w:sz w:val="22"/>
          <w:szCs w:val="22"/>
        </w:rPr>
      </w:pPr>
      <w:r w:rsidRPr="00FE06F0">
        <w:rPr>
          <w:rFonts w:ascii="Arial" w:hAnsi="Arial" w:cs="Arial"/>
          <w:iCs/>
          <w:sz w:val="22"/>
          <w:szCs w:val="22"/>
        </w:rPr>
        <w:t xml:space="preserve">Gonzáles, C. (1970). </w:t>
      </w:r>
      <w:r w:rsidRPr="007B6BE9">
        <w:rPr>
          <w:rFonts w:ascii="Arial" w:hAnsi="Arial" w:cs="Arial"/>
          <w:i/>
          <w:sz w:val="22"/>
          <w:szCs w:val="22"/>
        </w:rPr>
        <w:t>Historia de la Educación en Guatemala. Guatemala</w:t>
      </w:r>
      <w:r w:rsidRPr="00FE06F0">
        <w:rPr>
          <w:rFonts w:ascii="Arial" w:hAnsi="Arial" w:cs="Arial"/>
          <w:iCs/>
          <w:sz w:val="22"/>
          <w:szCs w:val="22"/>
        </w:rPr>
        <w:t>:</w:t>
      </w:r>
      <w:r>
        <w:rPr>
          <w:rFonts w:ascii="Arial" w:hAnsi="Arial" w:cs="Arial"/>
          <w:iCs/>
          <w:sz w:val="22"/>
          <w:szCs w:val="22"/>
        </w:rPr>
        <w:t xml:space="preserve"> </w:t>
      </w:r>
      <w:r w:rsidRPr="00FE06F0">
        <w:rPr>
          <w:rFonts w:ascii="Arial" w:hAnsi="Arial" w:cs="Arial"/>
          <w:iCs/>
          <w:sz w:val="22"/>
          <w:szCs w:val="22"/>
        </w:rPr>
        <w:t>Editorial José de Pineda Ibarra, segunda Edición.</w:t>
      </w:r>
    </w:p>
    <w:p w14:paraId="6CD91D9F" w14:textId="77777777" w:rsidR="00101263" w:rsidRPr="00FE06F0" w:rsidRDefault="00101263" w:rsidP="00101263">
      <w:pPr>
        <w:pStyle w:val="Prrafodelista"/>
        <w:spacing w:line="360" w:lineRule="auto"/>
        <w:ind w:left="1080"/>
        <w:rPr>
          <w:rFonts w:ascii="Arial" w:hAnsi="Arial" w:cs="Arial"/>
          <w:iCs/>
          <w:sz w:val="22"/>
          <w:szCs w:val="22"/>
        </w:rPr>
      </w:pPr>
      <w:r w:rsidRPr="00FE06F0">
        <w:rPr>
          <w:rFonts w:ascii="Arial" w:hAnsi="Arial" w:cs="Arial"/>
          <w:iCs/>
          <w:sz w:val="22"/>
          <w:szCs w:val="22"/>
        </w:rPr>
        <w:t xml:space="preserve">Hernández, M. (1984). </w:t>
      </w:r>
      <w:r w:rsidRPr="007B6BE9">
        <w:rPr>
          <w:rFonts w:ascii="Arial" w:hAnsi="Arial" w:cs="Arial"/>
          <w:i/>
          <w:sz w:val="22"/>
          <w:szCs w:val="22"/>
        </w:rPr>
        <w:t>Historia del Ministerio de Educación de Guatemala</w:t>
      </w:r>
      <w:r w:rsidRPr="00FE06F0">
        <w:rPr>
          <w:rFonts w:ascii="Arial" w:hAnsi="Arial" w:cs="Arial"/>
          <w:iCs/>
          <w:sz w:val="22"/>
          <w:szCs w:val="22"/>
        </w:rPr>
        <w:t>. CENALTEX.</w:t>
      </w:r>
    </w:p>
    <w:bookmarkEnd w:id="1"/>
    <w:p w14:paraId="3683DABC" w14:textId="77777777" w:rsidR="00FD0F33" w:rsidRPr="00220EA7" w:rsidRDefault="00FD0F33" w:rsidP="00C66BBB">
      <w:pPr>
        <w:spacing w:line="360" w:lineRule="auto"/>
        <w:rPr>
          <w:rFonts w:ascii="Arial" w:hAnsi="Arial" w:cs="Arial"/>
          <w:sz w:val="22"/>
          <w:szCs w:val="22"/>
        </w:rPr>
      </w:pPr>
    </w:p>
    <w:p w14:paraId="7B6B2DA5" w14:textId="1404F297" w:rsidR="00095D0D" w:rsidRPr="00220EA7" w:rsidRDefault="00095D0D"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 xml:space="preserve">Base </w:t>
      </w:r>
      <w:r w:rsidR="00C126D3" w:rsidRPr="00220EA7">
        <w:rPr>
          <w:rFonts w:ascii="Arial" w:hAnsi="Arial" w:cs="Arial"/>
          <w:sz w:val="22"/>
          <w:szCs w:val="22"/>
          <w:u w:val="single"/>
        </w:rPr>
        <w:t>legal</w:t>
      </w:r>
    </w:p>
    <w:p w14:paraId="59C2FA7E" w14:textId="77777777" w:rsidR="00CE0F4E" w:rsidRPr="00220EA7" w:rsidRDefault="00CE0F4E" w:rsidP="00CE0F4E">
      <w:pPr>
        <w:pStyle w:val="Prrafodelista"/>
        <w:spacing w:line="360" w:lineRule="auto"/>
        <w:ind w:left="1080"/>
        <w:rPr>
          <w:rFonts w:ascii="Arial" w:hAnsi="Arial" w:cs="Arial"/>
          <w:sz w:val="22"/>
          <w:szCs w:val="22"/>
          <w:u w:val="single"/>
        </w:rPr>
      </w:pPr>
    </w:p>
    <w:p w14:paraId="6E72BD17"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Constitución Política de la República de Guatemala</w:t>
      </w:r>
      <w:r>
        <w:rPr>
          <w:rFonts w:ascii="Arial" w:hAnsi="Arial" w:cs="Arial"/>
          <w:sz w:val="22"/>
          <w:szCs w:val="22"/>
        </w:rPr>
        <w:t>.</w:t>
      </w:r>
    </w:p>
    <w:p w14:paraId="42CCFB7D" w14:textId="77777777" w:rsidR="00101263" w:rsidRPr="00CB68E0" w:rsidRDefault="00101263" w:rsidP="00101263">
      <w:pPr>
        <w:spacing w:line="360" w:lineRule="auto"/>
        <w:ind w:left="1135"/>
        <w:rPr>
          <w:rFonts w:ascii="Arial" w:hAnsi="Arial" w:cs="Arial"/>
          <w:sz w:val="22"/>
          <w:szCs w:val="22"/>
        </w:rPr>
      </w:pPr>
    </w:p>
    <w:p w14:paraId="4CD8C60C" w14:textId="77777777" w:rsidR="00101263" w:rsidRDefault="00101263" w:rsidP="00101263">
      <w:pPr>
        <w:pStyle w:val="Prrafodelista"/>
        <w:numPr>
          <w:ilvl w:val="2"/>
          <w:numId w:val="9"/>
        </w:numPr>
        <w:spacing w:line="360" w:lineRule="auto"/>
        <w:ind w:left="1418" w:hanging="283"/>
        <w:rPr>
          <w:rFonts w:ascii="Arial" w:hAnsi="Arial" w:cs="Arial"/>
          <w:sz w:val="22"/>
          <w:szCs w:val="22"/>
        </w:rPr>
      </w:pPr>
      <w:r w:rsidRPr="00CB68E0">
        <w:rPr>
          <w:rFonts w:ascii="Arial" w:hAnsi="Arial" w:cs="Arial"/>
          <w:sz w:val="22"/>
          <w:szCs w:val="22"/>
        </w:rPr>
        <w:t>Decreto</w:t>
      </w:r>
      <w:r>
        <w:rPr>
          <w:rFonts w:ascii="Arial" w:hAnsi="Arial" w:cs="Arial"/>
          <w:sz w:val="22"/>
          <w:szCs w:val="22"/>
        </w:rPr>
        <w:t xml:space="preserve"> </w:t>
      </w:r>
      <w:r w:rsidRPr="00CB68E0">
        <w:rPr>
          <w:rFonts w:ascii="Arial" w:hAnsi="Arial" w:cs="Arial"/>
          <w:sz w:val="22"/>
          <w:szCs w:val="22"/>
        </w:rPr>
        <w:t>1485</w:t>
      </w:r>
      <w:r>
        <w:rPr>
          <w:rFonts w:ascii="Arial" w:hAnsi="Arial" w:cs="Arial"/>
          <w:sz w:val="22"/>
          <w:szCs w:val="22"/>
        </w:rPr>
        <w:t>,</w:t>
      </w:r>
      <w:r w:rsidRPr="00CB68E0">
        <w:rPr>
          <w:rFonts w:ascii="Arial" w:hAnsi="Arial" w:cs="Arial"/>
          <w:sz w:val="22"/>
          <w:szCs w:val="22"/>
        </w:rPr>
        <w:t xml:space="preserve"> Estatuto Provisional de los Trabajadores del Estado Capítulo de la Dignificación y Catalogación del Magisterio Nacional</w:t>
      </w:r>
      <w:r>
        <w:rPr>
          <w:rFonts w:ascii="Arial" w:hAnsi="Arial" w:cs="Arial"/>
          <w:sz w:val="22"/>
          <w:szCs w:val="22"/>
        </w:rPr>
        <w:t>.</w:t>
      </w:r>
    </w:p>
    <w:p w14:paraId="333299D2" w14:textId="77777777" w:rsidR="00101263" w:rsidRPr="00CB68E0" w:rsidRDefault="00101263" w:rsidP="00101263">
      <w:pPr>
        <w:pStyle w:val="Prrafodelista"/>
        <w:rPr>
          <w:rFonts w:ascii="Arial" w:hAnsi="Arial" w:cs="Arial"/>
          <w:sz w:val="22"/>
          <w:szCs w:val="22"/>
        </w:rPr>
      </w:pPr>
    </w:p>
    <w:p w14:paraId="3743D080"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Decreto Legislativo 12-91, Ley de Educación Nacional</w:t>
      </w:r>
      <w:r>
        <w:rPr>
          <w:rFonts w:ascii="Arial" w:hAnsi="Arial" w:cs="Arial"/>
          <w:sz w:val="22"/>
          <w:szCs w:val="22"/>
        </w:rPr>
        <w:t>.</w:t>
      </w:r>
    </w:p>
    <w:p w14:paraId="3FA295B8" w14:textId="77777777" w:rsidR="00101263" w:rsidRPr="00CB68E0" w:rsidRDefault="00101263" w:rsidP="00101263">
      <w:pPr>
        <w:pStyle w:val="Prrafodelista"/>
        <w:rPr>
          <w:rFonts w:ascii="Arial" w:hAnsi="Arial" w:cs="Arial"/>
          <w:sz w:val="22"/>
          <w:szCs w:val="22"/>
        </w:rPr>
      </w:pPr>
    </w:p>
    <w:p w14:paraId="5B5677CD"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Decreto Legislativo 114-97</w:t>
      </w:r>
      <w:r>
        <w:rPr>
          <w:rFonts w:ascii="Arial" w:hAnsi="Arial" w:cs="Arial"/>
          <w:sz w:val="22"/>
          <w:szCs w:val="22"/>
        </w:rPr>
        <w:t>,</w:t>
      </w:r>
      <w:r w:rsidRPr="00CB68E0">
        <w:rPr>
          <w:rFonts w:ascii="Arial" w:hAnsi="Arial" w:cs="Arial"/>
          <w:sz w:val="22"/>
          <w:szCs w:val="22"/>
        </w:rPr>
        <w:t xml:space="preserve"> Ley del Organismo Ejecutivo</w:t>
      </w:r>
      <w:r>
        <w:rPr>
          <w:rFonts w:ascii="Arial" w:hAnsi="Arial" w:cs="Arial"/>
          <w:sz w:val="22"/>
          <w:szCs w:val="22"/>
        </w:rPr>
        <w:t>.</w:t>
      </w:r>
    </w:p>
    <w:p w14:paraId="1F3EEA03" w14:textId="77777777" w:rsidR="00101263" w:rsidRPr="00CB68E0" w:rsidRDefault="00101263" w:rsidP="00101263">
      <w:pPr>
        <w:pStyle w:val="Prrafodelista"/>
        <w:rPr>
          <w:rFonts w:ascii="Arial" w:hAnsi="Arial" w:cs="Arial"/>
          <w:sz w:val="22"/>
          <w:szCs w:val="22"/>
        </w:rPr>
      </w:pPr>
    </w:p>
    <w:p w14:paraId="4BA43634" w14:textId="77777777" w:rsidR="00101263" w:rsidRPr="00CB68E0"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Acuerdo Gubernativo 225-2008, Reglamento Orgánico Interno del Ministerio de Educación.</w:t>
      </w:r>
    </w:p>
    <w:p w14:paraId="75C03CCF" w14:textId="77777777" w:rsidR="00101263" w:rsidRPr="00CB68E0" w:rsidRDefault="00101263" w:rsidP="00101263">
      <w:pPr>
        <w:pStyle w:val="Prrafodelista"/>
        <w:spacing w:line="360" w:lineRule="auto"/>
        <w:ind w:left="708"/>
        <w:rPr>
          <w:rFonts w:ascii="Arial" w:hAnsi="Arial" w:cs="Arial"/>
          <w:sz w:val="22"/>
          <w:szCs w:val="22"/>
        </w:rPr>
      </w:pPr>
    </w:p>
    <w:p w14:paraId="6AE9BBD2" w14:textId="77777777" w:rsidR="00101263" w:rsidRDefault="00101263" w:rsidP="00101263">
      <w:pPr>
        <w:pStyle w:val="Prrafodelista"/>
        <w:numPr>
          <w:ilvl w:val="2"/>
          <w:numId w:val="9"/>
        </w:numPr>
        <w:spacing w:line="360" w:lineRule="auto"/>
        <w:ind w:left="1418" w:hanging="283"/>
        <w:rPr>
          <w:rFonts w:ascii="Arial" w:hAnsi="Arial" w:cs="Arial"/>
          <w:sz w:val="22"/>
          <w:szCs w:val="22"/>
        </w:rPr>
      </w:pPr>
      <w:r w:rsidRPr="00CB68E0">
        <w:rPr>
          <w:rFonts w:ascii="Arial" w:hAnsi="Arial" w:cs="Arial"/>
          <w:sz w:val="22"/>
          <w:szCs w:val="22"/>
        </w:rPr>
        <w:t>Acuerdo Gubernativo 168-2019</w:t>
      </w:r>
      <w:r>
        <w:rPr>
          <w:rFonts w:ascii="Arial" w:hAnsi="Arial" w:cs="Arial"/>
          <w:sz w:val="22"/>
          <w:szCs w:val="22"/>
        </w:rPr>
        <w:t>,</w:t>
      </w:r>
      <w:r w:rsidRPr="00CB68E0">
        <w:rPr>
          <w:rFonts w:ascii="Arial" w:hAnsi="Arial" w:cs="Arial"/>
          <w:sz w:val="22"/>
          <w:szCs w:val="22"/>
        </w:rPr>
        <w:t xml:space="preserve"> </w:t>
      </w:r>
      <w:r>
        <w:rPr>
          <w:rFonts w:ascii="Arial" w:hAnsi="Arial" w:cs="Arial"/>
          <w:sz w:val="22"/>
          <w:szCs w:val="22"/>
        </w:rPr>
        <w:t>C</w:t>
      </w:r>
      <w:r w:rsidRPr="00CB68E0">
        <w:rPr>
          <w:rFonts w:ascii="Arial" w:hAnsi="Arial" w:cs="Arial"/>
          <w:sz w:val="22"/>
          <w:szCs w:val="22"/>
        </w:rPr>
        <w:t>reación del Viceministro de Educación Extraescolar y Alternativa.</w:t>
      </w:r>
    </w:p>
    <w:p w14:paraId="23D7536A" w14:textId="77777777" w:rsidR="00101263" w:rsidRPr="00CB68E0" w:rsidRDefault="00101263" w:rsidP="00101263">
      <w:pPr>
        <w:pStyle w:val="Prrafodelista"/>
        <w:rPr>
          <w:rFonts w:ascii="Arial" w:hAnsi="Arial" w:cs="Arial"/>
          <w:sz w:val="22"/>
          <w:szCs w:val="22"/>
        </w:rPr>
      </w:pPr>
    </w:p>
    <w:p w14:paraId="16A7C12F"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Acuerdo Ministerial 2304-2010</w:t>
      </w:r>
      <w:r>
        <w:rPr>
          <w:rFonts w:ascii="Arial" w:hAnsi="Arial" w:cs="Arial"/>
          <w:sz w:val="22"/>
          <w:szCs w:val="22"/>
        </w:rPr>
        <w:t>,</w:t>
      </w:r>
      <w:r w:rsidRPr="00CB68E0">
        <w:rPr>
          <w:rFonts w:ascii="Arial" w:hAnsi="Arial" w:cs="Arial"/>
          <w:sz w:val="22"/>
          <w:szCs w:val="22"/>
        </w:rPr>
        <w:t xml:space="preserve"> </w:t>
      </w:r>
      <w:r>
        <w:rPr>
          <w:rFonts w:ascii="Arial" w:hAnsi="Arial" w:cs="Arial"/>
          <w:sz w:val="22"/>
          <w:szCs w:val="22"/>
        </w:rPr>
        <w:t>R</w:t>
      </w:r>
      <w:r w:rsidRPr="00CB68E0">
        <w:rPr>
          <w:rFonts w:ascii="Arial" w:hAnsi="Arial" w:cs="Arial"/>
          <w:sz w:val="22"/>
          <w:szCs w:val="22"/>
        </w:rPr>
        <w:t>eglamento Interno del Despacho Ministerial.</w:t>
      </w:r>
    </w:p>
    <w:p w14:paraId="3CAAD9FA" w14:textId="77777777" w:rsidR="00101263" w:rsidRPr="00CB68E0" w:rsidRDefault="00101263" w:rsidP="00101263">
      <w:pPr>
        <w:pStyle w:val="Prrafodelista"/>
        <w:rPr>
          <w:rFonts w:ascii="Arial" w:hAnsi="Arial" w:cs="Arial"/>
          <w:sz w:val="22"/>
          <w:szCs w:val="22"/>
        </w:rPr>
      </w:pPr>
    </w:p>
    <w:p w14:paraId="0179249D" w14:textId="77777777" w:rsidR="00101263" w:rsidRDefault="00101263" w:rsidP="00101263">
      <w:pPr>
        <w:pStyle w:val="Prrafodelista"/>
        <w:numPr>
          <w:ilvl w:val="2"/>
          <w:numId w:val="9"/>
        </w:numPr>
        <w:spacing w:line="360" w:lineRule="auto"/>
        <w:ind w:left="1315"/>
        <w:rPr>
          <w:rFonts w:ascii="Arial" w:hAnsi="Arial" w:cs="Arial"/>
          <w:sz w:val="22"/>
          <w:szCs w:val="22"/>
        </w:rPr>
      </w:pPr>
      <w:r w:rsidRPr="00CB68E0">
        <w:rPr>
          <w:rFonts w:ascii="Arial" w:hAnsi="Arial" w:cs="Arial"/>
          <w:sz w:val="22"/>
          <w:szCs w:val="22"/>
        </w:rPr>
        <w:t>Acuerdo Ministerial 705-2020</w:t>
      </w:r>
      <w:r>
        <w:rPr>
          <w:rFonts w:ascii="Arial" w:hAnsi="Arial" w:cs="Arial"/>
          <w:sz w:val="22"/>
          <w:szCs w:val="22"/>
        </w:rPr>
        <w:t>,</w:t>
      </w:r>
      <w:r w:rsidRPr="00CB68E0">
        <w:rPr>
          <w:rFonts w:ascii="Arial" w:hAnsi="Arial" w:cs="Arial"/>
          <w:sz w:val="22"/>
          <w:szCs w:val="22"/>
        </w:rPr>
        <w:t xml:space="preserve"> </w:t>
      </w:r>
      <w:r>
        <w:rPr>
          <w:rFonts w:ascii="Arial" w:hAnsi="Arial" w:cs="Arial"/>
          <w:sz w:val="22"/>
          <w:szCs w:val="22"/>
        </w:rPr>
        <w:t>r</w:t>
      </w:r>
      <w:r w:rsidRPr="00CB68E0">
        <w:rPr>
          <w:rFonts w:ascii="Arial" w:hAnsi="Arial" w:cs="Arial"/>
          <w:sz w:val="22"/>
          <w:szCs w:val="22"/>
        </w:rPr>
        <w:t>eforma el Acuerdo Ministerial 2304-2010</w:t>
      </w:r>
      <w:r>
        <w:rPr>
          <w:rFonts w:ascii="Arial" w:hAnsi="Arial" w:cs="Arial"/>
          <w:sz w:val="22"/>
          <w:szCs w:val="22"/>
        </w:rPr>
        <w:t>.</w:t>
      </w:r>
    </w:p>
    <w:p w14:paraId="1F7E57E1" w14:textId="77777777" w:rsidR="00101263" w:rsidRPr="004C6471" w:rsidRDefault="00101263" w:rsidP="00101263">
      <w:pPr>
        <w:pStyle w:val="Prrafodelista"/>
        <w:rPr>
          <w:rFonts w:ascii="Arial" w:hAnsi="Arial" w:cs="Arial"/>
          <w:sz w:val="22"/>
          <w:szCs w:val="22"/>
        </w:rPr>
      </w:pPr>
    </w:p>
    <w:p w14:paraId="4CFE1919" w14:textId="77777777" w:rsidR="00101263" w:rsidRPr="00CC337D" w:rsidRDefault="00101263" w:rsidP="00101263">
      <w:pPr>
        <w:pStyle w:val="Prrafodelista"/>
        <w:numPr>
          <w:ilvl w:val="2"/>
          <w:numId w:val="9"/>
        </w:numPr>
        <w:spacing w:line="360" w:lineRule="auto"/>
        <w:ind w:left="1315"/>
        <w:rPr>
          <w:rFonts w:ascii="Arial" w:hAnsi="Arial" w:cs="Arial"/>
          <w:sz w:val="22"/>
          <w:szCs w:val="22"/>
        </w:rPr>
      </w:pPr>
      <w:r>
        <w:rPr>
          <w:rFonts w:ascii="Arial" w:hAnsi="Arial" w:cs="Arial"/>
          <w:sz w:val="22"/>
          <w:szCs w:val="22"/>
        </w:rPr>
        <w:t>Acuerdo Ministerial 1118-2024, reforma al Acuerdo Ministerial 2304-2010</w:t>
      </w:r>
    </w:p>
    <w:p w14:paraId="22FF8CC8" w14:textId="77777777" w:rsidR="00FD0F33" w:rsidRPr="00220EA7" w:rsidRDefault="00FD0F33" w:rsidP="00C66BBB">
      <w:pPr>
        <w:spacing w:line="360" w:lineRule="auto"/>
        <w:rPr>
          <w:rFonts w:ascii="Arial" w:hAnsi="Arial" w:cs="Arial"/>
          <w:sz w:val="22"/>
          <w:szCs w:val="22"/>
        </w:rPr>
      </w:pPr>
    </w:p>
    <w:p w14:paraId="40C889DB" w14:textId="3E0652DA" w:rsidR="00095D0D" w:rsidRPr="00220EA7" w:rsidRDefault="00095D0D" w:rsidP="04FB245D">
      <w:pPr>
        <w:pStyle w:val="Prrafodelista"/>
        <w:numPr>
          <w:ilvl w:val="1"/>
          <w:numId w:val="9"/>
        </w:numPr>
        <w:spacing w:line="360" w:lineRule="auto"/>
        <w:rPr>
          <w:rFonts w:ascii="Arial" w:hAnsi="Arial" w:cs="Arial"/>
          <w:sz w:val="22"/>
          <w:szCs w:val="22"/>
          <w:lang w:val="es-ES"/>
        </w:rPr>
      </w:pPr>
      <w:r w:rsidRPr="00220EA7">
        <w:rPr>
          <w:rFonts w:ascii="Arial" w:hAnsi="Arial" w:cs="Arial"/>
          <w:sz w:val="22"/>
          <w:szCs w:val="22"/>
          <w:u w:val="single"/>
          <w:lang w:val="es-ES"/>
        </w:rPr>
        <w:lastRenderedPageBreak/>
        <w:t>Misión</w:t>
      </w:r>
      <w:r w:rsidR="00954D33" w:rsidRPr="00220EA7">
        <w:rPr>
          <w:rStyle w:val="Refdenotaalpie"/>
          <w:rFonts w:ascii="Arial" w:hAnsi="Arial" w:cs="Arial"/>
          <w:sz w:val="22"/>
          <w:szCs w:val="22"/>
          <w:lang w:val="es-ES"/>
        </w:rPr>
        <w:footnoteReference w:id="2"/>
      </w:r>
    </w:p>
    <w:p w14:paraId="685D6F0C" w14:textId="77777777" w:rsidR="00FD0F33" w:rsidRPr="00220EA7" w:rsidRDefault="00FD0F33" w:rsidP="00386D19">
      <w:pPr>
        <w:spacing w:line="360" w:lineRule="auto"/>
        <w:ind w:left="1080"/>
        <w:jc w:val="both"/>
        <w:rPr>
          <w:rFonts w:ascii="Arial" w:hAnsi="Arial" w:cs="Arial"/>
          <w:sz w:val="22"/>
          <w:szCs w:val="22"/>
        </w:rPr>
      </w:pPr>
      <w:r w:rsidRPr="00220EA7">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637A0D0D" w14:textId="77777777" w:rsidR="00FD0F33" w:rsidRPr="00220EA7" w:rsidRDefault="00FD0F33" w:rsidP="00C66BBB">
      <w:pPr>
        <w:spacing w:line="360" w:lineRule="auto"/>
        <w:ind w:left="1080"/>
        <w:rPr>
          <w:rFonts w:ascii="Arial" w:hAnsi="Arial" w:cs="Arial"/>
          <w:sz w:val="22"/>
          <w:szCs w:val="22"/>
        </w:rPr>
      </w:pPr>
    </w:p>
    <w:p w14:paraId="5C53A8ED" w14:textId="13A549F1" w:rsidR="00095D0D" w:rsidRPr="00220EA7" w:rsidRDefault="00095D0D" w:rsidP="04FB245D">
      <w:pPr>
        <w:pStyle w:val="Prrafodelista"/>
        <w:numPr>
          <w:ilvl w:val="1"/>
          <w:numId w:val="9"/>
        </w:numPr>
        <w:spacing w:line="360" w:lineRule="auto"/>
        <w:rPr>
          <w:rFonts w:ascii="Arial" w:hAnsi="Arial" w:cs="Arial"/>
          <w:sz w:val="22"/>
          <w:szCs w:val="22"/>
          <w:lang w:val="es-ES"/>
        </w:rPr>
      </w:pPr>
      <w:r w:rsidRPr="00220EA7">
        <w:rPr>
          <w:rFonts w:ascii="Arial" w:hAnsi="Arial" w:cs="Arial"/>
          <w:sz w:val="22"/>
          <w:szCs w:val="22"/>
          <w:u w:val="single"/>
          <w:lang w:val="es-ES"/>
        </w:rPr>
        <w:t>Visión</w:t>
      </w:r>
      <w:r w:rsidR="00BF1E35" w:rsidRPr="00220EA7">
        <w:rPr>
          <w:rStyle w:val="Refdenotaalpie"/>
          <w:rFonts w:ascii="Arial" w:hAnsi="Arial" w:cs="Arial"/>
          <w:sz w:val="22"/>
          <w:szCs w:val="22"/>
          <w:lang w:val="es-ES"/>
        </w:rPr>
        <w:footnoteReference w:id="3"/>
      </w:r>
    </w:p>
    <w:p w14:paraId="108479F2" w14:textId="77777777" w:rsidR="00FD0F33" w:rsidRPr="00220EA7" w:rsidRDefault="00FD0F33" w:rsidP="004E7AB1">
      <w:pPr>
        <w:spacing w:line="360" w:lineRule="auto"/>
        <w:ind w:left="1080"/>
        <w:jc w:val="both"/>
        <w:rPr>
          <w:rFonts w:ascii="Arial" w:hAnsi="Arial" w:cs="Arial"/>
          <w:sz w:val="22"/>
          <w:szCs w:val="22"/>
        </w:rPr>
      </w:pPr>
      <w:r w:rsidRPr="00220EA7">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00A7FA53" w14:textId="473AF687" w:rsidR="0080684F" w:rsidRPr="00220EA7" w:rsidRDefault="0080684F" w:rsidP="00C66BBB">
      <w:pPr>
        <w:spacing w:line="360" w:lineRule="auto"/>
        <w:rPr>
          <w:rFonts w:ascii="Arial" w:hAnsi="Arial" w:cs="Arial"/>
          <w:sz w:val="22"/>
          <w:szCs w:val="22"/>
        </w:rPr>
      </w:pPr>
    </w:p>
    <w:p w14:paraId="121EF60B" w14:textId="1CDB42FB" w:rsidR="00095D0D" w:rsidRPr="00220EA7" w:rsidRDefault="00095D0D" w:rsidP="00C66BBB">
      <w:pPr>
        <w:pStyle w:val="Prrafodelista"/>
        <w:numPr>
          <w:ilvl w:val="1"/>
          <w:numId w:val="9"/>
        </w:numPr>
        <w:spacing w:line="360" w:lineRule="auto"/>
        <w:rPr>
          <w:rFonts w:ascii="Arial" w:hAnsi="Arial" w:cs="Arial"/>
          <w:sz w:val="22"/>
          <w:szCs w:val="22"/>
        </w:rPr>
      </w:pPr>
      <w:r w:rsidRPr="00220EA7">
        <w:rPr>
          <w:rFonts w:ascii="Arial" w:hAnsi="Arial" w:cs="Arial"/>
          <w:sz w:val="22"/>
          <w:szCs w:val="22"/>
          <w:u w:val="single"/>
        </w:rPr>
        <w:t>Objetivo</w:t>
      </w:r>
      <w:r w:rsidR="00FD0F33" w:rsidRPr="00220EA7">
        <w:rPr>
          <w:rFonts w:ascii="Arial" w:hAnsi="Arial" w:cs="Arial"/>
          <w:sz w:val="22"/>
          <w:szCs w:val="22"/>
          <w:u w:val="single"/>
        </w:rPr>
        <w:t xml:space="preserve"> </w:t>
      </w:r>
      <w:r w:rsidR="00BF1E35" w:rsidRPr="00220EA7">
        <w:rPr>
          <w:rStyle w:val="Refdenotaalpie"/>
          <w:rFonts w:ascii="Arial" w:hAnsi="Arial" w:cs="Arial"/>
          <w:sz w:val="22"/>
          <w:szCs w:val="22"/>
        </w:rPr>
        <w:footnoteReference w:id="4"/>
      </w:r>
    </w:p>
    <w:p w14:paraId="48D1B659" w14:textId="77777777" w:rsidR="00FD0F33" w:rsidRPr="00220EA7" w:rsidRDefault="00FD0F33" w:rsidP="04FB245D">
      <w:pPr>
        <w:spacing w:line="360" w:lineRule="auto"/>
        <w:ind w:left="1080"/>
        <w:jc w:val="both"/>
        <w:rPr>
          <w:rFonts w:ascii="Arial" w:hAnsi="Arial" w:cs="Arial"/>
          <w:sz w:val="22"/>
          <w:szCs w:val="22"/>
          <w:lang w:val="es-ES"/>
        </w:rPr>
      </w:pPr>
      <w:r w:rsidRPr="00220EA7">
        <w:rPr>
          <w:rFonts w:ascii="Arial" w:hAnsi="Arial" w:cs="Arial"/>
          <w:sz w:val="22"/>
          <w:szCs w:val="22"/>
          <w:lang w:val="es-ES"/>
        </w:rPr>
        <w:t>Facilitar que los estudiantes construyan aprendizajes pertinentes a su contexto sociocultural y relevantes al desarrollo psicobiosocial.</w:t>
      </w:r>
    </w:p>
    <w:p w14:paraId="304D5092" w14:textId="77777777" w:rsidR="00FD0F33" w:rsidRPr="00220EA7" w:rsidRDefault="00FD0F33" w:rsidP="00C66BBB">
      <w:pPr>
        <w:spacing w:line="360" w:lineRule="auto"/>
        <w:ind w:left="1080"/>
        <w:rPr>
          <w:rFonts w:ascii="Arial" w:hAnsi="Arial" w:cs="Arial"/>
          <w:sz w:val="22"/>
          <w:szCs w:val="22"/>
        </w:rPr>
      </w:pPr>
    </w:p>
    <w:p w14:paraId="2118BB85" w14:textId="22A54C89" w:rsidR="00095D0D" w:rsidRPr="00220EA7" w:rsidRDefault="00095D0D" w:rsidP="00C66BBB">
      <w:pPr>
        <w:pStyle w:val="Prrafodelista"/>
        <w:numPr>
          <w:ilvl w:val="1"/>
          <w:numId w:val="9"/>
        </w:numPr>
        <w:spacing w:line="360" w:lineRule="auto"/>
        <w:rPr>
          <w:rFonts w:ascii="Arial" w:hAnsi="Arial" w:cs="Arial"/>
          <w:sz w:val="22"/>
          <w:szCs w:val="22"/>
          <w:u w:val="single"/>
        </w:rPr>
      </w:pPr>
      <w:r w:rsidRPr="00220EA7">
        <w:rPr>
          <w:rFonts w:ascii="Arial" w:hAnsi="Arial" w:cs="Arial"/>
          <w:sz w:val="22"/>
          <w:szCs w:val="22"/>
          <w:u w:val="single"/>
        </w:rPr>
        <w:t xml:space="preserve">Funciones </w:t>
      </w:r>
    </w:p>
    <w:p w14:paraId="4CDEA5EC" w14:textId="23F1615D" w:rsidR="00C40105" w:rsidRPr="00220EA7" w:rsidRDefault="00C40105" w:rsidP="004E7AB1">
      <w:pPr>
        <w:spacing w:line="360" w:lineRule="auto"/>
        <w:ind w:left="1080"/>
        <w:jc w:val="both"/>
        <w:rPr>
          <w:rFonts w:ascii="Arial" w:hAnsi="Arial" w:cs="Arial"/>
          <w:sz w:val="22"/>
          <w:szCs w:val="22"/>
        </w:rPr>
      </w:pPr>
      <w:r w:rsidRPr="00220EA7">
        <w:rPr>
          <w:rFonts w:ascii="Arial" w:hAnsi="Arial" w:cs="Arial"/>
          <w:sz w:val="22"/>
          <w:szCs w:val="22"/>
        </w:rPr>
        <w:t>Decreto 12-91, Ley de Educación Nacional, “ARTICULO 7. Función Fundamental. La Función Fundamental del Sistema Educativo es investigar, planificar, organizar, dirigir, ejecutar y evaluar el proceso educativo a nivel nacional en sus diferentes modalidades.</w:t>
      </w:r>
      <w:r w:rsidR="004E7AB1">
        <w:rPr>
          <w:rFonts w:ascii="Arial" w:hAnsi="Arial" w:cs="Arial"/>
          <w:sz w:val="22"/>
          <w:szCs w:val="22"/>
        </w:rPr>
        <w:t>”</w:t>
      </w:r>
    </w:p>
    <w:p w14:paraId="149028F3" w14:textId="77777777" w:rsidR="00B81E91" w:rsidRPr="00220EA7" w:rsidRDefault="00B81E91" w:rsidP="00B81E91">
      <w:pPr>
        <w:pStyle w:val="Prrafodelista"/>
        <w:spacing w:line="360" w:lineRule="auto"/>
        <w:ind w:left="1080"/>
        <w:rPr>
          <w:rFonts w:ascii="Arial" w:hAnsi="Arial" w:cs="Arial"/>
          <w:sz w:val="22"/>
          <w:szCs w:val="22"/>
        </w:rPr>
      </w:pPr>
    </w:p>
    <w:p w14:paraId="797FC06D" w14:textId="0BB4142B" w:rsidR="00095D0D" w:rsidRPr="00220EA7" w:rsidRDefault="00095D0D" w:rsidP="00B81E91">
      <w:pPr>
        <w:pStyle w:val="Prrafodelista"/>
        <w:numPr>
          <w:ilvl w:val="1"/>
          <w:numId w:val="9"/>
        </w:numPr>
        <w:spacing w:line="360" w:lineRule="auto"/>
        <w:rPr>
          <w:rFonts w:ascii="Arial" w:hAnsi="Arial" w:cs="Arial"/>
          <w:sz w:val="22"/>
          <w:szCs w:val="22"/>
        </w:rPr>
      </w:pPr>
      <w:r w:rsidRPr="00220EA7">
        <w:rPr>
          <w:rFonts w:ascii="Arial" w:hAnsi="Arial" w:cs="Arial"/>
          <w:sz w:val="22"/>
          <w:szCs w:val="22"/>
          <w:u w:val="single"/>
        </w:rPr>
        <w:t>Estructura orgánica</w:t>
      </w:r>
      <w:r w:rsidR="000F76DE" w:rsidRPr="00220EA7">
        <w:rPr>
          <w:rStyle w:val="Refdenotaalpie"/>
          <w:rFonts w:ascii="Arial" w:hAnsi="Arial" w:cs="Arial"/>
          <w:sz w:val="22"/>
          <w:szCs w:val="22"/>
        </w:rPr>
        <w:footnoteReference w:id="5"/>
      </w:r>
    </w:p>
    <w:p w14:paraId="350600BF" w14:textId="77777777" w:rsidR="00B81E91" w:rsidRPr="00220EA7" w:rsidRDefault="00B81E91" w:rsidP="00B81E91">
      <w:pPr>
        <w:pStyle w:val="Prrafodelista"/>
        <w:spacing w:line="360" w:lineRule="auto"/>
        <w:ind w:left="1080"/>
        <w:rPr>
          <w:rFonts w:ascii="Arial" w:hAnsi="Arial" w:cs="Arial"/>
          <w:sz w:val="22"/>
          <w:szCs w:val="22"/>
        </w:rPr>
      </w:pPr>
    </w:p>
    <w:p w14:paraId="42576FA3" w14:textId="16766DE5" w:rsidR="0094170A" w:rsidRPr="00220EA7" w:rsidRDefault="0094170A" w:rsidP="002A0E22">
      <w:pPr>
        <w:autoSpaceDE w:val="0"/>
        <w:autoSpaceDN w:val="0"/>
        <w:adjustRightInd w:val="0"/>
        <w:spacing w:line="360" w:lineRule="auto"/>
        <w:ind w:left="708"/>
        <w:jc w:val="both"/>
        <w:rPr>
          <w:rFonts w:ascii="Arial" w:hAnsi="Arial" w:cs="Arial"/>
          <w:sz w:val="22"/>
        </w:rPr>
      </w:pPr>
      <w:r w:rsidRPr="00220EA7">
        <w:rPr>
          <w:rFonts w:ascii="Arial" w:hAnsi="Arial" w:cs="Arial"/>
          <w:sz w:val="22"/>
        </w:rPr>
        <w:t xml:space="preserve"> Las funciones sustantivas estarán a cargo de</w:t>
      </w:r>
    </w:p>
    <w:p w14:paraId="2F62884C"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szCs w:val="22"/>
          <w:lang w:val="es-ES"/>
        </w:rPr>
      </w:pPr>
      <w:r w:rsidRPr="00220EA7">
        <w:rPr>
          <w:rFonts w:ascii="Arial" w:hAnsi="Arial" w:cs="Arial"/>
          <w:sz w:val="22"/>
          <w:szCs w:val="22"/>
          <w:lang w:val="es-ES"/>
        </w:rPr>
        <w:t>Despacho Ministerial, integrado por el Ministro y los Viceministros</w:t>
      </w:r>
    </w:p>
    <w:p w14:paraId="72139B68"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Gestión de Calidad Educativa</w:t>
      </w:r>
    </w:p>
    <w:p w14:paraId="753DCFC7"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Evaluación e Investigación Educativa</w:t>
      </w:r>
    </w:p>
    <w:p w14:paraId="5F58EDD1"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Acreditación y Certificación</w:t>
      </w:r>
    </w:p>
    <w:p w14:paraId="71A853BF"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Currículo</w:t>
      </w:r>
    </w:p>
    <w:p w14:paraId="61A1CB02"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Educación Bilingüe Intercultural</w:t>
      </w:r>
    </w:p>
    <w:p w14:paraId="16F5F90D"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Educación Extraescolar</w:t>
      </w:r>
    </w:p>
    <w:p w14:paraId="75601BB8"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 xml:space="preserve">Dirección General de Educación Especial </w:t>
      </w:r>
    </w:p>
    <w:p w14:paraId="0314644C"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Educación Física</w:t>
      </w:r>
    </w:p>
    <w:p w14:paraId="4058743A"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Participación Comunitaria y Servicios de Apoyo</w:t>
      </w:r>
    </w:p>
    <w:p w14:paraId="1C6FACE4"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Monitoreo y Verificación de la Calidad</w:t>
      </w:r>
    </w:p>
    <w:p w14:paraId="03486CD1"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lastRenderedPageBreak/>
        <w:t>Dirección General de Fortalecimiento de la Comunidad Educativa</w:t>
      </w:r>
    </w:p>
    <w:p w14:paraId="0C833411"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General de Coordinación de Direcciones Departamentales de Educación</w:t>
      </w:r>
    </w:p>
    <w:p w14:paraId="2071351D" w14:textId="77777777" w:rsidR="0094170A" w:rsidRPr="00220EA7" w:rsidRDefault="0094170A">
      <w:pPr>
        <w:pStyle w:val="Prrafodelista"/>
        <w:numPr>
          <w:ilvl w:val="0"/>
          <w:numId w:val="13"/>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Direcciones Departamentales de Educación</w:t>
      </w:r>
    </w:p>
    <w:p w14:paraId="320F6834" w14:textId="77777777" w:rsidR="0094170A" w:rsidRPr="00220EA7" w:rsidRDefault="0094170A" w:rsidP="00B81E91">
      <w:pPr>
        <w:autoSpaceDE w:val="0"/>
        <w:autoSpaceDN w:val="0"/>
        <w:adjustRightInd w:val="0"/>
        <w:spacing w:line="360" w:lineRule="auto"/>
        <w:jc w:val="both"/>
        <w:rPr>
          <w:rFonts w:ascii="Arial" w:hAnsi="Arial" w:cs="Arial"/>
          <w:sz w:val="22"/>
        </w:rPr>
      </w:pPr>
    </w:p>
    <w:p w14:paraId="141D52D8" w14:textId="5862AD7A" w:rsidR="0094170A" w:rsidRPr="00220EA7" w:rsidRDefault="0094170A" w:rsidP="002A0E22">
      <w:pPr>
        <w:autoSpaceDE w:val="0"/>
        <w:autoSpaceDN w:val="0"/>
        <w:adjustRightInd w:val="0"/>
        <w:spacing w:line="360" w:lineRule="auto"/>
        <w:ind w:left="708"/>
        <w:jc w:val="both"/>
        <w:rPr>
          <w:rFonts w:ascii="Arial" w:hAnsi="Arial" w:cs="Arial"/>
          <w:sz w:val="22"/>
        </w:rPr>
      </w:pPr>
      <w:r w:rsidRPr="00220EA7">
        <w:rPr>
          <w:rFonts w:ascii="Arial" w:hAnsi="Arial" w:cs="Arial"/>
          <w:sz w:val="22"/>
        </w:rPr>
        <w:t>Las funciones administrativas estarán a cargo de</w:t>
      </w:r>
    </w:p>
    <w:p w14:paraId="43FFF04A"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Servicios Administrativos</w:t>
      </w:r>
    </w:p>
    <w:p w14:paraId="4CB21179"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Administración Financiera</w:t>
      </w:r>
    </w:p>
    <w:p w14:paraId="66553528"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Desarrollo y Fortalecimiento Institucional</w:t>
      </w:r>
    </w:p>
    <w:p w14:paraId="6DE53671"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Recursos Humanos</w:t>
      </w:r>
    </w:p>
    <w:p w14:paraId="0D667102"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Desarrollo Magisterial</w:t>
      </w:r>
    </w:p>
    <w:p w14:paraId="2E0A1931"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Adquisiciones y Contrataciones</w:t>
      </w:r>
    </w:p>
    <w:p w14:paraId="547540DF"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Informática</w:t>
      </w:r>
    </w:p>
    <w:p w14:paraId="31467D36"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Comunicación Social</w:t>
      </w:r>
    </w:p>
    <w:p w14:paraId="783E3E0E"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Cooperación Nacional e Internacional</w:t>
      </w:r>
    </w:p>
    <w:p w14:paraId="06DF9D32"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 xml:space="preserve">Junta Calificadora de Personal  </w:t>
      </w:r>
    </w:p>
    <w:p w14:paraId="4B9E2F40" w14:textId="77777777" w:rsidR="0094170A" w:rsidRPr="00220EA7" w:rsidRDefault="0094170A">
      <w:pPr>
        <w:pStyle w:val="Prrafodelista"/>
        <w:numPr>
          <w:ilvl w:val="0"/>
          <w:numId w:val="14"/>
        </w:numPr>
        <w:autoSpaceDE w:val="0"/>
        <w:autoSpaceDN w:val="0"/>
        <w:adjustRightInd w:val="0"/>
        <w:spacing w:line="360" w:lineRule="auto"/>
        <w:ind w:left="1418"/>
        <w:jc w:val="both"/>
        <w:rPr>
          <w:rFonts w:ascii="Arial" w:hAnsi="Arial" w:cs="Arial"/>
          <w:sz w:val="22"/>
        </w:rPr>
      </w:pPr>
      <w:r w:rsidRPr="00220EA7">
        <w:rPr>
          <w:rFonts w:ascii="Arial" w:hAnsi="Arial" w:cs="Arial"/>
          <w:sz w:val="22"/>
        </w:rPr>
        <w:t>Jurado Nacional de Oposición</w:t>
      </w:r>
    </w:p>
    <w:p w14:paraId="0E878AE9" w14:textId="77777777" w:rsidR="0094170A" w:rsidRPr="00220EA7" w:rsidRDefault="0094170A" w:rsidP="00B81E91">
      <w:pPr>
        <w:autoSpaceDE w:val="0"/>
        <w:autoSpaceDN w:val="0"/>
        <w:adjustRightInd w:val="0"/>
        <w:spacing w:line="360" w:lineRule="auto"/>
        <w:jc w:val="both"/>
        <w:rPr>
          <w:rFonts w:ascii="Arial" w:hAnsi="Arial" w:cs="Arial"/>
          <w:sz w:val="22"/>
        </w:rPr>
      </w:pPr>
    </w:p>
    <w:p w14:paraId="00E8CC43" w14:textId="77777777" w:rsidR="0094170A" w:rsidRPr="00220EA7" w:rsidRDefault="0094170A" w:rsidP="002A0E22">
      <w:pPr>
        <w:autoSpaceDE w:val="0"/>
        <w:autoSpaceDN w:val="0"/>
        <w:adjustRightInd w:val="0"/>
        <w:spacing w:line="360" w:lineRule="auto"/>
        <w:ind w:left="708"/>
        <w:jc w:val="both"/>
        <w:rPr>
          <w:rFonts w:ascii="Arial" w:hAnsi="Arial" w:cs="Arial"/>
          <w:sz w:val="22"/>
        </w:rPr>
      </w:pPr>
      <w:r w:rsidRPr="00220EA7">
        <w:rPr>
          <w:rFonts w:ascii="Arial" w:hAnsi="Arial" w:cs="Arial"/>
          <w:sz w:val="22"/>
        </w:rPr>
        <w:t>Las funciones de apoyo técnico estarán a cargo de</w:t>
      </w:r>
    </w:p>
    <w:p w14:paraId="7DF0E1FB" w14:textId="77777777" w:rsidR="0094170A" w:rsidRPr="00220EA7" w:rsidRDefault="0094170A">
      <w:pPr>
        <w:pStyle w:val="Prrafodelista"/>
        <w:numPr>
          <w:ilvl w:val="0"/>
          <w:numId w:val="15"/>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Planificación Educativa</w:t>
      </w:r>
    </w:p>
    <w:p w14:paraId="1D1A4A81" w14:textId="77777777" w:rsidR="0094170A" w:rsidRPr="00220EA7" w:rsidRDefault="0094170A">
      <w:pPr>
        <w:pStyle w:val="Prrafodelista"/>
        <w:numPr>
          <w:ilvl w:val="0"/>
          <w:numId w:val="15"/>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Asesor</w:t>
      </w:r>
      <w:r w:rsidR="002A0E22" w:rsidRPr="00220EA7">
        <w:rPr>
          <w:rFonts w:ascii="Arial" w:hAnsi="Arial" w:cs="Arial"/>
          <w:sz w:val="22"/>
        </w:rPr>
        <w:t>í</w:t>
      </w:r>
      <w:r w:rsidRPr="00220EA7">
        <w:rPr>
          <w:rFonts w:ascii="Arial" w:hAnsi="Arial" w:cs="Arial"/>
          <w:sz w:val="22"/>
        </w:rPr>
        <w:t>a Jurídica</w:t>
      </w:r>
    </w:p>
    <w:p w14:paraId="14A900AC" w14:textId="77777777" w:rsidR="0094170A" w:rsidRPr="00220EA7" w:rsidRDefault="0094170A" w:rsidP="00B81E91">
      <w:pPr>
        <w:autoSpaceDE w:val="0"/>
        <w:autoSpaceDN w:val="0"/>
        <w:adjustRightInd w:val="0"/>
        <w:spacing w:line="360" w:lineRule="auto"/>
        <w:jc w:val="both"/>
        <w:rPr>
          <w:rFonts w:ascii="Arial" w:hAnsi="Arial" w:cs="Arial"/>
          <w:sz w:val="22"/>
        </w:rPr>
      </w:pPr>
    </w:p>
    <w:p w14:paraId="328B76BD" w14:textId="5CA5FF81" w:rsidR="0094170A" w:rsidRPr="00220EA7" w:rsidRDefault="0094170A">
      <w:pPr>
        <w:pStyle w:val="Prrafodelista"/>
        <w:numPr>
          <w:ilvl w:val="0"/>
          <w:numId w:val="17"/>
        </w:numPr>
        <w:autoSpaceDE w:val="0"/>
        <w:autoSpaceDN w:val="0"/>
        <w:adjustRightInd w:val="0"/>
        <w:spacing w:line="360" w:lineRule="auto"/>
        <w:jc w:val="both"/>
        <w:rPr>
          <w:rFonts w:ascii="Arial" w:hAnsi="Arial" w:cs="Arial"/>
          <w:sz w:val="22"/>
        </w:rPr>
      </w:pPr>
      <w:r w:rsidRPr="00220EA7">
        <w:rPr>
          <w:rFonts w:ascii="Arial" w:hAnsi="Arial" w:cs="Arial"/>
          <w:sz w:val="22"/>
        </w:rPr>
        <w:t>La función de control interno estará a cargo de</w:t>
      </w:r>
    </w:p>
    <w:p w14:paraId="2B57099A" w14:textId="77777777" w:rsidR="0094170A" w:rsidRPr="00220EA7" w:rsidRDefault="0094170A">
      <w:pPr>
        <w:pStyle w:val="Prrafodelista"/>
        <w:numPr>
          <w:ilvl w:val="0"/>
          <w:numId w:val="16"/>
        </w:numPr>
        <w:autoSpaceDE w:val="0"/>
        <w:autoSpaceDN w:val="0"/>
        <w:adjustRightInd w:val="0"/>
        <w:spacing w:line="360" w:lineRule="auto"/>
        <w:ind w:left="1418"/>
        <w:jc w:val="both"/>
        <w:rPr>
          <w:rFonts w:ascii="Arial" w:hAnsi="Arial" w:cs="Arial"/>
          <w:sz w:val="22"/>
        </w:rPr>
      </w:pPr>
      <w:r w:rsidRPr="00220EA7">
        <w:rPr>
          <w:rFonts w:ascii="Arial" w:hAnsi="Arial" w:cs="Arial"/>
          <w:sz w:val="22"/>
        </w:rPr>
        <w:t>Dirección de Auditoría Interna</w:t>
      </w:r>
    </w:p>
    <w:p w14:paraId="451823B9" w14:textId="10C544C2" w:rsidR="00D00646" w:rsidRDefault="00D00646">
      <w:pPr>
        <w:rPr>
          <w:rFonts w:ascii="Arial" w:hAnsi="Arial" w:cs="Arial"/>
          <w:sz w:val="22"/>
          <w:szCs w:val="22"/>
        </w:rPr>
      </w:pPr>
      <w:r>
        <w:rPr>
          <w:rFonts w:ascii="Arial" w:hAnsi="Arial" w:cs="Arial"/>
          <w:sz w:val="22"/>
          <w:szCs w:val="22"/>
        </w:rPr>
        <w:br w:type="page"/>
      </w:r>
    </w:p>
    <w:p w14:paraId="7AEB7AB3" w14:textId="77777777" w:rsidR="00FD0F33" w:rsidRPr="00220EA7" w:rsidRDefault="00FD0F33" w:rsidP="002A0E22">
      <w:pPr>
        <w:rPr>
          <w:rFonts w:ascii="Arial" w:hAnsi="Arial" w:cs="Arial"/>
          <w:sz w:val="22"/>
          <w:szCs w:val="22"/>
        </w:rPr>
      </w:pPr>
    </w:p>
    <w:p w14:paraId="4A1F54B0" w14:textId="780DD5FA" w:rsidR="00095D0D" w:rsidRPr="00220EA7" w:rsidRDefault="00095D0D" w:rsidP="00C66BBB">
      <w:pPr>
        <w:pStyle w:val="Prrafodelista"/>
        <w:numPr>
          <w:ilvl w:val="1"/>
          <w:numId w:val="9"/>
        </w:numPr>
        <w:spacing w:line="360" w:lineRule="auto"/>
        <w:rPr>
          <w:rFonts w:ascii="Arial" w:hAnsi="Arial" w:cs="Arial"/>
          <w:sz w:val="22"/>
          <w:szCs w:val="22"/>
        </w:rPr>
      </w:pPr>
      <w:r w:rsidRPr="00220EA7">
        <w:rPr>
          <w:rFonts w:ascii="Arial" w:hAnsi="Arial" w:cs="Arial"/>
          <w:sz w:val="22"/>
          <w:szCs w:val="22"/>
          <w:u w:val="single"/>
        </w:rPr>
        <w:t xml:space="preserve">Organigrama </w:t>
      </w:r>
      <w:r w:rsidR="00101263">
        <w:rPr>
          <w:rFonts w:ascii="Arial" w:hAnsi="Arial" w:cs="Arial"/>
          <w:sz w:val="22"/>
          <w:szCs w:val="22"/>
          <w:u w:val="single"/>
        </w:rPr>
        <w:t>general</w:t>
      </w:r>
      <w:r w:rsidR="00E16802" w:rsidRPr="00220EA7">
        <w:rPr>
          <w:rStyle w:val="Refdenotaalpie"/>
          <w:rFonts w:ascii="Arial" w:hAnsi="Arial" w:cs="Arial"/>
          <w:sz w:val="22"/>
          <w:szCs w:val="22"/>
        </w:rPr>
        <w:footnoteReference w:id="6"/>
      </w:r>
    </w:p>
    <w:p w14:paraId="2F00ADAB" w14:textId="77777777" w:rsidR="00FD0F33" w:rsidRPr="00220EA7" w:rsidRDefault="00FD0F33" w:rsidP="00765CD7">
      <w:pPr>
        <w:spacing w:line="360" w:lineRule="auto"/>
        <w:jc w:val="center"/>
        <w:rPr>
          <w:rFonts w:ascii="Arial" w:hAnsi="Arial" w:cs="Arial"/>
          <w:noProof/>
          <w:lang w:val="es-GT" w:eastAsia="es-GT"/>
        </w:rPr>
      </w:pPr>
    </w:p>
    <w:p w14:paraId="481348C5" w14:textId="49245F65" w:rsidR="00254601" w:rsidRPr="00272A5B" w:rsidRDefault="00D00646" w:rsidP="00765CD7">
      <w:pPr>
        <w:spacing w:line="360" w:lineRule="auto"/>
        <w:jc w:val="center"/>
        <w:rPr>
          <w:rFonts w:ascii="Century Gothic" w:hAnsi="Century Gothic"/>
          <w:noProof/>
          <w:lang w:val="es-GT" w:eastAsia="es-GT"/>
        </w:rPr>
      </w:pPr>
      <w:r>
        <w:rPr>
          <w:rFonts w:ascii="Century Gothic" w:hAnsi="Century Gothic"/>
          <w:noProof/>
          <w:lang w:val="es-GT" w:eastAsia="es-GT"/>
        </w:rPr>
        <w:drawing>
          <wp:inline distT="0" distB="0" distL="0" distR="0" wp14:anchorId="136C7498" wp14:editId="507D50DB">
            <wp:extent cx="7110095" cy="508444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10095" cy="5084445"/>
                    </a:xfrm>
                    <a:prstGeom prst="rect">
                      <a:avLst/>
                    </a:prstGeom>
                  </pic:spPr>
                </pic:pic>
              </a:graphicData>
            </a:graphic>
          </wp:inline>
        </w:drawing>
      </w:r>
    </w:p>
    <w:p w14:paraId="4F620CE4" w14:textId="77777777" w:rsidR="00254601" w:rsidRPr="00272A5B" w:rsidRDefault="00254601">
      <w:pPr>
        <w:rPr>
          <w:rFonts w:ascii="Century Gothic" w:hAnsi="Century Gothic"/>
          <w:noProof/>
          <w:lang w:val="es-GT" w:eastAsia="es-GT"/>
        </w:rPr>
      </w:pPr>
      <w:r w:rsidRPr="00272A5B">
        <w:rPr>
          <w:rFonts w:ascii="Century Gothic" w:hAnsi="Century Gothic"/>
          <w:noProof/>
          <w:lang w:val="es-GT" w:eastAsia="es-GT"/>
        </w:rPr>
        <w:br w:type="page"/>
      </w:r>
    </w:p>
    <w:p w14:paraId="7F956ED3" w14:textId="77777777" w:rsidR="00095D0D" w:rsidRPr="00220EA7" w:rsidRDefault="00095D0D" w:rsidP="00C66BBB">
      <w:pPr>
        <w:spacing w:line="360" w:lineRule="auto"/>
        <w:ind w:left="708"/>
        <w:rPr>
          <w:rFonts w:ascii="Arial" w:hAnsi="Arial" w:cs="Arial"/>
          <w:sz w:val="22"/>
          <w:szCs w:val="22"/>
        </w:rPr>
      </w:pPr>
    </w:p>
    <w:p w14:paraId="22C9995A" w14:textId="40053AFD" w:rsidR="00095D0D" w:rsidRPr="00D3172F" w:rsidRDefault="00095D0D" w:rsidP="00C66BBB">
      <w:pPr>
        <w:pStyle w:val="Prrafodelista"/>
        <w:numPr>
          <w:ilvl w:val="0"/>
          <w:numId w:val="9"/>
        </w:numPr>
        <w:spacing w:line="360" w:lineRule="auto"/>
        <w:rPr>
          <w:rFonts w:ascii="Cambria" w:hAnsi="Cambria" w:cs="Arial"/>
          <w:b/>
          <w:sz w:val="24"/>
          <w:szCs w:val="22"/>
        </w:rPr>
      </w:pPr>
      <w:r w:rsidRPr="00D3172F">
        <w:rPr>
          <w:rFonts w:ascii="Cambria" w:hAnsi="Cambria" w:cs="Arial"/>
          <w:b/>
          <w:sz w:val="24"/>
          <w:szCs w:val="22"/>
        </w:rPr>
        <w:t xml:space="preserve">Descripción de </w:t>
      </w:r>
      <w:r w:rsidR="00DF5D6C" w:rsidRPr="00D3172F">
        <w:rPr>
          <w:rFonts w:ascii="Cambria" w:hAnsi="Cambria" w:cs="Arial"/>
          <w:b/>
          <w:sz w:val="24"/>
          <w:szCs w:val="22"/>
        </w:rPr>
        <w:t>funcio</w:t>
      </w:r>
      <w:r w:rsidRPr="00D3172F">
        <w:rPr>
          <w:rFonts w:ascii="Cambria" w:hAnsi="Cambria" w:cs="Arial"/>
          <w:b/>
          <w:sz w:val="24"/>
          <w:szCs w:val="22"/>
        </w:rPr>
        <w:t xml:space="preserve">nes de la Dirección </w:t>
      </w:r>
      <w:r w:rsidR="00EA634E" w:rsidRPr="00D3172F">
        <w:rPr>
          <w:rFonts w:ascii="Cambria" w:hAnsi="Cambria" w:cs="Arial"/>
          <w:b/>
          <w:sz w:val="24"/>
          <w:szCs w:val="22"/>
        </w:rPr>
        <w:t>General de Currículo -DIGECUR-</w:t>
      </w:r>
    </w:p>
    <w:p w14:paraId="2B0CDF8C" w14:textId="77777777" w:rsidR="00A51D61" w:rsidRPr="00220EA7" w:rsidRDefault="00A51D61" w:rsidP="00C66BBB">
      <w:pPr>
        <w:pStyle w:val="Prrafodelista"/>
        <w:spacing w:line="360" w:lineRule="auto"/>
        <w:ind w:left="360"/>
        <w:rPr>
          <w:rFonts w:ascii="Arial" w:hAnsi="Arial" w:cs="Arial"/>
          <w:b/>
          <w:sz w:val="22"/>
          <w:szCs w:val="22"/>
        </w:rPr>
      </w:pPr>
    </w:p>
    <w:p w14:paraId="27E8CD23" w14:textId="69F53EEC" w:rsidR="00095D0D" w:rsidRPr="00220EA7" w:rsidRDefault="00095D0D" w:rsidP="009B0F0A">
      <w:pPr>
        <w:pStyle w:val="Prrafodelista"/>
        <w:numPr>
          <w:ilvl w:val="1"/>
          <w:numId w:val="9"/>
        </w:numPr>
        <w:spacing w:line="360" w:lineRule="auto"/>
        <w:ind w:left="709"/>
        <w:rPr>
          <w:rFonts w:ascii="Arial" w:hAnsi="Arial" w:cs="Arial"/>
          <w:sz w:val="22"/>
          <w:szCs w:val="22"/>
          <w:u w:val="single"/>
        </w:rPr>
      </w:pPr>
      <w:r w:rsidRPr="00220EA7">
        <w:rPr>
          <w:rFonts w:ascii="Arial" w:hAnsi="Arial" w:cs="Arial"/>
          <w:sz w:val="22"/>
          <w:szCs w:val="22"/>
          <w:u w:val="single"/>
        </w:rPr>
        <w:t xml:space="preserve">Funciones </w:t>
      </w:r>
    </w:p>
    <w:p w14:paraId="291271F0" w14:textId="77777777" w:rsidR="00A51D61" w:rsidRPr="00220EA7" w:rsidRDefault="00A51D61" w:rsidP="00C66BBB">
      <w:pPr>
        <w:spacing w:line="360" w:lineRule="auto"/>
        <w:rPr>
          <w:rFonts w:ascii="Arial" w:hAnsi="Arial" w:cs="Arial"/>
          <w:sz w:val="22"/>
          <w:szCs w:val="22"/>
        </w:rPr>
      </w:pPr>
    </w:p>
    <w:p w14:paraId="43A9BCD5" w14:textId="474B65D3" w:rsidR="00A51D61" w:rsidRPr="00220EA7" w:rsidRDefault="00195C93" w:rsidP="009B0F0A">
      <w:pPr>
        <w:spacing w:line="360" w:lineRule="auto"/>
        <w:ind w:left="709"/>
        <w:jc w:val="both"/>
        <w:rPr>
          <w:rFonts w:ascii="Arial" w:hAnsi="Arial" w:cs="Arial"/>
          <w:sz w:val="22"/>
          <w:szCs w:val="22"/>
          <w:lang w:val="es-ES"/>
        </w:rPr>
      </w:pPr>
      <w:r w:rsidRPr="00220EA7">
        <w:rPr>
          <w:rFonts w:ascii="Arial" w:hAnsi="Arial" w:cs="Arial"/>
          <w:sz w:val="22"/>
          <w:szCs w:val="22"/>
          <w:lang w:val="es-ES"/>
        </w:rPr>
        <w:t>De acuerdo con el</w:t>
      </w:r>
      <w:r w:rsidR="00A51D61" w:rsidRPr="00220EA7">
        <w:rPr>
          <w:rFonts w:ascii="Arial" w:hAnsi="Arial" w:cs="Arial"/>
          <w:sz w:val="22"/>
          <w:szCs w:val="22"/>
          <w:lang w:val="es-ES"/>
        </w:rPr>
        <w:t xml:space="preserve"> artículo </w:t>
      </w:r>
      <w:r w:rsidR="0045080C" w:rsidRPr="00220EA7">
        <w:rPr>
          <w:rFonts w:ascii="Arial" w:hAnsi="Arial" w:cs="Arial"/>
          <w:sz w:val="22"/>
          <w:szCs w:val="22"/>
          <w:lang w:val="es-ES"/>
        </w:rPr>
        <w:t>10</w:t>
      </w:r>
      <w:r w:rsidR="00A51D61" w:rsidRPr="00220EA7">
        <w:rPr>
          <w:rFonts w:ascii="Arial" w:hAnsi="Arial" w:cs="Arial"/>
          <w:sz w:val="22"/>
          <w:szCs w:val="22"/>
          <w:lang w:val="es-ES"/>
        </w:rPr>
        <w:t xml:space="preserve"> del Acuerdo Gubernativo 225-2008, de</w:t>
      </w:r>
      <w:r w:rsidR="001E215F">
        <w:rPr>
          <w:rFonts w:ascii="Arial" w:hAnsi="Arial" w:cs="Arial"/>
          <w:sz w:val="22"/>
          <w:szCs w:val="22"/>
          <w:lang w:val="es-ES"/>
        </w:rPr>
        <w:t>l</w:t>
      </w:r>
      <w:r w:rsidR="00A51D61" w:rsidRPr="00220EA7">
        <w:rPr>
          <w:rFonts w:ascii="Arial" w:hAnsi="Arial" w:cs="Arial"/>
          <w:sz w:val="22"/>
          <w:szCs w:val="22"/>
          <w:lang w:val="es-ES"/>
        </w:rPr>
        <w:t xml:space="preserve"> </w:t>
      </w:r>
      <w:r w:rsidR="00836623" w:rsidRPr="00220EA7">
        <w:rPr>
          <w:rFonts w:ascii="Arial" w:hAnsi="Arial" w:cs="Arial"/>
          <w:sz w:val="22"/>
          <w:szCs w:val="22"/>
          <w:lang w:val="es-ES"/>
        </w:rPr>
        <w:t>12</w:t>
      </w:r>
      <w:r w:rsidR="00A51D61" w:rsidRPr="00220EA7">
        <w:rPr>
          <w:rFonts w:ascii="Arial" w:hAnsi="Arial" w:cs="Arial"/>
          <w:sz w:val="22"/>
          <w:szCs w:val="22"/>
          <w:lang w:val="es-ES"/>
        </w:rPr>
        <w:t xml:space="preserve"> de </w:t>
      </w:r>
      <w:r w:rsidR="00836623" w:rsidRPr="00220EA7">
        <w:rPr>
          <w:rFonts w:ascii="Arial" w:hAnsi="Arial" w:cs="Arial"/>
          <w:sz w:val="22"/>
          <w:szCs w:val="22"/>
          <w:lang w:val="es-ES"/>
        </w:rPr>
        <w:t>septiembre</w:t>
      </w:r>
      <w:r w:rsidR="004E7AB1">
        <w:rPr>
          <w:rFonts w:ascii="Arial" w:hAnsi="Arial" w:cs="Arial"/>
          <w:sz w:val="22"/>
          <w:szCs w:val="22"/>
          <w:lang w:val="es-ES"/>
        </w:rPr>
        <w:t xml:space="preserve"> de</w:t>
      </w:r>
      <w:r w:rsidR="00A51D61" w:rsidRPr="00220EA7">
        <w:rPr>
          <w:rFonts w:ascii="Arial" w:hAnsi="Arial" w:cs="Arial"/>
          <w:sz w:val="22"/>
          <w:szCs w:val="22"/>
          <w:lang w:val="es-ES"/>
        </w:rPr>
        <w:t xml:space="preserve"> 2008, que autoriza el Reglamento Orgánico Interno del Ministerio de Educación, a la Dirección </w:t>
      </w:r>
      <w:r w:rsidR="00836623" w:rsidRPr="00220EA7">
        <w:rPr>
          <w:rFonts w:ascii="Arial" w:hAnsi="Arial" w:cs="Arial"/>
          <w:sz w:val="22"/>
          <w:szCs w:val="22"/>
          <w:lang w:val="es-ES"/>
        </w:rPr>
        <w:t>General de Currículo -DIGECUR-</w:t>
      </w:r>
      <w:r w:rsidR="00A51D61" w:rsidRPr="00220EA7">
        <w:rPr>
          <w:rFonts w:ascii="Arial" w:hAnsi="Arial" w:cs="Arial"/>
          <w:sz w:val="22"/>
          <w:szCs w:val="22"/>
          <w:lang w:val="es-ES"/>
        </w:rPr>
        <w:t xml:space="preserve"> le corresponden la</w:t>
      </w:r>
      <w:r w:rsidR="00BF1E35" w:rsidRPr="00220EA7">
        <w:rPr>
          <w:rFonts w:ascii="Arial" w:hAnsi="Arial" w:cs="Arial"/>
          <w:sz w:val="22"/>
          <w:szCs w:val="22"/>
          <w:lang w:val="es-ES"/>
        </w:rPr>
        <w:t>s</w:t>
      </w:r>
      <w:r w:rsidR="00A51D61" w:rsidRPr="00220EA7">
        <w:rPr>
          <w:rFonts w:ascii="Arial" w:hAnsi="Arial" w:cs="Arial"/>
          <w:sz w:val="22"/>
          <w:szCs w:val="22"/>
          <w:lang w:val="es-ES"/>
        </w:rPr>
        <w:t xml:space="preserve"> funciones siguientes</w:t>
      </w:r>
      <w:r w:rsidR="00BF1E35" w:rsidRPr="00220EA7">
        <w:rPr>
          <w:rFonts w:ascii="Arial" w:hAnsi="Arial" w:cs="Arial"/>
          <w:sz w:val="22"/>
          <w:szCs w:val="22"/>
          <w:lang w:val="es-ES"/>
        </w:rPr>
        <w:t xml:space="preserve">: </w:t>
      </w:r>
      <w:r w:rsidR="00A51D61" w:rsidRPr="00220EA7">
        <w:rPr>
          <w:rFonts w:ascii="Arial" w:hAnsi="Arial" w:cs="Arial"/>
          <w:color w:val="BFBFBF" w:themeColor="background1" w:themeShade="BF"/>
          <w:sz w:val="22"/>
          <w:szCs w:val="22"/>
          <w:lang w:val="es-ES"/>
        </w:rPr>
        <w:t xml:space="preserve"> </w:t>
      </w:r>
    </w:p>
    <w:p w14:paraId="61BE1D81" w14:textId="77777777" w:rsidR="00BF1E35" w:rsidRPr="00220EA7" w:rsidRDefault="00BF1E35" w:rsidP="00C66BBB">
      <w:pPr>
        <w:spacing w:line="360" w:lineRule="auto"/>
        <w:ind w:left="1080"/>
        <w:jc w:val="both"/>
        <w:rPr>
          <w:rFonts w:ascii="Arial" w:hAnsi="Arial" w:cs="Arial"/>
          <w:sz w:val="22"/>
          <w:szCs w:val="22"/>
        </w:rPr>
      </w:pPr>
    </w:p>
    <w:p w14:paraId="28575587" w14:textId="2CBEA3FB" w:rsidR="00F133F5" w:rsidRPr="00401A31" w:rsidRDefault="00F133F5"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Formular, divulgar y actualizar el Currículo Nacional Base o macro currículo, y los lineamientos para alcanzar los estándares y las competencias básicas en las áreas obligatorias y fundamentales del conocimiento respecto a la educación escolar, en modalidades interculturales monolingüe y bilingüe, y según los niveles que determinen l</w:t>
      </w:r>
      <w:r w:rsidR="001E215F">
        <w:rPr>
          <w:rFonts w:ascii="Arial" w:hAnsi="Arial" w:cs="Arial"/>
          <w:sz w:val="22"/>
          <w:szCs w:val="22"/>
        </w:rPr>
        <w:t>a</w:t>
      </w:r>
      <w:r w:rsidRPr="00401A31">
        <w:rPr>
          <w:rFonts w:ascii="Arial" w:hAnsi="Arial" w:cs="Arial"/>
          <w:sz w:val="22"/>
          <w:szCs w:val="22"/>
        </w:rPr>
        <w:t xml:space="preserve"> ley y los reglamentos vigentes. </w:t>
      </w:r>
    </w:p>
    <w:p w14:paraId="2F8900FF" w14:textId="77777777" w:rsidR="00D65D27" w:rsidRPr="00D3172F" w:rsidRDefault="00D65D27" w:rsidP="00401A31">
      <w:pPr>
        <w:pStyle w:val="Prrafodelista"/>
        <w:spacing w:line="360" w:lineRule="auto"/>
        <w:ind w:left="993"/>
        <w:jc w:val="both"/>
        <w:rPr>
          <w:rFonts w:ascii="Arial" w:hAnsi="Arial" w:cs="Arial"/>
          <w:sz w:val="22"/>
          <w:szCs w:val="22"/>
        </w:rPr>
      </w:pPr>
    </w:p>
    <w:p w14:paraId="557ECDCE" w14:textId="35F80C81" w:rsidR="00BF1E35" w:rsidRPr="00401A31" w:rsidRDefault="00771476"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 xml:space="preserve">Elaborar los lineamientos generales de procesos, modalidades, metodología y otros componentes </w:t>
      </w:r>
      <w:r w:rsidR="00101A90" w:rsidRPr="00401A31">
        <w:rPr>
          <w:rFonts w:ascii="Arial" w:hAnsi="Arial" w:cs="Arial"/>
          <w:sz w:val="22"/>
          <w:szCs w:val="22"/>
        </w:rPr>
        <w:t>curriculares</w:t>
      </w:r>
      <w:r w:rsidR="00F133F5" w:rsidRPr="00401A31">
        <w:rPr>
          <w:rFonts w:ascii="Arial" w:hAnsi="Arial" w:cs="Arial"/>
          <w:sz w:val="22"/>
          <w:szCs w:val="22"/>
        </w:rPr>
        <w:t>.</w:t>
      </w:r>
    </w:p>
    <w:p w14:paraId="3235A275" w14:textId="77777777" w:rsidR="00D65D27" w:rsidRPr="00D65D27" w:rsidRDefault="00D65D27" w:rsidP="00401A31">
      <w:pPr>
        <w:pStyle w:val="Prrafodelista"/>
        <w:ind w:left="993"/>
        <w:rPr>
          <w:rFonts w:ascii="Arial" w:hAnsi="Arial" w:cs="Arial"/>
          <w:sz w:val="22"/>
          <w:szCs w:val="22"/>
        </w:rPr>
      </w:pPr>
    </w:p>
    <w:p w14:paraId="11905C3C" w14:textId="22227DDE" w:rsidR="00F133F5" w:rsidRPr="00401A31" w:rsidRDefault="00101A90"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Proponer, divulgar y actualizar los estándares educativos, a fin de alcanzar los niveles de aprendizaje esperados.</w:t>
      </w:r>
    </w:p>
    <w:p w14:paraId="57D46D8D" w14:textId="77777777" w:rsidR="00D65D27" w:rsidRPr="00D65D27" w:rsidRDefault="00D65D27" w:rsidP="00401A31">
      <w:pPr>
        <w:pStyle w:val="Prrafodelista"/>
        <w:ind w:left="993"/>
        <w:rPr>
          <w:rFonts w:ascii="Arial" w:hAnsi="Arial" w:cs="Arial"/>
          <w:sz w:val="22"/>
          <w:szCs w:val="22"/>
        </w:rPr>
      </w:pPr>
    </w:p>
    <w:p w14:paraId="1E51AFA1" w14:textId="6D9FBC6C" w:rsidR="00101A90" w:rsidRPr="00401A31" w:rsidRDefault="00101A90"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Evaluar los procesos de diseño y desarrollo curricular en los niveles de planificación curricular regional y local.</w:t>
      </w:r>
    </w:p>
    <w:p w14:paraId="0C221DDF" w14:textId="77777777" w:rsidR="00D65D27" w:rsidRPr="00D65D27" w:rsidRDefault="00D65D27" w:rsidP="00401A31">
      <w:pPr>
        <w:pStyle w:val="Prrafodelista"/>
        <w:ind w:left="993"/>
        <w:rPr>
          <w:rFonts w:ascii="Arial" w:hAnsi="Arial" w:cs="Arial"/>
          <w:sz w:val="22"/>
          <w:szCs w:val="22"/>
        </w:rPr>
      </w:pPr>
    </w:p>
    <w:p w14:paraId="2411C8C2" w14:textId="744A753E" w:rsidR="00101A90" w:rsidRPr="00401A31" w:rsidRDefault="00205D34"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 xml:space="preserve">Coordinar las acciones decisorias del Comité de Desarrollo Curricular integrado por las unidades designadas por los </w:t>
      </w:r>
      <w:r w:rsidR="001E215F" w:rsidRPr="00401A31">
        <w:rPr>
          <w:rFonts w:ascii="Arial" w:hAnsi="Arial" w:cs="Arial"/>
          <w:sz w:val="22"/>
          <w:szCs w:val="22"/>
        </w:rPr>
        <w:t>viceminist</w:t>
      </w:r>
      <w:r w:rsidR="004E7AB1">
        <w:rPr>
          <w:rFonts w:ascii="Arial" w:hAnsi="Arial" w:cs="Arial"/>
          <w:sz w:val="22"/>
          <w:szCs w:val="22"/>
        </w:rPr>
        <w:t>ros</w:t>
      </w:r>
      <w:r w:rsidR="001E215F" w:rsidRPr="00401A31">
        <w:rPr>
          <w:rFonts w:ascii="Arial" w:hAnsi="Arial" w:cs="Arial"/>
          <w:sz w:val="22"/>
          <w:szCs w:val="22"/>
        </w:rPr>
        <w:t xml:space="preserve"> </w:t>
      </w:r>
      <w:r w:rsidRPr="00401A31">
        <w:rPr>
          <w:rFonts w:ascii="Arial" w:hAnsi="Arial" w:cs="Arial"/>
          <w:sz w:val="22"/>
          <w:szCs w:val="22"/>
        </w:rPr>
        <w:t>del Ministerio de Educación, con el propósito revisar y aprobar el currículo en todos los niveles del Sistema Educativo Nacional, lo cual se realizará tomando cuenta las opiniones y consultas a diversos actores vinculados al proceso educativo.</w:t>
      </w:r>
    </w:p>
    <w:p w14:paraId="7A05CD31" w14:textId="77777777" w:rsidR="00D65D27" w:rsidRPr="00D65D27" w:rsidRDefault="00D65D27" w:rsidP="00401A31">
      <w:pPr>
        <w:pStyle w:val="Prrafodelista"/>
        <w:ind w:left="993"/>
        <w:rPr>
          <w:rFonts w:ascii="Arial" w:hAnsi="Arial" w:cs="Arial"/>
          <w:sz w:val="22"/>
          <w:szCs w:val="22"/>
        </w:rPr>
      </w:pPr>
    </w:p>
    <w:p w14:paraId="7F86A60C" w14:textId="12A9BAA6" w:rsidR="00BA6B12" w:rsidRPr="00401A31" w:rsidRDefault="00BA6B12"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 xml:space="preserve">Desarrollar y dar a conocer, a las </w:t>
      </w:r>
      <w:r w:rsidR="004E7AB1" w:rsidRPr="00401A31">
        <w:rPr>
          <w:rFonts w:ascii="Arial" w:hAnsi="Arial" w:cs="Arial"/>
          <w:sz w:val="22"/>
          <w:szCs w:val="22"/>
        </w:rPr>
        <w:t>direcciones departamentales de educación</w:t>
      </w:r>
      <w:r w:rsidRPr="00401A31">
        <w:rPr>
          <w:rFonts w:ascii="Arial" w:hAnsi="Arial" w:cs="Arial"/>
          <w:sz w:val="22"/>
          <w:szCs w:val="22"/>
        </w:rPr>
        <w:t>, los lineamientos curriculares base.</w:t>
      </w:r>
    </w:p>
    <w:p w14:paraId="39345798" w14:textId="77777777" w:rsidR="00D65D27" w:rsidRPr="00D65D27" w:rsidRDefault="00D65D27" w:rsidP="00401A31">
      <w:pPr>
        <w:pStyle w:val="Prrafodelista"/>
        <w:ind w:left="993"/>
        <w:rPr>
          <w:rFonts w:ascii="Arial" w:hAnsi="Arial" w:cs="Arial"/>
          <w:sz w:val="22"/>
          <w:szCs w:val="22"/>
        </w:rPr>
      </w:pPr>
    </w:p>
    <w:p w14:paraId="64D1E77A" w14:textId="1788995D" w:rsidR="00BA6B12" w:rsidRPr="00401A31" w:rsidRDefault="00BA6B12"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Acompañar técnicamente y evaluar los procesos de diseño y desarrollo curricular regional y local.</w:t>
      </w:r>
    </w:p>
    <w:p w14:paraId="664FE44A" w14:textId="77777777" w:rsidR="00D65D27" w:rsidRPr="00D65D27" w:rsidRDefault="00D65D27" w:rsidP="00401A31">
      <w:pPr>
        <w:pStyle w:val="Prrafodelista"/>
        <w:ind w:left="993"/>
        <w:rPr>
          <w:rFonts w:ascii="Arial" w:hAnsi="Arial" w:cs="Arial"/>
          <w:sz w:val="22"/>
          <w:szCs w:val="22"/>
        </w:rPr>
      </w:pPr>
    </w:p>
    <w:p w14:paraId="34768957" w14:textId="4F466553" w:rsidR="00BA6B12" w:rsidRPr="00401A31" w:rsidRDefault="00BA6B12"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Preparar la temática y metodología para el desarrollo de las capacitaciones relacionadas con los lineamientos</w:t>
      </w:r>
      <w:r w:rsidR="00DE278B" w:rsidRPr="00401A31">
        <w:rPr>
          <w:rFonts w:ascii="Arial" w:hAnsi="Arial" w:cs="Arial"/>
          <w:sz w:val="22"/>
          <w:szCs w:val="22"/>
        </w:rPr>
        <w:t xml:space="preserve"> curriculares. </w:t>
      </w:r>
    </w:p>
    <w:p w14:paraId="45F4D51C" w14:textId="77777777" w:rsidR="00D65D27" w:rsidRPr="00D65D27" w:rsidRDefault="00D65D27" w:rsidP="00401A31">
      <w:pPr>
        <w:pStyle w:val="Prrafodelista"/>
        <w:ind w:left="993"/>
        <w:rPr>
          <w:rFonts w:ascii="Arial" w:hAnsi="Arial" w:cs="Arial"/>
          <w:sz w:val="22"/>
          <w:szCs w:val="22"/>
        </w:rPr>
      </w:pPr>
    </w:p>
    <w:p w14:paraId="4904B7BC" w14:textId="3677B4FC" w:rsidR="00FF033B" w:rsidRPr="00401A31" w:rsidRDefault="00FF033B" w:rsidP="00347453">
      <w:pPr>
        <w:pStyle w:val="Prrafodelista"/>
        <w:numPr>
          <w:ilvl w:val="0"/>
          <w:numId w:val="236"/>
        </w:numPr>
        <w:spacing w:line="360" w:lineRule="auto"/>
        <w:ind w:left="993"/>
        <w:jc w:val="both"/>
        <w:rPr>
          <w:rFonts w:ascii="Arial" w:hAnsi="Arial" w:cs="Arial"/>
          <w:sz w:val="22"/>
          <w:szCs w:val="22"/>
        </w:rPr>
      </w:pPr>
      <w:r w:rsidRPr="00401A31">
        <w:rPr>
          <w:rFonts w:ascii="Arial" w:hAnsi="Arial" w:cs="Arial"/>
          <w:sz w:val="22"/>
          <w:szCs w:val="22"/>
        </w:rPr>
        <w:t xml:space="preserve">Elaborar los lineamientos generales para la elaboración de textos, en seguimiento del currículo definido. </w:t>
      </w:r>
    </w:p>
    <w:p w14:paraId="2A62B2F3" w14:textId="77777777" w:rsidR="00A51D61" w:rsidRPr="00220EA7" w:rsidRDefault="00A51D61" w:rsidP="00C66BBB">
      <w:pPr>
        <w:spacing w:line="360" w:lineRule="auto"/>
        <w:rPr>
          <w:rFonts w:ascii="Arial" w:hAnsi="Arial" w:cs="Arial"/>
          <w:sz w:val="22"/>
          <w:szCs w:val="22"/>
        </w:rPr>
      </w:pPr>
    </w:p>
    <w:p w14:paraId="2777DDEF" w14:textId="5F41C387" w:rsidR="00CB5C4B" w:rsidRDefault="00CB5C4B" w:rsidP="00401A31">
      <w:pPr>
        <w:pStyle w:val="Prrafodelista"/>
        <w:numPr>
          <w:ilvl w:val="1"/>
          <w:numId w:val="9"/>
        </w:numPr>
        <w:spacing w:line="360" w:lineRule="auto"/>
        <w:ind w:left="709"/>
        <w:rPr>
          <w:rFonts w:ascii="Arial" w:hAnsi="Arial" w:cs="Arial"/>
          <w:sz w:val="22"/>
          <w:szCs w:val="22"/>
          <w:u w:val="single"/>
        </w:rPr>
      </w:pPr>
      <w:r w:rsidRPr="00220EA7">
        <w:rPr>
          <w:rFonts w:ascii="Arial" w:hAnsi="Arial" w:cs="Arial"/>
          <w:sz w:val="22"/>
          <w:szCs w:val="22"/>
          <w:u w:val="single"/>
        </w:rPr>
        <w:lastRenderedPageBreak/>
        <w:t xml:space="preserve">Base </w:t>
      </w:r>
      <w:r w:rsidR="00A13113" w:rsidRPr="00220EA7">
        <w:rPr>
          <w:rFonts w:ascii="Arial" w:hAnsi="Arial" w:cs="Arial"/>
          <w:sz w:val="22"/>
          <w:szCs w:val="22"/>
          <w:u w:val="single"/>
        </w:rPr>
        <w:t>legal</w:t>
      </w:r>
    </w:p>
    <w:p w14:paraId="760843E0" w14:textId="77777777" w:rsidR="00D65D27" w:rsidRPr="00220EA7" w:rsidRDefault="00D65D27" w:rsidP="00D65D27">
      <w:pPr>
        <w:pStyle w:val="Prrafodelista"/>
        <w:spacing w:line="360" w:lineRule="auto"/>
        <w:ind w:left="1080"/>
        <w:rPr>
          <w:rFonts w:ascii="Arial" w:hAnsi="Arial" w:cs="Arial"/>
          <w:sz w:val="22"/>
          <w:szCs w:val="22"/>
          <w:u w:val="single"/>
        </w:rPr>
      </w:pPr>
    </w:p>
    <w:p w14:paraId="4546A153" w14:textId="28B5F05D" w:rsidR="00CA2EBA" w:rsidRPr="00220EA7" w:rsidRDefault="00CA2EBA" w:rsidP="00401A31">
      <w:pPr>
        <w:pStyle w:val="Prrafodelista"/>
        <w:numPr>
          <w:ilvl w:val="2"/>
          <w:numId w:val="9"/>
        </w:numPr>
        <w:spacing w:line="360" w:lineRule="auto"/>
        <w:ind w:left="993" w:hanging="322"/>
        <w:jc w:val="both"/>
        <w:rPr>
          <w:rFonts w:ascii="Arial" w:hAnsi="Arial" w:cs="Arial"/>
          <w:sz w:val="22"/>
          <w:szCs w:val="22"/>
        </w:rPr>
      </w:pPr>
      <w:r w:rsidRPr="00220EA7">
        <w:rPr>
          <w:rFonts w:ascii="Arial" w:hAnsi="Arial" w:cs="Arial"/>
          <w:sz w:val="22"/>
          <w:szCs w:val="22"/>
        </w:rPr>
        <w:t>Acuerdo Gubernativo 225-2008, del 12 de septiembre de 2008, Reglamento Orgánico Interno del Ministerio de Educación.</w:t>
      </w:r>
    </w:p>
    <w:p w14:paraId="66D2DC66" w14:textId="77777777" w:rsidR="00E646EC" w:rsidRPr="00220EA7" w:rsidRDefault="00E646EC" w:rsidP="00401A31">
      <w:pPr>
        <w:pStyle w:val="Prrafodelista"/>
        <w:spacing w:line="360" w:lineRule="auto"/>
        <w:ind w:left="993"/>
        <w:jc w:val="both"/>
        <w:rPr>
          <w:rFonts w:ascii="Arial" w:hAnsi="Arial" w:cs="Arial"/>
          <w:sz w:val="22"/>
          <w:szCs w:val="22"/>
        </w:rPr>
      </w:pPr>
    </w:p>
    <w:p w14:paraId="41A7D00F" w14:textId="4F5CFB0C" w:rsidR="00CA2EBA" w:rsidRPr="00220EA7" w:rsidRDefault="00CA2EBA" w:rsidP="00401A31">
      <w:pPr>
        <w:pStyle w:val="Prrafodelista"/>
        <w:numPr>
          <w:ilvl w:val="2"/>
          <w:numId w:val="9"/>
        </w:numPr>
        <w:spacing w:line="360" w:lineRule="auto"/>
        <w:ind w:left="993" w:hanging="322"/>
        <w:jc w:val="both"/>
        <w:rPr>
          <w:rFonts w:ascii="Arial" w:hAnsi="Arial" w:cs="Arial"/>
          <w:sz w:val="22"/>
          <w:szCs w:val="22"/>
          <w:lang w:val="es-ES"/>
        </w:rPr>
      </w:pPr>
      <w:r w:rsidRPr="00220EA7">
        <w:rPr>
          <w:rFonts w:ascii="Arial" w:hAnsi="Arial" w:cs="Arial"/>
          <w:sz w:val="22"/>
          <w:szCs w:val="22"/>
          <w:lang w:val="es-ES"/>
        </w:rPr>
        <w:t xml:space="preserve">Acuerdo </w:t>
      </w:r>
      <w:r w:rsidR="00A654C7" w:rsidRPr="00220EA7">
        <w:rPr>
          <w:rFonts w:ascii="Arial" w:hAnsi="Arial" w:cs="Arial"/>
          <w:sz w:val="22"/>
          <w:szCs w:val="22"/>
          <w:lang w:val="es-ES"/>
        </w:rPr>
        <w:t>Gubernativo 361</w:t>
      </w:r>
      <w:r w:rsidRPr="00220EA7">
        <w:rPr>
          <w:rFonts w:ascii="Arial" w:hAnsi="Arial" w:cs="Arial"/>
          <w:sz w:val="22"/>
          <w:szCs w:val="22"/>
          <w:lang w:val="es-ES"/>
        </w:rPr>
        <w:t>-2013, del 29 de agosto de 2013, reforma el Acuerdo Gubernativo 162-2008, de fecha 11 de junio de 2008, que indica “Artículo</w:t>
      </w:r>
      <w:r w:rsidR="002210B2">
        <w:rPr>
          <w:rFonts w:ascii="Arial" w:hAnsi="Arial" w:cs="Arial"/>
          <w:sz w:val="22"/>
          <w:szCs w:val="22"/>
          <w:lang w:val="es-ES"/>
        </w:rPr>
        <w:t xml:space="preserve"> </w:t>
      </w:r>
      <w:r w:rsidRPr="00220EA7">
        <w:rPr>
          <w:rFonts w:ascii="Arial" w:hAnsi="Arial" w:cs="Arial"/>
          <w:sz w:val="22"/>
          <w:szCs w:val="22"/>
          <w:lang w:val="es-ES"/>
        </w:rPr>
        <w:t>2. El Viceministro Técnico Pedagógico del Ministerio de Educación, tendrá dentro de sus funciones diseñar el Currículo Nacional Base”.</w:t>
      </w:r>
    </w:p>
    <w:p w14:paraId="63EEECA5" w14:textId="77777777" w:rsidR="00E646EC" w:rsidRPr="00220EA7" w:rsidRDefault="00E646EC" w:rsidP="00401A31">
      <w:pPr>
        <w:pStyle w:val="Prrafodelista"/>
        <w:ind w:left="993"/>
        <w:rPr>
          <w:rFonts w:ascii="Arial" w:hAnsi="Arial" w:cs="Arial"/>
          <w:sz w:val="22"/>
          <w:szCs w:val="22"/>
        </w:rPr>
      </w:pPr>
    </w:p>
    <w:p w14:paraId="5DE5A04C" w14:textId="3D17EA1B" w:rsidR="00CA2EBA" w:rsidRPr="00220EA7" w:rsidRDefault="00CA2EBA" w:rsidP="00401A31">
      <w:pPr>
        <w:pStyle w:val="Prrafodelista"/>
        <w:numPr>
          <w:ilvl w:val="2"/>
          <w:numId w:val="9"/>
        </w:numPr>
        <w:spacing w:line="360" w:lineRule="auto"/>
        <w:ind w:left="993" w:hanging="322"/>
        <w:jc w:val="both"/>
        <w:rPr>
          <w:rFonts w:ascii="Arial" w:hAnsi="Arial" w:cs="Arial"/>
          <w:sz w:val="22"/>
          <w:szCs w:val="22"/>
        </w:rPr>
      </w:pPr>
      <w:r w:rsidRPr="00220EA7">
        <w:rPr>
          <w:rFonts w:ascii="Arial" w:hAnsi="Arial" w:cs="Arial"/>
          <w:sz w:val="22"/>
          <w:szCs w:val="22"/>
        </w:rPr>
        <w:t>Acuerdo Ministerial 09-2009 del 05 de enero de 2009 Reglamento Interno de la Dirección General de Currículo -DIGECUR</w:t>
      </w:r>
      <w:r w:rsidR="000B2585" w:rsidRPr="00220EA7">
        <w:rPr>
          <w:rFonts w:ascii="Arial" w:hAnsi="Arial" w:cs="Arial"/>
          <w:sz w:val="22"/>
          <w:szCs w:val="22"/>
        </w:rPr>
        <w:t>-</w:t>
      </w:r>
      <w:r w:rsidRPr="00220EA7">
        <w:rPr>
          <w:rFonts w:ascii="Arial" w:hAnsi="Arial" w:cs="Arial"/>
          <w:sz w:val="22"/>
          <w:szCs w:val="22"/>
        </w:rPr>
        <w:t>.</w:t>
      </w:r>
    </w:p>
    <w:p w14:paraId="5A5CFAFC" w14:textId="77777777" w:rsidR="00CB5C4B" w:rsidRPr="00220EA7" w:rsidRDefault="00CB5C4B" w:rsidP="00CB5C4B">
      <w:pPr>
        <w:spacing w:line="360" w:lineRule="auto"/>
        <w:rPr>
          <w:rFonts w:ascii="Arial" w:hAnsi="Arial" w:cs="Arial"/>
          <w:sz w:val="22"/>
          <w:szCs w:val="22"/>
        </w:rPr>
      </w:pPr>
    </w:p>
    <w:p w14:paraId="3C1587D0" w14:textId="134A4D71" w:rsidR="00095D0D" w:rsidRPr="00220EA7" w:rsidRDefault="00A51D61" w:rsidP="00401A31">
      <w:pPr>
        <w:pStyle w:val="Prrafodelista"/>
        <w:numPr>
          <w:ilvl w:val="1"/>
          <w:numId w:val="9"/>
        </w:numPr>
        <w:spacing w:line="360" w:lineRule="auto"/>
        <w:ind w:left="851"/>
        <w:rPr>
          <w:rFonts w:ascii="Arial" w:hAnsi="Arial" w:cs="Arial"/>
          <w:sz w:val="22"/>
          <w:szCs w:val="22"/>
          <w:u w:val="single"/>
        </w:rPr>
      </w:pPr>
      <w:r w:rsidRPr="00220EA7">
        <w:rPr>
          <w:rFonts w:ascii="Arial" w:hAnsi="Arial" w:cs="Arial"/>
          <w:sz w:val="22"/>
          <w:szCs w:val="22"/>
          <w:u w:val="single"/>
        </w:rPr>
        <w:t>Estructura orgánica</w:t>
      </w:r>
    </w:p>
    <w:p w14:paraId="4D6CF0F6" w14:textId="77777777" w:rsidR="00A51D61" w:rsidRPr="00220EA7" w:rsidRDefault="00A51D61" w:rsidP="00C66BBB">
      <w:pPr>
        <w:spacing w:line="360" w:lineRule="auto"/>
        <w:ind w:left="1080"/>
        <w:rPr>
          <w:rFonts w:ascii="Arial" w:hAnsi="Arial" w:cs="Arial"/>
          <w:sz w:val="22"/>
          <w:szCs w:val="22"/>
        </w:rPr>
      </w:pPr>
    </w:p>
    <w:p w14:paraId="6764E2A2" w14:textId="511A1971" w:rsidR="00A51D61" w:rsidRPr="00220EA7" w:rsidRDefault="00A51D61" w:rsidP="00401A31">
      <w:pPr>
        <w:pStyle w:val="Prrafodelista"/>
        <w:numPr>
          <w:ilvl w:val="0"/>
          <w:numId w:val="12"/>
        </w:numPr>
        <w:spacing w:line="360" w:lineRule="auto"/>
        <w:ind w:left="1276"/>
        <w:rPr>
          <w:rFonts w:ascii="Arial" w:hAnsi="Arial" w:cs="Arial"/>
          <w:sz w:val="22"/>
          <w:szCs w:val="22"/>
        </w:rPr>
      </w:pPr>
      <w:r w:rsidRPr="00220EA7">
        <w:rPr>
          <w:rFonts w:ascii="Arial" w:hAnsi="Arial" w:cs="Arial"/>
          <w:sz w:val="22"/>
          <w:szCs w:val="22"/>
        </w:rPr>
        <w:t xml:space="preserve">Órganos </w:t>
      </w:r>
      <w:r w:rsidR="006A2AC8" w:rsidRPr="00220EA7">
        <w:rPr>
          <w:rFonts w:ascii="Arial" w:hAnsi="Arial" w:cs="Arial"/>
          <w:sz w:val="22"/>
          <w:szCs w:val="22"/>
        </w:rPr>
        <w:t>directivos</w:t>
      </w:r>
    </w:p>
    <w:p w14:paraId="245755D1" w14:textId="1DA305AA" w:rsidR="00733512" w:rsidRPr="00220EA7" w:rsidRDefault="00E107CA" w:rsidP="00401A31">
      <w:pPr>
        <w:pStyle w:val="Prrafodelista"/>
        <w:numPr>
          <w:ilvl w:val="1"/>
          <w:numId w:val="12"/>
        </w:numPr>
        <w:spacing w:line="360" w:lineRule="auto"/>
        <w:ind w:left="1701"/>
        <w:rPr>
          <w:rFonts w:ascii="Arial" w:hAnsi="Arial" w:cs="Arial"/>
          <w:sz w:val="22"/>
          <w:szCs w:val="22"/>
        </w:rPr>
      </w:pPr>
      <w:r w:rsidRPr="00220EA7">
        <w:rPr>
          <w:rFonts w:ascii="Arial" w:hAnsi="Arial" w:cs="Arial"/>
          <w:sz w:val="22"/>
          <w:szCs w:val="22"/>
        </w:rPr>
        <w:t>Dirección General</w:t>
      </w:r>
    </w:p>
    <w:p w14:paraId="014BA7B1" w14:textId="126C982C" w:rsidR="00E107CA" w:rsidRPr="00220EA7" w:rsidRDefault="00E107CA" w:rsidP="00401A31">
      <w:pPr>
        <w:pStyle w:val="Prrafodelista"/>
        <w:numPr>
          <w:ilvl w:val="1"/>
          <w:numId w:val="12"/>
        </w:numPr>
        <w:spacing w:line="360" w:lineRule="auto"/>
        <w:ind w:left="1701"/>
        <w:rPr>
          <w:rFonts w:ascii="Arial" w:hAnsi="Arial" w:cs="Arial"/>
          <w:sz w:val="22"/>
          <w:szCs w:val="22"/>
        </w:rPr>
      </w:pPr>
      <w:r w:rsidRPr="00220EA7">
        <w:rPr>
          <w:rFonts w:ascii="Arial" w:hAnsi="Arial" w:cs="Arial"/>
          <w:sz w:val="22"/>
          <w:szCs w:val="22"/>
        </w:rPr>
        <w:t>Subdirección de Diseño y Desarrollo Curricular</w:t>
      </w:r>
    </w:p>
    <w:p w14:paraId="5B8A02D8" w14:textId="1F5D979B" w:rsidR="00E107CA" w:rsidRDefault="00E107CA" w:rsidP="00401A31">
      <w:pPr>
        <w:pStyle w:val="Prrafodelista"/>
        <w:numPr>
          <w:ilvl w:val="1"/>
          <w:numId w:val="12"/>
        </w:numPr>
        <w:spacing w:line="360" w:lineRule="auto"/>
        <w:ind w:left="1701"/>
        <w:rPr>
          <w:rFonts w:ascii="Arial" w:hAnsi="Arial" w:cs="Arial"/>
          <w:sz w:val="22"/>
          <w:szCs w:val="22"/>
        </w:rPr>
      </w:pPr>
      <w:r w:rsidRPr="00220EA7">
        <w:rPr>
          <w:rFonts w:ascii="Arial" w:hAnsi="Arial" w:cs="Arial"/>
          <w:sz w:val="22"/>
          <w:szCs w:val="22"/>
        </w:rPr>
        <w:t>Subdirector de Evaluación Curricular</w:t>
      </w:r>
    </w:p>
    <w:p w14:paraId="648DCB7B" w14:textId="77777777" w:rsidR="000C7AE6" w:rsidRPr="00220EA7" w:rsidRDefault="000C7AE6" w:rsidP="00401A31">
      <w:pPr>
        <w:pStyle w:val="Prrafodelista"/>
        <w:spacing w:line="360" w:lineRule="auto"/>
        <w:ind w:left="1276"/>
        <w:rPr>
          <w:rFonts w:ascii="Arial" w:hAnsi="Arial" w:cs="Arial"/>
          <w:sz w:val="22"/>
          <w:szCs w:val="22"/>
        </w:rPr>
      </w:pPr>
    </w:p>
    <w:p w14:paraId="4583FB28" w14:textId="2489AF62" w:rsidR="00A51D61" w:rsidRPr="00220EA7" w:rsidRDefault="00A51D61" w:rsidP="00401A31">
      <w:pPr>
        <w:pStyle w:val="Prrafodelista"/>
        <w:numPr>
          <w:ilvl w:val="0"/>
          <w:numId w:val="12"/>
        </w:numPr>
        <w:spacing w:line="360" w:lineRule="auto"/>
        <w:ind w:left="1276"/>
        <w:rPr>
          <w:rFonts w:ascii="Arial" w:hAnsi="Arial" w:cs="Arial"/>
          <w:sz w:val="22"/>
          <w:szCs w:val="22"/>
        </w:rPr>
      </w:pPr>
      <w:r w:rsidRPr="00220EA7">
        <w:rPr>
          <w:rFonts w:ascii="Arial" w:hAnsi="Arial" w:cs="Arial"/>
          <w:sz w:val="22"/>
          <w:szCs w:val="22"/>
        </w:rPr>
        <w:t xml:space="preserve">Órganos </w:t>
      </w:r>
      <w:r w:rsidR="006A2AC8" w:rsidRPr="00220EA7">
        <w:rPr>
          <w:rFonts w:ascii="Arial" w:hAnsi="Arial" w:cs="Arial"/>
          <w:sz w:val="22"/>
          <w:szCs w:val="22"/>
        </w:rPr>
        <w:t>técnicos</w:t>
      </w:r>
    </w:p>
    <w:p w14:paraId="3D5004F2" w14:textId="70E7F6D0" w:rsidR="009B5ABA" w:rsidRPr="00220EA7" w:rsidRDefault="009B5ABA" w:rsidP="00A13113">
      <w:pPr>
        <w:pStyle w:val="Prrafodelista"/>
        <w:numPr>
          <w:ilvl w:val="1"/>
          <w:numId w:val="246"/>
        </w:numPr>
        <w:spacing w:line="360" w:lineRule="auto"/>
        <w:ind w:left="1701"/>
        <w:rPr>
          <w:rFonts w:ascii="Arial" w:hAnsi="Arial" w:cs="Arial"/>
          <w:sz w:val="22"/>
          <w:szCs w:val="22"/>
        </w:rPr>
      </w:pPr>
      <w:r w:rsidRPr="00220EA7">
        <w:rPr>
          <w:rFonts w:ascii="Arial" w:hAnsi="Arial" w:cs="Arial"/>
          <w:sz w:val="22"/>
          <w:szCs w:val="22"/>
        </w:rPr>
        <w:t>Departamento Nivel Inicial y Preprimaria</w:t>
      </w:r>
    </w:p>
    <w:p w14:paraId="2134A897" w14:textId="53D48841" w:rsidR="009B5ABA" w:rsidRPr="00220EA7" w:rsidRDefault="009B5ABA" w:rsidP="00A13113">
      <w:pPr>
        <w:pStyle w:val="Prrafodelista"/>
        <w:numPr>
          <w:ilvl w:val="1"/>
          <w:numId w:val="246"/>
        </w:numPr>
        <w:spacing w:line="360" w:lineRule="auto"/>
        <w:ind w:left="1701"/>
        <w:rPr>
          <w:rFonts w:ascii="Arial" w:hAnsi="Arial" w:cs="Arial"/>
          <w:sz w:val="22"/>
          <w:szCs w:val="22"/>
        </w:rPr>
      </w:pPr>
      <w:r w:rsidRPr="00220EA7">
        <w:rPr>
          <w:rFonts w:ascii="Arial" w:hAnsi="Arial" w:cs="Arial"/>
          <w:sz w:val="22"/>
          <w:szCs w:val="22"/>
        </w:rPr>
        <w:t>Departamento Nivel Primario</w:t>
      </w:r>
    </w:p>
    <w:p w14:paraId="5B24D1E0" w14:textId="31DC3D4F" w:rsidR="00352FAB" w:rsidRPr="00220EA7" w:rsidRDefault="00352FAB" w:rsidP="00A13113">
      <w:pPr>
        <w:pStyle w:val="Prrafodelista"/>
        <w:numPr>
          <w:ilvl w:val="1"/>
          <w:numId w:val="246"/>
        </w:numPr>
        <w:spacing w:line="360" w:lineRule="auto"/>
        <w:ind w:left="1701"/>
        <w:rPr>
          <w:rFonts w:ascii="Arial" w:hAnsi="Arial" w:cs="Arial"/>
          <w:sz w:val="22"/>
          <w:szCs w:val="22"/>
        </w:rPr>
      </w:pPr>
      <w:r w:rsidRPr="00220EA7">
        <w:rPr>
          <w:rFonts w:ascii="Arial" w:hAnsi="Arial" w:cs="Arial"/>
          <w:sz w:val="22"/>
          <w:szCs w:val="22"/>
        </w:rPr>
        <w:t xml:space="preserve">Departamento </w:t>
      </w:r>
      <w:r w:rsidR="00C97763" w:rsidRPr="00220EA7">
        <w:rPr>
          <w:rFonts w:ascii="Arial" w:hAnsi="Arial" w:cs="Arial"/>
          <w:sz w:val="22"/>
          <w:szCs w:val="22"/>
        </w:rPr>
        <w:t>N</w:t>
      </w:r>
      <w:r w:rsidRPr="00220EA7">
        <w:rPr>
          <w:rFonts w:ascii="Arial" w:hAnsi="Arial" w:cs="Arial"/>
          <w:sz w:val="22"/>
          <w:szCs w:val="22"/>
        </w:rPr>
        <w:t xml:space="preserve">ivel </w:t>
      </w:r>
      <w:r w:rsidR="00C97763" w:rsidRPr="00220EA7">
        <w:rPr>
          <w:rFonts w:ascii="Arial" w:hAnsi="Arial" w:cs="Arial"/>
          <w:sz w:val="22"/>
          <w:szCs w:val="22"/>
        </w:rPr>
        <w:t>M</w:t>
      </w:r>
      <w:r w:rsidRPr="00220EA7">
        <w:rPr>
          <w:rFonts w:ascii="Arial" w:hAnsi="Arial" w:cs="Arial"/>
          <w:sz w:val="22"/>
          <w:szCs w:val="22"/>
        </w:rPr>
        <w:t xml:space="preserve">edio, </w:t>
      </w:r>
      <w:r w:rsidR="00C97763" w:rsidRPr="00220EA7">
        <w:rPr>
          <w:rFonts w:ascii="Arial" w:hAnsi="Arial" w:cs="Arial"/>
          <w:sz w:val="22"/>
          <w:szCs w:val="22"/>
        </w:rPr>
        <w:t>C</w:t>
      </w:r>
      <w:r w:rsidRPr="00220EA7">
        <w:rPr>
          <w:rFonts w:ascii="Arial" w:hAnsi="Arial" w:cs="Arial"/>
          <w:sz w:val="22"/>
          <w:szCs w:val="22"/>
        </w:rPr>
        <w:t>iclo Básico</w:t>
      </w:r>
    </w:p>
    <w:p w14:paraId="75BE1731" w14:textId="199C814B" w:rsidR="00C97763" w:rsidRPr="00220EA7" w:rsidRDefault="00C97763" w:rsidP="00A13113">
      <w:pPr>
        <w:pStyle w:val="Prrafodelista"/>
        <w:numPr>
          <w:ilvl w:val="1"/>
          <w:numId w:val="246"/>
        </w:numPr>
        <w:spacing w:line="360" w:lineRule="auto"/>
        <w:ind w:left="1701"/>
        <w:rPr>
          <w:rFonts w:ascii="Arial" w:hAnsi="Arial" w:cs="Arial"/>
          <w:sz w:val="22"/>
          <w:szCs w:val="22"/>
        </w:rPr>
      </w:pPr>
      <w:r w:rsidRPr="00220EA7">
        <w:rPr>
          <w:rFonts w:ascii="Arial" w:hAnsi="Arial" w:cs="Arial"/>
          <w:sz w:val="22"/>
          <w:szCs w:val="22"/>
        </w:rPr>
        <w:t>Departamento Nivel Medio, Ciclo Diversificado</w:t>
      </w:r>
    </w:p>
    <w:p w14:paraId="10C2BC2D" w14:textId="25894565" w:rsidR="00B84B6B" w:rsidRPr="00220EA7" w:rsidRDefault="00B84B6B" w:rsidP="00A13113">
      <w:pPr>
        <w:pStyle w:val="Prrafodelista"/>
        <w:numPr>
          <w:ilvl w:val="1"/>
          <w:numId w:val="246"/>
        </w:numPr>
        <w:spacing w:line="360" w:lineRule="auto"/>
        <w:ind w:left="1701"/>
        <w:rPr>
          <w:rFonts w:ascii="Arial" w:hAnsi="Arial" w:cs="Arial"/>
          <w:sz w:val="22"/>
          <w:szCs w:val="22"/>
        </w:rPr>
      </w:pPr>
      <w:r w:rsidRPr="00220EA7">
        <w:rPr>
          <w:rFonts w:ascii="Arial" w:hAnsi="Arial" w:cs="Arial"/>
          <w:sz w:val="22"/>
          <w:szCs w:val="22"/>
        </w:rPr>
        <w:t>Departamento Estándares Educativos</w:t>
      </w:r>
    </w:p>
    <w:p w14:paraId="602042C1" w14:textId="627174AF" w:rsidR="00B84B6B" w:rsidRPr="00220EA7" w:rsidRDefault="00B84B6B" w:rsidP="00A13113">
      <w:pPr>
        <w:pStyle w:val="Prrafodelista"/>
        <w:numPr>
          <w:ilvl w:val="1"/>
          <w:numId w:val="246"/>
        </w:numPr>
        <w:spacing w:line="360" w:lineRule="auto"/>
        <w:ind w:left="1701"/>
        <w:rPr>
          <w:rFonts w:ascii="Arial" w:hAnsi="Arial" w:cs="Arial"/>
          <w:sz w:val="22"/>
          <w:szCs w:val="22"/>
        </w:rPr>
      </w:pPr>
      <w:r w:rsidRPr="00220EA7">
        <w:rPr>
          <w:rFonts w:ascii="Arial" w:hAnsi="Arial" w:cs="Arial"/>
          <w:sz w:val="22"/>
          <w:szCs w:val="22"/>
        </w:rPr>
        <w:t>Departamento de Atención Modalidades Educativas Especiales</w:t>
      </w:r>
    </w:p>
    <w:p w14:paraId="64B72B3E" w14:textId="04395C18" w:rsidR="00B84B6B" w:rsidRPr="00220EA7" w:rsidRDefault="00B84B6B" w:rsidP="00A13113">
      <w:pPr>
        <w:pStyle w:val="Prrafodelista"/>
        <w:numPr>
          <w:ilvl w:val="1"/>
          <w:numId w:val="246"/>
        </w:numPr>
        <w:spacing w:line="360" w:lineRule="auto"/>
        <w:ind w:left="1701"/>
        <w:rPr>
          <w:rFonts w:ascii="Arial" w:hAnsi="Arial" w:cs="Arial"/>
          <w:sz w:val="22"/>
          <w:szCs w:val="22"/>
        </w:rPr>
      </w:pPr>
      <w:r w:rsidRPr="00220EA7">
        <w:rPr>
          <w:rFonts w:ascii="Arial" w:hAnsi="Arial" w:cs="Arial"/>
          <w:sz w:val="22"/>
          <w:szCs w:val="22"/>
        </w:rPr>
        <w:t>Departamento Evaluación Curricular</w:t>
      </w:r>
    </w:p>
    <w:p w14:paraId="225CE2A1" w14:textId="1C7D9974" w:rsidR="00E478D3" w:rsidRPr="00220EA7" w:rsidRDefault="00E478D3" w:rsidP="00401A31">
      <w:pPr>
        <w:pStyle w:val="Prrafodelista"/>
        <w:spacing w:line="360" w:lineRule="auto"/>
        <w:ind w:left="1276"/>
        <w:rPr>
          <w:rFonts w:ascii="Arial" w:hAnsi="Arial" w:cs="Arial"/>
          <w:sz w:val="22"/>
          <w:szCs w:val="22"/>
        </w:rPr>
      </w:pPr>
    </w:p>
    <w:p w14:paraId="07881276" w14:textId="714EF1E5" w:rsidR="00A51D61" w:rsidRPr="00220EA7" w:rsidRDefault="00A51D61" w:rsidP="00A13113">
      <w:pPr>
        <w:pStyle w:val="Prrafodelista"/>
        <w:numPr>
          <w:ilvl w:val="0"/>
          <w:numId w:val="12"/>
        </w:numPr>
        <w:spacing w:line="360" w:lineRule="auto"/>
        <w:ind w:left="1276"/>
        <w:rPr>
          <w:rFonts w:ascii="Arial" w:hAnsi="Arial" w:cs="Arial"/>
          <w:sz w:val="22"/>
          <w:szCs w:val="22"/>
        </w:rPr>
      </w:pPr>
      <w:r w:rsidRPr="00220EA7">
        <w:rPr>
          <w:rFonts w:ascii="Arial" w:hAnsi="Arial" w:cs="Arial"/>
          <w:sz w:val="22"/>
          <w:szCs w:val="22"/>
        </w:rPr>
        <w:t xml:space="preserve">Órganos de </w:t>
      </w:r>
      <w:r w:rsidR="006A2AC8" w:rsidRPr="00220EA7">
        <w:rPr>
          <w:rFonts w:ascii="Arial" w:hAnsi="Arial" w:cs="Arial"/>
          <w:sz w:val="22"/>
          <w:szCs w:val="22"/>
        </w:rPr>
        <w:t>apoyo</w:t>
      </w:r>
    </w:p>
    <w:p w14:paraId="0A38FBEE" w14:textId="38271CE1" w:rsidR="00733512" w:rsidRPr="00220EA7" w:rsidRDefault="00673B7A" w:rsidP="005072F0">
      <w:pPr>
        <w:pStyle w:val="Prrafodelista"/>
        <w:numPr>
          <w:ilvl w:val="0"/>
          <w:numId w:val="248"/>
        </w:numPr>
        <w:spacing w:line="360" w:lineRule="auto"/>
        <w:ind w:left="1701"/>
        <w:rPr>
          <w:rFonts w:ascii="Arial" w:hAnsi="Arial" w:cs="Arial"/>
          <w:sz w:val="22"/>
          <w:szCs w:val="22"/>
        </w:rPr>
      </w:pPr>
      <w:r w:rsidRPr="00220EA7">
        <w:rPr>
          <w:rFonts w:ascii="Arial" w:hAnsi="Arial" w:cs="Arial"/>
          <w:sz w:val="22"/>
          <w:szCs w:val="22"/>
        </w:rPr>
        <w:t>Consejo de Dirección</w:t>
      </w:r>
    </w:p>
    <w:p w14:paraId="1D4EA6B8" w14:textId="4F8BA4DA" w:rsidR="00673B7A" w:rsidRPr="00220EA7" w:rsidRDefault="00673B7A" w:rsidP="005072F0">
      <w:pPr>
        <w:pStyle w:val="Prrafodelista"/>
        <w:numPr>
          <w:ilvl w:val="0"/>
          <w:numId w:val="248"/>
        </w:numPr>
        <w:spacing w:line="360" w:lineRule="auto"/>
        <w:ind w:left="1701"/>
        <w:rPr>
          <w:rFonts w:ascii="Arial" w:hAnsi="Arial" w:cs="Arial"/>
          <w:sz w:val="22"/>
          <w:szCs w:val="22"/>
        </w:rPr>
      </w:pPr>
      <w:r w:rsidRPr="00220EA7">
        <w:rPr>
          <w:rFonts w:ascii="Arial" w:hAnsi="Arial" w:cs="Arial"/>
          <w:sz w:val="22"/>
          <w:szCs w:val="22"/>
        </w:rPr>
        <w:t>Comité de Desarrollo Curricular</w:t>
      </w:r>
    </w:p>
    <w:p w14:paraId="1C77C37F" w14:textId="3620D2A0" w:rsidR="00A51D61" w:rsidRDefault="00A51D61" w:rsidP="00C66BBB">
      <w:pPr>
        <w:spacing w:line="360" w:lineRule="auto"/>
        <w:rPr>
          <w:rFonts w:ascii="Arial" w:hAnsi="Arial" w:cs="Arial"/>
          <w:sz w:val="22"/>
          <w:szCs w:val="22"/>
        </w:rPr>
      </w:pPr>
    </w:p>
    <w:p w14:paraId="243D0D7B" w14:textId="4DF61D4B" w:rsidR="00D65D27" w:rsidRDefault="00D65D27" w:rsidP="00C66BBB">
      <w:pPr>
        <w:spacing w:line="360" w:lineRule="auto"/>
        <w:rPr>
          <w:rFonts w:ascii="Arial" w:hAnsi="Arial" w:cs="Arial"/>
          <w:sz w:val="22"/>
          <w:szCs w:val="22"/>
        </w:rPr>
      </w:pPr>
    </w:p>
    <w:p w14:paraId="75CEB117" w14:textId="156CC04F" w:rsidR="005072F0" w:rsidRDefault="005072F0" w:rsidP="00C66BBB">
      <w:pPr>
        <w:spacing w:line="360" w:lineRule="auto"/>
        <w:rPr>
          <w:rFonts w:ascii="Arial" w:hAnsi="Arial" w:cs="Arial"/>
          <w:sz w:val="22"/>
          <w:szCs w:val="22"/>
        </w:rPr>
      </w:pPr>
    </w:p>
    <w:p w14:paraId="081A6168" w14:textId="771789ED" w:rsidR="005072F0" w:rsidRDefault="005072F0">
      <w:pPr>
        <w:rPr>
          <w:rFonts w:ascii="Arial" w:hAnsi="Arial" w:cs="Arial"/>
          <w:sz w:val="22"/>
          <w:szCs w:val="22"/>
        </w:rPr>
      </w:pPr>
      <w:r>
        <w:rPr>
          <w:rFonts w:ascii="Arial" w:hAnsi="Arial" w:cs="Arial"/>
          <w:sz w:val="22"/>
          <w:szCs w:val="22"/>
        </w:rPr>
        <w:br w:type="page"/>
      </w:r>
    </w:p>
    <w:p w14:paraId="52B66EDC" w14:textId="77777777" w:rsidR="00D65D27" w:rsidRPr="00220EA7" w:rsidRDefault="00D65D27" w:rsidP="00C66BBB">
      <w:pPr>
        <w:spacing w:line="360" w:lineRule="auto"/>
        <w:rPr>
          <w:rFonts w:ascii="Arial" w:hAnsi="Arial" w:cs="Arial"/>
          <w:sz w:val="22"/>
          <w:szCs w:val="22"/>
        </w:rPr>
      </w:pPr>
    </w:p>
    <w:p w14:paraId="59DD8ABC" w14:textId="236ABA7E" w:rsidR="0030418C" w:rsidRPr="007A02A4" w:rsidRDefault="0030418C" w:rsidP="0030418C">
      <w:pPr>
        <w:pStyle w:val="Prrafodelista"/>
        <w:numPr>
          <w:ilvl w:val="1"/>
          <w:numId w:val="9"/>
        </w:numPr>
        <w:spacing w:line="360" w:lineRule="auto"/>
        <w:ind w:left="851"/>
        <w:rPr>
          <w:rFonts w:ascii="Arial" w:hAnsi="Arial" w:cs="Arial"/>
          <w:sz w:val="22"/>
          <w:szCs w:val="22"/>
          <w:u w:val="single"/>
        </w:rPr>
      </w:pPr>
      <w:r w:rsidRPr="007A02A4">
        <w:rPr>
          <w:rFonts w:ascii="Arial" w:hAnsi="Arial" w:cs="Arial"/>
          <w:sz w:val="22"/>
          <w:szCs w:val="22"/>
          <w:u w:val="single"/>
        </w:rPr>
        <w:t xml:space="preserve">Organigrama </w:t>
      </w:r>
      <w:r w:rsidR="005072F0">
        <w:rPr>
          <w:rFonts w:ascii="Arial" w:hAnsi="Arial" w:cs="Arial"/>
          <w:sz w:val="22"/>
          <w:szCs w:val="22"/>
          <w:u w:val="single"/>
        </w:rPr>
        <w:t>general</w:t>
      </w:r>
    </w:p>
    <w:p w14:paraId="024738B6" w14:textId="77777777" w:rsidR="00A51D61" w:rsidRPr="00220EA7" w:rsidRDefault="00A51D61" w:rsidP="00C66BBB">
      <w:pPr>
        <w:spacing w:line="360" w:lineRule="auto"/>
        <w:rPr>
          <w:rFonts w:ascii="Arial" w:hAnsi="Arial" w:cs="Arial"/>
          <w:sz w:val="22"/>
          <w:szCs w:val="22"/>
        </w:rPr>
      </w:pPr>
    </w:p>
    <w:p w14:paraId="01573D97" w14:textId="07378B5A" w:rsidR="00733512" w:rsidRPr="00272A5B" w:rsidRDefault="006E049C" w:rsidP="00E646EC">
      <w:pPr>
        <w:spacing w:line="360" w:lineRule="auto"/>
        <w:jc w:val="center"/>
        <w:rPr>
          <w:rFonts w:ascii="Century Gothic" w:hAnsi="Century Gothic" w:cs="Arial"/>
          <w:sz w:val="22"/>
          <w:szCs w:val="22"/>
        </w:rPr>
      </w:pPr>
      <w:r>
        <w:object w:dxaOrig="5491" w:dyaOrig="7201" w14:anchorId="2C6DB1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75pt;height:5in" o:ole="">
            <v:imagedata r:id="rId10" o:title=""/>
          </v:shape>
          <o:OLEObject Type="Embed" ProgID="Visio.Drawing.15" ShapeID="_x0000_i1025" DrawAspect="Content" ObjectID="_1792310330" r:id="rId11"/>
        </w:object>
      </w:r>
    </w:p>
    <w:p w14:paraId="0AE2886D" w14:textId="706A6CD4" w:rsidR="00733512" w:rsidRPr="00272A5B" w:rsidRDefault="00733512" w:rsidP="00C66BBB">
      <w:pPr>
        <w:spacing w:line="360" w:lineRule="auto"/>
        <w:rPr>
          <w:rFonts w:ascii="Century Gothic" w:hAnsi="Century Gothic" w:cs="Arial"/>
          <w:sz w:val="22"/>
          <w:szCs w:val="22"/>
        </w:rPr>
      </w:pPr>
    </w:p>
    <w:p w14:paraId="2F987B69" w14:textId="77777777" w:rsidR="00733512" w:rsidRPr="00272A5B" w:rsidRDefault="00733512" w:rsidP="00C66BBB">
      <w:pPr>
        <w:spacing w:line="360" w:lineRule="auto"/>
        <w:rPr>
          <w:rFonts w:ascii="Century Gothic" w:hAnsi="Century Gothic" w:cs="Arial"/>
          <w:sz w:val="22"/>
          <w:szCs w:val="22"/>
        </w:rPr>
      </w:pPr>
    </w:p>
    <w:p w14:paraId="07C32C3E" w14:textId="77777777" w:rsidR="00252C4C" w:rsidRPr="00272A5B" w:rsidRDefault="00252C4C">
      <w:pPr>
        <w:rPr>
          <w:rFonts w:ascii="Century Gothic" w:hAnsi="Century Gothic" w:cs="Arial"/>
          <w:sz w:val="22"/>
          <w:szCs w:val="22"/>
        </w:rPr>
      </w:pPr>
      <w:r w:rsidRPr="00272A5B">
        <w:rPr>
          <w:rFonts w:ascii="Century Gothic" w:hAnsi="Century Gothic" w:cs="Arial"/>
          <w:sz w:val="22"/>
          <w:szCs w:val="22"/>
        </w:rPr>
        <w:br w:type="page"/>
      </w:r>
    </w:p>
    <w:p w14:paraId="5F97CA31" w14:textId="5484488F" w:rsidR="00005FE5" w:rsidRPr="007A02A4" w:rsidRDefault="00005FE5" w:rsidP="007A02A4">
      <w:pPr>
        <w:pStyle w:val="Prrafodelista"/>
        <w:numPr>
          <w:ilvl w:val="1"/>
          <w:numId w:val="9"/>
        </w:numPr>
        <w:spacing w:line="360" w:lineRule="auto"/>
        <w:ind w:left="851"/>
        <w:rPr>
          <w:rFonts w:ascii="Arial" w:hAnsi="Arial" w:cs="Arial"/>
          <w:sz w:val="22"/>
          <w:szCs w:val="22"/>
          <w:u w:val="single"/>
        </w:rPr>
      </w:pPr>
      <w:r w:rsidRPr="007A02A4">
        <w:rPr>
          <w:rFonts w:ascii="Arial" w:hAnsi="Arial" w:cs="Arial"/>
          <w:sz w:val="22"/>
          <w:szCs w:val="22"/>
          <w:u w:val="single"/>
        </w:rPr>
        <w:lastRenderedPageBreak/>
        <w:t xml:space="preserve">Organigrama de </w:t>
      </w:r>
      <w:r w:rsidR="000C7AE6" w:rsidRPr="007A02A4">
        <w:rPr>
          <w:rFonts w:ascii="Arial" w:hAnsi="Arial" w:cs="Arial"/>
          <w:sz w:val="22"/>
          <w:szCs w:val="22"/>
          <w:u w:val="single"/>
        </w:rPr>
        <w:t xml:space="preserve">puestos </w:t>
      </w:r>
    </w:p>
    <w:p w14:paraId="2E345142" w14:textId="77777777" w:rsidR="000002D4" w:rsidRPr="00272A5B" w:rsidRDefault="000002D4" w:rsidP="000002D4">
      <w:pPr>
        <w:spacing w:line="360" w:lineRule="auto"/>
        <w:ind w:left="1080"/>
        <w:rPr>
          <w:rFonts w:ascii="Century Gothic" w:hAnsi="Century Gothic" w:cs="Arial"/>
          <w:sz w:val="22"/>
          <w:szCs w:val="22"/>
        </w:rPr>
      </w:pPr>
    </w:p>
    <w:p w14:paraId="281E0E0B" w14:textId="3AA81D5C" w:rsidR="000002D4" w:rsidRPr="00272A5B" w:rsidRDefault="00E321E9" w:rsidP="005072F0">
      <w:pPr>
        <w:spacing w:line="360" w:lineRule="auto"/>
        <w:jc w:val="center"/>
        <w:rPr>
          <w:rFonts w:ascii="Century Gothic" w:hAnsi="Century Gothic" w:cs="Arial"/>
          <w:sz w:val="22"/>
          <w:szCs w:val="22"/>
        </w:rPr>
      </w:pPr>
      <w:r w:rsidRPr="00E321E9">
        <w:rPr>
          <w:noProof/>
        </w:rPr>
        <w:drawing>
          <wp:inline distT="0" distB="0" distL="0" distR="0" wp14:anchorId="08AD296A" wp14:editId="15EEE638">
            <wp:extent cx="7110095" cy="7554595"/>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0095" cy="7554595"/>
                    </a:xfrm>
                    <a:prstGeom prst="rect">
                      <a:avLst/>
                    </a:prstGeom>
                    <a:noFill/>
                    <a:ln>
                      <a:noFill/>
                    </a:ln>
                  </pic:spPr>
                </pic:pic>
              </a:graphicData>
            </a:graphic>
          </wp:inline>
        </w:drawing>
      </w:r>
    </w:p>
    <w:p w14:paraId="6D8C4CA1" w14:textId="77777777" w:rsidR="000002D4" w:rsidRDefault="000002D4" w:rsidP="000002D4">
      <w:pPr>
        <w:spacing w:line="360" w:lineRule="auto"/>
        <w:ind w:left="1080"/>
        <w:rPr>
          <w:rFonts w:ascii="Century Gothic" w:hAnsi="Century Gothic" w:cs="Arial"/>
          <w:sz w:val="22"/>
          <w:szCs w:val="22"/>
        </w:rPr>
      </w:pPr>
    </w:p>
    <w:p w14:paraId="4B695D2B" w14:textId="31E9A59D" w:rsidR="00E321E9" w:rsidRDefault="00E321E9">
      <w:pPr>
        <w:rPr>
          <w:rFonts w:ascii="Century Gothic" w:hAnsi="Century Gothic" w:cs="Arial"/>
          <w:sz w:val="18"/>
          <w:szCs w:val="18"/>
        </w:rPr>
      </w:pPr>
      <w:r>
        <w:rPr>
          <w:rFonts w:ascii="Century Gothic" w:hAnsi="Century Gothic" w:cs="Arial"/>
          <w:sz w:val="18"/>
          <w:szCs w:val="18"/>
        </w:rPr>
        <w:br w:type="page"/>
      </w:r>
    </w:p>
    <w:p w14:paraId="6B834476" w14:textId="77777777" w:rsidR="00483B4F" w:rsidRDefault="00483B4F" w:rsidP="000002D4">
      <w:pPr>
        <w:spacing w:line="360" w:lineRule="auto"/>
        <w:ind w:left="1080"/>
        <w:rPr>
          <w:rFonts w:ascii="Century Gothic" w:hAnsi="Century Gothic" w:cs="Arial"/>
          <w:sz w:val="18"/>
          <w:szCs w:val="18"/>
        </w:rPr>
      </w:pPr>
    </w:p>
    <w:p w14:paraId="232D585D" w14:textId="77777777" w:rsidR="00E321E9" w:rsidRDefault="00E321E9">
      <w:pPr>
        <w:rPr>
          <w:rFonts w:ascii="Arial" w:hAnsi="Arial" w:cs="Arial"/>
          <w:sz w:val="22"/>
          <w:szCs w:val="22"/>
        </w:rPr>
      </w:pPr>
    </w:p>
    <w:p w14:paraId="2AC71126" w14:textId="7EA7603D" w:rsidR="00E321E9" w:rsidRDefault="00E321E9">
      <w:pPr>
        <w:rPr>
          <w:rFonts w:ascii="Arial" w:hAnsi="Arial" w:cs="Arial"/>
          <w:sz w:val="22"/>
          <w:szCs w:val="22"/>
        </w:rPr>
      </w:pPr>
      <w:r w:rsidRPr="00E321E9">
        <w:rPr>
          <w:noProof/>
        </w:rPr>
        <w:drawing>
          <wp:inline distT="0" distB="0" distL="0" distR="0" wp14:anchorId="3727055B" wp14:editId="16EA0095">
            <wp:extent cx="7110095" cy="76098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0095" cy="7609840"/>
                    </a:xfrm>
                    <a:prstGeom prst="rect">
                      <a:avLst/>
                    </a:prstGeom>
                    <a:noFill/>
                    <a:ln>
                      <a:noFill/>
                    </a:ln>
                  </pic:spPr>
                </pic:pic>
              </a:graphicData>
            </a:graphic>
          </wp:inline>
        </w:drawing>
      </w:r>
    </w:p>
    <w:p w14:paraId="4B33A892" w14:textId="1DA3AA40" w:rsidR="00E321E9" w:rsidRDefault="00E321E9">
      <w:pPr>
        <w:rPr>
          <w:rFonts w:ascii="Arial" w:hAnsi="Arial" w:cs="Arial"/>
          <w:sz w:val="22"/>
          <w:szCs w:val="22"/>
        </w:rPr>
      </w:pPr>
      <w:r>
        <w:rPr>
          <w:rFonts w:ascii="Arial" w:hAnsi="Arial" w:cs="Arial"/>
          <w:sz w:val="22"/>
          <w:szCs w:val="22"/>
        </w:rPr>
        <w:br w:type="page"/>
      </w:r>
    </w:p>
    <w:p w14:paraId="6AE3C2DE" w14:textId="3A5B21C9" w:rsidR="00095D0D" w:rsidRPr="007A02A4" w:rsidRDefault="00095D0D" w:rsidP="007A02A4">
      <w:pPr>
        <w:pStyle w:val="Prrafodelista"/>
        <w:numPr>
          <w:ilvl w:val="1"/>
          <w:numId w:val="9"/>
        </w:numPr>
        <w:spacing w:line="360" w:lineRule="auto"/>
        <w:ind w:left="851"/>
        <w:rPr>
          <w:rFonts w:ascii="Arial" w:hAnsi="Arial" w:cs="Arial"/>
          <w:sz w:val="22"/>
          <w:szCs w:val="22"/>
          <w:u w:val="single"/>
        </w:rPr>
      </w:pPr>
      <w:r w:rsidRPr="007A02A4">
        <w:rPr>
          <w:rFonts w:ascii="Arial" w:hAnsi="Arial" w:cs="Arial"/>
          <w:sz w:val="22"/>
          <w:szCs w:val="22"/>
          <w:u w:val="single"/>
        </w:rPr>
        <w:lastRenderedPageBreak/>
        <w:t>Descrip</w:t>
      </w:r>
      <w:r w:rsidR="00DA605B">
        <w:rPr>
          <w:rFonts w:ascii="Arial" w:hAnsi="Arial" w:cs="Arial"/>
          <w:sz w:val="22"/>
          <w:szCs w:val="22"/>
          <w:u w:val="single"/>
        </w:rPr>
        <w:t>ciones</w:t>
      </w:r>
      <w:r w:rsidRPr="007A02A4">
        <w:rPr>
          <w:rFonts w:ascii="Arial" w:hAnsi="Arial" w:cs="Arial"/>
          <w:sz w:val="22"/>
          <w:szCs w:val="22"/>
          <w:u w:val="single"/>
        </w:rPr>
        <w:t xml:space="preserve"> de </w:t>
      </w:r>
      <w:r w:rsidR="000C7AE6" w:rsidRPr="007A02A4">
        <w:rPr>
          <w:rFonts w:ascii="Arial" w:hAnsi="Arial" w:cs="Arial"/>
          <w:sz w:val="22"/>
          <w:szCs w:val="22"/>
          <w:u w:val="single"/>
        </w:rPr>
        <w:t>puestos</w:t>
      </w:r>
    </w:p>
    <w:p w14:paraId="04C941A7" w14:textId="6D087517" w:rsidR="004E58FD" w:rsidRPr="00D65D27" w:rsidRDefault="004E58FD"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Director General de Currículo</w:t>
      </w:r>
    </w:p>
    <w:p w14:paraId="1116D815" w14:textId="121E4CB2" w:rsidR="004E58FD" w:rsidRPr="00D65D27" w:rsidRDefault="004E58FD"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 </w:t>
      </w:r>
      <w:r w:rsidR="00F15904">
        <w:rPr>
          <w:rFonts w:ascii="Arial" w:hAnsi="Arial" w:cs="Arial"/>
          <w:sz w:val="22"/>
          <w:szCs w:val="22"/>
        </w:rPr>
        <w:t>D</w:t>
      </w:r>
      <w:r w:rsidR="008050A0" w:rsidRPr="00D65D27">
        <w:rPr>
          <w:rFonts w:ascii="Arial" w:hAnsi="Arial" w:cs="Arial"/>
          <w:sz w:val="22"/>
          <w:szCs w:val="22"/>
        </w:rPr>
        <w:t>irección</w:t>
      </w:r>
    </w:p>
    <w:p w14:paraId="45D4C504" w14:textId="1FB8FDE5" w:rsidR="00A70A2E" w:rsidRPr="00D65D27" w:rsidRDefault="00A70A2E"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w:t>
      </w:r>
      <w:r w:rsidR="00F15904">
        <w:rPr>
          <w:rFonts w:ascii="Arial" w:hAnsi="Arial" w:cs="Arial"/>
          <w:sz w:val="22"/>
          <w:szCs w:val="22"/>
        </w:rPr>
        <w:t>A</w:t>
      </w:r>
      <w:r w:rsidR="008050A0" w:rsidRPr="00D65D27">
        <w:rPr>
          <w:rFonts w:ascii="Arial" w:hAnsi="Arial" w:cs="Arial"/>
          <w:sz w:val="22"/>
          <w:szCs w:val="22"/>
        </w:rPr>
        <w:t>dministrativa encargada de recepción</w:t>
      </w:r>
    </w:p>
    <w:p w14:paraId="7EA7FC95" w14:textId="7FC92579" w:rsidR="000227D9" w:rsidRPr="00D65D27" w:rsidRDefault="00F15904" w:rsidP="007A02A4">
      <w:pPr>
        <w:pStyle w:val="Prrafodelista"/>
        <w:numPr>
          <w:ilvl w:val="3"/>
          <w:numId w:val="12"/>
        </w:numPr>
        <w:spacing w:line="276" w:lineRule="auto"/>
        <w:ind w:left="1701"/>
        <w:rPr>
          <w:rFonts w:ascii="Arial" w:hAnsi="Arial" w:cs="Arial"/>
          <w:sz w:val="22"/>
          <w:szCs w:val="22"/>
        </w:rPr>
      </w:pPr>
      <w:r>
        <w:rPr>
          <w:rFonts w:ascii="Arial" w:hAnsi="Arial" w:cs="Arial"/>
          <w:sz w:val="22"/>
          <w:szCs w:val="22"/>
        </w:rPr>
        <w:t>Especialista</w:t>
      </w:r>
      <w:r w:rsidR="00A67E50" w:rsidRPr="00D65D27">
        <w:rPr>
          <w:rFonts w:ascii="Arial" w:hAnsi="Arial" w:cs="Arial"/>
          <w:sz w:val="22"/>
          <w:szCs w:val="22"/>
        </w:rPr>
        <w:t xml:space="preserve"> en </w:t>
      </w:r>
      <w:r>
        <w:rPr>
          <w:rFonts w:ascii="Arial" w:hAnsi="Arial" w:cs="Arial"/>
          <w:sz w:val="22"/>
          <w:szCs w:val="22"/>
        </w:rPr>
        <w:t>P</w:t>
      </w:r>
      <w:r w:rsidR="00A67E50" w:rsidRPr="00D65D27">
        <w:rPr>
          <w:rFonts w:ascii="Arial" w:hAnsi="Arial" w:cs="Arial"/>
          <w:sz w:val="22"/>
          <w:szCs w:val="22"/>
        </w:rPr>
        <w:t xml:space="preserve">resupuesto e </w:t>
      </w:r>
      <w:r>
        <w:rPr>
          <w:rFonts w:ascii="Arial" w:hAnsi="Arial" w:cs="Arial"/>
          <w:sz w:val="22"/>
          <w:szCs w:val="22"/>
        </w:rPr>
        <w:t>I</w:t>
      </w:r>
      <w:r w:rsidR="00A67E50" w:rsidRPr="00D65D27">
        <w:rPr>
          <w:rFonts w:ascii="Arial" w:hAnsi="Arial" w:cs="Arial"/>
          <w:sz w:val="22"/>
          <w:szCs w:val="22"/>
        </w:rPr>
        <w:t>nventario</w:t>
      </w:r>
    </w:p>
    <w:p w14:paraId="0F0B5E57"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Subdirector de Evaluación Curricular</w:t>
      </w:r>
    </w:p>
    <w:p w14:paraId="422EF97C" w14:textId="01B9AE8D"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Asistente de Evaluación Curricular</w:t>
      </w:r>
    </w:p>
    <w:p w14:paraId="1F25E7A2" w14:textId="50FE268C"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Especialista en Planificación </w:t>
      </w:r>
    </w:p>
    <w:p w14:paraId="0C3406AD" w14:textId="3D90AA29"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Evaluación Curricular</w:t>
      </w:r>
    </w:p>
    <w:p w14:paraId="42F0BFA3" w14:textId="07A82229"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del </w:t>
      </w:r>
      <w:r w:rsidR="008050A0" w:rsidRPr="00D65D27">
        <w:rPr>
          <w:rFonts w:ascii="Arial" w:hAnsi="Arial" w:cs="Arial"/>
          <w:sz w:val="22"/>
          <w:szCs w:val="22"/>
        </w:rPr>
        <w:t xml:space="preserve">departamento </w:t>
      </w:r>
      <w:r w:rsidRPr="00D65D27">
        <w:rPr>
          <w:rFonts w:ascii="Arial" w:hAnsi="Arial" w:cs="Arial"/>
          <w:sz w:val="22"/>
          <w:szCs w:val="22"/>
        </w:rPr>
        <w:t>de Evaluación Curricular</w:t>
      </w:r>
    </w:p>
    <w:p w14:paraId="28F4B12C" w14:textId="4228C66C" w:rsidR="00D65D27" w:rsidRPr="000B45A6" w:rsidRDefault="00D65D27" w:rsidP="007A02A4">
      <w:pPr>
        <w:pStyle w:val="Prrafodelista"/>
        <w:numPr>
          <w:ilvl w:val="3"/>
          <w:numId w:val="12"/>
        </w:numPr>
        <w:spacing w:line="276" w:lineRule="auto"/>
        <w:ind w:left="1701"/>
        <w:rPr>
          <w:rFonts w:ascii="Arial" w:hAnsi="Arial" w:cs="Arial"/>
          <w:sz w:val="22"/>
          <w:szCs w:val="22"/>
        </w:rPr>
      </w:pPr>
      <w:r w:rsidRPr="000B45A6">
        <w:rPr>
          <w:rFonts w:ascii="Arial" w:hAnsi="Arial" w:cs="Arial"/>
          <w:sz w:val="22"/>
          <w:szCs w:val="22"/>
        </w:rPr>
        <w:t xml:space="preserve">Jefe del </w:t>
      </w:r>
      <w:r w:rsidR="008050A0" w:rsidRPr="000B45A6">
        <w:rPr>
          <w:rFonts w:ascii="Arial" w:hAnsi="Arial" w:cs="Arial"/>
          <w:sz w:val="22"/>
          <w:szCs w:val="22"/>
        </w:rPr>
        <w:t xml:space="preserve">departamento </w:t>
      </w:r>
      <w:r w:rsidRPr="000B45A6">
        <w:rPr>
          <w:rFonts w:ascii="Arial" w:hAnsi="Arial" w:cs="Arial"/>
          <w:sz w:val="22"/>
          <w:szCs w:val="22"/>
        </w:rPr>
        <w:t>de Estándares Educativos</w:t>
      </w:r>
    </w:p>
    <w:p w14:paraId="4E3DC079" w14:textId="3B69CAB0"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Atención Modalidades Educativas Especiales</w:t>
      </w:r>
    </w:p>
    <w:p w14:paraId="320DB37B"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Subdirector de Diseño y Desarrollo Curricular</w:t>
      </w:r>
    </w:p>
    <w:p w14:paraId="52AB4123" w14:textId="438CAF85"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Asistente de Diseño y Desarrollo Curricular</w:t>
      </w:r>
    </w:p>
    <w:p w14:paraId="0EEEB22F" w14:textId="4A351F2F"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Especialista en </w:t>
      </w:r>
      <w:r w:rsidR="00F15904">
        <w:rPr>
          <w:rFonts w:ascii="Arial" w:hAnsi="Arial" w:cs="Arial"/>
          <w:sz w:val="22"/>
          <w:szCs w:val="22"/>
        </w:rPr>
        <w:t>D</w:t>
      </w:r>
      <w:r w:rsidR="008050A0" w:rsidRPr="00D65D27">
        <w:rPr>
          <w:rFonts w:ascii="Arial" w:hAnsi="Arial" w:cs="Arial"/>
          <w:sz w:val="22"/>
          <w:szCs w:val="22"/>
        </w:rPr>
        <w:t xml:space="preserve">iseño </w:t>
      </w:r>
      <w:r w:rsidRPr="00D65D27">
        <w:rPr>
          <w:rFonts w:ascii="Arial" w:hAnsi="Arial" w:cs="Arial"/>
          <w:sz w:val="22"/>
          <w:szCs w:val="22"/>
        </w:rPr>
        <w:t xml:space="preserve">de </w:t>
      </w:r>
      <w:r w:rsidR="00F15904">
        <w:rPr>
          <w:rFonts w:ascii="Arial" w:hAnsi="Arial" w:cs="Arial"/>
          <w:sz w:val="22"/>
          <w:szCs w:val="22"/>
        </w:rPr>
        <w:t>M</w:t>
      </w:r>
      <w:r w:rsidRPr="00D65D27">
        <w:rPr>
          <w:rFonts w:ascii="Arial" w:hAnsi="Arial" w:cs="Arial"/>
          <w:sz w:val="22"/>
          <w:szCs w:val="22"/>
        </w:rPr>
        <w:t xml:space="preserve">ateriales </w:t>
      </w:r>
      <w:r w:rsidR="00F15904">
        <w:rPr>
          <w:rFonts w:ascii="Arial" w:hAnsi="Arial" w:cs="Arial"/>
          <w:sz w:val="22"/>
          <w:szCs w:val="22"/>
        </w:rPr>
        <w:t>E</w:t>
      </w:r>
      <w:r w:rsidRPr="00D65D27">
        <w:rPr>
          <w:rFonts w:ascii="Arial" w:hAnsi="Arial" w:cs="Arial"/>
          <w:sz w:val="22"/>
          <w:szCs w:val="22"/>
        </w:rPr>
        <w:t>ducativos</w:t>
      </w:r>
    </w:p>
    <w:p w14:paraId="76368013" w14:textId="71DD9C24"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Nivel Inicial y Preprimaria</w:t>
      </w:r>
    </w:p>
    <w:p w14:paraId="23DC524A" w14:textId="645422E8"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del </w:t>
      </w:r>
      <w:r w:rsidR="008050A0" w:rsidRPr="00D65D27">
        <w:rPr>
          <w:rFonts w:ascii="Arial" w:hAnsi="Arial" w:cs="Arial"/>
          <w:sz w:val="22"/>
          <w:szCs w:val="22"/>
        </w:rPr>
        <w:t xml:space="preserve">departamento </w:t>
      </w:r>
      <w:r w:rsidRPr="00D65D27">
        <w:rPr>
          <w:rFonts w:ascii="Arial" w:hAnsi="Arial" w:cs="Arial"/>
          <w:sz w:val="22"/>
          <w:szCs w:val="22"/>
        </w:rPr>
        <w:t>de Nivel Inicial y Preprimaria</w:t>
      </w:r>
    </w:p>
    <w:p w14:paraId="564D9E4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Atención a Necesidades Educativas Especiales</w:t>
      </w:r>
    </w:p>
    <w:p w14:paraId="7ABCCE05"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especialista en Comunicación y Lenguaje </w:t>
      </w:r>
    </w:p>
    <w:p w14:paraId="38388EAD"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Comunicación y Lenguaje Idiomas Nacionales.</w:t>
      </w:r>
    </w:p>
    <w:p w14:paraId="6CC65C3C"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Medio Social y Natural</w:t>
      </w:r>
    </w:p>
    <w:p w14:paraId="10CD5E63"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Destrezas de Aprendizaje</w:t>
      </w:r>
    </w:p>
    <w:p w14:paraId="31AAC7B8"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Educación Artística</w:t>
      </w:r>
    </w:p>
    <w:p w14:paraId="7FBCA9D1" w14:textId="19EBEE1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Nivel Primario</w:t>
      </w:r>
    </w:p>
    <w:p w14:paraId="03CBBE2D" w14:textId="4ADE0481"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 xml:space="preserve">en Comunicación y Lenguaje </w:t>
      </w:r>
    </w:p>
    <w:p w14:paraId="3A4B7294" w14:textId="6C336B11"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Matemáticas</w:t>
      </w:r>
    </w:p>
    <w:p w14:paraId="7B777460" w14:textId="7A6F0205"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Ciencias Naturales</w:t>
      </w:r>
    </w:p>
    <w:p w14:paraId="30B87432" w14:textId="0A9121C6"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Ciencias Sociales y Formación Ciudadana</w:t>
      </w:r>
    </w:p>
    <w:p w14:paraId="2F4E7C9B" w14:textId="561B5A3C"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Educación Artística</w:t>
      </w:r>
    </w:p>
    <w:p w14:paraId="710F02FF" w14:textId="2329410B"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Educación Física</w:t>
      </w:r>
    </w:p>
    <w:p w14:paraId="67F2F5C8" w14:textId="2384283F"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Tecnologías de la Información y Comunicación</w:t>
      </w:r>
    </w:p>
    <w:p w14:paraId="6ECBF150" w14:textId="0B38D3CB"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de Nivel Medio, Ciclo Básico</w:t>
      </w:r>
    </w:p>
    <w:p w14:paraId="20F58D57" w14:textId="0B4FE05B"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 xml:space="preserve">en Comunicación y Lenguaje Idiomas Nacionales </w:t>
      </w:r>
    </w:p>
    <w:p w14:paraId="073BFF14"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Comunicación y Lenguaje Idioma Extranjero</w:t>
      </w:r>
    </w:p>
    <w:p w14:paraId="23B545C9"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Matemáticas</w:t>
      </w:r>
    </w:p>
    <w:p w14:paraId="7C42E73D"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Ciencias Naturales y Tecnología</w:t>
      </w:r>
    </w:p>
    <w:p w14:paraId="2DAE0A58"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Ciencias Sociales y Formación Ciudadana</w:t>
      </w:r>
    </w:p>
    <w:p w14:paraId="08CF9D2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Educación Artística</w:t>
      </w:r>
    </w:p>
    <w:p w14:paraId="1FCB8F39" w14:textId="638BB5E5"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Jefe del </w:t>
      </w:r>
      <w:r w:rsidR="008050A0" w:rsidRPr="00D65D27">
        <w:rPr>
          <w:rFonts w:ascii="Arial" w:hAnsi="Arial" w:cs="Arial"/>
          <w:sz w:val="22"/>
          <w:szCs w:val="22"/>
        </w:rPr>
        <w:t xml:space="preserve">departamento </w:t>
      </w:r>
      <w:r w:rsidRPr="00D65D27">
        <w:rPr>
          <w:rFonts w:ascii="Arial" w:hAnsi="Arial" w:cs="Arial"/>
          <w:sz w:val="22"/>
          <w:szCs w:val="22"/>
        </w:rPr>
        <w:t xml:space="preserve">de Nivel Medio, Ciclo Diversificado </w:t>
      </w:r>
    </w:p>
    <w:p w14:paraId="5F4232D4" w14:textId="47C9997E"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Asistente de </w:t>
      </w:r>
      <w:r w:rsidR="008050A0" w:rsidRPr="00D65D27">
        <w:rPr>
          <w:rFonts w:ascii="Arial" w:hAnsi="Arial" w:cs="Arial"/>
          <w:sz w:val="22"/>
          <w:szCs w:val="22"/>
        </w:rPr>
        <w:t>departamento</w:t>
      </w:r>
      <w:r w:rsidR="008050A0">
        <w:rPr>
          <w:rFonts w:ascii="Arial" w:hAnsi="Arial" w:cs="Arial"/>
          <w:sz w:val="22"/>
          <w:szCs w:val="22"/>
        </w:rPr>
        <w:t xml:space="preserve"> </w:t>
      </w:r>
      <w:r w:rsidR="008050A0" w:rsidRPr="00D65D27">
        <w:rPr>
          <w:rFonts w:ascii="Arial" w:hAnsi="Arial" w:cs="Arial"/>
          <w:sz w:val="22"/>
          <w:szCs w:val="22"/>
        </w:rPr>
        <w:t xml:space="preserve">de Nivel Medio, Ciclo Diversificado </w:t>
      </w:r>
    </w:p>
    <w:p w14:paraId="09A4E6E8"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Formación Inicial Docente</w:t>
      </w:r>
    </w:p>
    <w:p w14:paraId="163AF76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Técnico especialista en Bachillerato</w:t>
      </w:r>
    </w:p>
    <w:p w14:paraId="6F30CDFA"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especialista en Administración </w:t>
      </w:r>
    </w:p>
    <w:p w14:paraId="3E5AE130" w14:textId="77777777"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especialista en Formación Técnica Vocacional </w:t>
      </w:r>
    </w:p>
    <w:p w14:paraId="3F7DC189" w14:textId="547B1F4D" w:rsidR="00D65D27" w:rsidRPr="00D65D27"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 xml:space="preserve">en Emprendimiento  </w:t>
      </w:r>
    </w:p>
    <w:p w14:paraId="5CA9CA2B" w14:textId="31CD2A75" w:rsidR="0076238B" w:rsidRPr="007A02A4" w:rsidRDefault="00D65D27" w:rsidP="007A02A4">
      <w:pPr>
        <w:pStyle w:val="Prrafodelista"/>
        <w:numPr>
          <w:ilvl w:val="3"/>
          <w:numId w:val="12"/>
        </w:numPr>
        <w:spacing w:line="276" w:lineRule="auto"/>
        <w:ind w:left="1701"/>
        <w:rPr>
          <w:rFonts w:ascii="Arial" w:hAnsi="Arial" w:cs="Arial"/>
          <w:sz w:val="22"/>
          <w:szCs w:val="22"/>
        </w:rPr>
      </w:pPr>
      <w:r w:rsidRPr="00D65D27">
        <w:rPr>
          <w:rFonts w:ascii="Arial" w:hAnsi="Arial" w:cs="Arial"/>
          <w:sz w:val="22"/>
          <w:szCs w:val="22"/>
        </w:rPr>
        <w:t xml:space="preserve">Técnico </w:t>
      </w:r>
      <w:r w:rsidR="008050A0" w:rsidRPr="00D65D27">
        <w:rPr>
          <w:rFonts w:ascii="Arial" w:hAnsi="Arial" w:cs="Arial"/>
          <w:sz w:val="22"/>
          <w:szCs w:val="22"/>
        </w:rPr>
        <w:t xml:space="preserve">especialista </w:t>
      </w:r>
      <w:r w:rsidRPr="00D65D27">
        <w:rPr>
          <w:rFonts w:ascii="Arial" w:hAnsi="Arial" w:cs="Arial"/>
          <w:sz w:val="22"/>
          <w:szCs w:val="22"/>
        </w:rPr>
        <w:t>en Formación para el Trabajo</w:t>
      </w:r>
    </w:p>
    <w:p w14:paraId="27500050" w14:textId="26E2943C" w:rsidR="002D0CF6" w:rsidRPr="007A02A4" w:rsidRDefault="002D0CF6" w:rsidP="007A02A4">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D32C6" w:rsidRPr="00272A5B" w14:paraId="652DC2E5"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9DF0DB" w14:textId="4A8CDA63" w:rsidR="007D32C6" w:rsidRPr="00272A5B" w:rsidRDefault="0008234C" w:rsidP="00025D5F">
            <w:pPr>
              <w:jc w:val="center"/>
              <w:textAlignment w:val="center"/>
              <w:rPr>
                <w:rFonts w:ascii="Century Gothic" w:hAnsi="Century Gothic" w:cs="Arial"/>
                <w:i w:val="0"/>
                <w:iCs w:val="0"/>
                <w:sz w:val="18"/>
                <w:szCs w:val="18"/>
                <w:lang w:val="es-GT"/>
              </w:rPr>
            </w:pPr>
            <w:r>
              <w:rPr>
                <w:rFonts w:ascii="Century Gothic" w:eastAsia="SimSun" w:hAnsi="Century Gothic" w:cs="Arial"/>
                <w:i w:val="0"/>
                <w:iCs w:val="0"/>
                <w:sz w:val="18"/>
                <w:szCs w:val="18"/>
                <w:lang w:val="es-GT" w:bidi="ar"/>
              </w:rPr>
              <w:t xml:space="preserve">1. </w:t>
            </w:r>
            <w:r w:rsidR="007D32C6" w:rsidRPr="00272A5B">
              <w:rPr>
                <w:rFonts w:ascii="Century Gothic" w:eastAsia="SimSun" w:hAnsi="Century Gothic" w:cs="Arial"/>
                <w:i w:val="0"/>
                <w:iCs w:val="0"/>
                <w:sz w:val="18"/>
                <w:szCs w:val="18"/>
                <w:lang w:val="es-GT" w:bidi="ar"/>
              </w:rPr>
              <w:t>Director General de Currículo</w:t>
            </w:r>
          </w:p>
        </w:tc>
      </w:tr>
      <w:tr w:rsidR="007D32C6" w:rsidRPr="00272A5B" w14:paraId="74F8DBB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79AB405"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7D32C6" w:rsidRPr="00272A5B" w14:paraId="40A663E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A11C24B"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Director Ejecutivo IV</w:t>
            </w:r>
          </w:p>
        </w:tc>
        <w:tc>
          <w:tcPr>
            <w:tcW w:w="2452" w:type="pct"/>
            <w:tcBorders>
              <w:top w:val="single" w:sz="4" w:space="0" w:color="00B0F0"/>
            </w:tcBorders>
            <w:shd w:val="clear" w:color="auto" w:fill="auto"/>
          </w:tcPr>
          <w:p w14:paraId="66575D62" w14:textId="77777777"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N/A</w:t>
            </w:r>
          </w:p>
        </w:tc>
      </w:tr>
      <w:tr w:rsidR="007D32C6" w:rsidRPr="00272A5B" w14:paraId="496D1F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A534C97"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78AE151E"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7D32C6" w:rsidRPr="00272A5B" w14:paraId="73EB332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4D1900"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funcional:  Director General de Currículo</w:t>
            </w:r>
          </w:p>
        </w:tc>
        <w:tc>
          <w:tcPr>
            <w:tcW w:w="2452" w:type="pct"/>
            <w:shd w:val="clear" w:color="auto" w:fill="auto"/>
          </w:tcPr>
          <w:p w14:paraId="7AC508B0" w14:textId="03F6E242"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4E7033" w:rsidRPr="00272A5B">
              <w:rPr>
                <w:rFonts w:ascii="Century Gothic" w:hAnsi="Century Gothic" w:cs="Arial"/>
                <w:sz w:val="18"/>
                <w:szCs w:val="18"/>
                <w:lang w:val="es-GT"/>
              </w:rPr>
              <w:t>01</w:t>
            </w:r>
          </w:p>
        </w:tc>
      </w:tr>
      <w:tr w:rsidR="007D32C6" w:rsidRPr="00272A5B" w14:paraId="629F554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116830A"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Viceministro de Educación </w:t>
            </w:r>
          </w:p>
        </w:tc>
        <w:tc>
          <w:tcPr>
            <w:tcW w:w="2452" w:type="pct"/>
          </w:tcPr>
          <w:p w14:paraId="77ADD3B2" w14:textId="78BF23C7" w:rsidR="007D32C6" w:rsidRPr="000B45A6"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0B45A6">
              <w:rPr>
                <w:rFonts w:ascii="Century Gothic" w:hAnsi="Century Gothic" w:cs="Arial"/>
                <w:sz w:val="18"/>
                <w:szCs w:val="18"/>
                <w:lang w:val="es-GT"/>
              </w:rPr>
              <w:t>Subalternos: Asistente Profesional I</w:t>
            </w:r>
            <w:r w:rsidR="004C798E" w:rsidRPr="000B45A6">
              <w:rPr>
                <w:rFonts w:ascii="Century Gothic" w:hAnsi="Century Gothic" w:cs="Arial"/>
                <w:sz w:val="18"/>
                <w:szCs w:val="18"/>
                <w:lang w:val="es-GT"/>
              </w:rPr>
              <w:t>II</w:t>
            </w:r>
            <w:r w:rsidRPr="000B45A6">
              <w:rPr>
                <w:rFonts w:ascii="Century Gothic" w:hAnsi="Century Gothic" w:cs="Arial"/>
                <w:sz w:val="18"/>
                <w:szCs w:val="18"/>
                <w:lang w:val="es-GT"/>
              </w:rPr>
              <w:t>, Asistente Profesional II, Subdirector Ejecutivo I</w:t>
            </w:r>
            <w:r w:rsidR="00F93E25" w:rsidRPr="000B45A6">
              <w:rPr>
                <w:rFonts w:ascii="Century Gothic" w:hAnsi="Century Gothic" w:cs="Arial"/>
                <w:sz w:val="18"/>
                <w:szCs w:val="18"/>
                <w:lang w:val="es-GT"/>
              </w:rPr>
              <w:t>V</w:t>
            </w:r>
            <w:r w:rsidR="000B45A6">
              <w:rPr>
                <w:rFonts w:ascii="Century Gothic" w:hAnsi="Century Gothic" w:cs="Arial"/>
                <w:sz w:val="18"/>
                <w:szCs w:val="18"/>
                <w:lang w:val="es-GT"/>
              </w:rPr>
              <w:t xml:space="preserve"> (2)</w:t>
            </w:r>
            <w:r w:rsidR="00F93E25" w:rsidRPr="000B45A6">
              <w:rPr>
                <w:rFonts w:ascii="Century Gothic" w:hAnsi="Century Gothic" w:cs="Arial"/>
                <w:sz w:val="18"/>
                <w:szCs w:val="18"/>
                <w:lang w:val="es-GT"/>
              </w:rPr>
              <w:t xml:space="preserve">, Asesor Profesional Especializado </w:t>
            </w:r>
            <w:r w:rsidR="004C798E" w:rsidRPr="000B45A6">
              <w:rPr>
                <w:rFonts w:ascii="Century Gothic" w:hAnsi="Century Gothic" w:cs="Arial"/>
                <w:sz w:val="18"/>
                <w:szCs w:val="18"/>
                <w:lang w:val="es-GT"/>
              </w:rPr>
              <w:t>IV</w:t>
            </w:r>
          </w:p>
        </w:tc>
      </w:tr>
    </w:tbl>
    <w:p w14:paraId="1597DB04" w14:textId="77777777" w:rsidR="007D32C6" w:rsidRPr="00272A5B" w:rsidRDefault="007D32C6" w:rsidP="007D32C6">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D32C6" w:rsidRPr="00272A5B" w14:paraId="60001691"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DB9E7D7"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7D32C6" w:rsidRPr="00272A5B" w14:paraId="248336BF" w14:textId="77777777" w:rsidTr="00964B8D">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5D79CB90" w14:textId="50387F3D" w:rsidR="007D32C6" w:rsidRPr="00272A5B" w:rsidRDefault="007D32C6" w:rsidP="00964B8D">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Administrar los procesos técnicos, administrativos y financieros para el diseño, divulgación y evaluación del Currículo Nacional Base a nivel nacional, regional y local, con el fin de proveer la calidad, la equidad y la pertinencia de los aprendizajes de los estudiantes.</w:t>
            </w:r>
          </w:p>
        </w:tc>
      </w:tr>
      <w:tr w:rsidR="007D32C6" w:rsidRPr="00272A5B" w14:paraId="6F76BD7F"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8D7F249" w14:textId="77777777" w:rsidR="007D32C6" w:rsidRPr="00272A5B" w:rsidRDefault="007D32C6"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7D32C6" w:rsidRPr="00272A5B" w14:paraId="728A03B3"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50AF51" w14:textId="37C14DA2" w:rsidR="007D32C6" w:rsidRPr="00272A5B" w:rsidRDefault="007D32C6">
            <w:pPr>
              <w:pStyle w:val="Encabezado"/>
              <w:widowControl w:val="0"/>
              <w:numPr>
                <w:ilvl w:val="0"/>
                <w:numId w:val="22"/>
              </w:numPr>
              <w:tabs>
                <w:tab w:val="clear" w:pos="4252"/>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Formular, divulgar y actualizar el Currículo Nacional Base -CNB- y los lineamientos para alcanzar las competencias en las áreas obligatorias y fundamentales del conocimiento respecto a la educación escolar, en las diferentes modalidades y según los niveles que determinan la ley y los reglamentos vigentes.</w:t>
            </w:r>
          </w:p>
          <w:p w14:paraId="67628BC4"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Establecer los lineamientos generales de procesos, modalidades, metodología y otros componentes curriculares. </w:t>
            </w:r>
          </w:p>
          <w:p w14:paraId="4A98DA22"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Acompañar técnicamente y evaluar los procesos de diseño y desarrollo curricular nacional, regional y local.</w:t>
            </w:r>
          </w:p>
          <w:p w14:paraId="64F534D3"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Evaluar los procesos de diseño y desarrollo curricular en los niveles de planificación curricular siendo estos: nacional, regional y local.</w:t>
            </w:r>
          </w:p>
          <w:p w14:paraId="2DF860C4"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los lineamientos y mecanismos de diseño, desarrollo y evaluación curricular que se emiten en el Sistema Educativo Nacional.</w:t>
            </w:r>
          </w:p>
          <w:p w14:paraId="2CA4F813"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los estándares educativos, a fin de alcanzar los niveles de aprendizaje esperados en los diferentes niveles educativos.</w:t>
            </w:r>
          </w:p>
          <w:p w14:paraId="4FCDC592" w14:textId="4906A878"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Analizar y recomendar las acciones que el Despacho Superior o Vicedespachos priorizan </w:t>
            </w:r>
            <w:r w:rsidR="00195C93" w:rsidRPr="00272A5B">
              <w:rPr>
                <w:rFonts w:ascii="Century Gothic" w:hAnsi="Century Gothic" w:cs="Arial"/>
                <w:i w:val="0"/>
                <w:iCs w:val="0"/>
                <w:sz w:val="18"/>
                <w:szCs w:val="18"/>
                <w:lang w:val="es-GT" w:bidi="ar"/>
              </w:rPr>
              <w:t>en relación c</w:t>
            </w:r>
            <w:r w:rsidR="00195C93" w:rsidRPr="00272A5B">
              <w:rPr>
                <w:rFonts w:ascii="Century Gothic" w:hAnsi="Century Gothic" w:cs="Arial"/>
                <w:sz w:val="18"/>
                <w:szCs w:val="18"/>
                <w:lang w:val="es-GT" w:bidi="ar"/>
              </w:rPr>
              <w:t>on</w:t>
            </w:r>
            <w:r w:rsidRPr="00272A5B">
              <w:rPr>
                <w:rFonts w:ascii="Century Gothic" w:hAnsi="Century Gothic" w:cs="Arial"/>
                <w:i w:val="0"/>
                <w:iCs w:val="0"/>
                <w:sz w:val="18"/>
                <w:szCs w:val="18"/>
                <w:lang w:val="es-GT" w:bidi="ar"/>
              </w:rPr>
              <w:t xml:space="preserve"> lo curricular por medio de la participación en las Comisiones de Desarrollo Curricular integradas por las unidades designadas por las Autoridades Superiores del MINEDUC, con el propósito de revisar y aprobar el currículo en todos los niveles del Sistema Educativo Nacional.</w:t>
            </w:r>
          </w:p>
          <w:p w14:paraId="2421559F"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los lineamientos curriculares, que se aplican en las Direcciones Departamentales de Educación.</w:t>
            </w:r>
          </w:p>
          <w:p w14:paraId="2DDE7799"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la temática y metodología para el desarrollo de las capacitaciones relacionadas con los lineamientos curriculares.</w:t>
            </w:r>
          </w:p>
          <w:p w14:paraId="4A9F0352"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los lineamientos generales para la elaboración de materiales curriculares, en seguimiento del currículo definido.</w:t>
            </w:r>
          </w:p>
          <w:p w14:paraId="514F395B" w14:textId="6BF5CFF9"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Representar a las </w:t>
            </w:r>
            <w:r w:rsidR="00964B8D" w:rsidRPr="00272A5B">
              <w:rPr>
                <w:rFonts w:ascii="Century Gothic" w:hAnsi="Century Gothic" w:cs="Arial"/>
                <w:i w:val="0"/>
                <w:iCs w:val="0"/>
                <w:sz w:val="18"/>
                <w:szCs w:val="18"/>
                <w:lang w:val="es-GT" w:bidi="ar"/>
              </w:rPr>
              <w:t xml:space="preserve">autoridades superiores </w:t>
            </w:r>
            <w:r w:rsidRPr="00272A5B">
              <w:rPr>
                <w:rFonts w:ascii="Century Gothic" w:hAnsi="Century Gothic" w:cs="Arial"/>
                <w:i w:val="0"/>
                <w:iCs w:val="0"/>
                <w:sz w:val="18"/>
                <w:szCs w:val="18"/>
                <w:lang w:val="es-GT" w:bidi="ar"/>
              </w:rPr>
              <w:t>en eventos programados fuera del MINEDUC.</w:t>
            </w:r>
          </w:p>
          <w:p w14:paraId="6758265B"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documentos de apoyo curricular para todos los niveles del Sistema Educativo Nacional.</w:t>
            </w:r>
          </w:p>
          <w:p w14:paraId="3BC46A25" w14:textId="72C29B10"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w:t>
            </w:r>
            <w:r w:rsidR="00D75B5F" w:rsidRPr="00272A5B">
              <w:rPr>
                <w:rFonts w:ascii="Century Gothic" w:hAnsi="Century Gothic" w:cs="Arial"/>
                <w:i w:val="0"/>
                <w:iCs w:val="0"/>
                <w:sz w:val="18"/>
                <w:szCs w:val="18"/>
                <w:lang w:val="es-GT" w:bidi="ar"/>
              </w:rPr>
              <w:t>ar</w:t>
            </w:r>
            <w:r w:rsidRPr="00272A5B">
              <w:rPr>
                <w:rFonts w:ascii="Century Gothic" w:hAnsi="Century Gothic" w:cs="Arial"/>
                <w:i w:val="0"/>
                <w:iCs w:val="0"/>
                <w:sz w:val="18"/>
                <w:szCs w:val="18"/>
                <w:lang w:val="es-GT" w:bidi="ar"/>
              </w:rPr>
              <w:t xml:space="preserve"> y asigna</w:t>
            </w:r>
            <w:r w:rsidR="00D75B5F" w:rsidRPr="00272A5B">
              <w:rPr>
                <w:rFonts w:ascii="Century Gothic" w:hAnsi="Century Gothic" w:cs="Arial"/>
                <w:i w:val="0"/>
                <w:iCs w:val="0"/>
                <w:sz w:val="18"/>
                <w:szCs w:val="18"/>
                <w:lang w:val="es-GT" w:bidi="ar"/>
              </w:rPr>
              <w:t>r</w:t>
            </w:r>
            <w:r w:rsidRPr="00272A5B">
              <w:rPr>
                <w:rFonts w:ascii="Century Gothic" w:hAnsi="Century Gothic" w:cs="Arial"/>
                <w:i w:val="0"/>
                <w:iCs w:val="0"/>
                <w:sz w:val="18"/>
                <w:szCs w:val="18"/>
                <w:lang w:val="es-GT" w:bidi="ar"/>
              </w:rPr>
              <w:t xml:space="preserve"> procesos a Subdirectores y jefes de departamento.</w:t>
            </w:r>
          </w:p>
          <w:p w14:paraId="7928D54B" w14:textId="0F6B314F"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Aprobar formularios de permisos, vacaciones,</w:t>
            </w:r>
            <w:r w:rsidR="00D75B5F" w:rsidRPr="00272A5B">
              <w:rPr>
                <w:rFonts w:ascii="Century Gothic" w:hAnsi="Century Gothic" w:cs="Arial"/>
                <w:i w:val="0"/>
                <w:iCs w:val="0"/>
                <w:sz w:val="18"/>
                <w:szCs w:val="18"/>
                <w:lang w:val="es-GT" w:bidi="ar"/>
              </w:rPr>
              <w:t xml:space="preserve"> citas al</w:t>
            </w:r>
            <w:r w:rsidRPr="00272A5B">
              <w:rPr>
                <w:rFonts w:ascii="Century Gothic" w:hAnsi="Century Gothic" w:cs="Arial"/>
                <w:i w:val="0"/>
                <w:iCs w:val="0"/>
                <w:sz w:val="18"/>
                <w:szCs w:val="18"/>
                <w:lang w:val="es-GT" w:bidi="ar"/>
              </w:rPr>
              <w:t xml:space="preserve"> IGSS</w:t>
            </w:r>
            <w:r w:rsidR="00D75B5F" w:rsidRPr="00272A5B">
              <w:rPr>
                <w:rFonts w:ascii="Century Gothic" w:hAnsi="Century Gothic" w:cs="Arial"/>
                <w:i w:val="0"/>
                <w:iCs w:val="0"/>
                <w:sz w:val="18"/>
                <w:szCs w:val="18"/>
                <w:lang w:val="es-GT" w:bidi="ar"/>
              </w:rPr>
              <w:t>, comisiones</w:t>
            </w:r>
            <w:r w:rsidRPr="00272A5B">
              <w:rPr>
                <w:rFonts w:ascii="Century Gothic" w:hAnsi="Century Gothic" w:cs="Arial"/>
                <w:i w:val="0"/>
                <w:iCs w:val="0"/>
                <w:sz w:val="18"/>
                <w:szCs w:val="18"/>
                <w:lang w:val="es-GT" w:bidi="ar"/>
              </w:rPr>
              <w:t xml:space="preserve"> y otros del personal que conforma la DIGECUR.</w:t>
            </w:r>
          </w:p>
          <w:p w14:paraId="2E8BA5DE" w14:textId="3C5DF7DC"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An</w:t>
            </w:r>
            <w:r w:rsidR="00D75B5F" w:rsidRPr="00272A5B">
              <w:rPr>
                <w:rFonts w:ascii="Century Gothic" w:hAnsi="Century Gothic" w:cs="Arial"/>
                <w:i w:val="0"/>
                <w:iCs w:val="0"/>
                <w:sz w:val="18"/>
                <w:szCs w:val="18"/>
                <w:lang w:val="es-GT" w:bidi="ar"/>
              </w:rPr>
              <w:t>a</w:t>
            </w:r>
            <w:r w:rsidRPr="00272A5B">
              <w:rPr>
                <w:rFonts w:ascii="Century Gothic" w:hAnsi="Century Gothic" w:cs="Arial"/>
                <w:i w:val="0"/>
                <w:iCs w:val="0"/>
                <w:sz w:val="18"/>
                <w:szCs w:val="18"/>
                <w:lang w:val="es-GT" w:bidi="ar"/>
              </w:rPr>
              <w:t>li</w:t>
            </w:r>
            <w:r w:rsidR="00D75B5F" w:rsidRPr="00272A5B">
              <w:rPr>
                <w:rFonts w:ascii="Century Gothic" w:hAnsi="Century Gothic" w:cs="Arial"/>
                <w:i w:val="0"/>
                <w:iCs w:val="0"/>
                <w:sz w:val="18"/>
                <w:szCs w:val="18"/>
                <w:lang w:val="es-GT" w:bidi="ar"/>
              </w:rPr>
              <w:t>zar</w:t>
            </w:r>
            <w:r w:rsidRPr="00272A5B">
              <w:rPr>
                <w:rFonts w:ascii="Century Gothic" w:hAnsi="Century Gothic" w:cs="Arial"/>
                <w:i w:val="0"/>
                <w:iCs w:val="0"/>
                <w:sz w:val="18"/>
                <w:szCs w:val="18"/>
                <w:lang w:val="es-GT" w:bidi="ar"/>
              </w:rPr>
              <w:t xml:space="preserve"> y autoriza</w:t>
            </w:r>
            <w:r w:rsidR="00D75B5F" w:rsidRPr="00272A5B">
              <w:rPr>
                <w:rFonts w:ascii="Century Gothic" w:hAnsi="Century Gothic" w:cs="Arial"/>
                <w:i w:val="0"/>
                <w:iCs w:val="0"/>
                <w:sz w:val="18"/>
                <w:szCs w:val="18"/>
                <w:lang w:val="es-GT" w:bidi="ar"/>
              </w:rPr>
              <w:t>r</w:t>
            </w:r>
            <w:r w:rsidRPr="00272A5B">
              <w:rPr>
                <w:rFonts w:ascii="Century Gothic" w:hAnsi="Century Gothic" w:cs="Arial"/>
                <w:i w:val="0"/>
                <w:iCs w:val="0"/>
                <w:sz w:val="18"/>
                <w:szCs w:val="18"/>
                <w:lang w:val="es-GT" w:bidi="ar"/>
              </w:rPr>
              <w:t xml:space="preserve"> documentación oficial.</w:t>
            </w:r>
          </w:p>
          <w:p w14:paraId="3E6706CC"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Asignar a personal interno como enlaces de las diferentes acciones que se desarrollan en el Ministerio de Educación (SGC, quejas, manuales, entre otras) y dar el seguimiento a las acciones que surjan de esta gestión, asegurando los resultados esperados.</w:t>
            </w:r>
          </w:p>
          <w:p w14:paraId="117C8F16" w14:textId="77777777" w:rsidR="007D32C6" w:rsidRPr="00272A5B" w:rsidRDefault="007D32C6">
            <w:pPr>
              <w:pStyle w:val="Encabezado"/>
              <w:widowControl w:val="0"/>
              <w:numPr>
                <w:ilvl w:val="0"/>
                <w:numId w:val="22"/>
              </w:numPr>
              <w:tabs>
                <w:tab w:val="clear" w:pos="4252"/>
                <w:tab w:val="center" w:pos="321"/>
              </w:tabs>
              <w:spacing w:line="276" w:lineRule="auto"/>
              <w:ind w:left="360"/>
              <w:jc w:val="both"/>
              <w:rPr>
                <w:rFonts w:ascii="Century Gothic" w:hAnsi="Century Gothic"/>
                <w:i w:val="0"/>
                <w:iCs w:val="0"/>
                <w:sz w:val="18"/>
                <w:szCs w:val="18"/>
                <w:lang w:val="es-GT"/>
              </w:rPr>
            </w:pPr>
            <w:r w:rsidRPr="00272A5B">
              <w:rPr>
                <w:rFonts w:ascii="Century Gothic" w:hAnsi="Century Gothic" w:cs="Arial"/>
                <w:i w:val="0"/>
                <w:iCs w:val="0"/>
                <w:sz w:val="18"/>
                <w:szCs w:val="18"/>
                <w:lang w:val="es-GT" w:bidi="ar"/>
              </w:rPr>
              <w:t xml:space="preserve"> </w:t>
            </w: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tc>
      </w:tr>
      <w:tr w:rsidR="007D32C6" w:rsidRPr="00272A5B" w14:paraId="6EF1A7F1"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3BCD986"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7D32C6" w:rsidRPr="00272A5B" w14:paraId="48DF346D"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C4C694" w14:textId="126FCEE9" w:rsidR="007D32C6" w:rsidRPr="00272A5B" w:rsidRDefault="007D32C6">
            <w:pPr>
              <w:pStyle w:val="Encabezado"/>
              <w:widowControl w:val="0"/>
              <w:numPr>
                <w:ilvl w:val="0"/>
                <w:numId w:val="24"/>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verificar y aprobar la integración y ejecución del Plan </w:t>
            </w:r>
            <w:r w:rsidR="004D48D0" w:rsidRPr="004D48D0">
              <w:rPr>
                <w:rFonts w:ascii="Century Gothic" w:hAnsi="Century Gothic"/>
                <w:i w:val="0"/>
                <w:iCs w:val="0"/>
                <w:sz w:val="18"/>
                <w:szCs w:val="18"/>
                <w:lang w:val="es-GT"/>
              </w:rPr>
              <w:t>operativo anual</w:t>
            </w:r>
            <w:r w:rsidR="004D48D0"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 xml:space="preserve">y el presupuesto correspondiente para la realización de las actividades curriculares de los diferentes departamentos que conforman la Dirección. </w:t>
            </w:r>
          </w:p>
          <w:p w14:paraId="630309AF" w14:textId="77777777" w:rsidR="007D32C6" w:rsidRPr="00272A5B" w:rsidRDefault="007D32C6">
            <w:pPr>
              <w:pStyle w:val="Encabezado"/>
              <w:widowControl w:val="0"/>
              <w:numPr>
                <w:ilvl w:val="0"/>
                <w:numId w:val="24"/>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en el Sistema de Contabilidad Integrada -SICOIN- la solicitud de pago para la ejecución de la cuota normal autorizada, de acuerdo con la normativa interna y legislación vigente y autorizada.</w:t>
            </w:r>
          </w:p>
          <w:p w14:paraId="06976A53" w14:textId="58005286" w:rsidR="007D32C6" w:rsidRPr="00272A5B" w:rsidRDefault="007D32C6">
            <w:pPr>
              <w:pStyle w:val="Encabezado"/>
              <w:widowControl w:val="0"/>
              <w:numPr>
                <w:ilvl w:val="0"/>
                <w:numId w:val="24"/>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Firmar cheques del Fondo Rotativo Interno de DIGECUR para pago a proveedores y liquidaciones de </w:t>
            </w:r>
            <w:r w:rsidR="007A02A4" w:rsidRPr="00272A5B">
              <w:rPr>
                <w:rFonts w:ascii="Century Gothic" w:hAnsi="Century Gothic"/>
                <w:i w:val="0"/>
                <w:iCs w:val="0"/>
                <w:sz w:val="18"/>
                <w:szCs w:val="18"/>
                <w:lang w:val="es-GT"/>
              </w:rPr>
              <w:t>caja chica</w:t>
            </w:r>
            <w:r w:rsidRPr="00272A5B">
              <w:rPr>
                <w:rFonts w:ascii="Century Gothic" w:hAnsi="Century Gothic"/>
                <w:i w:val="0"/>
                <w:iCs w:val="0"/>
                <w:sz w:val="18"/>
                <w:szCs w:val="18"/>
                <w:lang w:val="es-GT"/>
              </w:rPr>
              <w:t>, de acuerdo con la normativa interna</w:t>
            </w:r>
            <w:r w:rsidR="00D75B5F"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legislación vigente y autorizada.</w:t>
            </w:r>
          </w:p>
          <w:p w14:paraId="79D6AD44" w14:textId="77777777" w:rsidR="007D32C6" w:rsidRPr="00272A5B" w:rsidRDefault="007D32C6">
            <w:pPr>
              <w:pStyle w:val="Encabezado"/>
              <w:widowControl w:val="0"/>
              <w:numPr>
                <w:ilvl w:val="0"/>
                <w:numId w:val="24"/>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Dar seguimiento al plan de mejora, resultado de la Evaluación de Desempeño del personal a cargo, según la </w:t>
            </w:r>
            <w:r w:rsidRPr="00272A5B">
              <w:rPr>
                <w:rFonts w:ascii="Century Gothic" w:hAnsi="Century Gothic"/>
                <w:i w:val="0"/>
                <w:iCs w:val="0"/>
                <w:sz w:val="18"/>
                <w:szCs w:val="18"/>
                <w:lang w:val="es-GT"/>
              </w:rPr>
              <w:lastRenderedPageBreak/>
              <w:t>programación establecida.</w:t>
            </w:r>
          </w:p>
          <w:p w14:paraId="3BC215F8" w14:textId="70F2D10A" w:rsidR="007D32C6" w:rsidRPr="00272A5B" w:rsidRDefault="007D32C6">
            <w:pPr>
              <w:pStyle w:val="Encabezado"/>
              <w:widowControl w:val="0"/>
              <w:numPr>
                <w:ilvl w:val="0"/>
                <w:numId w:val="24"/>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Revisar y autorizar liquidaciones de adquisiciones </w:t>
            </w:r>
            <w:r w:rsidR="00D75B5F" w:rsidRPr="00272A5B">
              <w:rPr>
                <w:rFonts w:ascii="Century Gothic" w:hAnsi="Century Gothic"/>
                <w:i w:val="0"/>
                <w:iCs w:val="0"/>
                <w:sz w:val="18"/>
                <w:szCs w:val="18"/>
                <w:lang w:val="es-GT"/>
              </w:rPr>
              <w:t xml:space="preserve">de bienes </w:t>
            </w:r>
            <w:r w:rsidRPr="00272A5B">
              <w:rPr>
                <w:rFonts w:ascii="Century Gothic" w:hAnsi="Century Gothic"/>
                <w:i w:val="0"/>
                <w:iCs w:val="0"/>
                <w:sz w:val="18"/>
                <w:szCs w:val="18"/>
                <w:lang w:val="es-GT"/>
              </w:rPr>
              <w:t xml:space="preserve">y servicios </w:t>
            </w:r>
            <w:r w:rsidR="00D75B5F" w:rsidRPr="00272A5B">
              <w:rPr>
                <w:rFonts w:ascii="Century Gothic" w:hAnsi="Century Gothic"/>
                <w:i w:val="0"/>
                <w:iCs w:val="0"/>
                <w:sz w:val="18"/>
                <w:szCs w:val="18"/>
                <w:lang w:val="es-GT"/>
              </w:rPr>
              <w:t>adquiridos</w:t>
            </w:r>
            <w:r w:rsidRPr="00272A5B">
              <w:rPr>
                <w:rFonts w:ascii="Century Gothic" w:hAnsi="Century Gothic"/>
                <w:i w:val="0"/>
                <w:iCs w:val="0"/>
                <w:sz w:val="18"/>
                <w:szCs w:val="18"/>
                <w:lang w:val="es-GT"/>
              </w:rPr>
              <w:t xml:space="preserve"> por los distintos departamentos en cumplimiento a las acciones previstas en el Plan </w:t>
            </w:r>
            <w:r w:rsidR="006F309F" w:rsidRPr="00272A5B">
              <w:rPr>
                <w:rFonts w:ascii="Century Gothic" w:hAnsi="Century Gothic"/>
                <w:i w:val="0"/>
                <w:iCs w:val="0"/>
                <w:sz w:val="18"/>
                <w:szCs w:val="18"/>
                <w:lang w:val="es-GT"/>
              </w:rPr>
              <w:t>operativo anual.</w:t>
            </w:r>
          </w:p>
          <w:p w14:paraId="7859FD80" w14:textId="01EA151B" w:rsidR="00895C3F" w:rsidRPr="00272A5B" w:rsidRDefault="00895C3F">
            <w:pPr>
              <w:pStyle w:val="Encabezado"/>
              <w:widowControl w:val="0"/>
              <w:numPr>
                <w:ilvl w:val="0"/>
                <w:numId w:val="24"/>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Asignar y autorizar comisiones al interior del país </w:t>
            </w:r>
            <w:r w:rsidR="00A16098" w:rsidRPr="00272A5B">
              <w:rPr>
                <w:rFonts w:ascii="Century Gothic" w:hAnsi="Century Gothic"/>
                <w:i w:val="0"/>
                <w:iCs w:val="0"/>
                <w:sz w:val="18"/>
                <w:szCs w:val="18"/>
                <w:lang w:val="es-GT"/>
              </w:rPr>
              <w:t>en relación c</w:t>
            </w:r>
            <w:r w:rsidR="00A16098" w:rsidRPr="00272A5B">
              <w:rPr>
                <w:rFonts w:ascii="Century Gothic" w:hAnsi="Century Gothic"/>
                <w:sz w:val="18"/>
                <w:szCs w:val="18"/>
                <w:lang w:val="es-GT"/>
              </w:rPr>
              <w:t>on</w:t>
            </w:r>
            <w:r w:rsidRPr="00272A5B">
              <w:rPr>
                <w:rFonts w:ascii="Century Gothic" w:hAnsi="Century Gothic"/>
                <w:i w:val="0"/>
                <w:iCs w:val="0"/>
                <w:sz w:val="18"/>
                <w:szCs w:val="18"/>
                <w:lang w:val="es-GT"/>
              </w:rPr>
              <w:t xml:space="preserve"> los procesos curriculares que se ejecutan en la dependencia</w:t>
            </w:r>
          </w:p>
          <w:p w14:paraId="3195B878" w14:textId="4F7430AE" w:rsidR="00895C3F" w:rsidRPr="00272A5B" w:rsidRDefault="00895C3F">
            <w:pPr>
              <w:pStyle w:val="Encabezado"/>
              <w:widowControl w:val="0"/>
              <w:numPr>
                <w:ilvl w:val="0"/>
                <w:numId w:val="24"/>
              </w:numPr>
              <w:tabs>
                <w:tab w:val="clear" w:pos="4252"/>
                <w:tab w:val="center" w:pos="462"/>
              </w:tabs>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w:t>
            </w:r>
          </w:p>
          <w:p w14:paraId="1FD1A622" w14:textId="77777777" w:rsidR="007D32C6" w:rsidRPr="00272A5B" w:rsidRDefault="007D32C6" w:rsidP="00025D5F">
            <w:pPr>
              <w:pStyle w:val="Encabezado"/>
              <w:widowControl w:val="0"/>
              <w:spacing w:line="276" w:lineRule="auto"/>
              <w:jc w:val="both"/>
              <w:rPr>
                <w:rFonts w:ascii="Century Gothic" w:hAnsi="Century Gothic"/>
                <w:i w:val="0"/>
                <w:iCs w:val="0"/>
                <w:sz w:val="18"/>
                <w:szCs w:val="18"/>
                <w:lang w:val="es-GT"/>
              </w:rPr>
            </w:pPr>
          </w:p>
        </w:tc>
      </w:tr>
      <w:tr w:rsidR="007D32C6" w:rsidRPr="00272A5B" w14:paraId="17E22F84"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5EB1DC7"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5. TAREAS EVENTUALES</w:t>
            </w:r>
          </w:p>
        </w:tc>
      </w:tr>
      <w:tr w:rsidR="007D32C6" w:rsidRPr="00272A5B" w14:paraId="178344C9" w14:textId="77777777" w:rsidTr="00025D5F">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B4594B9" w14:textId="77777777" w:rsidR="007D32C6" w:rsidRPr="00272A5B" w:rsidRDefault="007D32C6" w:rsidP="00347453">
            <w:pPr>
              <w:pStyle w:val="Encabezado"/>
              <w:widowControl w:val="0"/>
              <w:numPr>
                <w:ilvl w:val="0"/>
                <w:numId w:val="87"/>
              </w:numPr>
              <w:spacing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Integrar, autorizar y presentar la memoria de labores e informes oficiales de la Dirección General de Currículo, ante las autoridades correspondientes.</w:t>
            </w:r>
          </w:p>
          <w:p w14:paraId="176758C6" w14:textId="21728E72" w:rsidR="007D32C6" w:rsidRPr="00272A5B" w:rsidRDefault="007D32C6" w:rsidP="00347453">
            <w:pPr>
              <w:pStyle w:val="Encabezado"/>
              <w:widowControl w:val="0"/>
              <w:numPr>
                <w:ilvl w:val="0"/>
                <w:numId w:val="87"/>
              </w:numPr>
              <w:spacing w:line="276" w:lineRule="auto"/>
              <w:ind w:left="360"/>
              <w:jc w:val="both"/>
              <w:rPr>
                <w:rFonts w:ascii="Century Gothic" w:eastAsia="Calibri" w:hAnsi="Century Gothic" w:cs="Arial"/>
                <w:i w:val="0"/>
                <w:iCs w:val="0"/>
                <w:sz w:val="18"/>
                <w:szCs w:val="18"/>
                <w:lang w:val="es-ES" w:eastAsia="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sidRPr="00272A5B">
              <w:rPr>
                <w:rFonts w:ascii="Century Gothic" w:eastAsia="Calibri" w:hAnsi="Century Gothic" w:cs="Arial"/>
                <w:i w:val="0"/>
                <w:iCs w:val="0"/>
                <w:sz w:val="18"/>
                <w:szCs w:val="18"/>
                <w:lang w:val="es-ES" w:eastAsia="es-GT"/>
              </w:rPr>
              <w:t>.</w:t>
            </w:r>
          </w:p>
          <w:p w14:paraId="72C5560E" w14:textId="77777777" w:rsidR="007D32C6" w:rsidRPr="00272A5B" w:rsidRDefault="007D32C6" w:rsidP="00347453">
            <w:pPr>
              <w:pStyle w:val="Encabezado"/>
              <w:widowControl w:val="0"/>
              <w:numPr>
                <w:ilvl w:val="0"/>
                <w:numId w:val="87"/>
              </w:numPr>
              <w:tabs>
                <w:tab w:val="clear" w:pos="4252"/>
                <w:tab w:val="clear" w:pos="8504"/>
              </w:tabs>
              <w:spacing w:after="160" w:line="276" w:lineRule="auto"/>
              <w:ind w:left="360"/>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D32C6" w:rsidRPr="00272A5B" w14:paraId="6FAB8CF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F28380" w14:textId="77777777" w:rsidR="007D32C6" w:rsidRPr="00272A5B" w:rsidRDefault="007D32C6"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7D32C6" w:rsidRPr="00272A5B" w14:paraId="43BD8C0C" w14:textId="77777777" w:rsidTr="00025D5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4C5DF7" w14:textId="77777777" w:rsidR="007D32C6" w:rsidRPr="00272A5B" w:rsidRDefault="007D32C6"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 la Dirección General de Currículo</w:t>
            </w:r>
          </w:p>
        </w:tc>
      </w:tr>
      <w:tr w:rsidR="007D32C6" w:rsidRPr="00272A5B" w14:paraId="2D45B2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B26E7E"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 SUPERVISIÓN</w:t>
            </w:r>
          </w:p>
        </w:tc>
      </w:tr>
      <w:tr w:rsidR="007D32C6" w:rsidRPr="00272A5B" w14:paraId="5D04394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D2A4AC" w14:textId="77777777" w:rsidR="007D32C6" w:rsidRPr="00272A5B" w:rsidRDefault="007D32C6"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Ejerce supervisión, sobre el personal que integra la Dirección</w:t>
            </w:r>
          </w:p>
        </w:tc>
      </w:tr>
      <w:tr w:rsidR="007D32C6" w:rsidRPr="00272A5B" w14:paraId="0FD735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15DD4B"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 RESPONSABILIDAD</w:t>
            </w:r>
          </w:p>
        </w:tc>
      </w:tr>
      <w:tr w:rsidR="007D32C6" w:rsidRPr="00272A5B" w14:paraId="7327F1CF" w14:textId="77777777" w:rsidTr="00025D5F">
        <w:trPr>
          <w:cnfStyle w:val="000000100000" w:firstRow="0" w:lastRow="0" w:firstColumn="0" w:lastColumn="0" w:oddVBand="0" w:evenVBand="0" w:oddHBand="1" w:evenHBand="0" w:firstRowFirstColumn="0" w:firstRowLastColumn="0" w:lastRowFirstColumn="0" w:lastRowLastColumn="0"/>
          <w:trHeight w:val="44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38C69A"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7D32C6" w:rsidRPr="00272A5B" w14:paraId="3A381E8C" w14:textId="77777777" w:rsidTr="00025D5F">
        <w:trPr>
          <w:trHeight w:val="41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499AB"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7D32C6" w:rsidRPr="00272A5B" w14:paraId="7FA3F34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F8AA24"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7D32C6" w:rsidRPr="00272A5B" w14:paraId="6288D3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B8E094"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28C7C4A" w14:textId="77777777" w:rsidR="007D32C6" w:rsidRPr="00272A5B" w:rsidRDefault="007D32C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 Directores de Direcciones Centrales y Departamentales de Educación.</w:t>
            </w:r>
          </w:p>
        </w:tc>
      </w:tr>
      <w:tr w:rsidR="007D32C6" w:rsidRPr="00272A5B" w14:paraId="6878D21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1E7E66"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AE3E898"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Organismo de Cooperación Nacional e Internacional, Universidades públicas y privadas, centros educativos oficiales y privados, organismos gubernamentales y no gubernamentales, centros de investigación, entidades de labor social, entre otros.</w:t>
            </w:r>
          </w:p>
          <w:p w14:paraId="245EEB62"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D32C6" w:rsidRPr="00272A5B" w14:paraId="63B6372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216F42"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7D32C6" w:rsidRPr="00272A5B" w14:paraId="3508A9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6FB175" w14:textId="491A3A81"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p w14:paraId="37F7B5DD"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3377A9F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8572D75"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7D32C6" w:rsidRPr="00272A5B" w14:paraId="6E3FF5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0C00EA6" w14:textId="1D27E558" w:rsidR="007D32C6" w:rsidRPr="00E67CF6" w:rsidRDefault="00F92F43"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p w14:paraId="32FEA656" w14:textId="77777777" w:rsidR="007D32C6" w:rsidRPr="00FF53D8" w:rsidRDefault="007D32C6" w:rsidP="00025D5F">
            <w:pPr>
              <w:jc w:val="both"/>
              <w:textAlignment w:val="center"/>
              <w:rPr>
                <w:rFonts w:ascii="Century Gothic" w:hAnsi="Century Gothic" w:cs="Arial"/>
                <w:i w:val="0"/>
                <w:iCs w:val="0"/>
                <w:sz w:val="18"/>
                <w:szCs w:val="18"/>
                <w:highlight w:val="yellow"/>
                <w:lang w:val="es-GT"/>
              </w:rPr>
            </w:pPr>
          </w:p>
        </w:tc>
      </w:tr>
      <w:tr w:rsidR="007D32C6" w:rsidRPr="00272A5B" w14:paraId="01EC634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B17BF0"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7D32C6" w:rsidRPr="00272A5B" w14:paraId="0B1DFCE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A88FE0" w14:textId="4FA6569C"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w:t>
            </w:r>
            <w:r w:rsidR="00D802E5" w:rsidRPr="00272A5B">
              <w:rPr>
                <w:rFonts w:ascii="Century Gothic" w:hAnsi="Century Gothic" w:cs="Arial"/>
                <w:i w:val="0"/>
                <w:iCs w:val="0"/>
                <w:sz w:val="18"/>
                <w:szCs w:val="18"/>
                <w:lang w:val="es-GT"/>
              </w:rPr>
              <w:t>de la Dirección.</w:t>
            </w:r>
          </w:p>
          <w:p w14:paraId="31A4675C"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44223F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87B1005"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7D32C6" w:rsidRPr="00272A5B" w14:paraId="5285BAD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F82BD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BB7BAC9" w14:textId="77777777" w:rsidR="007D32C6" w:rsidRPr="00272A5B" w:rsidRDefault="007D32C6" w:rsidP="00025D5F">
            <w:pPr>
              <w:jc w:val="both"/>
              <w:textAlignment w:val="center"/>
              <w:rPr>
                <w:rFonts w:ascii="Century Gothic" w:hAnsi="Century Gothic" w:cs="Arial"/>
                <w:i w:val="0"/>
                <w:iCs w:val="0"/>
                <w:sz w:val="18"/>
                <w:szCs w:val="18"/>
                <w:lang w:val="es-GT"/>
              </w:rPr>
            </w:pPr>
          </w:p>
        </w:tc>
      </w:tr>
      <w:tr w:rsidR="007D32C6" w:rsidRPr="00272A5B" w14:paraId="4E6299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F5C98E6"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7D32C6" w:rsidRPr="00272A5B" w14:paraId="755401F2" w14:textId="77777777" w:rsidTr="00025D5F">
        <w:trPr>
          <w:cnfStyle w:val="000000100000" w:firstRow="0" w:lastRow="0" w:firstColumn="0" w:lastColumn="0" w:oddVBand="0" w:evenVBand="0" w:oddHBand="1" w:evenHBand="0" w:firstRowFirstColumn="0" w:firstRowLastColumn="0" w:lastRowFirstColumn="0" w:lastRowLastColumn="0"/>
          <w:trHeight w:val="91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A7BDB5"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25AC69" w14:textId="762457D2" w:rsidR="007D32C6" w:rsidRPr="00272A5B" w:rsidRDefault="007D32C6" w:rsidP="005E663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w:t>
            </w:r>
            <w:r w:rsidR="00895C3F" w:rsidRPr="00272A5B">
              <w:rPr>
                <w:rFonts w:ascii="Century Gothic" w:hAnsi="Century Gothic" w:cs="Arial"/>
                <w:sz w:val="18"/>
                <w:szCs w:val="18"/>
                <w:lang w:val="es-GT"/>
              </w:rPr>
              <w:t xml:space="preserve"> </w:t>
            </w:r>
            <w:r w:rsidRPr="00272A5B">
              <w:rPr>
                <w:rFonts w:ascii="Century Gothic" w:hAnsi="Century Gothic" w:cs="Arial"/>
                <w:sz w:val="18"/>
                <w:szCs w:val="18"/>
                <w:lang w:val="es-GT"/>
              </w:rPr>
              <w:t>l</w:t>
            </w:r>
            <w:r w:rsidR="00895C3F" w:rsidRPr="00272A5B">
              <w:rPr>
                <w:rFonts w:ascii="Century Gothic" w:hAnsi="Century Gothic" w:cs="Arial"/>
                <w:sz w:val="18"/>
                <w:szCs w:val="18"/>
                <w:lang w:val="es-GT"/>
              </w:rPr>
              <w:t>a institución</w:t>
            </w:r>
            <w:r w:rsidRPr="00272A5B">
              <w:rPr>
                <w:rFonts w:ascii="Century Gothic" w:hAnsi="Century Gothic" w:cs="Arial"/>
                <w:sz w:val="18"/>
                <w:szCs w:val="18"/>
                <w:lang w:val="es-GT"/>
              </w:rPr>
              <w:t xml:space="preserve">, así como para la emisión, revisión y aprobación de documentos que se emiten en </w:t>
            </w:r>
            <w:r w:rsidR="00895C3F" w:rsidRPr="00272A5B">
              <w:rPr>
                <w:rFonts w:ascii="Century Gothic" w:hAnsi="Century Gothic" w:cs="Arial"/>
                <w:sz w:val="18"/>
                <w:szCs w:val="18"/>
                <w:lang w:val="es-GT"/>
              </w:rPr>
              <w:t>la</w:t>
            </w:r>
            <w:r w:rsidRPr="00272A5B">
              <w:rPr>
                <w:rFonts w:ascii="Century Gothic" w:hAnsi="Century Gothic" w:cs="Arial"/>
                <w:sz w:val="18"/>
                <w:szCs w:val="18"/>
                <w:lang w:val="es-GT"/>
              </w:rPr>
              <w:t xml:space="preserve"> mism</w:t>
            </w:r>
            <w:r w:rsidR="00895C3F" w:rsidRPr="00272A5B">
              <w:rPr>
                <w:rFonts w:ascii="Century Gothic" w:hAnsi="Century Gothic" w:cs="Arial"/>
                <w:sz w:val="18"/>
                <w:szCs w:val="18"/>
                <w:lang w:val="es-GT"/>
              </w:rPr>
              <w:t>a</w:t>
            </w:r>
            <w:r w:rsidRPr="00272A5B">
              <w:rPr>
                <w:rFonts w:ascii="Century Gothic" w:hAnsi="Century Gothic" w:cs="Arial"/>
                <w:sz w:val="18"/>
                <w:szCs w:val="18"/>
                <w:lang w:val="es-GT"/>
              </w:rPr>
              <w:t>.</w:t>
            </w:r>
          </w:p>
        </w:tc>
      </w:tr>
      <w:tr w:rsidR="007D32C6" w:rsidRPr="00272A5B" w14:paraId="2FC76A22" w14:textId="77777777" w:rsidTr="00025D5F">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DB9DE5"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E453322" w14:textId="554C6B79" w:rsidR="007D32C6" w:rsidRPr="00272A5B" w:rsidRDefault="007D32C6" w:rsidP="005E66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w:t>
            </w:r>
            <w:r w:rsidR="00B7730F">
              <w:rPr>
                <w:rFonts w:ascii="Century Gothic" w:hAnsi="Century Gothic" w:cs="Arial"/>
                <w:sz w:val="18"/>
                <w:szCs w:val="18"/>
                <w:lang w:val="es-GT"/>
              </w:rPr>
              <w:t>o</w:t>
            </w:r>
            <w:r w:rsidRPr="00272A5B">
              <w:rPr>
                <w:rFonts w:ascii="Century Gothic" w:hAnsi="Century Gothic" w:cs="Arial"/>
                <w:sz w:val="18"/>
                <w:szCs w:val="18"/>
                <w:lang w:val="es-GT"/>
              </w:rPr>
              <w:t>.</w:t>
            </w:r>
          </w:p>
        </w:tc>
      </w:tr>
      <w:tr w:rsidR="007D32C6" w:rsidRPr="00272A5B" w14:paraId="6931BD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3F5878" w14:textId="1082F6EB" w:rsidR="007D32C6" w:rsidRPr="00272A5B" w:rsidRDefault="005D49E0"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7D32C6" w:rsidRPr="00272A5B" w14:paraId="0647DD8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38E8CD"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lastRenderedPageBreak/>
              <w:t>15. EDUCACIÓN Y EXPERIENCIA</w:t>
            </w:r>
          </w:p>
        </w:tc>
      </w:tr>
      <w:tr w:rsidR="007D32C6" w:rsidRPr="00272A5B" w14:paraId="55E477E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0A9B2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7EFCEFC" w14:textId="77777777" w:rsidR="007D32C6" w:rsidRPr="00272A5B" w:rsidRDefault="007D32C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7D32C6" w:rsidRPr="00272A5B" w14:paraId="0244A0B4" w14:textId="77777777" w:rsidTr="00FB3D56">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8D7E6E1"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DC10E0B" w14:textId="77777777" w:rsidR="007D32C6" w:rsidRPr="00272A5B" w:rsidRDefault="007D32C6" w:rsidP="00025D5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7D32C6" w:rsidRPr="00272A5B" w14:paraId="2ED92A0C" w14:textId="77777777" w:rsidTr="00FB3D5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D5D1AA"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7D32C6" w:rsidRPr="00272A5B" w14:paraId="0CE831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2EDD2F" w14:textId="1BAC2BFD" w:rsidR="007D32C6" w:rsidRPr="00272A5B" w:rsidRDefault="007841F7"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7D32C6" w:rsidRPr="00272A5B" w14:paraId="29B68EC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B4B5FD"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7D32C6" w:rsidRPr="00272A5B" w14:paraId="2BEF7F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B90BA17" w14:textId="4D044DB8"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Sistema </w:t>
            </w:r>
            <w:r w:rsidR="007841F7" w:rsidRPr="00272A5B">
              <w:rPr>
                <w:rFonts w:ascii="Century Gothic" w:hAnsi="Century Gothic" w:cs="Arial"/>
                <w:i w:val="0"/>
                <w:iCs w:val="0"/>
                <w:sz w:val="18"/>
                <w:szCs w:val="18"/>
                <w:lang w:val="es-GT"/>
              </w:rPr>
              <w:t>educativo nacional</w:t>
            </w:r>
          </w:p>
          <w:p w14:paraId="5A3FF4F9" w14:textId="6C4901A8"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Conocimiento de </w:t>
            </w:r>
            <w:r w:rsidR="007841F7">
              <w:rPr>
                <w:rFonts w:ascii="Century Gothic" w:hAnsi="Century Gothic" w:cs="Arial"/>
                <w:i w:val="0"/>
                <w:iCs w:val="0"/>
                <w:sz w:val="18"/>
                <w:szCs w:val="18"/>
                <w:lang w:val="es-GT"/>
              </w:rPr>
              <w:t>l</w:t>
            </w:r>
            <w:r w:rsidRPr="00272A5B">
              <w:rPr>
                <w:rFonts w:ascii="Century Gothic" w:hAnsi="Century Gothic" w:cs="Arial"/>
                <w:i w:val="0"/>
                <w:iCs w:val="0"/>
                <w:sz w:val="18"/>
                <w:szCs w:val="18"/>
                <w:lang w:val="es-GT"/>
              </w:rPr>
              <w:t>egislación nacional, educativa y laboral</w:t>
            </w:r>
          </w:p>
          <w:p w14:paraId="62A5CE85" w14:textId="203A92D7"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Procesos </w:t>
            </w:r>
            <w:r w:rsidR="007841F7" w:rsidRPr="00272A5B">
              <w:rPr>
                <w:rFonts w:ascii="Century Gothic" w:hAnsi="Century Gothic" w:cs="Arial"/>
                <w:i w:val="0"/>
                <w:iCs w:val="0"/>
                <w:sz w:val="18"/>
                <w:szCs w:val="18"/>
                <w:lang w:val="es-GT"/>
              </w:rPr>
              <w:t>de diseño y evaluación curricular</w:t>
            </w:r>
          </w:p>
          <w:p w14:paraId="0DF0AAE6" w14:textId="228F9F1A"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Administración de </w:t>
            </w:r>
            <w:r w:rsidR="007841F7" w:rsidRPr="00272A5B">
              <w:rPr>
                <w:rFonts w:ascii="Century Gothic" w:hAnsi="Century Gothic" w:cs="Arial"/>
                <w:i w:val="0"/>
                <w:iCs w:val="0"/>
                <w:sz w:val="18"/>
                <w:szCs w:val="18"/>
                <w:lang w:val="es-GT"/>
              </w:rPr>
              <w:t>personal</w:t>
            </w:r>
          </w:p>
          <w:p w14:paraId="64D8E037" w14:textId="32FCB4C4"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Planificación </w:t>
            </w:r>
            <w:r w:rsidR="007841F7" w:rsidRPr="00272A5B">
              <w:rPr>
                <w:rFonts w:ascii="Century Gothic" w:hAnsi="Century Gothic" w:cs="Arial"/>
                <w:i w:val="0"/>
                <w:iCs w:val="0"/>
                <w:sz w:val="18"/>
                <w:szCs w:val="18"/>
                <w:lang w:val="es-GT"/>
              </w:rPr>
              <w:t>y ejecución de presupuesto</w:t>
            </w:r>
          </w:p>
          <w:p w14:paraId="6F1E93B1" w14:textId="77777777"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Procesos administrativos y financieros</w:t>
            </w:r>
          </w:p>
          <w:p w14:paraId="0314D4DB" w14:textId="77777777"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procesos de evaluación curricular y de aprendizaje.</w:t>
            </w:r>
          </w:p>
          <w:p w14:paraId="51368A3C" w14:textId="77777777"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3461EDE0" w14:textId="77777777" w:rsidR="007D32C6" w:rsidRPr="00272A5B" w:rsidRDefault="007D32C6" w:rsidP="00025D5F">
            <w:pPr>
              <w:jc w:val="left"/>
              <w:textAlignment w:val="center"/>
              <w:rPr>
                <w:rFonts w:ascii="Century Gothic" w:hAnsi="Century Gothic" w:cs="Arial"/>
                <w:i w:val="0"/>
                <w:iCs w:val="0"/>
                <w:sz w:val="18"/>
                <w:szCs w:val="18"/>
                <w:lang w:val="es-GT"/>
              </w:rPr>
            </w:pPr>
          </w:p>
        </w:tc>
      </w:tr>
      <w:tr w:rsidR="007D32C6" w:rsidRPr="00272A5B" w14:paraId="051B406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EF6C52" w14:textId="77777777" w:rsidR="007D32C6" w:rsidRPr="00272A5B" w:rsidRDefault="007D32C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7D32C6" w:rsidRPr="00272A5B" w14:paraId="2586490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81CB18" w14:textId="77777777"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Comunicación asertiva</w:t>
            </w:r>
          </w:p>
          <w:p w14:paraId="5A957E9B" w14:textId="77777777" w:rsidR="00FE4DC5"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r w:rsidR="00FE4DC5" w:rsidRPr="00272A5B">
              <w:rPr>
                <w:rFonts w:ascii="Century Gothic" w:hAnsi="Century Gothic" w:cs="Arial"/>
                <w:i w:val="0"/>
                <w:iCs w:val="0"/>
                <w:sz w:val="18"/>
                <w:szCs w:val="18"/>
                <w:lang w:val="es-GT"/>
              </w:rPr>
              <w:t xml:space="preserve"> </w:t>
            </w:r>
          </w:p>
          <w:p w14:paraId="5EC92098" w14:textId="61FDA450" w:rsidR="00FE4DC5" w:rsidRPr="00272A5B" w:rsidRDefault="00FE4DC5"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50D03D31" w14:textId="75F05173" w:rsidR="007D32C6" w:rsidRPr="00272A5B" w:rsidRDefault="00FE4DC5"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Financieras </w:t>
            </w:r>
          </w:p>
          <w:p w14:paraId="5FC862E1" w14:textId="77777777" w:rsidR="007D32C6" w:rsidRPr="00272A5B" w:rsidRDefault="007D32C6" w:rsidP="00025D5F">
            <w:pPr>
              <w:jc w:val="left"/>
              <w:textAlignment w:val="center"/>
              <w:rPr>
                <w:rFonts w:ascii="Century Gothic" w:hAnsi="Century Gothic" w:cs="Arial"/>
                <w:i w:val="0"/>
                <w:iCs w:val="0"/>
                <w:sz w:val="18"/>
                <w:szCs w:val="18"/>
                <w:lang w:val="es-GT"/>
              </w:rPr>
            </w:pPr>
          </w:p>
        </w:tc>
      </w:tr>
      <w:tr w:rsidR="007D32C6" w:rsidRPr="00272A5B" w14:paraId="0BDD971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BAC4B9D"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7D32C6" w:rsidRPr="00272A5B" w14:paraId="15D736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A27B340" w14:textId="77777777"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0148666" w14:textId="77777777"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0E74E37B" w14:textId="113FF586" w:rsidR="007D32C6" w:rsidRPr="00272A5B" w:rsidRDefault="007D32C6"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DBAD598" w14:textId="31A98FD8" w:rsidR="00D7038A" w:rsidRPr="00272A5B" w:rsidRDefault="00D7038A"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1002ED4" w14:textId="4CC0A3B2" w:rsidR="00D7038A" w:rsidRPr="00272A5B" w:rsidRDefault="00D7038A" w:rsidP="00347453">
            <w:pPr>
              <w:pStyle w:val="Prrafodelista"/>
              <w:numPr>
                <w:ilvl w:val="0"/>
                <w:numId w:val="95"/>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54792CB" w14:textId="77777777" w:rsidR="007D32C6" w:rsidRPr="00272A5B" w:rsidRDefault="007D32C6" w:rsidP="00025D5F">
            <w:pPr>
              <w:pStyle w:val="Prrafodelista"/>
              <w:ind w:left="360"/>
              <w:jc w:val="center"/>
              <w:textAlignment w:val="center"/>
              <w:rPr>
                <w:rFonts w:ascii="Century Gothic" w:hAnsi="Century Gothic" w:cs="Arial"/>
                <w:i w:val="0"/>
                <w:iCs w:val="0"/>
                <w:sz w:val="18"/>
                <w:szCs w:val="18"/>
                <w:lang w:val="es-GT"/>
              </w:rPr>
            </w:pPr>
          </w:p>
        </w:tc>
      </w:tr>
      <w:tr w:rsidR="007D32C6" w:rsidRPr="00272A5B" w14:paraId="60AFA0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54EA5B" w14:textId="77777777" w:rsidR="007D32C6" w:rsidRPr="00272A5B" w:rsidRDefault="007D32C6"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7D32C6" w:rsidRPr="00272A5B" w14:paraId="7F5639C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A055E1"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3E0B84C9" w14:textId="77777777" w:rsidR="007D32C6" w:rsidRPr="00272A5B" w:rsidRDefault="007D32C6" w:rsidP="00025D5F">
            <w:pPr>
              <w:jc w:val="both"/>
              <w:textAlignment w:val="center"/>
              <w:rPr>
                <w:rFonts w:ascii="Century Gothic" w:hAnsi="Century Gothic" w:cs="Arial"/>
                <w:i w:val="0"/>
                <w:iCs w:val="0"/>
                <w:sz w:val="18"/>
                <w:szCs w:val="18"/>
                <w:lang w:val="es-GT"/>
              </w:rPr>
            </w:pPr>
          </w:p>
          <w:p w14:paraId="5AF1EA03" w14:textId="77777777" w:rsidR="007D32C6" w:rsidRPr="00272A5B" w:rsidRDefault="007D32C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0DAB4A83" w14:textId="77777777" w:rsidR="007D32C6" w:rsidRPr="00272A5B" w:rsidRDefault="007D32C6" w:rsidP="00025D5F">
            <w:pPr>
              <w:jc w:val="both"/>
              <w:textAlignment w:val="center"/>
              <w:rPr>
                <w:rFonts w:ascii="Century Gothic" w:hAnsi="Century Gothic" w:cs="Arial"/>
                <w:i w:val="0"/>
                <w:iCs w:val="0"/>
                <w:sz w:val="18"/>
                <w:szCs w:val="18"/>
                <w:lang w:val="es-GT"/>
              </w:rPr>
            </w:pPr>
          </w:p>
        </w:tc>
      </w:tr>
    </w:tbl>
    <w:p w14:paraId="4DB3448D" w14:textId="77777777" w:rsidR="009222DE" w:rsidRPr="00272A5B" w:rsidRDefault="009222DE" w:rsidP="009222DE">
      <w:pPr>
        <w:jc w:val="both"/>
        <w:rPr>
          <w:rFonts w:ascii="Century Gothic" w:hAnsi="Century Gothic" w:cs="Arial"/>
          <w:sz w:val="18"/>
          <w:szCs w:val="18"/>
        </w:rPr>
      </w:pPr>
    </w:p>
    <w:p w14:paraId="17185B91" w14:textId="77777777" w:rsidR="009222DE" w:rsidRPr="00272A5B" w:rsidRDefault="009222DE" w:rsidP="009222DE">
      <w:pPr>
        <w:rPr>
          <w:rFonts w:ascii="Century Gothic" w:hAnsi="Century Gothic"/>
          <w:vanish/>
          <w:sz w:val="18"/>
          <w:szCs w:val="18"/>
        </w:rPr>
      </w:pPr>
    </w:p>
    <w:p w14:paraId="4AF5E3CA" w14:textId="77777777" w:rsidR="009222DE" w:rsidRPr="00272A5B" w:rsidRDefault="009222DE" w:rsidP="009222DE">
      <w:pPr>
        <w:rPr>
          <w:rFonts w:ascii="Century Gothic" w:hAnsi="Century Gothic"/>
          <w:sz w:val="18"/>
          <w:szCs w:val="18"/>
          <w:lang w:val="es-GT"/>
        </w:rPr>
      </w:pPr>
    </w:p>
    <w:p w14:paraId="56308A28" w14:textId="77777777" w:rsidR="009222DE" w:rsidRPr="00272A5B" w:rsidRDefault="009222DE" w:rsidP="009222DE">
      <w:pPr>
        <w:jc w:val="both"/>
        <w:rPr>
          <w:rFonts w:ascii="Century Gothic" w:hAnsi="Century Gothic" w:cs="Arial"/>
          <w:sz w:val="18"/>
          <w:szCs w:val="18"/>
        </w:rPr>
      </w:pPr>
    </w:p>
    <w:p w14:paraId="4328BA0E" w14:textId="66D8DA93" w:rsidR="002D0CF6" w:rsidRPr="00272A5B" w:rsidRDefault="009222DE" w:rsidP="006E7A86">
      <w:pPr>
        <w:rPr>
          <w:rFonts w:ascii="Century Gothic" w:hAnsi="Century Gothic" w:cs="Arial"/>
          <w:sz w:val="18"/>
          <w:szCs w:val="18"/>
        </w:rPr>
      </w:pPr>
      <w:r w:rsidRPr="00272A5B">
        <w:rPr>
          <w:rFonts w:ascii="Century Gothic" w:hAnsi="Century Gothic" w:cs="Arial"/>
          <w:sz w:val="18"/>
          <w:szCs w:val="18"/>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1092A" w:rsidRPr="00272A5B" w14:paraId="7829F69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4B2BDD9" w14:textId="6534952C" w:rsidR="0061092A" w:rsidRPr="00DF0B94" w:rsidRDefault="0061092A" w:rsidP="00FA5EF3">
            <w:pPr>
              <w:pStyle w:val="Prrafodelista"/>
              <w:numPr>
                <w:ilvl w:val="0"/>
                <w:numId w:val="16"/>
              </w:numPr>
              <w:jc w:val="center"/>
              <w:textAlignment w:val="center"/>
              <w:rPr>
                <w:rFonts w:ascii="Century Gothic" w:hAnsi="Century Gothic" w:cs="Arial"/>
                <w:sz w:val="18"/>
                <w:szCs w:val="18"/>
                <w:lang w:val="es-GT"/>
              </w:rPr>
            </w:pPr>
            <w:r w:rsidRPr="00DF0B94">
              <w:rPr>
                <w:rFonts w:ascii="Century Gothic" w:hAnsi="Century Gothic" w:cs="Arial"/>
                <w:sz w:val="18"/>
                <w:szCs w:val="18"/>
                <w:lang w:val="es-GT"/>
              </w:rPr>
              <w:lastRenderedPageBreak/>
              <w:t>Asistente de Dirección</w:t>
            </w:r>
          </w:p>
        </w:tc>
      </w:tr>
      <w:tr w:rsidR="0061092A" w:rsidRPr="00272A5B" w14:paraId="151C400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CE5C0A4" w14:textId="77777777" w:rsidR="0061092A" w:rsidRPr="00272A5B" w:rsidRDefault="0061092A" w:rsidP="0061092A">
            <w:pPr>
              <w:pStyle w:val="Prrafodelista"/>
              <w:numPr>
                <w:ilvl w:val="0"/>
                <w:numId w:val="2"/>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61092A" w:rsidRPr="00272A5B" w14:paraId="569AD30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D0138B" w14:textId="24FA1566"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r w:rsidR="00FD1AB5" w:rsidRPr="00272A5B">
              <w:rPr>
                <w:rFonts w:ascii="Century Gothic" w:hAnsi="Century Gothic" w:cs="Arial"/>
                <w:i w:val="0"/>
                <w:iCs w:val="0"/>
                <w:sz w:val="18"/>
                <w:szCs w:val="18"/>
                <w:lang w:val="es-GT"/>
              </w:rPr>
              <w:t>II</w:t>
            </w:r>
          </w:p>
        </w:tc>
        <w:tc>
          <w:tcPr>
            <w:tcW w:w="2452" w:type="pct"/>
            <w:tcBorders>
              <w:top w:val="single" w:sz="4" w:space="0" w:color="00B0F0"/>
            </w:tcBorders>
            <w:shd w:val="clear" w:color="auto" w:fill="auto"/>
          </w:tcPr>
          <w:p w14:paraId="048AA9A5" w14:textId="2DAB8F4F"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00FD1AB5" w:rsidRPr="00272A5B">
              <w:rPr>
                <w:rFonts w:ascii="Century Gothic" w:hAnsi="Century Gothic" w:cs="Arial"/>
                <w:sz w:val="18"/>
                <w:szCs w:val="18"/>
                <w:lang w:val="es-GT"/>
              </w:rPr>
              <w:t>9730</w:t>
            </w:r>
          </w:p>
        </w:tc>
      </w:tr>
      <w:tr w:rsidR="0061092A" w:rsidRPr="00272A5B" w14:paraId="082A71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C9E2383"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9C51103" w14:textId="77777777"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61092A" w:rsidRPr="00272A5B" w14:paraId="5A2585E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49E001" w14:textId="6124B162"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w:t>
            </w:r>
            <w:r w:rsidR="00FD1AB5" w:rsidRPr="00272A5B">
              <w:rPr>
                <w:rFonts w:ascii="Century Gothic" w:hAnsi="Century Gothic" w:cs="Arial"/>
                <w:i w:val="0"/>
                <w:iCs w:val="0"/>
                <w:sz w:val="18"/>
                <w:szCs w:val="18"/>
                <w:lang w:val="es-GT"/>
              </w:rPr>
              <w:t>de Dirección</w:t>
            </w:r>
            <w:r w:rsidRPr="00272A5B">
              <w:rPr>
                <w:rFonts w:ascii="Century Gothic" w:hAnsi="Century Gothic" w:cs="Arial"/>
                <w:i w:val="0"/>
                <w:iCs w:val="0"/>
                <w:sz w:val="18"/>
                <w:szCs w:val="18"/>
                <w:lang w:val="es-GT"/>
              </w:rPr>
              <w:t xml:space="preserve">  </w:t>
            </w:r>
          </w:p>
        </w:tc>
        <w:tc>
          <w:tcPr>
            <w:tcW w:w="2452" w:type="pct"/>
            <w:shd w:val="clear" w:color="auto" w:fill="auto"/>
          </w:tcPr>
          <w:p w14:paraId="30236D51" w14:textId="3D8BA8D1"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w:t>
            </w:r>
            <w:r w:rsidR="004E7033" w:rsidRPr="00272A5B">
              <w:rPr>
                <w:rFonts w:ascii="Century Gothic" w:hAnsi="Century Gothic" w:cs="Arial"/>
                <w:sz w:val="18"/>
                <w:szCs w:val="18"/>
                <w:lang w:val="es-GT"/>
              </w:rPr>
              <w:t>1</w:t>
            </w:r>
          </w:p>
        </w:tc>
      </w:tr>
      <w:tr w:rsidR="0061092A" w:rsidRPr="00272A5B" w14:paraId="315DFEC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C8FDC91" w14:textId="0239FC03"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w:t>
            </w:r>
            <w:r w:rsidR="00FD1AB5" w:rsidRPr="00272A5B">
              <w:rPr>
                <w:rFonts w:ascii="Century Gothic" w:hAnsi="Century Gothic" w:cs="Arial"/>
                <w:i w:val="0"/>
                <w:iCs w:val="0"/>
                <w:sz w:val="18"/>
                <w:szCs w:val="18"/>
                <w:lang w:val="es-GT"/>
              </w:rPr>
              <w:t>Director General</w:t>
            </w:r>
          </w:p>
        </w:tc>
        <w:tc>
          <w:tcPr>
            <w:tcW w:w="2452" w:type="pct"/>
          </w:tcPr>
          <w:p w14:paraId="660D9019" w14:textId="35293C23"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w:t>
            </w:r>
            <w:r w:rsidR="00921798" w:rsidRPr="00272A5B">
              <w:rPr>
                <w:rFonts w:ascii="Century Gothic" w:hAnsi="Century Gothic" w:cs="Arial"/>
                <w:sz w:val="18"/>
                <w:szCs w:val="18"/>
                <w:lang w:val="es-GT"/>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1092A" w:rsidRPr="00272A5B" w14:paraId="19EB723F"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04D1A4" w14:textId="77777777" w:rsidR="0061092A" w:rsidRPr="00272A5B" w:rsidRDefault="0061092A" w:rsidP="0061092A">
            <w:pPr>
              <w:pStyle w:val="Prrafodelista"/>
              <w:numPr>
                <w:ilvl w:val="0"/>
                <w:numId w:val="2"/>
              </w:numPr>
              <w:ind w:left="306" w:hanging="306"/>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61092A" w:rsidRPr="00272A5B" w14:paraId="45502A9C"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8AA37D" w14:textId="77777777" w:rsidR="0061092A" w:rsidRPr="00272A5B" w:rsidRDefault="0061092A" w:rsidP="00025D5F">
            <w:pPr>
              <w:jc w:val="both"/>
              <w:textAlignment w:val="center"/>
              <w:rPr>
                <w:rFonts w:ascii="Century Gothic" w:hAnsi="Century Gothic" w:cs="Arial"/>
                <w:i w:val="0"/>
                <w:iCs w:val="0"/>
                <w:sz w:val="18"/>
                <w:szCs w:val="18"/>
                <w:lang w:val="es-GT"/>
              </w:rPr>
            </w:pPr>
          </w:p>
          <w:p w14:paraId="79AEF2FC" w14:textId="08BE63C4" w:rsidR="0061092A" w:rsidRPr="00272A5B" w:rsidRDefault="00FD1AB5"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asistencia-secretarial a la </w:t>
            </w:r>
            <w:r w:rsidR="0026275B" w:rsidRPr="00272A5B">
              <w:rPr>
                <w:rFonts w:ascii="Century Gothic" w:hAnsi="Century Gothic" w:cs="Arial"/>
                <w:i w:val="0"/>
                <w:iCs w:val="0"/>
                <w:sz w:val="18"/>
                <w:szCs w:val="18"/>
                <w:lang w:val="es-GT"/>
              </w:rPr>
              <w:t>Dirección en</w:t>
            </w:r>
            <w:r w:rsidRPr="00272A5B">
              <w:rPr>
                <w:rFonts w:ascii="Century Gothic" w:hAnsi="Century Gothic" w:cs="Arial"/>
                <w:i w:val="0"/>
                <w:iCs w:val="0"/>
                <w:sz w:val="18"/>
                <w:szCs w:val="18"/>
                <w:lang w:val="es-GT"/>
              </w:rPr>
              <w:t xml:space="preserve"> los procesos técnicos y administrativos, con el fin de agilizar los procesos y el flujo de información de forma eficiente y oportuna.</w:t>
            </w:r>
          </w:p>
          <w:p w14:paraId="480A118D"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48A1E1B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2F7F7B17" w14:textId="77777777" w:rsidR="0061092A" w:rsidRPr="00272A5B" w:rsidRDefault="0061092A" w:rsidP="0061092A">
            <w:pPr>
              <w:pStyle w:val="Prrafodelista"/>
              <w:numPr>
                <w:ilvl w:val="0"/>
                <w:numId w:val="2"/>
              </w:numPr>
              <w:ind w:left="164" w:hanging="164"/>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61092A" w:rsidRPr="00272A5B" w14:paraId="34213D85"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92A2DA" w14:textId="142EAA84" w:rsidR="00FD1AB5" w:rsidRPr="00272A5B" w:rsidRDefault="0061092A">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w:t>
            </w:r>
            <w:r w:rsidR="00FD1AB5" w:rsidRPr="00272A5B">
              <w:rPr>
                <w:rFonts w:ascii="Century Gothic" w:hAnsi="Century Gothic" w:cs="Arial"/>
                <w:i w:val="0"/>
                <w:iCs w:val="0"/>
                <w:sz w:val="18"/>
                <w:szCs w:val="18"/>
                <w:lang w:val="es-GT" w:bidi="ar"/>
              </w:rPr>
              <w:t>estricto de la</w:t>
            </w:r>
            <w:r w:rsidRPr="00272A5B">
              <w:rPr>
                <w:rFonts w:ascii="Century Gothic" w:hAnsi="Century Gothic" w:cs="Arial"/>
                <w:i w:val="0"/>
                <w:iCs w:val="0"/>
                <w:sz w:val="18"/>
                <w:szCs w:val="18"/>
                <w:lang w:val="es-GT" w:bidi="ar"/>
              </w:rPr>
              <w:t xml:space="preserve"> agen</w:t>
            </w:r>
            <w:r w:rsidR="00FD1AB5" w:rsidRPr="00272A5B">
              <w:rPr>
                <w:rFonts w:ascii="Century Gothic" w:hAnsi="Century Gothic" w:cs="Arial"/>
                <w:i w:val="0"/>
                <w:iCs w:val="0"/>
                <w:sz w:val="18"/>
                <w:szCs w:val="18"/>
                <w:lang w:val="es-GT" w:bidi="ar"/>
              </w:rPr>
              <w:t>da de las diferentes reuniones en las que participe el Director con el fin de que sean atendidas todas las actividades y reuniones.</w:t>
            </w:r>
          </w:p>
          <w:p w14:paraId="73FF3AF9" w14:textId="0B061B97" w:rsidR="00FD1AB5" w:rsidRPr="00272A5B" w:rsidRDefault="00FD1AB5">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toda la documentación oficial que ingrese para ser trasladada a la Dirección con el fin de llevar un estricto control previo a su reasignación al personal técnico y administrativo.</w:t>
            </w:r>
          </w:p>
          <w:p w14:paraId="45E7C1B6" w14:textId="5690F068" w:rsidR="00FD1AB5" w:rsidRPr="00272A5B" w:rsidRDefault="00FD1AB5">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comunicación con personal de otras dependencias del MINEDUC y organizaciones no gubernamentales para dar seguimiento a los diferentes procesos que ingresen a la Dirección.</w:t>
            </w:r>
          </w:p>
          <w:p w14:paraId="1163BA86" w14:textId="50629BC8" w:rsidR="00FD1AB5" w:rsidRPr="00272A5B" w:rsidRDefault="00FD1AB5">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Gestionar procesos administrativos a través de la página de gestión de calidad con el fin de cumplir con los requisitos de </w:t>
            </w:r>
            <w:r w:rsidR="00C22733" w:rsidRPr="00272A5B">
              <w:rPr>
                <w:rFonts w:ascii="Century Gothic" w:hAnsi="Century Gothic" w:cs="Arial"/>
                <w:i w:val="0"/>
                <w:iCs w:val="0"/>
                <w:sz w:val="18"/>
                <w:szCs w:val="18"/>
                <w:lang w:val="es-GT" w:bidi="ar"/>
              </w:rPr>
              <w:t>documentación necesaria</w:t>
            </w:r>
            <w:r w:rsidRPr="00272A5B">
              <w:rPr>
                <w:rFonts w:ascii="Century Gothic" w:hAnsi="Century Gothic" w:cs="Arial"/>
                <w:i w:val="0"/>
                <w:iCs w:val="0"/>
                <w:sz w:val="18"/>
                <w:szCs w:val="18"/>
                <w:lang w:val="es-GT" w:bidi="ar"/>
              </w:rPr>
              <w:t xml:space="preserve">. </w:t>
            </w:r>
            <w:r w:rsidR="00C22733" w:rsidRPr="00272A5B">
              <w:rPr>
                <w:rFonts w:ascii="Century Gothic" w:hAnsi="Century Gothic" w:cs="Arial"/>
                <w:i w:val="0"/>
                <w:iCs w:val="0"/>
                <w:sz w:val="18"/>
                <w:szCs w:val="18"/>
                <w:lang w:val="es-GT" w:bidi="ar"/>
              </w:rPr>
              <w:t>(Solicitud de vehículos, elaboración de pases de salida, elaboración de listados de control de asistencia, solicitud o anulación de usuarios de sistemas, entre otros).</w:t>
            </w:r>
          </w:p>
          <w:p w14:paraId="6A42441F" w14:textId="6FD76544" w:rsidR="00FD1AB5" w:rsidRPr="00272A5B" w:rsidRDefault="00C22733">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Verificar la entrega de informes, cronogramas y planes por parte de los Jefes de Departamento con el fin de que se cumpla con la fecha establecida para la entrega de los mismos.</w:t>
            </w:r>
          </w:p>
          <w:p w14:paraId="20DFEE57" w14:textId="7C45E049" w:rsidR="00FD1AB5" w:rsidRPr="00272A5B" w:rsidRDefault="00A95BA5">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fin de atender los procesos y solicitudes pre</w:t>
            </w:r>
            <w:r w:rsidR="00ED5B03">
              <w:rPr>
                <w:rFonts w:ascii="Century Gothic" w:hAnsi="Century Gothic" w:cs="Arial"/>
                <w:i w:val="0"/>
                <w:iCs w:val="0"/>
                <w:sz w:val="18"/>
                <w:szCs w:val="18"/>
                <w:lang w:val="es-GT" w:bidi="ar"/>
              </w:rPr>
              <w:t>sentado</w:t>
            </w:r>
            <w:r w:rsidRPr="00272A5B">
              <w:rPr>
                <w:rFonts w:ascii="Century Gothic" w:hAnsi="Century Gothic" w:cs="Arial"/>
                <w:i w:val="0"/>
                <w:iCs w:val="0"/>
                <w:sz w:val="18"/>
                <w:szCs w:val="18"/>
                <w:lang w:val="es-GT" w:bidi="ar"/>
              </w:rPr>
              <w:t>s a la Dirección.</w:t>
            </w:r>
          </w:p>
          <w:p w14:paraId="000A1D19" w14:textId="78F0533B" w:rsidR="00A95BA5" w:rsidRPr="00272A5B" w:rsidRDefault="00A95BA5">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con el fin de dar seguimiento a las diferentes acciones asignadas a la Dirección.</w:t>
            </w:r>
          </w:p>
          <w:p w14:paraId="36B5EDDA" w14:textId="21CC8986" w:rsidR="00A95BA5" w:rsidRPr="00272A5B" w:rsidRDefault="00A95BA5">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control de documentación oficial, informes y actividades que se realizan en la Dirección con el fin de dar seguimiento y resguardo a los mismos. </w:t>
            </w:r>
          </w:p>
          <w:p w14:paraId="55F55E1A" w14:textId="4459A58E" w:rsidR="0061092A" w:rsidRPr="00272A5B" w:rsidRDefault="0061092A">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WebSIAD para la recepción, asignación, traslado y ubicación de documentos relacionados con los procesos </w:t>
            </w:r>
            <w:r w:rsidR="008B6E18" w:rsidRPr="00272A5B">
              <w:rPr>
                <w:rFonts w:ascii="Century Gothic" w:hAnsi="Century Gothic" w:cs="Arial"/>
                <w:i w:val="0"/>
                <w:iCs w:val="0"/>
                <w:sz w:val="18"/>
                <w:szCs w:val="18"/>
                <w:lang w:val="es-GT" w:bidi="ar"/>
              </w:rPr>
              <w:t>de la Dirección.</w:t>
            </w:r>
          </w:p>
          <w:p w14:paraId="4127FBC3" w14:textId="3F03A3C7" w:rsidR="0061092A" w:rsidRPr="00A11C9C" w:rsidRDefault="0061092A">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de Gestión de Calidad para el control de documentación oficial con el fin de apoyar en la organización de los procesos </w:t>
            </w:r>
            <w:r w:rsidR="008B6E18" w:rsidRPr="00272A5B">
              <w:rPr>
                <w:rFonts w:ascii="Century Gothic" w:hAnsi="Century Gothic" w:cs="Arial"/>
                <w:i w:val="0"/>
                <w:iCs w:val="0"/>
                <w:sz w:val="18"/>
                <w:szCs w:val="18"/>
                <w:lang w:val="es-GT" w:bidi="ar"/>
              </w:rPr>
              <w:t>de la Dirección.</w:t>
            </w:r>
          </w:p>
          <w:p w14:paraId="334B3C27" w14:textId="0384A4FB" w:rsidR="00A11C9C" w:rsidRPr="00272A5B" w:rsidRDefault="00A11C9C">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i w:val="0"/>
                <w:iCs w:val="0"/>
                <w:sz w:val="18"/>
                <w:szCs w:val="18"/>
                <w:lang w:val="es-GT"/>
              </w:rPr>
              <w:t>Elaborar formularios en el sistema de Recursos Humanos e-SIRH (vacaciones, comisiones y permisos varios</w:t>
            </w:r>
            <w:r>
              <w:rPr>
                <w:rFonts w:ascii="Century Gothic" w:hAnsi="Century Gothic"/>
                <w:i w:val="0"/>
                <w:iCs w:val="0"/>
                <w:sz w:val="18"/>
                <w:szCs w:val="18"/>
                <w:lang w:val="es-GT"/>
              </w:rPr>
              <w:t>).</w:t>
            </w:r>
          </w:p>
          <w:p w14:paraId="494340FE" w14:textId="6BF02513" w:rsidR="0061092A" w:rsidRPr="00272A5B" w:rsidRDefault="0061092A">
            <w:pPr>
              <w:pStyle w:val="Encabezado"/>
              <w:widowControl w:val="0"/>
              <w:numPr>
                <w:ilvl w:val="0"/>
                <w:numId w:val="3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tc>
      </w:tr>
      <w:tr w:rsidR="0061092A" w:rsidRPr="00272A5B" w14:paraId="4DD62853"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A41EAB5" w14:textId="77777777" w:rsidR="0061092A" w:rsidRPr="00272A5B" w:rsidRDefault="0061092A" w:rsidP="00025D5F">
            <w:pPr>
              <w:jc w:val="both"/>
              <w:textAlignment w:val="center"/>
              <w:rPr>
                <w:rFonts w:ascii="Century Gothic" w:eastAsia="SimSun" w:hAnsi="Century Gothic" w:cs="Arial"/>
                <w:b/>
                <w:i w:val="0"/>
                <w:iCs w:val="0"/>
                <w:sz w:val="18"/>
                <w:szCs w:val="18"/>
                <w:highlight w:val="yellow"/>
                <w:lang w:val="es-GT" w:bidi="ar"/>
              </w:rPr>
            </w:pPr>
            <w:r w:rsidRPr="00272A5B">
              <w:rPr>
                <w:rFonts w:ascii="Century Gothic" w:hAnsi="Century Gothic" w:cs="Arial"/>
                <w:b/>
                <w:i w:val="0"/>
                <w:iCs w:val="0"/>
                <w:sz w:val="18"/>
                <w:szCs w:val="18"/>
                <w:lang w:bidi="ar"/>
              </w:rPr>
              <w:t>4. TAREAS PERIÓDICAS</w:t>
            </w:r>
          </w:p>
        </w:tc>
      </w:tr>
      <w:tr w:rsidR="0061092A" w:rsidRPr="00272A5B" w14:paraId="3F39D40C" w14:textId="77777777" w:rsidTr="00E1281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D09C9F" w14:textId="5819203A" w:rsidR="00C22733" w:rsidRPr="00272A5B" w:rsidRDefault="00C22733">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a la persona encargada de almacén</w:t>
            </w:r>
            <w:r w:rsidR="0091126B" w:rsidRPr="00272A5B">
              <w:rPr>
                <w:rFonts w:ascii="Century Gothic" w:hAnsi="Century Gothic"/>
                <w:i w:val="0"/>
                <w:iCs w:val="0"/>
                <w:sz w:val="18"/>
                <w:szCs w:val="18"/>
                <w:lang w:val="es-GT"/>
              </w:rPr>
              <w:t xml:space="preserve"> los</w:t>
            </w:r>
            <w:r w:rsidRPr="00272A5B">
              <w:rPr>
                <w:rFonts w:ascii="Century Gothic" w:hAnsi="Century Gothic"/>
                <w:i w:val="0"/>
                <w:iCs w:val="0"/>
                <w:sz w:val="18"/>
                <w:szCs w:val="18"/>
                <w:lang w:val="es-GT"/>
              </w:rPr>
              <w:t xml:space="preserve"> útiles de oficina </w:t>
            </w:r>
            <w:r w:rsidR="0091126B" w:rsidRPr="00272A5B">
              <w:rPr>
                <w:rFonts w:ascii="Century Gothic" w:hAnsi="Century Gothic"/>
                <w:i w:val="0"/>
                <w:iCs w:val="0"/>
                <w:sz w:val="18"/>
                <w:szCs w:val="18"/>
                <w:lang w:val="es-GT"/>
              </w:rPr>
              <w:t>y</w:t>
            </w:r>
            <w:r w:rsidRPr="00272A5B">
              <w:rPr>
                <w:rFonts w:ascii="Century Gothic" w:hAnsi="Century Gothic"/>
                <w:i w:val="0"/>
                <w:iCs w:val="0"/>
                <w:sz w:val="18"/>
                <w:szCs w:val="18"/>
                <w:lang w:val="es-GT"/>
              </w:rPr>
              <w:t xml:space="preserve"> materiales para uso de la Dirección </w:t>
            </w:r>
            <w:r w:rsidR="0091126B" w:rsidRPr="00272A5B">
              <w:rPr>
                <w:rFonts w:ascii="Century Gothic" w:hAnsi="Century Gothic"/>
                <w:i w:val="0"/>
                <w:iCs w:val="0"/>
                <w:sz w:val="18"/>
                <w:szCs w:val="18"/>
                <w:lang w:val="es-GT"/>
              </w:rPr>
              <w:t xml:space="preserve">y distribuirlos, </w:t>
            </w:r>
            <w:r w:rsidRPr="00272A5B">
              <w:rPr>
                <w:rFonts w:ascii="Century Gothic" w:hAnsi="Century Gothic"/>
                <w:i w:val="0"/>
                <w:iCs w:val="0"/>
                <w:sz w:val="18"/>
                <w:szCs w:val="18"/>
                <w:lang w:val="es-GT"/>
              </w:rPr>
              <w:t>para brindar un mejor servicio y contar con los materiales necesarios para el desarrollo de las diferentes actividades previstas.</w:t>
            </w:r>
          </w:p>
          <w:p w14:paraId="02942E80" w14:textId="65E59FB7" w:rsidR="00C22733" w:rsidRPr="00272A5B" w:rsidRDefault="00BC4259">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convocatoria y logística en reuniones con Subdirectores, Jefes de Departamento</w:t>
            </w:r>
            <w:r w:rsidR="0091126B"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Especialistas de ár</w:t>
            </w:r>
            <w:r w:rsidR="008B6E18"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as</w:t>
            </w:r>
            <w:r w:rsidR="0091126B" w:rsidRPr="00272A5B">
              <w:rPr>
                <w:rFonts w:ascii="Century Gothic" w:hAnsi="Century Gothic"/>
                <w:i w:val="0"/>
                <w:iCs w:val="0"/>
                <w:sz w:val="18"/>
                <w:szCs w:val="18"/>
                <w:lang w:val="es-GT"/>
              </w:rPr>
              <w:t xml:space="preserve"> y personas externas,</w:t>
            </w:r>
            <w:r w:rsidRPr="00272A5B">
              <w:rPr>
                <w:rFonts w:ascii="Century Gothic" w:hAnsi="Century Gothic"/>
                <w:i w:val="0"/>
                <w:iCs w:val="0"/>
                <w:sz w:val="18"/>
                <w:szCs w:val="18"/>
                <w:lang w:val="es-GT"/>
              </w:rPr>
              <w:t xml:space="preserve"> para dar seguimiento a los diferentes procesos.</w:t>
            </w:r>
          </w:p>
          <w:p w14:paraId="2BD5DAAF" w14:textId="7A6B0200" w:rsidR="0061092A" w:rsidRPr="00272A5B" w:rsidRDefault="0061092A">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2D615E" w:rsidRPr="00272A5B">
              <w:rPr>
                <w:rFonts w:ascii="Century Gothic" w:hAnsi="Century Gothic"/>
                <w:i w:val="0"/>
                <w:iCs w:val="0"/>
                <w:sz w:val="18"/>
                <w:szCs w:val="18"/>
                <w:lang w:val="es-GT"/>
              </w:rPr>
              <w:t>g</w:t>
            </w:r>
            <w:r w:rsidRPr="00272A5B">
              <w:rPr>
                <w:rFonts w:ascii="Century Gothic" w:hAnsi="Century Gothic"/>
                <w:i w:val="0"/>
                <w:iCs w:val="0"/>
                <w:sz w:val="18"/>
                <w:szCs w:val="18"/>
                <w:lang w:val="es-GT"/>
              </w:rPr>
              <w:t xml:space="preserve">astos </w:t>
            </w:r>
            <w:r w:rsidR="002D615E" w:rsidRPr="00272A5B">
              <w:rPr>
                <w:rFonts w:ascii="Century Gothic" w:hAnsi="Century Gothic"/>
                <w:i w:val="0"/>
                <w:iCs w:val="0"/>
                <w:sz w:val="18"/>
                <w:szCs w:val="18"/>
                <w:lang w:val="es-GT"/>
              </w:rPr>
              <w:t xml:space="preserve">de </w:t>
            </w:r>
            <w:r w:rsidRPr="00272A5B">
              <w:rPr>
                <w:rFonts w:ascii="Century Gothic" w:hAnsi="Century Gothic"/>
                <w:i w:val="0"/>
                <w:iCs w:val="0"/>
                <w:sz w:val="18"/>
                <w:szCs w:val="18"/>
                <w:lang w:val="es-GT"/>
              </w:rPr>
              <w:t xml:space="preserve">requerimientos de las compras que se realicen </w:t>
            </w:r>
            <w:r w:rsidR="0091126B" w:rsidRPr="00272A5B">
              <w:rPr>
                <w:rFonts w:ascii="Century Gothic" w:hAnsi="Century Gothic"/>
                <w:i w:val="0"/>
                <w:iCs w:val="0"/>
                <w:sz w:val="18"/>
                <w:szCs w:val="18"/>
                <w:lang w:val="es-GT"/>
              </w:rPr>
              <w:t>para</w:t>
            </w:r>
            <w:r w:rsidRPr="00272A5B">
              <w:rPr>
                <w:rFonts w:ascii="Century Gothic" w:hAnsi="Century Gothic"/>
                <w:i w:val="0"/>
                <w:iCs w:val="0"/>
                <w:sz w:val="18"/>
                <w:szCs w:val="18"/>
                <w:lang w:val="es-GT"/>
              </w:rPr>
              <w:t xml:space="preserve"> </w:t>
            </w:r>
            <w:r w:rsidR="008B6E18" w:rsidRPr="00272A5B">
              <w:rPr>
                <w:rFonts w:ascii="Century Gothic" w:hAnsi="Century Gothic"/>
                <w:i w:val="0"/>
                <w:iCs w:val="0"/>
                <w:sz w:val="18"/>
                <w:szCs w:val="18"/>
                <w:lang w:val="es-GT"/>
              </w:rPr>
              <w:t>la Dirección.</w:t>
            </w:r>
          </w:p>
          <w:p w14:paraId="46333FF2" w14:textId="30805F70" w:rsidR="0061092A" w:rsidRPr="00272A5B" w:rsidRDefault="0061092A">
            <w:pPr>
              <w:pStyle w:val="Encabezado"/>
              <w:widowControl w:val="0"/>
              <w:numPr>
                <w:ilvl w:val="0"/>
                <w:numId w:val="31"/>
              </w:numPr>
              <w:tabs>
                <w:tab w:val="clear" w:pos="4252"/>
                <w:tab w:val="clear" w:pos="8504"/>
              </w:tabs>
              <w:spacing w:line="276" w:lineRule="auto"/>
              <w:jc w:val="both"/>
              <w:rPr>
                <w:rFonts w:ascii="Century Gothic" w:hAnsi="Century Gothic"/>
                <w:i w:val="0"/>
                <w:iCs w:val="0"/>
                <w:strike/>
                <w:sz w:val="18"/>
                <w:szCs w:val="18"/>
                <w:lang w:val="es-GT"/>
              </w:rPr>
            </w:pPr>
            <w:r w:rsidRPr="00272A5B">
              <w:rPr>
                <w:rFonts w:ascii="Century Gothic" w:hAnsi="Century Gothic"/>
                <w:i w:val="0"/>
                <w:iCs w:val="0"/>
                <w:sz w:val="18"/>
                <w:szCs w:val="18"/>
                <w:lang w:val="es-GT"/>
              </w:rPr>
              <w:t xml:space="preserve">Liquidar facturas y elaboración de certificados de conformidad de las adquisiciones realizadas </w:t>
            </w:r>
            <w:r w:rsidR="002D615E" w:rsidRPr="00272A5B">
              <w:rPr>
                <w:rFonts w:ascii="Century Gothic" w:hAnsi="Century Gothic"/>
                <w:i w:val="0"/>
                <w:iCs w:val="0"/>
                <w:sz w:val="18"/>
                <w:szCs w:val="18"/>
                <w:lang w:val="es-GT"/>
              </w:rPr>
              <w:t>por la Dirección cada mes.</w:t>
            </w:r>
          </w:p>
          <w:p w14:paraId="3728EE9F" w14:textId="3F24D28B" w:rsidR="0061092A" w:rsidRPr="00272A5B" w:rsidRDefault="0061092A">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8B6E18" w:rsidRPr="00272A5B">
              <w:rPr>
                <w:rFonts w:ascii="Century Gothic" w:hAnsi="Century Gothic"/>
                <w:i w:val="0"/>
                <w:iCs w:val="0"/>
                <w:sz w:val="18"/>
                <w:szCs w:val="18"/>
                <w:lang w:val="es-GT"/>
              </w:rPr>
              <w:t>pre-órdenes</w:t>
            </w:r>
            <w:r w:rsidRPr="00272A5B">
              <w:rPr>
                <w:rFonts w:ascii="Century Gothic" w:hAnsi="Century Gothic"/>
                <w:i w:val="0"/>
                <w:iCs w:val="0"/>
                <w:sz w:val="18"/>
                <w:szCs w:val="18"/>
                <w:lang w:val="es-GT"/>
              </w:rPr>
              <w:t xml:space="preserve"> de compra en el sistema SIGES de las adquisiciones </w:t>
            </w:r>
            <w:r w:rsidR="003D0753" w:rsidRPr="00272A5B">
              <w:rPr>
                <w:rFonts w:ascii="Century Gothic" w:hAnsi="Century Gothic"/>
                <w:i w:val="0"/>
                <w:iCs w:val="0"/>
                <w:sz w:val="18"/>
                <w:szCs w:val="18"/>
                <w:lang w:val="es-GT"/>
              </w:rPr>
              <w:t>de bienes o servicios que requiera</w:t>
            </w:r>
            <w:r w:rsidRPr="00272A5B">
              <w:rPr>
                <w:rFonts w:ascii="Century Gothic" w:hAnsi="Century Gothic"/>
                <w:i w:val="0"/>
                <w:iCs w:val="0"/>
                <w:sz w:val="18"/>
                <w:szCs w:val="18"/>
                <w:lang w:val="es-GT"/>
              </w:rPr>
              <w:t xml:space="preserve"> </w:t>
            </w:r>
            <w:r w:rsidR="008B6E18" w:rsidRPr="00272A5B">
              <w:rPr>
                <w:rFonts w:ascii="Century Gothic" w:hAnsi="Century Gothic"/>
                <w:i w:val="0"/>
                <w:iCs w:val="0"/>
                <w:sz w:val="18"/>
                <w:szCs w:val="18"/>
                <w:lang w:val="es-GT"/>
              </w:rPr>
              <w:t>la Dirección.</w:t>
            </w:r>
          </w:p>
          <w:p w14:paraId="45113F25" w14:textId="5D3EDC7B" w:rsidR="008B6E18" w:rsidRPr="00272A5B" w:rsidRDefault="008B6E18">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Controlar y resguardar las tarjetas de responsabilidad de todo el personal que conforma la DIGECUR.</w:t>
            </w:r>
          </w:p>
          <w:p w14:paraId="12FA649C" w14:textId="77777777" w:rsidR="0061092A" w:rsidRPr="00272A5B" w:rsidRDefault="008B6E18">
            <w:pPr>
              <w:pStyle w:val="Encabezado"/>
              <w:widowControl w:val="0"/>
              <w:numPr>
                <w:ilvl w:val="0"/>
                <w:numId w:val="3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carg</w:t>
            </w:r>
            <w:r w:rsidR="003D0753" w:rsidRPr="00272A5B">
              <w:rPr>
                <w:rFonts w:ascii="Century Gothic" w:hAnsi="Century Gothic"/>
                <w:i w:val="0"/>
                <w:iCs w:val="0"/>
                <w:sz w:val="18"/>
                <w:szCs w:val="18"/>
                <w:lang w:val="es-GT"/>
              </w:rPr>
              <w:t>o</w:t>
            </w:r>
            <w:r w:rsidRPr="00272A5B">
              <w:rPr>
                <w:rFonts w:ascii="Century Gothic" w:hAnsi="Century Gothic"/>
                <w:i w:val="0"/>
                <w:iCs w:val="0"/>
                <w:sz w:val="18"/>
                <w:szCs w:val="18"/>
                <w:lang w:val="es-GT"/>
              </w:rPr>
              <w:t>s y descarg</w:t>
            </w:r>
            <w:r w:rsidR="003D0753" w:rsidRPr="00272A5B">
              <w:rPr>
                <w:rFonts w:ascii="Century Gothic" w:hAnsi="Century Gothic"/>
                <w:i w:val="0"/>
                <w:iCs w:val="0"/>
                <w:sz w:val="18"/>
                <w:szCs w:val="18"/>
                <w:lang w:val="es-GT"/>
              </w:rPr>
              <w:t>o</w:t>
            </w:r>
            <w:r w:rsidRPr="00272A5B">
              <w:rPr>
                <w:rFonts w:ascii="Century Gothic" w:hAnsi="Century Gothic"/>
                <w:i w:val="0"/>
                <w:iCs w:val="0"/>
                <w:sz w:val="18"/>
                <w:szCs w:val="18"/>
                <w:lang w:val="es-GT"/>
              </w:rPr>
              <w:t>s en las tarjetas de responsabilidad de todo el personal que conforma la DIGECUR por adquisiciones o baja de bienes.</w:t>
            </w:r>
          </w:p>
          <w:p w14:paraId="20DC51C6" w14:textId="6B4A0DA5" w:rsidR="00895C3F" w:rsidRPr="00272A5B" w:rsidRDefault="00895C3F" w:rsidP="00895C3F">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61092A" w:rsidRPr="00272A5B" w14:paraId="1FC50361" w14:textId="77777777" w:rsidTr="00E1281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88B643" w14:textId="77777777" w:rsidR="0061092A" w:rsidRPr="00272A5B" w:rsidRDefault="0061092A"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61092A" w:rsidRPr="00272A5B" w14:paraId="5307A15C" w14:textId="77777777" w:rsidTr="00E12814">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24D7D73E" w14:textId="62731887" w:rsidR="0061092A" w:rsidRPr="00272A5B" w:rsidRDefault="008B6E18">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Apoyar administrativamente en la logística de diferentes eventos que organiza la Dirección. </w:t>
            </w:r>
          </w:p>
          <w:p w14:paraId="076939BF" w14:textId="77777777" w:rsidR="0061092A" w:rsidRPr="00272A5B" w:rsidRDefault="0061092A">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lastRenderedPageBreak/>
              <w:t xml:space="preserve">Ejecutar las actividades descritas en los procedimientos, instructivos, guías y cualquier otro documento oficial en las que esté involucrado el puesto.  </w:t>
            </w:r>
          </w:p>
          <w:p w14:paraId="6AD90E27" w14:textId="5B0EEBB9" w:rsidR="0061092A" w:rsidRPr="00272A5B" w:rsidRDefault="0061092A">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400F018" w14:textId="77777777" w:rsidR="0061092A" w:rsidRPr="00272A5B" w:rsidRDefault="0061092A">
            <w:pPr>
              <w:pStyle w:val="Encabezado"/>
              <w:widowControl w:val="0"/>
              <w:numPr>
                <w:ilvl w:val="0"/>
                <w:numId w:val="2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1092A" w:rsidRPr="00272A5B" w14:paraId="592123E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C61BB0" w14:textId="77777777" w:rsidR="0061092A" w:rsidRPr="00272A5B" w:rsidRDefault="0061092A" w:rsidP="0061092A">
            <w:pPr>
              <w:pStyle w:val="Prrafodelista"/>
              <w:numPr>
                <w:ilvl w:val="0"/>
                <w:numId w:val="3"/>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lastRenderedPageBreak/>
              <w:t>UBICACIÓN DEL PUESTO</w:t>
            </w:r>
          </w:p>
        </w:tc>
      </w:tr>
      <w:tr w:rsidR="0061092A" w:rsidRPr="00272A5B" w14:paraId="32A515BD" w14:textId="77777777" w:rsidTr="00B7730F">
        <w:trPr>
          <w:cnfStyle w:val="000000100000" w:firstRow="0" w:lastRow="0" w:firstColumn="0" w:lastColumn="0" w:oddVBand="0" w:evenVBand="0" w:oddHBand="1" w:evenHBand="0" w:firstRowFirstColumn="0" w:firstRowLastColumn="0" w:lastRowFirstColumn="0" w:lastRowLastColumn="0"/>
          <w:trHeight w:val="32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9C48E4" w14:textId="3FACB98B" w:rsidR="0061092A" w:rsidRPr="00272A5B" w:rsidRDefault="00D802E5"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Despacho de </w:t>
            </w:r>
            <w:r w:rsidR="001067FB" w:rsidRPr="00272A5B">
              <w:rPr>
                <w:rFonts w:ascii="Century Gothic" w:hAnsi="Century Gothic" w:cs="Arial"/>
                <w:i w:val="0"/>
                <w:iCs w:val="0"/>
                <w:sz w:val="18"/>
                <w:szCs w:val="18"/>
                <w:lang w:val="es-GT"/>
              </w:rPr>
              <w:t>la Dirección General de Currículo</w:t>
            </w:r>
            <w:r w:rsidR="002D615E" w:rsidRPr="00272A5B">
              <w:rPr>
                <w:rFonts w:ascii="Century Gothic" w:hAnsi="Century Gothic" w:cs="Arial"/>
                <w:i w:val="0"/>
                <w:iCs w:val="0"/>
                <w:sz w:val="18"/>
                <w:szCs w:val="18"/>
                <w:lang w:val="es-GT"/>
              </w:rPr>
              <w:t>.</w:t>
            </w:r>
          </w:p>
        </w:tc>
      </w:tr>
      <w:tr w:rsidR="0061092A" w:rsidRPr="00272A5B" w14:paraId="65E94B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3FD55F" w14:textId="77777777"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61092A" w:rsidRPr="00272A5B" w14:paraId="4D84623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53B64"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61092A" w:rsidRPr="00272A5B" w14:paraId="6E8FF8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B9A23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61092A" w:rsidRPr="00272A5B" w14:paraId="7317CF4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2D2602"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61092A" w:rsidRPr="00272A5B" w14:paraId="2B67A22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76B0C0"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61092A" w:rsidRPr="00272A5B" w14:paraId="48093A3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C54588"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61092A" w:rsidRPr="00272A5B" w14:paraId="33026F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0A1DBA"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0233DB1" w14:textId="7358EA7C" w:rsidR="0061092A" w:rsidRPr="00272A5B" w:rsidRDefault="0061092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BA7AC3"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BA7AC3"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BA7AC3"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BA7AC3"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epartamentales de </w:t>
            </w:r>
            <w:r w:rsidR="00BA7AC3" w:rsidRPr="00272A5B">
              <w:rPr>
                <w:rFonts w:ascii="Century Gothic" w:hAnsi="Century Gothic" w:cs="Arial"/>
                <w:sz w:val="18"/>
                <w:szCs w:val="18"/>
                <w:lang w:val="es-GT"/>
              </w:rPr>
              <w:t>E</w:t>
            </w:r>
            <w:r w:rsidRPr="00272A5B">
              <w:rPr>
                <w:rFonts w:ascii="Century Gothic" w:hAnsi="Century Gothic" w:cs="Arial"/>
                <w:sz w:val="18"/>
                <w:szCs w:val="18"/>
                <w:lang w:val="es-GT"/>
              </w:rPr>
              <w:t>ducación.</w:t>
            </w:r>
          </w:p>
        </w:tc>
      </w:tr>
      <w:tr w:rsidR="0061092A" w:rsidRPr="00272A5B" w14:paraId="2DFBF4FA" w14:textId="77777777" w:rsidTr="00B54AA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8E2733"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4E0C540" w14:textId="35288079" w:rsidR="0061092A" w:rsidRPr="00272A5B" w:rsidRDefault="0061092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BA7AC3"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BA7AC3"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tc>
      </w:tr>
      <w:tr w:rsidR="0061092A" w:rsidRPr="00272A5B" w14:paraId="1E43C91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5F1F4A9" w14:textId="77777777" w:rsidR="0061092A" w:rsidRPr="00272A5B" w:rsidRDefault="0061092A"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61092A" w:rsidRPr="00272A5B" w14:paraId="45ED0B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560AE6" w14:textId="0897F871"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20006F">
              <w:rPr>
                <w:rFonts w:ascii="Century Gothic" w:hAnsi="Century Gothic" w:cs="Arial"/>
                <w:i w:val="0"/>
                <w:iCs w:val="0"/>
                <w:sz w:val="18"/>
                <w:szCs w:val="18"/>
                <w:lang w:val="es-GT"/>
              </w:rPr>
              <w:t>.</w:t>
            </w:r>
          </w:p>
        </w:tc>
      </w:tr>
      <w:tr w:rsidR="0061092A" w:rsidRPr="00272A5B" w14:paraId="4F0D1C9F" w14:textId="77777777" w:rsidTr="00B54AA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E5918A" w14:textId="77777777"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61092A" w:rsidRPr="00272A5B" w14:paraId="582AFA9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50FD029" w14:textId="770CF129"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0AB18AEA" w14:textId="77777777" w:rsidR="0061092A" w:rsidRPr="00272A5B" w:rsidRDefault="0061092A" w:rsidP="00025D5F">
            <w:pPr>
              <w:jc w:val="both"/>
              <w:textAlignment w:val="center"/>
              <w:rPr>
                <w:rFonts w:ascii="Century Gothic" w:hAnsi="Century Gothic" w:cs="Arial"/>
                <w:i w:val="0"/>
                <w:iCs w:val="0"/>
                <w:sz w:val="18"/>
                <w:szCs w:val="18"/>
                <w:lang w:val="es-GT"/>
              </w:rPr>
            </w:pPr>
          </w:p>
        </w:tc>
      </w:tr>
      <w:tr w:rsidR="0061092A" w:rsidRPr="00272A5B" w14:paraId="0FE7EA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DB521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61092A" w:rsidRPr="00272A5B" w14:paraId="0B6D73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AC70BA" w14:textId="3D74A790" w:rsidR="00BA7AC3" w:rsidRPr="00272A5B" w:rsidRDefault="0061092A" w:rsidP="00BA7AC3">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w:t>
            </w:r>
            <w:r w:rsidR="00BA7AC3" w:rsidRPr="00272A5B">
              <w:rPr>
                <w:rFonts w:ascii="Century Gothic" w:hAnsi="Century Gothic" w:cs="Arial"/>
                <w:i w:val="0"/>
                <w:iCs w:val="0"/>
                <w:sz w:val="18"/>
                <w:szCs w:val="18"/>
                <w:lang w:val="es-GT"/>
              </w:rPr>
              <w:t>e la Dirección.</w:t>
            </w:r>
          </w:p>
        </w:tc>
      </w:tr>
      <w:tr w:rsidR="0061092A" w:rsidRPr="00272A5B" w14:paraId="166A9DE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0420CA"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61092A" w:rsidRPr="00272A5B" w14:paraId="55AC7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B451A2" w14:textId="3F4D0974"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tc>
      </w:tr>
      <w:tr w:rsidR="0061092A" w:rsidRPr="00272A5B" w14:paraId="19BD582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DC1278" w14:textId="77777777" w:rsidR="0061092A" w:rsidRPr="00272A5B" w:rsidRDefault="0061092A" w:rsidP="0061092A">
            <w:pPr>
              <w:pStyle w:val="Prrafodelista"/>
              <w:numPr>
                <w:ilvl w:val="0"/>
                <w:numId w:val="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61092A" w:rsidRPr="00272A5B" w14:paraId="66016D19" w14:textId="77777777" w:rsidTr="009566B7">
        <w:trPr>
          <w:cnfStyle w:val="000000100000" w:firstRow="0" w:lastRow="0" w:firstColumn="0" w:lastColumn="0" w:oddVBand="0" w:evenVBand="0" w:oddHBand="1" w:evenHBand="0" w:firstRowFirstColumn="0" w:firstRowLastColumn="0" w:lastRowFirstColumn="0" w:lastRowLastColumn="0"/>
          <w:trHeight w:val="80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EC238B"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11C4EA1" w14:textId="71653C08" w:rsidR="0061092A" w:rsidRPr="00272A5B" w:rsidRDefault="006307AB"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9566B7" w:rsidRPr="00272A5B">
              <w:rPr>
                <w:rFonts w:ascii="Century Gothic" w:eastAsiaTheme="minorHAnsi" w:hAnsi="Century Gothic" w:cs="Century Gothic"/>
                <w:sz w:val="18"/>
                <w:szCs w:val="18"/>
                <w:lang w:eastAsia="en-US"/>
              </w:rPr>
              <w:t xml:space="preserve">asignadas. </w:t>
            </w:r>
          </w:p>
        </w:tc>
      </w:tr>
      <w:tr w:rsidR="0061092A" w:rsidRPr="00272A5B" w14:paraId="60F024FE" w14:textId="77777777" w:rsidTr="00BA7AC3">
        <w:trPr>
          <w:trHeight w:val="5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C3469A"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17858B6" w14:textId="32E5622C" w:rsidR="0061092A" w:rsidRPr="00272A5B" w:rsidRDefault="006307AB"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El esfuerzo que requiere el puesto de trabajo es de un 5%, ya que la mayoría del</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tiempo realiza sus </w:t>
            </w:r>
            <w:r w:rsidR="00987D34" w:rsidRPr="00272A5B">
              <w:rPr>
                <w:rFonts w:ascii="Century Gothic" w:eastAsiaTheme="minorHAnsi" w:hAnsi="Century Gothic" w:cs="Century Gothic"/>
                <w:sz w:val="18"/>
                <w:szCs w:val="18"/>
                <w:lang w:eastAsia="en-US"/>
              </w:rPr>
              <w:t>tareas sentad</w:t>
            </w:r>
            <w:r w:rsidR="00B7730F">
              <w:rPr>
                <w:rFonts w:ascii="Century Gothic" w:eastAsiaTheme="minorHAnsi" w:hAnsi="Century Gothic" w:cs="Century Gothic"/>
                <w:sz w:val="18"/>
                <w:szCs w:val="18"/>
                <w:lang w:eastAsia="en-US"/>
              </w:rPr>
              <w:t>o</w:t>
            </w:r>
            <w:r w:rsidRPr="00272A5B">
              <w:rPr>
                <w:rFonts w:ascii="Century Gothic" w:eastAsiaTheme="minorHAnsi" w:hAnsi="Century Gothic" w:cs="Century Gothic"/>
                <w:sz w:val="18"/>
                <w:szCs w:val="18"/>
                <w:lang w:eastAsia="en-US"/>
              </w:rPr>
              <w:t>.</w:t>
            </w:r>
          </w:p>
        </w:tc>
      </w:tr>
      <w:tr w:rsidR="0061092A" w:rsidRPr="00272A5B" w14:paraId="50AE363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C80D2C" w14:textId="55B67E94" w:rsidR="0061092A" w:rsidRPr="00272A5B" w:rsidRDefault="005D49E0"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61092A" w:rsidRPr="00272A5B" w14:paraId="5070B2C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629EBE" w14:textId="77777777" w:rsidR="0061092A" w:rsidRPr="00272A5B" w:rsidRDefault="0061092A"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61092A" w:rsidRPr="00272A5B" w14:paraId="27CF1F7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87F270"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06C5A41" w14:textId="0692813D" w:rsidR="00BA7AC3" w:rsidRPr="00272A5B" w:rsidRDefault="00BA7AC3"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61092A" w:rsidRPr="00272A5B">
              <w:rPr>
                <w:rFonts w:ascii="Century Gothic" w:hAnsi="Century Gothic" w:cs="Arial"/>
                <w:sz w:val="18"/>
                <w:szCs w:val="18"/>
                <w:lang w:val="es-GT"/>
              </w:rPr>
              <w:t xml:space="preserve">creditar haber aprobado los cursos equivalentes al quinto semestre de una carrera universitaria afín al puesto y seis meses de experiencia como </w:t>
            </w:r>
            <w:r w:rsidR="001C7787" w:rsidRPr="00272A5B">
              <w:rPr>
                <w:rFonts w:ascii="Century Gothic" w:hAnsi="Century Gothic" w:cs="Arial"/>
                <w:sz w:val="18"/>
                <w:szCs w:val="18"/>
                <w:lang w:val="es-GT"/>
              </w:rPr>
              <w:t xml:space="preserve">Asistente Profesional </w:t>
            </w:r>
            <w:r w:rsidR="0061092A" w:rsidRPr="00272A5B">
              <w:rPr>
                <w:rFonts w:ascii="Century Gothic" w:hAnsi="Century Gothic" w:cs="Arial"/>
                <w:sz w:val="18"/>
                <w:szCs w:val="18"/>
                <w:lang w:val="es-GT"/>
              </w:rPr>
              <w:t>II</w:t>
            </w:r>
            <w:r w:rsidR="001C7787" w:rsidRPr="00272A5B">
              <w:rPr>
                <w:rFonts w:ascii="Century Gothic" w:hAnsi="Century Gothic" w:cs="Arial"/>
                <w:sz w:val="18"/>
                <w:szCs w:val="18"/>
                <w:lang w:val="es-GT"/>
              </w:rPr>
              <w:t xml:space="preserve"> o Jefe Técnico Profesional II</w:t>
            </w:r>
            <w:r w:rsidR="0061092A" w:rsidRPr="00272A5B">
              <w:rPr>
                <w:rFonts w:ascii="Century Gothic" w:hAnsi="Century Gothic" w:cs="Arial"/>
                <w:sz w:val="18"/>
                <w:szCs w:val="18"/>
                <w:lang w:val="es-GT"/>
              </w:rPr>
              <w:t>, en la especialidad que el puesto requiera.</w:t>
            </w:r>
          </w:p>
        </w:tc>
      </w:tr>
      <w:tr w:rsidR="0061092A" w:rsidRPr="00272A5B" w14:paraId="5248D95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FF8013C" w14:textId="77777777" w:rsidR="0061092A" w:rsidRPr="00272A5B" w:rsidRDefault="0061092A"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8543A2D" w14:textId="124F483A" w:rsidR="00BA7AC3" w:rsidRPr="00272A5B" w:rsidRDefault="0061092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w:t>
            </w:r>
            <w:r w:rsidR="001C7787" w:rsidRPr="00272A5B">
              <w:rPr>
                <w:rFonts w:ascii="Century Gothic" w:hAnsi="Century Gothic" w:cs="Arial"/>
                <w:sz w:val="18"/>
                <w:szCs w:val="18"/>
                <w:lang w:val="es-GT"/>
              </w:rPr>
              <w:t>sexto</w:t>
            </w:r>
            <w:r w:rsidRPr="00272A5B">
              <w:rPr>
                <w:rFonts w:ascii="Century Gothic" w:hAnsi="Century Gothic" w:cs="Arial"/>
                <w:sz w:val="18"/>
                <w:szCs w:val="18"/>
                <w:lang w:val="es-GT"/>
              </w:rPr>
              <w:t xml:space="preserve"> semestre de una carrera universitaria afín al puesto y un año de experiencia en tareas relacionadas con la especialidad del puesto. </w:t>
            </w:r>
          </w:p>
        </w:tc>
      </w:tr>
      <w:tr w:rsidR="0061092A" w:rsidRPr="00272A5B" w14:paraId="7359C9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FC5D3C3" w14:textId="06494445" w:rsidR="0061092A" w:rsidRPr="00272A5B" w:rsidRDefault="0061092A" w:rsidP="0061092A">
            <w:pPr>
              <w:pStyle w:val="Prrafodelista"/>
              <w:numPr>
                <w:ilvl w:val="0"/>
                <w:numId w:val="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CARRERA </w:t>
            </w:r>
            <w:r w:rsidR="00A80AE8" w:rsidRPr="00272A5B">
              <w:rPr>
                <w:rFonts w:ascii="Century Gothic" w:hAnsi="Century Gothic" w:cs="Arial"/>
                <w:b/>
                <w:i w:val="0"/>
                <w:iCs w:val="0"/>
                <w:sz w:val="18"/>
                <w:szCs w:val="18"/>
                <w:lang w:val="es-GT"/>
              </w:rPr>
              <w:t>AFÍN</w:t>
            </w:r>
          </w:p>
        </w:tc>
      </w:tr>
      <w:tr w:rsidR="0061092A" w:rsidRPr="00272A5B" w14:paraId="3151BB0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9F1E14" w14:textId="6E506A66" w:rsidR="0061092A" w:rsidRPr="00272A5B" w:rsidRDefault="000C590C" w:rsidP="00025D5F">
            <w:pPr>
              <w:jc w:val="both"/>
              <w:textAlignment w:val="center"/>
              <w:rPr>
                <w:rFonts w:ascii="Century Gothic" w:hAnsi="Century Gothic" w:cs="Arial"/>
                <w:i w:val="0"/>
                <w:iCs w:val="0"/>
                <w:sz w:val="18"/>
                <w:szCs w:val="18"/>
                <w:lang w:val="es-GT"/>
              </w:rPr>
            </w:pPr>
            <w:r w:rsidRPr="00CA7660">
              <w:rPr>
                <w:rFonts w:ascii="Century Gothic" w:hAnsi="Century Gothic" w:cs="Arial"/>
                <w:i w:val="0"/>
                <w:iCs w:val="0"/>
                <w:sz w:val="18"/>
                <w:szCs w:val="18"/>
                <w:lang w:val="es-GT"/>
              </w:rPr>
              <w:t>Graduado de nivel medio y estudiante de</w:t>
            </w:r>
            <w:r>
              <w:rPr>
                <w:rFonts w:ascii="Century Gothic" w:hAnsi="Century Gothic" w:cs="Arial"/>
                <w:i w:val="0"/>
                <w:iCs w:val="0"/>
                <w:sz w:val="18"/>
                <w:szCs w:val="18"/>
                <w:lang w:val="es-GT"/>
              </w:rPr>
              <w:t xml:space="preserve"> </w:t>
            </w:r>
            <w:r w:rsidR="0061092A" w:rsidRPr="00272A5B">
              <w:rPr>
                <w:rFonts w:ascii="Century Gothic" w:hAnsi="Century Gothic" w:cs="Arial"/>
                <w:i w:val="0"/>
                <w:iCs w:val="0"/>
                <w:sz w:val="18"/>
                <w:szCs w:val="18"/>
                <w:lang w:val="es-GT"/>
              </w:rPr>
              <w:t xml:space="preserve">Licenciatura en Administración, Administración de Empresas, Licenciatura en Contaduría Pública y </w:t>
            </w:r>
            <w:r w:rsidR="000B0648" w:rsidRPr="00272A5B">
              <w:rPr>
                <w:rFonts w:ascii="Century Gothic" w:hAnsi="Century Gothic" w:cs="Arial"/>
                <w:i w:val="0"/>
                <w:iCs w:val="0"/>
                <w:sz w:val="18"/>
                <w:szCs w:val="18"/>
                <w:lang w:val="es-GT"/>
              </w:rPr>
              <w:t>Auditoría,</w:t>
            </w:r>
            <w:r w:rsidR="000B0648" w:rsidRPr="00272A5B">
              <w:rPr>
                <w:rFonts w:ascii="Century Gothic" w:hAnsi="Century Gothic" w:cs="Arial"/>
                <w:sz w:val="18"/>
                <w:szCs w:val="18"/>
                <w:lang w:val="es-GT"/>
              </w:rPr>
              <w:t xml:space="preserve"> Licenciatura</w:t>
            </w:r>
            <w:r w:rsidR="001C7787" w:rsidRPr="00272A5B">
              <w:rPr>
                <w:rFonts w:ascii="Century Gothic" w:hAnsi="Century Gothic" w:cs="Arial"/>
                <w:i w:val="0"/>
                <w:iCs w:val="0"/>
                <w:sz w:val="18"/>
                <w:szCs w:val="18"/>
                <w:lang w:val="es-GT"/>
              </w:rPr>
              <w:t xml:space="preserve"> en </w:t>
            </w:r>
            <w:r w:rsidR="0026275B" w:rsidRPr="00272A5B">
              <w:rPr>
                <w:rFonts w:ascii="Century Gothic" w:hAnsi="Century Gothic" w:cs="Arial"/>
                <w:i w:val="0"/>
                <w:iCs w:val="0"/>
                <w:sz w:val="18"/>
                <w:szCs w:val="18"/>
                <w:lang w:val="es-GT"/>
              </w:rPr>
              <w:t>Economía, Ingeniería</w:t>
            </w:r>
            <w:r w:rsidR="0061092A" w:rsidRPr="00272A5B">
              <w:rPr>
                <w:rFonts w:ascii="Century Gothic" w:hAnsi="Century Gothic" w:cs="Arial"/>
                <w:i w:val="0"/>
                <w:iCs w:val="0"/>
                <w:sz w:val="18"/>
                <w:szCs w:val="18"/>
                <w:lang w:val="es-GT"/>
              </w:rPr>
              <w:t xml:space="preserve"> Administrativa, Ingeniería Empresarial</w:t>
            </w:r>
            <w:r w:rsidR="00E33A13">
              <w:rPr>
                <w:rFonts w:ascii="Century Gothic" w:hAnsi="Century Gothic" w:cs="Arial"/>
                <w:i w:val="0"/>
                <w:iCs w:val="0"/>
                <w:sz w:val="18"/>
                <w:szCs w:val="18"/>
                <w:lang w:val="es-GT"/>
              </w:rPr>
              <w:t>, Licenciatura en Administración Pública</w:t>
            </w:r>
            <w:r w:rsidR="0061092A" w:rsidRPr="00272A5B">
              <w:rPr>
                <w:rFonts w:ascii="Century Gothic" w:hAnsi="Century Gothic" w:cs="Arial"/>
                <w:i w:val="0"/>
                <w:iCs w:val="0"/>
                <w:sz w:val="18"/>
                <w:szCs w:val="18"/>
                <w:lang w:val="es-GT"/>
              </w:rPr>
              <w:t xml:space="preserve"> u otra </w:t>
            </w:r>
            <w:r w:rsidR="00C21F93" w:rsidRPr="00272A5B">
              <w:rPr>
                <w:rFonts w:ascii="Century Gothic" w:hAnsi="Century Gothic" w:cs="Arial"/>
                <w:i w:val="0"/>
                <w:iCs w:val="0"/>
                <w:sz w:val="18"/>
                <w:szCs w:val="18"/>
                <w:lang w:val="es-GT"/>
              </w:rPr>
              <w:t>afín</w:t>
            </w:r>
            <w:r w:rsidR="0061092A" w:rsidRPr="00272A5B">
              <w:rPr>
                <w:rFonts w:ascii="Century Gothic" w:hAnsi="Century Gothic" w:cs="Arial"/>
                <w:i w:val="0"/>
                <w:iCs w:val="0"/>
                <w:sz w:val="18"/>
                <w:szCs w:val="18"/>
                <w:lang w:val="es-GT"/>
              </w:rPr>
              <w:t xml:space="preserve"> a la naturaleza del puesto.</w:t>
            </w:r>
          </w:p>
        </w:tc>
      </w:tr>
      <w:tr w:rsidR="0061092A" w:rsidRPr="00272A5B" w14:paraId="426531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820777"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61092A" w:rsidRPr="00272A5B" w14:paraId="7D4DA58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E7C2D0" w14:textId="77777777" w:rsidR="0061092A" w:rsidRPr="00272A5B" w:rsidRDefault="0061092A" w:rsidP="00347453">
            <w:pPr>
              <w:pStyle w:val="Prrafodelista"/>
              <w:numPr>
                <w:ilvl w:val="0"/>
                <w:numId w:val="9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0829980F" w14:textId="655A2EC8" w:rsidR="0061092A" w:rsidRPr="00272A5B" w:rsidRDefault="0061092A" w:rsidP="00347453">
            <w:pPr>
              <w:pStyle w:val="Prrafodelista"/>
              <w:numPr>
                <w:ilvl w:val="0"/>
                <w:numId w:val="96"/>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21921C1F" w14:textId="46F72DA8" w:rsidR="0061092A" w:rsidRPr="00B7730F" w:rsidRDefault="00040096" w:rsidP="00347453">
            <w:pPr>
              <w:pStyle w:val="Prrafodelista"/>
              <w:numPr>
                <w:ilvl w:val="0"/>
                <w:numId w:val="96"/>
              </w:numPr>
              <w:jc w:val="both"/>
              <w:textAlignment w:val="center"/>
              <w:rPr>
                <w:rFonts w:ascii="Century Gothic" w:hAnsi="Century Gothic" w:cs="Arial"/>
                <w:i w:val="0"/>
                <w:iCs w:val="0"/>
                <w:sz w:val="18"/>
                <w:szCs w:val="18"/>
                <w:lang w:val="es-GT"/>
              </w:rPr>
            </w:pPr>
            <w:r w:rsidRPr="00B54AA2">
              <w:rPr>
                <w:rFonts w:ascii="Century Gothic" w:hAnsi="Century Gothic" w:cs="Arial"/>
                <w:i w:val="0"/>
                <w:iCs w:val="0"/>
                <w:sz w:val="18"/>
                <w:szCs w:val="18"/>
                <w:lang w:val="es-GT"/>
              </w:rPr>
              <w:t xml:space="preserve">Paquetes de </w:t>
            </w:r>
            <w:r w:rsidR="00736B12" w:rsidRPr="00B54AA2">
              <w:rPr>
                <w:rFonts w:ascii="Century Gothic" w:hAnsi="Century Gothic" w:cs="Arial"/>
                <w:i w:val="0"/>
                <w:iCs w:val="0"/>
                <w:sz w:val="18"/>
                <w:szCs w:val="18"/>
                <w:lang w:val="es-GT"/>
              </w:rPr>
              <w:t xml:space="preserve">Ms </w:t>
            </w:r>
            <w:r w:rsidRPr="00B54AA2">
              <w:rPr>
                <w:rFonts w:ascii="Century Gothic" w:hAnsi="Century Gothic" w:cs="Arial"/>
                <w:i w:val="0"/>
                <w:iCs w:val="0"/>
                <w:sz w:val="18"/>
                <w:szCs w:val="18"/>
                <w:lang w:val="es-GT"/>
              </w:rPr>
              <w:t>Office</w:t>
            </w:r>
          </w:p>
        </w:tc>
      </w:tr>
      <w:tr w:rsidR="0061092A" w:rsidRPr="00272A5B" w14:paraId="592D7A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D51FB0" w14:textId="77777777" w:rsidR="0061092A" w:rsidRPr="00272A5B" w:rsidRDefault="0061092A" w:rsidP="0061092A">
            <w:pPr>
              <w:pStyle w:val="Prrafodelista"/>
              <w:numPr>
                <w:ilvl w:val="0"/>
                <w:numId w:val="3"/>
              </w:numPr>
              <w:ind w:left="306" w:hanging="284"/>
              <w:jc w:val="both"/>
              <w:textAlignment w:val="center"/>
              <w:rPr>
                <w:rFonts w:ascii="Century Gothic" w:hAnsi="Century Gothic" w:cs="Arial"/>
                <w:b/>
                <w:i w:val="0"/>
                <w:iCs w:val="0"/>
                <w:color w:val="FF0000"/>
                <w:sz w:val="18"/>
                <w:szCs w:val="18"/>
                <w:lang w:val="es-GT"/>
              </w:rPr>
            </w:pPr>
            <w:r w:rsidRPr="00272A5B">
              <w:rPr>
                <w:rFonts w:ascii="Century Gothic" w:hAnsi="Century Gothic" w:cs="Arial"/>
                <w:b/>
                <w:i w:val="0"/>
                <w:iCs w:val="0"/>
                <w:sz w:val="18"/>
                <w:szCs w:val="18"/>
                <w:lang w:val="es-GT"/>
              </w:rPr>
              <w:t>HABILIDADES Y DESTREZAS</w:t>
            </w:r>
          </w:p>
        </w:tc>
      </w:tr>
      <w:tr w:rsidR="0061092A" w:rsidRPr="00272A5B" w14:paraId="14B735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56339F" w14:textId="7F0ECDE6" w:rsidR="0061092A" w:rsidRPr="00272A5B" w:rsidRDefault="0061092A">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0035A8">
              <w:rPr>
                <w:rFonts w:ascii="Century Gothic" w:hAnsi="Century Gothic" w:cs="Arial"/>
                <w:i w:val="0"/>
                <w:iCs w:val="0"/>
                <w:sz w:val="18"/>
                <w:szCs w:val="18"/>
                <w:lang w:val="es-GT"/>
              </w:rPr>
              <w:t>cómputo y audiovisual)</w:t>
            </w:r>
          </w:p>
          <w:p w14:paraId="0BF0525C" w14:textId="1B1048F2" w:rsidR="0061092A" w:rsidRPr="0080272D" w:rsidRDefault="0061092A">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68632C5E" w14:textId="77777777" w:rsidR="0080272D" w:rsidRPr="00BA170F" w:rsidRDefault="0080272D" w:rsidP="0080272D">
            <w:pPr>
              <w:pStyle w:val="Prrafodelista"/>
              <w:numPr>
                <w:ilvl w:val="0"/>
                <w:numId w:val="29"/>
              </w:numPr>
              <w:jc w:val="both"/>
              <w:textAlignment w:val="center"/>
              <w:rPr>
                <w:rFonts w:ascii="Century Gothic" w:hAnsi="Century Gothic" w:cs="Arial"/>
                <w:i w:val="0"/>
                <w:iCs w:val="0"/>
                <w:sz w:val="18"/>
                <w:szCs w:val="18"/>
                <w:lang w:val="es-GT"/>
              </w:rPr>
            </w:pPr>
            <w:r w:rsidRPr="00BA170F">
              <w:rPr>
                <w:rFonts w:ascii="Century Gothic" w:hAnsi="Century Gothic" w:cs="Arial"/>
                <w:i w:val="0"/>
                <w:iCs w:val="0"/>
                <w:sz w:val="18"/>
                <w:szCs w:val="18"/>
                <w:lang w:val="es-GT"/>
              </w:rPr>
              <w:lastRenderedPageBreak/>
              <w:t>Comunicación asertiva</w:t>
            </w:r>
          </w:p>
          <w:p w14:paraId="5B70E2BC" w14:textId="77777777" w:rsidR="0061092A" w:rsidRPr="00272A5B" w:rsidRDefault="0061092A" w:rsidP="000035A8">
            <w:pPr>
              <w:pStyle w:val="Prrafodelista"/>
              <w:jc w:val="both"/>
              <w:textAlignment w:val="center"/>
              <w:rPr>
                <w:rFonts w:ascii="Century Gothic" w:hAnsi="Century Gothic" w:cs="Arial"/>
                <w:i w:val="0"/>
                <w:iCs w:val="0"/>
                <w:color w:val="FF0000"/>
                <w:sz w:val="18"/>
                <w:szCs w:val="18"/>
                <w:lang w:val="es-GT"/>
              </w:rPr>
            </w:pPr>
          </w:p>
        </w:tc>
      </w:tr>
      <w:tr w:rsidR="0061092A" w:rsidRPr="00272A5B" w14:paraId="00BDDAA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3806C0C" w14:textId="38ABA25A" w:rsidR="0061092A" w:rsidRPr="00272A5B" w:rsidRDefault="005D49E0" w:rsidP="0061092A">
            <w:pPr>
              <w:pStyle w:val="Prrafodelista"/>
              <w:numPr>
                <w:ilvl w:val="0"/>
                <w:numId w:val="3"/>
              </w:numPr>
              <w:ind w:left="306" w:hanging="284"/>
              <w:jc w:val="both"/>
              <w:textAlignment w:val="center"/>
              <w:rPr>
                <w:rFonts w:ascii="Century Gothic" w:hAnsi="Century Gothic" w:cs="Arial"/>
                <w:i w:val="0"/>
                <w:iCs w:val="0"/>
                <w:sz w:val="18"/>
                <w:szCs w:val="18"/>
                <w:lang w:val="es-GT"/>
              </w:rPr>
            </w:pPr>
            <w:r>
              <w:rPr>
                <w:rFonts w:ascii="Century Gothic" w:hAnsi="Century Gothic" w:cs="Arial"/>
                <w:b/>
                <w:i w:val="0"/>
                <w:iCs w:val="0"/>
                <w:sz w:val="18"/>
                <w:szCs w:val="18"/>
                <w:lang w:val="es-GT"/>
              </w:rPr>
              <w:lastRenderedPageBreak/>
              <w:t xml:space="preserve"> ACTITUDINALES</w:t>
            </w:r>
          </w:p>
        </w:tc>
      </w:tr>
      <w:tr w:rsidR="0061092A" w:rsidRPr="00272A5B" w14:paraId="64B98A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C3006F6" w14:textId="77777777" w:rsidR="0061092A" w:rsidRPr="00272A5B" w:rsidRDefault="0061092A">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3987E59E" w14:textId="77777777" w:rsidR="0061092A" w:rsidRPr="00272A5B" w:rsidRDefault="0061092A">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D80C341" w14:textId="352E21C7" w:rsidR="0061092A" w:rsidRPr="00272A5B" w:rsidRDefault="0061092A">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5D2937A" w14:textId="441726DE" w:rsidR="00E50D8D" w:rsidRPr="00272A5B" w:rsidRDefault="00E50D8D">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0DC0BB3" w14:textId="71501BF5" w:rsidR="0061092A" w:rsidRPr="00B54AA2" w:rsidRDefault="00D7038A" w:rsidP="00025D5F">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tc>
      </w:tr>
      <w:tr w:rsidR="0061092A" w:rsidRPr="00272A5B" w14:paraId="4E01BCB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06EEBE" w14:textId="0F95A3DE" w:rsidR="0061092A" w:rsidRPr="00272A5B" w:rsidRDefault="005D49E0" w:rsidP="0061092A">
            <w:pPr>
              <w:pStyle w:val="Prrafodelista"/>
              <w:numPr>
                <w:ilvl w:val="0"/>
                <w:numId w:val="3"/>
              </w:numPr>
              <w:ind w:left="306" w:hanging="306"/>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61092A" w:rsidRPr="00272A5B" w14:paraId="17F1EC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FF0F12" w14:textId="1AB6D356" w:rsidR="0061092A" w:rsidRPr="00272A5B" w:rsidRDefault="00CB4D5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bl>
    <w:p w14:paraId="3704DEC2" w14:textId="77777777" w:rsidR="0061092A" w:rsidRPr="00272A5B" w:rsidRDefault="0061092A" w:rsidP="0061092A">
      <w:pPr>
        <w:rPr>
          <w:rFonts w:ascii="Century Gothic" w:hAnsi="Century Gothic"/>
          <w:sz w:val="18"/>
          <w:szCs w:val="18"/>
          <w:lang w:val="es-GT"/>
        </w:rPr>
      </w:pPr>
    </w:p>
    <w:p w14:paraId="75D93F53" w14:textId="4A3DB677" w:rsidR="0061092A" w:rsidRPr="00272A5B" w:rsidRDefault="0061092A" w:rsidP="00766B29">
      <w:pPr>
        <w:jc w:val="both"/>
        <w:rPr>
          <w:rFonts w:ascii="Century Gothic" w:hAnsi="Century Gothic" w:cs="Arial"/>
          <w:sz w:val="18"/>
          <w:szCs w:val="18"/>
        </w:rPr>
      </w:pPr>
    </w:p>
    <w:p w14:paraId="3C8DCB7F" w14:textId="26C49FEE" w:rsidR="0061092A" w:rsidRPr="00272A5B" w:rsidRDefault="0061092A" w:rsidP="00766B29">
      <w:pPr>
        <w:jc w:val="both"/>
        <w:rPr>
          <w:rFonts w:ascii="Century Gothic" w:hAnsi="Century Gothic" w:cs="Arial"/>
          <w:sz w:val="22"/>
          <w:szCs w:val="22"/>
        </w:rPr>
      </w:pPr>
    </w:p>
    <w:p w14:paraId="60382A4D" w14:textId="5A2B42A3" w:rsidR="0061092A" w:rsidRPr="00272A5B" w:rsidRDefault="0061092A" w:rsidP="00766B29">
      <w:pPr>
        <w:jc w:val="both"/>
        <w:rPr>
          <w:rFonts w:ascii="Century Gothic" w:hAnsi="Century Gothic" w:cs="Arial"/>
          <w:sz w:val="22"/>
          <w:szCs w:val="22"/>
        </w:rPr>
      </w:pPr>
    </w:p>
    <w:p w14:paraId="48A84014" w14:textId="79AF2970" w:rsidR="00921798" w:rsidRPr="00272A5B" w:rsidRDefault="00921798" w:rsidP="00766B29">
      <w:pPr>
        <w:jc w:val="both"/>
        <w:rPr>
          <w:rFonts w:ascii="Century Gothic" w:hAnsi="Century Gothic" w:cs="Arial"/>
          <w:sz w:val="22"/>
          <w:szCs w:val="22"/>
        </w:rPr>
      </w:pPr>
    </w:p>
    <w:p w14:paraId="4FD59649" w14:textId="4FF35E3D" w:rsidR="00921798" w:rsidRPr="00272A5B" w:rsidRDefault="00921798" w:rsidP="00766B29">
      <w:pPr>
        <w:jc w:val="both"/>
        <w:rPr>
          <w:rFonts w:ascii="Century Gothic" w:hAnsi="Century Gothic" w:cs="Arial"/>
          <w:sz w:val="22"/>
          <w:szCs w:val="22"/>
        </w:rPr>
      </w:pPr>
    </w:p>
    <w:p w14:paraId="46731D55" w14:textId="4939112E" w:rsidR="00921798" w:rsidRPr="00272A5B" w:rsidRDefault="00921798" w:rsidP="00766B29">
      <w:pPr>
        <w:jc w:val="both"/>
        <w:rPr>
          <w:rFonts w:ascii="Century Gothic" w:hAnsi="Century Gothic" w:cs="Arial"/>
          <w:sz w:val="22"/>
          <w:szCs w:val="22"/>
        </w:rPr>
      </w:pPr>
    </w:p>
    <w:p w14:paraId="2D55009B" w14:textId="31050D8E" w:rsidR="00921798" w:rsidRPr="00272A5B" w:rsidRDefault="00921798" w:rsidP="00766B29">
      <w:pPr>
        <w:jc w:val="both"/>
        <w:rPr>
          <w:rFonts w:ascii="Century Gothic" w:hAnsi="Century Gothic" w:cs="Arial"/>
          <w:sz w:val="22"/>
          <w:szCs w:val="22"/>
        </w:rPr>
      </w:pPr>
    </w:p>
    <w:p w14:paraId="29E5D2DC" w14:textId="70D70654" w:rsidR="00921798" w:rsidRPr="00272A5B" w:rsidRDefault="00921798" w:rsidP="00766B29">
      <w:pPr>
        <w:jc w:val="both"/>
        <w:rPr>
          <w:rFonts w:ascii="Century Gothic" w:hAnsi="Century Gothic" w:cs="Arial"/>
          <w:sz w:val="22"/>
          <w:szCs w:val="22"/>
        </w:rPr>
      </w:pPr>
    </w:p>
    <w:p w14:paraId="041ABE81" w14:textId="110B0341" w:rsidR="00921798" w:rsidRPr="00272A5B" w:rsidRDefault="00921798" w:rsidP="00766B29">
      <w:pPr>
        <w:jc w:val="both"/>
        <w:rPr>
          <w:rFonts w:ascii="Century Gothic" w:hAnsi="Century Gothic" w:cs="Arial"/>
          <w:sz w:val="22"/>
          <w:szCs w:val="22"/>
        </w:rPr>
      </w:pPr>
    </w:p>
    <w:p w14:paraId="6E88846A" w14:textId="064CD25E" w:rsidR="00921798" w:rsidRPr="00272A5B" w:rsidRDefault="00921798" w:rsidP="00766B29">
      <w:pPr>
        <w:jc w:val="both"/>
        <w:rPr>
          <w:rFonts w:ascii="Century Gothic" w:hAnsi="Century Gothic" w:cs="Arial"/>
          <w:sz w:val="22"/>
          <w:szCs w:val="22"/>
        </w:rPr>
      </w:pPr>
    </w:p>
    <w:p w14:paraId="4C2F1D5D" w14:textId="468661FC" w:rsidR="00921798" w:rsidRPr="00272A5B" w:rsidRDefault="00921798" w:rsidP="00766B29">
      <w:pPr>
        <w:jc w:val="both"/>
        <w:rPr>
          <w:rFonts w:ascii="Century Gothic" w:hAnsi="Century Gothic" w:cs="Arial"/>
          <w:sz w:val="22"/>
          <w:szCs w:val="22"/>
        </w:rPr>
      </w:pPr>
    </w:p>
    <w:p w14:paraId="2C69DB49" w14:textId="740E5815" w:rsidR="00921798" w:rsidRPr="00272A5B" w:rsidRDefault="00921798" w:rsidP="00766B29">
      <w:pPr>
        <w:jc w:val="both"/>
        <w:rPr>
          <w:rFonts w:ascii="Century Gothic" w:hAnsi="Century Gothic" w:cs="Arial"/>
          <w:sz w:val="22"/>
          <w:szCs w:val="22"/>
        </w:rPr>
      </w:pPr>
    </w:p>
    <w:p w14:paraId="6556124A" w14:textId="32089A0B" w:rsidR="00921798" w:rsidRPr="00272A5B" w:rsidRDefault="00921798" w:rsidP="00766B29">
      <w:pPr>
        <w:jc w:val="both"/>
        <w:rPr>
          <w:rFonts w:ascii="Century Gothic" w:hAnsi="Century Gothic" w:cs="Arial"/>
          <w:sz w:val="22"/>
          <w:szCs w:val="22"/>
        </w:rPr>
      </w:pPr>
    </w:p>
    <w:p w14:paraId="0F0A66D3" w14:textId="1D17636D" w:rsidR="00921798" w:rsidRPr="00272A5B" w:rsidRDefault="00921798" w:rsidP="00766B29">
      <w:pPr>
        <w:jc w:val="both"/>
        <w:rPr>
          <w:rFonts w:ascii="Century Gothic" w:hAnsi="Century Gothic" w:cs="Arial"/>
          <w:sz w:val="22"/>
          <w:szCs w:val="22"/>
        </w:rPr>
      </w:pPr>
    </w:p>
    <w:p w14:paraId="254E1DF9" w14:textId="40E096F9" w:rsidR="00921798" w:rsidRPr="00272A5B" w:rsidRDefault="00921798" w:rsidP="00766B29">
      <w:pPr>
        <w:jc w:val="both"/>
        <w:rPr>
          <w:rFonts w:ascii="Century Gothic" w:hAnsi="Century Gothic" w:cs="Arial"/>
          <w:sz w:val="22"/>
          <w:szCs w:val="22"/>
        </w:rPr>
      </w:pPr>
    </w:p>
    <w:p w14:paraId="030CAD2C" w14:textId="185C14E1" w:rsidR="00921798" w:rsidRPr="00272A5B" w:rsidRDefault="00921798" w:rsidP="00766B29">
      <w:pPr>
        <w:jc w:val="both"/>
        <w:rPr>
          <w:rFonts w:ascii="Century Gothic" w:hAnsi="Century Gothic" w:cs="Arial"/>
          <w:sz w:val="22"/>
          <w:szCs w:val="22"/>
        </w:rPr>
      </w:pPr>
    </w:p>
    <w:p w14:paraId="1F99AF72" w14:textId="65EC5944" w:rsidR="00921798" w:rsidRPr="00272A5B" w:rsidRDefault="00921798" w:rsidP="00766B29">
      <w:pPr>
        <w:jc w:val="both"/>
        <w:rPr>
          <w:rFonts w:ascii="Century Gothic" w:hAnsi="Century Gothic" w:cs="Arial"/>
          <w:sz w:val="22"/>
          <w:szCs w:val="22"/>
        </w:rPr>
      </w:pPr>
    </w:p>
    <w:p w14:paraId="37297007" w14:textId="4BBB8CB7" w:rsidR="00921798" w:rsidRPr="00272A5B" w:rsidRDefault="00921798" w:rsidP="00766B29">
      <w:pPr>
        <w:jc w:val="both"/>
        <w:rPr>
          <w:rFonts w:ascii="Century Gothic" w:hAnsi="Century Gothic" w:cs="Arial"/>
          <w:sz w:val="22"/>
          <w:szCs w:val="22"/>
        </w:rPr>
      </w:pPr>
    </w:p>
    <w:p w14:paraId="75122FF4" w14:textId="55C69DEC" w:rsidR="00921798" w:rsidRPr="00272A5B" w:rsidRDefault="00921798" w:rsidP="00766B29">
      <w:pPr>
        <w:jc w:val="both"/>
        <w:rPr>
          <w:rFonts w:ascii="Century Gothic" w:hAnsi="Century Gothic" w:cs="Arial"/>
          <w:sz w:val="22"/>
          <w:szCs w:val="22"/>
        </w:rPr>
      </w:pPr>
    </w:p>
    <w:p w14:paraId="3FA5515C" w14:textId="442EFC1B" w:rsidR="00921798" w:rsidRPr="00272A5B" w:rsidRDefault="00921798" w:rsidP="00766B29">
      <w:pPr>
        <w:jc w:val="both"/>
        <w:rPr>
          <w:rFonts w:ascii="Century Gothic" w:hAnsi="Century Gothic" w:cs="Arial"/>
          <w:sz w:val="22"/>
          <w:szCs w:val="22"/>
        </w:rPr>
      </w:pPr>
    </w:p>
    <w:p w14:paraId="598A6ECD" w14:textId="77777777" w:rsidR="00921798" w:rsidRPr="00272A5B" w:rsidRDefault="00921798" w:rsidP="00766B29">
      <w:pPr>
        <w:jc w:val="both"/>
        <w:rPr>
          <w:rFonts w:ascii="Century Gothic" w:hAnsi="Century Gothic" w:cs="Arial"/>
          <w:sz w:val="22"/>
          <w:szCs w:val="22"/>
        </w:rPr>
      </w:pPr>
    </w:p>
    <w:p w14:paraId="6DA94DA4" w14:textId="131489A3" w:rsidR="0061092A" w:rsidRPr="00272A5B" w:rsidRDefault="0061092A" w:rsidP="00766B29">
      <w:pPr>
        <w:jc w:val="both"/>
        <w:rPr>
          <w:rFonts w:ascii="Century Gothic" w:hAnsi="Century Gothic" w:cs="Arial"/>
          <w:sz w:val="22"/>
          <w:szCs w:val="22"/>
        </w:rPr>
      </w:pPr>
    </w:p>
    <w:p w14:paraId="15F0EBD6" w14:textId="56943E5E" w:rsidR="0061092A" w:rsidRPr="00272A5B" w:rsidRDefault="0061092A" w:rsidP="00766B29">
      <w:pPr>
        <w:jc w:val="both"/>
        <w:rPr>
          <w:rFonts w:ascii="Century Gothic" w:hAnsi="Century Gothic" w:cs="Arial"/>
          <w:sz w:val="22"/>
          <w:szCs w:val="22"/>
        </w:rPr>
      </w:pPr>
    </w:p>
    <w:p w14:paraId="340A8E4B" w14:textId="77777777" w:rsidR="00D802E5" w:rsidRPr="00272A5B" w:rsidRDefault="00D802E5" w:rsidP="00766B29">
      <w:pPr>
        <w:jc w:val="both"/>
        <w:rPr>
          <w:rFonts w:ascii="Century Gothic" w:hAnsi="Century Gothic" w:cs="Arial"/>
          <w:sz w:val="22"/>
          <w:szCs w:val="22"/>
        </w:rPr>
      </w:pPr>
    </w:p>
    <w:p w14:paraId="10297CE2" w14:textId="3B57457F" w:rsidR="00671F76" w:rsidRDefault="00671F76">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472E6" w:rsidRPr="00272A5B" w14:paraId="1AA4F8C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3EA9D65" w14:textId="547C7F78" w:rsidR="00D472E6" w:rsidRPr="00DF0B94" w:rsidRDefault="00D472E6" w:rsidP="00FA5EF3">
            <w:pPr>
              <w:pStyle w:val="Prrafodelista"/>
              <w:numPr>
                <w:ilvl w:val="0"/>
                <w:numId w:val="16"/>
              </w:numPr>
              <w:jc w:val="center"/>
              <w:textAlignment w:val="center"/>
              <w:rPr>
                <w:rFonts w:ascii="Century Gothic" w:hAnsi="Century Gothic" w:cs="Arial"/>
                <w:sz w:val="18"/>
                <w:szCs w:val="18"/>
                <w:lang w:val="es-GT"/>
              </w:rPr>
            </w:pPr>
            <w:r w:rsidRPr="00F10AEB">
              <w:rPr>
                <w:rFonts w:ascii="Century Gothic" w:hAnsi="Century Gothic" w:cs="Arial"/>
                <w:sz w:val="18"/>
                <w:szCs w:val="18"/>
                <w:lang w:val="es-GT"/>
              </w:rPr>
              <w:lastRenderedPageBreak/>
              <w:t xml:space="preserve">Asistente </w:t>
            </w:r>
            <w:r w:rsidR="00B7730F" w:rsidRPr="00A77A55">
              <w:rPr>
                <w:rFonts w:ascii="Century Gothic" w:hAnsi="Century Gothic" w:cs="Arial"/>
                <w:sz w:val="18"/>
                <w:szCs w:val="18"/>
                <w:lang w:val="es-GT"/>
              </w:rPr>
              <w:t>administrativa</w:t>
            </w:r>
            <w:r w:rsidR="00B7730F" w:rsidRPr="00F10AEB">
              <w:rPr>
                <w:rFonts w:ascii="Century Gothic" w:hAnsi="Century Gothic" w:cs="Arial"/>
                <w:sz w:val="18"/>
                <w:szCs w:val="18"/>
                <w:lang w:val="es-GT"/>
              </w:rPr>
              <w:t xml:space="preserve"> encargada de recepción</w:t>
            </w:r>
          </w:p>
        </w:tc>
      </w:tr>
      <w:tr w:rsidR="00D472E6" w:rsidRPr="00272A5B" w14:paraId="2430FB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5E95A10" w14:textId="229C488B" w:rsidR="00D472E6" w:rsidRPr="00B7730F" w:rsidRDefault="00D472E6" w:rsidP="00347453">
            <w:pPr>
              <w:pStyle w:val="Prrafodelista"/>
              <w:numPr>
                <w:ilvl w:val="0"/>
                <w:numId w:val="237"/>
              </w:numPr>
              <w:jc w:val="both"/>
              <w:textAlignment w:val="center"/>
              <w:rPr>
                <w:rFonts w:ascii="Century Gothic" w:eastAsia="SimSun" w:hAnsi="Century Gothic" w:cs="Arial"/>
                <w:b/>
                <w:sz w:val="18"/>
                <w:szCs w:val="18"/>
                <w:lang w:val="es-GT" w:bidi="ar"/>
              </w:rPr>
            </w:pPr>
            <w:r w:rsidRPr="00B7730F">
              <w:rPr>
                <w:rFonts w:ascii="Century Gothic" w:eastAsia="SimSun" w:hAnsi="Century Gothic" w:cs="Arial"/>
                <w:b/>
                <w:sz w:val="18"/>
                <w:szCs w:val="18"/>
                <w:lang w:val="es-GT" w:bidi="ar"/>
              </w:rPr>
              <w:t>IDENTIFICACIÓN DEL PUESTO</w:t>
            </w:r>
          </w:p>
        </w:tc>
      </w:tr>
      <w:tr w:rsidR="00D472E6" w:rsidRPr="00272A5B" w14:paraId="6EB985D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2354CA"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14788601"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9720</w:t>
            </w:r>
          </w:p>
        </w:tc>
      </w:tr>
      <w:tr w:rsidR="00D472E6" w:rsidRPr="00272A5B" w14:paraId="231845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E4F7845"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9C5C4B6"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472E6" w:rsidRPr="00272A5B" w14:paraId="2C738F7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236926" w14:textId="326DD0EB"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w:t>
            </w:r>
            <w:r w:rsidRPr="00F10AEB">
              <w:rPr>
                <w:rFonts w:ascii="Century Gothic" w:hAnsi="Century Gothic" w:cs="Arial"/>
                <w:i w:val="0"/>
                <w:iCs w:val="0"/>
                <w:sz w:val="18"/>
                <w:szCs w:val="18"/>
                <w:lang w:val="es-GT"/>
              </w:rPr>
              <w:t xml:space="preserve">Asistente </w:t>
            </w:r>
            <w:r w:rsidR="00F10AEB" w:rsidRPr="00A77A55">
              <w:rPr>
                <w:rFonts w:ascii="Century Gothic" w:hAnsi="Century Gothic" w:cs="Arial"/>
                <w:i w:val="0"/>
                <w:iCs w:val="0"/>
                <w:sz w:val="18"/>
                <w:szCs w:val="18"/>
                <w:lang w:val="es-GT"/>
              </w:rPr>
              <w:t>Administrativa</w:t>
            </w:r>
            <w:r w:rsidR="00F10AEB" w:rsidRPr="00F10AEB">
              <w:rPr>
                <w:rFonts w:ascii="Century Gothic" w:hAnsi="Century Gothic" w:cs="Arial"/>
                <w:i w:val="0"/>
                <w:iCs w:val="0"/>
                <w:sz w:val="18"/>
                <w:szCs w:val="18"/>
                <w:lang w:val="es-GT"/>
              </w:rPr>
              <w:t xml:space="preserve"> encargada </w:t>
            </w:r>
            <w:r w:rsidR="00202415" w:rsidRPr="00F10AEB">
              <w:rPr>
                <w:rFonts w:ascii="Century Gothic" w:hAnsi="Century Gothic" w:cs="Arial"/>
                <w:i w:val="0"/>
                <w:iCs w:val="0"/>
                <w:sz w:val="18"/>
                <w:szCs w:val="18"/>
                <w:lang w:val="es-GT"/>
              </w:rPr>
              <w:t>de Recepción</w:t>
            </w:r>
            <w:r w:rsidRPr="00272A5B">
              <w:rPr>
                <w:rFonts w:ascii="Century Gothic" w:hAnsi="Century Gothic" w:cs="Arial"/>
                <w:i w:val="0"/>
                <w:iCs w:val="0"/>
                <w:sz w:val="18"/>
                <w:szCs w:val="18"/>
                <w:lang w:val="es-GT"/>
              </w:rPr>
              <w:t xml:space="preserve">  </w:t>
            </w:r>
          </w:p>
        </w:tc>
        <w:tc>
          <w:tcPr>
            <w:tcW w:w="2452" w:type="pct"/>
            <w:shd w:val="clear" w:color="auto" w:fill="auto"/>
          </w:tcPr>
          <w:p w14:paraId="6A85DCC6" w14:textId="33D310CB"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011AF6" w:rsidRPr="00272A5B">
              <w:rPr>
                <w:rFonts w:ascii="Century Gothic" w:hAnsi="Century Gothic" w:cs="Arial"/>
                <w:sz w:val="18"/>
                <w:szCs w:val="18"/>
                <w:lang w:val="es-GT"/>
              </w:rPr>
              <w:t>01</w:t>
            </w:r>
          </w:p>
        </w:tc>
      </w:tr>
      <w:tr w:rsidR="00D472E6" w:rsidRPr="00272A5B" w14:paraId="00BB6C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52B106"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Director General</w:t>
            </w:r>
          </w:p>
        </w:tc>
        <w:tc>
          <w:tcPr>
            <w:tcW w:w="2452" w:type="pct"/>
          </w:tcPr>
          <w:p w14:paraId="475E1E41"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472E6" w:rsidRPr="00272A5B" w14:paraId="22DE7356"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14799A7" w14:textId="226F965F" w:rsidR="00D472E6" w:rsidRPr="00B7730F" w:rsidRDefault="00D472E6" w:rsidP="00347453">
            <w:pPr>
              <w:pStyle w:val="Prrafodelista"/>
              <w:numPr>
                <w:ilvl w:val="0"/>
                <w:numId w:val="237"/>
              </w:numPr>
              <w:jc w:val="both"/>
              <w:textAlignment w:val="center"/>
              <w:rPr>
                <w:rFonts w:ascii="Century Gothic" w:hAnsi="Century Gothic" w:cs="Arial"/>
                <w:sz w:val="18"/>
                <w:szCs w:val="18"/>
                <w:lang w:val="es-GT"/>
              </w:rPr>
            </w:pPr>
            <w:r w:rsidRPr="00B7730F">
              <w:rPr>
                <w:rFonts w:ascii="Century Gothic" w:eastAsia="SimSun" w:hAnsi="Century Gothic" w:cs="Arial"/>
                <w:bCs w:val="0"/>
                <w:sz w:val="18"/>
                <w:szCs w:val="18"/>
                <w:lang w:val="es-GT" w:bidi="ar"/>
              </w:rPr>
              <w:t>NATURALEZA</w:t>
            </w:r>
            <w:r w:rsidRPr="00B7730F">
              <w:rPr>
                <w:rFonts w:ascii="Century Gothic" w:hAnsi="Century Gothic" w:cs="Arial"/>
                <w:sz w:val="18"/>
                <w:szCs w:val="18"/>
                <w:lang w:val="es-GT"/>
              </w:rPr>
              <w:t xml:space="preserve"> DEL PUESTO</w:t>
            </w:r>
          </w:p>
        </w:tc>
      </w:tr>
      <w:tr w:rsidR="00D472E6" w:rsidRPr="00272A5B" w14:paraId="2DE16A81"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FB7D26" w14:textId="77777777" w:rsidR="00D472E6" w:rsidRPr="00272A5B" w:rsidRDefault="00D472E6" w:rsidP="00025D5F">
            <w:pPr>
              <w:jc w:val="both"/>
              <w:textAlignment w:val="center"/>
              <w:rPr>
                <w:rFonts w:ascii="Century Gothic" w:hAnsi="Century Gothic" w:cs="Arial"/>
                <w:i w:val="0"/>
                <w:iCs w:val="0"/>
                <w:sz w:val="18"/>
                <w:szCs w:val="18"/>
                <w:lang w:val="es-GT"/>
              </w:rPr>
            </w:pPr>
          </w:p>
          <w:p w14:paraId="2CFD0744"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Brindar apoyo asistencia-secretarial en la recepción de documentos oficiales y llamadas telefónicas, con el fin de agilizar los procesos y el flujo de información de forma eficiente y oportuna.</w:t>
            </w:r>
          </w:p>
          <w:p w14:paraId="72AE9044"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40E85DB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BBF9C9F" w14:textId="679AE570" w:rsidR="00D472E6" w:rsidRPr="00B7730F" w:rsidRDefault="00D472E6" w:rsidP="00347453">
            <w:pPr>
              <w:pStyle w:val="Prrafodelista"/>
              <w:numPr>
                <w:ilvl w:val="0"/>
                <w:numId w:val="237"/>
              </w:numPr>
              <w:jc w:val="both"/>
              <w:textAlignment w:val="center"/>
              <w:rPr>
                <w:rFonts w:ascii="Century Gothic" w:hAnsi="Century Gothic" w:cs="Arial"/>
                <w:b/>
                <w:sz w:val="18"/>
                <w:szCs w:val="18"/>
                <w:lang w:bidi="ar"/>
              </w:rPr>
            </w:pPr>
            <w:r w:rsidRPr="00B7730F">
              <w:rPr>
                <w:rFonts w:ascii="Century Gothic" w:eastAsia="SimSun" w:hAnsi="Century Gothic" w:cs="Arial"/>
                <w:b/>
                <w:sz w:val="18"/>
                <w:szCs w:val="18"/>
                <w:lang w:val="es-GT" w:bidi="ar"/>
              </w:rPr>
              <w:t>TAREAS</w:t>
            </w:r>
            <w:r w:rsidRPr="00B7730F">
              <w:rPr>
                <w:rFonts w:ascii="Century Gothic" w:hAnsi="Century Gothic" w:cs="Arial"/>
                <w:b/>
                <w:sz w:val="18"/>
                <w:szCs w:val="18"/>
                <w:lang w:bidi="ar"/>
              </w:rPr>
              <w:t xml:space="preserve"> PERMANENTES</w:t>
            </w:r>
          </w:p>
        </w:tc>
      </w:tr>
      <w:tr w:rsidR="00D472E6" w:rsidRPr="00272A5B" w14:paraId="169909D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D605381"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Llevar el control estricto de la documentación que ingresa diariamente a la dependencia.</w:t>
            </w:r>
          </w:p>
          <w:p w14:paraId="637058C6"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toda la documentación oficial que ingrese en el área de recepción, verificando que lleve firmas, sellos, hoja de SIAD y adjuntos.</w:t>
            </w:r>
          </w:p>
          <w:p w14:paraId="680A86C2"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WebSIAD para la recepción, asignación, traslado y ubicación de documentos relacionados con los procesos de la dependencia.</w:t>
            </w:r>
          </w:p>
          <w:p w14:paraId="76E0B0B7"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Ingresar en forma física en el libro de control de correspondencia todo documento, expediente y proceso que ingrese a la dependencia.</w:t>
            </w:r>
          </w:p>
          <w:p w14:paraId="24E8606E"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Ingresar en el control interno en forma electrónica toda la documentación recibida durante el día.</w:t>
            </w:r>
          </w:p>
          <w:p w14:paraId="01C830DC"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con el fin de dar seguimiento a las diferentes acciones asignadas a la Dependencia.</w:t>
            </w:r>
          </w:p>
          <w:p w14:paraId="780713AD"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ante DISERSA el envío de documentación oficial a las distintas unidades del Ministerio de Educación.</w:t>
            </w:r>
          </w:p>
          <w:p w14:paraId="428AD70D"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ante DISERSA el envío de documentación oficial a las unidades del Ministerio de Educación ubicadas fuera de Planta Central y otras dependencias gubernamentales y no gubernamentales, a través del servicio de mensajería.</w:t>
            </w:r>
          </w:p>
          <w:p w14:paraId="6368DA39" w14:textId="530CD68B"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Establecer comunicación con personal de otras dependencias del MINEDUC y organizaciones no gubernamentales para dar seguimiento a los diferentes procesos que ingresen a la Dependencia a requerimiento de la Dirección y Subdirecciones.</w:t>
            </w:r>
          </w:p>
          <w:p w14:paraId="2E8F7CE5" w14:textId="5C39C868" w:rsidR="002C5607" w:rsidRPr="00272A5B" w:rsidRDefault="002C5607"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formulario</w:t>
            </w:r>
            <w:r w:rsidR="00921798" w:rsidRPr="00272A5B">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en el sistema de Recursos Humanos e-SIRH (comisión, vacaciones, permisos varios</w:t>
            </w:r>
            <w:r w:rsidR="00921798" w:rsidRPr="00272A5B">
              <w:rPr>
                <w:rFonts w:ascii="Century Gothic" w:hAnsi="Century Gothic" w:cs="Arial"/>
                <w:i w:val="0"/>
                <w:iCs w:val="0"/>
                <w:sz w:val="18"/>
                <w:szCs w:val="18"/>
                <w:lang w:val="es-GT" w:bidi="ar"/>
              </w:rPr>
              <w:t>).</w:t>
            </w:r>
          </w:p>
          <w:p w14:paraId="4888A801" w14:textId="2FCA1779"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Gestionar procesos administrativos a través de la página de gestión de calidad con el fin de cumplir con los requisitos de documentación necesaria. (Solicitud de vehículos, elaboración de pases de salida, elaboración de listados de control de asistencia, solicitud o anulación de usuarios de sistemas, entre otros</w:t>
            </w:r>
            <w:r w:rsidR="00921798" w:rsidRPr="00272A5B">
              <w:rPr>
                <w:rFonts w:ascii="Century Gothic" w:hAnsi="Century Gothic" w:cs="Arial"/>
                <w:i w:val="0"/>
                <w:iCs w:val="0"/>
                <w:sz w:val="18"/>
                <w:szCs w:val="18"/>
                <w:lang w:val="es-GT" w:bidi="ar"/>
              </w:rPr>
              <w:t>)</w:t>
            </w:r>
            <w:r w:rsidRPr="00272A5B">
              <w:rPr>
                <w:rFonts w:ascii="Century Gothic" w:hAnsi="Century Gothic" w:cs="Arial"/>
                <w:i w:val="0"/>
                <w:iCs w:val="0"/>
                <w:sz w:val="18"/>
                <w:szCs w:val="18"/>
                <w:lang w:val="es-GT" w:bidi="ar"/>
              </w:rPr>
              <w:t>, en apoyo a otras áreas.</w:t>
            </w:r>
          </w:p>
          <w:p w14:paraId="3DA20C66" w14:textId="77777777" w:rsidR="00D472E6" w:rsidRPr="00272A5B"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 la Dirección.</w:t>
            </w:r>
          </w:p>
          <w:p w14:paraId="0C4D8FF9" w14:textId="6B1479EA" w:rsidR="00D472E6" w:rsidRPr="00B7730F" w:rsidRDefault="00D472E6" w:rsidP="00347453">
            <w:pPr>
              <w:pStyle w:val="Encabezado"/>
              <w:widowControl w:val="0"/>
              <w:numPr>
                <w:ilvl w:val="0"/>
                <w:numId w:val="40"/>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tc>
      </w:tr>
      <w:tr w:rsidR="00D472E6" w:rsidRPr="00272A5B" w14:paraId="76DE1DF8"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81A5FE9" w14:textId="259C7182" w:rsidR="00D472E6" w:rsidRPr="0097633F" w:rsidRDefault="00D472E6" w:rsidP="0097633F">
            <w:pPr>
              <w:pStyle w:val="Prrafodelista"/>
              <w:numPr>
                <w:ilvl w:val="0"/>
                <w:numId w:val="237"/>
              </w:numPr>
              <w:jc w:val="both"/>
              <w:textAlignment w:val="center"/>
              <w:rPr>
                <w:rFonts w:ascii="Century Gothic" w:eastAsia="SimSun" w:hAnsi="Century Gothic" w:cs="Arial"/>
                <w:b/>
                <w:sz w:val="18"/>
                <w:szCs w:val="18"/>
                <w:lang w:val="es-GT" w:bidi="ar"/>
              </w:rPr>
            </w:pPr>
            <w:r w:rsidRPr="0097633F">
              <w:rPr>
                <w:rFonts w:ascii="Century Gothic" w:eastAsia="SimSun" w:hAnsi="Century Gothic" w:cs="Arial"/>
                <w:b/>
                <w:sz w:val="18"/>
                <w:szCs w:val="18"/>
                <w:lang w:val="es-GT" w:bidi="ar"/>
              </w:rPr>
              <w:t>TAREAS</w:t>
            </w:r>
            <w:r w:rsidRPr="0097633F">
              <w:rPr>
                <w:rFonts w:ascii="Century Gothic" w:hAnsi="Century Gothic" w:cs="Arial"/>
                <w:b/>
                <w:sz w:val="18"/>
                <w:szCs w:val="18"/>
                <w:lang w:bidi="ar"/>
              </w:rPr>
              <w:t xml:space="preserve"> PERIÓDICAS</w:t>
            </w:r>
          </w:p>
        </w:tc>
      </w:tr>
      <w:tr w:rsidR="00D472E6" w:rsidRPr="00272A5B" w14:paraId="61390D8F" w14:textId="77777777" w:rsidTr="00B7730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230B95E" w14:textId="2993E6B8" w:rsidR="00D472E6" w:rsidRPr="00272A5B" w:rsidRDefault="00D472E6" w:rsidP="00347453">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a la persona encargada de almacén</w:t>
            </w:r>
            <w:r w:rsidR="00921798" w:rsidRPr="00272A5B">
              <w:rPr>
                <w:rFonts w:ascii="Century Gothic" w:hAnsi="Century Gothic"/>
                <w:i w:val="0"/>
                <w:iCs w:val="0"/>
                <w:sz w:val="18"/>
                <w:szCs w:val="18"/>
                <w:lang w:val="es-GT"/>
              </w:rPr>
              <w:t xml:space="preserve"> los</w:t>
            </w:r>
            <w:r w:rsidRPr="00272A5B">
              <w:rPr>
                <w:rFonts w:ascii="Century Gothic" w:hAnsi="Century Gothic"/>
                <w:i w:val="0"/>
                <w:iCs w:val="0"/>
                <w:sz w:val="18"/>
                <w:szCs w:val="18"/>
                <w:lang w:val="es-GT"/>
              </w:rPr>
              <w:t xml:space="preserve"> útiles de oficina o materiales </w:t>
            </w:r>
            <w:r w:rsidR="00921798" w:rsidRPr="00272A5B">
              <w:rPr>
                <w:rFonts w:ascii="Century Gothic" w:hAnsi="Century Gothic"/>
                <w:i w:val="0"/>
                <w:iCs w:val="0"/>
                <w:sz w:val="18"/>
                <w:szCs w:val="18"/>
                <w:lang w:val="es-GT"/>
              </w:rPr>
              <w:t xml:space="preserve">y distribuirlos </w:t>
            </w:r>
            <w:r w:rsidRPr="00272A5B">
              <w:rPr>
                <w:rFonts w:ascii="Century Gothic" w:hAnsi="Century Gothic"/>
                <w:i w:val="0"/>
                <w:iCs w:val="0"/>
                <w:sz w:val="18"/>
                <w:szCs w:val="18"/>
                <w:lang w:val="es-GT"/>
              </w:rPr>
              <w:t>para brindar un mejor servicio y contar con los materiales necesarios para el desarrollo de las diferentes actividades previstas.</w:t>
            </w:r>
          </w:p>
          <w:p w14:paraId="624411CE" w14:textId="77777777" w:rsidR="00D472E6" w:rsidRPr="00272A5B" w:rsidRDefault="00D472E6" w:rsidP="00347453">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reserva y logística de reuniones en los salones habilitados en las oficinas de la DIGECUR.</w:t>
            </w:r>
          </w:p>
          <w:p w14:paraId="686BF0B0" w14:textId="53B513E2" w:rsidR="00D472E6" w:rsidRPr="00272A5B" w:rsidRDefault="00D472E6" w:rsidP="00347453">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Controlar, resguardar y manejar </w:t>
            </w:r>
            <w:r w:rsidR="00734D34">
              <w:rPr>
                <w:rFonts w:ascii="Century Gothic" w:hAnsi="Century Gothic"/>
                <w:i w:val="0"/>
                <w:iCs w:val="0"/>
                <w:sz w:val="18"/>
                <w:szCs w:val="18"/>
                <w:lang w:val="es-GT"/>
              </w:rPr>
              <w:t>el Fondo de</w:t>
            </w:r>
            <w:r w:rsidRPr="00272A5B">
              <w:rPr>
                <w:rFonts w:ascii="Century Gothic" w:hAnsi="Century Gothic"/>
                <w:i w:val="0"/>
                <w:iCs w:val="0"/>
                <w:sz w:val="18"/>
                <w:szCs w:val="18"/>
                <w:lang w:val="es-GT"/>
              </w:rPr>
              <w:t xml:space="preserve"> Caja Chica de la DIGECUR.</w:t>
            </w:r>
          </w:p>
          <w:p w14:paraId="0FFD7C83" w14:textId="41203715" w:rsidR="00D472E6" w:rsidRPr="00272A5B" w:rsidRDefault="002C5607" w:rsidP="00347453">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l</w:t>
            </w:r>
            <w:r w:rsidR="00D472E6" w:rsidRPr="00272A5B">
              <w:rPr>
                <w:rFonts w:ascii="Century Gothic" w:hAnsi="Century Gothic"/>
                <w:i w:val="0"/>
                <w:iCs w:val="0"/>
                <w:sz w:val="18"/>
                <w:szCs w:val="18"/>
                <w:lang w:val="es-GT"/>
              </w:rPr>
              <w:t>a liquidación de</w:t>
            </w:r>
            <w:r w:rsidR="00734D34">
              <w:rPr>
                <w:rFonts w:ascii="Century Gothic" w:hAnsi="Century Gothic"/>
                <w:i w:val="0"/>
                <w:iCs w:val="0"/>
                <w:sz w:val="18"/>
                <w:szCs w:val="18"/>
                <w:lang w:val="es-GT"/>
              </w:rPr>
              <w:t>l Fondo de C</w:t>
            </w:r>
            <w:r w:rsidR="00D472E6" w:rsidRPr="00272A5B">
              <w:rPr>
                <w:rFonts w:ascii="Century Gothic" w:hAnsi="Century Gothic"/>
                <w:i w:val="0"/>
                <w:iCs w:val="0"/>
                <w:sz w:val="18"/>
                <w:szCs w:val="18"/>
                <w:lang w:val="es-GT"/>
              </w:rPr>
              <w:t xml:space="preserve">aja </w:t>
            </w:r>
            <w:r w:rsidR="00734D34">
              <w:rPr>
                <w:rFonts w:ascii="Century Gothic" w:hAnsi="Century Gothic"/>
                <w:i w:val="0"/>
                <w:iCs w:val="0"/>
                <w:sz w:val="18"/>
                <w:szCs w:val="18"/>
                <w:lang w:val="es-GT"/>
              </w:rPr>
              <w:t>C</w:t>
            </w:r>
            <w:r w:rsidR="00D472E6" w:rsidRPr="00272A5B">
              <w:rPr>
                <w:rFonts w:ascii="Century Gothic" w:hAnsi="Century Gothic"/>
                <w:i w:val="0"/>
                <w:iCs w:val="0"/>
                <w:sz w:val="18"/>
                <w:szCs w:val="18"/>
                <w:lang w:val="es-GT"/>
              </w:rPr>
              <w:t xml:space="preserve">hica de forma mensual de los gastos requeridos por </w:t>
            </w:r>
            <w:r w:rsidRPr="00272A5B">
              <w:rPr>
                <w:rFonts w:ascii="Century Gothic" w:hAnsi="Century Gothic"/>
                <w:i w:val="0"/>
                <w:iCs w:val="0"/>
                <w:sz w:val="18"/>
                <w:szCs w:val="18"/>
                <w:lang w:val="es-GT"/>
              </w:rPr>
              <w:t xml:space="preserve">la </w:t>
            </w:r>
            <w:r w:rsidR="00CD4802" w:rsidRPr="00272A5B">
              <w:rPr>
                <w:rFonts w:ascii="Century Gothic" w:hAnsi="Century Gothic"/>
                <w:i w:val="0"/>
                <w:iCs w:val="0"/>
                <w:sz w:val="18"/>
                <w:szCs w:val="18"/>
                <w:lang w:val="es-GT"/>
              </w:rPr>
              <w:t>Dirección, Subdirecciones</w:t>
            </w:r>
            <w:r w:rsidR="00D472E6"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 xml:space="preserve">y Departamentos </w:t>
            </w:r>
            <w:r w:rsidR="00D472E6" w:rsidRPr="00272A5B">
              <w:rPr>
                <w:rFonts w:ascii="Century Gothic" w:hAnsi="Century Gothic"/>
                <w:i w:val="0"/>
                <w:iCs w:val="0"/>
                <w:sz w:val="18"/>
                <w:szCs w:val="18"/>
                <w:lang w:val="es-GT"/>
              </w:rPr>
              <w:t>de la DIGECUR.</w:t>
            </w:r>
          </w:p>
          <w:p w14:paraId="5C4F172D" w14:textId="7655F272" w:rsidR="00D472E6" w:rsidRPr="00B7730F" w:rsidRDefault="00D472E6" w:rsidP="00347453">
            <w:pPr>
              <w:pStyle w:val="Encabezado"/>
              <w:widowControl w:val="0"/>
              <w:numPr>
                <w:ilvl w:val="0"/>
                <w:numId w:val="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periódicas que no entorpezcan el cumplimiento del propósito principal del puesto y para las cuales la persona posea la competencia.</w:t>
            </w:r>
          </w:p>
        </w:tc>
      </w:tr>
      <w:tr w:rsidR="00D472E6" w:rsidRPr="00272A5B" w14:paraId="38B78713" w14:textId="77777777" w:rsidTr="00B7730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4CA1C96" w14:textId="6FD4C307"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TAREAS</w:t>
            </w:r>
            <w:r w:rsidRPr="00272A5B">
              <w:rPr>
                <w:rFonts w:ascii="Century Gothic" w:hAnsi="Century Gothic" w:cs="Arial"/>
                <w:b/>
                <w:i w:val="0"/>
                <w:iCs w:val="0"/>
                <w:sz w:val="18"/>
                <w:szCs w:val="18"/>
              </w:rPr>
              <w:t xml:space="preserve"> EVENTUALES</w:t>
            </w:r>
          </w:p>
        </w:tc>
      </w:tr>
      <w:tr w:rsidR="00D472E6" w:rsidRPr="00272A5B" w14:paraId="527C1F2A" w14:textId="77777777" w:rsidTr="00B7730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73C5C2E9" w14:textId="77777777" w:rsidR="00D472E6" w:rsidRPr="00272A5B" w:rsidRDefault="00D472E6" w:rsidP="00347453">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Apoyar administrativamente en la logística de diferentes eventos que organiza la Dirección. </w:t>
            </w:r>
          </w:p>
          <w:p w14:paraId="04D34AC7" w14:textId="77777777" w:rsidR="00D472E6" w:rsidRPr="00272A5B" w:rsidRDefault="00D472E6" w:rsidP="00347453">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8E85796" w14:textId="123FD564" w:rsidR="00D472E6" w:rsidRPr="00272A5B" w:rsidRDefault="00D472E6" w:rsidP="00347453">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de actividades del personal, atención a </w:t>
            </w:r>
            <w:r w:rsidRPr="00272A5B">
              <w:rPr>
                <w:rFonts w:ascii="Century Gothic" w:hAnsi="Century Gothic"/>
                <w:i w:val="0"/>
                <w:iCs w:val="0"/>
                <w:sz w:val="18"/>
                <w:szCs w:val="18"/>
                <w:lang w:val="es-GT"/>
              </w:rPr>
              <w:lastRenderedPageBreak/>
              <w:t>usuarios internos y externos, asistencia a capacitaciones, correspondencia, archivo entre otras).</w:t>
            </w:r>
          </w:p>
          <w:p w14:paraId="4474DE2C" w14:textId="77777777" w:rsidR="00D472E6" w:rsidRPr="00272A5B" w:rsidRDefault="00D472E6" w:rsidP="00347453">
            <w:pPr>
              <w:pStyle w:val="Encabezado"/>
              <w:widowControl w:val="0"/>
              <w:numPr>
                <w:ilvl w:val="0"/>
                <w:numId w:val="4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472E6" w:rsidRPr="00272A5B" w14:paraId="533B91D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C47EA6" w14:textId="0E6EEA9E" w:rsidR="00D472E6" w:rsidRPr="00272A5B" w:rsidRDefault="00D472E6" w:rsidP="00347453">
            <w:pPr>
              <w:pStyle w:val="Prrafodelista"/>
              <w:numPr>
                <w:ilvl w:val="0"/>
                <w:numId w:val="237"/>
              </w:numPr>
              <w:jc w:val="both"/>
              <w:textAlignment w:val="center"/>
              <w:rPr>
                <w:rFonts w:ascii="Century Gothic" w:eastAsia="SimSun" w:hAnsi="Century Gothic" w:cs="Arial"/>
                <w:i w:val="0"/>
                <w:iCs w:val="0"/>
                <w:sz w:val="18"/>
                <w:szCs w:val="18"/>
                <w:lang w:val="es-GT" w:bidi="ar"/>
              </w:rPr>
            </w:pPr>
            <w:r w:rsidRPr="00B7730F">
              <w:rPr>
                <w:rFonts w:ascii="Century Gothic" w:eastAsia="SimSun" w:hAnsi="Century Gothic" w:cs="Arial"/>
                <w:bCs w:val="0"/>
                <w:sz w:val="18"/>
                <w:szCs w:val="18"/>
                <w:lang w:val="es-GT" w:bidi="ar"/>
              </w:rPr>
              <w:lastRenderedPageBreak/>
              <w:t>UBICACIÓN</w:t>
            </w:r>
            <w:r w:rsidRPr="00272A5B">
              <w:rPr>
                <w:rFonts w:ascii="Century Gothic" w:eastAsia="SimSun" w:hAnsi="Century Gothic" w:cs="Arial"/>
                <w:i w:val="0"/>
                <w:iCs w:val="0"/>
                <w:sz w:val="18"/>
                <w:szCs w:val="18"/>
                <w:lang w:val="es-GT" w:bidi="ar"/>
              </w:rPr>
              <w:t xml:space="preserve"> DEL PUESTO</w:t>
            </w:r>
          </w:p>
        </w:tc>
      </w:tr>
      <w:tr w:rsidR="00D472E6" w:rsidRPr="00272A5B" w14:paraId="3329AB31" w14:textId="77777777" w:rsidTr="005E663A">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D98E87" w14:textId="77777777" w:rsidR="00D472E6" w:rsidRPr="00272A5B" w:rsidRDefault="00D802E5"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Despacho de la</w:t>
            </w:r>
            <w:r w:rsidR="00011AF6" w:rsidRPr="00272A5B">
              <w:rPr>
                <w:rFonts w:ascii="Century Gothic" w:hAnsi="Century Gothic" w:cs="Arial"/>
                <w:i w:val="0"/>
                <w:iCs w:val="0"/>
                <w:sz w:val="18"/>
                <w:szCs w:val="18"/>
                <w:lang w:val="es-GT"/>
              </w:rPr>
              <w:t xml:space="preserve"> Dirección General de Currículo</w:t>
            </w:r>
          </w:p>
          <w:p w14:paraId="4592FE11" w14:textId="06D94285" w:rsidR="005E663A" w:rsidRPr="00272A5B" w:rsidRDefault="005E663A" w:rsidP="00025D5F">
            <w:pPr>
              <w:jc w:val="both"/>
              <w:textAlignment w:val="center"/>
              <w:rPr>
                <w:rFonts w:ascii="Century Gothic" w:hAnsi="Century Gothic" w:cs="Arial"/>
                <w:i w:val="0"/>
                <w:iCs w:val="0"/>
                <w:sz w:val="18"/>
                <w:szCs w:val="18"/>
                <w:lang w:val="es-GT"/>
              </w:rPr>
            </w:pPr>
          </w:p>
        </w:tc>
      </w:tr>
      <w:tr w:rsidR="00D472E6" w:rsidRPr="00272A5B" w14:paraId="738103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99488C" w14:textId="2BD8F8E9"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SUPERVISIÓN</w:t>
            </w:r>
          </w:p>
        </w:tc>
      </w:tr>
      <w:tr w:rsidR="00D472E6" w:rsidRPr="00272A5B" w14:paraId="2799249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2618FB"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D472E6" w:rsidRPr="00272A5B" w14:paraId="581067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1E3CD4" w14:textId="346F3077"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RESPONSABILIDAD</w:t>
            </w:r>
          </w:p>
        </w:tc>
      </w:tr>
      <w:tr w:rsidR="00D472E6" w:rsidRPr="00272A5B" w14:paraId="70BA2C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A4A8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D472E6" w:rsidRPr="00272A5B" w14:paraId="61D72A6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42919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D472E6" w:rsidRPr="00272A5B" w14:paraId="5BFA0B3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83DE76" w14:textId="132B5B64"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RELACIONES</w:t>
            </w:r>
            <w:r w:rsidRPr="00272A5B">
              <w:rPr>
                <w:rFonts w:ascii="Century Gothic" w:hAnsi="Century Gothic" w:cs="Arial"/>
                <w:b/>
                <w:i w:val="0"/>
                <w:iCs w:val="0"/>
                <w:sz w:val="18"/>
                <w:szCs w:val="18"/>
                <w:lang w:val="es-GT"/>
              </w:rPr>
              <w:t xml:space="preserve"> LABORALES</w:t>
            </w:r>
          </w:p>
        </w:tc>
      </w:tr>
      <w:tr w:rsidR="00D472E6" w:rsidRPr="00272A5B" w14:paraId="76700D0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28C24BA"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569C9CF" w14:textId="4253F121"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9566B7"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9566B7"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9566B7"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9566B7"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D472E6" w:rsidRPr="00272A5B" w14:paraId="6B38B9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B07EB7"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F9FCBC" w14:textId="6A4569A2"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9566B7"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9566B7"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6561925C"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2BFE5EE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A445F06" w14:textId="01441B90" w:rsidR="00D472E6" w:rsidRPr="009E2F97" w:rsidRDefault="00D472E6" w:rsidP="00347453">
            <w:pPr>
              <w:pStyle w:val="Prrafodelista"/>
              <w:numPr>
                <w:ilvl w:val="0"/>
                <w:numId w:val="237"/>
              </w:numPr>
              <w:jc w:val="both"/>
              <w:textAlignment w:val="center"/>
              <w:rPr>
                <w:rFonts w:ascii="Century Gothic" w:eastAsia="SimSun" w:hAnsi="Century Gothic" w:cs="Arial"/>
                <w:b/>
                <w:sz w:val="18"/>
                <w:szCs w:val="18"/>
                <w:lang w:val="es-GT" w:bidi="ar"/>
              </w:rPr>
            </w:pPr>
            <w:r w:rsidRPr="009E2F97">
              <w:rPr>
                <w:rFonts w:ascii="Century Gothic" w:eastAsia="SimSun" w:hAnsi="Century Gothic" w:cs="Arial"/>
                <w:b/>
                <w:sz w:val="18"/>
                <w:szCs w:val="18"/>
                <w:lang w:val="es-GT" w:bidi="ar"/>
              </w:rPr>
              <w:t>LUGAR DE TRABAJO</w:t>
            </w:r>
          </w:p>
        </w:tc>
      </w:tr>
      <w:tr w:rsidR="00D472E6" w:rsidRPr="00272A5B" w14:paraId="08CA680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5C96F2" w14:textId="562D30D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9566B7" w:rsidRPr="00272A5B">
              <w:rPr>
                <w:rFonts w:ascii="Century Gothic" w:hAnsi="Century Gothic" w:cs="Arial"/>
                <w:i w:val="0"/>
                <w:iCs w:val="0"/>
                <w:sz w:val="18"/>
                <w:szCs w:val="18"/>
                <w:lang w:val="es-GT"/>
              </w:rPr>
              <w:t>.</w:t>
            </w:r>
          </w:p>
          <w:p w14:paraId="70019BFF" w14:textId="1DDCDED0" w:rsidR="009566B7" w:rsidRPr="00272A5B" w:rsidRDefault="009566B7" w:rsidP="00025D5F">
            <w:pPr>
              <w:jc w:val="both"/>
              <w:textAlignment w:val="center"/>
              <w:rPr>
                <w:rFonts w:ascii="Century Gothic" w:hAnsi="Century Gothic" w:cs="Arial"/>
                <w:i w:val="0"/>
                <w:iCs w:val="0"/>
                <w:sz w:val="18"/>
                <w:szCs w:val="18"/>
                <w:lang w:val="es-GT"/>
              </w:rPr>
            </w:pPr>
          </w:p>
        </w:tc>
      </w:tr>
      <w:tr w:rsidR="00D472E6" w:rsidRPr="00272A5B" w14:paraId="5E9A9D1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8054E53" w14:textId="77777777"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JORNADA</w:t>
            </w:r>
            <w:r w:rsidRPr="00272A5B">
              <w:rPr>
                <w:rFonts w:ascii="Century Gothic" w:hAnsi="Century Gothic" w:cs="Arial"/>
                <w:b/>
                <w:i w:val="0"/>
                <w:iCs w:val="0"/>
                <w:sz w:val="18"/>
                <w:szCs w:val="18"/>
                <w:lang w:val="es-GT"/>
              </w:rPr>
              <w:t xml:space="preserve"> DE TRABAJO</w:t>
            </w:r>
          </w:p>
        </w:tc>
      </w:tr>
      <w:tr w:rsidR="00D472E6" w:rsidRPr="00272A5B" w14:paraId="41EA93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8889FD" w14:textId="1F70D135"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4D228F91"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19D3D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350F6A" w14:textId="77777777"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RIESGOS</w:t>
            </w:r>
            <w:r w:rsidRPr="00272A5B">
              <w:rPr>
                <w:rFonts w:ascii="Century Gothic" w:hAnsi="Century Gothic" w:cs="Arial"/>
                <w:b/>
                <w:i w:val="0"/>
                <w:iCs w:val="0"/>
                <w:sz w:val="18"/>
                <w:szCs w:val="18"/>
                <w:lang w:val="es-GT"/>
              </w:rPr>
              <w:t xml:space="preserve"> EN EL TRABAJO</w:t>
            </w:r>
          </w:p>
        </w:tc>
      </w:tr>
      <w:tr w:rsidR="00D472E6" w:rsidRPr="00272A5B" w14:paraId="1AB49D7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5A5E34" w14:textId="77777777" w:rsidR="00D472E6" w:rsidRPr="00272A5B" w:rsidRDefault="00D472E6" w:rsidP="009566B7">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9566B7" w:rsidRPr="00272A5B">
              <w:rPr>
                <w:rFonts w:ascii="Century Gothic" w:hAnsi="Century Gothic" w:cs="Arial"/>
                <w:i w:val="0"/>
                <w:iCs w:val="0"/>
                <w:sz w:val="18"/>
                <w:szCs w:val="18"/>
                <w:lang w:val="es-GT"/>
              </w:rPr>
              <w:t xml:space="preserve"> la Dirección.</w:t>
            </w:r>
          </w:p>
          <w:p w14:paraId="203B36DE" w14:textId="5BF4C5F0" w:rsidR="009566B7" w:rsidRPr="00272A5B" w:rsidRDefault="009566B7" w:rsidP="009566B7">
            <w:pPr>
              <w:jc w:val="both"/>
              <w:textAlignment w:val="center"/>
              <w:rPr>
                <w:rFonts w:ascii="Century Gothic" w:hAnsi="Century Gothic" w:cs="Arial"/>
                <w:i w:val="0"/>
                <w:iCs w:val="0"/>
                <w:sz w:val="18"/>
                <w:szCs w:val="18"/>
                <w:lang w:val="es-GT"/>
              </w:rPr>
            </w:pPr>
          </w:p>
        </w:tc>
      </w:tr>
      <w:tr w:rsidR="00D472E6" w:rsidRPr="00272A5B" w14:paraId="7948954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09CEA0" w14:textId="77777777"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CONSECUENCIAS</w:t>
            </w:r>
            <w:r w:rsidRPr="00272A5B">
              <w:rPr>
                <w:rFonts w:ascii="Century Gothic" w:hAnsi="Century Gothic" w:cs="Arial"/>
                <w:b/>
                <w:i w:val="0"/>
                <w:iCs w:val="0"/>
                <w:sz w:val="18"/>
                <w:szCs w:val="18"/>
                <w:lang w:val="es-GT"/>
              </w:rPr>
              <w:t xml:space="preserve"> EN EL TRABAJO</w:t>
            </w:r>
          </w:p>
        </w:tc>
      </w:tr>
      <w:tr w:rsidR="00D472E6" w:rsidRPr="00272A5B" w14:paraId="7A90F43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BC3122"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5B5CD48"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7BCC8FB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F67AAA" w14:textId="77777777"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ESFUERZO</w:t>
            </w:r>
            <w:r w:rsidRPr="00272A5B">
              <w:rPr>
                <w:rFonts w:ascii="Century Gothic" w:hAnsi="Century Gothic" w:cs="Arial"/>
                <w:b/>
                <w:i w:val="0"/>
                <w:iCs w:val="0"/>
                <w:sz w:val="18"/>
                <w:szCs w:val="18"/>
                <w:lang w:val="es-GT"/>
              </w:rPr>
              <w:t xml:space="preserve"> EN EL TRABAJO</w:t>
            </w:r>
          </w:p>
        </w:tc>
      </w:tr>
      <w:tr w:rsidR="00D472E6" w:rsidRPr="00272A5B" w14:paraId="2ABB5607" w14:textId="77777777" w:rsidTr="009566B7">
        <w:trPr>
          <w:cnfStyle w:val="000000100000" w:firstRow="0" w:lastRow="0" w:firstColumn="0" w:lastColumn="0" w:oddVBand="0" w:evenVBand="0" w:oddHBand="1" w:evenHBand="0" w:firstRowFirstColumn="0" w:firstRowLastColumn="0" w:lastRowFirstColumn="0" w:lastRowLastColumn="0"/>
          <w:trHeight w:val="74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1B25604"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AA65945" w14:textId="5AC3A3F0" w:rsidR="00D472E6" w:rsidRPr="00272A5B" w:rsidRDefault="00D472E6"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9566B7" w:rsidRPr="00272A5B">
              <w:rPr>
                <w:rFonts w:ascii="Century Gothic" w:eastAsiaTheme="minorHAnsi" w:hAnsi="Century Gothic" w:cs="Century Gothic"/>
                <w:sz w:val="18"/>
                <w:szCs w:val="18"/>
                <w:lang w:eastAsia="en-US"/>
              </w:rPr>
              <w:t>asignadas</w:t>
            </w:r>
            <w:r w:rsidRPr="00272A5B">
              <w:rPr>
                <w:rFonts w:ascii="Century Gothic" w:eastAsiaTheme="minorHAnsi" w:hAnsi="Century Gothic" w:cs="Century Gothic"/>
                <w:sz w:val="18"/>
                <w:szCs w:val="18"/>
                <w:lang w:eastAsia="en-US"/>
              </w:rPr>
              <w:t>.</w:t>
            </w:r>
          </w:p>
        </w:tc>
      </w:tr>
      <w:tr w:rsidR="00D472E6" w:rsidRPr="00272A5B" w14:paraId="5BD9240F" w14:textId="77777777" w:rsidTr="009566B7">
        <w:trPr>
          <w:trHeight w:val="56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E01997"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2FE7B7" w14:textId="474D96AF" w:rsidR="00D472E6" w:rsidRPr="00272A5B" w:rsidRDefault="00D472E6"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El esfuerzo que requiere el puesto de trabajo es de un 5%, ya que la mayoría del</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tiempo realiza sus tareas </w:t>
            </w:r>
            <w:r w:rsidR="00ED5B03">
              <w:rPr>
                <w:rFonts w:ascii="Century Gothic" w:eastAsiaTheme="minorHAnsi" w:hAnsi="Century Gothic" w:cs="Century Gothic"/>
                <w:sz w:val="18"/>
                <w:szCs w:val="18"/>
                <w:lang w:eastAsia="en-US"/>
              </w:rPr>
              <w:t>sentado</w:t>
            </w:r>
            <w:r w:rsidRPr="00272A5B">
              <w:rPr>
                <w:rFonts w:ascii="Century Gothic" w:eastAsiaTheme="minorHAnsi" w:hAnsi="Century Gothic" w:cs="Century Gothic"/>
                <w:sz w:val="18"/>
                <w:szCs w:val="18"/>
                <w:lang w:eastAsia="en-US"/>
              </w:rPr>
              <w:t>.</w:t>
            </w:r>
          </w:p>
        </w:tc>
      </w:tr>
      <w:tr w:rsidR="00D472E6" w:rsidRPr="00272A5B" w14:paraId="77B711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49365B" w14:textId="66BAD75C" w:rsidR="00D472E6" w:rsidRPr="00272A5B" w:rsidRDefault="00907503"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D472E6" w:rsidRPr="00272A5B" w14:paraId="620CD6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536CABF" w14:textId="77777777" w:rsidR="00D472E6" w:rsidRPr="00272A5B" w:rsidRDefault="00D472E6" w:rsidP="00347453">
            <w:pPr>
              <w:pStyle w:val="Prrafodelista"/>
              <w:numPr>
                <w:ilvl w:val="0"/>
                <w:numId w:val="237"/>
              </w:numPr>
              <w:jc w:val="both"/>
              <w:textAlignment w:val="center"/>
              <w:rPr>
                <w:rFonts w:ascii="Century Gothic" w:eastAsia="SimSun" w:hAnsi="Century Gothic" w:cs="Arial"/>
                <w:b/>
                <w:i w:val="0"/>
                <w:iCs w:val="0"/>
                <w:sz w:val="18"/>
                <w:szCs w:val="18"/>
                <w:lang w:val="es-GT" w:bidi="ar"/>
              </w:rPr>
            </w:pPr>
            <w:r w:rsidRPr="00B7730F">
              <w:rPr>
                <w:rFonts w:ascii="Century Gothic" w:eastAsia="SimSun" w:hAnsi="Century Gothic" w:cs="Arial"/>
                <w:b/>
                <w:sz w:val="18"/>
                <w:szCs w:val="18"/>
                <w:lang w:val="es-GT" w:bidi="ar"/>
              </w:rPr>
              <w:t>EDUCACIÓN</w:t>
            </w:r>
            <w:r w:rsidRPr="00272A5B">
              <w:rPr>
                <w:rFonts w:ascii="Century Gothic" w:eastAsia="SimSun" w:hAnsi="Century Gothic" w:cs="Arial"/>
                <w:b/>
                <w:i w:val="0"/>
                <w:iCs w:val="0"/>
                <w:sz w:val="18"/>
                <w:szCs w:val="18"/>
                <w:lang w:val="es-GT" w:bidi="ar"/>
              </w:rPr>
              <w:t xml:space="preserve"> Y EXPERIENCIA</w:t>
            </w:r>
          </w:p>
        </w:tc>
      </w:tr>
      <w:tr w:rsidR="00D472E6" w:rsidRPr="00272A5B" w14:paraId="6E9E079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196998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8BADFA" w14:textId="5B86C493" w:rsidR="00D472E6" w:rsidRPr="00272A5B" w:rsidRDefault="009566B7"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D472E6" w:rsidRPr="00272A5B">
              <w:rPr>
                <w:rFonts w:ascii="Century Gothic" w:hAnsi="Century Gothic" w:cs="Arial"/>
                <w:sz w:val="18"/>
                <w:szCs w:val="18"/>
                <w:lang w:val="es-GT"/>
              </w:rPr>
              <w:t>creditar haber aprobado los cursos equivalentes al quinto semestre de una carrera universitaria afín al puesto y seis meses de experiencia Asistente Profesional I, en la especialidad que el puesto requiera.</w:t>
            </w:r>
          </w:p>
        </w:tc>
      </w:tr>
      <w:tr w:rsidR="00D472E6" w:rsidRPr="00272A5B" w14:paraId="757B678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9524E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7B5D363" w14:textId="77777777" w:rsidR="00D472E6" w:rsidRPr="00272A5B" w:rsidRDefault="00D472E6"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dos años de experiencia en tareas relacionadas con la especialidad del puesto. </w:t>
            </w:r>
          </w:p>
        </w:tc>
      </w:tr>
      <w:tr w:rsidR="00D472E6" w:rsidRPr="00272A5B" w14:paraId="7BCA08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A3EF1AC" w14:textId="3515A850"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B7730F">
              <w:rPr>
                <w:rFonts w:ascii="Century Gothic" w:eastAsia="SimSun" w:hAnsi="Century Gothic" w:cs="Arial"/>
                <w:b/>
                <w:sz w:val="18"/>
                <w:szCs w:val="18"/>
                <w:lang w:val="es-GT" w:bidi="ar"/>
              </w:rPr>
              <w:t>CARRERA</w:t>
            </w:r>
            <w:r w:rsidRPr="00272A5B">
              <w:rPr>
                <w:rFonts w:ascii="Century Gothic" w:hAnsi="Century Gothic" w:cs="Arial"/>
                <w:b/>
                <w:i w:val="0"/>
                <w:iCs w:val="0"/>
                <w:sz w:val="18"/>
                <w:szCs w:val="18"/>
                <w:lang w:val="es-GT"/>
              </w:rPr>
              <w:t xml:space="preserve"> AF</w:t>
            </w:r>
            <w:r w:rsidR="00907503">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D472E6" w:rsidRPr="00272A5B" w14:paraId="6F15140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D9AB7" w14:textId="1DEAC1F9" w:rsidR="00D472E6" w:rsidRPr="00272A5B" w:rsidRDefault="000C590C" w:rsidP="00025D5F">
            <w:pPr>
              <w:jc w:val="both"/>
              <w:textAlignment w:val="center"/>
              <w:rPr>
                <w:rFonts w:ascii="Century Gothic" w:hAnsi="Century Gothic" w:cs="Arial"/>
                <w:i w:val="0"/>
                <w:iCs w:val="0"/>
                <w:sz w:val="18"/>
                <w:szCs w:val="18"/>
                <w:lang w:val="es-GT"/>
              </w:rPr>
            </w:pPr>
            <w:r w:rsidRPr="00A0677B">
              <w:rPr>
                <w:rFonts w:ascii="Century Gothic" w:hAnsi="Century Gothic" w:cs="Arial"/>
                <w:i w:val="0"/>
                <w:iCs w:val="0"/>
                <w:sz w:val="18"/>
                <w:szCs w:val="18"/>
                <w:lang w:val="es-GT"/>
              </w:rPr>
              <w:t>Graduado de nivel medio y estudiante de</w:t>
            </w:r>
            <w:r>
              <w:rPr>
                <w:rFonts w:ascii="Century Gothic" w:hAnsi="Century Gothic" w:cs="Arial"/>
                <w:i w:val="0"/>
                <w:iCs w:val="0"/>
                <w:sz w:val="18"/>
                <w:szCs w:val="18"/>
                <w:lang w:val="es-GT"/>
              </w:rPr>
              <w:t xml:space="preserve"> </w:t>
            </w:r>
            <w:r w:rsidR="00D472E6" w:rsidRPr="00272A5B">
              <w:rPr>
                <w:rFonts w:ascii="Century Gothic" w:hAnsi="Century Gothic" w:cs="Arial"/>
                <w:i w:val="0"/>
                <w:iCs w:val="0"/>
                <w:sz w:val="18"/>
                <w:szCs w:val="18"/>
                <w:lang w:val="es-GT"/>
              </w:rPr>
              <w:t xml:space="preserve">Licenciatura en Administración, Administración de Empresas, Licenciatura en Contaduría Pública y </w:t>
            </w:r>
            <w:r w:rsidR="00AC4B09" w:rsidRPr="00272A5B">
              <w:rPr>
                <w:rFonts w:ascii="Century Gothic" w:hAnsi="Century Gothic" w:cs="Arial"/>
                <w:i w:val="0"/>
                <w:iCs w:val="0"/>
                <w:sz w:val="18"/>
                <w:szCs w:val="18"/>
                <w:lang w:val="es-GT"/>
              </w:rPr>
              <w:t xml:space="preserve">Auditoría, </w:t>
            </w:r>
            <w:r w:rsidR="00AC4B09" w:rsidRPr="00272A5B">
              <w:rPr>
                <w:rFonts w:ascii="Century Gothic" w:hAnsi="Century Gothic" w:cs="Arial"/>
                <w:sz w:val="18"/>
                <w:szCs w:val="18"/>
                <w:lang w:val="es-GT"/>
              </w:rPr>
              <w:t>Licenciatura</w:t>
            </w:r>
            <w:r w:rsidR="00F14132" w:rsidRPr="00272A5B">
              <w:rPr>
                <w:rFonts w:ascii="Century Gothic" w:hAnsi="Century Gothic" w:cs="Arial"/>
                <w:i w:val="0"/>
                <w:iCs w:val="0"/>
                <w:sz w:val="18"/>
                <w:szCs w:val="18"/>
                <w:lang w:val="es-GT"/>
              </w:rPr>
              <w:t xml:space="preserve"> en Economía, </w:t>
            </w:r>
            <w:r w:rsidR="00D472E6" w:rsidRPr="00272A5B">
              <w:rPr>
                <w:rFonts w:ascii="Century Gothic" w:hAnsi="Century Gothic" w:cs="Arial"/>
                <w:i w:val="0"/>
                <w:iCs w:val="0"/>
                <w:sz w:val="18"/>
                <w:szCs w:val="18"/>
                <w:lang w:val="es-GT"/>
              </w:rPr>
              <w:t>Ingeniería Administrativa, Ingeniería Empresarial</w:t>
            </w:r>
            <w:r w:rsidR="00B02739">
              <w:rPr>
                <w:rFonts w:ascii="Century Gothic" w:hAnsi="Century Gothic" w:cs="Arial"/>
                <w:i w:val="0"/>
                <w:iCs w:val="0"/>
                <w:sz w:val="18"/>
                <w:szCs w:val="18"/>
                <w:lang w:val="es-GT"/>
              </w:rPr>
              <w:t>, Licenciatura en Administración Pública</w:t>
            </w:r>
            <w:r w:rsidR="00D472E6" w:rsidRPr="00272A5B">
              <w:rPr>
                <w:rFonts w:ascii="Century Gothic" w:hAnsi="Century Gothic" w:cs="Arial"/>
                <w:i w:val="0"/>
                <w:iCs w:val="0"/>
                <w:sz w:val="18"/>
                <w:szCs w:val="18"/>
                <w:lang w:val="es-GT"/>
              </w:rPr>
              <w:t xml:space="preserve"> u otra afín a la naturaleza del puesto.</w:t>
            </w:r>
          </w:p>
        </w:tc>
      </w:tr>
      <w:tr w:rsidR="00D472E6" w:rsidRPr="00272A5B" w14:paraId="5A201C5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AF320F" w14:textId="77777777" w:rsidR="00D472E6" w:rsidRPr="00272A5B" w:rsidRDefault="00D472E6" w:rsidP="00347453">
            <w:pPr>
              <w:pStyle w:val="Prrafodelista"/>
              <w:numPr>
                <w:ilvl w:val="0"/>
                <w:numId w:val="237"/>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w:t>
            </w:r>
            <w:r w:rsidRPr="00B7730F">
              <w:rPr>
                <w:rFonts w:ascii="Century Gothic" w:eastAsia="SimSun" w:hAnsi="Century Gothic" w:cs="Arial"/>
                <w:b/>
                <w:sz w:val="18"/>
                <w:szCs w:val="18"/>
                <w:lang w:val="es-GT" w:bidi="ar"/>
              </w:rPr>
              <w:t>CONOCIMIENTOS</w:t>
            </w:r>
            <w:r w:rsidRPr="00272A5B">
              <w:rPr>
                <w:rFonts w:ascii="Century Gothic" w:hAnsi="Century Gothic" w:cs="Arial"/>
                <w:b/>
                <w:i w:val="0"/>
                <w:iCs w:val="0"/>
                <w:sz w:val="18"/>
                <w:szCs w:val="18"/>
                <w:lang w:val="es-GT"/>
              </w:rPr>
              <w:t xml:space="preserve"> ESPECÍFICOS</w:t>
            </w:r>
          </w:p>
        </w:tc>
      </w:tr>
      <w:tr w:rsidR="00D472E6" w:rsidRPr="00272A5B" w14:paraId="33259E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05ECD5" w14:textId="77777777" w:rsidR="00D472E6" w:rsidRPr="008546FC" w:rsidRDefault="00D472E6" w:rsidP="00347453">
            <w:pPr>
              <w:pStyle w:val="Prrafodelista"/>
              <w:numPr>
                <w:ilvl w:val="0"/>
                <w:numId w:val="238"/>
              </w:numPr>
              <w:jc w:val="both"/>
              <w:textAlignment w:val="center"/>
              <w:rPr>
                <w:rFonts w:ascii="Century Gothic" w:hAnsi="Century Gothic" w:cs="Arial"/>
                <w:sz w:val="18"/>
                <w:szCs w:val="18"/>
                <w:lang w:val="es-GT"/>
              </w:rPr>
            </w:pPr>
            <w:r w:rsidRPr="008546FC">
              <w:rPr>
                <w:rFonts w:ascii="Century Gothic" w:hAnsi="Century Gothic" w:cs="Arial"/>
                <w:sz w:val="18"/>
                <w:szCs w:val="18"/>
                <w:lang w:val="es-GT"/>
              </w:rPr>
              <w:t>Conocimiento en ortografía y redacción de documentos oficiales.</w:t>
            </w:r>
          </w:p>
          <w:p w14:paraId="085B729C" w14:textId="77777777" w:rsidR="00D472E6" w:rsidRPr="008546FC" w:rsidRDefault="00D472E6" w:rsidP="00347453">
            <w:pPr>
              <w:pStyle w:val="Prrafodelista"/>
              <w:numPr>
                <w:ilvl w:val="0"/>
                <w:numId w:val="238"/>
              </w:numPr>
              <w:jc w:val="both"/>
              <w:textAlignment w:val="center"/>
              <w:rPr>
                <w:rFonts w:ascii="Century Gothic" w:hAnsi="Century Gothic" w:cs="Arial"/>
                <w:sz w:val="18"/>
                <w:szCs w:val="18"/>
                <w:lang w:val="es-GT"/>
              </w:rPr>
            </w:pPr>
            <w:r w:rsidRPr="008546FC">
              <w:rPr>
                <w:rFonts w:ascii="Century Gothic" w:hAnsi="Century Gothic" w:cs="Arial"/>
                <w:sz w:val="18"/>
                <w:szCs w:val="18"/>
                <w:lang w:val="es-GT"/>
              </w:rPr>
              <w:t>Análisis de documentación variada</w:t>
            </w:r>
          </w:p>
          <w:p w14:paraId="048719B7" w14:textId="2E578C06" w:rsidR="00586247" w:rsidRPr="008546FC" w:rsidRDefault="00586247" w:rsidP="00347453">
            <w:pPr>
              <w:pStyle w:val="Prrafodelista"/>
              <w:numPr>
                <w:ilvl w:val="0"/>
                <w:numId w:val="238"/>
              </w:numPr>
              <w:jc w:val="both"/>
              <w:textAlignment w:val="center"/>
              <w:rPr>
                <w:rFonts w:ascii="Century Gothic" w:hAnsi="Century Gothic" w:cs="Arial"/>
                <w:strike/>
                <w:sz w:val="18"/>
                <w:szCs w:val="18"/>
                <w:lang w:val="es-GT"/>
              </w:rPr>
            </w:pPr>
            <w:r w:rsidRPr="008546FC">
              <w:rPr>
                <w:rFonts w:ascii="Century Gothic" w:hAnsi="Century Gothic" w:cs="Arial"/>
                <w:sz w:val="18"/>
                <w:szCs w:val="18"/>
                <w:lang w:val="es-GT"/>
              </w:rPr>
              <w:t xml:space="preserve">Paquetes de </w:t>
            </w:r>
            <w:r w:rsidR="00D650FD" w:rsidRPr="008546FC">
              <w:rPr>
                <w:rFonts w:ascii="Century Gothic" w:hAnsi="Century Gothic" w:cs="Arial"/>
                <w:sz w:val="18"/>
                <w:szCs w:val="18"/>
                <w:lang w:val="es-GT"/>
              </w:rPr>
              <w:t xml:space="preserve">Ms </w:t>
            </w:r>
            <w:r w:rsidRPr="008546FC">
              <w:rPr>
                <w:rFonts w:ascii="Century Gothic" w:hAnsi="Century Gothic" w:cs="Arial"/>
                <w:sz w:val="18"/>
                <w:szCs w:val="18"/>
                <w:lang w:val="es-GT"/>
              </w:rPr>
              <w:t xml:space="preserve">Office </w:t>
            </w:r>
          </w:p>
          <w:p w14:paraId="3A82488A"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0ADA7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50327C" w14:textId="66CE5031" w:rsidR="00D472E6" w:rsidRPr="008546FC" w:rsidRDefault="00D472E6" w:rsidP="00347453">
            <w:pPr>
              <w:pStyle w:val="Prrafodelista"/>
              <w:numPr>
                <w:ilvl w:val="0"/>
                <w:numId w:val="237"/>
              </w:numPr>
              <w:jc w:val="both"/>
              <w:textAlignment w:val="center"/>
              <w:rPr>
                <w:rFonts w:ascii="Century Gothic" w:eastAsia="SimSun" w:hAnsi="Century Gothic" w:cs="Arial"/>
                <w:b/>
                <w:sz w:val="18"/>
                <w:szCs w:val="18"/>
                <w:lang w:val="es-GT" w:bidi="ar"/>
              </w:rPr>
            </w:pPr>
            <w:r w:rsidRPr="00B7730F">
              <w:rPr>
                <w:rFonts w:ascii="Century Gothic" w:eastAsia="SimSun" w:hAnsi="Century Gothic" w:cs="Arial"/>
                <w:b/>
                <w:sz w:val="18"/>
                <w:szCs w:val="18"/>
                <w:lang w:val="es-GT" w:bidi="ar"/>
              </w:rPr>
              <w:t>HABILIDADES</w:t>
            </w:r>
            <w:r w:rsidRPr="008546FC">
              <w:rPr>
                <w:rFonts w:ascii="Century Gothic" w:eastAsia="SimSun" w:hAnsi="Century Gothic" w:cs="Arial"/>
                <w:b/>
                <w:sz w:val="18"/>
                <w:szCs w:val="18"/>
                <w:lang w:val="es-GT" w:bidi="ar"/>
              </w:rPr>
              <w:t xml:space="preserve"> Y DESTREZAS</w:t>
            </w:r>
          </w:p>
        </w:tc>
      </w:tr>
      <w:tr w:rsidR="00D472E6" w:rsidRPr="00272A5B" w14:paraId="3ADFD95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72F38" w14:textId="6B7E5702" w:rsidR="00D472E6" w:rsidRPr="00272A5B" w:rsidRDefault="00D472E6">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Manejo de equipo de oficina (</w:t>
            </w:r>
            <w:r w:rsidR="00A0677B">
              <w:rPr>
                <w:rFonts w:ascii="Century Gothic" w:hAnsi="Century Gothic" w:cs="Arial"/>
                <w:i w:val="0"/>
                <w:iCs w:val="0"/>
                <w:sz w:val="18"/>
                <w:szCs w:val="18"/>
                <w:lang w:val="es-GT"/>
              </w:rPr>
              <w:t>cómputo y audiovisual)</w:t>
            </w:r>
          </w:p>
          <w:p w14:paraId="35C15138" w14:textId="75927830" w:rsidR="003544DA" w:rsidRPr="003544DA" w:rsidRDefault="00D472E6" w:rsidP="003544DA">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Priorización de actividades y administración del </w:t>
            </w:r>
            <w:r w:rsidR="004F083F" w:rsidRPr="00272A5B">
              <w:rPr>
                <w:rFonts w:ascii="Century Gothic" w:hAnsi="Century Gothic" w:cs="Arial"/>
                <w:i w:val="0"/>
                <w:iCs w:val="0"/>
                <w:sz w:val="18"/>
                <w:szCs w:val="18"/>
                <w:lang w:val="es-GT"/>
              </w:rPr>
              <w:t>tiempo.</w:t>
            </w:r>
          </w:p>
          <w:p w14:paraId="54559202" w14:textId="77777777" w:rsidR="003544DA" w:rsidRPr="004F083F" w:rsidRDefault="003544DA" w:rsidP="003544DA">
            <w:pPr>
              <w:pStyle w:val="Prrafodelista"/>
              <w:numPr>
                <w:ilvl w:val="0"/>
                <w:numId w:val="29"/>
              </w:numPr>
              <w:jc w:val="both"/>
              <w:textAlignment w:val="center"/>
              <w:rPr>
                <w:rFonts w:ascii="Century Gothic" w:hAnsi="Century Gothic" w:cs="Arial"/>
                <w:i w:val="0"/>
                <w:iCs w:val="0"/>
                <w:sz w:val="18"/>
                <w:szCs w:val="18"/>
                <w:lang w:val="es-GT"/>
              </w:rPr>
            </w:pPr>
            <w:r w:rsidRPr="004F083F">
              <w:rPr>
                <w:rFonts w:ascii="Century Gothic" w:hAnsi="Century Gothic" w:cs="Arial"/>
                <w:i w:val="0"/>
                <w:iCs w:val="0"/>
                <w:sz w:val="18"/>
                <w:szCs w:val="18"/>
                <w:lang w:val="es-GT"/>
              </w:rPr>
              <w:t>Comunicación asertiva</w:t>
            </w:r>
          </w:p>
          <w:p w14:paraId="0DB02DF5"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4AEC9F8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8A27198" w14:textId="1F6D8C48" w:rsidR="00D472E6" w:rsidRPr="00272A5B" w:rsidRDefault="008546FC" w:rsidP="00347453">
            <w:pPr>
              <w:pStyle w:val="Prrafodelista"/>
              <w:numPr>
                <w:ilvl w:val="0"/>
                <w:numId w:val="237"/>
              </w:numPr>
              <w:jc w:val="both"/>
              <w:textAlignment w:val="center"/>
              <w:rPr>
                <w:rFonts w:ascii="Century Gothic" w:hAnsi="Century Gothic" w:cs="Arial"/>
                <w:i w:val="0"/>
                <w:iCs w:val="0"/>
                <w:sz w:val="18"/>
                <w:szCs w:val="18"/>
                <w:lang w:val="es-GT"/>
              </w:rPr>
            </w:pPr>
            <w:r w:rsidRPr="008546FC">
              <w:rPr>
                <w:rFonts w:ascii="Century Gothic" w:eastAsia="SimSun" w:hAnsi="Century Gothic" w:cs="Arial"/>
                <w:b/>
                <w:sz w:val="18"/>
                <w:szCs w:val="18"/>
                <w:lang w:val="es-GT" w:bidi="ar"/>
              </w:rPr>
              <w:t>ACTITUDINALES</w:t>
            </w:r>
          </w:p>
        </w:tc>
      </w:tr>
      <w:tr w:rsidR="00D472E6" w:rsidRPr="00272A5B" w14:paraId="1F9D322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CFF0ADC" w14:textId="77777777" w:rsidR="00D472E6" w:rsidRPr="00272A5B" w:rsidRDefault="00D472E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5F5092A1" w14:textId="77777777" w:rsidR="00D472E6" w:rsidRPr="00272A5B" w:rsidRDefault="00D472E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1161C4E" w14:textId="1EDA8B31" w:rsidR="00D472E6" w:rsidRPr="00272A5B" w:rsidRDefault="00D472E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11A8E2C" w14:textId="7C372056" w:rsidR="00E50D8D" w:rsidRPr="00272A5B" w:rsidRDefault="00E50D8D">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618147A" w14:textId="5CFF2ABB" w:rsidR="00D7038A" w:rsidRPr="00272A5B" w:rsidRDefault="00D7038A">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580053D7"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ED748D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98D95A" w14:textId="27AA3FDC" w:rsidR="00D472E6" w:rsidRPr="00272A5B" w:rsidRDefault="00907503" w:rsidP="00347453">
            <w:pPr>
              <w:pStyle w:val="Prrafodelista"/>
              <w:numPr>
                <w:ilvl w:val="0"/>
                <w:numId w:val="237"/>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D472E6" w:rsidRPr="00272A5B" w14:paraId="34648A3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11E606" w14:textId="50116F01" w:rsidR="00D472E6" w:rsidRPr="00DF0B94" w:rsidRDefault="00671F76" w:rsidP="00025D5F">
            <w:pPr>
              <w:jc w:val="both"/>
              <w:textAlignment w:val="center"/>
              <w:rPr>
                <w:rFonts w:ascii="Century Gothic" w:hAnsi="Century Gothic" w:cs="Arial"/>
                <w:i w:val="0"/>
                <w:iCs w:val="0"/>
                <w:sz w:val="18"/>
                <w:szCs w:val="18"/>
                <w:lang w:val="es-GT"/>
              </w:rPr>
            </w:pPr>
            <w:r w:rsidRPr="00DF0B94">
              <w:rPr>
                <w:rFonts w:ascii="Century Gothic" w:hAnsi="Century Gothic" w:cs="Arial"/>
                <w:i w:val="0"/>
                <w:iCs w:val="0"/>
                <w:sz w:val="18"/>
                <w:szCs w:val="18"/>
                <w:lang w:val="es-GT"/>
              </w:rPr>
              <w:t>N/A</w:t>
            </w:r>
          </w:p>
          <w:p w14:paraId="5E6A7056" w14:textId="77777777" w:rsidR="00D472E6" w:rsidRPr="00671F76" w:rsidRDefault="00D472E6" w:rsidP="00025D5F">
            <w:pPr>
              <w:jc w:val="both"/>
              <w:textAlignment w:val="center"/>
              <w:rPr>
                <w:rFonts w:ascii="Century Gothic" w:hAnsi="Century Gothic" w:cs="Arial"/>
                <w:i w:val="0"/>
                <w:iCs w:val="0"/>
                <w:sz w:val="18"/>
                <w:szCs w:val="18"/>
                <w:highlight w:val="yellow"/>
                <w:lang w:val="es-GT"/>
              </w:rPr>
            </w:pPr>
          </w:p>
        </w:tc>
      </w:tr>
    </w:tbl>
    <w:p w14:paraId="1017BDFF" w14:textId="77777777" w:rsidR="00D472E6" w:rsidRPr="00272A5B" w:rsidRDefault="00D472E6" w:rsidP="00D472E6">
      <w:pPr>
        <w:rPr>
          <w:rFonts w:ascii="Century Gothic" w:hAnsi="Century Gothic"/>
          <w:sz w:val="18"/>
          <w:szCs w:val="18"/>
          <w:lang w:val="es-GT"/>
        </w:rPr>
      </w:pPr>
    </w:p>
    <w:p w14:paraId="79E09AD4" w14:textId="77777777" w:rsidR="00D472E6" w:rsidRPr="00272A5B" w:rsidRDefault="00D472E6" w:rsidP="00D472E6">
      <w:pPr>
        <w:jc w:val="both"/>
        <w:rPr>
          <w:rFonts w:ascii="Century Gothic" w:hAnsi="Century Gothic" w:cs="Arial"/>
          <w:sz w:val="22"/>
          <w:szCs w:val="22"/>
        </w:rPr>
      </w:pPr>
    </w:p>
    <w:p w14:paraId="38A0A3E3" w14:textId="77777777" w:rsidR="00D472E6" w:rsidRPr="00272A5B" w:rsidRDefault="00D472E6" w:rsidP="00D472E6">
      <w:pPr>
        <w:jc w:val="both"/>
        <w:rPr>
          <w:rFonts w:ascii="Century Gothic" w:hAnsi="Century Gothic" w:cs="Arial"/>
          <w:sz w:val="22"/>
          <w:szCs w:val="22"/>
        </w:rPr>
      </w:pPr>
    </w:p>
    <w:p w14:paraId="05BC1276" w14:textId="77777777" w:rsidR="00D472E6" w:rsidRPr="00272A5B" w:rsidRDefault="00D472E6" w:rsidP="00D472E6">
      <w:pPr>
        <w:jc w:val="both"/>
        <w:rPr>
          <w:rFonts w:ascii="Century Gothic" w:hAnsi="Century Gothic" w:cs="Arial"/>
          <w:sz w:val="22"/>
          <w:szCs w:val="22"/>
        </w:rPr>
      </w:pPr>
    </w:p>
    <w:p w14:paraId="365CB1EF" w14:textId="1D22FAE3" w:rsidR="00D472E6" w:rsidRDefault="00D472E6" w:rsidP="00766B29">
      <w:pPr>
        <w:jc w:val="both"/>
        <w:rPr>
          <w:rFonts w:ascii="Century Gothic" w:hAnsi="Century Gothic" w:cs="Arial"/>
          <w:sz w:val="22"/>
          <w:szCs w:val="22"/>
        </w:rPr>
      </w:pPr>
    </w:p>
    <w:p w14:paraId="60850A32" w14:textId="77777777" w:rsidR="00045171" w:rsidRDefault="00045171" w:rsidP="00766B29">
      <w:pPr>
        <w:jc w:val="both"/>
        <w:rPr>
          <w:rFonts w:ascii="Century Gothic" w:hAnsi="Century Gothic" w:cs="Arial"/>
          <w:sz w:val="22"/>
          <w:szCs w:val="22"/>
        </w:rPr>
      </w:pPr>
    </w:p>
    <w:p w14:paraId="6F12761E" w14:textId="77777777" w:rsidR="00045171" w:rsidRDefault="00045171" w:rsidP="00766B29">
      <w:pPr>
        <w:jc w:val="both"/>
        <w:rPr>
          <w:rFonts w:ascii="Century Gothic" w:hAnsi="Century Gothic" w:cs="Arial"/>
          <w:sz w:val="22"/>
          <w:szCs w:val="22"/>
        </w:rPr>
      </w:pPr>
    </w:p>
    <w:p w14:paraId="66B224EB" w14:textId="77777777" w:rsidR="00045171" w:rsidRDefault="00045171" w:rsidP="00766B29">
      <w:pPr>
        <w:jc w:val="both"/>
        <w:rPr>
          <w:rFonts w:ascii="Century Gothic" w:hAnsi="Century Gothic" w:cs="Arial"/>
          <w:sz w:val="22"/>
          <w:szCs w:val="22"/>
        </w:rPr>
      </w:pPr>
    </w:p>
    <w:p w14:paraId="2468CD6A" w14:textId="77777777" w:rsidR="00045171" w:rsidRDefault="00045171" w:rsidP="00766B29">
      <w:pPr>
        <w:jc w:val="both"/>
        <w:rPr>
          <w:rFonts w:ascii="Century Gothic" w:hAnsi="Century Gothic" w:cs="Arial"/>
          <w:sz w:val="22"/>
          <w:szCs w:val="22"/>
        </w:rPr>
      </w:pPr>
    </w:p>
    <w:p w14:paraId="1F6DDC04" w14:textId="77777777" w:rsidR="00045171" w:rsidRDefault="00045171" w:rsidP="00766B29">
      <w:pPr>
        <w:jc w:val="both"/>
        <w:rPr>
          <w:rFonts w:ascii="Century Gothic" w:hAnsi="Century Gothic" w:cs="Arial"/>
          <w:sz w:val="22"/>
          <w:szCs w:val="22"/>
        </w:rPr>
      </w:pPr>
    </w:p>
    <w:p w14:paraId="5975C088" w14:textId="77777777" w:rsidR="00045171" w:rsidRDefault="00045171" w:rsidP="00766B29">
      <w:pPr>
        <w:jc w:val="both"/>
        <w:rPr>
          <w:rFonts w:ascii="Century Gothic" w:hAnsi="Century Gothic" w:cs="Arial"/>
          <w:sz w:val="22"/>
          <w:szCs w:val="22"/>
        </w:rPr>
      </w:pPr>
    </w:p>
    <w:p w14:paraId="51D94927" w14:textId="77777777" w:rsidR="00045171" w:rsidRDefault="00045171" w:rsidP="00766B29">
      <w:pPr>
        <w:jc w:val="both"/>
        <w:rPr>
          <w:rFonts w:ascii="Century Gothic" w:hAnsi="Century Gothic" w:cs="Arial"/>
          <w:sz w:val="22"/>
          <w:szCs w:val="22"/>
        </w:rPr>
      </w:pPr>
    </w:p>
    <w:p w14:paraId="5CCBB902" w14:textId="77777777" w:rsidR="00045171" w:rsidRDefault="00045171" w:rsidP="00766B29">
      <w:pPr>
        <w:jc w:val="both"/>
        <w:rPr>
          <w:rFonts w:ascii="Century Gothic" w:hAnsi="Century Gothic" w:cs="Arial"/>
          <w:sz w:val="22"/>
          <w:szCs w:val="22"/>
        </w:rPr>
      </w:pPr>
    </w:p>
    <w:p w14:paraId="30EACF40" w14:textId="77777777" w:rsidR="00045171" w:rsidRDefault="00045171" w:rsidP="00766B29">
      <w:pPr>
        <w:jc w:val="both"/>
        <w:rPr>
          <w:rFonts w:ascii="Century Gothic" w:hAnsi="Century Gothic" w:cs="Arial"/>
          <w:sz w:val="22"/>
          <w:szCs w:val="22"/>
        </w:rPr>
      </w:pPr>
    </w:p>
    <w:p w14:paraId="777B2293" w14:textId="77777777" w:rsidR="00045171" w:rsidRDefault="00045171" w:rsidP="00766B29">
      <w:pPr>
        <w:jc w:val="both"/>
        <w:rPr>
          <w:rFonts w:ascii="Century Gothic" w:hAnsi="Century Gothic" w:cs="Arial"/>
          <w:sz w:val="22"/>
          <w:szCs w:val="22"/>
        </w:rPr>
      </w:pPr>
    </w:p>
    <w:p w14:paraId="3BD55557" w14:textId="77777777" w:rsidR="00045171" w:rsidRDefault="00045171" w:rsidP="00766B29">
      <w:pPr>
        <w:jc w:val="both"/>
        <w:rPr>
          <w:rFonts w:ascii="Century Gothic" w:hAnsi="Century Gothic" w:cs="Arial"/>
          <w:sz w:val="22"/>
          <w:szCs w:val="22"/>
        </w:rPr>
      </w:pPr>
    </w:p>
    <w:p w14:paraId="2F83C614" w14:textId="77777777" w:rsidR="00045171" w:rsidRDefault="00045171" w:rsidP="00766B29">
      <w:pPr>
        <w:jc w:val="both"/>
        <w:rPr>
          <w:rFonts w:ascii="Century Gothic" w:hAnsi="Century Gothic" w:cs="Arial"/>
          <w:sz w:val="22"/>
          <w:szCs w:val="22"/>
        </w:rPr>
      </w:pPr>
    </w:p>
    <w:p w14:paraId="1C5C9799" w14:textId="77777777" w:rsidR="00045171" w:rsidRDefault="00045171" w:rsidP="00766B29">
      <w:pPr>
        <w:jc w:val="both"/>
        <w:rPr>
          <w:rFonts w:ascii="Century Gothic" w:hAnsi="Century Gothic" w:cs="Arial"/>
          <w:sz w:val="22"/>
          <w:szCs w:val="22"/>
        </w:rPr>
      </w:pPr>
    </w:p>
    <w:p w14:paraId="0B3F0FAD" w14:textId="77777777" w:rsidR="00045171" w:rsidRDefault="00045171" w:rsidP="00766B29">
      <w:pPr>
        <w:jc w:val="both"/>
        <w:rPr>
          <w:rFonts w:ascii="Century Gothic" w:hAnsi="Century Gothic" w:cs="Arial"/>
          <w:sz w:val="22"/>
          <w:szCs w:val="22"/>
        </w:rPr>
      </w:pPr>
    </w:p>
    <w:p w14:paraId="4668F4FB" w14:textId="77777777" w:rsidR="00045171" w:rsidRDefault="00045171" w:rsidP="00766B29">
      <w:pPr>
        <w:jc w:val="both"/>
        <w:rPr>
          <w:rFonts w:ascii="Century Gothic" w:hAnsi="Century Gothic" w:cs="Arial"/>
          <w:sz w:val="22"/>
          <w:szCs w:val="22"/>
        </w:rPr>
      </w:pPr>
    </w:p>
    <w:p w14:paraId="4B170129" w14:textId="77777777" w:rsidR="00045171" w:rsidRDefault="00045171" w:rsidP="00766B29">
      <w:pPr>
        <w:jc w:val="both"/>
        <w:rPr>
          <w:rFonts w:ascii="Century Gothic" w:hAnsi="Century Gothic" w:cs="Arial"/>
          <w:sz w:val="22"/>
          <w:szCs w:val="22"/>
        </w:rPr>
      </w:pPr>
    </w:p>
    <w:p w14:paraId="74113BA3" w14:textId="77777777" w:rsidR="00045171" w:rsidRDefault="00045171" w:rsidP="00766B29">
      <w:pPr>
        <w:jc w:val="both"/>
        <w:rPr>
          <w:rFonts w:ascii="Century Gothic" w:hAnsi="Century Gothic" w:cs="Arial"/>
          <w:sz w:val="22"/>
          <w:szCs w:val="22"/>
        </w:rPr>
      </w:pPr>
    </w:p>
    <w:p w14:paraId="62A3E184" w14:textId="77777777" w:rsidR="00045171" w:rsidRDefault="00045171" w:rsidP="00766B29">
      <w:pPr>
        <w:jc w:val="both"/>
        <w:rPr>
          <w:rFonts w:ascii="Century Gothic" w:hAnsi="Century Gothic" w:cs="Arial"/>
          <w:sz w:val="22"/>
          <w:szCs w:val="22"/>
        </w:rPr>
      </w:pPr>
    </w:p>
    <w:p w14:paraId="1FA86168" w14:textId="77777777" w:rsidR="00045171" w:rsidRDefault="00045171" w:rsidP="00766B29">
      <w:pPr>
        <w:jc w:val="both"/>
        <w:rPr>
          <w:rFonts w:ascii="Century Gothic" w:hAnsi="Century Gothic" w:cs="Arial"/>
          <w:sz w:val="22"/>
          <w:szCs w:val="22"/>
        </w:rPr>
      </w:pPr>
    </w:p>
    <w:p w14:paraId="354012E5" w14:textId="77777777" w:rsidR="00045171" w:rsidRDefault="00045171" w:rsidP="00766B29">
      <w:pPr>
        <w:jc w:val="both"/>
        <w:rPr>
          <w:rFonts w:ascii="Century Gothic" w:hAnsi="Century Gothic" w:cs="Arial"/>
          <w:sz w:val="22"/>
          <w:szCs w:val="22"/>
        </w:rPr>
      </w:pPr>
    </w:p>
    <w:p w14:paraId="033C8756" w14:textId="77777777" w:rsidR="00045171" w:rsidRDefault="00045171" w:rsidP="00766B29">
      <w:pPr>
        <w:jc w:val="both"/>
        <w:rPr>
          <w:rFonts w:ascii="Century Gothic" w:hAnsi="Century Gothic" w:cs="Arial"/>
          <w:sz w:val="22"/>
          <w:szCs w:val="22"/>
        </w:rPr>
      </w:pPr>
    </w:p>
    <w:p w14:paraId="33111FB5" w14:textId="77777777" w:rsidR="00045171" w:rsidRDefault="00045171" w:rsidP="00766B29">
      <w:pPr>
        <w:jc w:val="both"/>
        <w:rPr>
          <w:rFonts w:ascii="Century Gothic" w:hAnsi="Century Gothic" w:cs="Arial"/>
          <w:sz w:val="22"/>
          <w:szCs w:val="22"/>
        </w:rPr>
      </w:pPr>
    </w:p>
    <w:p w14:paraId="456EFF54" w14:textId="77777777" w:rsidR="00045171" w:rsidRDefault="00045171" w:rsidP="00766B29">
      <w:pPr>
        <w:jc w:val="both"/>
        <w:rPr>
          <w:rFonts w:ascii="Century Gothic" w:hAnsi="Century Gothic" w:cs="Arial"/>
          <w:sz w:val="22"/>
          <w:szCs w:val="22"/>
        </w:rPr>
      </w:pPr>
    </w:p>
    <w:p w14:paraId="7380A349" w14:textId="77777777" w:rsidR="00045171" w:rsidRDefault="00045171" w:rsidP="00766B29">
      <w:pPr>
        <w:jc w:val="both"/>
        <w:rPr>
          <w:rFonts w:ascii="Century Gothic" w:hAnsi="Century Gothic" w:cs="Arial"/>
          <w:sz w:val="22"/>
          <w:szCs w:val="22"/>
        </w:rPr>
      </w:pPr>
    </w:p>
    <w:p w14:paraId="4402EADA" w14:textId="77777777" w:rsidR="00045171" w:rsidRDefault="00045171" w:rsidP="00766B29">
      <w:pPr>
        <w:jc w:val="both"/>
        <w:rPr>
          <w:rFonts w:ascii="Century Gothic" w:hAnsi="Century Gothic" w:cs="Arial"/>
          <w:sz w:val="22"/>
          <w:szCs w:val="22"/>
        </w:rPr>
      </w:pPr>
    </w:p>
    <w:p w14:paraId="5D58ED59" w14:textId="77777777" w:rsidR="00045171" w:rsidRDefault="00045171" w:rsidP="00766B29">
      <w:pPr>
        <w:jc w:val="both"/>
        <w:rPr>
          <w:rFonts w:ascii="Century Gothic" w:hAnsi="Century Gothic" w:cs="Arial"/>
          <w:sz w:val="22"/>
          <w:szCs w:val="22"/>
        </w:rPr>
      </w:pPr>
    </w:p>
    <w:p w14:paraId="1969C511" w14:textId="77777777" w:rsidR="00045171" w:rsidRDefault="00045171" w:rsidP="00766B29">
      <w:pPr>
        <w:jc w:val="both"/>
        <w:rPr>
          <w:rFonts w:ascii="Century Gothic" w:hAnsi="Century Gothic" w:cs="Arial"/>
          <w:sz w:val="22"/>
          <w:szCs w:val="22"/>
        </w:rPr>
      </w:pPr>
    </w:p>
    <w:p w14:paraId="7604C243" w14:textId="77777777" w:rsidR="006A4F7E" w:rsidRDefault="006A4F7E" w:rsidP="00766B29">
      <w:pPr>
        <w:jc w:val="both"/>
        <w:rPr>
          <w:rFonts w:ascii="Century Gothic" w:hAnsi="Century Gothic" w:cs="Arial"/>
          <w:sz w:val="22"/>
          <w:szCs w:val="22"/>
        </w:rPr>
      </w:pPr>
    </w:p>
    <w:p w14:paraId="46439914" w14:textId="77777777" w:rsidR="006A4F7E" w:rsidRDefault="006A4F7E" w:rsidP="00766B29">
      <w:pPr>
        <w:jc w:val="both"/>
        <w:rPr>
          <w:rFonts w:ascii="Century Gothic" w:hAnsi="Century Gothic" w:cs="Arial"/>
          <w:sz w:val="22"/>
          <w:szCs w:val="22"/>
        </w:rPr>
      </w:pPr>
    </w:p>
    <w:p w14:paraId="021F89DC" w14:textId="2A7EE42B" w:rsidR="008546FC" w:rsidRDefault="008546FC">
      <w:pPr>
        <w:rPr>
          <w:rFonts w:ascii="Century Gothic" w:hAnsi="Century Gothic" w:cs="Arial"/>
          <w:sz w:val="22"/>
          <w:szCs w:val="22"/>
        </w:rPr>
      </w:pPr>
      <w:r>
        <w:rPr>
          <w:rFonts w:ascii="Century Gothic" w:hAnsi="Century Gothic" w:cs="Arial"/>
          <w:sz w:val="22"/>
          <w:szCs w:val="22"/>
        </w:rPr>
        <w:br w:type="page"/>
      </w:r>
    </w:p>
    <w:p w14:paraId="61040143" w14:textId="77777777" w:rsidR="006A4F7E" w:rsidRDefault="006A4F7E"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45171" w:rsidRPr="006A4F7E" w14:paraId="29BEB0F4" w14:textId="77777777" w:rsidTr="04FB245D">
        <w:trPr>
          <w:cnfStyle w:val="100000000000" w:firstRow="1" w:lastRow="0" w:firstColumn="0" w:lastColumn="0" w:oddVBand="0" w:evenVBand="0" w:oddHBand="0" w:evenHBand="0" w:firstRowFirstColumn="0" w:firstRowLastColumn="0" w:lastRowFirstColumn="0" w:lastRowLastColumn="0"/>
          <w:trHeight w:val="319"/>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15F8D5A" w14:textId="2CD5F569" w:rsidR="00045171" w:rsidRPr="006A4F7E" w:rsidRDefault="00EE34DD" w:rsidP="00EE34DD">
            <w:pPr>
              <w:pStyle w:val="Prrafodelista"/>
              <w:ind w:left="360"/>
              <w:jc w:val="left"/>
              <w:textAlignment w:val="center"/>
              <w:rPr>
                <w:rFonts w:ascii="Century Gothic" w:hAnsi="Century Gothic" w:cs="Arial"/>
                <w:sz w:val="18"/>
                <w:szCs w:val="18"/>
                <w:lang w:val="es-ES"/>
              </w:rPr>
            </w:pPr>
            <w:r>
              <w:rPr>
                <w:rFonts w:ascii="Century Gothic" w:hAnsi="Century Gothic" w:cs="Arial"/>
                <w:sz w:val="18"/>
                <w:szCs w:val="18"/>
                <w:lang w:val="es-ES"/>
              </w:rPr>
              <w:t xml:space="preserve">                                                                 4. </w:t>
            </w:r>
            <w:r w:rsidR="00C81A74" w:rsidRPr="006A4F7E">
              <w:rPr>
                <w:rFonts w:ascii="Century Gothic" w:hAnsi="Century Gothic" w:cs="Arial"/>
                <w:sz w:val="18"/>
                <w:szCs w:val="18"/>
                <w:lang w:val="es-ES"/>
              </w:rPr>
              <w:t xml:space="preserve">Especialista </w:t>
            </w:r>
            <w:r w:rsidR="005D1092" w:rsidRPr="006A4F7E">
              <w:rPr>
                <w:rFonts w:ascii="Century Gothic" w:hAnsi="Century Gothic" w:cs="Arial"/>
                <w:sz w:val="18"/>
                <w:szCs w:val="18"/>
                <w:lang w:val="es-ES"/>
              </w:rPr>
              <w:t xml:space="preserve">en Presupuesto e Inventario  </w:t>
            </w:r>
          </w:p>
        </w:tc>
      </w:tr>
      <w:tr w:rsidR="00045171" w:rsidRPr="006A4F7E" w14:paraId="2F4EDFA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9752C4" w14:textId="77777777" w:rsidR="00045171" w:rsidRPr="006A4F7E" w:rsidRDefault="00045171" w:rsidP="00347453">
            <w:pPr>
              <w:pStyle w:val="Prrafodelista"/>
              <w:numPr>
                <w:ilvl w:val="2"/>
                <w:numId w:val="100"/>
              </w:numPr>
              <w:tabs>
                <w:tab w:val="left" w:pos="945"/>
              </w:tabs>
              <w:ind w:left="306" w:hanging="306"/>
              <w:jc w:val="both"/>
              <w:textAlignment w:val="center"/>
              <w:rPr>
                <w:rFonts w:ascii="Century Gothic" w:eastAsia="SimSun" w:hAnsi="Century Gothic" w:cs="Arial"/>
                <w:b/>
                <w:i w:val="0"/>
                <w:iCs w:val="0"/>
                <w:sz w:val="18"/>
                <w:szCs w:val="18"/>
                <w:lang w:bidi="ar"/>
              </w:rPr>
            </w:pPr>
            <w:r w:rsidRPr="006A4F7E">
              <w:rPr>
                <w:rFonts w:ascii="Century Gothic" w:eastAsia="SimSun" w:hAnsi="Century Gothic" w:cs="Arial"/>
                <w:b/>
                <w:i w:val="0"/>
                <w:iCs w:val="0"/>
                <w:sz w:val="18"/>
                <w:szCs w:val="18"/>
                <w:lang w:bidi="ar"/>
              </w:rPr>
              <w:t>IDENTIFICACIÓN DEL PUESTO</w:t>
            </w:r>
          </w:p>
        </w:tc>
      </w:tr>
      <w:tr w:rsidR="00045171" w:rsidRPr="006A4F7E" w14:paraId="6E76032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FE7CBB5"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Título oficial del puesto: Asesor Profesional Especializado IV</w:t>
            </w:r>
          </w:p>
        </w:tc>
        <w:tc>
          <w:tcPr>
            <w:tcW w:w="2452" w:type="pct"/>
            <w:tcBorders>
              <w:top w:val="single" w:sz="4" w:space="0" w:color="00B0F0"/>
            </w:tcBorders>
            <w:shd w:val="clear" w:color="auto" w:fill="auto"/>
          </w:tcPr>
          <w:p w14:paraId="7A7ED31D"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Código de la clase:  9840</w:t>
            </w:r>
          </w:p>
        </w:tc>
      </w:tr>
      <w:tr w:rsidR="00045171" w:rsidRPr="006A4F7E" w14:paraId="590D956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0650175" w14:textId="64B15F93"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Especialidad:  </w:t>
            </w:r>
            <w:r w:rsidR="00192114" w:rsidRPr="006A4F7E">
              <w:rPr>
                <w:rFonts w:ascii="Century Gothic" w:hAnsi="Century Gothic" w:cs="Arial"/>
                <w:i w:val="0"/>
                <w:iCs w:val="0"/>
                <w:sz w:val="18"/>
                <w:szCs w:val="18"/>
              </w:rPr>
              <w:t>Finanzas</w:t>
            </w:r>
          </w:p>
        </w:tc>
        <w:tc>
          <w:tcPr>
            <w:tcW w:w="2452" w:type="pct"/>
            <w:tcBorders>
              <w:bottom w:val="single" w:sz="4" w:space="0" w:color="00B0F0"/>
            </w:tcBorders>
          </w:tcPr>
          <w:p w14:paraId="7DF5C82E" w14:textId="09CED36F"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Código de Especialidad: </w:t>
            </w:r>
            <w:r w:rsidR="005119AC">
              <w:rPr>
                <w:rFonts w:ascii="Century Gothic" w:hAnsi="Century Gothic" w:cs="Arial"/>
                <w:sz w:val="18"/>
                <w:szCs w:val="18"/>
              </w:rPr>
              <w:t>0157</w:t>
            </w:r>
          </w:p>
        </w:tc>
      </w:tr>
      <w:tr w:rsidR="00045171" w:rsidRPr="006A4F7E" w14:paraId="3B15333C" w14:textId="77777777" w:rsidTr="04FB245D">
        <w:trPr>
          <w:trHeight w:val="414"/>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9289010" w14:textId="1596E2EE"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Título funcional: </w:t>
            </w:r>
            <w:r w:rsidR="00A4014F" w:rsidRPr="006A4F7E">
              <w:rPr>
                <w:rFonts w:ascii="Century Gothic" w:hAnsi="Century Gothic" w:cs="Arial"/>
                <w:i w:val="0"/>
                <w:iCs w:val="0"/>
                <w:sz w:val="18"/>
                <w:szCs w:val="18"/>
              </w:rPr>
              <w:t xml:space="preserve">Especialista </w:t>
            </w:r>
            <w:r w:rsidR="00BC096C" w:rsidRPr="006A4F7E">
              <w:rPr>
                <w:rFonts w:ascii="Century Gothic" w:hAnsi="Century Gothic" w:cs="Arial"/>
                <w:i w:val="0"/>
                <w:iCs w:val="0"/>
                <w:sz w:val="18"/>
                <w:szCs w:val="18"/>
              </w:rPr>
              <w:t xml:space="preserve">en </w:t>
            </w:r>
            <w:r w:rsidR="005D1092" w:rsidRPr="006A4F7E">
              <w:rPr>
                <w:rFonts w:ascii="Century Gothic" w:hAnsi="Century Gothic" w:cs="Arial"/>
                <w:i w:val="0"/>
                <w:iCs w:val="0"/>
                <w:sz w:val="18"/>
                <w:szCs w:val="18"/>
              </w:rPr>
              <w:t>Presupuesto e Inventario</w:t>
            </w:r>
          </w:p>
        </w:tc>
        <w:tc>
          <w:tcPr>
            <w:tcW w:w="2452" w:type="pct"/>
            <w:shd w:val="clear" w:color="auto" w:fill="auto"/>
          </w:tcPr>
          <w:p w14:paraId="242BB03F"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Número de puestos:  01</w:t>
            </w:r>
          </w:p>
        </w:tc>
      </w:tr>
      <w:tr w:rsidR="00045171" w:rsidRPr="006A4F7E" w14:paraId="68F75CF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75B502D" w14:textId="18928EFB" w:rsidR="00045171" w:rsidRPr="006A4F7E" w:rsidRDefault="00045171" w:rsidP="04FB245D">
            <w:pPr>
              <w:jc w:val="both"/>
              <w:textAlignment w:val="center"/>
              <w:rPr>
                <w:rFonts w:ascii="Century Gothic" w:hAnsi="Century Gothic" w:cs="Arial"/>
                <w:i w:val="0"/>
                <w:iCs w:val="0"/>
                <w:sz w:val="18"/>
                <w:szCs w:val="18"/>
                <w:lang w:val="es-ES"/>
              </w:rPr>
            </w:pPr>
            <w:r w:rsidRPr="006A4F7E">
              <w:rPr>
                <w:rFonts w:ascii="Century Gothic" w:hAnsi="Century Gothic" w:cs="Arial"/>
                <w:i w:val="0"/>
                <w:iCs w:val="0"/>
                <w:sz w:val="18"/>
                <w:szCs w:val="18"/>
                <w:lang w:val="es-ES"/>
              </w:rPr>
              <w:t xml:space="preserve">Jefe inmediato:  </w:t>
            </w:r>
            <w:r w:rsidR="00220C09">
              <w:rPr>
                <w:rFonts w:ascii="Century Gothic" w:hAnsi="Century Gothic" w:cs="Arial"/>
                <w:i w:val="0"/>
                <w:iCs w:val="0"/>
                <w:sz w:val="18"/>
                <w:szCs w:val="18"/>
                <w:lang w:val="es-ES"/>
              </w:rPr>
              <w:t>Director General</w:t>
            </w:r>
          </w:p>
        </w:tc>
        <w:tc>
          <w:tcPr>
            <w:tcW w:w="2452" w:type="pct"/>
          </w:tcPr>
          <w:p w14:paraId="451F9DD9" w14:textId="5F18863A"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Subalternos: </w:t>
            </w:r>
            <w:r w:rsidR="00BC096C" w:rsidRPr="006A4F7E">
              <w:rPr>
                <w:rFonts w:ascii="Century Gothic" w:hAnsi="Century Gothic" w:cs="Arial"/>
                <w:sz w:val="18"/>
                <w:szCs w:val="18"/>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45171" w:rsidRPr="006A4F7E" w14:paraId="039DC88F" w14:textId="77777777" w:rsidTr="04FB245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B5F5A6" w14:textId="77777777" w:rsidR="00045171" w:rsidRPr="006A4F7E" w:rsidRDefault="00045171" w:rsidP="00347453">
            <w:pPr>
              <w:pStyle w:val="Prrafodelista"/>
              <w:numPr>
                <w:ilvl w:val="2"/>
                <w:numId w:val="100"/>
              </w:numPr>
              <w:tabs>
                <w:tab w:val="left" w:pos="321"/>
              </w:tabs>
              <w:ind w:left="179" w:hanging="142"/>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NATURALEZA DEL PUESTO</w:t>
            </w:r>
          </w:p>
        </w:tc>
      </w:tr>
      <w:tr w:rsidR="00045171" w:rsidRPr="006A4F7E" w14:paraId="48DEB366" w14:textId="77777777" w:rsidTr="04FB245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3E12DEE" w14:textId="2B90F677" w:rsidR="00692C78" w:rsidRPr="006A4F7E" w:rsidRDefault="00F90D92" w:rsidP="00D23D44">
            <w:pPr>
              <w:jc w:val="both"/>
              <w:textAlignment w:val="center"/>
              <w:rPr>
                <w:rFonts w:ascii="Century Gothic" w:hAnsi="Century Gothic"/>
                <w:sz w:val="18"/>
                <w:szCs w:val="18"/>
              </w:rPr>
            </w:pPr>
            <w:r w:rsidRPr="006A4F7E">
              <w:rPr>
                <w:rFonts w:ascii="Century Gothic" w:hAnsi="Century Gothic"/>
                <w:i w:val="0"/>
                <w:iCs w:val="0"/>
                <w:sz w:val="18"/>
                <w:szCs w:val="18"/>
              </w:rPr>
              <w:t>Realizar el seguimiento a los procesos contables de la institución en lo referente a las cuentas bancarias, impuestos, procesos de financiamiento externo</w:t>
            </w:r>
            <w:r w:rsidR="00D87054" w:rsidRPr="006A4F7E">
              <w:rPr>
                <w:rFonts w:ascii="Century Gothic" w:hAnsi="Century Gothic"/>
                <w:i w:val="0"/>
                <w:iCs w:val="0"/>
                <w:sz w:val="18"/>
                <w:szCs w:val="18"/>
              </w:rPr>
              <w:t xml:space="preserve">, inventario </w:t>
            </w:r>
            <w:r w:rsidR="006A4F7E" w:rsidRPr="006A4F7E">
              <w:rPr>
                <w:rFonts w:ascii="Century Gothic" w:hAnsi="Century Gothic"/>
                <w:i w:val="0"/>
                <w:iCs w:val="0"/>
                <w:sz w:val="18"/>
                <w:szCs w:val="18"/>
              </w:rPr>
              <w:t xml:space="preserve">general, </w:t>
            </w:r>
            <w:r w:rsidR="006A4F7E" w:rsidRPr="006A4F7E">
              <w:rPr>
                <w:rFonts w:ascii="Century Gothic" w:hAnsi="Century Gothic"/>
                <w:sz w:val="18"/>
                <w:szCs w:val="18"/>
              </w:rPr>
              <w:t>para</w:t>
            </w:r>
            <w:r w:rsidRPr="006A4F7E">
              <w:rPr>
                <w:rFonts w:ascii="Century Gothic" w:hAnsi="Century Gothic"/>
                <w:i w:val="0"/>
                <w:iCs w:val="0"/>
                <w:sz w:val="18"/>
                <w:szCs w:val="18"/>
              </w:rPr>
              <w:t xml:space="preserve"> verificar que se lleven a cabo, </w:t>
            </w:r>
            <w:r w:rsidR="005D1092" w:rsidRPr="006A4F7E">
              <w:rPr>
                <w:rFonts w:ascii="Century Gothic" w:hAnsi="Century Gothic"/>
                <w:i w:val="0"/>
                <w:iCs w:val="0"/>
                <w:sz w:val="18"/>
                <w:szCs w:val="18"/>
              </w:rPr>
              <w:t>de acuerdo con</w:t>
            </w:r>
            <w:r w:rsidRPr="006A4F7E">
              <w:rPr>
                <w:rFonts w:ascii="Century Gothic" w:hAnsi="Century Gothic"/>
                <w:i w:val="0"/>
                <w:iCs w:val="0"/>
                <w:sz w:val="18"/>
                <w:szCs w:val="18"/>
              </w:rPr>
              <w:t xml:space="preserve"> la legislación y normativa </w:t>
            </w:r>
            <w:r w:rsidR="002F5D8C" w:rsidRPr="006A4F7E">
              <w:rPr>
                <w:rFonts w:ascii="Century Gothic" w:hAnsi="Century Gothic"/>
                <w:i w:val="0"/>
                <w:iCs w:val="0"/>
                <w:sz w:val="18"/>
                <w:szCs w:val="18"/>
              </w:rPr>
              <w:t xml:space="preserve">legal </w:t>
            </w:r>
            <w:r w:rsidRPr="006A4F7E">
              <w:rPr>
                <w:rFonts w:ascii="Century Gothic" w:hAnsi="Century Gothic"/>
                <w:i w:val="0"/>
                <w:iCs w:val="0"/>
                <w:sz w:val="18"/>
                <w:szCs w:val="18"/>
              </w:rPr>
              <w:t xml:space="preserve">interna vigente y autorizada y de esta manera proveer la información verídica ante los entes fiscalizadores. </w:t>
            </w:r>
          </w:p>
          <w:p w14:paraId="14B39819" w14:textId="77777777" w:rsidR="00045171" w:rsidRPr="006A4F7E" w:rsidRDefault="00045171" w:rsidP="00BE5C9D">
            <w:pPr>
              <w:jc w:val="both"/>
              <w:textAlignment w:val="center"/>
              <w:rPr>
                <w:rFonts w:ascii="Century Gothic" w:hAnsi="Century Gothic" w:cs="Arial"/>
                <w:i w:val="0"/>
                <w:iCs w:val="0"/>
                <w:sz w:val="18"/>
                <w:szCs w:val="18"/>
              </w:rPr>
            </w:pPr>
          </w:p>
        </w:tc>
      </w:tr>
      <w:tr w:rsidR="00045171" w:rsidRPr="006A4F7E" w14:paraId="50B9D940"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2295325D" w14:textId="77777777" w:rsidR="00045171" w:rsidRPr="006A4F7E" w:rsidRDefault="00045171" w:rsidP="00347453">
            <w:pPr>
              <w:pStyle w:val="Prrafodelista"/>
              <w:numPr>
                <w:ilvl w:val="2"/>
                <w:numId w:val="100"/>
              </w:numPr>
              <w:tabs>
                <w:tab w:val="left" w:pos="210"/>
              </w:tabs>
              <w:ind w:left="37" w:hanging="37"/>
              <w:jc w:val="both"/>
              <w:textAlignment w:val="center"/>
              <w:rPr>
                <w:rFonts w:ascii="Century Gothic" w:hAnsi="Century Gothic" w:cs="Arial"/>
                <w:b/>
                <w:i w:val="0"/>
                <w:iCs w:val="0"/>
                <w:sz w:val="18"/>
                <w:szCs w:val="18"/>
                <w:lang w:bidi="ar"/>
              </w:rPr>
            </w:pPr>
            <w:r w:rsidRPr="006A4F7E">
              <w:rPr>
                <w:rFonts w:ascii="Century Gothic" w:hAnsi="Century Gothic" w:cs="Arial"/>
                <w:b/>
                <w:i w:val="0"/>
                <w:iCs w:val="0"/>
                <w:sz w:val="18"/>
                <w:szCs w:val="18"/>
                <w:lang w:bidi="ar"/>
              </w:rPr>
              <w:t>TAREAS PERMANENTES</w:t>
            </w:r>
          </w:p>
        </w:tc>
      </w:tr>
      <w:tr w:rsidR="00045171" w:rsidRPr="006A4F7E" w14:paraId="22A7C180"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A0B180F" w14:textId="77777777" w:rsidR="00045171" w:rsidRPr="006A4F7E" w:rsidRDefault="005D1092">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ES" w:bidi="ar"/>
              </w:rPr>
            </w:pPr>
            <w:r w:rsidRPr="006A4F7E">
              <w:rPr>
                <w:rFonts w:ascii="Century Gothic" w:hAnsi="Century Gothic" w:cs="Arial"/>
                <w:i w:val="0"/>
                <w:iCs w:val="0"/>
                <w:sz w:val="18"/>
                <w:szCs w:val="18"/>
                <w:lang w:val="es-ES" w:bidi="ar"/>
              </w:rPr>
              <w:t>Elaborar conciliaciones bancarias mensuales para generar información que permita registrar los ingresos y egresos en las Cajas Fiscales de la Digecur.</w:t>
            </w:r>
          </w:p>
          <w:p w14:paraId="0EF39311" w14:textId="77777777" w:rsidR="005D1092" w:rsidRPr="006A4F7E" w:rsidRDefault="005D1092">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bidi="ar"/>
              </w:rPr>
            </w:pPr>
            <w:r w:rsidRPr="006A4F7E">
              <w:rPr>
                <w:rFonts w:ascii="Century Gothic" w:hAnsi="Century Gothic" w:cs="Arial"/>
                <w:i w:val="0"/>
                <w:iCs w:val="0"/>
                <w:sz w:val="18"/>
                <w:szCs w:val="18"/>
                <w:lang w:bidi="ar"/>
              </w:rPr>
              <w:t>Realizar en el sistema SIGES los comprobantes únicos de registro -CUR- de compromiso y devengado, para ser autorizados en el sistema SICOIN.</w:t>
            </w:r>
          </w:p>
          <w:p w14:paraId="3AC13F57" w14:textId="183DA4BF" w:rsidR="005D1092" w:rsidRPr="006A4F7E" w:rsidRDefault="00C515B1">
            <w:pPr>
              <w:pStyle w:val="Encabezado"/>
              <w:widowControl w:val="0"/>
              <w:numPr>
                <w:ilvl w:val="0"/>
                <w:numId w:val="27"/>
              </w:numPr>
              <w:tabs>
                <w:tab w:val="clear" w:pos="4252"/>
                <w:tab w:val="clear" w:pos="8504"/>
              </w:tabs>
              <w:spacing w:line="276" w:lineRule="auto"/>
              <w:jc w:val="both"/>
              <w:rPr>
                <w:rFonts w:ascii="Century Gothic" w:hAnsi="Century Gothic" w:cs="Arial"/>
                <w:i w:val="0"/>
                <w:iCs w:val="0"/>
                <w:sz w:val="18"/>
                <w:szCs w:val="18"/>
                <w:lang w:val="es-ES" w:bidi="ar"/>
              </w:rPr>
            </w:pPr>
            <w:r w:rsidRPr="006A4F7E">
              <w:rPr>
                <w:rFonts w:ascii="Century Gothic" w:hAnsi="Century Gothic" w:cs="Arial"/>
                <w:i w:val="0"/>
                <w:iCs w:val="0"/>
                <w:sz w:val="18"/>
                <w:szCs w:val="18"/>
                <w:lang w:val="es-ES" w:bidi="ar"/>
              </w:rPr>
              <w:t xml:space="preserve">Llevar el control registro e ingreso de bienes fijos en el sistema SICOIN con el fin de mantener un informe detallado de bienes registrados en la </w:t>
            </w:r>
            <w:r w:rsidR="001B28B2" w:rsidRPr="006A4F7E">
              <w:rPr>
                <w:rFonts w:ascii="Century Gothic" w:hAnsi="Century Gothic" w:cs="Arial"/>
                <w:i w:val="0"/>
                <w:iCs w:val="0"/>
                <w:sz w:val="18"/>
                <w:szCs w:val="18"/>
                <w:lang w:val="es-ES" w:bidi="ar"/>
              </w:rPr>
              <w:t>dirección</w:t>
            </w:r>
            <w:r w:rsidR="001B28B2" w:rsidRPr="006A4F7E">
              <w:rPr>
                <w:rFonts w:ascii="Century Gothic" w:hAnsi="Century Gothic" w:cs="Arial"/>
                <w:sz w:val="18"/>
                <w:szCs w:val="18"/>
                <w:lang w:val="es-ES" w:bidi="ar"/>
              </w:rPr>
              <w:t>,</w:t>
            </w:r>
            <w:r w:rsidRPr="006A4F7E">
              <w:rPr>
                <w:rFonts w:ascii="Century Gothic" w:hAnsi="Century Gothic" w:cs="Arial"/>
                <w:i w:val="0"/>
                <w:iCs w:val="0"/>
                <w:sz w:val="18"/>
                <w:szCs w:val="18"/>
                <w:lang w:val="es-ES" w:bidi="ar"/>
              </w:rPr>
              <w:t xml:space="preserve"> así como su actualización.</w:t>
            </w:r>
          </w:p>
        </w:tc>
      </w:tr>
      <w:tr w:rsidR="00045171" w:rsidRPr="006A4F7E" w14:paraId="43F83999"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8B71DA0" w14:textId="77777777" w:rsidR="00045171" w:rsidRPr="006A4F7E" w:rsidRDefault="00045171" w:rsidP="00D23D44">
            <w:pPr>
              <w:jc w:val="both"/>
              <w:textAlignment w:val="center"/>
              <w:rPr>
                <w:rFonts w:ascii="Century Gothic" w:eastAsia="SimSun" w:hAnsi="Century Gothic" w:cs="Arial"/>
                <w:b/>
                <w:i w:val="0"/>
                <w:iCs w:val="0"/>
                <w:sz w:val="18"/>
                <w:szCs w:val="18"/>
                <w:lang w:bidi="ar"/>
              </w:rPr>
            </w:pPr>
            <w:r w:rsidRPr="006A4F7E">
              <w:rPr>
                <w:rFonts w:ascii="Century Gothic" w:hAnsi="Century Gothic" w:cs="Arial"/>
                <w:b/>
                <w:i w:val="0"/>
                <w:iCs w:val="0"/>
                <w:sz w:val="18"/>
                <w:szCs w:val="18"/>
                <w:lang w:bidi="ar"/>
              </w:rPr>
              <w:t>4. TAREAS PERIÓDICAS</w:t>
            </w:r>
          </w:p>
        </w:tc>
      </w:tr>
      <w:tr w:rsidR="00045171" w:rsidRPr="006A4F7E" w14:paraId="6F3260E3"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4C67E72" w14:textId="77777777" w:rsidR="00045171" w:rsidRPr="006A4F7E" w:rsidRDefault="00045171" w:rsidP="00D23D44">
            <w:pPr>
              <w:pStyle w:val="Encabezado"/>
              <w:widowControl w:val="0"/>
              <w:spacing w:line="276" w:lineRule="auto"/>
              <w:jc w:val="both"/>
              <w:rPr>
                <w:rFonts w:ascii="Century Gothic" w:hAnsi="Century Gothic"/>
                <w:i w:val="0"/>
                <w:iCs w:val="0"/>
                <w:sz w:val="18"/>
                <w:szCs w:val="18"/>
              </w:rPr>
            </w:pPr>
          </w:p>
          <w:p w14:paraId="379932F7" w14:textId="35D33152" w:rsidR="00045171" w:rsidRPr="006A4F7E" w:rsidRDefault="00C672EC">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ES"/>
              </w:rPr>
            </w:pPr>
            <w:r w:rsidRPr="006A4F7E">
              <w:rPr>
                <w:rFonts w:ascii="Century Gothic" w:hAnsi="Century Gothic"/>
                <w:i w:val="0"/>
                <w:iCs w:val="0"/>
                <w:sz w:val="18"/>
                <w:szCs w:val="18"/>
                <w:lang w:val="es-ES"/>
              </w:rPr>
              <w:t>Elaborar tarjetas d</w:t>
            </w:r>
            <w:r w:rsidR="0025530C" w:rsidRPr="006A4F7E">
              <w:rPr>
                <w:rFonts w:ascii="Century Gothic" w:hAnsi="Century Gothic"/>
                <w:i w:val="0"/>
                <w:iCs w:val="0"/>
                <w:sz w:val="18"/>
                <w:szCs w:val="18"/>
                <w:lang w:val="es-ES"/>
              </w:rPr>
              <w:t>e</w:t>
            </w:r>
            <w:r w:rsidRPr="006A4F7E">
              <w:rPr>
                <w:rFonts w:ascii="Century Gothic" w:hAnsi="Century Gothic"/>
                <w:i w:val="0"/>
                <w:iCs w:val="0"/>
                <w:sz w:val="18"/>
                <w:szCs w:val="18"/>
                <w:lang w:val="es-ES"/>
              </w:rPr>
              <w:t xml:space="preserve"> responsabilidad para el personal de Digecur con el fin de resguardar cada uno de los bienes.</w:t>
            </w:r>
          </w:p>
          <w:p w14:paraId="5B519885" w14:textId="2D6EB761" w:rsidR="00C672EC" w:rsidRPr="006A4F7E" w:rsidRDefault="00B6145A">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ES"/>
              </w:rPr>
            </w:pPr>
            <w:r w:rsidRPr="006A4F7E">
              <w:rPr>
                <w:rFonts w:ascii="Century Gothic" w:hAnsi="Century Gothic"/>
                <w:i w:val="0"/>
                <w:iCs w:val="0"/>
                <w:sz w:val="18"/>
                <w:szCs w:val="18"/>
                <w:lang w:val="es-ES"/>
              </w:rPr>
              <w:t>Dar seguimiento a los procesos de cooperación nacional e internacional con el fin de gestionar las acciones que permitan el cumplimiento de metas entre cooperantes.</w:t>
            </w:r>
          </w:p>
          <w:p w14:paraId="745092DE" w14:textId="031719B5" w:rsidR="00B6145A" w:rsidRPr="006A4F7E" w:rsidRDefault="0089740B">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 xml:space="preserve">Llevar el control, registro </w:t>
            </w:r>
            <w:r w:rsidR="004C39AE" w:rsidRPr="006A4F7E">
              <w:rPr>
                <w:rFonts w:ascii="Century Gothic" w:hAnsi="Century Gothic"/>
                <w:i w:val="0"/>
                <w:iCs w:val="0"/>
                <w:sz w:val="18"/>
                <w:szCs w:val="18"/>
              </w:rPr>
              <w:t>de documentos y cuotas</w:t>
            </w:r>
            <w:r w:rsidRPr="006A4F7E">
              <w:rPr>
                <w:rFonts w:ascii="Century Gothic" w:hAnsi="Century Gothic"/>
                <w:i w:val="0"/>
                <w:iCs w:val="0"/>
                <w:sz w:val="18"/>
                <w:szCs w:val="18"/>
              </w:rPr>
              <w:t xml:space="preserve"> </w:t>
            </w:r>
            <w:r w:rsidR="00B71E60" w:rsidRPr="006A4F7E">
              <w:rPr>
                <w:rFonts w:ascii="Century Gothic" w:hAnsi="Century Gothic"/>
                <w:i w:val="0"/>
                <w:iCs w:val="0"/>
                <w:sz w:val="18"/>
                <w:szCs w:val="18"/>
              </w:rPr>
              <w:t xml:space="preserve">de la Caja Chica de la Dependencia, para cubrir gastos emergentes y de menor cuantía, </w:t>
            </w:r>
            <w:r w:rsidR="007A2EFD" w:rsidRPr="006A4F7E">
              <w:rPr>
                <w:rFonts w:ascii="Century Gothic" w:hAnsi="Century Gothic"/>
                <w:i w:val="0"/>
                <w:iCs w:val="0"/>
                <w:sz w:val="18"/>
                <w:szCs w:val="18"/>
              </w:rPr>
              <w:t>de acuerdo c</w:t>
            </w:r>
            <w:r w:rsidR="007A2EFD" w:rsidRPr="006A4F7E">
              <w:rPr>
                <w:rFonts w:ascii="Century Gothic" w:hAnsi="Century Gothic"/>
                <w:sz w:val="18"/>
                <w:szCs w:val="18"/>
              </w:rPr>
              <w:t>on</w:t>
            </w:r>
            <w:r w:rsidR="00B71E60" w:rsidRPr="006A4F7E">
              <w:rPr>
                <w:rFonts w:ascii="Century Gothic" w:hAnsi="Century Gothic"/>
                <w:i w:val="0"/>
                <w:iCs w:val="0"/>
                <w:sz w:val="18"/>
                <w:szCs w:val="18"/>
              </w:rPr>
              <w:t xml:space="preserve"> la legislación y normativa interna vigente y autorizada.</w:t>
            </w:r>
          </w:p>
          <w:p w14:paraId="6C06F78F" w14:textId="6DCC7AFE" w:rsidR="00044FFF" w:rsidRPr="006A4F7E" w:rsidRDefault="00044FFF">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Registrar en los libros de activos fijos y fungibles todas las compras de DIGECUR.</w:t>
            </w:r>
          </w:p>
          <w:p w14:paraId="4AEA360F" w14:textId="5AF64BA2" w:rsidR="00B71E60" w:rsidRPr="006A4F7E" w:rsidRDefault="007A2EFD">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lang w:val="es-ES"/>
              </w:rPr>
            </w:pPr>
            <w:r w:rsidRPr="006A4F7E">
              <w:rPr>
                <w:rFonts w:ascii="Century Gothic" w:hAnsi="Century Gothic"/>
                <w:i w:val="0"/>
                <w:iCs w:val="0"/>
                <w:sz w:val="18"/>
                <w:szCs w:val="18"/>
                <w:lang w:val="es-ES"/>
              </w:rPr>
              <w:t xml:space="preserve">Elaborar las retenciones de IVA e ISR a los pagos que se registran en los sistemas SIGES, SICOIN, RETERN IVA, RETEN ISR, </w:t>
            </w:r>
            <w:r w:rsidR="000973CE" w:rsidRPr="006A4F7E">
              <w:rPr>
                <w:rFonts w:ascii="Century Gothic" w:hAnsi="Century Gothic"/>
                <w:i w:val="0"/>
                <w:iCs w:val="0"/>
                <w:sz w:val="18"/>
                <w:szCs w:val="18"/>
                <w:lang w:val="es-ES"/>
              </w:rPr>
              <w:t>de acuerdo c</w:t>
            </w:r>
            <w:r w:rsidR="000973CE" w:rsidRPr="006A4F7E">
              <w:rPr>
                <w:rFonts w:ascii="Century Gothic" w:hAnsi="Century Gothic"/>
                <w:sz w:val="18"/>
                <w:szCs w:val="18"/>
                <w:lang w:val="es-ES"/>
              </w:rPr>
              <w:t>on</w:t>
            </w:r>
            <w:r w:rsidRPr="006A4F7E">
              <w:rPr>
                <w:rFonts w:ascii="Century Gothic" w:hAnsi="Century Gothic"/>
                <w:i w:val="0"/>
                <w:iCs w:val="0"/>
                <w:sz w:val="18"/>
                <w:szCs w:val="18"/>
                <w:lang w:val="es-ES"/>
              </w:rPr>
              <w:t xml:space="preserve"> la legislación y normativa interna vigente y autorizada.</w:t>
            </w:r>
          </w:p>
          <w:p w14:paraId="1E1133DB" w14:textId="0333510E" w:rsidR="007A2EFD" w:rsidRPr="006A4F7E" w:rsidRDefault="00587C6F">
            <w:pPr>
              <w:pStyle w:val="Encabezado"/>
              <w:widowControl w:val="0"/>
              <w:numPr>
                <w:ilvl w:val="0"/>
                <w:numId w:val="28"/>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Publicar eventos de adquisición de bienes y suministros en el sistema de GUATECOMPRAS, para evidenciar la transparencia de las acciones planificadas.</w:t>
            </w:r>
          </w:p>
          <w:p w14:paraId="0B44F331" w14:textId="77777777" w:rsidR="00045171" w:rsidRPr="006A4F7E" w:rsidRDefault="00045171" w:rsidP="00D23D44">
            <w:pPr>
              <w:pStyle w:val="Encabezado"/>
              <w:widowControl w:val="0"/>
              <w:tabs>
                <w:tab w:val="clear" w:pos="4252"/>
                <w:tab w:val="clear" w:pos="8504"/>
              </w:tabs>
              <w:spacing w:line="276" w:lineRule="auto"/>
              <w:ind w:left="360"/>
              <w:jc w:val="both"/>
              <w:rPr>
                <w:rFonts w:ascii="Century Gothic" w:hAnsi="Century Gothic"/>
                <w:i w:val="0"/>
                <w:iCs w:val="0"/>
                <w:sz w:val="18"/>
                <w:szCs w:val="18"/>
              </w:rPr>
            </w:pPr>
          </w:p>
        </w:tc>
      </w:tr>
      <w:tr w:rsidR="00045171" w:rsidRPr="006A4F7E" w14:paraId="10B13A61"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ABBC63E" w14:textId="77777777" w:rsidR="00045171" w:rsidRPr="006A4F7E" w:rsidRDefault="00045171" w:rsidP="00D23D44">
            <w:pPr>
              <w:jc w:val="both"/>
              <w:textAlignment w:val="center"/>
              <w:rPr>
                <w:rFonts w:ascii="Century Gothic" w:hAnsi="Century Gothic" w:cs="Arial"/>
                <w:b/>
                <w:sz w:val="18"/>
                <w:szCs w:val="18"/>
              </w:rPr>
            </w:pPr>
            <w:r w:rsidRPr="006A4F7E">
              <w:rPr>
                <w:rFonts w:ascii="Century Gothic" w:hAnsi="Century Gothic" w:cs="Arial"/>
                <w:b/>
                <w:sz w:val="18"/>
                <w:szCs w:val="18"/>
              </w:rPr>
              <w:t>5.  TAREAS EVENTUALES</w:t>
            </w:r>
          </w:p>
        </w:tc>
      </w:tr>
      <w:tr w:rsidR="00045171" w:rsidRPr="006A4F7E" w14:paraId="1711CDE1" w14:textId="77777777" w:rsidTr="04FB245D">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C0F3002" w14:textId="5048FA13" w:rsidR="005C5196" w:rsidRPr="006A4F7E" w:rsidRDefault="005C5196" w:rsidP="00347453">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sz w:val="18"/>
                <w:szCs w:val="18"/>
                <w:lang w:val="es-GT" w:bidi="ar"/>
              </w:rPr>
              <w:t xml:space="preserve">Ejecutar actividades de los procesos que estén desconcentrados o que se desconcentren a futuro, </w:t>
            </w:r>
            <w:r w:rsidR="00CD5628" w:rsidRPr="006A4F7E">
              <w:rPr>
                <w:rFonts w:ascii="Century Gothic" w:hAnsi="Century Gothic" w:cs="Arial"/>
                <w:sz w:val="18"/>
                <w:szCs w:val="18"/>
                <w:lang w:val="es-GT" w:bidi="ar"/>
              </w:rPr>
              <w:t>de acuerdo c</w:t>
            </w:r>
            <w:r w:rsidR="00CD5628" w:rsidRPr="006A4F7E">
              <w:rPr>
                <w:rFonts w:ascii="Century Gothic" w:hAnsi="Century Gothic" w:cs="Arial"/>
                <w:i w:val="0"/>
                <w:iCs w:val="0"/>
                <w:sz w:val="18"/>
                <w:szCs w:val="18"/>
                <w:lang w:val="es-GT" w:bidi="ar"/>
              </w:rPr>
              <w:t>on</w:t>
            </w:r>
            <w:r w:rsidRPr="006A4F7E">
              <w:rPr>
                <w:rFonts w:ascii="Century Gothic" w:hAnsi="Century Gothic" w:cs="Arial"/>
                <w:sz w:val="18"/>
                <w:szCs w:val="18"/>
                <w:lang w:val="es-GT" w:bidi="ar"/>
              </w:rPr>
              <w:t xml:space="preserve"> las necesidades o asignaciones dadas a la Dirección, con el fin de que dichos procesos se lleven a cabo en los tiempos establecidos y respondiendo a las necesidades de la Comunidad Educativa, dicha asignación debe realizarse por medio de documento oficial emitido por el je</w:t>
            </w:r>
            <w:r w:rsidR="00C37E37" w:rsidRPr="006A4F7E">
              <w:rPr>
                <w:rFonts w:ascii="Century Gothic" w:hAnsi="Century Gothic" w:cs="Arial"/>
                <w:sz w:val="18"/>
                <w:szCs w:val="18"/>
                <w:lang w:val="es-GT" w:bidi="ar"/>
              </w:rPr>
              <w:t xml:space="preserve">fe inmediato. </w:t>
            </w:r>
          </w:p>
          <w:p w14:paraId="43A35AC4" w14:textId="7AE24D34" w:rsidR="00447FDB" w:rsidRPr="006A4F7E" w:rsidRDefault="00EA4B56" w:rsidP="00347453">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sz w:val="18"/>
                <w:szCs w:val="18"/>
                <w:lang w:val="es-GT" w:bidi="ar"/>
              </w:rPr>
              <w:t xml:space="preserve">Llevar el control, registro y manejo de la caja chica en ausencia de </w:t>
            </w:r>
            <w:r w:rsidR="00246F4C" w:rsidRPr="006A4F7E">
              <w:rPr>
                <w:rFonts w:ascii="Century Gothic" w:hAnsi="Century Gothic" w:cs="Arial"/>
                <w:sz w:val="18"/>
                <w:szCs w:val="18"/>
                <w:lang w:val="es-GT" w:bidi="ar"/>
              </w:rPr>
              <w:t>la persona responsable.</w:t>
            </w:r>
          </w:p>
          <w:p w14:paraId="7EECA882" w14:textId="42F208C3" w:rsidR="00045171" w:rsidRPr="006A4F7E" w:rsidRDefault="00045171" w:rsidP="00347453">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i w:val="0"/>
                <w:iCs w:val="0"/>
                <w:sz w:val="18"/>
                <w:szCs w:val="18"/>
                <w:lang w:val="es-GT" w:bidi="ar"/>
              </w:rPr>
              <w:t>Utilizar el Sistema de Gestión de Calidad para la ejecución de actividades</w:t>
            </w:r>
            <w:r w:rsidR="00E6675C" w:rsidRPr="006A4F7E">
              <w:rPr>
                <w:rFonts w:ascii="Century Gothic" w:hAnsi="Century Gothic" w:cs="Arial"/>
                <w:i w:val="0"/>
                <w:iCs w:val="0"/>
                <w:sz w:val="18"/>
                <w:szCs w:val="18"/>
                <w:lang w:val="es-GT" w:bidi="ar"/>
              </w:rPr>
              <w:t xml:space="preserve"> descritas en los procedimientos, instructivos, guías y cualquier otro documento oficial en las que esté involucrado el puesto.</w:t>
            </w:r>
          </w:p>
          <w:p w14:paraId="38BE9D39" w14:textId="3E278269" w:rsidR="00E61668" w:rsidRPr="006A4F7E" w:rsidRDefault="00E61668" w:rsidP="00347453">
            <w:pPr>
              <w:pStyle w:val="Encabezado"/>
              <w:widowControl w:val="0"/>
              <w:numPr>
                <w:ilvl w:val="0"/>
                <w:numId w:val="35"/>
              </w:numPr>
              <w:tabs>
                <w:tab w:val="clear" w:pos="4252"/>
                <w:tab w:val="clear" w:pos="8504"/>
              </w:tabs>
              <w:spacing w:line="276" w:lineRule="auto"/>
              <w:jc w:val="both"/>
              <w:rPr>
                <w:rFonts w:ascii="Century Gothic" w:hAnsi="Century Gothic" w:cs="Arial"/>
                <w:i w:val="0"/>
                <w:iCs w:val="0"/>
                <w:sz w:val="18"/>
                <w:szCs w:val="18"/>
                <w:lang w:val="es-GT" w:bidi="ar"/>
              </w:rPr>
            </w:pPr>
            <w:r w:rsidRPr="006A4F7E">
              <w:rPr>
                <w:rFonts w:ascii="Century Gothic" w:hAnsi="Century Gothic" w:cs="Arial"/>
                <w:i w:val="0"/>
                <w:iCs w:val="0"/>
                <w:sz w:val="18"/>
                <w:szCs w:val="18"/>
                <w:lang w:val="es-GT" w:bidi="ar"/>
              </w:rPr>
              <w:t>Ejecutar las actividades administrativas inherentes al puesto (atención a usuarios internos y externos, asistencia a reuniones y capacitaciones, correspondencia, archivo entre otras).</w:t>
            </w:r>
          </w:p>
          <w:p w14:paraId="7E68D71F" w14:textId="24061CEE" w:rsidR="00045171" w:rsidRPr="008546FC" w:rsidRDefault="00045171" w:rsidP="00347453">
            <w:pPr>
              <w:pStyle w:val="Encabezado"/>
              <w:widowControl w:val="0"/>
              <w:numPr>
                <w:ilvl w:val="0"/>
                <w:numId w:val="35"/>
              </w:numPr>
              <w:tabs>
                <w:tab w:val="clear" w:pos="4252"/>
                <w:tab w:val="clear" w:pos="8504"/>
              </w:tabs>
              <w:spacing w:line="276" w:lineRule="auto"/>
              <w:jc w:val="both"/>
              <w:rPr>
                <w:rFonts w:ascii="Century Gothic" w:hAnsi="Century Gothic"/>
                <w:i w:val="0"/>
                <w:iCs w:val="0"/>
                <w:sz w:val="18"/>
                <w:szCs w:val="18"/>
              </w:rPr>
            </w:pPr>
            <w:r w:rsidRPr="006A4F7E">
              <w:rPr>
                <w:rFonts w:ascii="Century Gothic" w:hAnsi="Century Gothic"/>
                <w:i w:val="0"/>
                <w:iCs w:val="0"/>
                <w:sz w:val="18"/>
                <w:szCs w:val="18"/>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45171" w:rsidRPr="006A4F7E" w14:paraId="14E74F7B"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113EFE8" w14:textId="77777777" w:rsidR="00045171" w:rsidRPr="006A4F7E" w:rsidRDefault="00045171" w:rsidP="00D23D44">
            <w:pPr>
              <w:jc w:val="both"/>
              <w:textAlignment w:val="center"/>
              <w:rPr>
                <w:rFonts w:ascii="Century Gothic" w:eastAsia="SimSun" w:hAnsi="Century Gothic" w:cs="Arial"/>
                <w:sz w:val="18"/>
                <w:szCs w:val="18"/>
                <w:lang w:bidi="ar"/>
              </w:rPr>
            </w:pPr>
            <w:r w:rsidRPr="006A4F7E">
              <w:rPr>
                <w:rFonts w:ascii="Century Gothic" w:eastAsia="SimSun" w:hAnsi="Century Gothic" w:cs="Arial"/>
                <w:sz w:val="18"/>
                <w:szCs w:val="18"/>
                <w:lang w:bidi="ar"/>
              </w:rPr>
              <w:t>6. UBICACIÓN DEL PUESTO</w:t>
            </w:r>
          </w:p>
        </w:tc>
      </w:tr>
      <w:tr w:rsidR="00045171" w:rsidRPr="006A4F7E" w14:paraId="76C6FE29" w14:textId="77777777" w:rsidTr="04FB245D">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43F035" w14:textId="77777777" w:rsidR="00BD7BBF" w:rsidRPr="00272A5B" w:rsidRDefault="00BD7BBF" w:rsidP="00BD7BB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Despacho de la Dirección General de Currículo</w:t>
            </w:r>
          </w:p>
          <w:p w14:paraId="35B1884F" w14:textId="77777777" w:rsidR="00045171" w:rsidRPr="006A4F7E" w:rsidRDefault="00045171" w:rsidP="00BD7BBF">
            <w:pPr>
              <w:jc w:val="both"/>
              <w:textAlignment w:val="center"/>
              <w:rPr>
                <w:rFonts w:ascii="Century Gothic" w:hAnsi="Century Gothic" w:cs="Arial"/>
                <w:i w:val="0"/>
                <w:iCs w:val="0"/>
                <w:sz w:val="18"/>
                <w:szCs w:val="18"/>
              </w:rPr>
            </w:pPr>
          </w:p>
        </w:tc>
      </w:tr>
      <w:tr w:rsidR="00045171" w:rsidRPr="006A4F7E" w14:paraId="756919D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116554" w14:textId="36400F46" w:rsidR="00045171" w:rsidRPr="00EE34DD" w:rsidRDefault="00EE34DD" w:rsidP="00EE34DD">
            <w:pPr>
              <w:jc w:val="both"/>
              <w:textAlignment w:val="center"/>
              <w:rPr>
                <w:rFonts w:ascii="Century Gothic" w:hAnsi="Century Gothic" w:cs="Arial"/>
                <w:b/>
                <w:sz w:val="18"/>
                <w:szCs w:val="18"/>
              </w:rPr>
            </w:pPr>
            <w:r>
              <w:rPr>
                <w:rFonts w:ascii="Century Gothic" w:hAnsi="Century Gothic" w:cs="Arial"/>
                <w:b/>
                <w:sz w:val="18"/>
                <w:szCs w:val="18"/>
              </w:rPr>
              <w:t xml:space="preserve">7. </w:t>
            </w:r>
            <w:r w:rsidR="00045171" w:rsidRPr="00EE34DD">
              <w:rPr>
                <w:rFonts w:ascii="Century Gothic" w:hAnsi="Century Gothic" w:cs="Arial"/>
                <w:b/>
                <w:sz w:val="18"/>
                <w:szCs w:val="18"/>
              </w:rPr>
              <w:t>SUPERVISIÓN</w:t>
            </w:r>
          </w:p>
        </w:tc>
      </w:tr>
      <w:tr w:rsidR="00045171" w:rsidRPr="006A4F7E" w14:paraId="3B8165D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11FEA9" w14:textId="55B16209" w:rsidR="00045171" w:rsidRPr="006A4F7E" w:rsidRDefault="00E61668"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N/A</w:t>
            </w:r>
          </w:p>
          <w:p w14:paraId="39638F68"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49AF280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2CD9DF" w14:textId="161F81D9" w:rsidR="00045171" w:rsidRPr="00B04D82" w:rsidRDefault="00B04D82" w:rsidP="00B04D82">
            <w:pPr>
              <w:tabs>
                <w:tab w:val="left" w:pos="306"/>
              </w:tabs>
              <w:jc w:val="both"/>
              <w:textAlignment w:val="center"/>
              <w:rPr>
                <w:rFonts w:ascii="Century Gothic" w:hAnsi="Century Gothic" w:cs="Arial"/>
                <w:b/>
                <w:sz w:val="18"/>
                <w:szCs w:val="18"/>
              </w:rPr>
            </w:pPr>
            <w:r>
              <w:rPr>
                <w:rFonts w:ascii="Century Gothic" w:hAnsi="Century Gothic" w:cs="Arial"/>
                <w:b/>
                <w:sz w:val="18"/>
                <w:szCs w:val="18"/>
              </w:rPr>
              <w:lastRenderedPageBreak/>
              <w:t xml:space="preserve">8. </w:t>
            </w:r>
            <w:r w:rsidR="00045171" w:rsidRPr="00B04D82">
              <w:rPr>
                <w:rFonts w:ascii="Century Gothic" w:hAnsi="Century Gothic" w:cs="Arial"/>
                <w:b/>
                <w:sz w:val="18"/>
                <w:szCs w:val="18"/>
              </w:rPr>
              <w:t>RESPONSABILIDAD</w:t>
            </w:r>
          </w:p>
        </w:tc>
      </w:tr>
      <w:tr w:rsidR="00045171" w:rsidRPr="006A4F7E" w14:paraId="08D0432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9ED96C"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Responde por el incumplimiento de las tareas asignadas al puesto y las funciones del área a la que pertenece, establecidas en la documentación legal vigente que le concierne.</w:t>
            </w:r>
          </w:p>
          <w:p w14:paraId="6C07F85F"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15C7F59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AE207E"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Por el uso cuidado y resguardo del mobiliario y equipo que tiene registrado en la tarjeta de responsabilidad.</w:t>
            </w:r>
          </w:p>
          <w:p w14:paraId="0B214104"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68FA75A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268CF6" w14:textId="748E6758" w:rsidR="00045171" w:rsidRPr="00B04D82" w:rsidRDefault="00B04D82" w:rsidP="00B04D82">
            <w:pPr>
              <w:jc w:val="both"/>
              <w:textAlignment w:val="center"/>
              <w:rPr>
                <w:rFonts w:ascii="Century Gothic" w:hAnsi="Century Gothic" w:cs="Arial"/>
                <w:b/>
                <w:sz w:val="18"/>
                <w:szCs w:val="18"/>
              </w:rPr>
            </w:pPr>
            <w:r>
              <w:rPr>
                <w:rFonts w:ascii="Century Gothic" w:hAnsi="Century Gothic" w:cs="Arial"/>
                <w:b/>
                <w:sz w:val="18"/>
                <w:szCs w:val="18"/>
              </w:rPr>
              <w:t xml:space="preserve">9. </w:t>
            </w:r>
            <w:r w:rsidR="00045171" w:rsidRPr="00B04D82">
              <w:rPr>
                <w:rFonts w:ascii="Century Gothic" w:hAnsi="Century Gothic" w:cs="Arial"/>
                <w:b/>
                <w:sz w:val="18"/>
                <w:szCs w:val="18"/>
              </w:rPr>
              <w:t>RELACIONES LABORALES</w:t>
            </w:r>
          </w:p>
        </w:tc>
      </w:tr>
      <w:tr w:rsidR="00045171" w:rsidRPr="006A4F7E" w14:paraId="634F13D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819CE1"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Internas</w:t>
            </w:r>
          </w:p>
        </w:tc>
        <w:tc>
          <w:tcPr>
            <w:tcW w:w="3785" w:type="pct"/>
            <w:tcBorders>
              <w:top w:val="single" w:sz="4" w:space="0" w:color="00B0F0"/>
              <w:left w:val="single" w:sz="4" w:space="0" w:color="00B0F0"/>
              <w:bottom w:val="single" w:sz="4" w:space="0" w:color="00B0F0"/>
            </w:tcBorders>
            <w:shd w:val="clear" w:color="auto" w:fill="auto"/>
          </w:tcPr>
          <w:p w14:paraId="666C4990" w14:textId="78A1F0E0" w:rsidR="00045171" w:rsidRPr="006A4F7E" w:rsidRDefault="00F34818"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Con personal de </w:t>
            </w:r>
            <w:r w:rsidR="005D191D" w:rsidRPr="006A4F7E">
              <w:rPr>
                <w:rFonts w:ascii="Century Gothic" w:hAnsi="Century Gothic" w:cs="Arial"/>
                <w:sz w:val="18"/>
                <w:szCs w:val="18"/>
              </w:rPr>
              <w:t>D</w:t>
            </w:r>
            <w:r w:rsidRPr="006A4F7E">
              <w:rPr>
                <w:rFonts w:ascii="Century Gothic" w:hAnsi="Century Gothic" w:cs="Arial"/>
                <w:sz w:val="18"/>
                <w:szCs w:val="18"/>
              </w:rPr>
              <w:t>I</w:t>
            </w:r>
            <w:r w:rsidR="005D191D" w:rsidRPr="006A4F7E">
              <w:rPr>
                <w:rFonts w:ascii="Century Gothic" w:hAnsi="Century Gothic" w:cs="Arial"/>
                <w:sz w:val="18"/>
                <w:szCs w:val="18"/>
              </w:rPr>
              <w:t>PLAN, DAFI, DIDECO, DISERSA</w:t>
            </w:r>
            <w:r w:rsidR="00650459" w:rsidRPr="006A4F7E">
              <w:rPr>
                <w:rFonts w:ascii="Century Gothic" w:hAnsi="Century Gothic" w:cs="Arial"/>
                <w:sz w:val="18"/>
                <w:szCs w:val="18"/>
              </w:rPr>
              <w:t>, DICONIME</w:t>
            </w:r>
          </w:p>
        </w:tc>
      </w:tr>
      <w:tr w:rsidR="00045171" w:rsidRPr="006A4F7E" w14:paraId="61EF2F4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B83874"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Externas</w:t>
            </w:r>
          </w:p>
        </w:tc>
        <w:tc>
          <w:tcPr>
            <w:tcW w:w="3785" w:type="pct"/>
            <w:tcBorders>
              <w:top w:val="single" w:sz="4" w:space="0" w:color="00B0F0"/>
              <w:left w:val="single" w:sz="4" w:space="0" w:color="00B0F0"/>
              <w:bottom w:val="single" w:sz="4" w:space="0" w:color="00B0F0"/>
            </w:tcBorders>
            <w:shd w:val="clear" w:color="auto" w:fill="auto"/>
          </w:tcPr>
          <w:p w14:paraId="155A99D4" w14:textId="2CB2D5BB"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hAnsi="Century Gothic" w:cs="Arial"/>
                <w:sz w:val="18"/>
                <w:szCs w:val="18"/>
              </w:rPr>
              <w:t xml:space="preserve">Con personal de instituciones cooperantes nacionales e internacionales, universidades, </w:t>
            </w:r>
            <w:r w:rsidR="00766749" w:rsidRPr="006A4F7E">
              <w:rPr>
                <w:rFonts w:ascii="Century Gothic" w:hAnsi="Century Gothic" w:cs="Arial"/>
                <w:sz w:val="18"/>
                <w:szCs w:val="18"/>
              </w:rPr>
              <w:t xml:space="preserve">Ministerio de Finanzas Públicas, Contraloría General de Cuentas, SAT entre otras. </w:t>
            </w:r>
          </w:p>
          <w:p w14:paraId="4FCC0BD8" w14:textId="77777777"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6A4F7E" w14:paraId="0DFF0A9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F61136" w14:textId="4EB9B012" w:rsidR="00045171" w:rsidRPr="00B04D82" w:rsidRDefault="00045171" w:rsidP="00347453">
            <w:pPr>
              <w:pStyle w:val="Prrafodelista"/>
              <w:numPr>
                <w:ilvl w:val="0"/>
                <w:numId w:val="225"/>
              </w:numPr>
              <w:ind w:left="447" w:hanging="447"/>
              <w:jc w:val="both"/>
              <w:textAlignment w:val="center"/>
              <w:rPr>
                <w:rFonts w:ascii="Century Gothic" w:eastAsia="SimSun" w:hAnsi="Century Gothic" w:cs="Arial"/>
                <w:b/>
                <w:sz w:val="18"/>
                <w:szCs w:val="18"/>
                <w:lang w:bidi="ar"/>
              </w:rPr>
            </w:pPr>
            <w:r w:rsidRPr="00B04D82">
              <w:rPr>
                <w:rFonts w:ascii="Century Gothic" w:eastAsia="SimSun" w:hAnsi="Century Gothic" w:cs="Arial"/>
                <w:b/>
                <w:sz w:val="18"/>
                <w:szCs w:val="18"/>
                <w:lang w:bidi="ar"/>
              </w:rPr>
              <w:t>LUGAR DE TRABAJO</w:t>
            </w:r>
          </w:p>
        </w:tc>
      </w:tr>
      <w:tr w:rsidR="00045171" w:rsidRPr="006A4F7E" w14:paraId="1864362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468273" w14:textId="1EF3EAA8" w:rsidR="00045171" w:rsidRPr="006A4F7E" w:rsidRDefault="00045171" w:rsidP="04FB245D">
            <w:pPr>
              <w:jc w:val="both"/>
              <w:textAlignment w:val="center"/>
              <w:rPr>
                <w:rFonts w:ascii="Century Gothic" w:hAnsi="Century Gothic" w:cs="Arial"/>
                <w:i w:val="0"/>
                <w:iCs w:val="0"/>
                <w:sz w:val="18"/>
                <w:szCs w:val="18"/>
                <w:lang w:val="es-ES"/>
              </w:rPr>
            </w:pPr>
            <w:r w:rsidRPr="006A4F7E">
              <w:rPr>
                <w:rFonts w:ascii="Century Gothic" w:hAnsi="Century Gothic" w:cs="Arial"/>
                <w:i w:val="0"/>
                <w:iCs w:val="0"/>
                <w:sz w:val="18"/>
                <w:szCs w:val="18"/>
                <w:lang w:val="es-ES"/>
              </w:rPr>
              <w:t xml:space="preserve">El puesto de trabajo se ubica en la Dirección General de Currículo -DIGECUR- </w:t>
            </w:r>
          </w:p>
          <w:p w14:paraId="08073AB7"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2393D11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77E4E6F" w14:textId="2172262D" w:rsidR="00045171" w:rsidRPr="00B04D82" w:rsidRDefault="00045171" w:rsidP="00347453">
            <w:pPr>
              <w:pStyle w:val="Prrafodelista"/>
              <w:numPr>
                <w:ilvl w:val="0"/>
                <w:numId w:val="225"/>
              </w:numPr>
              <w:ind w:left="447" w:hanging="425"/>
              <w:jc w:val="both"/>
              <w:textAlignment w:val="center"/>
              <w:rPr>
                <w:rFonts w:ascii="Century Gothic" w:hAnsi="Century Gothic" w:cs="Arial"/>
                <w:b/>
                <w:sz w:val="18"/>
                <w:szCs w:val="18"/>
              </w:rPr>
            </w:pPr>
            <w:r w:rsidRPr="00B04D82">
              <w:rPr>
                <w:rFonts w:ascii="Century Gothic" w:hAnsi="Century Gothic" w:cs="Arial"/>
                <w:b/>
                <w:sz w:val="18"/>
                <w:szCs w:val="18"/>
              </w:rPr>
              <w:t>JORNADA DE TRABAJO</w:t>
            </w:r>
          </w:p>
        </w:tc>
      </w:tr>
      <w:tr w:rsidR="00045171" w:rsidRPr="006A4F7E" w14:paraId="06B2C3A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CA28BD" w14:textId="6C939113"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La jornada de trabajo es </w:t>
            </w:r>
            <w:r w:rsidR="00B418EE">
              <w:rPr>
                <w:rFonts w:ascii="Century Gothic" w:hAnsi="Century Gothic" w:cs="Arial"/>
                <w:i w:val="0"/>
                <w:iCs w:val="0"/>
                <w:sz w:val="18"/>
                <w:szCs w:val="18"/>
              </w:rPr>
              <w:t>diurna</w:t>
            </w:r>
            <w:r w:rsidRPr="006A4F7E">
              <w:rPr>
                <w:rFonts w:ascii="Century Gothic" w:hAnsi="Century Gothic" w:cs="Arial"/>
                <w:i w:val="0"/>
                <w:iCs w:val="0"/>
                <w:sz w:val="18"/>
                <w:szCs w:val="18"/>
              </w:rPr>
              <w:t>, de lunes a viernes de 9:00 a 17:30 horas</w:t>
            </w:r>
          </w:p>
          <w:p w14:paraId="7E89C761"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56C9FEF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08E1C5" w14:textId="77777777" w:rsidR="00045171" w:rsidRPr="006A4F7E" w:rsidRDefault="00045171" w:rsidP="00347453">
            <w:pPr>
              <w:pStyle w:val="Prrafodelista"/>
              <w:numPr>
                <w:ilvl w:val="0"/>
                <w:numId w:val="225"/>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RIESGOS EN EL TRABAJO</w:t>
            </w:r>
          </w:p>
        </w:tc>
      </w:tr>
      <w:tr w:rsidR="00045171" w:rsidRPr="006A4F7E" w14:paraId="27E1E9F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46E648"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Se derivan por el incumplimiento de sus funciones, afectando el cumplimiento de las metas y objetivos del departamento de Evaluación Curricular.</w:t>
            </w:r>
          </w:p>
          <w:p w14:paraId="20FD1380"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3507EB0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0D8B797" w14:textId="77777777" w:rsidR="00045171" w:rsidRPr="006A4F7E" w:rsidRDefault="00045171" w:rsidP="00347453">
            <w:pPr>
              <w:pStyle w:val="Prrafodelista"/>
              <w:numPr>
                <w:ilvl w:val="0"/>
                <w:numId w:val="225"/>
              </w:numPr>
              <w:ind w:left="306" w:hanging="306"/>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CONSECUENCIAS EN EL TRABAJO</w:t>
            </w:r>
          </w:p>
        </w:tc>
      </w:tr>
      <w:tr w:rsidR="00045171" w:rsidRPr="006A4F7E" w14:paraId="1CA99B4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D151B4"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Se derivan por el incumplimiento de sus funciones, afectando los intereses de la Institución, lo que provoca desconfianza y falta de credibilidad en los procesos de trabajo y los servicios a la comunidad educativa. </w:t>
            </w:r>
          </w:p>
          <w:p w14:paraId="78382328"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5671C5D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1B70CC6" w14:textId="77777777" w:rsidR="00045171" w:rsidRPr="006A4F7E" w:rsidRDefault="00045171" w:rsidP="00347453">
            <w:pPr>
              <w:pStyle w:val="Prrafodelista"/>
              <w:numPr>
                <w:ilvl w:val="0"/>
                <w:numId w:val="225"/>
              </w:numPr>
              <w:ind w:left="306" w:hanging="306"/>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ESFUERZO EN EL TRABAJO</w:t>
            </w:r>
          </w:p>
        </w:tc>
      </w:tr>
      <w:tr w:rsidR="00045171" w:rsidRPr="006A4F7E" w14:paraId="01F6B0D2"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5BEE47A"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Mental</w:t>
            </w:r>
          </w:p>
        </w:tc>
        <w:tc>
          <w:tcPr>
            <w:tcW w:w="3785" w:type="pct"/>
            <w:tcBorders>
              <w:top w:val="single" w:sz="4" w:space="0" w:color="00B0F0"/>
              <w:left w:val="single" w:sz="4" w:space="0" w:color="00B0F0"/>
              <w:bottom w:val="single" w:sz="4" w:space="0" w:color="00B0F0"/>
            </w:tcBorders>
            <w:shd w:val="clear" w:color="auto" w:fill="auto"/>
          </w:tcPr>
          <w:p w14:paraId="674FF855" w14:textId="77777777" w:rsidR="00045171" w:rsidRPr="006A4F7E" w:rsidRDefault="00045171" w:rsidP="00D2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6A4F7E">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y materiales que se elaboran en el mismo.</w:t>
            </w:r>
          </w:p>
        </w:tc>
      </w:tr>
      <w:tr w:rsidR="00045171" w:rsidRPr="006A4F7E" w14:paraId="2B0F018D" w14:textId="77777777" w:rsidTr="04FB245D">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EA16E4"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Físico</w:t>
            </w:r>
          </w:p>
        </w:tc>
        <w:tc>
          <w:tcPr>
            <w:tcW w:w="3785" w:type="pct"/>
            <w:tcBorders>
              <w:top w:val="single" w:sz="4" w:space="0" w:color="00B0F0"/>
              <w:left w:val="single" w:sz="4" w:space="0" w:color="00B0F0"/>
              <w:bottom w:val="single" w:sz="4" w:space="0" w:color="00B0F0"/>
            </w:tcBorders>
            <w:shd w:val="clear" w:color="auto" w:fill="auto"/>
          </w:tcPr>
          <w:p w14:paraId="027D284A" w14:textId="5CC2E2EC" w:rsidR="00045171" w:rsidRPr="006A4F7E" w:rsidRDefault="00045171"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06A4F7E">
              <w:rPr>
                <w:rFonts w:ascii="Century Gothic" w:eastAsiaTheme="minorEastAsia" w:hAnsi="Century Gothic" w:cs="Century Gothic"/>
                <w:sz w:val="18"/>
                <w:szCs w:val="18"/>
                <w:lang w:val="es-ES" w:eastAsia="en-US"/>
              </w:rPr>
              <w:t xml:space="preserve">El esfuerzo que requiere el puesto de trabajo es de un 5%, ya que la mayoría del tiempo realiza sus </w:t>
            </w:r>
            <w:r w:rsidR="004D0A81" w:rsidRPr="006A4F7E">
              <w:rPr>
                <w:rFonts w:ascii="Century Gothic" w:eastAsiaTheme="minorEastAsia" w:hAnsi="Century Gothic" w:cs="Century Gothic"/>
                <w:sz w:val="18"/>
                <w:szCs w:val="18"/>
                <w:lang w:val="es-ES" w:eastAsia="en-US"/>
              </w:rPr>
              <w:t>tareas sentad</w:t>
            </w:r>
            <w:r w:rsidR="008546FC">
              <w:rPr>
                <w:rFonts w:ascii="Century Gothic" w:eastAsiaTheme="minorEastAsia" w:hAnsi="Century Gothic" w:cs="Century Gothic"/>
                <w:sz w:val="18"/>
                <w:szCs w:val="18"/>
                <w:lang w:val="es-ES" w:eastAsia="en-US"/>
              </w:rPr>
              <w:t>o</w:t>
            </w:r>
            <w:r w:rsidRPr="006A4F7E">
              <w:rPr>
                <w:rFonts w:ascii="Century Gothic" w:eastAsiaTheme="minorEastAsia" w:hAnsi="Century Gothic" w:cs="Century Gothic"/>
                <w:sz w:val="18"/>
                <w:szCs w:val="18"/>
                <w:lang w:val="es-ES" w:eastAsia="en-US"/>
              </w:rPr>
              <w:t>.</w:t>
            </w:r>
          </w:p>
          <w:p w14:paraId="167F41E1" w14:textId="77777777" w:rsidR="00045171" w:rsidRPr="006A4F7E" w:rsidRDefault="00045171" w:rsidP="00D2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6A4F7E" w14:paraId="1EB3431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9BB3A29" w14:textId="67A6DC2E" w:rsidR="00045171" w:rsidRPr="006A4F7E" w:rsidRDefault="00F213C2" w:rsidP="00D23D44">
            <w:pPr>
              <w:pStyle w:val="Prrafodelista"/>
              <w:ind w:left="306"/>
              <w:jc w:val="center"/>
              <w:textAlignment w:val="center"/>
              <w:rPr>
                <w:rFonts w:ascii="Century Gothic" w:eastAsia="SimSun" w:hAnsi="Century Gothic" w:cs="Arial"/>
                <w:b/>
                <w:i w:val="0"/>
                <w:iCs w:val="0"/>
                <w:sz w:val="18"/>
                <w:szCs w:val="18"/>
                <w:lang w:bidi="ar"/>
              </w:rPr>
            </w:pPr>
            <w:r>
              <w:rPr>
                <w:rFonts w:ascii="Century Gothic" w:eastAsia="SimSun" w:hAnsi="Century Gothic" w:cs="Arial"/>
                <w:b/>
                <w:i w:val="0"/>
                <w:iCs w:val="0"/>
                <w:sz w:val="18"/>
                <w:szCs w:val="18"/>
                <w:lang w:bidi="ar"/>
              </w:rPr>
              <w:t>PERFIL DEL PUESTO</w:t>
            </w:r>
          </w:p>
        </w:tc>
      </w:tr>
      <w:tr w:rsidR="00045171" w:rsidRPr="006A4F7E" w14:paraId="44E452E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E217723" w14:textId="77777777" w:rsidR="00045171" w:rsidRPr="006A4F7E" w:rsidRDefault="00045171" w:rsidP="00347453">
            <w:pPr>
              <w:pStyle w:val="Prrafodelista"/>
              <w:numPr>
                <w:ilvl w:val="0"/>
                <w:numId w:val="225"/>
              </w:numPr>
              <w:ind w:left="306" w:hanging="306"/>
              <w:jc w:val="both"/>
              <w:textAlignment w:val="center"/>
              <w:rPr>
                <w:rFonts w:ascii="Century Gothic" w:eastAsia="SimSun" w:hAnsi="Century Gothic" w:cs="Arial"/>
                <w:b/>
                <w:i w:val="0"/>
                <w:iCs w:val="0"/>
                <w:sz w:val="18"/>
                <w:szCs w:val="18"/>
                <w:lang w:bidi="ar"/>
              </w:rPr>
            </w:pPr>
            <w:r w:rsidRPr="006A4F7E">
              <w:rPr>
                <w:rFonts w:ascii="Century Gothic" w:eastAsia="SimSun" w:hAnsi="Century Gothic" w:cs="Arial"/>
                <w:b/>
                <w:i w:val="0"/>
                <w:iCs w:val="0"/>
                <w:sz w:val="18"/>
                <w:szCs w:val="18"/>
                <w:lang w:bidi="ar"/>
              </w:rPr>
              <w:t>EDUCACIÓN Y EXPERIENCIA</w:t>
            </w:r>
          </w:p>
        </w:tc>
      </w:tr>
      <w:tr w:rsidR="00045171" w:rsidRPr="006A4F7E" w14:paraId="0973154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64C616D"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42445A" w14:textId="77777777"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6A4F7E">
              <w:rPr>
                <w:rFonts w:ascii="Century Gothic" w:eastAsiaTheme="minorHAnsi" w:hAnsi="Century Gothic" w:cs="Century Gothic"/>
                <w:sz w:val="18"/>
                <w:szCs w:val="18"/>
                <w:lang w:eastAsia="en-US"/>
              </w:rPr>
              <w:t>Acreditar título universitario a nivel de licenciatura en una carrera afín al puesto. Seis meses de experiencia como Asesor Profesional Especializado III y ser colegiado activo.</w:t>
            </w:r>
          </w:p>
          <w:p w14:paraId="7844FB8C" w14:textId="77777777" w:rsidR="00045171" w:rsidRPr="006A4F7E"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6A4F7E" w14:paraId="51D5ACF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053D76" w14:textId="77777777" w:rsidR="00045171" w:rsidRPr="006A4F7E"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7138F77"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6A4F7E">
              <w:rPr>
                <w:rFonts w:ascii="Century Gothic" w:eastAsiaTheme="minorHAnsi" w:hAnsi="Century Gothic" w:cs="Century Gothic"/>
                <w:sz w:val="18"/>
                <w:szCs w:val="18"/>
                <w:lang w:eastAsia="en-US"/>
              </w:rPr>
              <w:t>Acreditar título universitario en el grado académico de licenciado en la carrera profesional que el puesto requiera. Siete años de experiencia en labores afines y ser colegiado activo.</w:t>
            </w:r>
          </w:p>
          <w:p w14:paraId="34739987" w14:textId="77777777" w:rsidR="00045171" w:rsidRPr="006A4F7E"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6A4F7E" w14:paraId="27E7BED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D58EF79" w14:textId="73573230" w:rsidR="00045171" w:rsidRPr="006A4F7E" w:rsidRDefault="00045171" w:rsidP="00347453">
            <w:pPr>
              <w:pStyle w:val="Prrafodelista"/>
              <w:numPr>
                <w:ilvl w:val="0"/>
                <w:numId w:val="225"/>
              </w:numPr>
              <w:ind w:left="447" w:hanging="425"/>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CARRERA AF</w:t>
            </w:r>
            <w:r w:rsidR="00907503">
              <w:rPr>
                <w:rFonts w:ascii="Century Gothic" w:hAnsi="Century Gothic" w:cs="Arial"/>
                <w:b/>
                <w:i w:val="0"/>
                <w:iCs w:val="0"/>
                <w:sz w:val="18"/>
                <w:szCs w:val="18"/>
              </w:rPr>
              <w:t>Í</w:t>
            </w:r>
            <w:r w:rsidRPr="006A4F7E">
              <w:rPr>
                <w:rFonts w:ascii="Century Gothic" w:hAnsi="Century Gothic" w:cs="Arial"/>
                <w:b/>
                <w:i w:val="0"/>
                <w:iCs w:val="0"/>
                <w:sz w:val="18"/>
                <w:szCs w:val="18"/>
              </w:rPr>
              <w:t>N</w:t>
            </w:r>
          </w:p>
        </w:tc>
      </w:tr>
      <w:tr w:rsidR="00045171" w:rsidRPr="006A4F7E" w14:paraId="7AE8EA6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90F555" w14:textId="2389A18E" w:rsidR="00045171" w:rsidRPr="006A4F7E" w:rsidRDefault="00B90556" w:rsidP="00D23D44">
            <w:pPr>
              <w:jc w:val="both"/>
              <w:textAlignment w:val="center"/>
              <w:rPr>
                <w:rFonts w:ascii="Century Gothic" w:hAnsi="Century Gothic" w:cs="Arial"/>
                <w:i w:val="0"/>
                <w:iCs w:val="0"/>
                <w:sz w:val="18"/>
                <w:szCs w:val="18"/>
              </w:rPr>
            </w:pPr>
            <w:r w:rsidRPr="004E5628">
              <w:rPr>
                <w:rFonts w:ascii="Century Gothic" w:hAnsi="Century Gothic"/>
                <w:i w:val="0"/>
                <w:iCs w:val="0"/>
                <w:sz w:val="18"/>
                <w:szCs w:val="18"/>
                <w:lang w:val="es-GT"/>
              </w:rPr>
              <w:t>Graduado</w:t>
            </w:r>
            <w:r w:rsidRPr="006A4F7E">
              <w:rPr>
                <w:rFonts w:ascii="Century Gothic" w:hAnsi="Century Gothic" w:cs="Arial"/>
                <w:sz w:val="18"/>
                <w:szCs w:val="18"/>
              </w:rPr>
              <w:t xml:space="preserve"> </w:t>
            </w:r>
            <w:r>
              <w:rPr>
                <w:rFonts w:ascii="Century Gothic" w:hAnsi="Century Gothic" w:cs="Arial"/>
                <w:sz w:val="18"/>
                <w:szCs w:val="18"/>
              </w:rPr>
              <w:t>en</w:t>
            </w:r>
            <w:r w:rsidR="00676644">
              <w:rPr>
                <w:rFonts w:ascii="Century Gothic" w:hAnsi="Century Gothic" w:cs="Arial"/>
                <w:i w:val="0"/>
                <w:iCs w:val="0"/>
                <w:sz w:val="18"/>
                <w:szCs w:val="18"/>
              </w:rPr>
              <w:t xml:space="preserve"> </w:t>
            </w:r>
            <w:r w:rsidR="00670083" w:rsidRPr="006A4F7E">
              <w:rPr>
                <w:rFonts w:ascii="Century Gothic" w:hAnsi="Century Gothic" w:cs="Arial"/>
                <w:i w:val="0"/>
                <w:iCs w:val="0"/>
                <w:sz w:val="18"/>
                <w:szCs w:val="18"/>
              </w:rPr>
              <w:t xml:space="preserve">licenciatura </w:t>
            </w:r>
            <w:r w:rsidR="00045171" w:rsidRPr="006A4F7E">
              <w:rPr>
                <w:rFonts w:ascii="Century Gothic" w:hAnsi="Century Gothic" w:cs="Arial"/>
                <w:i w:val="0"/>
                <w:iCs w:val="0"/>
                <w:sz w:val="18"/>
                <w:szCs w:val="18"/>
              </w:rPr>
              <w:t xml:space="preserve">en </w:t>
            </w:r>
            <w:r w:rsidR="003D3D2F" w:rsidRPr="006A4F7E">
              <w:rPr>
                <w:rFonts w:ascii="Century Gothic" w:hAnsi="Century Gothic" w:cs="Arial"/>
                <w:i w:val="0"/>
                <w:iCs w:val="0"/>
                <w:sz w:val="18"/>
                <w:szCs w:val="18"/>
              </w:rPr>
              <w:t>Administración</w:t>
            </w:r>
            <w:r w:rsidR="001A6A27" w:rsidRPr="006A4F7E">
              <w:rPr>
                <w:rFonts w:ascii="Century Gothic" w:hAnsi="Century Gothic" w:cs="Arial"/>
                <w:i w:val="0"/>
                <w:iCs w:val="0"/>
                <w:sz w:val="18"/>
                <w:szCs w:val="18"/>
              </w:rPr>
              <w:t xml:space="preserve">, Licenciatura en </w:t>
            </w:r>
            <w:r w:rsidR="00C82BC1" w:rsidRPr="006A4F7E">
              <w:rPr>
                <w:rFonts w:ascii="Century Gothic" w:hAnsi="Century Gothic" w:cs="Arial"/>
                <w:i w:val="0"/>
                <w:iCs w:val="0"/>
                <w:sz w:val="18"/>
                <w:szCs w:val="18"/>
              </w:rPr>
              <w:t>Administración</w:t>
            </w:r>
            <w:r w:rsidR="001A6A27" w:rsidRPr="006A4F7E">
              <w:rPr>
                <w:rFonts w:ascii="Century Gothic" w:hAnsi="Century Gothic" w:cs="Arial"/>
                <w:i w:val="0"/>
                <w:iCs w:val="0"/>
                <w:sz w:val="18"/>
                <w:szCs w:val="18"/>
              </w:rPr>
              <w:t xml:space="preserve"> de Empresas</w:t>
            </w:r>
            <w:r w:rsidR="00CE3E6B" w:rsidRPr="006A4F7E">
              <w:rPr>
                <w:rFonts w:ascii="Century Gothic" w:hAnsi="Century Gothic" w:cs="Arial"/>
                <w:i w:val="0"/>
                <w:iCs w:val="0"/>
                <w:sz w:val="18"/>
                <w:szCs w:val="18"/>
              </w:rPr>
              <w:t xml:space="preserve">, Licenciatura en Contaduría Pública y Auditoria, Licenciatura en Administración de Empresas con especialidad en Finanzas, Licenciatura en Economía, Licenciatura en Administración Pública </w:t>
            </w:r>
            <w:r w:rsidR="00BC69B7" w:rsidRPr="006A4F7E">
              <w:rPr>
                <w:rFonts w:ascii="Century Gothic" w:hAnsi="Century Gothic" w:cs="Arial"/>
                <w:i w:val="0"/>
                <w:iCs w:val="0"/>
                <w:sz w:val="18"/>
                <w:szCs w:val="18"/>
                <w:lang w:val="es-GT"/>
              </w:rPr>
              <w:t>u otra afín a la naturaleza del puesto.</w:t>
            </w:r>
          </w:p>
          <w:p w14:paraId="54206C55"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2A1E591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75111D" w14:textId="77777777" w:rsidR="00045171" w:rsidRPr="006A4F7E" w:rsidRDefault="00045171" w:rsidP="00347453">
            <w:pPr>
              <w:pStyle w:val="Prrafodelista"/>
              <w:numPr>
                <w:ilvl w:val="0"/>
                <w:numId w:val="225"/>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 xml:space="preserve"> CONOCIMIENTOS ESPECÍFICOS</w:t>
            </w:r>
          </w:p>
        </w:tc>
      </w:tr>
      <w:tr w:rsidR="00045171" w:rsidRPr="006A4F7E" w14:paraId="1CB7E2B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36CCBE" w14:textId="4F1FED49" w:rsidR="00045171" w:rsidRPr="006A4F7E" w:rsidRDefault="0082744F" w:rsidP="00347453">
            <w:pPr>
              <w:pStyle w:val="Prrafodelista"/>
              <w:numPr>
                <w:ilvl w:val="0"/>
                <w:numId w:val="98"/>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Ley de contrataciones del Estado y su</w:t>
            </w:r>
            <w:r w:rsidR="003C0457">
              <w:rPr>
                <w:rFonts w:ascii="Century Gothic" w:hAnsi="Century Gothic" w:cs="Arial"/>
                <w:i w:val="0"/>
                <w:iCs w:val="0"/>
                <w:sz w:val="18"/>
                <w:szCs w:val="18"/>
              </w:rPr>
              <w:t xml:space="preserve"> r</w:t>
            </w:r>
            <w:r w:rsidRPr="006A4F7E">
              <w:rPr>
                <w:rFonts w:ascii="Century Gothic" w:hAnsi="Century Gothic" w:cs="Arial"/>
                <w:i w:val="0"/>
                <w:iCs w:val="0"/>
                <w:sz w:val="18"/>
                <w:szCs w:val="18"/>
              </w:rPr>
              <w:t>eglamento.</w:t>
            </w:r>
          </w:p>
          <w:p w14:paraId="56F71F0F" w14:textId="33D8EE48" w:rsidR="0082744F" w:rsidRPr="006A4F7E" w:rsidRDefault="0082744F" w:rsidP="00347453">
            <w:pPr>
              <w:pStyle w:val="Prrafodelista"/>
              <w:numPr>
                <w:ilvl w:val="0"/>
                <w:numId w:val="98"/>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 xml:space="preserve">Manual de clasificación </w:t>
            </w:r>
            <w:r w:rsidR="003C0457" w:rsidRPr="006A4F7E">
              <w:rPr>
                <w:rFonts w:ascii="Century Gothic" w:hAnsi="Century Gothic" w:cs="Arial"/>
                <w:i w:val="0"/>
                <w:iCs w:val="0"/>
                <w:sz w:val="18"/>
                <w:szCs w:val="18"/>
              </w:rPr>
              <w:t xml:space="preserve">presupuestarias para el </w:t>
            </w:r>
            <w:r w:rsidR="00056D26">
              <w:rPr>
                <w:rFonts w:ascii="Century Gothic" w:hAnsi="Century Gothic" w:cs="Arial"/>
                <w:i w:val="0"/>
                <w:iCs w:val="0"/>
                <w:sz w:val="18"/>
                <w:szCs w:val="18"/>
              </w:rPr>
              <w:t>S</w:t>
            </w:r>
            <w:r w:rsidR="003C0457" w:rsidRPr="006A4F7E">
              <w:rPr>
                <w:rFonts w:ascii="Century Gothic" w:hAnsi="Century Gothic" w:cs="Arial"/>
                <w:i w:val="0"/>
                <w:iCs w:val="0"/>
                <w:sz w:val="18"/>
                <w:szCs w:val="18"/>
              </w:rPr>
              <w:t xml:space="preserve">ector </w:t>
            </w:r>
            <w:r w:rsidR="00056D26">
              <w:rPr>
                <w:rFonts w:ascii="Century Gothic" w:hAnsi="Century Gothic" w:cs="Arial"/>
                <w:i w:val="0"/>
                <w:iCs w:val="0"/>
                <w:sz w:val="18"/>
                <w:szCs w:val="18"/>
              </w:rPr>
              <w:t>P</w:t>
            </w:r>
            <w:r w:rsidR="003C0457" w:rsidRPr="006A4F7E">
              <w:rPr>
                <w:rFonts w:ascii="Century Gothic" w:hAnsi="Century Gothic" w:cs="Arial"/>
                <w:i w:val="0"/>
                <w:iCs w:val="0"/>
                <w:sz w:val="18"/>
                <w:szCs w:val="18"/>
              </w:rPr>
              <w:t xml:space="preserve">úblico de </w:t>
            </w:r>
            <w:r w:rsidR="00056D26" w:rsidRPr="006A4F7E">
              <w:rPr>
                <w:rFonts w:ascii="Century Gothic" w:hAnsi="Century Gothic" w:cs="Arial"/>
                <w:i w:val="0"/>
                <w:iCs w:val="0"/>
                <w:sz w:val="18"/>
                <w:szCs w:val="18"/>
              </w:rPr>
              <w:t>Guatemala</w:t>
            </w:r>
            <w:r w:rsidRPr="006A4F7E">
              <w:rPr>
                <w:rFonts w:ascii="Century Gothic" w:hAnsi="Century Gothic" w:cs="Arial"/>
                <w:i w:val="0"/>
                <w:iCs w:val="0"/>
                <w:sz w:val="18"/>
                <w:szCs w:val="18"/>
              </w:rPr>
              <w:t>.</w:t>
            </w:r>
          </w:p>
          <w:p w14:paraId="0E338348" w14:textId="32761DBB" w:rsidR="0082744F" w:rsidRPr="006A4F7E" w:rsidRDefault="0082744F" w:rsidP="00347453">
            <w:pPr>
              <w:pStyle w:val="Prrafodelista"/>
              <w:numPr>
                <w:ilvl w:val="0"/>
                <w:numId w:val="98"/>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Ley del IVA E ISR y su Reglamento.</w:t>
            </w:r>
          </w:p>
          <w:p w14:paraId="20594BA6"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0494CE9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8258C8" w14:textId="77777777" w:rsidR="00045171" w:rsidRPr="006A4F7E" w:rsidRDefault="00045171" w:rsidP="00347453">
            <w:pPr>
              <w:pStyle w:val="Prrafodelista"/>
              <w:numPr>
                <w:ilvl w:val="0"/>
                <w:numId w:val="225"/>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t>HABILIDADES Y DESTREZAS</w:t>
            </w:r>
          </w:p>
        </w:tc>
      </w:tr>
      <w:tr w:rsidR="00045171" w:rsidRPr="006A4F7E" w14:paraId="5B80219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79F657" w14:textId="77777777" w:rsidR="00902963" w:rsidRPr="006A4F7E" w:rsidRDefault="00902963">
            <w:pPr>
              <w:pStyle w:val="Prrafodelista"/>
              <w:numPr>
                <w:ilvl w:val="0"/>
                <w:numId w:val="20"/>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Manejo de leyes financieras</w:t>
            </w:r>
          </w:p>
          <w:p w14:paraId="3FA869D8" w14:textId="5E884599" w:rsidR="000872D1" w:rsidRPr="006A4F7E" w:rsidRDefault="000872D1">
            <w:pPr>
              <w:pStyle w:val="Prrafodelista"/>
              <w:numPr>
                <w:ilvl w:val="0"/>
                <w:numId w:val="20"/>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Resolución de conflictos</w:t>
            </w:r>
          </w:p>
          <w:p w14:paraId="5BC754B2" w14:textId="2B0F4FED" w:rsidR="00045171" w:rsidRPr="006A4F7E" w:rsidRDefault="00045171">
            <w:pPr>
              <w:pStyle w:val="Prrafodelista"/>
              <w:numPr>
                <w:ilvl w:val="0"/>
                <w:numId w:val="20"/>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Comunicación asertiva</w:t>
            </w:r>
          </w:p>
          <w:p w14:paraId="09090D94" w14:textId="77777777" w:rsidR="00045171" w:rsidRPr="006A4F7E" w:rsidRDefault="00045171">
            <w:pPr>
              <w:pStyle w:val="Prrafodelista"/>
              <w:numPr>
                <w:ilvl w:val="0"/>
                <w:numId w:val="20"/>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lastRenderedPageBreak/>
              <w:t>Trabajo bajo presión,</w:t>
            </w:r>
          </w:p>
          <w:p w14:paraId="1F34FEAE" w14:textId="77777777" w:rsidR="00045171" w:rsidRPr="006A4F7E" w:rsidRDefault="00045171">
            <w:pPr>
              <w:pStyle w:val="Prrafodelista"/>
              <w:numPr>
                <w:ilvl w:val="0"/>
                <w:numId w:val="20"/>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Liderazgo</w:t>
            </w:r>
          </w:p>
          <w:p w14:paraId="5C524724" w14:textId="77777777" w:rsidR="00045171" w:rsidRPr="006A4F7E" w:rsidRDefault="00045171" w:rsidP="000872D1">
            <w:pPr>
              <w:jc w:val="both"/>
              <w:textAlignment w:val="center"/>
              <w:rPr>
                <w:rFonts w:ascii="Century Gothic" w:hAnsi="Century Gothic" w:cs="Arial"/>
                <w:sz w:val="18"/>
                <w:szCs w:val="18"/>
              </w:rPr>
            </w:pPr>
          </w:p>
        </w:tc>
      </w:tr>
      <w:tr w:rsidR="00045171" w:rsidRPr="006A4F7E" w14:paraId="50EE8AD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D95A52D" w14:textId="77777777" w:rsidR="00045171" w:rsidRPr="006A4F7E" w:rsidRDefault="00045171" w:rsidP="00347453">
            <w:pPr>
              <w:pStyle w:val="Prrafodelista"/>
              <w:numPr>
                <w:ilvl w:val="0"/>
                <w:numId w:val="225"/>
              </w:numPr>
              <w:ind w:left="306" w:hanging="284"/>
              <w:jc w:val="both"/>
              <w:textAlignment w:val="center"/>
              <w:rPr>
                <w:rFonts w:ascii="Century Gothic" w:hAnsi="Century Gothic" w:cs="Arial"/>
                <w:b/>
                <w:i w:val="0"/>
                <w:iCs w:val="0"/>
                <w:sz w:val="18"/>
                <w:szCs w:val="18"/>
              </w:rPr>
            </w:pPr>
            <w:r w:rsidRPr="006A4F7E">
              <w:rPr>
                <w:rFonts w:ascii="Century Gothic" w:hAnsi="Century Gothic" w:cs="Arial"/>
                <w:b/>
                <w:i w:val="0"/>
                <w:iCs w:val="0"/>
                <w:sz w:val="18"/>
                <w:szCs w:val="18"/>
              </w:rPr>
              <w:lastRenderedPageBreak/>
              <w:t>Actitudinales</w:t>
            </w:r>
          </w:p>
        </w:tc>
      </w:tr>
      <w:tr w:rsidR="00045171" w:rsidRPr="006A4F7E" w14:paraId="55301AA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510543" w14:textId="77777777" w:rsidR="00045171" w:rsidRPr="006A4F7E" w:rsidRDefault="00045171">
            <w:pPr>
              <w:pStyle w:val="Prrafodelista"/>
              <w:numPr>
                <w:ilvl w:val="0"/>
                <w:numId w:val="21"/>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Trabajo en equipo</w:t>
            </w:r>
          </w:p>
          <w:p w14:paraId="4143CD28" w14:textId="77777777" w:rsidR="00045171" w:rsidRPr="006A4F7E" w:rsidRDefault="00045171">
            <w:pPr>
              <w:pStyle w:val="Prrafodelista"/>
              <w:numPr>
                <w:ilvl w:val="0"/>
                <w:numId w:val="21"/>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Capacidad de organización</w:t>
            </w:r>
          </w:p>
          <w:p w14:paraId="61224DFF" w14:textId="77777777" w:rsidR="00045171" w:rsidRPr="006A4F7E" w:rsidRDefault="00045171">
            <w:pPr>
              <w:pStyle w:val="Prrafodelista"/>
              <w:numPr>
                <w:ilvl w:val="0"/>
                <w:numId w:val="21"/>
              </w:num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Buenas relaciones interpersonales</w:t>
            </w:r>
          </w:p>
          <w:p w14:paraId="7C172100" w14:textId="77777777" w:rsidR="00045171" w:rsidRPr="006A4F7E" w:rsidRDefault="00045171">
            <w:pPr>
              <w:pStyle w:val="Prrafodelista"/>
              <w:numPr>
                <w:ilvl w:val="0"/>
                <w:numId w:val="21"/>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Iniciativa</w:t>
            </w:r>
          </w:p>
          <w:p w14:paraId="1E59F663" w14:textId="77777777" w:rsidR="00045171" w:rsidRPr="006A4F7E" w:rsidRDefault="00045171">
            <w:pPr>
              <w:pStyle w:val="Prrafodelista"/>
              <w:numPr>
                <w:ilvl w:val="0"/>
                <w:numId w:val="21"/>
              </w:numPr>
              <w:jc w:val="both"/>
              <w:textAlignment w:val="center"/>
              <w:rPr>
                <w:rFonts w:ascii="Century Gothic" w:hAnsi="Century Gothic" w:cs="Arial"/>
                <w:i w:val="0"/>
                <w:iCs w:val="0"/>
                <w:sz w:val="18"/>
                <w:szCs w:val="18"/>
                <w:lang w:eastAsia="es-GT"/>
              </w:rPr>
            </w:pPr>
            <w:r w:rsidRPr="006A4F7E">
              <w:rPr>
                <w:rFonts w:ascii="Century Gothic" w:hAnsi="Century Gothic" w:cs="Arial"/>
                <w:i w:val="0"/>
                <w:iCs w:val="0"/>
                <w:sz w:val="18"/>
                <w:szCs w:val="18"/>
                <w:lang w:eastAsia="es-GT"/>
              </w:rPr>
              <w:t>Proactividad y creatividad</w:t>
            </w:r>
          </w:p>
          <w:p w14:paraId="7C4DF154" w14:textId="77777777" w:rsidR="00045171" w:rsidRPr="006A4F7E" w:rsidRDefault="00045171" w:rsidP="00D23D44">
            <w:pPr>
              <w:jc w:val="both"/>
              <w:textAlignment w:val="center"/>
              <w:rPr>
                <w:rFonts w:ascii="Century Gothic" w:hAnsi="Century Gothic" w:cs="Arial"/>
                <w:i w:val="0"/>
                <w:iCs w:val="0"/>
                <w:sz w:val="18"/>
                <w:szCs w:val="18"/>
              </w:rPr>
            </w:pPr>
          </w:p>
        </w:tc>
      </w:tr>
      <w:tr w:rsidR="00045171" w:rsidRPr="006A4F7E" w14:paraId="6205235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7B4B51" w14:textId="6838342A" w:rsidR="00045171" w:rsidRPr="006A4F7E" w:rsidRDefault="00907503" w:rsidP="00347453">
            <w:pPr>
              <w:pStyle w:val="Prrafodelista"/>
              <w:numPr>
                <w:ilvl w:val="0"/>
                <w:numId w:val="225"/>
              </w:numPr>
              <w:ind w:left="306" w:hanging="306"/>
              <w:jc w:val="both"/>
              <w:textAlignment w:val="center"/>
              <w:rPr>
                <w:rFonts w:ascii="Century Gothic" w:eastAsia="SimSun" w:hAnsi="Century Gothic" w:cs="Arial"/>
                <w:b/>
                <w:i w:val="0"/>
                <w:iCs w:val="0"/>
                <w:sz w:val="18"/>
                <w:szCs w:val="18"/>
                <w:lang w:bidi="ar"/>
              </w:rPr>
            </w:pPr>
            <w:r>
              <w:rPr>
                <w:rFonts w:ascii="Century Gothic" w:eastAsia="SimSun" w:hAnsi="Century Gothic" w:cs="Arial"/>
                <w:b/>
                <w:i w:val="0"/>
                <w:iCs w:val="0"/>
                <w:sz w:val="18"/>
                <w:szCs w:val="18"/>
                <w:lang w:bidi="ar"/>
              </w:rPr>
              <w:t>OTROS REQUISITOS</w:t>
            </w:r>
          </w:p>
        </w:tc>
      </w:tr>
      <w:tr w:rsidR="00045171" w:rsidRPr="00272A5B" w14:paraId="029354A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289970" w14:textId="77777777" w:rsidR="00045171" w:rsidRPr="00272A5B" w:rsidRDefault="00045171" w:rsidP="00D23D44">
            <w:pPr>
              <w:jc w:val="both"/>
              <w:textAlignment w:val="center"/>
              <w:rPr>
                <w:rFonts w:ascii="Century Gothic" w:hAnsi="Century Gothic" w:cs="Arial"/>
                <w:i w:val="0"/>
                <w:iCs w:val="0"/>
                <w:sz w:val="18"/>
                <w:szCs w:val="18"/>
              </w:rPr>
            </w:pPr>
            <w:r w:rsidRPr="006A4F7E">
              <w:rPr>
                <w:rFonts w:ascii="Century Gothic" w:hAnsi="Century Gothic" w:cs="Arial"/>
                <w:i w:val="0"/>
                <w:iCs w:val="0"/>
                <w:sz w:val="18"/>
                <w:szCs w:val="18"/>
              </w:rPr>
              <w:t>Disposición para viajar al interior y exterior del país.</w:t>
            </w:r>
          </w:p>
        </w:tc>
      </w:tr>
    </w:tbl>
    <w:p w14:paraId="69243568" w14:textId="77777777" w:rsidR="00045171" w:rsidRPr="00272A5B" w:rsidRDefault="00045171" w:rsidP="00045171">
      <w:pPr>
        <w:rPr>
          <w:rFonts w:ascii="Century Gothic" w:hAnsi="Century Gothic"/>
          <w:sz w:val="18"/>
          <w:szCs w:val="18"/>
        </w:rPr>
      </w:pPr>
    </w:p>
    <w:p w14:paraId="38610A06" w14:textId="77777777" w:rsidR="00045171" w:rsidRDefault="00045171" w:rsidP="00766B29">
      <w:pPr>
        <w:jc w:val="both"/>
        <w:rPr>
          <w:rFonts w:ascii="Century Gothic" w:hAnsi="Century Gothic" w:cs="Arial"/>
          <w:sz w:val="22"/>
          <w:szCs w:val="22"/>
        </w:rPr>
      </w:pPr>
    </w:p>
    <w:p w14:paraId="5495B43A" w14:textId="77777777" w:rsidR="00045171" w:rsidRDefault="00045171" w:rsidP="00766B29">
      <w:pPr>
        <w:jc w:val="both"/>
        <w:rPr>
          <w:rFonts w:ascii="Century Gothic" w:hAnsi="Century Gothic" w:cs="Arial"/>
          <w:sz w:val="22"/>
          <w:szCs w:val="22"/>
        </w:rPr>
      </w:pPr>
    </w:p>
    <w:p w14:paraId="5EF03DB2" w14:textId="77777777" w:rsidR="00045171" w:rsidRDefault="00045171" w:rsidP="00766B29">
      <w:pPr>
        <w:jc w:val="both"/>
        <w:rPr>
          <w:rFonts w:ascii="Century Gothic" w:hAnsi="Century Gothic" w:cs="Arial"/>
          <w:sz w:val="22"/>
          <w:szCs w:val="22"/>
        </w:rPr>
      </w:pPr>
    </w:p>
    <w:p w14:paraId="43925C4F" w14:textId="77777777" w:rsidR="00045171" w:rsidRDefault="00045171" w:rsidP="00766B29">
      <w:pPr>
        <w:jc w:val="both"/>
        <w:rPr>
          <w:rFonts w:ascii="Century Gothic" w:hAnsi="Century Gothic" w:cs="Arial"/>
          <w:sz w:val="22"/>
          <w:szCs w:val="22"/>
        </w:rPr>
      </w:pPr>
    </w:p>
    <w:p w14:paraId="5B663EF2" w14:textId="77777777" w:rsidR="00045171" w:rsidRDefault="00045171" w:rsidP="00766B29">
      <w:pPr>
        <w:jc w:val="both"/>
        <w:rPr>
          <w:rFonts w:ascii="Century Gothic" w:hAnsi="Century Gothic" w:cs="Arial"/>
          <w:sz w:val="22"/>
          <w:szCs w:val="22"/>
        </w:rPr>
      </w:pPr>
    </w:p>
    <w:p w14:paraId="46B53C49" w14:textId="77777777" w:rsidR="00045171" w:rsidRDefault="00045171" w:rsidP="00766B29">
      <w:pPr>
        <w:jc w:val="both"/>
        <w:rPr>
          <w:rFonts w:ascii="Century Gothic" w:hAnsi="Century Gothic" w:cs="Arial"/>
          <w:sz w:val="22"/>
          <w:szCs w:val="22"/>
        </w:rPr>
      </w:pPr>
    </w:p>
    <w:p w14:paraId="11950A9D" w14:textId="77777777" w:rsidR="00045171" w:rsidRDefault="00045171" w:rsidP="00766B29">
      <w:pPr>
        <w:jc w:val="both"/>
        <w:rPr>
          <w:rFonts w:ascii="Century Gothic" w:hAnsi="Century Gothic" w:cs="Arial"/>
          <w:sz w:val="22"/>
          <w:szCs w:val="22"/>
        </w:rPr>
      </w:pPr>
    </w:p>
    <w:p w14:paraId="240D221C" w14:textId="77777777" w:rsidR="00045171" w:rsidRDefault="00045171" w:rsidP="00766B29">
      <w:pPr>
        <w:jc w:val="both"/>
        <w:rPr>
          <w:rFonts w:ascii="Century Gothic" w:hAnsi="Century Gothic" w:cs="Arial"/>
          <w:sz w:val="22"/>
          <w:szCs w:val="22"/>
        </w:rPr>
      </w:pPr>
    </w:p>
    <w:p w14:paraId="52B5FDB2" w14:textId="77777777" w:rsidR="00045171" w:rsidRDefault="00045171" w:rsidP="00766B29">
      <w:pPr>
        <w:jc w:val="both"/>
        <w:rPr>
          <w:rFonts w:ascii="Century Gothic" w:hAnsi="Century Gothic" w:cs="Arial"/>
          <w:sz w:val="22"/>
          <w:szCs w:val="22"/>
        </w:rPr>
      </w:pPr>
    </w:p>
    <w:p w14:paraId="69CC8E57" w14:textId="77777777" w:rsidR="00045171" w:rsidRDefault="00045171" w:rsidP="00766B29">
      <w:pPr>
        <w:jc w:val="both"/>
        <w:rPr>
          <w:rFonts w:ascii="Century Gothic" w:hAnsi="Century Gothic" w:cs="Arial"/>
          <w:sz w:val="22"/>
          <w:szCs w:val="22"/>
        </w:rPr>
      </w:pPr>
    </w:p>
    <w:p w14:paraId="5449D4D8" w14:textId="77777777" w:rsidR="00045171" w:rsidRDefault="00045171" w:rsidP="00766B29">
      <w:pPr>
        <w:jc w:val="both"/>
        <w:rPr>
          <w:rFonts w:ascii="Century Gothic" w:hAnsi="Century Gothic" w:cs="Arial"/>
          <w:sz w:val="22"/>
          <w:szCs w:val="22"/>
        </w:rPr>
      </w:pPr>
    </w:p>
    <w:p w14:paraId="0C29362F" w14:textId="77777777" w:rsidR="00045171" w:rsidRDefault="00045171" w:rsidP="00766B29">
      <w:pPr>
        <w:jc w:val="both"/>
        <w:rPr>
          <w:rFonts w:ascii="Century Gothic" w:hAnsi="Century Gothic" w:cs="Arial"/>
          <w:sz w:val="22"/>
          <w:szCs w:val="22"/>
        </w:rPr>
      </w:pPr>
    </w:p>
    <w:p w14:paraId="258FBE4E" w14:textId="77777777" w:rsidR="00045171" w:rsidRDefault="00045171" w:rsidP="00766B29">
      <w:pPr>
        <w:jc w:val="both"/>
        <w:rPr>
          <w:rFonts w:ascii="Century Gothic" w:hAnsi="Century Gothic" w:cs="Arial"/>
          <w:sz w:val="22"/>
          <w:szCs w:val="22"/>
        </w:rPr>
      </w:pPr>
    </w:p>
    <w:p w14:paraId="76232573" w14:textId="77777777" w:rsidR="00045171" w:rsidRDefault="00045171" w:rsidP="00766B29">
      <w:pPr>
        <w:jc w:val="both"/>
        <w:rPr>
          <w:rFonts w:ascii="Century Gothic" w:hAnsi="Century Gothic" w:cs="Arial"/>
          <w:sz w:val="22"/>
          <w:szCs w:val="22"/>
        </w:rPr>
      </w:pPr>
    </w:p>
    <w:p w14:paraId="3DF90C0A" w14:textId="77777777" w:rsidR="00045171" w:rsidRDefault="00045171" w:rsidP="00766B29">
      <w:pPr>
        <w:jc w:val="both"/>
        <w:rPr>
          <w:rFonts w:ascii="Century Gothic" w:hAnsi="Century Gothic" w:cs="Arial"/>
          <w:sz w:val="22"/>
          <w:szCs w:val="22"/>
        </w:rPr>
      </w:pPr>
    </w:p>
    <w:p w14:paraId="090BEA7D" w14:textId="77777777" w:rsidR="00045171" w:rsidRDefault="00045171" w:rsidP="00766B29">
      <w:pPr>
        <w:jc w:val="both"/>
        <w:rPr>
          <w:rFonts w:ascii="Century Gothic" w:hAnsi="Century Gothic" w:cs="Arial"/>
          <w:sz w:val="22"/>
          <w:szCs w:val="22"/>
        </w:rPr>
      </w:pPr>
    </w:p>
    <w:p w14:paraId="1CDC5CB3" w14:textId="77777777" w:rsidR="00045171" w:rsidRDefault="00045171" w:rsidP="00766B29">
      <w:pPr>
        <w:jc w:val="both"/>
        <w:rPr>
          <w:rFonts w:ascii="Century Gothic" w:hAnsi="Century Gothic" w:cs="Arial"/>
          <w:sz w:val="22"/>
          <w:szCs w:val="22"/>
        </w:rPr>
      </w:pPr>
    </w:p>
    <w:p w14:paraId="5427A6D6" w14:textId="77777777" w:rsidR="00045171" w:rsidRDefault="00045171" w:rsidP="00766B29">
      <w:pPr>
        <w:jc w:val="both"/>
        <w:rPr>
          <w:rFonts w:ascii="Century Gothic" w:hAnsi="Century Gothic" w:cs="Arial"/>
          <w:sz w:val="22"/>
          <w:szCs w:val="22"/>
        </w:rPr>
      </w:pPr>
    </w:p>
    <w:p w14:paraId="22CFAE28" w14:textId="77777777" w:rsidR="001A6A27" w:rsidRDefault="001A6A27" w:rsidP="00766B29">
      <w:pPr>
        <w:jc w:val="both"/>
        <w:rPr>
          <w:rFonts w:ascii="Century Gothic" w:hAnsi="Century Gothic" w:cs="Arial"/>
          <w:sz w:val="22"/>
          <w:szCs w:val="22"/>
        </w:rPr>
      </w:pPr>
    </w:p>
    <w:p w14:paraId="35B77923" w14:textId="77777777" w:rsidR="001A6A27" w:rsidRDefault="001A6A27" w:rsidP="00766B29">
      <w:pPr>
        <w:jc w:val="both"/>
        <w:rPr>
          <w:rFonts w:ascii="Century Gothic" w:hAnsi="Century Gothic" w:cs="Arial"/>
          <w:sz w:val="22"/>
          <w:szCs w:val="22"/>
        </w:rPr>
      </w:pPr>
    </w:p>
    <w:p w14:paraId="0526FA9D" w14:textId="77777777" w:rsidR="001A6A27" w:rsidRDefault="001A6A27" w:rsidP="00766B29">
      <w:pPr>
        <w:jc w:val="both"/>
        <w:rPr>
          <w:rFonts w:ascii="Century Gothic" w:hAnsi="Century Gothic" w:cs="Arial"/>
          <w:sz w:val="22"/>
          <w:szCs w:val="22"/>
        </w:rPr>
      </w:pPr>
    </w:p>
    <w:p w14:paraId="2D37B01D" w14:textId="77777777" w:rsidR="001A6A27" w:rsidRDefault="001A6A27" w:rsidP="00766B29">
      <w:pPr>
        <w:jc w:val="both"/>
        <w:rPr>
          <w:rFonts w:ascii="Century Gothic" w:hAnsi="Century Gothic" w:cs="Arial"/>
          <w:sz w:val="22"/>
          <w:szCs w:val="22"/>
        </w:rPr>
      </w:pPr>
    </w:p>
    <w:p w14:paraId="67423EA7" w14:textId="77777777" w:rsidR="001A6A27" w:rsidRDefault="001A6A27" w:rsidP="00766B29">
      <w:pPr>
        <w:jc w:val="both"/>
        <w:rPr>
          <w:rFonts w:ascii="Century Gothic" w:hAnsi="Century Gothic" w:cs="Arial"/>
          <w:sz w:val="22"/>
          <w:szCs w:val="22"/>
        </w:rPr>
      </w:pPr>
    </w:p>
    <w:p w14:paraId="59605C0B" w14:textId="77777777" w:rsidR="001A6A27" w:rsidRDefault="001A6A27" w:rsidP="00766B29">
      <w:pPr>
        <w:jc w:val="both"/>
        <w:rPr>
          <w:rFonts w:ascii="Century Gothic" w:hAnsi="Century Gothic" w:cs="Arial"/>
          <w:sz w:val="22"/>
          <w:szCs w:val="22"/>
        </w:rPr>
      </w:pPr>
    </w:p>
    <w:p w14:paraId="0F5D0EB0" w14:textId="77777777" w:rsidR="001A6A27" w:rsidRDefault="001A6A27" w:rsidP="00766B29">
      <w:pPr>
        <w:jc w:val="both"/>
        <w:rPr>
          <w:rFonts w:ascii="Century Gothic" w:hAnsi="Century Gothic" w:cs="Arial"/>
          <w:sz w:val="22"/>
          <w:szCs w:val="22"/>
        </w:rPr>
      </w:pPr>
    </w:p>
    <w:p w14:paraId="7AA357E2" w14:textId="77777777" w:rsidR="001A6A27" w:rsidRDefault="001A6A27" w:rsidP="00766B29">
      <w:pPr>
        <w:jc w:val="both"/>
        <w:rPr>
          <w:rFonts w:ascii="Century Gothic" w:hAnsi="Century Gothic" w:cs="Arial"/>
          <w:sz w:val="22"/>
          <w:szCs w:val="22"/>
        </w:rPr>
      </w:pPr>
    </w:p>
    <w:p w14:paraId="3A0F0A69" w14:textId="77777777" w:rsidR="001A6A27" w:rsidRDefault="001A6A27" w:rsidP="00766B29">
      <w:pPr>
        <w:jc w:val="both"/>
        <w:rPr>
          <w:rFonts w:ascii="Century Gothic" w:hAnsi="Century Gothic" w:cs="Arial"/>
          <w:sz w:val="22"/>
          <w:szCs w:val="22"/>
        </w:rPr>
      </w:pPr>
    </w:p>
    <w:p w14:paraId="58A17331" w14:textId="77777777" w:rsidR="001A6A27" w:rsidRDefault="001A6A27" w:rsidP="00766B29">
      <w:pPr>
        <w:jc w:val="both"/>
        <w:rPr>
          <w:rFonts w:ascii="Century Gothic" w:hAnsi="Century Gothic" w:cs="Arial"/>
          <w:sz w:val="22"/>
          <w:szCs w:val="22"/>
        </w:rPr>
      </w:pPr>
    </w:p>
    <w:p w14:paraId="0911DEBC" w14:textId="77777777" w:rsidR="001A6A27" w:rsidRDefault="001A6A27" w:rsidP="00766B29">
      <w:pPr>
        <w:jc w:val="both"/>
        <w:rPr>
          <w:rFonts w:ascii="Century Gothic" w:hAnsi="Century Gothic" w:cs="Arial"/>
          <w:sz w:val="22"/>
          <w:szCs w:val="22"/>
        </w:rPr>
      </w:pPr>
    </w:p>
    <w:p w14:paraId="79F426A7" w14:textId="77777777" w:rsidR="001A6A27" w:rsidRDefault="001A6A27" w:rsidP="00766B29">
      <w:pPr>
        <w:jc w:val="both"/>
        <w:rPr>
          <w:rFonts w:ascii="Century Gothic" w:hAnsi="Century Gothic" w:cs="Arial"/>
          <w:sz w:val="22"/>
          <w:szCs w:val="22"/>
        </w:rPr>
      </w:pPr>
    </w:p>
    <w:p w14:paraId="55887122" w14:textId="77777777" w:rsidR="0020006F" w:rsidRDefault="0020006F" w:rsidP="00766B29">
      <w:pPr>
        <w:jc w:val="both"/>
        <w:rPr>
          <w:rFonts w:ascii="Century Gothic" w:hAnsi="Century Gothic" w:cs="Arial"/>
          <w:sz w:val="22"/>
          <w:szCs w:val="22"/>
        </w:rPr>
      </w:pPr>
    </w:p>
    <w:p w14:paraId="51263D87" w14:textId="77777777" w:rsidR="0020006F" w:rsidRDefault="0020006F" w:rsidP="00766B29">
      <w:pPr>
        <w:jc w:val="both"/>
        <w:rPr>
          <w:rFonts w:ascii="Century Gothic" w:hAnsi="Century Gothic" w:cs="Arial"/>
          <w:sz w:val="22"/>
          <w:szCs w:val="22"/>
        </w:rPr>
      </w:pPr>
    </w:p>
    <w:p w14:paraId="777442D3" w14:textId="77777777" w:rsidR="001A6A27" w:rsidRDefault="001A6A27" w:rsidP="00766B29">
      <w:pPr>
        <w:jc w:val="both"/>
        <w:rPr>
          <w:rFonts w:ascii="Century Gothic" w:hAnsi="Century Gothic" w:cs="Arial"/>
          <w:sz w:val="22"/>
          <w:szCs w:val="22"/>
        </w:rPr>
      </w:pPr>
    </w:p>
    <w:p w14:paraId="763502C0" w14:textId="77777777" w:rsidR="001A6A27" w:rsidRDefault="001A6A27" w:rsidP="00766B29">
      <w:pPr>
        <w:jc w:val="both"/>
        <w:rPr>
          <w:rFonts w:ascii="Century Gothic" w:hAnsi="Century Gothic" w:cs="Arial"/>
          <w:sz w:val="22"/>
          <w:szCs w:val="22"/>
        </w:rPr>
      </w:pPr>
    </w:p>
    <w:p w14:paraId="19AF4841" w14:textId="77777777" w:rsidR="001A6A27" w:rsidRDefault="001A6A27" w:rsidP="00766B29">
      <w:pPr>
        <w:jc w:val="both"/>
        <w:rPr>
          <w:rFonts w:ascii="Century Gothic" w:hAnsi="Century Gothic" w:cs="Arial"/>
          <w:sz w:val="22"/>
          <w:szCs w:val="22"/>
        </w:rPr>
      </w:pPr>
    </w:p>
    <w:p w14:paraId="1331E89B" w14:textId="3B885E03" w:rsidR="008546FC" w:rsidRDefault="008546FC">
      <w:pPr>
        <w:rPr>
          <w:rFonts w:ascii="Century Gothic" w:hAnsi="Century Gothic" w:cs="Arial"/>
          <w:sz w:val="22"/>
          <w:szCs w:val="22"/>
        </w:rPr>
      </w:pPr>
      <w:r>
        <w:rPr>
          <w:rFonts w:ascii="Century Gothic" w:hAnsi="Century Gothic" w:cs="Arial"/>
          <w:sz w:val="22"/>
          <w:szCs w:val="22"/>
        </w:rPr>
        <w:br w:type="page"/>
      </w:r>
    </w:p>
    <w:p w14:paraId="798B709A" w14:textId="77777777" w:rsidR="001A6A27" w:rsidRDefault="001A6A27" w:rsidP="00766B29">
      <w:pPr>
        <w:jc w:val="both"/>
        <w:rPr>
          <w:rFonts w:ascii="Century Gothic" w:hAnsi="Century Gothic" w:cs="Arial"/>
          <w:sz w:val="22"/>
          <w:szCs w:val="22"/>
        </w:rPr>
      </w:pPr>
    </w:p>
    <w:p w14:paraId="6CAD3D51" w14:textId="77777777" w:rsidR="00045171" w:rsidRDefault="00045171"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823BB" w:rsidRPr="00272A5B" w14:paraId="06EA61C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8A46CAF" w14:textId="0547BCCE" w:rsidR="00F823BB" w:rsidRPr="00457C11" w:rsidRDefault="00457C11" w:rsidP="00457C11">
            <w:pPr>
              <w:jc w:val="center"/>
              <w:textAlignment w:val="center"/>
              <w:rPr>
                <w:rFonts w:ascii="Century Gothic" w:hAnsi="Century Gothic" w:cs="Arial"/>
                <w:sz w:val="18"/>
                <w:szCs w:val="18"/>
                <w:lang w:val="es-GT"/>
              </w:rPr>
            </w:pPr>
            <w:r>
              <w:rPr>
                <w:rFonts w:ascii="Century Gothic" w:eastAsia="SimSun" w:hAnsi="Century Gothic" w:cs="Arial"/>
                <w:sz w:val="18"/>
                <w:szCs w:val="18"/>
                <w:lang w:val="es-GT" w:bidi="ar"/>
              </w:rPr>
              <w:t xml:space="preserve">5. </w:t>
            </w:r>
            <w:r w:rsidR="00F823BB" w:rsidRPr="00457C11">
              <w:rPr>
                <w:rFonts w:ascii="Century Gothic" w:eastAsia="SimSun" w:hAnsi="Century Gothic" w:cs="Arial"/>
                <w:sz w:val="18"/>
                <w:szCs w:val="18"/>
                <w:lang w:val="es-GT" w:bidi="ar"/>
              </w:rPr>
              <w:t>Subdirector de Evaluación Curricular</w:t>
            </w:r>
          </w:p>
        </w:tc>
      </w:tr>
      <w:tr w:rsidR="00F823BB" w:rsidRPr="00272A5B" w14:paraId="1BE780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8B5A77E"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F823BB" w:rsidRPr="00272A5B" w14:paraId="04835A3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B325A5A" w14:textId="676B17C2"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oficial del puesto: </w:t>
            </w:r>
            <w:r w:rsidR="008863B3" w:rsidRPr="00272A5B">
              <w:rPr>
                <w:rFonts w:ascii="Century Gothic" w:hAnsi="Century Gothic" w:cs="Arial"/>
                <w:i w:val="0"/>
                <w:iCs w:val="0"/>
                <w:sz w:val="18"/>
                <w:szCs w:val="18"/>
                <w:lang w:val="es-GT"/>
              </w:rPr>
              <w:t>Subdirector Ejecutivo IV</w:t>
            </w:r>
          </w:p>
        </w:tc>
        <w:tc>
          <w:tcPr>
            <w:tcW w:w="2452" w:type="pct"/>
            <w:tcBorders>
              <w:top w:val="single" w:sz="4" w:space="0" w:color="00B0F0"/>
            </w:tcBorders>
            <w:shd w:val="clear" w:color="auto" w:fill="auto"/>
          </w:tcPr>
          <w:p w14:paraId="75C0E7A3" w14:textId="51E6680A"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w:t>
            </w:r>
            <w:r w:rsidR="00263F96" w:rsidRPr="00272A5B">
              <w:rPr>
                <w:rFonts w:ascii="Century Gothic" w:hAnsi="Century Gothic" w:cs="Arial"/>
                <w:sz w:val="18"/>
                <w:szCs w:val="18"/>
                <w:lang w:val="es-GT"/>
              </w:rPr>
              <w:t xml:space="preserve"> N/A</w:t>
            </w:r>
          </w:p>
        </w:tc>
      </w:tr>
      <w:tr w:rsidR="00F823BB" w:rsidRPr="00272A5B" w14:paraId="2B707C7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E28CF84"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3EADC52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F823BB" w:rsidRPr="00272A5B" w14:paraId="5A6CE14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5630C1D" w14:textId="2E4B15BD"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w:t>
            </w:r>
            <w:r w:rsidR="008863B3" w:rsidRPr="00272A5B">
              <w:rPr>
                <w:rFonts w:ascii="Century Gothic" w:hAnsi="Century Gothic" w:cs="Arial"/>
                <w:i w:val="0"/>
                <w:iCs w:val="0"/>
                <w:sz w:val="18"/>
                <w:szCs w:val="18"/>
                <w:lang w:val="es-GT"/>
              </w:rPr>
              <w:t>Subdirector de Evaluación Curricular</w:t>
            </w:r>
          </w:p>
        </w:tc>
        <w:tc>
          <w:tcPr>
            <w:tcW w:w="2452" w:type="pct"/>
            <w:shd w:val="clear" w:color="auto" w:fill="auto"/>
          </w:tcPr>
          <w:p w14:paraId="13D48131" w14:textId="050538F0"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263F96" w:rsidRPr="00272A5B">
              <w:rPr>
                <w:rFonts w:ascii="Century Gothic" w:hAnsi="Century Gothic" w:cs="Arial"/>
                <w:sz w:val="18"/>
                <w:szCs w:val="18"/>
                <w:lang w:val="es-GT"/>
              </w:rPr>
              <w:t>01</w:t>
            </w:r>
          </w:p>
        </w:tc>
      </w:tr>
      <w:tr w:rsidR="00F823BB" w:rsidRPr="00272A5B" w14:paraId="43911A2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0C697F" w14:textId="7945F0DB"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w:t>
            </w:r>
            <w:r w:rsidR="008863B3" w:rsidRPr="00272A5B">
              <w:rPr>
                <w:rFonts w:ascii="Century Gothic" w:hAnsi="Century Gothic" w:cs="Arial"/>
                <w:i w:val="0"/>
                <w:iCs w:val="0"/>
                <w:sz w:val="18"/>
                <w:szCs w:val="18"/>
                <w:lang w:val="es-GT"/>
              </w:rPr>
              <w:t>Director General</w:t>
            </w:r>
            <w:r w:rsidRPr="00272A5B">
              <w:rPr>
                <w:rFonts w:ascii="Century Gothic" w:hAnsi="Century Gothic" w:cs="Arial"/>
                <w:i w:val="0"/>
                <w:iCs w:val="0"/>
                <w:sz w:val="18"/>
                <w:szCs w:val="18"/>
                <w:lang w:val="es-GT"/>
              </w:rPr>
              <w:t xml:space="preserve"> </w:t>
            </w:r>
          </w:p>
        </w:tc>
        <w:tc>
          <w:tcPr>
            <w:tcW w:w="2452" w:type="pct"/>
          </w:tcPr>
          <w:p w14:paraId="5D37DFC9" w14:textId="713AF00D"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Asistente Profesional II, </w:t>
            </w:r>
            <w:r w:rsidR="008863B3" w:rsidRPr="00272A5B">
              <w:rPr>
                <w:rFonts w:ascii="Century Gothic" w:hAnsi="Century Gothic" w:cs="Arial"/>
                <w:sz w:val="18"/>
                <w:szCs w:val="18"/>
                <w:lang w:val="es-GT"/>
              </w:rPr>
              <w:t>Asesor Profesional Especializado IV</w:t>
            </w:r>
            <w:r w:rsidR="00BF4A53">
              <w:rPr>
                <w:rFonts w:ascii="Century Gothic" w:hAnsi="Century Gothic" w:cs="Arial"/>
                <w:sz w:val="18"/>
                <w:szCs w:val="18"/>
                <w:lang w:val="es-GT"/>
              </w:rPr>
              <w:t xml:space="preserve"> (</w:t>
            </w:r>
            <w:r w:rsidR="00B96D0D">
              <w:rPr>
                <w:rFonts w:ascii="Century Gothic" w:hAnsi="Century Gothic" w:cs="Arial"/>
                <w:sz w:val="18"/>
                <w:szCs w:val="18"/>
                <w:lang w:val="es-GT"/>
              </w:rPr>
              <w:t>4</w:t>
            </w:r>
            <w:r w:rsidR="00BF4A53">
              <w:rPr>
                <w:rFonts w:ascii="Century Gothic" w:hAnsi="Century Gothic" w:cs="Arial"/>
                <w:sz w:val="18"/>
                <w:szCs w:val="18"/>
                <w:lang w:val="es-GT"/>
              </w:rPr>
              <w:t>)</w:t>
            </w:r>
          </w:p>
        </w:tc>
      </w:tr>
    </w:tbl>
    <w:p w14:paraId="30A44459" w14:textId="77777777" w:rsidR="00F823BB" w:rsidRPr="00272A5B" w:rsidRDefault="00F823BB" w:rsidP="00F823BB">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823BB" w:rsidRPr="00272A5B" w14:paraId="078898D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DED470"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F823BB" w:rsidRPr="00272A5B" w14:paraId="0BC69F2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A99F21" w14:textId="6BF1C328" w:rsidR="00F823BB" w:rsidRPr="00272A5B" w:rsidRDefault="008863B3"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Planificar y dar seguimiento a las actividades </w:t>
            </w:r>
            <w:r w:rsidR="00B40050">
              <w:rPr>
                <w:rFonts w:ascii="Century Gothic" w:hAnsi="Century Gothic" w:cs="Arial"/>
                <w:i w:val="0"/>
                <w:iCs w:val="0"/>
                <w:sz w:val="18"/>
                <w:szCs w:val="18"/>
                <w:lang w:val="es-GT"/>
              </w:rPr>
              <w:t>curriculares y la e</w:t>
            </w:r>
            <w:r w:rsidRPr="00272A5B">
              <w:rPr>
                <w:rFonts w:ascii="Century Gothic" w:hAnsi="Century Gothic" w:cs="Arial"/>
                <w:i w:val="0"/>
                <w:iCs w:val="0"/>
                <w:sz w:val="18"/>
                <w:szCs w:val="18"/>
                <w:lang w:val="es-GT"/>
              </w:rPr>
              <w:t xml:space="preserve">valuación </w:t>
            </w:r>
            <w:r w:rsidR="00B40050">
              <w:rPr>
                <w:rFonts w:ascii="Century Gothic" w:hAnsi="Century Gothic" w:cs="Arial"/>
                <w:i w:val="0"/>
                <w:iCs w:val="0"/>
                <w:sz w:val="18"/>
                <w:szCs w:val="18"/>
                <w:lang w:val="es-GT"/>
              </w:rPr>
              <w:t>del Currículo Nacional Base vigente en el Sistema Educativo Nacional</w:t>
            </w:r>
            <w:r w:rsidRPr="00272A5B">
              <w:rPr>
                <w:rFonts w:ascii="Century Gothic" w:hAnsi="Century Gothic" w:cs="Arial"/>
                <w:i w:val="0"/>
                <w:iCs w:val="0"/>
                <w:sz w:val="18"/>
                <w:szCs w:val="18"/>
                <w:lang w:val="es-GT"/>
              </w:rPr>
              <w:t>,</w:t>
            </w:r>
            <w:r w:rsidR="00B40050">
              <w:rPr>
                <w:rFonts w:ascii="Century Gothic" w:hAnsi="Century Gothic" w:cs="Arial"/>
                <w:i w:val="0"/>
                <w:iCs w:val="0"/>
                <w:sz w:val="18"/>
                <w:szCs w:val="18"/>
                <w:lang w:val="es-GT"/>
              </w:rPr>
              <w:t xml:space="preserve"> así como, verificar el funcionamiento de la evaluación en el aula, </w:t>
            </w:r>
            <w:r w:rsidRPr="00272A5B">
              <w:rPr>
                <w:rFonts w:ascii="Century Gothic" w:hAnsi="Century Gothic" w:cs="Arial"/>
                <w:i w:val="0"/>
                <w:iCs w:val="0"/>
                <w:sz w:val="18"/>
                <w:szCs w:val="18"/>
                <w:lang w:val="es-GT"/>
              </w:rPr>
              <w:t xml:space="preserve">con el fin de </w:t>
            </w:r>
            <w:r w:rsidR="008D5DEC">
              <w:rPr>
                <w:rFonts w:ascii="Century Gothic" w:hAnsi="Century Gothic" w:cs="Arial"/>
                <w:i w:val="0"/>
                <w:iCs w:val="0"/>
                <w:sz w:val="18"/>
                <w:szCs w:val="18"/>
                <w:lang w:val="es-GT"/>
              </w:rPr>
              <w:t>actualizar y mejorar el diseño y desarrollo curricular orientada a alcanzar la calidad educativa en el país.</w:t>
            </w:r>
          </w:p>
          <w:p w14:paraId="66D1701B"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4B042253"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5DD4E28D" w14:textId="77777777" w:rsidR="00F823BB" w:rsidRPr="00272A5B" w:rsidRDefault="00F823BB"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F14132" w:rsidRPr="00272A5B" w14:paraId="269FE5CF"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vAlign w:val="center"/>
          </w:tcPr>
          <w:p w14:paraId="0A0CC88E" w14:textId="77777777"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para evaluación curricular en todos los niveles y modalidades educativas.</w:t>
            </w:r>
          </w:p>
          <w:p w14:paraId="2776A277" w14:textId="0EE48E50"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47498F">
              <w:rPr>
                <w:rFonts w:ascii="Century Gothic" w:hAnsi="Century Gothic"/>
                <w:i w:val="0"/>
                <w:iCs w:val="0"/>
                <w:sz w:val="18"/>
                <w:szCs w:val="18"/>
                <w:lang w:val="es-GT"/>
              </w:rPr>
              <w:t xml:space="preserve">Acompañar </w:t>
            </w:r>
            <w:r w:rsidR="00EE524A" w:rsidRPr="0047498F">
              <w:rPr>
                <w:rFonts w:ascii="Century Gothic" w:hAnsi="Century Gothic"/>
                <w:i w:val="0"/>
                <w:iCs w:val="0"/>
                <w:sz w:val="18"/>
                <w:szCs w:val="18"/>
                <w:lang w:val="es-GT"/>
              </w:rPr>
              <w:t xml:space="preserve">al área </w:t>
            </w:r>
            <w:r w:rsidR="006553BC" w:rsidRPr="0047498F">
              <w:rPr>
                <w:rFonts w:ascii="Century Gothic" w:hAnsi="Century Gothic"/>
                <w:i w:val="0"/>
                <w:iCs w:val="0"/>
                <w:sz w:val="18"/>
                <w:szCs w:val="18"/>
                <w:lang w:val="es-GT"/>
              </w:rPr>
              <w:t>de Diseño</w:t>
            </w:r>
            <w:r w:rsidRPr="0047498F">
              <w:rPr>
                <w:rFonts w:ascii="Century Gothic" w:hAnsi="Century Gothic"/>
                <w:i w:val="0"/>
                <w:iCs w:val="0"/>
                <w:sz w:val="18"/>
                <w:szCs w:val="18"/>
                <w:lang w:val="es-GT"/>
              </w:rPr>
              <w:t xml:space="preserve"> y Desarrollo Curricular en los procesos </w:t>
            </w:r>
            <w:r w:rsidR="008D5DEC" w:rsidRPr="0047498F">
              <w:rPr>
                <w:rFonts w:ascii="Century Gothic" w:hAnsi="Century Gothic"/>
                <w:i w:val="0"/>
                <w:iCs w:val="0"/>
                <w:sz w:val="18"/>
                <w:szCs w:val="18"/>
                <w:lang w:val="es-GT"/>
              </w:rPr>
              <w:t>que le corresponden y en los que la evaluación curricular y de los aprendizaje</w:t>
            </w:r>
            <w:r w:rsidR="008D5DEC">
              <w:rPr>
                <w:rFonts w:ascii="Century Gothic" w:hAnsi="Century Gothic"/>
                <w:i w:val="0"/>
                <w:iCs w:val="0"/>
                <w:sz w:val="18"/>
                <w:szCs w:val="18"/>
                <w:lang w:val="es-GT"/>
              </w:rPr>
              <w:t xml:space="preserve">s son un referente para la toma de decisiones. </w:t>
            </w:r>
          </w:p>
          <w:p w14:paraId="0D436F86" w14:textId="77777777"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y mecanismos para evaluar los aprendizajes en todos los niveles y modalidades educativas.</w:t>
            </w:r>
          </w:p>
          <w:p w14:paraId="6F1A154F" w14:textId="1988B3DC"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w:t>
            </w:r>
            <w:r w:rsidR="008D5DEC">
              <w:rPr>
                <w:rFonts w:ascii="Century Gothic" w:hAnsi="Century Gothic"/>
                <w:i w:val="0"/>
                <w:iCs w:val="0"/>
                <w:sz w:val="18"/>
                <w:szCs w:val="18"/>
                <w:lang w:val="es-GT"/>
              </w:rPr>
              <w:t xml:space="preserve">el diseño y los lineamientos para el desarrollo curricular de las concreciones del Currículo Nacional Base </w:t>
            </w:r>
            <w:r w:rsidRPr="00272A5B">
              <w:rPr>
                <w:rFonts w:ascii="Century Gothic" w:hAnsi="Century Gothic"/>
                <w:i w:val="0"/>
                <w:iCs w:val="0"/>
                <w:sz w:val="18"/>
                <w:szCs w:val="18"/>
                <w:lang w:val="es-GT"/>
              </w:rPr>
              <w:t>en las distintas modalidades educativas.</w:t>
            </w:r>
          </w:p>
          <w:p w14:paraId="56B0694A" w14:textId="2536AD4C"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Planificar, coordinar y ejecutar estudios e investigaciones en el ámbito curricular </w:t>
            </w:r>
            <w:r w:rsidR="008D5DEC">
              <w:rPr>
                <w:rFonts w:ascii="Century Gothic" w:hAnsi="Century Gothic"/>
                <w:i w:val="0"/>
                <w:iCs w:val="0"/>
                <w:sz w:val="18"/>
                <w:szCs w:val="18"/>
                <w:lang w:val="es-GT"/>
              </w:rPr>
              <w:t xml:space="preserve">de evaluación </w:t>
            </w:r>
            <w:r w:rsidRPr="00272A5B">
              <w:rPr>
                <w:rFonts w:ascii="Century Gothic" w:hAnsi="Century Gothic"/>
                <w:i w:val="0"/>
                <w:iCs w:val="0"/>
                <w:sz w:val="18"/>
                <w:szCs w:val="18"/>
                <w:lang w:val="es-GT"/>
              </w:rPr>
              <w:t>y modalidades educativas</w:t>
            </w:r>
            <w:r w:rsidR="008D5DEC">
              <w:rPr>
                <w:rFonts w:ascii="Century Gothic" w:hAnsi="Century Gothic"/>
                <w:i w:val="0"/>
                <w:iCs w:val="0"/>
                <w:sz w:val="18"/>
                <w:szCs w:val="18"/>
                <w:lang w:val="es-GT"/>
              </w:rPr>
              <w:t xml:space="preserve"> especiales.</w:t>
            </w:r>
          </w:p>
          <w:p w14:paraId="48C423CF" w14:textId="7E24E5E6"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Desarrollar y dar a conocer, los lineamientos de los procesos de evaluación de los aprendizajes. </w:t>
            </w:r>
          </w:p>
          <w:p w14:paraId="098FF393" w14:textId="310F2256"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revisión</w:t>
            </w:r>
            <w:r w:rsidR="00F72B98" w:rsidRPr="00272A5B">
              <w:rPr>
                <w:rFonts w:ascii="Century Gothic" w:hAnsi="Century Gothic"/>
                <w:i w:val="0"/>
                <w:iCs w:val="0"/>
                <w:sz w:val="18"/>
                <w:szCs w:val="18"/>
                <w:lang w:val="es-GT"/>
              </w:rPr>
              <w:t xml:space="preserve"> y actualización</w:t>
            </w:r>
            <w:r w:rsidRPr="00272A5B">
              <w:rPr>
                <w:rFonts w:ascii="Century Gothic" w:hAnsi="Century Gothic"/>
                <w:i w:val="0"/>
                <w:iCs w:val="0"/>
                <w:sz w:val="18"/>
                <w:szCs w:val="18"/>
                <w:lang w:val="es-GT"/>
              </w:rPr>
              <w:t xml:space="preserve"> del reglamento de evaluación de los aprendizajes.</w:t>
            </w:r>
          </w:p>
          <w:p w14:paraId="72801655" w14:textId="438FAB06"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Proporcionar lineamientos a los órganos técnicos para los procesos de desarrollo curricular referentes a </w:t>
            </w:r>
            <w:r w:rsidR="00C433BF">
              <w:rPr>
                <w:rFonts w:ascii="Century Gothic" w:hAnsi="Century Gothic"/>
                <w:i w:val="0"/>
                <w:iCs w:val="0"/>
                <w:sz w:val="18"/>
                <w:szCs w:val="18"/>
                <w:lang w:val="es-GT"/>
              </w:rPr>
              <w:t xml:space="preserve">los elementos curriculares en los que está implicada la </w:t>
            </w:r>
            <w:r w:rsidRPr="00272A5B">
              <w:rPr>
                <w:rFonts w:ascii="Century Gothic" w:hAnsi="Century Gothic"/>
                <w:i w:val="0"/>
                <w:iCs w:val="0"/>
                <w:sz w:val="18"/>
                <w:szCs w:val="18"/>
                <w:lang w:val="es-GT"/>
              </w:rPr>
              <w:t>evaluación.</w:t>
            </w:r>
          </w:p>
          <w:p w14:paraId="36E5A31B" w14:textId="77777777"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Atender y resolver consultas sobre evaluación curricular en los diferentes niveles del sistema educativo escolarizado de acuerdo con el reglamento de evaluación.</w:t>
            </w:r>
          </w:p>
          <w:p w14:paraId="22AF0FC3" w14:textId="77777777"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Supervisar los procesos administrativos y del recurso humano.</w:t>
            </w:r>
          </w:p>
          <w:p w14:paraId="60037404" w14:textId="77777777"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dictámenes y oficios de los Departamentos a cargo.</w:t>
            </w:r>
          </w:p>
          <w:p w14:paraId="7F8697F7" w14:textId="13B73D70" w:rsidR="00470FE9" w:rsidRPr="00272A5B" w:rsidRDefault="00470FE9" w:rsidP="00347453">
            <w:pPr>
              <w:pStyle w:val="Encabezado"/>
              <w:widowControl w:val="0"/>
              <w:numPr>
                <w:ilvl w:val="0"/>
                <w:numId w:val="88"/>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formularios de vacaciones, permisos</w:t>
            </w:r>
            <w:r w:rsidR="00F72B98" w:rsidRPr="00272A5B">
              <w:rPr>
                <w:rFonts w:ascii="Century Gothic" w:hAnsi="Century Gothic"/>
                <w:i w:val="0"/>
                <w:iCs w:val="0"/>
                <w:sz w:val="18"/>
                <w:szCs w:val="18"/>
                <w:lang w:val="es-GT"/>
              </w:rPr>
              <w:t xml:space="preserve">, citas </w:t>
            </w:r>
            <w:r w:rsidRPr="00272A5B">
              <w:rPr>
                <w:rFonts w:ascii="Century Gothic" w:hAnsi="Century Gothic"/>
                <w:i w:val="0"/>
                <w:iCs w:val="0"/>
                <w:sz w:val="18"/>
                <w:szCs w:val="18"/>
                <w:lang w:val="es-GT"/>
              </w:rPr>
              <w:t xml:space="preserve">al IGSS </w:t>
            </w:r>
            <w:r w:rsidR="00F72B98" w:rsidRPr="00272A5B">
              <w:rPr>
                <w:rFonts w:ascii="Century Gothic" w:hAnsi="Century Gothic"/>
                <w:i w:val="0"/>
                <w:iCs w:val="0"/>
                <w:sz w:val="18"/>
                <w:szCs w:val="18"/>
                <w:lang w:val="es-GT"/>
              </w:rPr>
              <w:t xml:space="preserve">y comisiones </w:t>
            </w:r>
            <w:r w:rsidRPr="00272A5B">
              <w:rPr>
                <w:rFonts w:ascii="Century Gothic" w:hAnsi="Century Gothic"/>
                <w:i w:val="0"/>
                <w:iCs w:val="0"/>
                <w:sz w:val="18"/>
                <w:szCs w:val="18"/>
                <w:lang w:val="es-GT"/>
              </w:rPr>
              <w:t>del personal a cargo.</w:t>
            </w:r>
          </w:p>
          <w:p w14:paraId="6980C8C0" w14:textId="1C2FE163" w:rsidR="00470FE9" w:rsidRPr="00272A5B" w:rsidRDefault="00470FE9" w:rsidP="00347453">
            <w:pPr>
              <w:pStyle w:val="Encabezado"/>
              <w:widowControl w:val="0"/>
              <w:numPr>
                <w:ilvl w:val="0"/>
                <w:numId w:val="88"/>
              </w:numPr>
              <w:tabs>
                <w:tab w:val="clear" w:pos="4252"/>
                <w:tab w:val="clear" w:pos="8504"/>
                <w:tab w:val="center" w:pos="462"/>
                <w:tab w:val="left" w:pos="1029"/>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relacionadas con el puesto de trabajo, que le encomiende la Dirección, que sean necesarias para alcanzar los objetivos del puesto.</w:t>
            </w:r>
          </w:p>
          <w:p w14:paraId="32EF6FC7" w14:textId="5B1009C7" w:rsidR="00470FE9" w:rsidRPr="00272A5B" w:rsidRDefault="00470FE9" w:rsidP="00470FE9">
            <w:pPr>
              <w:pStyle w:val="Encabezado"/>
              <w:widowControl w:val="0"/>
              <w:tabs>
                <w:tab w:val="clear" w:pos="4252"/>
                <w:tab w:val="center" w:pos="321"/>
              </w:tabs>
              <w:spacing w:line="276" w:lineRule="auto"/>
              <w:ind w:left="720"/>
              <w:jc w:val="both"/>
              <w:rPr>
                <w:rFonts w:ascii="Century Gothic" w:hAnsi="Century Gothic"/>
                <w:i w:val="0"/>
                <w:iCs w:val="0"/>
                <w:sz w:val="18"/>
                <w:szCs w:val="18"/>
                <w:highlight w:val="yellow"/>
                <w:lang w:val="es-GT"/>
              </w:rPr>
            </w:pPr>
          </w:p>
        </w:tc>
      </w:tr>
      <w:tr w:rsidR="00F14132" w:rsidRPr="00272A5B" w14:paraId="34362987"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F3FF8BC" w14:textId="77777777" w:rsidR="00F14132" w:rsidRPr="00272A5B" w:rsidRDefault="00F14132" w:rsidP="00F14132">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F14132" w:rsidRPr="00272A5B" w14:paraId="1BD4B1B5"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3E012DE9" w14:textId="43729E79" w:rsidR="00767120" w:rsidRPr="0047498F" w:rsidRDefault="00767120" w:rsidP="00347453">
            <w:pPr>
              <w:pStyle w:val="Encabezado"/>
              <w:widowControl w:val="0"/>
              <w:numPr>
                <w:ilvl w:val="0"/>
                <w:numId w:val="89"/>
              </w:numPr>
              <w:tabs>
                <w:tab w:val="clear" w:pos="4252"/>
                <w:tab w:val="center" w:pos="462"/>
              </w:tabs>
              <w:spacing w:line="276" w:lineRule="auto"/>
              <w:jc w:val="both"/>
              <w:rPr>
                <w:rFonts w:ascii="Century Gothic" w:hAnsi="Century Gothic"/>
                <w:i w:val="0"/>
                <w:iCs w:val="0"/>
                <w:sz w:val="18"/>
                <w:szCs w:val="18"/>
                <w:lang w:val="es-GT"/>
              </w:rPr>
            </w:pPr>
            <w:r w:rsidRPr="005F65D0">
              <w:rPr>
                <w:rFonts w:ascii="Century Gothic" w:hAnsi="Century Gothic"/>
                <w:i w:val="0"/>
                <w:iCs w:val="0"/>
                <w:sz w:val="18"/>
                <w:szCs w:val="18"/>
                <w:lang w:val="es-GT"/>
              </w:rPr>
              <w:t xml:space="preserve">Coordinar, verificar y aprobar la integración y ejecución del Plan Operativo Anual </w:t>
            </w:r>
            <w:r w:rsidR="009E7C64" w:rsidRPr="005F65D0">
              <w:rPr>
                <w:rFonts w:ascii="Century Gothic" w:hAnsi="Century Gothic"/>
                <w:i w:val="0"/>
                <w:iCs w:val="0"/>
                <w:sz w:val="18"/>
                <w:szCs w:val="18"/>
                <w:lang w:val="es-GT"/>
              </w:rPr>
              <w:t>de acuerdo co</w:t>
            </w:r>
            <w:r w:rsidR="009E7C64" w:rsidRPr="005F65D0">
              <w:rPr>
                <w:rFonts w:ascii="Century Gothic" w:hAnsi="Century Gothic"/>
                <w:sz w:val="18"/>
                <w:szCs w:val="18"/>
                <w:lang w:val="es-GT"/>
              </w:rPr>
              <w:t>n el</w:t>
            </w:r>
            <w:r w:rsidRPr="005F65D0">
              <w:rPr>
                <w:rFonts w:ascii="Century Gothic" w:hAnsi="Century Gothic"/>
                <w:i w:val="0"/>
                <w:iCs w:val="0"/>
                <w:sz w:val="18"/>
                <w:szCs w:val="18"/>
                <w:lang w:val="es-GT"/>
              </w:rPr>
              <w:t xml:space="preserve"> presupuesto correspondiente para la realización de las actividades curriculares de los diferentes departamentos que conforman </w:t>
            </w:r>
            <w:r w:rsidR="005F65D0" w:rsidRPr="005F65D0">
              <w:rPr>
                <w:rFonts w:ascii="Century Gothic" w:hAnsi="Century Gothic"/>
                <w:i w:val="0"/>
                <w:iCs w:val="0"/>
                <w:sz w:val="18"/>
                <w:szCs w:val="18"/>
                <w:lang w:val="es-GT"/>
              </w:rPr>
              <w:t xml:space="preserve">el </w:t>
            </w:r>
            <w:r w:rsidR="005F65D0" w:rsidRPr="0047498F">
              <w:rPr>
                <w:rFonts w:ascii="Century Gothic" w:hAnsi="Century Gothic"/>
                <w:i w:val="0"/>
                <w:iCs w:val="0"/>
                <w:sz w:val="18"/>
                <w:szCs w:val="18"/>
                <w:lang w:val="es-GT"/>
              </w:rPr>
              <w:t xml:space="preserve">área de </w:t>
            </w:r>
            <w:r w:rsidR="00187A0D" w:rsidRPr="0047498F">
              <w:rPr>
                <w:rFonts w:ascii="Century Gothic" w:hAnsi="Century Gothic"/>
                <w:i w:val="0"/>
                <w:iCs w:val="0"/>
                <w:sz w:val="18"/>
                <w:szCs w:val="18"/>
                <w:lang w:val="es-GT"/>
              </w:rPr>
              <w:t>Evaluación Curricular.</w:t>
            </w:r>
          </w:p>
          <w:p w14:paraId="08F34C10" w14:textId="59EF6191" w:rsidR="00767120" w:rsidRPr="00272A5B" w:rsidRDefault="00767120" w:rsidP="00347453">
            <w:pPr>
              <w:pStyle w:val="Encabezado"/>
              <w:widowControl w:val="0"/>
              <w:numPr>
                <w:ilvl w:val="0"/>
                <w:numId w:val="89"/>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Organizar y dirigir la distribución de actividades del personal a cargo </w:t>
            </w:r>
            <w:r w:rsidR="009E7C64" w:rsidRPr="00272A5B">
              <w:rPr>
                <w:rFonts w:ascii="Century Gothic" w:hAnsi="Century Gothic"/>
                <w:i w:val="0"/>
                <w:iCs w:val="0"/>
                <w:sz w:val="18"/>
                <w:szCs w:val="18"/>
                <w:lang w:val="es-GT"/>
              </w:rPr>
              <w:t>de acuerdo co</w:t>
            </w:r>
            <w:r w:rsidR="009E7C64"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POA de la institución.</w:t>
            </w:r>
          </w:p>
          <w:p w14:paraId="203A931C" w14:textId="4EA00BF7" w:rsidR="00767120" w:rsidRPr="00272A5B" w:rsidRDefault="00995272" w:rsidP="00347453">
            <w:pPr>
              <w:pStyle w:val="Encabezado"/>
              <w:widowControl w:val="0"/>
              <w:numPr>
                <w:ilvl w:val="0"/>
                <w:numId w:val="89"/>
              </w:numPr>
              <w:tabs>
                <w:tab w:val="clear" w:pos="4252"/>
                <w:tab w:val="center" w:pos="462"/>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w:t>
            </w:r>
            <w:r w:rsidR="00767120" w:rsidRPr="00272A5B">
              <w:rPr>
                <w:rFonts w:ascii="Century Gothic" w:hAnsi="Century Gothic"/>
                <w:i w:val="0"/>
                <w:iCs w:val="0"/>
                <w:sz w:val="18"/>
                <w:szCs w:val="18"/>
                <w:lang w:val="es-GT"/>
              </w:rPr>
              <w:t>iagn</w:t>
            </w:r>
            <w:r w:rsidR="008658D7">
              <w:rPr>
                <w:rFonts w:ascii="Century Gothic" w:hAnsi="Century Gothic"/>
                <w:i w:val="0"/>
                <w:iCs w:val="0"/>
                <w:sz w:val="18"/>
                <w:szCs w:val="18"/>
                <w:lang w:val="es-GT"/>
              </w:rPr>
              <w:t>o</w:t>
            </w:r>
            <w:r w:rsidR="00767120" w:rsidRPr="00272A5B">
              <w:rPr>
                <w:rFonts w:ascii="Century Gothic" w:hAnsi="Century Gothic"/>
                <w:i w:val="0"/>
                <w:iCs w:val="0"/>
                <w:sz w:val="18"/>
                <w:szCs w:val="18"/>
                <w:lang w:val="es-GT"/>
              </w:rPr>
              <w:t>stic</w:t>
            </w:r>
            <w:r>
              <w:rPr>
                <w:rFonts w:ascii="Century Gothic" w:hAnsi="Century Gothic"/>
                <w:i w:val="0"/>
                <w:iCs w:val="0"/>
                <w:sz w:val="18"/>
                <w:szCs w:val="18"/>
                <w:lang w:val="es-GT"/>
              </w:rPr>
              <w:t>ar</w:t>
            </w:r>
            <w:r w:rsidR="00767120" w:rsidRPr="00272A5B">
              <w:rPr>
                <w:rFonts w:ascii="Century Gothic" w:hAnsi="Century Gothic"/>
                <w:i w:val="0"/>
                <w:iCs w:val="0"/>
                <w:sz w:val="18"/>
                <w:szCs w:val="18"/>
                <w:lang w:val="es-GT"/>
              </w:rPr>
              <w:t xml:space="preserve"> de </w:t>
            </w:r>
            <w:r w:rsidR="00F72B98" w:rsidRPr="00272A5B">
              <w:rPr>
                <w:rFonts w:ascii="Century Gothic" w:hAnsi="Century Gothic"/>
                <w:i w:val="0"/>
                <w:iCs w:val="0"/>
                <w:sz w:val="18"/>
                <w:szCs w:val="18"/>
                <w:lang w:val="es-GT"/>
              </w:rPr>
              <w:t>n</w:t>
            </w:r>
            <w:r w:rsidR="00767120" w:rsidRPr="00272A5B">
              <w:rPr>
                <w:rFonts w:ascii="Century Gothic" w:hAnsi="Century Gothic"/>
                <w:i w:val="0"/>
                <w:iCs w:val="0"/>
                <w:sz w:val="18"/>
                <w:szCs w:val="18"/>
                <w:lang w:val="es-GT"/>
              </w:rPr>
              <w:t>ecesidades de capacitación del personal a su cargo.</w:t>
            </w:r>
          </w:p>
          <w:p w14:paraId="3B96FA12" w14:textId="56513629" w:rsidR="00767120" w:rsidRPr="00272A5B" w:rsidRDefault="00767120" w:rsidP="00347453">
            <w:pPr>
              <w:pStyle w:val="Encabezado"/>
              <w:widowControl w:val="0"/>
              <w:numPr>
                <w:ilvl w:val="0"/>
                <w:numId w:val="89"/>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la evaluación de desempeño del personal a su cargo </w:t>
            </w:r>
          </w:p>
          <w:p w14:paraId="0A6F0519" w14:textId="2B1967F6" w:rsidR="00767120" w:rsidRPr="008D5DEC" w:rsidRDefault="00767120" w:rsidP="00347453">
            <w:pPr>
              <w:pStyle w:val="Encabezado"/>
              <w:widowControl w:val="0"/>
              <w:numPr>
                <w:ilvl w:val="0"/>
                <w:numId w:val="89"/>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Dar seguimiento al plan de mejora, resultado de la Evaluación de Desempeño del personal a cargo, según la programación establecida.</w:t>
            </w:r>
          </w:p>
          <w:p w14:paraId="6E75EBC9" w14:textId="685E7824" w:rsidR="000314C3" w:rsidRPr="00272A5B" w:rsidRDefault="000314C3" w:rsidP="00347453">
            <w:pPr>
              <w:pStyle w:val="Encabezado"/>
              <w:widowControl w:val="0"/>
              <w:numPr>
                <w:ilvl w:val="0"/>
                <w:numId w:val="89"/>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w:t>
            </w:r>
            <w:r>
              <w:rPr>
                <w:rFonts w:ascii="Century Gothic" w:hAnsi="Century Gothic"/>
                <w:i w:val="0"/>
                <w:iCs w:val="0"/>
                <w:sz w:val="18"/>
                <w:szCs w:val="18"/>
                <w:lang w:val="es-GT"/>
              </w:rPr>
              <w:t xml:space="preserve">y verificar </w:t>
            </w:r>
            <w:r w:rsidRPr="00272A5B">
              <w:rPr>
                <w:rFonts w:ascii="Century Gothic" w:hAnsi="Century Gothic"/>
                <w:i w:val="0"/>
                <w:iCs w:val="0"/>
                <w:sz w:val="18"/>
                <w:szCs w:val="18"/>
                <w:lang w:val="es-GT"/>
              </w:rPr>
              <w:t>los procesos de ejecución presupuestaria y planificación de acciones de los diferentes departamentos.</w:t>
            </w:r>
          </w:p>
          <w:p w14:paraId="36834FF2" w14:textId="62076EAD" w:rsidR="00767120" w:rsidRPr="00272A5B" w:rsidRDefault="00767120" w:rsidP="00347453">
            <w:pPr>
              <w:pStyle w:val="Encabezado"/>
              <w:widowControl w:val="0"/>
              <w:numPr>
                <w:ilvl w:val="0"/>
                <w:numId w:val="89"/>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Integrar mesas técnicas y participar en reuniones en representación de la Dirección. </w:t>
            </w:r>
          </w:p>
          <w:p w14:paraId="444A2D38" w14:textId="16491C73" w:rsidR="00767120" w:rsidRPr="0047498F" w:rsidRDefault="00767120" w:rsidP="00347453">
            <w:pPr>
              <w:pStyle w:val="Encabezado"/>
              <w:widowControl w:val="0"/>
              <w:numPr>
                <w:ilvl w:val="0"/>
                <w:numId w:val="89"/>
              </w:numPr>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Integrar, autorizar y presentar la memoria de labores e informes oficiales de la Dirección General de Currículo, ante las </w:t>
            </w:r>
            <w:r w:rsidRPr="0047498F">
              <w:rPr>
                <w:rFonts w:ascii="Century Gothic" w:hAnsi="Century Gothic"/>
                <w:i w:val="0"/>
                <w:iCs w:val="0"/>
                <w:sz w:val="18"/>
                <w:szCs w:val="18"/>
                <w:lang w:val="es-GT"/>
              </w:rPr>
              <w:t>autoridades correspondientes.</w:t>
            </w:r>
          </w:p>
          <w:p w14:paraId="0DD52107" w14:textId="48251B66" w:rsidR="00895C3F" w:rsidRPr="0047498F" w:rsidRDefault="00895C3F" w:rsidP="00347453">
            <w:pPr>
              <w:pStyle w:val="Encabezado"/>
              <w:widowControl w:val="0"/>
              <w:numPr>
                <w:ilvl w:val="0"/>
                <w:numId w:val="89"/>
              </w:numPr>
              <w:spacing w:line="276" w:lineRule="auto"/>
              <w:jc w:val="both"/>
              <w:rPr>
                <w:rFonts w:ascii="Century Gothic" w:hAnsi="Century Gothic"/>
                <w:i w:val="0"/>
                <w:iCs w:val="0"/>
                <w:sz w:val="18"/>
                <w:szCs w:val="18"/>
                <w:lang w:val="es-GT"/>
              </w:rPr>
            </w:pPr>
            <w:r w:rsidRPr="0047498F">
              <w:rPr>
                <w:rFonts w:ascii="Century Gothic" w:hAnsi="Century Gothic"/>
                <w:i w:val="0"/>
                <w:iCs w:val="0"/>
                <w:sz w:val="18"/>
                <w:szCs w:val="18"/>
                <w:lang w:val="es-GT"/>
              </w:rPr>
              <w:t xml:space="preserve">Asignar y autorizar comisiones al interior del país </w:t>
            </w:r>
            <w:r w:rsidR="00995272" w:rsidRPr="0047498F">
              <w:rPr>
                <w:rFonts w:ascii="Century Gothic" w:hAnsi="Century Gothic"/>
                <w:i w:val="0"/>
                <w:iCs w:val="0"/>
                <w:sz w:val="18"/>
                <w:szCs w:val="18"/>
                <w:lang w:val="es-GT"/>
              </w:rPr>
              <w:t>en relación con</w:t>
            </w:r>
            <w:r w:rsidRPr="0047498F">
              <w:rPr>
                <w:rFonts w:ascii="Century Gothic" w:hAnsi="Century Gothic"/>
                <w:i w:val="0"/>
                <w:iCs w:val="0"/>
                <w:sz w:val="18"/>
                <w:szCs w:val="18"/>
                <w:lang w:val="es-GT"/>
              </w:rPr>
              <w:t xml:space="preserve"> los procesos curriculares que se ejecutan en la dependencia</w:t>
            </w:r>
            <w:r w:rsidR="00AE57EC" w:rsidRPr="0047498F">
              <w:rPr>
                <w:rFonts w:ascii="Century Gothic" w:hAnsi="Century Gothic"/>
                <w:i w:val="0"/>
                <w:iCs w:val="0"/>
                <w:sz w:val="18"/>
                <w:szCs w:val="18"/>
                <w:lang w:val="es-GT"/>
              </w:rPr>
              <w:t>.</w:t>
            </w:r>
          </w:p>
          <w:p w14:paraId="5037135B" w14:textId="7D1D57B3" w:rsidR="00AE57EC" w:rsidRPr="0047498F" w:rsidRDefault="00AE57EC" w:rsidP="00347453">
            <w:pPr>
              <w:pStyle w:val="Encabezado"/>
              <w:widowControl w:val="0"/>
              <w:numPr>
                <w:ilvl w:val="0"/>
                <w:numId w:val="89"/>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lastRenderedPageBreak/>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137C1F97" w14:textId="77777777" w:rsidR="00F14132" w:rsidRPr="00272A5B" w:rsidRDefault="00F14132" w:rsidP="006618BE">
            <w:pPr>
              <w:pStyle w:val="Encabezado"/>
              <w:widowControl w:val="0"/>
              <w:spacing w:line="276" w:lineRule="auto"/>
              <w:ind w:left="360"/>
              <w:jc w:val="both"/>
              <w:rPr>
                <w:rFonts w:ascii="Century Gothic" w:hAnsi="Century Gothic"/>
                <w:i w:val="0"/>
                <w:iCs w:val="0"/>
                <w:sz w:val="18"/>
                <w:szCs w:val="18"/>
                <w:lang w:val="es-GT"/>
              </w:rPr>
            </w:pPr>
          </w:p>
        </w:tc>
      </w:tr>
      <w:tr w:rsidR="00F14132" w:rsidRPr="00272A5B" w14:paraId="55B5B920"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9B23C07" w14:textId="77777777" w:rsidR="00F14132" w:rsidRPr="00272A5B" w:rsidRDefault="00F14132" w:rsidP="00F14132">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5. TAREAS EVENTUALES</w:t>
            </w:r>
          </w:p>
        </w:tc>
      </w:tr>
      <w:tr w:rsidR="00F14132" w:rsidRPr="00272A5B" w14:paraId="4ABC8150"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C38C181" w14:textId="07663C18" w:rsidR="0008574E" w:rsidRPr="00272A5B" w:rsidRDefault="0008574E">
            <w:pPr>
              <w:pStyle w:val="Encabezado"/>
              <w:widowControl w:val="0"/>
              <w:numPr>
                <w:ilvl w:val="0"/>
                <w:numId w:val="32"/>
              </w:numPr>
              <w:tabs>
                <w:tab w:val="clear" w:pos="4252"/>
                <w:tab w:val="center" w:pos="462"/>
              </w:tabs>
              <w:spacing w:line="276" w:lineRule="auto"/>
              <w:jc w:val="both"/>
              <w:rPr>
                <w:rFonts w:ascii="Century Gothic" w:hAnsi="Century Gothic"/>
                <w:i w:val="0"/>
                <w:iCs w:val="0"/>
                <w:sz w:val="18"/>
                <w:szCs w:val="18"/>
                <w:lang w:val="es-GT"/>
              </w:rPr>
            </w:pPr>
            <w:r w:rsidRPr="00DA52D8">
              <w:rPr>
                <w:rFonts w:ascii="Century Gothic" w:hAnsi="Century Gothic"/>
                <w:i w:val="0"/>
                <w:iCs w:val="0"/>
                <w:sz w:val="18"/>
                <w:szCs w:val="18"/>
                <w:lang w:val="es-GT"/>
              </w:rPr>
              <w:t>Realizar en el Sistema de Contabilidad Integrada -SICOIN- la solicitud de pago para la ejecución de la cuota normal autorizada, de</w:t>
            </w:r>
            <w:r w:rsidRPr="00272A5B">
              <w:rPr>
                <w:rFonts w:ascii="Century Gothic" w:hAnsi="Century Gothic"/>
                <w:i w:val="0"/>
                <w:iCs w:val="0"/>
                <w:sz w:val="18"/>
                <w:szCs w:val="18"/>
                <w:lang w:val="es-GT"/>
              </w:rPr>
              <w:t xml:space="preserve"> acuerdo con la normativa interna y legislación vigente y autorizada</w:t>
            </w:r>
            <w:r w:rsidR="009062B5">
              <w:rPr>
                <w:rFonts w:ascii="Century Gothic" w:hAnsi="Century Gothic"/>
                <w:i w:val="0"/>
                <w:iCs w:val="0"/>
                <w:sz w:val="18"/>
                <w:szCs w:val="18"/>
                <w:lang w:val="es-GT"/>
              </w:rPr>
              <w:t xml:space="preserve"> en ausencia del Director</w:t>
            </w:r>
            <w:r w:rsidRPr="00272A5B">
              <w:rPr>
                <w:rFonts w:ascii="Century Gothic" w:hAnsi="Century Gothic"/>
                <w:i w:val="0"/>
                <w:iCs w:val="0"/>
                <w:sz w:val="18"/>
                <w:szCs w:val="18"/>
                <w:lang w:val="es-GT"/>
              </w:rPr>
              <w:t>.</w:t>
            </w:r>
          </w:p>
          <w:p w14:paraId="4864378C" w14:textId="4B0B5A2D" w:rsidR="0008574E" w:rsidRPr="00272A5B" w:rsidRDefault="0008574E">
            <w:pPr>
              <w:pStyle w:val="Encabezado"/>
              <w:widowControl w:val="0"/>
              <w:numPr>
                <w:ilvl w:val="0"/>
                <w:numId w:val="3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del Fondo Rotativo Interno de DIGECUR para pago a proveedores y liquidaciones de Caja Chica, de acuerdo con la normativa interna y legislación vigente y autorizada.</w:t>
            </w:r>
          </w:p>
          <w:p w14:paraId="693C9268" w14:textId="1A2DB0F3" w:rsidR="005821C9" w:rsidRPr="00272A5B" w:rsidRDefault="005821C9">
            <w:pPr>
              <w:pStyle w:val="Encabezado"/>
              <w:widowControl w:val="0"/>
              <w:numPr>
                <w:ilvl w:val="0"/>
                <w:numId w:val="32"/>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Ejecutar las actividades administrativas inherentes al puesto (coordinación y supervisión de actividades del personal bajo su cargo, </w:t>
            </w:r>
            <w:r w:rsidR="00895C3F" w:rsidRPr="00272A5B">
              <w:rPr>
                <w:rFonts w:ascii="Century Gothic" w:hAnsi="Century Gothic"/>
                <w:i w:val="0"/>
                <w:iCs w:val="0"/>
                <w:sz w:val="18"/>
                <w:szCs w:val="18"/>
              </w:rPr>
              <w:t xml:space="preserve">procesos </w:t>
            </w:r>
            <w:r w:rsidRPr="00272A5B">
              <w:rPr>
                <w:rFonts w:ascii="Century Gothic" w:hAnsi="Century Gothic"/>
                <w:i w:val="0"/>
                <w:iCs w:val="0"/>
                <w:sz w:val="18"/>
                <w:szCs w:val="18"/>
              </w:rPr>
              <w:t>disciplina</w:t>
            </w:r>
            <w:r w:rsidR="00895C3F" w:rsidRPr="00272A5B">
              <w:rPr>
                <w:rFonts w:ascii="Century Gothic" w:hAnsi="Century Gothic"/>
                <w:i w:val="0"/>
                <w:iCs w:val="0"/>
                <w:sz w:val="18"/>
                <w:szCs w:val="18"/>
              </w:rPr>
              <w:t>rios</w:t>
            </w:r>
            <w:r w:rsidRPr="00272A5B">
              <w:rPr>
                <w:rFonts w:ascii="Century Gothic" w:hAnsi="Century Gothic"/>
                <w:i w:val="0"/>
                <w:iCs w:val="0"/>
                <w:sz w:val="18"/>
                <w:szCs w:val="18"/>
              </w:rPr>
              <w:t xml:space="preserve">, atención a usuarios internos y externos, asistencia a reuniones y capacitaciones, </w:t>
            </w:r>
            <w:r w:rsidR="00F72B98" w:rsidRPr="00272A5B">
              <w:rPr>
                <w:rFonts w:ascii="Century Gothic" w:hAnsi="Century Gothic"/>
                <w:i w:val="0"/>
                <w:iCs w:val="0"/>
                <w:sz w:val="18"/>
                <w:szCs w:val="18"/>
              </w:rPr>
              <w:t>correspondencia, entre</w:t>
            </w:r>
            <w:r w:rsidRPr="00272A5B">
              <w:rPr>
                <w:rFonts w:ascii="Century Gothic" w:hAnsi="Century Gothic"/>
                <w:i w:val="0"/>
                <w:iCs w:val="0"/>
                <w:sz w:val="18"/>
                <w:szCs w:val="18"/>
              </w:rPr>
              <w:t xml:space="preserve"> otras).</w:t>
            </w:r>
          </w:p>
          <w:p w14:paraId="0A90DE5E" w14:textId="4AD65F5D" w:rsidR="006618BE" w:rsidRPr="00272A5B" w:rsidRDefault="006618BE">
            <w:pPr>
              <w:pStyle w:val="Encabezado"/>
              <w:widowControl w:val="0"/>
              <w:numPr>
                <w:ilvl w:val="0"/>
                <w:numId w:val="32"/>
              </w:numPr>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w:t>
            </w:r>
          </w:p>
          <w:p w14:paraId="68FE32BB" w14:textId="77777777" w:rsidR="00895C3F" w:rsidRPr="00272A5B" w:rsidRDefault="00F14132">
            <w:pPr>
              <w:pStyle w:val="Encabezado"/>
              <w:widowControl w:val="0"/>
              <w:numPr>
                <w:ilvl w:val="0"/>
                <w:numId w:val="3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54EB82B" w14:textId="4838A8B9" w:rsidR="00F14132" w:rsidRPr="00272A5B" w:rsidRDefault="00895C3F">
            <w:pPr>
              <w:pStyle w:val="Encabezado"/>
              <w:widowControl w:val="0"/>
              <w:numPr>
                <w:ilvl w:val="0"/>
                <w:numId w:val="32"/>
              </w:numPr>
              <w:tabs>
                <w:tab w:val="clear" w:pos="4252"/>
                <w:tab w:val="center" w:pos="462"/>
              </w:tabs>
              <w:spacing w:line="276" w:lineRule="auto"/>
              <w:jc w:val="both"/>
              <w:rPr>
                <w:rFonts w:ascii="Century Gothic" w:hAnsi="Century Gothic"/>
                <w:i w:val="0"/>
                <w:iCs w:val="0"/>
                <w:sz w:val="18"/>
                <w:szCs w:val="18"/>
                <w:lang w:val="es-GT"/>
              </w:rPr>
            </w:pPr>
            <w:r w:rsidRPr="00DA52D8">
              <w:rPr>
                <w:rFonts w:ascii="Century Gothic" w:hAnsi="Century Gothic"/>
                <w:i w:val="0"/>
                <w:iCs w:val="0"/>
                <w:sz w:val="18"/>
                <w:szCs w:val="18"/>
                <w:lang w:val="es-GT"/>
              </w:rPr>
              <w:t>Revisar y autorizar liquidaciones</w:t>
            </w:r>
            <w:r w:rsidRPr="00272A5B">
              <w:rPr>
                <w:rFonts w:ascii="Century Gothic" w:hAnsi="Century Gothic"/>
                <w:i w:val="0"/>
                <w:iCs w:val="0"/>
                <w:sz w:val="18"/>
                <w:szCs w:val="18"/>
                <w:lang w:val="es-GT"/>
              </w:rPr>
              <w:t xml:space="preserve"> de adquisiciones de bienes y servicios adquiridos por los distintos departamentos en cumplimiento a las acciones previstas en el Plan Operativo Anual</w:t>
            </w:r>
            <w:r w:rsidR="009062B5">
              <w:rPr>
                <w:rFonts w:ascii="Century Gothic" w:hAnsi="Century Gothic"/>
                <w:i w:val="0"/>
                <w:iCs w:val="0"/>
                <w:sz w:val="18"/>
                <w:szCs w:val="18"/>
                <w:lang w:val="es-GT"/>
              </w:rPr>
              <w:t>, en ausencia del Director.</w:t>
            </w:r>
          </w:p>
          <w:p w14:paraId="1F63010B" w14:textId="77777777" w:rsidR="006618BE" w:rsidRPr="00272A5B" w:rsidRDefault="006618BE">
            <w:pPr>
              <w:pStyle w:val="Encabezado"/>
              <w:widowControl w:val="0"/>
              <w:numPr>
                <w:ilvl w:val="0"/>
                <w:numId w:val="32"/>
              </w:numPr>
              <w:spacing w:line="276" w:lineRule="auto"/>
              <w:jc w:val="both"/>
              <w:rPr>
                <w:rFonts w:ascii="Century Gothic" w:eastAsia="Calibri" w:hAnsi="Century Gothic" w:cs="Arial"/>
                <w:i w:val="0"/>
                <w:iCs w:val="0"/>
                <w:sz w:val="18"/>
                <w:szCs w:val="18"/>
                <w:lang w:val="es-ES" w:eastAsia="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sidRPr="00272A5B">
              <w:rPr>
                <w:rFonts w:ascii="Century Gothic" w:eastAsia="Calibri" w:hAnsi="Century Gothic" w:cs="Arial"/>
                <w:i w:val="0"/>
                <w:iCs w:val="0"/>
                <w:sz w:val="18"/>
                <w:szCs w:val="18"/>
                <w:lang w:val="es-ES" w:eastAsia="es-GT"/>
              </w:rPr>
              <w:t>.</w:t>
            </w:r>
          </w:p>
          <w:p w14:paraId="168D6DDD" w14:textId="3B4A87F6" w:rsidR="00895C3F" w:rsidRPr="00272A5B" w:rsidRDefault="00895C3F" w:rsidP="00895C3F">
            <w:pPr>
              <w:pStyle w:val="Encabezado"/>
              <w:widowControl w:val="0"/>
              <w:tabs>
                <w:tab w:val="clear" w:pos="4252"/>
                <w:tab w:val="center" w:pos="462"/>
              </w:tabs>
              <w:spacing w:line="276" w:lineRule="auto"/>
              <w:ind w:left="720"/>
              <w:jc w:val="both"/>
              <w:rPr>
                <w:rFonts w:ascii="Century Gothic" w:hAnsi="Century Gothic"/>
                <w:i w:val="0"/>
                <w:iCs w:val="0"/>
                <w:sz w:val="18"/>
                <w:szCs w:val="18"/>
                <w:lang w:val="es-GT"/>
              </w:rPr>
            </w:pPr>
          </w:p>
        </w:tc>
      </w:tr>
    </w:tbl>
    <w:p w14:paraId="3CB9C596" w14:textId="77777777" w:rsidR="00F823BB" w:rsidRPr="00272A5B" w:rsidRDefault="00F823BB" w:rsidP="00F823BB">
      <w:pPr>
        <w:rPr>
          <w:rFonts w:ascii="Century Gothic" w:hAnsi="Century Gothic"/>
          <w:vanish/>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823BB" w:rsidRPr="00272A5B" w14:paraId="02B6F672" w14:textId="77777777" w:rsidTr="7A3AFE9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DDD812" w14:textId="77777777" w:rsidR="00F823BB" w:rsidRPr="00272A5B" w:rsidRDefault="00F823BB"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F823BB" w:rsidRPr="00272A5B" w14:paraId="1FF8AA60" w14:textId="77777777" w:rsidTr="7A3AFE97">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1926F7" w14:textId="1B2554A5" w:rsidR="00F823BB" w:rsidRPr="0047498F" w:rsidRDefault="00263F96" w:rsidP="00025D5F">
            <w:pPr>
              <w:jc w:val="left"/>
              <w:textAlignment w:val="center"/>
              <w:rPr>
                <w:rFonts w:ascii="Century Gothic" w:hAnsi="Century Gothic" w:cs="Arial"/>
                <w:i w:val="0"/>
                <w:iCs w:val="0"/>
                <w:sz w:val="18"/>
                <w:szCs w:val="18"/>
                <w:lang w:val="es-GT"/>
              </w:rPr>
            </w:pPr>
            <w:r w:rsidRPr="0047498F">
              <w:rPr>
                <w:rFonts w:ascii="Century Gothic" w:hAnsi="Century Gothic" w:cs="Arial"/>
                <w:i w:val="0"/>
                <w:iCs w:val="0"/>
                <w:sz w:val="18"/>
                <w:szCs w:val="18"/>
                <w:lang w:val="es-GT"/>
              </w:rPr>
              <w:t>Despacho d</w:t>
            </w:r>
            <w:r w:rsidR="00135F61" w:rsidRPr="0047498F">
              <w:rPr>
                <w:rFonts w:ascii="Century Gothic" w:hAnsi="Century Gothic" w:cs="Arial"/>
                <w:i w:val="0"/>
                <w:iCs w:val="0"/>
                <w:sz w:val="18"/>
                <w:szCs w:val="18"/>
                <w:lang w:val="es-GT"/>
              </w:rPr>
              <w:t>el área de</w:t>
            </w:r>
            <w:r w:rsidRPr="0047498F">
              <w:rPr>
                <w:rFonts w:ascii="Century Gothic" w:hAnsi="Century Gothic" w:cs="Arial"/>
                <w:i w:val="0"/>
                <w:iCs w:val="0"/>
                <w:sz w:val="18"/>
                <w:szCs w:val="18"/>
                <w:lang w:val="es-GT"/>
              </w:rPr>
              <w:t xml:space="preserve"> Evaluación Curricular</w:t>
            </w:r>
          </w:p>
        </w:tc>
      </w:tr>
      <w:tr w:rsidR="00F823BB" w:rsidRPr="00272A5B" w14:paraId="01B7E68F"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ACEAC9" w14:textId="77777777" w:rsidR="00F823BB" w:rsidRPr="0047498F" w:rsidRDefault="00F823BB" w:rsidP="00025D5F">
            <w:pPr>
              <w:jc w:val="both"/>
              <w:textAlignment w:val="center"/>
              <w:rPr>
                <w:rFonts w:ascii="Century Gothic" w:hAnsi="Century Gothic" w:cs="Arial"/>
                <w:b/>
                <w:i w:val="0"/>
                <w:iCs w:val="0"/>
                <w:sz w:val="18"/>
                <w:szCs w:val="18"/>
                <w:lang w:val="es-GT"/>
              </w:rPr>
            </w:pPr>
            <w:r w:rsidRPr="0047498F">
              <w:rPr>
                <w:rFonts w:ascii="Century Gothic" w:hAnsi="Century Gothic" w:cs="Arial"/>
                <w:b/>
                <w:i w:val="0"/>
                <w:iCs w:val="0"/>
                <w:sz w:val="18"/>
                <w:szCs w:val="18"/>
                <w:lang w:val="es-GT"/>
              </w:rPr>
              <w:t>7. SUPERVISIÓN</w:t>
            </w:r>
          </w:p>
        </w:tc>
      </w:tr>
      <w:tr w:rsidR="00F823BB" w:rsidRPr="00272A5B" w14:paraId="3D16D73E"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149EA5" w14:textId="2C91C08C" w:rsidR="00F823BB" w:rsidRPr="0047498F" w:rsidRDefault="00F823BB" w:rsidP="00025D5F">
            <w:pPr>
              <w:jc w:val="left"/>
              <w:textAlignment w:val="center"/>
              <w:rPr>
                <w:rFonts w:ascii="Century Gothic" w:hAnsi="Century Gothic" w:cs="Arial"/>
                <w:i w:val="0"/>
                <w:iCs w:val="0"/>
                <w:sz w:val="18"/>
                <w:szCs w:val="18"/>
                <w:lang w:val="es-GT"/>
              </w:rPr>
            </w:pPr>
            <w:r w:rsidRPr="0047498F">
              <w:rPr>
                <w:rFonts w:ascii="Century Gothic" w:hAnsi="Century Gothic" w:cs="Arial"/>
                <w:i w:val="0"/>
                <w:iCs w:val="0"/>
                <w:sz w:val="18"/>
                <w:szCs w:val="18"/>
                <w:lang w:val="es-GT"/>
              </w:rPr>
              <w:t xml:space="preserve">Ejerce supervisión, sobre el personal que integra </w:t>
            </w:r>
            <w:r w:rsidR="00541F26" w:rsidRPr="0047498F">
              <w:rPr>
                <w:rFonts w:ascii="Century Gothic" w:hAnsi="Century Gothic" w:cs="Arial"/>
                <w:i w:val="0"/>
                <w:iCs w:val="0"/>
                <w:sz w:val="18"/>
                <w:szCs w:val="18"/>
                <w:lang w:val="es-GT"/>
              </w:rPr>
              <w:t>el área de Evaluación Curricular</w:t>
            </w:r>
          </w:p>
        </w:tc>
      </w:tr>
      <w:tr w:rsidR="00F823BB" w:rsidRPr="00272A5B" w14:paraId="7624BF97"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4C31F1" w14:textId="77777777" w:rsidR="00F823BB" w:rsidRPr="0047498F" w:rsidRDefault="00F823BB" w:rsidP="00025D5F">
            <w:pPr>
              <w:jc w:val="both"/>
              <w:textAlignment w:val="center"/>
              <w:rPr>
                <w:rFonts w:ascii="Century Gothic" w:hAnsi="Century Gothic" w:cs="Arial"/>
                <w:b/>
                <w:i w:val="0"/>
                <w:iCs w:val="0"/>
                <w:sz w:val="18"/>
                <w:szCs w:val="18"/>
                <w:lang w:val="es-GT"/>
              </w:rPr>
            </w:pPr>
            <w:r w:rsidRPr="0047498F">
              <w:rPr>
                <w:rFonts w:ascii="Century Gothic" w:hAnsi="Century Gothic" w:cs="Arial"/>
                <w:b/>
                <w:i w:val="0"/>
                <w:iCs w:val="0"/>
                <w:sz w:val="18"/>
                <w:szCs w:val="18"/>
                <w:lang w:val="es-GT"/>
              </w:rPr>
              <w:t>8. RESPONSABILIDAD</w:t>
            </w:r>
          </w:p>
        </w:tc>
      </w:tr>
      <w:tr w:rsidR="00F823BB" w:rsidRPr="00272A5B" w14:paraId="26B21A8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D70A4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F823BB" w:rsidRPr="00272A5B" w14:paraId="3236BC6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B0E465"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F823BB" w:rsidRPr="00272A5B" w14:paraId="184D6B12"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8E585DD"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F823BB" w:rsidRPr="00272A5B" w14:paraId="4C3A953A"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1147B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AF8F778" w14:textId="0AD0F2EC"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w:t>
            </w:r>
            <w:r w:rsidR="006312FB" w:rsidRPr="00272A5B">
              <w:rPr>
                <w:rFonts w:ascii="Century Gothic" w:hAnsi="Century Gothic" w:cs="Arial"/>
                <w:sz w:val="18"/>
                <w:szCs w:val="18"/>
                <w:lang w:val="es-GT"/>
              </w:rPr>
              <w:t xml:space="preserve"> y Alternativa</w:t>
            </w:r>
            <w:r w:rsidRPr="00272A5B">
              <w:rPr>
                <w:rFonts w:ascii="Century Gothic" w:hAnsi="Century Gothic" w:cs="Arial"/>
                <w:sz w:val="18"/>
                <w:szCs w:val="18"/>
                <w:lang w:val="es-GT"/>
              </w:rPr>
              <w:t>, Directores de Direcciones Centrales y Departamentales de Educación.</w:t>
            </w:r>
          </w:p>
        </w:tc>
      </w:tr>
      <w:tr w:rsidR="00F823BB" w:rsidRPr="00272A5B" w14:paraId="41D999E1"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7BBBB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BDD6007" w14:textId="7CB6E5AE"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Organismo de Cooperación Nacional e Internacional, Universidades públicas y privadas, centros educativos </w:t>
            </w:r>
            <w:r w:rsidR="006312FB" w:rsidRPr="00272A5B">
              <w:rPr>
                <w:rFonts w:ascii="Century Gothic" w:hAnsi="Century Gothic" w:cs="Arial"/>
                <w:sz w:val="18"/>
                <w:szCs w:val="18"/>
                <w:lang w:val="es-GT"/>
              </w:rPr>
              <w:t xml:space="preserve">públicos </w:t>
            </w:r>
            <w:r w:rsidRPr="00272A5B">
              <w:rPr>
                <w:rFonts w:ascii="Century Gothic" w:hAnsi="Century Gothic" w:cs="Arial"/>
                <w:sz w:val="18"/>
                <w:szCs w:val="18"/>
                <w:lang w:val="es-GT"/>
              </w:rPr>
              <w:t>y privados, organismos gubernamentales y no gubernamentales, centros de investigación, entidades de labor social, entre otros.</w:t>
            </w:r>
          </w:p>
          <w:p w14:paraId="26B9D2D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F823BB" w:rsidRPr="00272A5B" w14:paraId="6753171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3F1338A"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F823BB" w:rsidRPr="00272A5B" w14:paraId="25EBE470" w14:textId="77777777" w:rsidTr="00E321E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A8AA29" w14:textId="12594233" w:rsidR="00F823BB" w:rsidRPr="00272A5B" w:rsidRDefault="00F823BB" w:rsidP="7A3AFE97">
            <w:pPr>
              <w:jc w:val="both"/>
              <w:textAlignment w:val="center"/>
              <w:rPr>
                <w:rFonts w:ascii="Century Gothic" w:hAnsi="Century Gothic" w:cs="Arial"/>
                <w:i w:val="0"/>
                <w:iCs w:val="0"/>
                <w:sz w:val="18"/>
                <w:szCs w:val="18"/>
                <w:lang w:val="es-ES"/>
              </w:rPr>
            </w:pPr>
            <w:r w:rsidRPr="7A3AFE97">
              <w:rPr>
                <w:rFonts w:ascii="Century Gothic" w:hAnsi="Century Gothic" w:cs="Arial"/>
                <w:i w:val="0"/>
                <w:iCs w:val="0"/>
                <w:sz w:val="18"/>
                <w:szCs w:val="18"/>
                <w:lang w:val="es-ES"/>
              </w:rPr>
              <w:t xml:space="preserve">El puesto de trabajo se ubica en la Dirección General de Currículo -DIGECUR- </w:t>
            </w:r>
            <w:r w:rsidR="003032CE" w:rsidRPr="7A3AFE97">
              <w:rPr>
                <w:rFonts w:ascii="Century Gothic" w:hAnsi="Century Gothic" w:cs="Arial"/>
                <w:i w:val="0"/>
                <w:iCs w:val="0"/>
                <w:sz w:val="18"/>
                <w:szCs w:val="18"/>
                <w:lang w:val="es-ES"/>
              </w:rPr>
              <w:t>.</w:t>
            </w:r>
          </w:p>
          <w:p w14:paraId="5694CF91"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3E8514F" w14:textId="77777777" w:rsidTr="00E321E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A772B4"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F823BB" w:rsidRPr="00272A5B" w14:paraId="69117C17"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1D09E6" w14:textId="082573A3" w:rsidR="00F823BB" w:rsidRPr="003032CE" w:rsidRDefault="000F45A6" w:rsidP="000F45A6">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F823BB" w:rsidRPr="00272A5B" w14:paraId="4C7C038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D27FC1"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F823BB" w:rsidRPr="00272A5B" w14:paraId="2686A05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B6FA3" w14:textId="5858C2CB" w:rsidR="00F823BB" w:rsidRPr="00272A5B" w:rsidRDefault="00F823BB" w:rsidP="006312F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6312FB" w:rsidRPr="00272A5B">
              <w:rPr>
                <w:rFonts w:ascii="Century Gothic" w:hAnsi="Century Gothic" w:cs="Arial"/>
                <w:i w:val="0"/>
                <w:iCs w:val="0"/>
                <w:sz w:val="18"/>
                <w:szCs w:val="18"/>
                <w:lang w:val="es-GT"/>
              </w:rPr>
              <w:t xml:space="preserve"> </w:t>
            </w:r>
            <w:r w:rsidRPr="00272A5B">
              <w:rPr>
                <w:rFonts w:ascii="Century Gothic" w:hAnsi="Century Gothic" w:cs="Arial"/>
                <w:i w:val="0"/>
                <w:iCs w:val="0"/>
                <w:sz w:val="18"/>
                <w:szCs w:val="18"/>
                <w:lang w:val="es-GT"/>
              </w:rPr>
              <w:t>l</w:t>
            </w:r>
            <w:r w:rsidR="006312FB" w:rsidRPr="00272A5B">
              <w:rPr>
                <w:rFonts w:ascii="Century Gothic" w:hAnsi="Century Gothic" w:cs="Arial"/>
                <w:i w:val="0"/>
                <w:iCs w:val="0"/>
                <w:sz w:val="18"/>
                <w:szCs w:val="18"/>
                <w:lang w:val="es-GT"/>
              </w:rPr>
              <w:t>a dependencia.</w:t>
            </w:r>
          </w:p>
        </w:tc>
      </w:tr>
      <w:tr w:rsidR="00F823BB" w:rsidRPr="00272A5B" w14:paraId="5ACC96AE"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C251E6"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F823BB" w:rsidRPr="00272A5B" w14:paraId="662CD02E"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BD7EE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1BA6121"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0F060F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3B6075"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F823BB" w:rsidRPr="00272A5B" w14:paraId="02276A41" w14:textId="77777777" w:rsidTr="7A3AFE97">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C5A6C0"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99AC940" w14:textId="43C08672" w:rsidR="00F823BB" w:rsidRPr="00272A5B" w:rsidRDefault="00F823BB"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w:t>
            </w:r>
            <w:r w:rsidR="006312FB" w:rsidRPr="00272A5B">
              <w:rPr>
                <w:rFonts w:ascii="Century Gothic" w:hAnsi="Century Gothic" w:cs="Arial"/>
                <w:sz w:val="18"/>
                <w:szCs w:val="18"/>
                <w:lang w:val="es-GT"/>
              </w:rPr>
              <w:t>e la Subdirección y de los</w:t>
            </w:r>
            <w:r w:rsidRPr="00272A5B">
              <w:rPr>
                <w:rFonts w:ascii="Century Gothic" w:hAnsi="Century Gothic" w:cs="Arial"/>
                <w:sz w:val="18"/>
                <w:szCs w:val="18"/>
                <w:lang w:val="es-GT"/>
              </w:rPr>
              <w:t xml:space="preserve"> departamento</w:t>
            </w:r>
            <w:r w:rsidR="006312FB" w:rsidRPr="00272A5B">
              <w:rPr>
                <w:rFonts w:ascii="Century Gothic" w:hAnsi="Century Gothic" w:cs="Arial"/>
                <w:sz w:val="18"/>
                <w:szCs w:val="18"/>
                <w:lang w:val="es-GT"/>
              </w:rPr>
              <w:t>s a su cargo</w:t>
            </w:r>
            <w:r w:rsidRPr="00272A5B">
              <w:rPr>
                <w:rFonts w:ascii="Century Gothic" w:hAnsi="Century Gothic" w:cs="Arial"/>
                <w:sz w:val="18"/>
                <w:szCs w:val="18"/>
                <w:lang w:val="es-GT"/>
              </w:rPr>
              <w:t>, así como para la emisión, revisión y aprobación de documentos que se emiten en el mismo.</w:t>
            </w:r>
          </w:p>
        </w:tc>
      </w:tr>
      <w:tr w:rsidR="00F823BB" w:rsidRPr="00272A5B" w14:paraId="7D256249" w14:textId="77777777" w:rsidTr="7A3AFE97">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2401ED"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Físico</w:t>
            </w:r>
          </w:p>
        </w:tc>
        <w:tc>
          <w:tcPr>
            <w:tcW w:w="3785" w:type="pct"/>
            <w:tcBorders>
              <w:top w:val="single" w:sz="4" w:space="0" w:color="00B0F0"/>
              <w:left w:val="single" w:sz="4" w:space="0" w:color="00B0F0"/>
              <w:bottom w:val="single" w:sz="4" w:space="0" w:color="00B0F0"/>
            </w:tcBorders>
            <w:shd w:val="clear" w:color="auto" w:fill="auto"/>
          </w:tcPr>
          <w:p w14:paraId="296AB16D" w14:textId="20F7F02A" w:rsidR="00F823BB" w:rsidRPr="00272A5B" w:rsidRDefault="00F823BB"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w:t>
            </w:r>
            <w:r w:rsidR="00FB272D" w:rsidRPr="00272A5B">
              <w:rPr>
                <w:rFonts w:ascii="Century Gothic" w:hAnsi="Century Gothic" w:cs="Arial"/>
                <w:sz w:val="18"/>
                <w:szCs w:val="18"/>
                <w:lang w:val="es-GT"/>
              </w:rPr>
              <w:t>o</w:t>
            </w:r>
            <w:r w:rsidRPr="00272A5B">
              <w:rPr>
                <w:rFonts w:ascii="Century Gothic" w:hAnsi="Century Gothic" w:cs="Arial"/>
                <w:sz w:val="18"/>
                <w:szCs w:val="18"/>
                <w:lang w:val="es-GT"/>
              </w:rPr>
              <w:t>.</w:t>
            </w:r>
          </w:p>
        </w:tc>
      </w:tr>
      <w:tr w:rsidR="00F823BB" w:rsidRPr="00272A5B" w14:paraId="76B3950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E38737F" w14:textId="04D14B43" w:rsidR="00F823BB" w:rsidRPr="00272A5B" w:rsidRDefault="00F213C2" w:rsidP="00025D5F">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F823BB" w:rsidRPr="00272A5B" w14:paraId="0C00C44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269B2E4"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15. EDUCACIÓN Y EXPERIENCIA</w:t>
            </w:r>
          </w:p>
        </w:tc>
      </w:tr>
      <w:tr w:rsidR="0011390C" w:rsidRPr="00272A5B" w14:paraId="4B71775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75828D"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B1E10A5" w14:textId="369D9B3A" w:rsidR="0011390C" w:rsidRPr="00272A5B" w:rsidRDefault="0011390C" w:rsidP="001139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11390C" w:rsidRPr="00272A5B" w14:paraId="5FFE336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AFBFF93"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088825F" w14:textId="030EFAF7" w:rsidR="0011390C" w:rsidRPr="00272A5B" w:rsidRDefault="0011390C" w:rsidP="001139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F823BB" w:rsidRPr="00272A5B" w14:paraId="64CE6BB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607D04A"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F823BB" w:rsidRPr="00272A5B" w14:paraId="4BC98E7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0361BD" w14:textId="05E7F62A" w:rsidR="00F823BB" w:rsidRPr="00272A5B" w:rsidRDefault="00CB3D98" w:rsidP="000021AD">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F823BB" w:rsidRPr="00272A5B" w14:paraId="1DF5CE79"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6A456B"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F823BB" w:rsidRPr="00272A5B" w14:paraId="40D3E3C1"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9FEBF10" w14:textId="77777777" w:rsidR="00F823BB" w:rsidRPr="00272A5B" w:rsidRDefault="00F823BB" w:rsidP="00347453">
            <w:pPr>
              <w:pStyle w:val="Prrafodelista"/>
              <w:numPr>
                <w:ilvl w:val="0"/>
                <w:numId w:val="239"/>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Sistema Educativo Nacional</w:t>
            </w:r>
          </w:p>
          <w:p w14:paraId="3CF4B11D" w14:textId="37A9BFB7" w:rsidR="00F823BB" w:rsidRPr="00272A5B" w:rsidRDefault="00F823BB" w:rsidP="00347453">
            <w:pPr>
              <w:pStyle w:val="Prrafodelista"/>
              <w:numPr>
                <w:ilvl w:val="0"/>
                <w:numId w:val="239"/>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Conocimiento de </w:t>
            </w:r>
            <w:r w:rsidR="006312FB" w:rsidRPr="00272A5B">
              <w:rPr>
                <w:rFonts w:ascii="Century Gothic" w:hAnsi="Century Gothic" w:cs="Arial"/>
                <w:i w:val="0"/>
                <w:iCs w:val="0"/>
                <w:color w:val="000000" w:themeColor="text1"/>
                <w:sz w:val="18"/>
                <w:szCs w:val="18"/>
                <w:lang w:val="es-GT" w:eastAsia="es-GT"/>
              </w:rPr>
              <w:t>l</w:t>
            </w:r>
            <w:r w:rsidRPr="00272A5B">
              <w:rPr>
                <w:rFonts w:ascii="Century Gothic" w:hAnsi="Century Gothic" w:cs="Arial"/>
                <w:i w:val="0"/>
                <w:iCs w:val="0"/>
                <w:color w:val="000000" w:themeColor="text1"/>
                <w:sz w:val="18"/>
                <w:szCs w:val="18"/>
                <w:lang w:val="es-GT" w:eastAsia="es-GT"/>
              </w:rPr>
              <w:t>egislación nacional, educativa y laboral</w:t>
            </w:r>
          </w:p>
          <w:p w14:paraId="123B7962" w14:textId="637661D1" w:rsidR="00F823BB" w:rsidRPr="00FE147D" w:rsidRDefault="00F823BB" w:rsidP="00347453">
            <w:pPr>
              <w:pStyle w:val="Prrafodelista"/>
              <w:numPr>
                <w:ilvl w:val="0"/>
                <w:numId w:val="239"/>
              </w:numPr>
              <w:jc w:val="left"/>
              <w:textAlignment w:val="center"/>
              <w:rPr>
                <w:rFonts w:ascii="Century Gothic" w:hAnsi="Century Gothic" w:cs="Arial"/>
                <w:color w:val="000000" w:themeColor="text1"/>
                <w:sz w:val="18"/>
                <w:szCs w:val="18"/>
                <w:lang w:val="es-GT" w:eastAsia="es-GT"/>
              </w:rPr>
            </w:pPr>
            <w:r w:rsidRPr="00FE147D">
              <w:rPr>
                <w:rFonts w:ascii="Century Gothic" w:hAnsi="Century Gothic" w:cs="Arial"/>
                <w:i w:val="0"/>
                <w:iCs w:val="0"/>
                <w:color w:val="000000" w:themeColor="text1"/>
                <w:sz w:val="18"/>
                <w:szCs w:val="18"/>
                <w:lang w:val="es-GT" w:eastAsia="es-GT"/>
              </w:rPr>
              <w:t xml:space="preserve">Procesos de </w:t>
            </w:r>
            <w:r w:rsidR="006312FB" w:rsidRPr="00FE147D">
              <w:rPr>
                <w:rFonts w:ascii="Century Gothic" w:hAnsi="Century Gothic" w:cs="Arial"/>
                <w:i w:val="0"/>
                <w:iCs w:val="0"/>
                <w:color w:val="000000" w:themeColor="text1"/>
                <w:sz w:val="18"/>
                <w:szCs w:val="18"/>
                <w:lang w:val="es-GT" w:eastAsia="es-GT"/>
              </w:rPr>
              <w:t>d</w:t>
            </w:r>
            <w:r w:rsidRPr="00FE147D">
              <w:rPr>
                <w:rFonts w:ascii="Century Gothic" w:hAnsi="Century Gothic" w:cs="Arial"/>
                <w:i w:val="0"/>
                <w:iCs w:val="0"/>
                <w:color w:val="000000" w:themeColor="text1"/>
                <w:sz w:val="18"/>
                <w:szCs w:val="18"/>
                <w:lang w:val="es-GT" w:eastAsia="es-GT"/>
              </w:rPr>
              <w:t>iseño</w:t>
            </w:r>
            <w:r w:rsidR="00A73044" w:rsidRPr="00FE147D">
              <w:rPr>
                <w:rFonts w:ascii="Century Gothic" w:hAnsi="Century Gothic" w:cs="Arial"/>
                <w:i w:val="0"/>
                <w:iCs w:val="0"/>
                <w:color w:val="000000" w:themeColor="text1"/>
                <w:sz w:val="18"/>
                <w:szCs w:val="18"/>
                <w:lang w:val="es-GT" w:eastAsia="es-GT"/>
              </w:rPr>
              <w:t>, desarrollo</w:t>
            </w:r>
            <w:r w:rsidR="006553BC" w:rsidRPr="00FE147D">
              <w:rPr>
                <w:rFonts w:ascii="Century Gothic" w:hAnsi="Century Gothic" w:cs="Arial"/>
                <w:color w:val="000000" w:themeColor="text1"/>
                <w:sz w:val="18"/>
                <w:szCs w:val="18"/>
                <w:lang w:val="es-GT" w:eastAsia="es-GT"/>
              </w:rPr>
              <w:t>, implementación</w:t>
            </w:r>
            <w:r w:rsidR="005C4717" w:rsidRPr="00FE147D">
              <w:rPr>
                <w:rFonts w:ascii="Century Gothic" w:hAnsi="Century Gothic" w:cs="Arial"/>
                <w:color w:val="000000" w:themeColor="text1"/>
                <w:sz w:val="18"/>
                <w:szCs w:val="18"/>
                <w:lang w:val="es-GT" w:eastAsia="es-GT"/>
              </w:rPr>
              <w:t xml:space="preserve"> </w:t>
            </w:r>
            <w:r w:rsidRPr="00FE147D">
              <w:rPr>
                <w:rFonts w:ascii="Century Gothic" w:hAnsi="Century Gothic" w:cs="Arial"/>
                <w:i w:val="0"/>
                <w:iCs w:val="0"/>
                <w:color w:val="000000" w:themeColor="text1"/>
                <w:sz w:val="18"/>
                <w:szCs w:val="18"/>
                <w:lang w:val="es-GT" w:eastAsia="es-GT"/>
              </w:rPr>
              <w:t xml:space="preserve">y </w:t>
            </w:r>
            <w:r w:rsidR="006312FB" w:rsidRPr="00FE147D">
              <w:rPr>
                <w:rFonts w:ascii="Century Gothic" w:hAnsi="Century Gothic" w:cs="Arial"/>
                <w:i w:val="0"/>
                <w:iCs w:val="0"/>
                <w:color w:val="000000" w:themeColor="text1"/>
                <w:sz w:val="18"/>
                <w:szCs w:val="18"/>
                <w:lang w:val="es-GT" w:eastAsia="es-GT"/>
              </w:rPr>
              <w:t>e</w:t>
            </w:r>
            <w:r w:rsidRPr="00FE147D">
              <w:rPr>
                <w:rFonts w:ascii="Century Gothic" w:hAnsi="Century Gothic" w:cs="Arial"/>
                <w:i w:val="0"/>
                <w:iCs w:val="0"/>
                <w:color w:val="000000" w:themeColor="text1"/>
                <w:sz w:val="18"/>
                <w:szCs w:val="18"/>
                <w:lang w:val="es-GT" w:eastAsia="es-GT"/>
              </w:rPr>
              <w:t xml:space="preserve">valuación </w:t>
            </w:r>
            <w:r w:rsidR="006312FB" w:rsidRPr="00FE147D">
              <w:rPr>
                <w:rFonts w:ascii="Century Gothic" w:hAnsi="Century Gothic" w:cs="Arial"/>
                <w:i w:val="0"/>
                <w:iCs w:val="0"/>
                <w:color w:val="000000" w:themeColor="text1"/>
                <w:sz w:val="18"/>
                <w:szCs w:val="18"/>
                <w:lang w:val="es-GT" w:eastAsia="es-GT"/>
              </w:rPr>
              <w:t>c</w:t>
            </w:r>
            <w:r w:rsidRPr="00FE147D">
              <w:rPr>
                <w:rFonts w:ascii="Century Gothic" w:hAnsi="Century Gothic" w:cs="Arial"/>
                <w:i w:val="0"/>
                <w:iCs w:val="0"/>
                <w:color w:val="000000" w:themeColor="text1"/>
                <w:sz w:val="18"/>
                <w:szCs w:val="18"/>
                <w:lang w:val="es-GT" w:eastAsia="es-GT"/>
              </w:rPr>
              <w:t>urricular</w:t>
            </w:r>
          </w:p>
          <w:p w14:paraId="0EAC61E5" w14:textId="20414F1D" w:rsidR="00F823BB" w:rsidRPr="00272A5B" w:rsidRDefault="00F823BB" w:rsidP="00347453">
            <w:pPr>
              <w:pStyle w:val="Prrafodelista"/>
              <w:numPr>
                <w:ilvl w:val="0"/>
                <w:numId w:val="239"/>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Administración de </w:t>
            </w:r>
            <w:r w:rsidR="006312FB" w:rsidRPr="00272A5B">
              <w:rPr>
                <w:rFonts w:ascii="Century Gothic" w:hAnsi="Century Gothic" w:cs="Arial"/>
                <w:i w:val="0"/>
                <w:iCs w:val="0"/>
                <w:color w:val="000000" w:themeColor="text1"/>
                <w:sz w:val="18"/>
                <w:szCs w:val="18"/>
                <w:lang w:val="es-GT" w:eastAsia="es-GT"/>
              </w:rPr>
              <w:t>p</w:t>
            </w:r>
            <w:r w:rsidRPr="00272A5B">
              <w:rPr>
                <w:rFonts w:ascii="Century Gothic" w:hAnsi="Century Gothic" w:cs="Arial"/>
                <w:i w:val="0"/>
                <w:iCs w:val="0"/>
                <w:color w:val="000000" w:themeColor="text1"/>
                <w:sz w:val="18"/>
                <w:szCs w:val="18"/>
                <w:lang w:val="es-GT" w:eastAsia="es-GT"/>
              </w:rPr>
              <w:t>ersonal</w:t>
            </w:r>
          </w:p>
          <w:p w14:paraId="06345800" w14:textId="0E598BA0" w:rsidR="00F823BB" w:rsidRPr="00272A5B" w:rsidRDefault="00F823BB" w:rsidP="00347453">
            <w:pPr>
              <w:pStyle w:val="Prrafodelista"/>
              <w:numPr>
                <w:ilvl w:val="0"/>
                <w:numId w:val="239"/>
              </w:numPr>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 xml:space="preserve">Planificación y </w:t>
            </w:r>
            <w:r w:rsidR="006312FB" w:rsidRPr="00272A5B">
              <w:rPr>
                <w:rFonts w:ascii="Century Gothic" w:hAnsi="Century Gothic" w:cs="Arial"/>
                <w:i w:val="0"/>
                <w:iCs w:val="0"/>
                <w:color w:val="000000" w:themeColor="text1"/>
                <w:sz w:val="18"/>
                <w:szCs w:val="18"/>
                <w:lang w:val="es-GT" w:eastAsia="es-GT"/>
              </w:rPr>
              <w:t>e</w:t>
            </w:r>
            <w:r w:rsidRPr="00272A5B">
              <w:rPr>
                <w:rFonts w:ascii="Century Gothic" w:hAnsi="Century Gothic" w:cs="Arial"/>
                <w:i w:val="0"/>
                <w:iCs w:val="0"/>
                <w:color w:val="000000" w:themeColor="text1"/>
                <w:sz w:val="18"/>
                <w:szCs w:val="18"/>
                <w:lang w:val="es-GT" w:eastAsia="es-GT"/>
              </w:rPr>
              <w:t xml:space="preserve">jecución de </w:t>
            </w:r>
            <w:r w:rsidR="006312FB" w:rsidRPr="00272A5B">
              <w:rPr>
                <w:rFonts w:ascii="Century Gothic" w:hAnsi="Century Gothic" w:cs="Arial"/>
                <w:i w:val="0"/>
                <w:iCs w:val="0"/>
                <w:color w:val="000000" w:themeColor="text1"/>
                <w:sz w:val="18"/>
                <w:szCs w:val="18"/>
                <w:lang w:val="es-GT" w:eastAsia="es-GT"/>
              </w:rPr>
              <w:t>p</w:t>
            </w:r>
            <w:r w:rsidRPr="00272A5B">
              <w:rPr>
                <w:rFonts w:ascii="Century Gothic" w:hAnsi="Century Gothic" w:cs="Arial"/>
                <w:i w:val="0"/>
                <w:iCs w:val="0"/>
                <w:color w:val="000000" w:themeColor="text1"/>
                <w:sz w:val="18"/>
                <w:szCs w:val="18"/>
                <w:lang w:val="es-GT" w:eastAsia="es-GT"/>
              </w:rPr>
              <w:t>resupuesto</w:t>
            </w:r>
          </w:p>
          <w:p w14:paraId="2120A842" w14:textId="77777777" w:rsidR="00F823BB" w:rsidRPr="00272A5B" w:rsidRDefault="00F823BB" w:rsidP="00347453">
            <w:pPr>
              <w:pStyle w:val="Prrafodelista"/>
              <w:numPr>
                <w:ilvl w:val="0"/>
                <w:numId w:val="239"/>
              </w:numPr>
              <w:tabs>
                <w:tab w:val="left" w:pos="1650"/>
              </w:tabs>
              <w:jc w:val="left"/>
              <w:textAlignment w:val="center"/>
              <w:rPr>
                <w:rFonts w:ascii="Century Gothic" w:hAnsi="Century Gothic" w:cs="Arial"/>
                <w:i w:val="0"/>
                <w:iCs w:val="0"/>
                <w:color w:val="000000" w:themeColor="text1"/>
                <w:sz w:val="18"/>
                <w:szCs w:val="18"/>
                <w:lang w:val="es-GT" w:eastAsia="es-GT"/>
              </w:rPr>
            </w:pPr>
            <w:r w:rsidRPr="00272A5B">
              <w:rPr>
                <w:rFonts w:ascii="Century Gothic" w:hAnsi="Century Gothic" w:cs="Arial"/>
                <w:i w:val="0"/>
                <w:iCs w:val="0"/>
                <w:color w:val="000000" w:themeColor="text1"/>
                <w:sz w:val="18"/>
                <w:szCs w:val="18"/>
                <w:lang w:val="es-GT" w:eastAsia="es-GT"/>
              </w:rPr>
              <w:t>Procesos administrativos y financieros</w:t>
            </w:r>
          </w:p>
          <w:p w14:paraId="7CE39E8D" w14:textId="4C942FD6" w:rsidR="00F823BB" w:rsidRPr="00272A5B" w:rsidRDefault="00F823BB" w:rsidP="00347453">
            <w:pPr>
              <w:pStyle w:val="Prrafodelista"/>
              <w:numPr>
                <w:ilvl w:val="0"/>
                <w:numId w:val="239"/>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procesos de evaluación curricular y de aprendizaje.</w:t>
            </w:r>
          </w:p>
          <w:p w14:paraId="4346785D" w14:textId="07325598" w:rsidR="00F823BB" w:rsidRPr="00272A5B" w:rsidRDefault="00F823BB" w:rsidP="00347453">
            <w:pPr>
              <w:pStyle w:val="Prrafodelista"/>
              <w:numPr>
                <w:ilvl w:val="0"/>
                <w:numId w:val="239"/>
              </w:num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503FF62C"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60E053A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D54C64" w14:textId="77777777" w:rsidR="00F823BB" w:rsidRPr="00272A5B" w:rsidRDefault="00F823B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F823BB" w:rsidRPr="00272A5B" w14:paraId="6AAC7635"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7A9623" w14:textId="77777777" w:rsidR="00F823BB" w:rsidRPr="00272A5B" w:rsidRDefault="00F823BB">
            <w:pPr>
              <w:pStyle w:val="Prrafodelista"/>
              <w:numPr>
                <w:ilvl w:val="0"/>
                <w:numId w:val="20"/>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5EAA699F" w14:textId="77777777" w:rsidR="00F823BB" w:rsidRPr="00272A5B" w:rsidRDefault="00F823BB">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p>
          <w:p w14:paraId="6D96F615" w14:textId="1F71AC21" w:rsidR="006312FB" w:rsidRPr="00272A5B" w:rsidRDefault="006312FB">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66E5317F" w14:textId="60424B3A" w:rsidR="00FE4DC5" w:rsidRPr="00272A5B" w:rsidRDefault="00FE4DC5">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Financiera </w:t>
            </w:r>
          </w:p>
          <w:p w14:paraId="0AE0BC82"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275C32E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53FB052"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F823BB" w:rsidRPr="00272A5B" w14:paraId="07E5FDCE"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510A4D" w14:textId="77777777" w:rsidR="00F823BB" w:rsidRPr="00272A5B" w:rsidRDefault="00F823B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7704ED02" w14:textId="77777777" w:rsidR="00F823BB" w:rsidRPr="00272A5B" w:rsidRDefault="00F823B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1305590B" w14:textId="536B7F56" w:rsidR="00F823BB" w:rsidRPr="00272A5B" w:rsidRDefault="00F823B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787FFBBE" w14:textId="41FAE926" w:rsidR="006312FB" w:rsidRPr="00272A5B" w:rsidRDefault="006312F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1CF1E49" w14:textId="2318746C" w:rsidR="00D7038A" w:rsidRPr="00272A5B" w:rsidRDefault="00D7038A">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67BAE4BC"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35628D5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D4684D4" w14:textId="77777777" w:rsidR="00F823BB" w:rsidRPr="00272A5B" w:rsidRDefault="00F823B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F823BB" w:rsidRPr="00272A5B" w14:paraId="121997F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D3F6CE"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7EAFEDE9" w14:textId="77777777" w:rsidR="00F823BB" w:rsidRPr="00272A5B" w:rsidRDefault="00F823BB" w:rsidP="00025D5F">
            <w:pPr>
              <w:jc w:val="both"/>
              <w:textAlignment w:val="center"/>
              <w:rPr>
                <w:rFonts w:ascii="Century Gothic" w:hAnsi="Century Gothic" w:cs="Arial"/>
                <w:i w:val="0"/>
                <w:iCs w:val="0"/>
                <w:sz w:val="18"/>
                <w:szCs w:val="18"/>
                <w:lang w:val="es-GT"/>
              </w:rPr>
            </w:pPr>
          </w:p>
          <w:p w14:paraId="45460F56" w14:textId="6A4CE987" w:rsidR="00F823BB" w:rsidRPr="00272A5B" w:rsidRDefault="000021AD"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2BC7266B" w14:textId="77777777" w:rsidR="00F823BB" w:rsidRPr="00272A5B" w:rsidRDefault="00F823BB" w:rsidP="00025D5F">
            <w:pPr>
              <w:jc w:val="both"/>
              <w:textAlignment w:val="center"/>
              <w:rPr>
                <w:rFonts w:ascii="Century Gothic" w:hAnsi="Century Gothic" w:cs="Arial"/>
                <w:i w:val="0"/>
                <w:iCs w:val="0"/>
                <w:sz w:val="18"/>
                <w:szCs w:val="18"/>
                <w:lang w:val="es-GT"/>
              </w:rPr>
            </w:pPr>
          </w:p>
        </w:tc>
      </w:tr>
    </w:tbl>
    <w:p w14:paraId="46A0426C" w14:textId="0D2100C1" w:rsidR="00F823BB" w:rsidRPr="00272A5B" w:rsidRDefault="00F823BB" w:rsidP="00766B29">
      <w:pPr>
        <w:jc w:val="both"/>
        <w:rPr>
          <w:rFonts w:ascii="Century Gothic" w:hAnsi="Century Gothic" w:cs="Arial"/>
          <w:sz w:val="22"/>
          <w:szCs w:val="22"/>
        </w:rPr>
      </w:pPr>
    </w:p>
    <w:p w14:paraId="4626A595" w14:textId="77777777" w:rsidR="00F823BB" w:rsidRPr="00272A5B" w:rsidRDefault="00F823BB" w:rsidP="00766B29">
      <w:pPr>
        <w:jc w:val="both"/>
        <w:rPr>
          <w:rFonts w:ascii="Century Gothic" w:hAnsi="Century Gothic" w:cs="Arial"/>
          <w:sz w:val="22"/>
          <w:szCs w:val="22"/>
        </w:rPr>
      </w:pPr>
    </w:p>
    <w:p w14:paraId="2D55525E" w14:textId="3D459E7D" w:rsidR="00D472E6" w:rsidRPr="00272A5B" w:rsidRDefault="00D472E6" w:rsidP="00766B29">
      <w:pPr>
        <w:jc w:val="both"/>
        <w:rPr>
          <w:rFonts w:ascii="Century Gothic" w:hAnsi="Century Gothic" w:cs="Arial"/>
          <w:sz w:val="22"/>
          <w:szCs w:val="22"/>
        </w:rPr>
      </w:pPr>
    </w:p>
    <w:p w14:paraId="32DE000C" w14:textId="09B48FA6" w:rsidR="00D472E6" w:rsidRPr="00272A5B" w:rsidRDefault="00D472E6" w:rsidP="00766B29">
      <w:pPr>
        <w:jc w:val="both"/>
        <w:rPr>
          <w:rFonts w:ascii="Century Gothic" w:hAnsi="Century Gothic" w:cs="Arial"/>
          <w:sz w:val="22"/>
          <w:szCs w:val="22"/>
        </w:rPr>
      </w:pPr>
    </w:p>
    <w:p w14:paraId="6EF78B20" w14:textId="23A7CABE" w:rsidR="00D472E6" w:rsidRPr="00272A5B" w:rsidRDefault="00D472E6" w:rsidP="00766B29">
      <w:pPr>
        <w:jc w:val="both"/>
        <w:rPr>
          <w:rFonts w:ascii="Century Gothic" w:hAnsi="Century Gothic" w:cs="Arial"/>
          <w:sz w:val="22"/>
          <w:szCs w:val="22"/>
        </w:rPr>
      </w:pPr>
    </w:p>
    <w:p w14:paraId="7719A7AC" w14:textId="2E426AB8" w:rsidR="00FE4DC5" w:rsidRPr="00272A5B" w:rsidRDefault="00FE4DC5" w:rsidP="00766B29">
      <w:pPr>
        <w:jc w:val="both"/>
        <w:rPr>
          <w:rFonts w:ascii="Century Gothic" w:hAnsi="Century Gothic" w:cs="Arial"/>
          <w:sz w:val="22"/>
          <w:szCs w:val="22"/>
        </w:rPr>
      </w:pPr>
    </w:p>
    <w:p w14:paraId="4504EAC9" w14:textId="68B007F8" w:rsidR="00FE4DC5" w:rsidRPr="00272A5B" w:rsidRDefault="00FE4DC5" w:rsidP="00766B29">
      <w:pPr>
        <w:jc w:val="both"/>
        <w:rPr>
          <w:rFonts w:ascii="Century Gothic" w:hAnsi="Century Gothic" w:cs="Arial"/>
          <w:sz w:val="22"/>
          <w:szCs w:val="22"/>
        </w:rPr>
      </w:pPr>
    </w:p>
    <w:p w14:paraId="442EA4F6" w14:textId="28462029" w:rsidR="00FE4DC5" w:rsidRDefault="00FE4DC5" w:rsidP="00766B29">
      <w:pPr>
        <w:jc w:val="both"/>
        <w:rPr>
          <w:rFonts w:ascii="Century Gothic" w:hAnsi="Century Gothic" w:cs="Arial"/>
          <w:sz w:val="22"/>
          <w:szCs w:val="22"/>
        </w:rPr>
      </w:pPr>
    </w:p>
    <w:p w14:paraId="5FF07F4D" w14:textId="1960CFFB" w:rsidR="00FE4DC5" w:rsidRPr="00272A5B" w:rsidRDefault="00671F76" w:rsidP="00BF3B3A">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F823BB" w:rsidRPr="00272A5B" w14:paraId="3974FBC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60E9B9F" w14:textId="3F71F4BF" w:rsidR="00F823BB" w:rsidRPr="003032CE" w:rsidRDefault="00F823BB" w:rsidP="00347453">
            <w:pPr>
              <w:pStyle w:val="Prrafodelista"/>
              <w:numPr>
                <w:ilvl w:val="0"/>
                <w:numId w:val="35"/>
              </w:numPr>
              <w:jc w:val="center"/>
              <w:textAlignment w:val="center"/>
              <w:rPr>
                <w:rFonts w:ascii="Century Gothic" w:hAnsi="Century Gothic" w:cs="Arial"/>
                <w:sz w:val="18"/>
                <w:szCs w:val="18"/>
                <w:lang w:val="es-GT"/>
              </w:rPr>
            </w:pPr>
            <w:r w:rsidRPr="003032CE">
              <w:rPr>
                <w:rFonts w:ascii="Century Gothic" w:hAnsi="Century Gothic" w:cs="Arial"/>
                <w:sz w:val="18"/>
                <w:szCs w:val="18"/>
                <w:lang w:val="es-GT"/>
              </w:rPr>
              <w:lastRenderedPageBreak/>
              <w:t xml:space="preserve">Asistente </w:t>
            </w:r>
            <w:r w:rsidRPr="00BA5172">
              <w:rPr>
                <w:rFonts w:ascii="Century Gothic" w:hAnsi="Century Gothic" w:cs="Arial"/>
                <w:sz w:val="18"/>
                <w:szCs w:val="18"/>
                <w:lang w:val="es-GT"/>
              </w:rPr>
              <w:t>de Evaluación Curricular</w:t>
            </w:r>
          </w:p>
        </w:tc>
      </w:tr>
      <w:tr w:rsidR="00A5318C" w:rsidRPr="00272A5B" w14:paraId="0D0C06F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EBD30A" w14:textId="419F8C73" w:rsidR="00A5318C" w:rsidRPr="008F729E" w:rsidRDefault="00A5318C">
            <w:pPr>
              <w:pStyle w:val="Prrafodelista"/>
              <w:numPr>
                <w:ilvl w:val="3"/>
                <w:numId w:val="28"/>
              </w:numPr>
              <w:ind w:left="306" w:hanging="306"/>
              <w:jc w:val="both"/>
              <w:textAlignment w:val="center"/>
              <w:rPr>
                <w:rFonts w:ascii="Century Gothic" w:eastAsia="SimSun" w:hAnsi="Century Gothic" w:cs="Arial"/>
                <w:b/>
                <w:sz w:val="18"/>
                <w:szCs w:val="18"/>
                <w:lang w:val="es-GT" w:bidi="ar"/>
              </w:rPr>
            </w:pPr>
            <w:r w:rsidRPr="008F729E">
              <w:rPr>
                <w:rFonts w:ascii="Century Gothic" w:eastAsia="SimSun" w:hAnsi="Century Gothic" w:cs="Arial"/>
                <w:b/>
                <w:sz w:val="18"/>
                <w:szCs w:val="18"/>
                <w:lang w:val="es-GT" w:bidi="ar"/>
              </w:rPr>
              <w:t>IDENTIFICACIÓN DEL PUESTO</w:t>
            </w:r>
          </w:p>
        </w:tc>
      </w:tr>
      <w:tr w:rsidR="00A5318C" w:rsidRPr="00272A5B" w14:paraId="267207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1750861" w14:textId="0FFFDEA8"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21CF3D5E" w14:textId="333B14E1" w:rsidR="00A5318C" w:rsidRPr="00272A5B" w:rsidRDefault="00A5318C" w:rsidP="00A5318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9720</w:t>
            </w:r>
          </w:p>
        </w:tc>
      </w:tr>
      <w:tr w:rsidR="00A5318C" w:rsidRPr="00272A5B" w14:paraId="314BB1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F9A9195" w14:textId="77777777"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7CFFDE2" w14:textId="77777777" w:rsidR="00A5318C" w:rsidRPr="00272A5B" w:rsidRDefault="00A5318C" w:rsidP="00A5318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A5318C" w:rsidRPr="00272A5B" w14:paraId="3134355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E83283" w14:textId="4C4B2ABC"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w:t>
            </w:r>
            <w:r w:rsidR="003032CE">
              <w:rPr>
                <w:rFonts w:ascii="Century Gothic" w:hAnsi="Century Gothic" w:cs="Arial"/>
                <w:i w:val="0"/>
                <w:iCs w:val="0"/>
                <w:sz w:val="18"/>
                <w:szCs w:val="18"/>
                <w:lang w:val="es-GT"/>
              </w:rPr>
              <w:t xml:space="preserve">de </w:t>
            </w:r>
            <w:r w:rsidR="00A77A55" w:rsidRPr="003032CE">
              <w:rPr>
                <w:rFonts w:ascii="Century Gothic" w:hAnsi="Century Gothic" w:cs="Arial"/>
                <w:i w:val="0"/>
                <w:iCs w:val="0"/>
                <w:sz w:val="18"/>
                <w:szCs w:val="18"/>
                <w:lang w:val="es-GT"/>
              </w:rPr>
              <w:t>Evaluación Curricular</w:t>
            </w:r>
            <w:r w:rsidRPr="00272A5B">
              <w:rPr>
                <w:rFonts w:ascii="Century Gothic" w:hAnsi="Century Gothic" w:cs="Arial"/>
                <w:i w:val="0"/>
                <w:iCs w:val="0"/>
                <w:sz w:val="18"/>
                <w:szCs w:val="18"/>
                <w:lang w:val="es-GT"/>
              </w:rPr>
              <w:t xml:space="preserve"> </w:t>
            </w:r>
          </w:p>
        </w:tc>
        <w:tc>
          <w:tcPr>
            <w:tcW w:w="2452" w:type="pct"/>
            <w:shd w:val="clear" w:color="auto" w:fill="auto"/>
          </w:tcPr>
          <w:p w14:paraId="49E6AAD3" w14:textId="28C2066A" w:rsidR="00A5318C" w:rsidRPr="00272A5B" w:rsidRDefault="00A5318C" w:rsidP="00A5318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A5318C" w:rsidRPr="00272A5B" w14:paraId="542D32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AEE6E5F" w14:textId="604DC9A7" w:rsidR="00A5318C" w:rsidRPr="00272A5B" w:rsidRDefault="00A5318C" w:rsidP="00A5318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Subdirector de Evaluación Curricular</w:t>
            </w:r>
          </w:p>
        </w:tc>
        <w:tc>
          <w:tcPr>
            <w:tcW w:w="2452" w:type="pct"/>
          </w:tcPr>
          <w:p w14:paraId="680CF558" w14:textId="1C28AF36" w:rsidR="00A5318C" w:rsidRPr="00272A5B" w:rsidRDefault="00A5318C" w:rsidP="00A5318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F823BB" w:rsidRPr="00272A5B" w14:paraId="01BE9B1D"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4E6B51A" w14:textId="731DFB3B" w:rsidR="00F823BB" w:rsidRPr="00272A5B" w:rsidRDefault="00F823BB" w:rsidP="007C34F7">
            <w:pPr>
              <w:pStyle w:val="Prrafodelista"/>
              <w:numPr>
                <w:ilvl w:val="3"/>
                <w:numId w:val="28"/>
              </w:numPr>
              <w:ind w:left="306" w:hanging="306"/>
              <w:jc w:val="both"/>
              <w:textAlignment w:val="center"/>
              <w:rPr>
                <w:rFonts w:ascii="Century Gothic" w:hAnsi="Century Gothic" w:cs="Arial"/>
                <w:i w:val="0"/>
                <w:iCs w:val="0"/>
                <w:sz w:val="18"/>
                <w:szCs w:val="18"/>
                <w:lang w:val="es-GT"/>
              </w:rPr>
            </w:pPr>
            <w:r w:rsidRPr="007C34F7">
              <w:rPr>
                <w:rFonts w:ascii="Century Gothic" w:eastAsia="SimSun" w:hAnsi="Century Gothic" w:cs="Arial"/>
                <w:bCs w:val="0"/>
                <w:sz w:val="18"/>
                <w:szCs w:val="18"/>
                <w:lang w:val="es-GT" w:bidi="ar"/>
              </w:rPr>
              <w:t>NATURALEZA</w:t>
            </w:r>
            <w:r w:rsidRPr="00272A5B">
              <w:rPr>
                <w:rFonts w:ascii="Century Gothic" w:hAnsi="Century Gothic" w:cs="Arial"/>
                <w:i w:val="0"/>
                <w:iCs w:val="0"/>
                <w:sz w:val="18"/>
                <w:szCs w:val="18"/>
                <w:lang w:val="es-GT"/>
              </w:rPr>
              <w:t xml:space="preserve"> DEL PUESTO</w:t>
            </w:r>
          </w:p>
        </w:tc>
      </w:tr>
      <w:tr w:rsidR="00F823BB" w:rsidRPr="00272A5B" w14:paraId="428257F0"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5153E5" w14:textId="77777777" w:rsidR="00F823BB" w:rsidRPr="00272A5B" w:rsidRDefault="00F823BB" w:rsidP="00025D5F">
            <w:pPr>
              <w:jc w:val="both"/>
              <w:textAlignment w:val="center"/>
              <w:rPr>
                <w:rFonts w:ascii="Century Gothic" w:hAnsi="Century Gothic" w:cs="Arial"/>
                <w:i w:val="0"/>
                <w:iCs w:val="0"/>
                <w:sz w:val="18"/>
                <w:szCs w:val="18"/>
                <w:lang w:val="es-GT"/>
              </w:rPr>
            </w:pPr>
          </w:p>
          <w:p w14:paraId="330C400D" w14:textId="4074BF83"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w:t>
            </w:r>
            <w:r w:rsidR="00AD3D90" w:rsidRPr="00272A5B">
              <w:rPr>
                <w:rFonts w:ascii="Century Gothic" w:hAnsi="Century Gothic" w:cs="Arial"/>
                <w:i w:val="0"/>
                <w:iCs w:val="0"/>
                <w:sz w:val="18"/>
                <w:szCs w:val="18"/>
                <w:lang w:val="es-GT"/>
              </w:rPr>
              <w:t xml:space="preserve">a la Subdirección de Evaluación </w:t>
            </w:r>
            <w:r w:rsidR="005440E6" w:rsidRPr="00272A5B">
              <w:rPr>
                <w:rFonts w:ascii="Century Gothic" w:hAnsi="Century Gothic" w:cs="Arial"/>
                <w:i w:val="0"/>
                <w:iCs w:val="0"/>
                <w:sz w:val="18"/>
                <w:szCs w:val="18"/>
                <w:lang w:val="es-GT"/>
              </w:rPr>
              <w:t>Curricular en</w:t>
            </w:r>
            <w:r w:rsidRPr="00272A5B">
              <w:rPr>
                <w:rFonts w:ascii="Century Gothic" w:hAnsi="Century Gothic" w:cs="Arial"/>
                <w:i w:val="0"/>
                <w:iCs w:val="0"/>
                <w:sz w:val="18"/>
                <w:szCs w:val="18"/>
                <w:lang w:val="es-GT"/>
              </w:rPr>
              <w:t xml:space="preserve"> el desarrollo de las actividades administrativas de tipo asistencial-secretarial con el fin de agilizar el flujo de información de forma eficiente y oportuna.</w:t>
            </w:r>
          </w:p>
          <w:p w14:paraId="0B367064"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1676A94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1D746C97" w14:textId="433D78C7"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bidi="ar"/>
              </w:rPr>
            </w:pPr>
            <w:r w:rsidRPr="007C34F7">
              <w:rPr>
                <w:rFonts w:ascii="Century Gothic" w:eastAsia="SimSun" w:hAnsi="Century Gothic" w:cs="Arial"/>
                <w:b/>
                <w:sz w:val="18"/>
                <w:szCs w:val="18"/>
                <w:lang w:val="es-GT" w:bidi="ar"/>
              </w:rPr>
              <w:t>TAREAS</w:t>
            </w:r>
            <w:r w:rsidRPr="00272A5B">
              <w:rPr>
                <w:rFonts w:ascii="Century Gothic" w:hAnsi="Century Gothic" w:cs="Arial"/>
                <w:b/>
                <w:i w:val="0"/>
                <w:iCs w:val="0"/>
                <w:sz w:val="18"/>
                <w:szCs w:val="18"/>
                <w:lang w:bidi="ar"/>
              </w:rPr>
              <w:t xml:space="preserve"> PERMANENTES</w:t>
            </w:r>
          </w:p>
        </w:tc>
      </w:tr>
      <w:tr w:rsidR="00F823BB" w:rsidRPr="00272A5B" w14:paraId="7004F83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49137C" w14:textId="17FC60CA" w:rsidR="00F823BB" w:rsidRPr="007C34F7" w:rsidRDefault="00F823BB">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Llevar el control de la agenda del </w:t>
            </w:r>
            <w:r w:rsidR="00221905" w:rsidRPr="007C34F7">
              <w:rPr>
                <w:rFonts w:ascii="Century Gothic" w:hAnsi="Century Gothic" w:cs="Arial"/>
                <w:i w:val="0"/>
                <w:iCs w:val="0"/>
                <w:sz w:val="18"/>
                <w:szCs w:val="18"/>
                <w:lang w:val="es-GT" w:bidi="ar"/>
              </w:rPr>
              <w:t xml:space="preserve">Subdirector </w:t>
            </w:r>
            <w:r w:rsidRPr="007C34F7">
              <w:rPr>
                <w:rFonts w:ascii="Century Gothic" w:hAnsi="Century Gothic" w:cs="Arial"/>
                <w:i w:val="0"/>
                <w:iCs w:val="0"/>
                <w:sz w:val="18"/>
                <w:szCs w:val="18"/>
                <w:lang w:val="es-GT" w:bidi="ar"/>
              </w:rPr>
              <w:t xml:space="preserve">de </w:t>
            </w:r>
            <w:r w:rsidR="00FE4DC5" w:rsidRPr="007C34F7">
              <w:rPr>
                <w:rFonts w:ascii="Century Gothic" w:hAnsi="Century Gothic" w:cs="Arial"/>
                <w:i w:val="0"/>
                <w:iCs w:val="0"/>
                <w:sz w:val="18"/>
                <w:szCs w:val="18"/>
                <w:lang w:val="es-GT" w:bidi="ar"/>
              </w:rPr>
              <w:t>E</w:t>
            </w:r>
            <w:r w:rsidRPr="007C34F7">
              <w:rPr>
                <w:rFonts w:ascii="Century Gothic" w:hAnsi="Century Gothic" w:cs="Arial"/>
                <w:i w:val="0"/>
                <w:iCs w:val="0"/>
                <w:sz w:val="18"/>
                <w:szCs w:val="18"/>
                <w:lang w:val="es-GT" w:bidi="ar"/>
              </w:rPr>
              <w:t xml:space="preserve">valuación </w:t>
            </w:r>
            <w:r w:rsidR="00FE4DC5" w:rsidRPr="007C34F7">
              <w:rPr>
                <w:rFonts w:ascii="Century Gothic" w:hAnsi="Century Gothic" w:cs="Arial"/>
                <w:i w:val="0"/>
                <w:iCs w:val="0"/>
                <w:sz w:val="18"/>
                <w:szCs w:val="18"/>
                <w:lang w:val="es-GT" w:bidi="ar"/>
              </w:rPr>
              <w:t>C</w:t>
            </w:r>
            <w:r w:rsidRPr="007C34F7">
              <w:rPr>
                <w:rFonts w:ascii="Century Gothic" w:hAnsi="Century Gothic" w:cs="Arial"/>
                <w:i w:val="0"/>
                <w:iCs w:val="0"/>
                <w:sz w:val="18"/>
                <w:szCs w:val="18"/>
                <w:lang w:val="es-GT" w:bidi="ar"/>
              </w:rPr>
              <w:t>urricular, con el fin de cumplir con los compromisos adquiridos y dar seguimiento a los temas pendientes.</w:t>
            </w:r>
          </w:p>
          <w:p w14:paraId="4B7D5E34" w14:textId="70C426D3" w:rsidR="00F823BB" w:rsidRPr="007C34F7" w:rsidRDefault="00F823BB">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Elaborar y trasladar documentación oficial a nivel interno y a otras dependencias del MINEDUC, con el objeto de informar a los involucrados sobre procesos </w:t>
            </w:r>
            <w:r w:rsidR="00F21FA1" w:rsidRPr="007C34F7">
              <w:rPr>
                <w:rFonts w:ascii="Century Gothic" w:hAnsi="Century Gothic" w:cs="Arial"/>
                <w:i w:val="0"/>
                <w:iCs w:val="0"/>
                <w:sz w:val="18"/>
                <w:szCs w:val="18"/>
                <w:lang w:val="es-GT" w:bidi="ar"/>
              </w:rPr>
              <w:t>propios del área</w:t>
            </w:r>
            <w:r w:rsidR="00221905" w:rsidRPr="007C34F7">
              <w:rPr>
                <w:rFonts w:ascii="Century Gothic" w:hAnsi="Century Gothic" w:cs="Arial"/>
                <w:i w:val="0"/>
                <w:iCs w:val="0"/>
                <w:sz w:val="18"/>
                <w:szCs w:val="18"/>
                <w:lang w:val="es-GT" w:bidi="ar"/>
              </w:rPr>
              <w:t>.</w:t>
            </w:r>
          </w:p>
          <w:p w14:paraId="2393C8C9" w14:textId="446CCA00" w:rsidR="00F823BB" w:rsidRPr="007C34F7" w:rsidRDefault="00F823BB">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Revisar la documentación asignada por la Dirección y </w:t>
            </w:r>
            <w:r w:rsidR="007B122C" w:rsidRPr="007C34F7">
              <w:rPr>
                <w:rFonts w:ascii="Century Gothic" w:hAnsi="Century Gothic" w:cs="Arial"/>
                <w:i w:val="0"/>
                <w:iCs w:val="0"/>
                <w:sz w:val="18"/>
                <w:szCs w:val="18"/>
                <w:lang w:val="es-GT" w:bidi="ar"/>
              </w:rPr>
              <w:t>el área</w:t>
            </w:r>
            <w:r w:rsidRPr="007C34F7">
              <w:rPr>
                <w:rFonts w:ascii="Century Gothic" w:hAnsi="Century Gothic" w:cs="Arial"/>
                <w:i w:val="0"/>
                <w:iCs w:val="0"/>
                <w:sz w:val="18"/>
                <w:szCs w:val="18"/>
                <w:lang w:val="es-GT" w:bidi="ar"/>
              </w:rPr>
              <w:t xml:space="preserve"> de Evaluación Curricular para establecer el control y seguimiento a la misma.</w:t>
            </w:r>
          </w:p>
          <w:p w14:paraId="778A7CF7" w14:textId="2B952CD9" w:rsidR="00F823BB" w:rsidRPr="007C34F7" w:rsidRDefault="00221905">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Reasignar la</w:t>
            </w:r>
            <w:r w:rsidR="00F823BB" w:rsidRPr="007C34F7">
              <w:rPr>
                <w:rFonts w:ascii="Century Gothic" w:hAnsi="Century Gothic" w:cs="Arial"/>
                <w:i w:val="0"/>
                <w:iCs w:val="0"/>
                <w:sz w:val="18"/>
                <w:szCs w:val="18"/>
                <w:lang w:val="es-GT" w:bidi="ar"/>
              </w:rPr>
              <w:t xml:space="preserve"> documentación recibida de acuerdo a instrucciones del</w:t>
            </w:r>
            <w:r w:rsidRPr="007C34F7">
              <w:rPr>
                <w:rFonts w:ascii="Century Gothic" w:hAnsi="Century Gothic" w:cs="Arial"/>
                <w:i w:val="0"/>
                <w:iCs w:val="0"/>
                <w:sz w:val="18"/>
                <w:szCs w:val="18"/>
                <w:lang w:val="es-GT" w:bidi="ar"/>
              </w:rPr>
              <w:t xml:space="preserve"> Subdirector a jefes de departamento o especialistas de </w:t>
            </w:r>
            <w:r w:rsidR="005440E6" w:rsidRPr="007C34F7">
              <w:rPr>
                <w:rFonts w:ascii="Century Gothic" w:hAnsi="Century Gothic" w:cs="Arial"/>
                <w:i w:val="0"/>
                <w:iCs w:val="0"/>
                <w:sz w:val="18"/>
                <w:szCs w:val="18"/>
                <w:lang w:val="es-GT" w:bidi="ar"/>
              </w:rPr>
              <w:t>área con</w:t>
            </w:r>
            <w:r w:rsidR="00F823BB" w:rsidRPr="007C34F7">
              <w:rPr>
                <w:rFonts w:ascii="Century Gothic" w:hAnsi="Century Gothic" w:cs="Arial"/>
                <w:i w:val="0"/>
                <w:iCs w:val="0"/>
                <w:sz w:val="18"/>
                <w:szCs w:val="18"/>
                <w:lang w:val="es-GT" w:bidi="ar"/>
              </w:rPr>
              <w:t xml:space="preserve"> el fin de dar respuesta y seguimiento a lo solicitado.</w:t>
            </w:r>
          </w:p>
          <w:p w14:paraId="16E9078B" w14:textId="60660742" w:rsidR="00F823BB" w:rsidRPr="007C34F7" w:rsidRDefault="00F823BB">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Utilizar el Sistema WebSIAD para la recepción, asignación, traslado y ubicación de documentos relacionados con los procesos </w:t>
            </w:r>
            <w:r w:rsidR="00221905" w:rsidRPr="007C34F7">
              <w:rPr>
                <w:rFonts w:ascii="Century Gothic" w:hAnsi="Century Gothic" w:cs="Arial"/>
                <w:i w:val="0"/>
                <w:iCs w:val="0"/>
                <w:sz w:val="18"/>
                <w:szCs w:val="18"/>
                <w:lang w:val="es-GT" w:bidi="ar"/>
              </w:rPr>
              <w:t>de la Subdirección.</w:t>
            </w:r>
          </w:p>
          <w:p w14:paraId="04D3240F" w14:textId="1554BAE2" w:rsidR="00F823BB" w:rsidRPr="007C34F7" w:rsidRDefault="00F823BB">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 xml:space="preserve">Utilizar el Sistema de Gestión de Calidad para el control de documentación oficial con el fin de apoyar en la organización de los procesos </w:t>
            </w:r>
            <w:r w:rsidR="00221905" w:rsidRPr="007C34F7">
              <w:rPr>
                <w:rFonts w:ascii="Century Gothic" w:hAnsi="Century Gothic" w:cs="Arial"/>
                <w:i w:val="0"/>
                <w:iCs w:val="0"/>
                <w:sz w:val="18"/>
                <w:szCs w:val="18"/>
                <w:lang w:val="es-GT" w:bidi="ar"/>
              </w:rPr>
              <w:t>de la Subdirección.</w:t>
            </w:r>
          </w:p>
          <w:p w14:paraId="331B0EA5" w14:textId="77777777" w:rsidR="00F823BB" w:rsidRPr="007C34F7" w:rsidRDefault="00F823BB">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300D9673" w14:textId="77777777" w:rsidR="00F823BB" w:rsidRPr="007C34F7" w:rsidRDefault="00F823BB">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27FD505E" w14:textId="77D04F7B" w:rsidR="00451F35" w:rsidRPr="007C34F7" w:rsidRDefault="00451F35">
            <w:pPr>
              <w:pStyle w:val="Encabezado"/>
              <w:widowControl w:val="0"/>
              <w:numPr>
                <w:ilvl w:val="0"/>
                <w:numId w:val="33"/>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Elaborar formularios en el sistema de Recursos Humanos e-SIRH (vacaciones, comisiones y permisos varios) </w:t>
            </w:r>
          </w:p>
          <w:p w14:paraId="1828CB1E" w14:textId="5826F996" w:rsidR="00F823BB" w:rsidRPr="007C34F7" w:rsidRDefault="00E82488" w:rsidP="00886EBE">
            <w:pPr>
              <w:pStyle w:val="Encabezado"/>
              <w:widowControl w:val="0"/>
              <w:numPr>
                <w:ilvl w:val="0"/>
                <w:numId w:val="33"/>
              </w:numPr>
              <w:tabs>
                <w:tab w:val="clear" w:pos="4252"/>
                <w:tab w:val="clear" w:pos="8504"/>
              </w:tabs>
              <w:spacing w:line="276" w:lineRule="auto"/>
              <w:jc w:val="both"/>
              <w:rPr>
                <w:rFonts w:ascii="Century Gothic" w:hAnsi="Century Gothic" w:cs="Arial"/>
                <w:i w:val="0"/>
                <w:iCs w:val="0"/>
                <w:sz w:val="18"/>
                <w:szCs w:val="18"/>
                <w:lang w:val="es-GT" w:bidi="ar"/>
              </w:rPr>
            </w:pPr>
            <w:r w:rsidRPr="007C34F7">
              <w:rPr>
                <w:rFonts w:ascii="Century Gothic" w:hAnsi="Century Gothic"/>
                <w:i w:val="0"/>
                <w:iCs w:val="0"/>
                <w:sz w:val="18"/>
                <w:szCs w:val="18"/>
                <w:lang w:val="es-GT"/>
              </w:rPr>
              <w:t>Realizar otras tareas asignadas por la autoridad superior inherentes al puesto</w:t>
            </w:r>
            <w:r w:rsidR="00886EBE" w:rsidRPr="007C34F7">
              <w:rPr>
                <w:rFonts w:ascii="Century Gothic" w:hAnsi="Century Gothic"/>
                <w:i w:val="0"/>
                <w:iCs w:val="0"/>
                <w:sz w:val="18"/>
                <w:szCs w:val="18"/>
                <w:lang w:val="es-GT"/>
              </w:rPr>
              <w:t>.</w:t>
            </w:r>
          </w:p>
        </w:tc>
      </w:tr>
      <w:tr w:rsidR="00F823BB" w:rsidRPr="00272A5B" w14:paraId="1991956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B255C8" w14:textId="70AB394F" w:rsidR="00F823BB" w:rsidRPr="00272A5B" w:rsidRDefault="00F823BB" w:rsidP="007C34F7">
            <w:pPr>
              <w:pStyle w:val="Prrafodelista"/>
              <w:numPr>
                <w:ilvl w:val="3"/>
                <w:numId w:val="28"/>
              </w:numPr>
              <w:ind w:left="306" w:hanging="306"/>
              <w:jc w:val="both"/>
              <w:textAlignment w:val="center"/>
              <w:rPr>
                <w:rFonts w:ascii="Century Gothic" w:eastAsia="SimSun" w:hAnsi="Century Gothic" w:cs="Arial"/>
                <w:b/>
                <w:i w:val="0"/>
                <w:iCs w:val="0"/>
                <w:sz w:val="18"/>
                <w:szCs w:val="18"/>
                <w:lang w:val="es-GT" w:bidi="ar"/>
              </w:rPr>
            </w:pPr>
            <w:r w:rsidRPr="007C34F7">
              <w:rPr>
                <w:rFonts w:ascii="Century Gothic" w:eastAsia="SimSun" w:hAnsi="Century Gothic" w:cs="Arial"/>
                <w:b/>
                <w:sz w:val="18"/>
                <w:szCs w:val="18"/>
                <w:lang w:val="es-GT" w:bidi="ar"/>
              </w:rPr>
              <w:t>TAREAS</w:t>
            </w:r>
            <w:r w:rsidRPr="00272A5B">
              <w:rPr>
                <w:rFonts w:ascii="Century Gothic" w:hAnsi="Century Gothic" w:cs="Arial"/>
                <w:b/>
                <w:i w:val="0"/>
                <w:iCs w:val="0"/>
                <w:sz w:val="18"/>
                <w:szCs w:val="18"/>
                <w:lang w:bidi="ar"/>
              </w:rPr>
              <w:t xml:space="preserve"> PERIÓDICAS</w:t>
            </w:r>
          </w:p>
        </w:tc>
      </w:tr>
      <w:tr w:rsidR="00F823BB" w:rsidRPr="00272A5B" w14:paraId="57654945" w14:textId="77777777" w:rsidTr="007C34F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1C54CD" w14:textId="25C0E879" w:rsidR="00F823BB" w:rsidRPr="007C34F7" w:rsidRDefault="00F823BB" w:rsidP="00347453">
            <w:pPr>
              <w:pStyle w:val="Encabezado"/>
              <w:widowControl w:val="0"/>
              <w:numPr>
                <w:ilvl w:val="0"/>
                <w:numId w:val="240"/>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Elaborar </w:t>
            </w:r>
            <w:r w:rsidR="00F23027" w:rsidRPr="007C34F7">
              <w:rPr>
                <w:rFonts w:ascii="Century Gothic" w:hAnsi="Century Gothic"/>
                <w:i w:val="0"/>
                <w:iCs w:val="0"/>
                <w:sz w:val="18"/>
                <w:szCs w:val="18"/>
                <w:lang w:val="es-GT"/>
              </w:rPr>
              <w:t>g</w:t>
            </w:r>
            <w:r w:rsidRPr="007C34F7">
              <w:rPr>
                <w:rFonts w:ascii="Century Gothic" w:hAnsi="Century Gothic"/>
                <w:i w:val="0"/>
                <w:iCs w:val="0"/>
                <w:sz w:val="18"/>
                <w:szCs w:val="18"/>
                <w:lang w:val="es-GT"/>
              </w:rPr>
              <w:t xml:space="preserve">astos requerimientos de las compras que se realicen en </w:t>
            </w:r>
            <w:r w:rsidR="00C65852" w:rsidRPr="007C34F7">
              <w:rPr>
                <w:rFonts w:ascii="Century Gothic" w:hAnsi="Century Gothic"/>
                <w:i w:val="0"/>
                <w:iCs w:val="0"/>
                <w:sz w:val="18"/>
                <w:szCs w:val="18"/>
                <w:lang w:val="es-GT"/>
              </w:rPr>
              <w:t>el área de Evaluación Curricular y los departamentos</w:t>
            </w:r>
            <w:r w:rsidR="00221905" w:rsidRPr="007C34F7">
              <w:rPr>
                <w:rFonts w:ascii="Century Gothic" w:hAnsi="Century Gothic"/>
                <w:i w:val="0"/>
                <w:iCs w:val="0"/>
                <w:sz w:val="18"/>
                <w:szCs w:val="18"/>
                <w:lang w:val="es-GT"/>
              </w:rPr>
              <w:t xml:space="preserve"> correspondiente</w:t>
            </w:r>
            <w:r w:rsidR="00C65852" w:rsidRPr="007C34F7">
              <w:rPr>
                <w:rFonts w:ascii="Century Gothic" w:hAnsi="Century Gothic"/>
                <w:i w:val="0"/>
                <w:iCs w:val="0"/>
                <w:sz w:val="18"/>
                <w:szCs w:val="18"/>
                <w:lang w:val="es-GT"/>
              </w:rPr>
              <w:t>s</w:t>
            </w:r>
            <w:r w:rsidR="00221905" w:rsidRPr="007C34F7">
              <w:rPr>
                <w:rFonts w:ascii="Century Gothic" w:hAnsi="Century Gothic"/>
                <w:i w:val="0"/>
                <w:iCs w:val="0"/>
                <w:sz w:val="18"/>
                <w:szCs w:val="18"/>
                <w:lang w:val="es-GT"/>
              </w:rPr>
              <w:t>.</w:t>
            </w:r>
          </w:p>
          <w:p w14:paraId="36EDF68B" w14:textId="6AE4FE1D" w:rsidR="00F823BB" w:rsidRPr="007C34F7" w:rsidRDefault="00F823BB" w:rsidP="00347453">
            <w:pPr>
              <w:pStyle w:val="Encabezado"/>
              <w:widowControl w:val="0"/>
              <w:numPr>
                <w:ilvl w:val="0"/>
                <w:numId w:val="240"/>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Liquidar facturas y elabora</w:t>
            </w:r>
            <w:r w:rsidR="00F23027" w:rsidRPr="007C34F7">
              <w:rPr>
                <w:rFonts w:ascii="Century Gothic" w:hAnsi="Century Gothic"/>
                <w:i w:val="0"/>
                <w:iCs w:val="0"/>
                <w:sz w:val="18"/>
                <w:szCs w:val="18"/>
                <w:lang w:val="es-GT"/>
              </w:rPr>
              <w:t>r</w:t>
            </w:r>
            <w:r w:rsidRPr="007C34F7">
              <w:rPr>
                <w:rFonts w:ascii="Century Gothic" w:hAnsi="Century Gothic"/>
                <w:i w:val="0"/>
                <w:iCs w:val="0"/>
                <w:sz w:val="18"/>
                <w:szCs w:val="18"/>
                <w:lang w:val="es-GT"/>
              </w:rPr>
              <w:t xml:space="preserve"> certificados de conformidad de las adquisiciones realizadas durante el mes</w:t>
            </w:r>
            <w:r w:rsidR="008427ED" w:rsidRPr="007C34F7">
              <w:rPr>
                <w:rFonts w:ascii="Century Gothic" w:hAnsi="Century Gothic"/>
                <w:i w:val="0"/>
                <w:iCs w:val="0"/>
                <w:sz w:val="18"/>
                <w:szCs w:val="18"/>
                <w:lang w:val="es-GT"/>
              </w:rPr>
              <w:t>, correspondiente</w:t>
            </w:r>
            <w:r w:rsidR="00EF11B5" w:rsidRPr="007C34F7">
              <w:rPr>
                <w:rFonts w:ascii="Century Gothic" w:hAnsi="Century Gothic"/>
                <w:i w:val="0"/>
                <w:iCs w:val="0"/>
                <w:sz w:val="18"/>
                <w:szCs w:val="18"/>
                <w:lang w:val="es-GT"/>
              </w:rPr>
              <w:t xml:space="preserve">s al área de evaluación y sus </w:t>
            </w:r>
            <w:r w:rsidR="001F4517" w:rsidRPr="007C34F7">
              <w:rPr>
                <w:rFonts w:ascii="Century Gothic" w:hAnsi="Century Gothic"/>
                <w:i w:val="0"/>
                <w:iCs w:val="0"/>
                <w:sz w:val="18"/>
                <w:szCs w:val="18"/>
                <w:lang w:val="es-GT"/>
              </w:rPr>
              <w:t>departamentos</w:t>
            </w:r>
            <w:r w:rsidRPr="007C34F7">
              <w:rPr>
                <w:rFonts w:ascii="Century Gothic" w:hAnsi="Century Gothic"/>
                <w:i w:val="0"/>
                <w:iCs w:val="0"/>
                <w:sz w:val="18"/>
                <w:szCs w:val="18"/>
                <w:lang w:val="es-GT"/>
              </w:rPr>
              <w:t>.</w:t>
            </w:r>
          </w:p>
          <w:p w14:paraId="62180391" w14:textId="0CF9D936" w:rsidR="00F823BB" w:rsidRPr="007C34F7" w:rsidRDefault="00F823BB" w:rsidP="00347453">
            <w:pPr>
              <w:pStyle w:val="Encabezado"/>
              <w:widowControl w:val="0"/>
              <w:numPr>
                <w:ilvl w:val="0"/>
                <w:numId w:val="240"/>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Elaborar </w:t>
            </w:r>
            <w:r w:rsidR="008427ED" w:rsidRPr="007C34F7">
              <w:rPr>
                <w:rFonts w:ascii="Century Gothic" w:hAnsi="Century Gothic"/>
                <w:i w:val="0"/>
                <w:iCs w:val="0"/>
                <w:sz w:val="18"/>
                <w:szCs w:val="18"/>
                <w:lang w:val="es-GT"/>
              </w:rPr>
              <w:t>pre-órdenes</w:t>
            </w:r>
            <w:r w:rsidRPr="007C34F7">
              <w:rPr>
                <w:rFonts w:ascii="Century Gothic" w:hAnsi="Century Gothic"/>
                <w:i w:val="0"/>
                <w:iCs w:val="0"/>
                <w:sz w:val="18"/>
                <w:szCs w:val="18"/>
                <w:lang w:val="es-GT"/>
              </w:rPr>
              <w:t xml:space="preserve"> de compra en el sistema SIGES de las adquisiciones </w:t>
            </w:r>
            <w:r w:rsidR="00F23027" w:rsidRPr="007C34F7">
              <w:rPr>
                <w:rFonts w:ascii="Century Gothic" w:hAnsi="Century Gothic"/>
                <w:i w:val="0"/>
                <w:iCs w:val="0"/>
                <w:sz w:val="18"/>
                <w:szCs w:val="18"/>
                <w:lang w:val="es-GT"/>
              </w:rPr>
              <w:t xml:space="preserve">de bienes </w:t>
            </w:r>
            <w:r w:rsidRPr="007C34F7">
              <w:rPr>
                <w:rFonts w:ascii="Century Gothic" w:hAnsi="Century Gothic"/>
                <w:i w:val="0"/>
                <w:iCs w:val="0"/>
                <w:sz w:val="18"/>
                <w:szCs w:val="18"/>
                <w:lang w:val="es-GT"/>
              </w:rPr>
              <w:t xml:space="preserve">o servicios </w:t>
            </w:r>
            <w:r w:rsidR="00F23027" w:rsidRPr="007C34F7">
              <w:rPr>
                <w:rFonts w:ascii="Century Gothic" w:hAnsi="Century Gothic"/>
                <w:i w:val="0"/>
                <w:iCs w:val="0"/>
                <w:sz w:val="18"/>
                <w:szCs w:val="18"/>
                <w:lang w:val="es-GT"/>
              </w:rPr>
              <w:t>adquieran</w:t>
            </w:r>
            <w:r w:rsidRPr="007C34F7">
              <w:rPr>
                <w:rFonts w:ascii="Century Gothic" w:hAnsi="Century Gothic"/>
                <w:i w:val="0"/>
                <w:iCs w:val="0"/>
                <w:sz w:val="18"/>
                <w:szCs w:val="18"/>
                <w:lang w:val="es-GT"/>
              </w:rPr>
              <w:t xml:space="preserve"> en </w:t>
            </w:r>
            <w:r w:rsidR="00EF11B5" w:rsidRPr="007C34F7">
              <w:rPr>
                <w:rFonts w:ascii="Century Gothic" w:hAnsi="Century Gothic"/>
                <w:i w:val="0"/>
                <w:iCs w:val="0"/>
                <w:sz w:val="18"/>
                <w:szCs w:val="18"/>
                <w:lang w:val="es-GT"/>
              </w:rPr>
              <w:t xml:space="preserve">el área </w:t>
            </w:r>
            <w:r w:rsidR="00D5031E" w:rsidRPr="007C34F7">
              <w:rPr>
                <w:rFonts w:ascii="Century Gothic" w:hAnsi="Century Gothic"/>
                <w:i w:val="0"/>
                <w:iCs w:val="0"/>
                <w:sz w:val="18"/>
                <w:szCs w:val="18"/>
                <w:lang w:val="es-GT"/>
              </w:rPr>
              <w:t>y departamentos</w:t>
            </w:r>
            <w:r w:rsidRPr="007C34F7">
              <w:rPr>
                <w:rFonts w:ascii="Century Gothic" w:hAnsi="Century Gothic"/>
                <w:i w:val="0"/>
                <w:iCs w:val="0"/>
                <w:sz w:val="18"/>
                <w:szCs w:val="18"/>
                <w:lang w:val="es-GT"/>
              </w:rPr>
              <w:t>.</w:t>
            </w:r>
          </w:p>
          <w:p w14:paraId="4E4DCB82" w14:textId="2D575848" w:rsidR="00F823BB" w:rsidRPr="007C34F7" w:rsidRDefault="00F823BB" w:rsidP="00347453">
            <w:pPr>
              <w:pStyle w:val="Encabezado"/>
              <w:widowControl w:val="0"/>
              <w:numPr>
                <w:ilvl w:val="0"/>
                <w:numId w:val="240"/>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Elaboración de salidas de almacén para dota</w:t>
            </w:r>
            <w:r w:rsidR="00F23027" w:rsidRPr="007C34F7">
              <w:rPr>
                <w:rFonts w:ascii="Century Gothic" w:hAnsi="Century Gothic"/>
                <w:i w:val="0"/>
                <w:iCs w:val="0"/>
                <w:sz w:val="18"/>
                <w:szCs w:val="18"/>
                <w:lang w:val="es-GT"/>
              </w:rPr>
              <w:t>r</w:t>
            </w:r>
            <w:r w:rsidRPr="007C34F7">
              <w:rPr>
                <w:rFonts w:ascii="Century Gothic" w:hAnsi="Century Gothic"/>
                <w:i w:val="0"/>
                <w:iCs w:val="0"/>
                <w:sz w:val="18"/>
                <w:szCs w:val="18"/>
                <w:lang w:val="es-GT"/>
              </w:rPr>
              <w:t xml:space="preserve"> de útiles de oficina e insumos </w:t>
            </w:r>
            <w:r w:rsidR="00EF11B5" w:rsidRPr="007C34F7">
              <w:rPr>
                <w:rFonts w:ascii="Century Gothic" w:hAnsi="Century Gothic"/>
                <w:i w:val="0"/>
                <w:iCs w:val="0"/>
                <w:sz w:val="18"/>
                <w:szCs w:val="18"/>
                <w:lang w:val="es-GT"/>
              </w:rPr>
              <w:t xml:space="preserve">al </w:t>
            </w:r>
            <w:r w:rsidR="00325846" w:rsidRPr="007C34F7">
              <w:rPr>
                <w:rFonts w:ascii="Century Gothic" w:hAnsi="Century Gothic"/>
                <w:i w:val="0"/>
                <w:iCs w:val="0"/>
                <w:sz w:val="18"/>
                <w:szCs w:val="18"/>
                <w:lang w:val="es-GT"/>
              </w:rPr>
              <w:t xml:space="preserve">área </w:t>
            </w:r>
            <w:r w:rsidR="00325846" w:rsidRPr="007C34F7">
              <w:rPr>
                <w:rFonts w:ascii="Century Gothic" w:hAnsi="Century Gothic"/>
                <w:sz w:val="18"/>
                <w:szCs w:val="18"/>
                <w:lang w:val="es-GT"/>
              </w:rPr>
              <w:t>y</w:t>
            </w:r>
            <w:r w:rsidR="00904079" w:rsidRPr="007C34F7">
              <w:rPr>
                <w:rFonts w:ascii="Century Gothic" w:hAnsi="Century Gothic"/>
                <w:i w:val="0"/>
                <w:iCs w:val="0"/>
                <w:sz w:val="18"/>
                <w:szCs w:val="18"/>
                <w:lang w:val="es-GT"/>
              </w:rPr>
              <w:t xml:space="preserve"> </w:t>
            </w:r>
            <w:r w:rsidRPr="007C34F7">
              <w:rPr>
                <w:rFonts w:ascii="Century Gothic" w:hAnsi="Century Gothic"/>
                <w:i w:val="0"/>
                <w:iCs w:val="0"/>
                <w:sz w:val="18"/>
                <w:szCs w:val="18"/>
                <w:lang w:val="es-GT"/>
              </w:rPr>
              <w:t>departamento</w:t>
            </w:r>
            <w:r w:rsidR="00904079" w:rsidRPr="007C34F7">
              <w:rPr>
                <w:rFonts w:ascii="Century Gothic" w:hAnsi="Century Gothic"/>
                <w:i w:val="0"/>
                <w:iCs w:val="0"/>
                <w:sz w:val="18"/>
                <w:szCs w:val="18"/>
                <w:lang w:val="es-GT"/>
              </w:rPr>
              <w:t>s</w:t>
            </w:r>
            <w:r w:rsidRPr="007C34F7">
              <w:rPr>
                <w:rFonts w:ascii="Century Gothic" w:hAnsi="Century Gothic"/>
                <w:i w:val="0"/>
                <w:iCs w:val="0"/>
                <w:sz w:val="18"/>
                <w:szCs w:val="18"/>
                <w:lang w:val="es-GT"/>
              </w:rPr>
              <w:t>.</w:t>
            </w:r>
          </w:p>
          <w:p w14:paraId="410F641D" w14:textId="1B6A1C9B" w:rsidR="00D5031E" w:rsidRPr="007C34F7" w:rsidRDefault="00D5031E" w:rsidP="00347453">
            <w:pPr>
              <w:pStyle w:val="Encabezado"/>
              <w:widowControl w:val="0"/>
              <w:numPr>
                <w:ilvl w:val="0"/>
                <w:numId w:val="240"/>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Coordinar la convocatoria y logística de las reuniones con jefes de departamento</w:t>
            </w:r>
            <w:r w:rsidR="00F23027" w:rsidRPr="007C34F7">
              <w:rPr>
                <w:rFonts w:ascii="Century Gothic" w:hAnsi="Century Gothic"/>
                <w:i w:val="0"/>
                <w:iCs w:val="0"/>
                <w:sz w:val="18"/>
                <w:szCs w:val="18"/>
                <w:lang w:val="es-GT"/>
              </w:rPr>
              <w:t>,</w:t>
            </w:r>
            <w:r w:rsidRPr="007C34F7">
              <w:rPr>
                <w:rFonts w:ascii="Century Gothic" w:hAnsi="Century Gothic"/>
                <w:i w:val="0"/>
                <w:iCs w:val="0"/>
                <w:sz w:val="18"/>
                <w:szCs w:val="18"/>
                <w:lang w:val="es-GT"/>
              </w:rPr>
              <w:t xml:space="preserve"> especialistas de área</w:t>
            </w:r>
            <w:r w:rsidR="00F23027" w:rsidRPr="007C34F7">
              <w:rPr>
                <w:rFonts w:ascii="Century Gothic" w:hAnsi="Century Gothic"/>
                <w:i w:val="0"/>
                <w:iCs w:val="0"/>
                <w:sz w:val="18"/>
                <w:szCs w:val="18"/>
                <w:lang w:val="es-GT"/>
              </w:rPr>
              <w:t xml:space="preserve"> y usuarios externos, relacionadas con procesos curriculares.</w:t>
            </w:r>
          </w:p>
          <w:p w14:paraId="50D820D4" w14:textId="105C86C1" w:rsidR="00E82488" w:rsidRPr="007C34F7" w:rsidRDefault="00E82488" w:rsidP="00347453">
            <w:pPr>
              <w:pStyle w:val="Encabezado"/>
              <w:widowControl w:val="0"/>
              <w:numPr>
                <w:ilvl w:val="0"/>
                <w:numId w:val="240"/>
              </w:numPr>
              <w:tabs>
                <w:tab w:val="clear" w:pos="4252"/>
                <w:tab w:val="clear" w:pos="8504"/>
              </w:tabs>
              <w:spacing w:line="276" w:lineRule="auto"/>
              <w:jc w:val="both"/>
              <w:rPr>
                <w:rFonts w:ascii="Century Gothic" w:hAnsi="Century Gothic"/>
                <w:sz w:val="18"/>
                <w:szCs w:val="18"/>
                <w:lang w:val="es-GT"/>
              </w:rPr>
            </w:pPr>
            <w:r w:rsidRPr="007C34F7">
              <w:rPr>
                <w:rFonts w:ascii="Century Gothic" w:hAnsi="Century Gothic"/>
                <w:i w:val="0"/>
                <w:iCs w:val="0"/>
                <w:sz w:val="18"/>
                <w:szCs w:val="18"/>
                <w:lang w:val="es-GT"/>
              </w:rPr>
              <w:t>Realizar otras tareas asignadas por la autoridad superior inherentes al puesto</w:t>
            </w:r>
            <w:r w:rsidR="00886EBE" w:rsidRPr="007C34F7">
              <w:rPr>
                <w:rFonts w:ascii="Century Gothic" w:hAnsi="Century Gothic"/>
                <w:i w:val="0"/>
                <w:iCs w:val="0"/>
                <w:sz w:val="18"/>
                <w:szCs w:val="18"/>
                <w:lang w:val="es-GT"/>
              </w:rPr>
              <w:t>.</w:t>
            </w:r>
          </w:p>
          <w:p w14:paraId="03F48A2B" w14:textId="77777777" w:rsidR="00F823BB" w:rsidRPr="007C34F7" w:rsidRDefault="00F823BB" w:rsidP="00025D5F">
            <w:pPr>
              <w:pStyle w:val="Encabezado"/>
              <w:widowControl w:val="0"/>
              <w:spacing w:line="276" w:lineRule="auto"/>
              <w:jc w:val="both"/>
              <w:rPr>
                <w:rFonts w:ascii="Century Gothic" w:hAnsi="Century Gothic"/>
                <w:i w:val="0"/>
                <w:iCs w:val="0"/>
                <w:sz w:val="18"/>
                <w:szCs w:val="18"/>
                <w:lang w:val="es-GT"/>
              </w:rPr>
            </w:pPr>
          </w:p>
        </w:tc>
      </w:tr>
      <w:tr w:rsidR="00F823BB" w:rsidRPr="007C34F7" w14:paraId="4077D355" w14:textId="77777777" w:rsidTr="007C34F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3B8B800" w14:textId="109B85CE" w:rsidR="00F823BB" w:rsidRPr="007C34F7"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TAREAS</w:t>
            </w:r>
            <w:r w:rsidRPr="007C34F7">
              <w:rPr>
                <w:rFonts w:ascii="Century Gothic" w:hAnsi="Century Gothic" w:cs="Arial"/>
                <w:b/>
                <w:i w:val="0"/>
                <w:iCs w:val="0"/>
                <w:sz w:val="18"/>
                <w:szCs w:val="18"/>
              </w:rPr>
              <w:t xml:space="preserve"> EVENTUALES</w:t>
            </w:r>
          </w:p>
        </w:tc>
      </w:tr>
      <w:tr w:rsidR="00F823BB" w:rsidRPr="00272A5B" w14:paraId="59F09B48" w14:textId="77777777" w:rsidTr="007C34F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tcPr>
          <w:p w14:paraId="05E8B771" w14:textId="34199538" w:rsidR="00F823BB" w:rsidRPr="007C34F7" w:rsidRDefault="00F823BB" w:rsidP="00347453">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BD20E2A" w14:textId="6E0D5416" w:rsidR="00F823BB" w:rsidRPr="007C34F7" w:rsidRDefault="00F823BB" w:rsidP="00347453">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 xml:space="preserve">Ejecutar las actividades administrativas inherentes al puesto (coordinación de actividades, atención a usuarios internos y externos, asistencia </w:t>
            </w:r>
            <w:r w:rsidR="00D5031E" w:rsidRPr="007C34F7">
              <w:rPr>
                <w:rFonts w:ascii="Century Gothic" w:hAnsi="Century Gothic"/>
                <w:i w:val="0"/>
                <w:iCs w:val="0"/>
                <w:sz w:val="18"/>
                <w:szCs w:val="18"/>
                <w:lang w:val="es-GT"/>
              </w:rPr>
              <w:t>a</w:t>
            </w:r>
            <w:r w:rsidRPr="007C34F7">
              <w:rPr>
                <w:rFonts w:ascii="Century Gothic" w:hAnsi="Century Gothic"/>
                <w:i w:val="0"/>
                <w:iCs w:val="0"/>
                <w:sz w:val="18"/>
                <w:szCs w:val="18"/>
                <w:lang w:val="es-GT"/>
              </w:rPr>
              <w:t xml:space="preserve"> capacitaciones, correspondencia, archivo entre otras).</w:t>
            </w:r>
          </w:p>
          <w:p w14:paraId="2F61F6E7" w14:textId="77777777" w:rsidR="00F23027" w:rsidRPr="007C34F7" w:rsidRDefault="00F823BB" w:rsidP="00347453">
            <w:pPr>
              <w:pStyle w:val="Encabezado"/>
              <w:widowControl w:val="0"/>
              <w:numPr>
                <w:ilvl w:val="0"/>
                <w:numId w:val="34"/>
              </w:numPr>
              <w:tabs>
                <w:tab w:val="clear" w:pos="4252"/>
                <w:tab w:val="clear" w:pos="8504"/>
              </w:tabs>
              <w:spacing w:line="276" w:lineRule="auto"/>
              <w:jc w:val="both"/>
              <w:rPr>
                <w:rFonts w:ascii="Century Gothic" w:hAnsi="Century Gothic"/>
                <w:i w:val="0"/>
                <w:iCs w:val="0"/>
                <w:sz w:val="18"/>
                <w:szCs w:val="18"/>
                <w:lang w:val="es-GT"/>
              </w:rPr>
            </w:pPr>
            <w:r w:rsidRPr="007C34F7">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5476503A" w14:textId="5C49CB6A" w:rsidR="00CB3D98" w:rsidRPr="00272A5B" w:rsidRDefault="00CB3D98" w:rsidP="00CB3D98">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F823BB" w:rsidRPr="00272A5B" w14:paraId="5E534444"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820DAB" w14:textId="65BA5D9D" w:rsidR="00F823BB" w:rsidRPr="0052771B" w:rsidRDefault="00F823BB" w:rsidP="007C34F7">
            <w:pPr>
              <w:pStyle w:val="Prrafodelista"/>
              <w:numPr>
                <w:ilvl w:val="3"/>
                <w:numId w:val="28"/>
              </w:numPr>
              <w:ind w:left="306" w:hanging="306"/>
              <w:jc w:val="both"/>
              <w:textAlignment w:val="center"/>
              <w:rPr>
                <w:rFonts w:ascii="Century Gothic" w:eastAsia="SimSun" w:hAnsi="Century Gothic" w:cs="Arial"/>
                <w:sz w:val="18"/>
                <w:szCs w:val="18"/>
                <w:lang w:val="es-GT" w:bidi="ar"/>
              </w:rPr>
            </w:pPr>
            <w:r w:rsidRPr="007C34F7">
              <w:rPr>
                <w:rFonts w:ascii="Century Gothic" w:eastAsia="SimSun" w:hAnsi="Century Gothic" w:cs="Arial"/>
                <w:bCs w:val="0"/>
                <w:sz w:val="18"/>
                <w:szCs w:val="18"/>
                <w:lang w:val="es-GT" w:bidi="ar"/>
              </w:rPr>
              <w:lastRenderedPageBreak/>
              <w:t>UBICACIÓN</w:t>
            </w:r>
            <w:r w:rsidRPr="0052771B">
              <w:rPr>
                <w:rFonts w:ascii="Century Gothic" w:eastAsia="SimSun" w:hAnsi="Century Gothic" w:cs="Arial"/>
                <w:sz w:val="18"/>
                <w:szCs w:val="18"/>
                <w:lang w:val="es-GT" w:bidi="ar"/>
              </w:rPr>
              <w:t xml:space="preserve"> DEL PUESTO</w:t>
            </w:r>
          </w:p>
        </w:tc>
      </w:tr>
      <w:tr w:rsidR="00F823BB" w:rsidRPr="00272A5B" w14:paraId="073CDA2E" w14:textId="77777777" w:rsidTr="04FB245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C89D07" w14:textId="01E178AE" w:rsidR="00F823BB" w:rsidRPr="00272A5B" w:rsidRDefault="007B06DC" w:rsidP="00025D5F">
            <w:pPr>
              <w:jc w:val="both"/>
              <w:textAlignment w:val="center"/>
              <w:rPr>
                <w:rFonts w:ascii="Century Gothic" w:hAnsi="Century Gothic" w:cs="Arial"/>
                <w:i w:val="0"/>
                <w:iCs w:val="0"/>
                <w:sz w:val="18"/>
                <w:szCs w:val="18"/>
                <w:lang w:val="es-GT"/>
              </w:rPr>
            </w:pPr>
            <w:r w:rsidRPr="0052771B">
              <w:rPr>
                <w:rFonts w:ascii="Century Gothic" w:hAnsi="Century Gothic" w:cs="Arial"/>
                <w:i w:val="0"/>
                <w:iCs w:val="0"/>
                <w:sz w:val="18"/>
                <w:szCs w:val="18"/>
                <w:lang w:val="es-GT"/>
              </w:rPr>
              <w:t>Despacho de</w:t>
            </w:r>
            <w:r w:rsidR="00135F61" w:rsidRPr="0052771B">
              <w:rPr>
                <w:rFonts w:ascii="Century Gothic" w:hAnsi="Century Gothic" w:cs="Arial"/>
                <w:i w:val="0"/>
                <w:iCs w:val="0"/>
                <w:sz w:val="18"/>
                <w:szCs w:val="18"/>
                <w:lang w:val="es-GT"/>
              </w:rPr>
              <w:t xml:space="preserve">l </w:t>
            </w:r>
            <w:r w:rsidR="007C34F7" w:rsidRPr="0052771B">
              <w:rPr>
                <w:rFonts w:ascii="Century Gothic" w:hAnsi="Century Gothic" w:cs="Arial"/>
                <w:i w:val="0"/>
                <w:iCs w:val="0"/>
                <w:sz w:val="18"/>
                <w:szCs w:val="18"/>
                <w:lang w:val="es-GT"/>
              </w:rPr>
              <w:t>área de</w:t>
            </w:r>
            <w:r w:rsidRPr="0052771B">
              <w:rPr>
                <w:rFonts w:ascii="Century Gothic" w:hAnsi="Century Gothic" w:cs="Arial"/>
                <w:i w:val="0"/>
                <w:iCs w:val="0"/>
                <w:sz w:val="18"/>
                <w:szCs w:val="18"/>
                <w:lang w:val="es-GT"/>
              </w:rPr>
              <w:t xml:space="preserve"> Evaluación</w:t>
            </w:r>
            <w:r w:rsidRPr="00272A5B">
              <w:rPr>
                <w:rFonts w:ascii="Century Gothic" w:hAnsi="Century Gothic" w:cs="Arial"/>
                <w:i w:val="0"/>
                <w:iCs w:val="0"/>
                <w:sz w:val="18"/>
                <w:szCs w:val="18"/>
                <w:lang w:val="es-GT"/>
              </w:rPr>
              <w:t xml:space="preserve"> Curricular</w:t>
            </w:r>
          </w:p>
        </w:tc>
      </w:tr>
      <w:tr w:rsidR="00F823BB" w:rsidRPr="00272A5B" w14:paraId="1DAECBC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48AD8DF" w14:textId="3E9710F4"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SUPERVISIÓN</w:t>
            </w:r>
          </w:p>
        </w:tc>
      </w:tr>
      <w:tr w:rsidR="00F823BB" w:rsidRPr="00272A5B" w14:paraId="5E21943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61649"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F823BB" w:rsidRPr="00272A5B" w14:paraId="287AE53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3F9D1B" w14:textId="1A76E96B"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RESPONSABILIDAD</w:t>
            </w:r>
          </w:p>
        </w:tc>
      </w:tr>
      <w:tr w:rsidR="00F823BB" w:rsidRPr="00272A5B" w14:paraId="65BC5CF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B7F84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F823BB" w:rsidRPr="00272A5B" w14:paraId="174BEDB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481B4C"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F823BB" w:rsidRPr="00272A5B" w14:paraId="31C2A2F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EBDE79" w14:textId="77777777"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RELACIONES</w:t>
            </w:r>
            <w:r w:rsidRPr="00272A5B">
              <w:rPr>
                <w:rFonts w:ascii="Century Gothic" w:hAnsi="Century Gothic" w:cs="Arial"/>
                <w:b/>
                <w:i w:val="0"/>
                <w:iCs w:val="0"/>
                <w:sz w:val="18"/>
                <w:szCs w:val="18"/>
                <w:lang w:val="es-GT"/>
              </w:rPr>
              <w:t xml:space="preserve"> LABORALES</w:t>
            </w:r>
          </w:p>
        </w:tc>
      </w:tr>
      <w:tr w:rsidR="00F823BB" w:rsidRPr="00272A5B" w14:paraId="7D4AC7D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F3DEB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B3D04C" w14:textId="7EC903F2" w:rsidR="00F823BB" w:rsidRPr="00272A5B" w:rsidRDefault="00F823B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D7038A"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D7038A"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D7038A"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D7038A"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F823BB" w:rsidRPr="00272A5B" w14:paraId="30169FC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E0F026"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869BD72" w14:textId="6AAAC189"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D7038A"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D7038A"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7B957782" w14:textId="77777777" w:rsidR="00F823BB" w:rsidRPr="00272A5B" w:rsidRDefault="00F823B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F823BB" w:rsidRPr="00272A5B" w14:paraId="075CF42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FD52C3" w14:textId="77777777" w:rsidR="00F823BB" w:rsidRPr="00272A5B" w:rsidRDefault="00F823BB" w:rsidP="007C34F7">
            <w:pPr>
              <w:pStyle w:val="Prrafodelista"/>
              <w:numPr>
                <w:ilvl w:val="3"/>
                <w:numId w:val="28"/>
              </w:numPr>
              <w:ind w:left="306" w:hanging="306"/>
              <w:jc w:val="both"/>
              <w:textAlignment w:val="center"/>
              <w:rPr>
                <w:rFonts w:ascii="Century Gothic" w:eastAsia="SimSun" w:hAnsi="Century Gothic" w:cs="Arial"/>
                <w:b/>
                <w:i w:val="0"/>
                <w:iCs w:val="0"/>
                <w:sz w:val="18"/>
                <w:szCs w:val="18"/>
                <w:lang w:val="es-GT" w:bidi="ar"/>
              </w:rPr>
            </w:pPr>
            <w:r w:rsidRPr="007C34F7">
              <w:rPr>
                <w:rFonts w:ascii="Century Gothic" w:eastAsia="SimSun" w:hAnsi="Century Gothic" w:cs="Arial"/>
                <w:b/>
                <w:sz w:val="18"/>
                <w:szCs w:val="18"/>
                <w:lang w:val="es-GT" w:bidi="ar"/>
              </w:rPr>
              <w:t>LUGAR</w:t>
            </w:r>
            <w:r w:rsidRPr="00272A5B">
              <w:rPr>
                <w:rFonts w:ascii="Century Gothic" w:eastAsia="SimSun" w:hAnsi="Century Gothic" w:cs="Arial"/>
                <w:b/>
                <w:i w:val="0"/>
                <w:iCs w:val="0"/>
                <w:sz w:val="18"/>
                <w:szCs w:val="18"/>
                <w:lang w:val="es-GT" w:bidi="ar"/>
              </w:rPr>
              <w:t xml:space="preserve"> DE TRABAJO</w:t>
            </w:r>
          </w:p>
        </w:tc>
      </w:tr>
      <w:tr w:rsidR="00F823BB" w:rsidRPr="00272A5B" w14:paraId="1B1D8A78" w14:textId="77777777" w:rsidTr="00E321E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93BF46" w14:textId="515AF3AB"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F823BB" w:rsidRPr="00272A5B" w14:paraId="11AFD7CF" w14:textId="77777777" w:rsidTr="00E321E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55CD3F" w14:textId="77777777"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JORNADA</w:t>
            </w:r>
            <w:r w:rsidRPr="00272A5B">
              <w:rPr>
                <w:rFonts w:ascii="Century Gothic" w:hAnsi="Century Gothic" w:cs="Arial"/>
                <w:b/>
                <w:i w:val="0"/>
                <w:iCs w:val="0"/>
                <w:sz w:val="18"/>
                <w:szCs w:val="18"/>
                <w:lang w:val="es-GT"/>
              </w:rPr>
              <w:t xml:space="preserve"> DE TRABAJO</w:t>
            </w:r>
          </w:p>
        </w:tc>
      </w:tr>
      <w:tr w:rsidR="00F823BB" w:rsidRPr="00272A5B" w14:paraId="7DB7549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F6E596" w14:textId="0FB489DF"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17D2669D"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E4ACB3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346670" w14:textId="77777777"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RIESGOS</w:t>
            </w:r>
            <w:r w:rsidRPr="00272A5B">
              <w:rPr>
                <w:rFonts w:ascii="Century Gothic" w:hAnsi="Century Gothic" w:cs="Arial"/>
                <w:b/>
                <w:i w:val="0"/>
                <w:iCs w:val="0"/>
                <w:sz w:val="18"/>
                <w:szCs w:val="18"/>
                <w:lang w:val="es-GT"/>
              </w:rPr>
              <w:t xml:space="preserve"> EN EL TRABAJO</w:t>
            </w:r>
          </w:p>
        </w:tc>
      </w:tr>
      <w:tr w:rsidR="00F823BB" w:rsidRPr="00272A5B" w14:paraId="5FB24D3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73F2D1" w14:textId="671A5BE6"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D7038A" w:rsidRPr="00272A5B">
              <w:rPr>
                <w:rFonts w:ascii="Century Gothic" w:hAnsi="Century Gothic" w:cs="Arial"/>
                <w:i w:val="0"/>
                <w:iCs w:val="0"/>
                <w:sz w:val="18"/>
                <w:szCs w:val="18"/>
                <w:lang w:val="es-GT"/>
              </w:rPr>
              <w:t xml:space="preserve"> </w:t>
            </w:r>
            <w:r w:rsidRPr="00272A5B">
              <w:rPr>
                <w:rFonts w:ascii="Century Gothic" w:hAnsi="Century Gothic" w:cs="Arial"/>
                <w:i w:val="0"/>
                <w:iCs w:val="0"/>
                <w:sz w:val="18"/>
                <w:szCs w:val="18"/>
                <w:lang w:val="es-GT"/>
              </w:rPr>
              <w:t>l</w:t>
            </w:r>
            <w:r w:rsidR="00D7038A" w:rsidRPr="00272A5B">
              <w:rPr>
                <w:rFonts w:ascii="Century Gothic" w:hAnsi="Century Gothic" w:cs="Arial"/>
                <w:i w:val="0"/>
                <w:iCs w:val="0"/>
                <w:sz w:val="18"/>
                <w:szCs w:val="18"/>
                <w:lang w:val="es-GT"/>
              </w:rPr>
              <w:t xml:space="preserve">a Subdirección de </w:t>
            </w:r>
            <w:r w:rsidRPr="00272A5B">
              <w:rPr>
                <w:rFonts w:ascii="Century Gothic" w:hAnsi="Century Gothic" w:cs="Arial"/>
                <w:i w:val="0"/>
                <w:iCs w:val="0"/>
                <w:sz w:val="18"/>
                <w:szCs w:val="18"/>
                <w:lang w:val="es-GT"/>
              </w:rPr>
              <w:t>Evaluación Curricular</w:t>
            </w:r>
            <w:r w:rsidR="00D7038A" w:rsidRPr="00272A5B">
              <w:rPr>
                <w:rFonts w:ascii="Century Gothic" w:hAnsi="Century Gothic" w:cs="Arial"/>
                <w:i w:val="0"/>
                <w:iCs w:val="0"/>
                <w:sz w:val="18"/>
                <w:szCs w:val="18"/>
                <w:lang w:val="es-GT"/>
              </w:rPr>
              <w:t>.</w:t>
            </w:r>
          </w:p>
          <w:p w14:paraId="5F371876"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2890FB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493BD4" w14:textId="77777777"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CONSECUENCIAS</w:t>
            </w:r>
            <w:r w:rsidRPr="00272A5B">
              <w:rPr>
                <w:rFonts w:ascii="Century Gothic" w:hAnsi="Century Gothic" w:cs="Arial"/>
                <w:b/>
                <w:i w:val="0"/>
                <w:iCs w:val="0"/>
                <w:sz w:val="18"/>
                <w:szCs w:val="18"/>
                <w:lang w:val="es-GT"/>
              </w:rPr>
              <w:t xml:space="preserve"> EN EL TRABAJO</w:t>
            </w:r>
          </w:p>
        </w:tc>
      </w:tr>
      <w:tr w:rsidR="00F823BB" w:rsidRPr="00272A5B" w14:paraId="7D66837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F07417"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7A26E1A" w14:textId="77777777" w:rsidR="00F823BB" w:rsidRPr="00272A5B" w:rsidRDefault="00F823BB" w:rsidP="00025D5F">
            <w:pPr>
              <w:jc w:val="both"/>
              <w:textAlignment w:val="center"/>
              <w:rPr>
                <w:rFonts w:ascii="Century Gothic" w:hAnsi="Century Gothic" w:cs="Arial"/>
                <w:i w:val="0"/>
                <w:iCs w:val="0"/>
                <w:sz w:val="18"/>
                <w:szCs w:val="18"/>
                <w:lang w:val="es-GT"/>
              </w:rPr>
            </w:pPr>
          </w:p>
        </w:tc>
      </w:tr>
      <w:tr w:rsidR="00F823BB" w:rsidRPr="00272A5B" w14:paraId="58DDB6F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CDF931" w14:textId="77777777" w:rsidR="00F823BB" w:rsidRPr="00272A5B" w:rsidRDefault="00F823B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ESFUERZO</w:t>
            </w:r>
            <w:r w:rsidRPr="00272A5B">
              <w:rPr>
                <w:rFonts w:ascii="Century Gothic" w:hAnsi="Century Gothic" w:cs="Arial"/>
                <w:b/>
                <w:i w:val="0"/>
                <w:iCs w:val="0"/>
                <w:sz w:val="18"/>
                <w:szCs w:val="18"/>
                <w:lang w:val="es-GT"/>
              </w:rPr>
              <w:t xml:space="preserve"> EN EL TRABAJO</w:t>
            </w:r>
          </w:p>
        </w:tc>
      </w:tr>
      <w:tr w:rsidR="00F823BB" w:rsidRPr="00272A5B" w14:paraId="14D9E902"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C1570E" w14:textId="77777777" w:rsidR="00F823BB" w:rsidRPr="00272A5B" w:rsidRDefault="00F823B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35A3CE" w14:textId="40536EE1" w:rsidR="00F823BB" w:rsidRPr="00272A5B" w:rsidRDefault="00866D7B"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 xml:space="preserve">dirección, ejecución y control de las tareas </w:t>
            </w:r>
            <w:r w:rsidR="00D7038A" w:rsidRPr="00272A5B">
              <w:rPr>
                <w:rFonts w:ascii="Century Gothic" w:eastAsiaTheme="minorHAnsi" w:hAnsi="Century Gothic" w:cs="Century Gothic"/>
                <w:sz w:val="18"/>
                <w:szCs w:val="18"/>
                <w:lang w:eastAsia="en-US"/>
              </w:rPr>
              <w:t>asignadas</w:t>
            </w:r>
            <w:r w:rsidRPr="00272A5B">
              <w:rPr>
                <w:rFonts w:ascii="Century Gothic" w:eastAsiaTheme="minorHAnsi" w:hAnsi="Century Gothic" w:cs="Century Gothic"/>
                <w:sz w:val="18"/>
                <w:szCs w:val="18"/>
                <w:lang w:eastAsia="en-US"/>
              </w:rPr>
              <w:t>, así como para la</w:t>
            </w:r>
            <w:r w:rsidR="00FC585B"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D7038A"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tc>
      </w:tr>
      <w:tr w:rsidR="00866D7B" w:rsidRPr="00272A5B" w14:paraId="03BD2FF0" w14:textId="77777777" w:rsidTr="04FB245D">
        <w:trPr>
          <w:trHeight w:val="50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CCBD09"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C58EC42" w14:textId="33797E02" w:rsidR="00866D7B" w:rsidRPr="00272A5B" w:rsidRDefault="00866D7B"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FC585B"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w:t>
            </w:r>
            <w:r w:rsidR="00FC585B" w:rsidRPr="04FB245D">
              <w:rPr>
                <w:rFonts w:ascii="Century Gothic" w:eastAsiaTheme="minorEastAsia" w:hAnsi="Century Gothic" w:cs="Century Gothic"/>
                <w:sz w:val="18"/>
                <w:szCs w:val="18"/>
                <w:lang w:val="es-ES" w:eastAsia="en-US"/>
              </w:rPr>
              <w:t>r</w:t>
            </w:r>
            <w:r w:rsidRPr="04FB245D">
              <w:rPr>
                <w:rFonts w:ascii="Century Gothic" w:eastAsiaTheme="minorEastAsia" w:hAnsi="Century Gothic" w:cs="Century Gothic"/>
                <w:sz w:val="18"/>
                <w:szCs w:val="18"/>
                <w:lang w:val="es-ES" w:eastAsia="en-US"/>
              </w:rPr>
              <w:t xml:space="preserve">ealiza sus </w:t>
            </w:r>
            <w:r w:rsidR="00987D34" w:rsidRPr="04FB245D">
              <w:rPr>
                <w:rFonts w:ascii="Century Gothic" w:eastAsiaTheme="minorEastAsia" w:hAnsi="Century Gothic" w:cs="Century Gothic"/>
                <w:sz w:val="18"/>
                <w:szCs w:val="18"/>
                <w:lang w:val="es-ES" w:eastAsia="en-US"/>
              </w:rPr>
              <w:t>tareas sentad</w:t>
            </w:r>
            <w:r w:rsidR="007C34F7">
              <w:rPr>
                <w:rFonts w:ascii="Century Gothic" w:eastAsiaTheme="minorEastAsia" w:hAnsi="Century Gothic" w:cs="Century Gothic"/>
                <w:sz w:val="18"/>
                <w:szCs w:val="18"/>
                <w:lang w:val="es-ES" w:eastAsia="en-US"/>
              </w:rPr>
              <w:t>o</w:t>
            </w:r>
            <w:r w:rsidRPr="04FB245D">
              <w:rPr>
                <w:rFonts w:ascii="Century Gothic" w:eastAsiaTheme="minorEastAsia" w:hAnsi="Century Gothic" w:cs="Century Gothic"/>
                <w:sz w:val="18"/>
                <w:szCs w:val="18"/>
                <w:lang w:val="es-ES" w:eastAsia="en-US"/>
              </w:rPr>
              <w:t>.</w:t>
            </w:r>
          </w:p>
          <w:p w14:paraId="777CA46F" w14:textId="6F160F61" w:rsidR="00D7038A" w:rsidRPr="00272A5B" w:rsidRDefault="00D7038A" w:rsidP="005E663A">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866D7B" w:rsidRPr="00272A5B" w14:paraId="602D815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E4B62D" w14:textId="3303D157" w:rsidR="00866D7B" w:rsidRPr="00272A5B" w:rsidRDefault="00390F71" w:rsidP="00866D7B">
            <w:pPr>
              <w:pStyle w:val="Prrafodelista"/>
              <w:ind w:left="306"/>
              <w:jc w:val="center"/>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PERFIL DEL PUESTO</w:t>
            </w:r>
          </w:p>
        </w:tc>
      </w:tr>
      <w:tr w:rsidR="00866D7B" w:rsidRPr="00272A5B" w14:paraId="47206BA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C89C49" w14:textId="77777777" w:rsidR="00866D7B" w:rsidRPr="00272A5B" w:rsidRDefault="00866D7B" w:rsidP="007C34F7">
            <w:pPr>
              <w:pStyle w:val="Prrafodelista"/>
              <w:numPr>
                <w:ilvl w:val="3"/>
                <w:numId w:val="28"/>
              </w:numPr>
              <w:ind w:left="306" w:hanging="306"/>
              <w:jc w:val="both"/>
              <w:textAlignment w:val="center"/>
              <w:rPr>
                <w:rFonts w:ascii="Century Gothic" w:eastAsia="SimSun" w:hAnsi="Century Gothic" w:cs="Arial"/>
                <w:b/>
                <w:i w:val="0"/>
                <w:iCs w:val="0"/>
                <w:sz w:val="18"/>
                <w:szCs w:val="18"/>
                <w:lang w:val="es-GT" w:bidi="ar"/>
              </w:rPr>
            </w:pPr>
            <w:r w:rsidRPr="007C34F7">
              <w:rPr>
                <w:rFonts w:ascii="Century Gothic" w:eastAsia="SimSun" w:hAnsi="Century Gothic" w:cs="Arial"/>
                <w:b/>
                <w:sz w:val="18"/>
                <w:szCs w:val="18"/>
                <w:lang w:val="es-GT" w:bidi="ar"/>
              </w:rPr>
              <w:t>EDUCACIÓN</w:t>
            </w:r>
            <w:r w:rsidRPr="00272A5B">
              <w:rPr>
                <w:rFonts w:ascii="Century Gothic" w:eastAsia="SimSun" w:hAnsi="Century Gothic" w:cs="Arial"/>
                <w:b/>
                <w:i w:val="0"/>
                <w:iCs w:val="0"/>
                <w:sz w:val="18"/>
                <w:szCs w:val="18"/>
                <w:lang w:val="es-GT" w:bidi="ar"/>
              </w:rPr>
              <w:t xml:space="preserve"> Y EXPERIENCIA</w:t>
            </w:r>
          </w:p>
        </w:tc>
      </w:tr>
      <w:tr w:rsidR="00866D7B" w:rsidRPr="00272A5B" w14:paraId="1C7A9E6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CE6B96"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DCAEAA5" w14:textId="63B8DC69" w:rsidR="00866D7B" w:rsidRPr="00272A5B" w:rsidRDefault="00D7038A"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866D7B" w:rsidRPr="00272A5B">
              <w:rPr>
                <w:rFonts w:ascii="Century Gothic" w:hAnsi="Century Gothic" w:cs="Arial"/>
                <w:sz w:val="18"/>
                <w:szCs w:val="18"/>
                <w:lang w:val="es-GT"/>
              </w:rPr>
              <w:t xml:space="preserve">creditar haber aprobado los cursos equivalentes al quinto semestre de una carrera </w:t>
            </w:r>
            <w:r w:rsidR="005E663A" w:rsidRPr="00272A5B">
              <w:rPr>
                <w:rFonts w:ascii="Century Gothic" w:hAnsi="Century Gothic" w:cs="Arial"/>
                <w:sz w:val="18"/>
                <w:szCs w:val="18"/>
                <w:lang w:val="es-GT"/>
              </w:rPr>
              <w:t>u</w:t>
            </w:r>
            <w:r w:rsidR="00866D7B" w:rsidRPr="00272A5B">
              <w:rPr>
                <w:rFonts w:ascii="Century Gothic" w:hAnsi="Century Gothic" w:cs="Arial"/>
                <w:sz w:val="18"/>
                <w:szCs w:val="18"/>
                <w:lang w:val="es-GT"/>
              </w:rPr>
              <w:t xml:space="preserve">niversitaria afín al puesto y seis meses de experiencia como </w:t>
            </w:r>
            <w:r w:rsidR="00F40756" w:rsidRPr="00272A5B">
              <w:rPr>
                <w:rFonts w:ascii="Century Gothic" w:hAnsi="Century Gothic" w:cs="Arial"/>
                <w:sz w:val="18"/>
                <w:szCs w:val="18"/>
                <w:lang w:val="es-GT"/>
              </w:rPr>
              <w:t>Asistente Profesional I o Jefe Técnico Profesional I</w:t>
            </w:r>
            <w:r w:rsidR="00866D7B" w:rsidRPr="00272A5B">
              <w:rPr>
                <w:rFonts w:ascii="Century Gothic" w:hAnsi="Century Gothic" w:cs="Arial"/>
                <w:sz w:val="18"/>
                <w:szCs w:val="18"/>
                <w:lang w:val="es-GT"/>
              </w:rPr>
              <w:t>, en la especialidad que el puesto requiera.</w:t>
            </w:r>
          </w:p>
          <w:p w14:paraId="270240BF" w14:textId="6D7F0AB6" w:rsidR="00D7038A" w:rsidRPr="00272A5B" w:rsidRDefault="00D7038A" w:rsidP="005E663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866D7B" w:rsidRPr="00272A5B" w14:paraId="0B5E012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71BA60B" w14:textId="77777777" w:rsidR="00866D7B" w:rsidRPr="00272A5B" w:rsidRDefault="00866D7B"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64119B" w14:textId="77777777" w:rsidR="00866D7B" w:rsidRPr="00272A5B" w:rsidRDefault="00866D7B"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w:t>
            </w:r>
            <w:r w:rsidR="00F40756" w:rsidRPr="00272A5B">
              <w:rPr>
                <w:rFonts w:ascii="Century Gothic" w:hAnsi="Century Gothic" w:cs="Arial"/>
                <w:sz w:val="18"/>
                <w:szCs w:val="18"/>
                <w:lang w:val="es-GT"/>
              </w:rPr>
              <w:t>dos</w:t>
            </w:r>
            <w:r w:rsidRPr="00272A5B">
              <w:rPr>
                <w:rFonts w:ascii="Century Gothic" w:hAnsi="Century Gothic" w:cs="Arial"/>
                <w:sz w:val="18"/>
                <w:szCs w:val="18"/>
                <w:lang w:val="es-GT"/>
              </w:rPr>
              <w:t xml:space="preserve"> año</w:t>
            </w:r>
            <w:r w:rsidR="00F40756" w:rsidRPr="00272A5B">
              <w:rPr>
                <w:rFonts w:ascii="Century Gothic" w:hAnsi="Century Gothic" w:cs="Arial"/>
                <w:sz w:val="18"/>
                <w:szCs w:val="18"/>
                <w:lang w:val="es-GT"/>
              </w:rPr>
              <w:t>s</w:t>
            </w:r>
            <w:r w:rsidRPr="00272A5B">
              <w:rPr>
                <w:rFonts w:ascii="Century Gothic" w:hAnsi="Century Gothic" w:cs="Arial"/>
                <w:sz w:val="18"/>
                <w:szCs w:val="18"/>
                <w:lang w:val="es-GT"/>
              </w:rPr>
              <w:t xml:space="preserve"> de experiencia en tareas relacionadas con la especialidad del puesto. </w:t>
            </w:r>
          </w:p>
          <w:p w14:paraId="6ABDB88E" w14:textId="2C987F9A" w:rsidR="00D7038A" w:rsidRPr="00272A5B" w:rsidRDefault="00D7038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866D7B" w:rsidRPr="00272A5B" w14:paraId="3B6A773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05EAEF3" w14:textId="3DA91EB7" w:rsidR="00866D7B" w:rsidRPr="00272A5B" w:rsidRDefault="00866D7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CARRERA</w:t>
            </w:r>
            <w:r w:rsidRPr="00272A5B">
              <w:rPr>
                <w:rFonts w:ascii="Century Gothic" w:hAnsi="Century Gothic" w:cs="Arial"/>
                <w:b/>
                <w:i w:val="0"/>
                <w:iCs w:val="0"/>
                <w:sz w:val="18"/>
                <w:szCs w:val="18"/>
                <w:lang w:val="es-GT"/>
              </w:rPr>
              <w:t xml:space="preserve"> AF</w:t>
            </w:r>
            <w:r w:rsidR="00F213C2">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866D7B" w:rsidRPr="00272A5B" w14:paraId="7E3E72B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6B879C" w14:textId="651AF070" w:rsidR="00866D7B" w:rsidRPr="00272A5B" w:rsidRDefault="00DE5AC5" w:rsidP="00866D7B">
            <w:pPr>
              <w:jc w:val="both"/>
              <w:textAlignment w:val="center"/>
              <w:rPr>
                <w:rFonts w:ascii="Century Gothic" w:hAnsi="Century Gothic" w:cs="Arial"/>
                <w:i w:val="0"/>
                <w:iCs w:val="0"/>
                <w:sz w:val="18"/>
                <w:szCs w:val="18"/>
                <w:lang w:val="es-GT"/>
              </w:rPr>
            </w:pPr>
            <w:r w:rsidRPr="009137FB">
              <w:rPr>
                <w:rFonts w:ascii="Century Gothic" w:hAnsi="Century Gothic" w:cs="Arial"/>
                <w:i w:val="0"/>
                <w:iCs w:val="0"/>
                <w:sz w:val="18"/>
                <w:szCs w:val="18"/>
                <w:lang w:val="es-GT"/>
              </w:rPr>
              <w:t>Graduado de nivel medio y estudiante de</w:t>
            </w:r>
            <w:r>
              <w:rPr>
                <w:rFonts w:ascii="Century Gothic" w:hAnsi="Century Gothic" w:cs="Arial"/>
                <w:i w:val="0"/>
                <w:iCs w:val="0"/>
                <w:sz w:val="18"/>
                <w:szCs w:val="18"/>
                <w:lang w:val="es-GT"/>
              </w:rPr>
              <w:t xml:space="preserve"> </w:t>
            </w:r>
            <w:r w:rsidR="00866D7B" w:rsidRPr="00272A5B">
              <w:rPr>
                <w:rFonts w:ascii="Century Gothic" w:hAnsi="Century Gothic" w:cs="Arial"/>
                <w:i w:val="0"/>
                <w:iCs w:val="0"/>
                <w:sz w:val="18"/>
                <w:szCs w:val="18"/>
                <w:lang w:val="es-GT"/>
              </w:rPr>
              <w:t>Licenciatura en Administración, Administración de Empresas, Licenciatura en Contaduría Pública y Auditoría</w:t>
            </w:r>
            <w:r w:rsidR="00866D7B" w:rsidRPr="00272A5B">
              <w:rPr>
                <w:rFonts w:ascii="Century Gothic" w:hAnsi="Century Gothic" w:cs="Arial"/>
                <w:i w:val="0"/>
                <w:iCs w:val="0"/>
                <w:sz w:val="18"/>
                <w:szCs w:val="18"/>
              </w:rPr>
              <w:t xml:space="preserve">, Licenciatura en Economía, </w:t>
            </w:r>
            <w:r w:rsidR="00A84808">
              <w:rPr>
                <w:rFonts w:ascii="Century Gothic" w:hAnsi="Century Gothic" w:cs="Arial"/>
                <w:i w:val="0"/>
                <w:iCs w:val="0"/>
                <w:sz w:val="18"/>
                <w:szCs w:val="18"/>
              </w:rPr>
              <w:t xml:space="preserve">Licenciatura en Administración Pública, </w:t>
            </w:r>
            <w:r w:rsidR="00866D7B" w:rsidRPr="00272A5B">
              <w:rPr>
                <w:rFonts w:ascii="Century Gothic" w:hAnsi="Century Gothic" w:cs="Arial"/>
                <w:i w:val="0"/>
                <w:iCs w:val="0"/>
                <w:sz w:val="18"/>
                <w:szCs w:val="18"/>
                <w:lang w:val="es-GT"/>
              </w:rPr>
              <w:t xml:space="preserve">Ingeniería Administrativa, Ingeniería Empresarial u otra </w:t>
            </w:r>
            <w:r w:rsidR="00866D7B" w:rsidRPr="00272A5B">
              <w:rPr>
                <w:rFonts w:ascii="Century Gothic" w:hAnsi="Century Gothic" w:cs="Arial"/>
                <w:i w:val="0"/>
                <w:iCs w:val="0"/>
                <w:sz w:val="18"/>
                <w:szCs w:val="18"/>
              </w:rPr>
              <w:t>afín</w:t>
            </w:r>
            <w:r w:rsidR="00866D7B" w:rsidRPr="00272A5B">
              <w:rPr>
                <w:rFonts w:ascii="Century Gothic" w:hAnsi="Century Gothic" w:cs="Arial"/>
                <w:i w:val="0"/>
                <w:iCs w:val="0"/>
                <w:sz w:val="18"/>
                <w:szCs w:val="18"/>
                <w:lang w:val="es-GT"/>
              </w:rPr>
              <w:t xml:space="preserve"> a la naturaleza del puesto.</w:t>
            </w:r>
          </w:p>
        </w:tc>
      </w:tr>
      <w:tr w:rsidR="00866D7B" w:rsidRPr="00272A5B" w14:paraId="19A9039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CC2D66E" w14:textId="77777777" w:rsidR="00866D7B" w:rsidRPr="00272A5B" w:rsidRDefault="00866D7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w:t>
            </w:r>
            <w:r w:rsidRPr="007C34F7">
              <w:rPr>
                <w:rFonts w:ascii="Century Gothic" w:eastAsia="SimSun" w:hAnsi="Century Gothic" w:cs="Arial"/>
                <w:b/>
                <w:sz w:val="18"/>
                <w:szCs w:val="18"/>
                <w:lang w:val="es-GT" w:bidi="ar"/>
              </w:rPr>
              <w:t>CONOCIMIENTOS</w:t>
            </w:r>
            <w:r w:rsidRPr="00272A5B">
              <w:rPr>
                <w:rFonts w:ascii="Century Gothic" w:hAnsi="Century Gothic" w:cs="Arial"/>
                <w:b/>
                <w:i w:val="0"/>
                <w:iCs w:val="0"/>
                <w:sz w:val="18"/>
                <w:szCs w:val="18"/>
                <w:lang w:val="es-GT"/>
              </w:rPr>
              <w:t xml:space="preserve"> ESPECÍFICOS</w:t>
            </w:r>
          </w:p>
        </w:tc>
      </w:tr>
      <w:tr w:rsidR="00866D7B" w:rsidRPr="00272A5B" w14:paraId="1A2CE79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BD1974" w14:textId="0BE12911" w:rsidR="00866D7B" w:rsidRPr="00272A5B" w:rsidRDefault="00866D7B" w:rsidP="00347453">
            <w:pPr>
              <w:pStyle w:val="Prrafodelista"/>
              <w:numPr>
                <w:ilvl w:val="1"/>
                <w:numId w:val="9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13861ACF" w14:textId="77777777" w:rsidR="00866D7B" w:rsidRPr="00272A5B" w:rsidRDefault="00866D7B" w:rsidP="00347453">
            <w:pPr>
              <w:pStyle w:val="Prrafodelista"/>
              <w:numPr>
                <w:ilvl w:val="1"/>
                <w:numId w:val="9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48D45A35" w14:textId="524CA6B8" w:rsidR="00866D7B" w:rsidRPr="006B2F76" w:rsidRDefault="00586247" w:rsidP="00347453">
            <w:pPr>
              <w:pStyle w:val="Prrafodelista"/>
              <w:numPr>
                <w:ilvl w:val="1"/>
                <w:numId w:val="97"/>
              </w:numPr>
              <w:jc w:val="both"/>
              <w:textAlignment w:val="center"/>
              <w:rPr>
                <w:rFonts w:ascii="Century Gothic" w:hAnsi="Century Gothic" w:cs="Arial"/>
                <w:sz w:val="18"/>
                <w:szCs w:val="18"/>
                <w:lang w:val="es-GT"/>
              </w:rPr>
            </w:pPr>
            <w:r w:rsidRPr="006B2F76">
              <w:rPr>
                <w:rFonts w:ascii="Century Gothic" w:hAnsi="Century Gothic" w:cs="Arial"/>
                <w:i w:val="0"/>
                <w:iCs w:val="0"/>
                <w:sz w:val="18"/>
                <w:szCs w:val="18"/>
                <w:lang w:val="es-GT"/>
              </w:rPr>
              <w:t xml:space="preserve">Paquetes de </w:t>
            </w:r>
            <w:r w:rsidR="00F31A9F" w:rsidRPr="006B2F76">
              <w:rPr>
                <w:rFonts w:ascii="Century Gothic" w:hAnsi="Century Gothic" w:cs="Arial"/>
                <w:i w:val="0"/>
                <w:iCs w:val="0"/>
                <w:sz w:val="18"/>
                <w:szCs w:val="18"/>
                <w:lang w:val="es-GT"/>
              </w:rPr>
              <w:t xml:space="preserve">Ms </w:t>
            </w:r>
            <w:r w:rsidRPr="006B2F76">
              <w:rPr>
                <w:rFonts w:ascii="Century Gothic" w:hAnsi="Century Gothic" w:cs="Arial"/>
                <w:i w:val="0"/>
                <w:iCs w:val="0"/>
                <w:sz w:val="18"/>
                <w:szCs w:val="18"/>
                <w:lang w:val="es-GT"/>
              </w:rPr>
              <w:t>Office</w:t>
            </w:r>
          </w:p>
          <w:p w14:paraId="30893116" w14:textId="6E0B76AA" w:rsidR="00D7038A" w:rsidRPr="00272A5B" w:rsidRDefault="00D7038A" w:rsidP="00866D7B">
            <w:pPr>
              <w:jc w:val="both"/>
              <w:textAlignment w:val="center"/>
              <w:rPr>
                <w:rFonts w:ascii="Century Gothic" w:hAnsi="Century Gothic" w:cs="Arial"/>
                <w:i w:val="0"/>
                <w:iCs w:val="0"/>
                <w:sz w:val="18"/>
                <w:szCs w:val="18"/>
                <w:lang w:val="es-GT"/>
              </w:rPr>
            </w:pPr>
          </w:p>
        </w:tc>
      </w:tr>
      <w:tr w:rsidR="00866D7B" w:rsidRPr="00272A5B" w14:paraId="4B0F6B8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BD7A73" w14:textId="77777777" w:rsidR="00866D7B" w:rsidRPr="00272A5B" w:rsidRDefault="00866D7B"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lastRenderedPageBreak/>
              <w:t>HABILIDADES</w:t>
            </w:r>
            <w:r w:rsidRPr="00272A5B">
              <w:rPr>
                <w:rFonts w:ascii="Century Gothic" w:hAnsi="Century Gothic" w:cs="Arial"/>
                <w:b/>
                <w:i w:val="0"/>
                <w:iCs w:val="0"/>
                <w:sz w:val="18"/>
                <w:szCs w:val="18"/>
                <w:lang w:val="es-GT"/>
              </w:rPr>
              <w:t xml:space="preserve"> Y DESTREZAS</w:t>
            </w:r>
          </w:p>
        </w:tc>
      </w:tr>
      <w:tr w:rsidR="00866D7B" w:rsidRPr="00272A5B" w14:paraId="1F5C8F7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C103E" w14:textId="31032560" w:rsidR="00866D7B" w:rsidRPr="00272A5B" w:rsidRDefault="00866D7B">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CA0C25">
              <w:rPr>
                <w:rFonts w:ascii="Century Gothic" w:hAnsi="Century Gothic" w:cs="Arial"/>
                <w:i w:val="0"/>
                <w:iCs w:val="0"/>
                <w:sz w:val="18"/>
                <w:szCs w:val="18"/>
                <w:lang w:val="es-GT"/>
              </w:rPr>
              <w:t>cómputo y audiovisual)</w:t>
            </w:r>
          </w:p>
          <w:p w14:paraId="060437E2" w14:textId="001CCC42" w:rsidR="00866D7B" w:rsidRPr="00340FD7" w:rsidRDefault="00866D7B">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1D6FE625" w14:textId="1D27DC75" w:rsidR="005E663A" w:rsidRPr="00B00EBE" w:rsidRDefault="00340FD7" w:rsidP="007C34F7">
            <w:pPr>
              <w:pStyle w:val="Prrafodelista"/>
              <w:numPr>
                <w:ilvl w:val="0"/>
                <w:numId w:val="29"/>
              </w:numPr>
              <w:jc w:val="both"/>
              <w:textAlignment w:val="center"/>
              <w:rPr>
                <w:rFonts w:ascii="Century Gothic" w:hAnsi="Century Gothic" w:cs="Arial"/>
                <w:sz w:val="18"/>
                <w:szCs w:val="18"/>
                <w:lang w:val="es-GT"/>
              </w:rPr>
            </w:pPr>
            <w:r w:rsidRPr="00B00EBE">
              <w:rPr>
                <w:rFonts w:ascii="Century Gothic" w:hAnsi="Century Gothic" w:cs="Arial"/>
                <w:i w:val="0"/>
                <w:iCs w:val="0"/>
                <w:sz w:val="18"/>
                <w:szCs w:val="18"/>
                <w:lang w:val="es-GT"/>
              </w:rPr>
              <w:t>Comunicación asertiva</w:t>
            </w:r>
          </w:p>
          <w:p w14:paraId="41D18EB5" w14:textId="77777777" w:rsidR="00866D7B" w:rsidRPr="00272A5B" w:rsidRDefault="00866D7B" w:rsidP="00866D7B">
            <w:pPr>
              <w:jc w:val="both"/>
              <w:textAlignment w:val="center"/>
              <w:rPr>
                <w:rFonts w:ascii="Century Gothic" w:hAnsi="Century Gothic" w:cs="Arial"/>
                <w:i w:val="0"/>
                <w:iCs w:val="0"/>
                <w:sz w:val="18"/>
                <w:szCs w:val="18"/>
                <w:lang w:val="es-GT"/>
              </w:rPr>
            </w:pPr>
          </w:p>
        </w:tc>
      </w:tr>
      <w:tr w:rsidR="00866D7B" w:rsidRPr="00272A5B" w14:paraId="095FAF7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CF7CC26" w14:textId="0AEC5F34" w:rsidR="00866D7B" w:rsidRPr="007C34F7" w:rsidRDefault="007C34F7" w:rsidP="007C34F7">
            <w:pPr>
              <w:pStyle w:val="Prrafodelista"/>
              <w:numPr>
                <w:ilvl w:val="3"/>
                <w:numId w:val="28"/>
              </w:numPr>
              <w:ind w:left="306" w:hanging="306"/>
              <w:jc w:val="both"/>
              <w:textAlignment w:val="center"/>
              <w:rPr>
                <w:rFonts w:ascii="Century Gothic" w:hAnsi="Century Gothic" w:cs="Arial"/>
                <w:b/>
                <w:i w:val="0"/>
                <w:iCs w:val="0"/>
                <w:sz w:val="18"/>
                <w:szCs w:val="18"/>
                <w:lang w:val="es-GT"/>
              </w:rPr>
            </w:pPr>
            <w:r w:rsidRPr="007C34F7">
              <w:rPr>
                <w:rFonts w:ascii="Century Gothic" w:eastAsia="SimSun" w:hAnsi="Century Gothic" w:cs="Arial"/>
                <w:b/>
                <w:sz w:val="18"/>
                <w:szCs w:val="18"/>
                <w:lang w:val="es-GT" w:bidi="ar"/>
              </w:rPr>
              <w:t>ACTITUDINALES</w:t>
            </w:r>
          </w:p>
        </w:tc>
      </w:tr>
      <w:tr w:rsidR="00866D7B" w:rsidRPr="00272A5B" w14:paraId="6375711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6A030D" w14:textId="77777777" w:rsidR="00866D7B" w:rsidRPr="00272A5B" w:rsidRDefault="00866D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0003FEEA" w14:textId="77777777" w:rsidR="00866D7B" w:rsidRPr="00272A5B" w:rsidRDefault="00866D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4570DC8" w14:textId="1595863D" w:rsidR="00866D7B" w:rsidRPr="00272A5B" w:rsidRDefault="00866D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244B839D" w14:textId="079604DD" w:rsidR="00D7038A" w:rsidRPr="00272A5B" w:rsidRDefault="00D7038A">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21455772" w14:textId="2832DAA6" w:rsidR="00D7038A" w:rsidRPr="00272A5B" w:rsidRDefault="00D7038A">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6387953F" w14:textId="77777777" w:rsidR="00866D7B" w:rsidRPr="00272A5B" w:rsidRDefault="00866D7B" w:rsidP="00866D7B">
            <w:pPr>
              <w:jc w:val="both"/>
              <w:textAlignment w:val="center"/>
              <w:rPr>
                <w:rFonts w:ascii="Century Gothic" w:hAnsi="Century Gothic" w:cs="Arial"/>
                <w:i w:val="0"/>
                <w:iCs w:val="0"/>
                <w:sz w:val="18"/>
                <w:szCs w:val="18"/>
                <w:lang w:val="es-GT"/>
              </w:rPr>
            </w:pPr>
          </w:p>
        </w:tc>
      </w:tr>
      <w:tr w:rsidR="00866D7B" w:rsidRPr="00272A5B" w14:paraId="6C00770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801709" w14:textId="5E3E6B36" w:rsidR="00866D7B" w:rsidRPr="00272A5B" w:rsidRDefault="007C34F7" w:rsidP="007C34F7">
            <w:pPr>
              <w:pStyle w:val="Prrafodelista"/>
              <w:numPr>
                <w:ilvl w:val="3"/>
                <w:numId w:val="28"/>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 xml:space="preserve">OTROS </w:t>
            </w:r>
            <w:r w:rsidRPr="007C34F7">
              <w:rPr>
                <w:rFonts w:ascii="Century Gothic" w:eastAsia="SimSun" w:hAnsi="Century Gothic" w:cs="Arial"/>
                <w:b/>
                <w:sz w:val="18"/>
                <w:szCs w:val="18"/>
                <w:lang w:val="es-GT" w:bidi="ar"/>
              </w:rPr>
              <w:t>REQUISITOS</w:t>
            </w:r>
          </w:p>
        </w:tc>
      </w:tr>
      <w:tr w:rsidR="00866D7B" w:rsidRPr="00272A5B" w14:paraId="5A7F4DD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B66AE" w14:textId="76D4F42F" w:rsidR="00866D7B" w:rsidRPr="00272A5B" w:rsidRDefault="001F6B61" w:rsidP="00866D7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5A7F236F" w14:textId="77777777" w:rsidR="00866D7B" w:rsidRPr="00272A5B" w:rsidRDefault="00866D7B" w:rsidP="00866D7B">
            <w:pPr>
              <w:jc w:val="both"/>
              <w:textAlignment w:val="center"/>
              <w:rPr>
                <w:rFonts w:ascii="Century Gothic" w:hAnsi="Century Gothic" w:cs="Arial"/>
                <w:i w:val="0"/>
                <w:iCs w:val="0"/>
                <w:sz w:val="18"/>
                <w:szCs w:val="18"/>
                <w:lang w:val="es-GT"/>
              </w:rPr>
            </w:pPr>
          </w:p>
        </w:tc>
      </w:tr>
    </w:tbl>
    <w:p w14:paraId="60D9F5E3" w14:textId="77777777" w:rsidR="00F823BB" w:rsidRPr="00272A5B" w:rsidRDefault="00F823BB" w:rsidP="00F823BB">
      <w:pPr>
        <w:rPr>
          <w:rFonts w:ascii="Century Gothic" w:hAnsi="Century Gothic"/>
          <w:sz w:val="18"/>
          <w:szCs w:val="18"/>
          <w:lang w:val="es-GT"/>
        </w:rPr>
      </w:pPr>
    </w:p>
    <w:p w14:paraId="24BAFBEE" w14:textId="77777777" w:rsidR="00F823BB" w:rsidRPr="00272A5B" w:rsidRDefault="00F823BB" w:rsidP="00F823BB">
      <w:pPr>
        <w:rPr>
          <w:rFonts w:ascii="Century Gothic" w:hAnsi="Century Gothic"/>
          <w:sz w:val="18"/>
          <w:szCs w:val="18"/>
        </w:rPr>
      </w:pPr>
    </w:p>
    <w:p w14:paraId="345F939B" w14:textId="77777777" w:rsidR="00F823BB" w:rsidRPr="00272A5B" w:rsidRDefault="00F823BB" w:rsidP="00F823BB">
      <w:pPr>
        <w:jc w:val="both"/>
        <w:rPr>
          <w:rFonts w:ascii="Century Gothic" w:hAnsi="Century Gothic" w:cs="Arial"/>
          <w:sz w:val="18"/>
          <w:szCs w:val="18"/>
        </w:rPr>
      </w:pPr>
    </w:p>
    <w:p w14:paraId="51AE7959" w14:textId="77777777" w:rsidR="00F823BB" w:rsidRPr="00272A5B" w:rsidRDefault="00F823BB" w:rsidP="00F823BB">
      <w:pPr>
        <w:jc w:val="both"/>
        <w:rPr>
          <w:rFonts w:ascii="Century Gothic" w:hAnsi="Century Gothic" w:cs="Arial"/>
          <w:sz w:val="22"/>
          <w:szCs w:val="22"/>
        </w:rPr>
      </w:pPr>
    </w:p>
    <w:p w14:paraId="2D723595" w14:textId="77777777" w:rsidR="00F823BB" w:rsidRPr="00272A5B" w:rsidRDefault="00F823BB" w:rsidP="00F823BB">
      <w:pPr>
        <w:jc w:val="both"/>
        <w:rPr>
          <w:rFonts w:ascii="Century Gothic" w:hAnsi="Century Gothic" w:cs="Arial"/>
          <w:sz w:val="22"/>
          <w:szCs w:val="22"/>
        </w:rPr>
      </w:pPr>
    </w:p>
    <w:p w14:paraId="117E5E56" w14:textId="77777777" w:rsidR="00F823BB" w:rsidRPr="00272A5B" w:rsidRDefault="00F823BB" w:rsidP="00F823BB">
      <w:pPr>
        <w:jc w:val="both"/>
        <w:rPr>
          <w:rFonts w:ascii="Century Gothic" w:hAnsi="Century Gothic" w:cs="Arial"/>
          <w:sz w:val="22"/>
          <w:szCs w:val="22"/>
        </w:rPr>
      </w:pPr>
    </w:p>
    <w:p w14:paraId="37F5CE7A" w14:textId="77777777" w:rsidR="00F823BB" w:rsidRDefault="00F823BB" w:rsidP="00F823BB">
      <w:pPr>
        <w:jc w:val="both"/>
        <w:rPr>
          <w:rFonts w:ascii="Century Gothic" w:hAnsi="Century Gothic" w:cs="Arial"/>
          <w:sz w:val="22"/>
          <w:szCs w:val="22"/>
        </w:rPr>
      </w:pPr>
    </w:p>
    <w:p w14:paraId="7089A7EE" w14:textId="77777777" w:rsidR="00045171" w:rsidRDefault="00045171" w:rsidP="00F823BB">
      <w:pPr>
        <w:jc w:val="both"/>
        <w:rPr>
          <w:rFonts w:ascii="Century Gothic" w:hAnsi="Century Gothic" w:cs="Arial"/>
          <w:sz w:val="22"/>
          <w:szCs w:val="22"/>
        </w:rPr>
      </w:pPr>
    </w:p>
    <w:p w14:paraId="498EF697" w14:textId="77777777" w:rsidR="00045171" w:rsidRDefault="00045171" w:rsidP="00F823BB">
      <w:pPr>
        <w:jc w:val="both"/>
        <w:rPr>
          <w:rFonts w:ascii="Century Gothic" w:hAnsi="Century Gothic" w:cs="Arial"/>
          <w:sz w:val="22"/>
          <w:szCs w:val="22"/>
        </w:rPr>
      </w:pPr>
    </w:p>
    <w:p w14:paraId="152E91DE" w14:textId="77777777" w:rsidR="00045171" w:rsidRDefault="00045171" w:rsidP="00F823BB">
      <w:pPr>
        <w:jc w:val="both"/>
        <w:rPr>
          <w:rFonts w:ascii="Century Gothic" w:hAnsi="Century Gothic" w:cs="Arial"/>
          <w:sz w:val="22"/>
          <w:szCs w:val="22"/>
        </w:rPr>
      </w:pPr>
    </w:p>
    <w:p w14:paraId="0330E043" w14:textId="77777777" w:rsidR="00045171" w:rsidRDefault="00045171" w:rsidP="00F823BB">
      <w:pPr>
        <w:jc w:val="both"/>
        <w:rPr>
          <w:rFonts w:ascii="Century Gothic" w:hAnsi="Century Gothic" w:cs="Arial"/>
          <w:sz w:val="22"/>
          <w:szCs w:val="22"/>
        </w:rPr>
      </w:pPr>
    </w:p>
    <w:p w14:paraId="07C6FD6B" w14:textId="77777777" w:rsidR="00045171" w:rsidRDefault="00045171" w:rsidP="00F823BB">
      <w:pPr>
        <w:jc w:val="both"/>
        <w:rPr>
          <w:rFonts w:ascii="Century Gothic" w:hAnsi="Century Gothic" w:cs="Arial"/>
          <w:sz w:val="22"/>
          <w:szCs w:val="22"/>
        </w:rPr>
      </w:pPr>
    </w:p>
    <w:p w14:paraId="7CE57AA2" w14:textId="77777777" w:rsidR="00045171" w:rsidRDefault="00045171" w:rsidP="00F823BB">
      <w:pPr>
        <w:jc w:val="both"/>
        <w:rPr>
          <w:rFonts w:ascii="Century Gothic" w:hAnsi="Century Gothic" w:cs="Arial"/>
          <w:sz w:val="22"/>
          <w:szCs w:val="22"/>
        </w:rPr>
      </w:pPr>
    </w:p>
    <w:p w14:paraId="7FD011EF" w14:textId="77777777" w:rsidR="00045171" w:rsidRDefault="00045171" w:rsidP="00F823BB">
      <w:pPr>
        <w:jc w:val="both"/>
        <w:rPr>
          <w:rFonts w:ascii="Century Gothic" w:hAnsi="Century Gothic" w:cs="Arial"/>
          <w:sz w:val="22"/>
          <w:szCs w:val="22"/>
        </w:rPr>
      </w:pPr>
    </w:p>
    <w:p w14:paraId="61EDB686" w14:textId="77777777" w:rsidR="00045171" w:rsidRDefault="00045171" w:rsidP="00F823BB">
      <w:pPr>
        <w:jc w:val="both"/>
        <w:rPr>
          <w:rFonts w:ascii="Century Gothic" w:hAnsi="Century Gothic" w:cs="Arial"/>
          <w:sz w:val="22"/>
          <w:szCs w:val="22"/>
        </w:rPr>
      </w:pPr>
    </w:p>
    <w:p w14:paraId="0B5DE317" w14:textId="77777777" w:rsidR="00045171" w:rsidRDefault="00045171" w:rsidP="00F823BB">
      <w:pPr>
        <w:jc w:val="both"/>
        <w:rPr>
          <w:rFonts w:ascii="Century Gothic" w:hAnsi="Century Gothic" w:cs="Arial"/>
          <w:sz w:val="22"/>
          <w:szCs w:val="22"/>
        </w:rPr>
      </w:pPr>
    </w:p>
    <w:p w14:paraId="6E43FB27" w14:textId="77777777" w:rsidR="00045171" w:rsidRDefault="00045171" w:rsidP="00F823BB">
      <w:pPr>
        <w:jc w:val="both"/>
        <w:rPr>
          <w:rFonts w:ascii="Century Gothic" w:hAnsi="Century Gothic" w:cs="Arial"/>
          <w:sz w:val="22"/>
          <w:szCs w:val="22"/>
        </w:rPr>
      </w:pPr>
    </w:p>
    <w:p w14:paraId="45DAD773" w14:textId="77777777" w:rsidR="00045171" w:rsidRDefault="00045171" w:rsidP="00F823BB">
      <w:pPr>
        <w:jc w:val="both"/>
        <w:rPr>
          <w:rFonts w:ascii="Century Gothic" w:hAnsi="Century Gothic" w:cs="Arial"/>
          <w:sz w:val="22"/>
          <w:szCs w:val="22"/>
        </w:rPr>
      </w:pPr>
    </w:p>
    <w:p w14:paraId="3CD2652F" w14:textId="77777777" w:rsidR="00045171" w:rsidRDefault="00045171" w:rsidP="00F823BB">
      <w:pPr>
        <w:jc w:val="both"/>
        <w:rPr>
          <w:rFonts w:ascii="Century Gothic" w:hAnsi="Century Gothic" w:cs="Arial"/>
          <w:sz w:val="22"/>
          <w:szCs w:val="22"/>
        </w:rPr>
      </w:pPr>
    </w:p>
    <w:p w14:paraId="5814EBE2" w14:textId="77777777" w:rsidR="00045171" w:rsidRDefault="00045171" w:rsidP="00F823BB">
      <w:pPr>
        <w:jc w:val="both"/>
        <w:rPr>
          <w:rFonts w:ascii="Century Gothic" w:hAnsi="Century Gothic" w:cs="Arial"/>
          <w:sz w:val="22"/>
          <w:szCs w:val="22"/>
        </w:rPr>
      </w:pPr>
    </w:p>
    <w:p w14:paraId="5A8C5E38" w14:textId="77777777" w:rsidR="00045171" w:rsidRDefault="00045171" w:rsidP="00F823BB">
      <w:pPr>
        <w:jc w:val="both"/>
        <w:rPr>
          <w:rFonts w:ascii="Century Gothic" w:hAnsi="Century Gothic" w:cs="Arial"/>
          <w:sz w:val="22"/>
          <w:szCs w:val="22"/>
        </w:rPr>
      </w:pPr>
    </w:p>
    <w:p w14:paraId="77A34DD3" w14:textId="77777777" w:rsidR="00045171" w:rsidRDefault="00045171" w:rsidP="00F823BB">
      <w:pPr>
        <w:jc w:val="both"/>
        <w:rPr>
          <w:rFonts w:ascii="Century Gothic" w:hAnsi="Century Gothic" w:cs="Arial"/>
          <w:sz w:val="22"/>
          <w:szCs w:val="22"/>
        </w:rPr>
      </w:pPr>
    </w:p>
    <w:p w14:paraId="0BD07F58" w14:textId="77777777" w:rsidR="00045171" w:rsidRDefault="00045171" w:rsidP="00F823BB">
      <w:pPr>
        <w:jc w:val="both"/>
        <w:rPr>
          <w:rFonts w:ascii="Century Gothic" w:hAnsi="Century Gothic" w:cs="Arial"/>
          <w:sz w:val="22"/>
          <w:szCs w:val="22"/>
        </w:rPr>
      </w:pPr>
    </w:p>
    <w:p w14:paraId="40D93325" w14:textId="77777777" w:rsidR="00045171" w:rsidRDefault="00045171" w:rsidP="00F823BB">
      <w:pPr>
        <w:jc w:val="both"/>
        <w:rPr>
          <w:rFonts w:ascii="Century Gothic" w:hAnsi="Century Gothic" w:cs="Arial"/>
          <w:sz w:val="22"/>
          <w:szCs w:val="22"/>
        </w:rPr>
      </w:pPr>
    </w:p>
    <w:p w14:paraId="001F1EDF" w14:textId="77777777" w:rsidR="00045171" w:rsidRDefault="00045171" w:rsidP="00F823BB">
      <w:pPr>
        <w:jc w:val="both"/>
        <w:rPr>
          <w:rFonts w:ascii="Century Gothic" w:hAnsi="Century Gothic" w:cs="Arial"/>
          <w:sz w:val="22"/>
          <w:szCs w:val="22"/>
        </w:rPr>
      </w:pPr>
    </w:p>
    <w:p w14:paraId="48619024" w14:textId="77777777" w:rsidR="00045171" w:rsidRDefault="00045171" w:rsidP="00F823BB">
      <w:pPr>
        <w:jc w:val="both"/>
        <w:rPr>
          <w:rFonts w:ascii="Century Gothic" w:hAnsi="Century Gothic" w:cs="Arial"/>
          <w:sz w:val="22"/>
          <w:szCs w:val="22"/>
        </w:rPr>
      </w:pPr>
    </w:p>
    <w:p w14:paraId="739AEBC5" w14:textId="77777777" w:rsidR="00045171" w:rsidRDefault="00045171" w:rsidP="00F823BB">
      <w:pPr>
        <w:jc w:val="both"/>
        <w:rPr>
          <w:rFonts w:ascii="Century Gothic" w:hAnsi="Century Gothic" w:cs="Arial"/>
          <w:sz w:val="22"/>
          <w:szCs w:val="22"/>
        </w:rPr>
      </w:pPr>
    </w:p>
    <w:p w14:paraId="42624C8D" w14:textId="77777777" w:rsidR="00045171" w:rsidRDefault="00045171" w:rsidP="00F823BB">
      <w:pPr>
        <w:jc w:val="both"/>
        <w:rPr>
          <w:rFonts w:ascii="Century Gothic" w:hAnsi="Century Gothic" w:cs="Arial"/>
          <w:sz w:val="22"/>
          <w:szCs w:val="22"/>
        </w:rPr>
      </w:pPr>
    </w:p>
    <w:p w14:paraId="68C79D67" w14:textId="77777777" w:rsidR="00045171" w:rsidRDefault="00045171" w:rsidP="00F823BB">
      <w:pPr>
        <w:jc w:val="both"/>
        <w:rPr>
          <w:rFonts w:ascii="Century Gothic" w:hAnsi="Century Gothic" w:cs="Arial"/>
          <w:sz w:val="22"/>
          <w:szCs w:val="22"/>
        </w:rPr>
      </w:pPr>
    </w:p>
    <w:p w14:paraId="7096BFF6" w14:textId="77777777" w:rsidR="00045171" w:rsidRDefault="00045171" w:rsidP="00F823BB">
      <w:pPr>
        <w:jc w:val="both"/>
        <w:rPr>
          <w:rFonts w:ascii="Century Gothic" w:hAnsi="Century Gothic" w:cs="Arial"/>
          <w:sz w:val="22"/>
          <w:szCs w:val="22"/>
        </w:rPr>
      </w:pPr>
    </w:p>
    <w:p w14:paraId="138728B8" w14:textId="77777777" w:rsidR="00045171" w:rsidRDefault="00045171" w:rsidP="00F823BB">
      <w:pPr>
        <w:jc w:val="both"/>
        <w:rPr>
          <w:rFonts w:ascii="Century Gothic" w:hAnsi="Century Gothic" w:cs="Arial"/>
          <w:sz w:val="22"/>
          <w:szCs w:val="22"/>
        </w:rPr>
      </w:pPr>
    </w:p>
    <w:p w14:paraId="6BAD6FF7" w14:textId="77777777" w:rsidR="00045171" w:rsidRDefault="00045171" w:rsidP="00F823BB">
      <w:pPr>
        <w:jc w:val="both"/>
        <w:rPr>
          <w:rFonts w:ascii="Century Gothic" w:hAnsi="Century Gothic" w:cs="Arial"/>
          <w:sz w:val="22"/>
          <w:szCs w:val="22"/>
        </w:rPr>
      </w:pPr>
    </w:p>
    <w:p w14:paraId="43DE6E68" w14:textId="77777777" w:rsidR="006B2F76" w:rsidRDefault="006B2F76" w:rsidP="00F823BB">
      <w:pPr>
        <w:jc w:val="both"/>
        <w:rPr>
          <w:rFonts w:ascii="Century Gothic" w:hAnsi="Century Gothic" w:cs="Arial"/>
          <w:sz w:val="22"/>
          <w:szCs w:val="22"/>
        </w:rPr>
      </w:pPr>
    </w:p>
    <w:p w14:paraId="3FC536B3" w14:textId="2775C40F" w:rsidR="00C67882" w:rsidRDefault="00C67882" w:rsidP="00F823BB">
      <w:pPr>
        <w:jc w:val="both"/>
        <w:rPr>
          <w:rFonts w:ascii="Century Gothic" w:hAnsi="Century Gothic" w:cs="Arial"/>
          <w:sz w:val="22"/>
          <w:szCs w:val="22"/>
        </w:rPr>
      </w:pPr>
    </w:p>
    <w:p w14:paraId="6BEF463E" w14:textId="7F6EE7C8" w:rsidR="007C34F7" w:rsidRDefault="007C34F7">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45171" w:rsidRPr="0059640A" w14:paraId="5CAF6B44" w14:textId="77777777" w:rsidTr="04FB245D">
        <w:trPr>
          <w:cnfStyle w:val="100000000000" w:firstRow="1" w:lastRow="0" w:firstColumn="0" w:lastColumn="0" w:oddVBand="0" w:evenVBand="0" w:oddHBand="0" w:evenHBand="0" w:firstRowFirstColumn="0" w:firstRowLastColumn="0" w:lastRowFirstColumn="0" w:lastRowLastColumn="0"/>
          <w:trHeight w:val="319"/>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01A5159" w14:textId="1E831270" w:rsidR="00045171" w:rsidRPr="007C34F7" w:rsidRDefault="00AC589A">
            <w:pPr>
              <w:pStyle w:val="Prrafodelista"/>
              <w:numPr>
                <w:ilvl w:val="0"/>
                <w:numId w:val="28"/>
              </w:numPr>
              <w:ind w:firstLine="2639"/>
              <w:jc w:val="left"/>
              <w:textAlignment w:val="center"/>
              <w:rPr>
                <w:rFonts w:ascii="Century Gothic" w:hAnsi="Century Gothic" w:cs="Arial"/>
                <w:sz w:val="18"/>
                <w:szCs w:val="18"/>
              </w:rPr>
            </w:pPr>
            <w:r w:rsidRPr="007C34F7">
              <w:rPr>
                <w:rFonts w:ascii="Century Gothic" w:hAnsi="Century Gothic" w:cs="Arial"/>
                <w:sz w:val="18"/>
                <w:szCs w:val="18"/>
              </w:rPr>
              <w:lastRenderedPageBreak/>
              <w:t xml:space="preserve">Especialista en Planificación </w:t>
            </w:r>
          </w:p>
        </w:tc>
      </w:tr>
      <w:tr w:rsidR="00045171" w:rsidRPr="0059640A" w14:paraId="7F64F53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B308C9" w14:textId="6681D56F" w:rsidR="00045171" w:rsidRPr="0059640A" w:rsidRDefault="00045171">
            <w:pPr>
              <w:pStyle w:val="Prrafodelista"/>
              <w:numPr>
                <w:ilvl w:val="3"/>
                <w:numId w:val="28"/>
              </w:numPr>
              <w:tabs>
                <w:tab w:val="left" w:pos="945"/>
              </w:tabs>
              <w:ind w:left="306" w:hanging="306"/>
              <w:jc w:val="both"/>
              <w:textAlignment w:val="center"/>
              <w:rPr>
                <w:rFonts w:ascii="Century Gothic" w:eastAsia="SimSun" w:hAnsi="Century Gothic" w:cs="Arial"/>
                <w:b/>
                <w:sz w:val="18"/>
                <w:szCs w:val="18"/>
                <w:lang w:bidi="ar"/>
              </w:rPr>
            </w:pPr>
            <w:r w:rsidRPr="0059640A">
              <w:rPr>
                <w:rFonts w:ascii="Century Gothic" w:eastAsia="SimSun" w:hAnsi="Century Gothic" w:cs="Arial"/>
                <w:b/>
                <w:sz w:val="18"/>
                <w:szCs w:val="18"/>
                <w:lang w:bidi="ar"/>
              </w:rPr>
              <w:t>IDENTIFICACIÓN DEL PUESTO</w:t>
            </w:r>
          </w:p>
        </w:tc>
      </w:tr>
      <w:tr w:rsidR="00045171" w:rsidRPr="0059640A" w14:paraId="494076C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F21066A"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Título oficial del puesto: Asesor Profesional Especializado IV</w:t>
            </w:r>
          </w:p>
        </w:tc>
        <w:tc>
          <w:tcPr>
            <w:tcW w:w="2452" w:type="pct"/>
            <w:tcBorders>
              <w:top w:val="single" w:sz="4" w:space="0" w:color="00B0F0"/>
            </w:tcBorders>
            <w:shd w:val="clear" w:color="auto" w:fill="auto"/>
          </w:tcPr>
          <w:p w14:paraId="11000806"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Código de la clase:  9840</w:t>
            </w:r>
          </w:p>
        </w:tc>
      </w:tr>
      <w:tr w:rsidR="00045171" w:rsidRPr="0059640A" w14:paraId="08F9967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491A0E75"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Especialidad:  Administración</w:t>
            </w:r>
          </w:p>
        </w:tc>
        <w:tc>
          <w:tcPr>
            <w:tcW w:w="2452" w:type="pct"/>
            <w:tcBorders>
              <w:bottom w:val="single" w:sz="4" w:space="0" w:color="00B0F0"/>
            </w:tcBorders>
          </w:tcPr>
          <w:p w14:paraId="07A967A3"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Código de Especialidad: 0007</w:t>
            </w:r>
          </w:p>
        </w:tc>
      </w:tr>
      <w:tr w:rsidR="00045171" w:rsidRPr="0059640A" w14:paraId="41FF5B41" w14:textId="77777777" w:rsidTr="04FB245D">
        <w:trPr>
          <w:trHeight w:val="414"/>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A0EC459" w14:textId="256726E9"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 xml:space="preserve">Título funcional: </w:t>
            </w:r>
            <w:r w:rsidR="00AA2E9F" w:rsidRPr="0059640A">
              <w:rPr>
                <w:rFonts w:ascii="Century Gothic" w:hAnsi="Century Gothic" w:cs="Arial"/>
                <w:i w:val="0"/>
                <w:iCs w:val="0"/>
                <w:sz w:val="18"/>
                <w:szCs w:val="18"/>
              </w:rPr>
              <w:t xml:space="preserve">Especialista en Planificación </w:t>
            </w:r>
          </w:p>
        </w:tc>
        <w:tc>
          <w:tcPr>
            <w:tcW w:w="2452" w:type="pct"/>
            <w:shd w:val="clear" w:color="auto" w:fill="auto"/>
          </w:tcPr>
          <w:p w14:paraId="538F781A"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Número de puestos:  01</w:t>
            </w:r>
          </w:p>
        </w:tc>
      </w:tr>
      <w:tr w:rsidR="00045171" w:rsidRPr="0059640A" w14:paraId="285292E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7C5CB655" w14:textId="77777777" w:rsidR="00045171" w:rsidRPr="0059640A" w:rsidRDefault="00045171" w:rsidP="04FB245D">
            <w:pPr>
              <w:jc w:val="both"/>
              <w:textAlignment w:val="center"/>
              <w:rPr>
                <w:rFonts w:ascii="Century Gothic" w:hAnsi="Century Gothic" w:cs="Arial"/>
                <w:i w:val="0"/>
                <w:iCs w:val="0"/>
                <w:sz w:val="18"/>
                <w:szCs w:val="18"/>
                <w:lang w:val="es-ES"/>
              </w:rPr>
            </w:pPr>
            <w:r w:rsidRPr="0059640A">
              <w:rPr>
                <w:rFonts w:ascii="Century Gothic" w:hAnsi="Century Gothic" w:cs="Arial"/>
                <w:i w:val="0"/>
                <w:iCs w:val="0"/>
                <w:sz w:val="18"/>
                <w:szCs w:val="18"/>
                <w:lang w:val="es-ES"/>
              </w:rPr>
              <w:t>Jefe inmediato:  Subdirector de Evaluación Curricular</w:t>
            </w:r>
          </w:p>
        </w:tc>
        <w:tc>
          <w:tcPr>
            <w:tcW w:w="2452" w:type="pct"/>
          </w:tcPr>
          <w:p w14:paraId="0BCBE666" w14:textId="56420B3A"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 xml:space="preserve">Subalternos: </w:t>
            </w:r>
            <w:r w:rsidR="00C01D21" w:rsidRPr="0059640A">
              <w:rPr>
                <w:rFonts w:ascii="Century Gothic" w:hAnsi="Century Gothic" w:cs="Arial"/>
                <w:sz w:val="18"/>
                <w:szCs w:val="18"/>
              </w:rPr>
              <w:t xml:space="preserve">N/A </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45171" w:rsidRPr="0059640A" w14:paraId="31300D69"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DB4699" w14:textId="0AD22C59" w:rsidR="00045171" w:rsidRPr="0059640A" w:rsidRDefault="00045171">
            <w:pPr>
              <w:pStyle w:val="Prrafodelista"/>
              <w:numPr>
                <w:ilvl w:val="3"/>
                <w:numId w:val="28"/>
              </w:numPr>
              <w:tabs>
                <w:tab w:val="left" w:pos="321"/>
              </w:tabs>
              <w:ind w:hanging="2483"/>
              <w:jc w:val="both"/>
              <w:textAlignment w:val="center"/>
              <w:rPr>
                <w:rFonts w:ascii="Century Gothic" w:hAnsi="Century Gothic" w:cs="Arial"/>
                <w:sz w:val="18"/>
                <w:szCs w:val="18"/>
              </w:rPr>
            </w:pPr>
            <w:r w:rsidRPr="0059640A">
              <w:rPr>
                <w:rFonts w:ascii="Century Gothic" w:hAnsi="Century Gothic" w:cs="Arial"/>
                <w:sz w:val="18"/>
                <w:szCs w:val="18"/>
              </w:rPr>
              <w:t>NATURALEZA DEL PUESTO</w:t>
            </w:r>
          </w:p>
        </w:tc>
      </w:tr>
      <w:tr w:rsidR="00045171" w:rsidRPr="0059640A" w14:paraId="3021D2B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D2700E" w14:textId="07A48BE7" w:rsidR="00045171" w:rsidRPr="00123071" w:rsidRDefault="00045171" w:rsidP="00123071">
            <w:pPr>
              <w:spacing w:line="276" w:lineRule="auto"/>
              <w:jc w:val="both"/>
              <w:textAlignment w:val="center"/>
              <w:rPr>
                <w:rFonts w:ascii="Century Gothic" w:hAnsi="Century Gothic"/>
                <w:sz w:val="18"/>
                <w:szCs w:val="18"/>
              </w:rPr>
            </w:pPr>
            <w:r w:rsidRPr="0059640A">
              <w:rPr>
                <w:rFonts w:ascii="Century Gothic" w:hAnsi="Century Gothic"/>
                <w:i w:val="0"/>
                <w:iCs w:val="0"/>
                <w:sz w:val="18"/>
                <w:szCs w:val="18"/>
              </w:rPr>
              <w:t xml:space="preserve">Planear, organizar y coordinar las acciones </w:t>
            </w:r>
            <w:r w:rsidR="00626612" w:rsidRPr="0059640A">
              <w:rPr>
                <w:rFonts w:ascii="Century Gothic" w:hAnsi="Century Gothic"/>
                <w:i w:val="0"/>
                <w:iCs w:val="0"/>
                <w:sz w:val="18"/>
                <w:szCs w:val="18"/>
              </w:rPr>
              <w:t xml:space="preserve">curriculares </w:t>
            </w:r>
            <w:r w:rsidRPr="0059640A">
              <w:rPr>
                <w:rFonts w:ascii="Century Gothic" w:hAnsi="Century Gothic"/>
                <w:i w:val="0"/>
                <w:iCs w:val="0"/>
                <w:sz w:val="18"/>
                <w:szCs w:val="18"/>
              </w:rPr>
              <w:t xml:space="preserve">y actividades relacionadas con la </w:t>
            </w:r>
            <w:r w:rsidR="0072706C" w:rsidRPr="0059640A">
              <w:rPr>
                <w:rFonts w:ascii="Century Gothic" w:hAnsi="Century Gothic"/>
                <w:i w:val="0"/>
                <w:iCs w:val="0"/>
                <w:sz w:val="18"/>
                <w:szCs w:val="18"/>
              </w:rPr>
              <w:t>planificación, organización y ejecuc</w:t>
            </w:r>
            <w:r w:rsidR="00375CBC" w:rsidRPr="0059640A">
              <w:rPr>
                <w:rFonts w:ascii="Century Gothic" w:hAnsi="Century Gothic"/>
                <w:i w:val="0"/>
                <w:iCs w:val="0"/>
                <w:sz w:val="18"/>
                <w:szCs w:val="18"/>
              </w:rPr>
              <w:t>ión del presupuesto asignado a la Dirección General de Currículo -DIGECUR-, con el fin de financiar las acciones planificadas que permitan el diseño, desarrollo y evaluación del Currículo Nacional Base, garantizando que se cumple con la normativa legal vigente.</w:t>
            </w:r>
          </w:p>
        </w:tc>
      </w:tr>
      <w:tr w:rsidR="00045171" w:rsidRPr="0059640A" w14:paraId="78D8381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C9E1D56" w14:textId="3BCCAEBE" w:rsidR="00045171" w:rsidRPr="0059640A" w:rsidRDefault="0071025F">
            <w:pPr>
              <w:pStyle w:val="Prrafodelista"/>
              <w:numPr>
                <w:ilvl w:val="3"/>
                <w:numId w:val="28"/>
              </w:numPr>
              <w:tabs>
                <w:tab w:val="left" w:pos="210"/>
              </w:tabs>
              <w:ind w:hanging="2483"/>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045171" w:rsidRPr="0059640A">
              <w:rPr>
                <w:rFonts w:ascii="Century Gothic" w:hAnsi="Century Gothic" w:cs="Arial"/>
                <w:b/>
                <w:i w:val="0"/>
                <w:iCs w:val="0"/>
                <w:sz w:val="18"/>
                <w:szCs w:val="18"/>
                <w:lang w:bidi="ar"/>
              </w:rPr>
              <w:t>TAREAS PERMANENTES</w:t>
            </w:r>
          </w:p>
        </w:tc>
      </w:tr>
      <w:tr w:rsidR="00045171" w:rsidRPr="0059640A" w14:paraId="03DD86E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D4C324F" w14:textId="23D6D4AA" w:rsidR="00D11CA6" w:rsidRPr="0059640A" w:rsidRDefault="0069216A" w:rsidP="00347453">
            <w:pPr>
              <w:pStyle w:val="Encabezado"/>
              <w:widowControl w:val="0"/>
              <w:numPr>
                <w:ilvl w:val="0"/>
                <w:numId w:val="231"/>
              </w:numPr>
              <w:tabs>
                <w:tab w:val="clear" w:pos="4252"/>
                <w:tab w:val="clear" w:pos="8504"/>
              </w:tabs>
              <w:spacing w:line="276" w:lineRule="auto"/>
              <w:jc w:val="both"/>
              <w:rPr>
                <w:rFonts w:ascii="Century Gothic" w:hAnsi="Century Gothic"/>
                <w:i w:val="0"/>
                <w:iCs w:val="0"/>
                <w:sz w:val="18"/>
                <w:szCs w:val="18"/>
              </w:rPr>
            </w:pPr>
            <w:r>
              <w:rPr>
                <w:rFonts w:ascii="Century Gothic" w:hAnsi="Century Gothic"/>
                <w:i w:val="0"/>
                <w:iCs w:val="0"/>
                <w:sz w:val="18"/>
                <w:szCs w:val="18"/>
              </w:rPr>
              <w:t>Apoyar en la coo</w:t>
            </w:r>
            <w:r w:rsidR="005562CD" w:rsidRPr="0059640A">
              <w:rPr>
                <w:rFonts w:ascii="Century Gothic" w:hAnsi="Century Gothic"/>
                <w:i w:val="0"/>
                <w:iCs w:val="0"/>
                <w:sz w:val="18"/>
                <w:szCs w:val="18"/>
              </w:rPr>
              <w:t>rdina</w:t>
            </w:r>
            <w:r>
              <w:rPr>
                <w:rFonts w:ascii="Century Gothic" w:hAnsi="Century Gothic"/>
                <w:i w:val="0"/>
                <w:iCs w:val="0"/>
                <w:sz w:val="18"/>
                <w:szCs w:val="18"/>
              </w:rPr>
              <w:t>ción</w:t>
            </w:r>
            <w:r w:rsidR="005562CD" w:rsidRPr="0059640A">
              <w:rPr>
                <w:rFonts w:ascii="Century Gothic" w:hAnsi="Century Gothic"/>
                <w:i w:val="0"/>
                <w:iCs w:val="0"/>
                <w:sz w:val="18"/>
                <w:szCs w:val="18"/>
              </w:rPr>
              <w:t xml:space="preserve"> con el personal técnico el proceso de planificación Curricular</w:t>
            </w:r>
            <w:r w:rsidR="00CE5B32" w:rsidRPr="0059640A">
              <w:rPr>
                <w:rFonts w:ascii="Century Gothic" w:hAnsi="Century Gothic"/>
                <w:i w:val="0"/>
                <w:iCs w:val="0"/>
                <w:sz w:val="18"/>
                <w:szCs w:val="18"/>
              </w:rPr>
              <w:t xml:space="preserve"> de los diferentes niveles educativos del Sistema Educativo Nacional.</w:t>
            </w:r>
          </w:p>
          <w:p w14:paraId="0BD06356" w14:textId="35D34B5C" w:rsidR="00CE5B32" w:rsidRPr="00DD233D" w:rsidRDefault="00FA79B5" w:rsidP="00347453">
            <w:pPr>
              <w:pStyle w:val="Encabezado"/>
              <w:widowControl w:val="0"/>
              <w:numPr>
                <w:ilvl w:val="0"/>
                <w:numId w:val="231"/>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 xml:space="preserve">Planificar, ejecutar y evaluar las acciones contenidas </w:t>
            </w:r>
            <w:r w:rsidR="00DD233D">
              <w:rPr>
                <w:rFonts w:ascii="Century Gothic" w:hAnsi="Century Gothic"/>
                <w:i w:val="0"/>
                <w:iCs w:val="0"/>
                <w:sz w:val="18"/>
                <w:szCs w:val="18"/>
              </w:rPr>
              <w:t>en el Plan</w:t>
            </w:r>
            <w:r w:rsidRPr="0059640A">
              <w:rPr>
                <w:rFonts w:ascii="Century Gothic" w:hAnsi="Century Gothic"/>
                <w:i w:val="0"/>
                <w:iCs w:val="0"/>
                <w:sz w:val="18"/>
                <w:szCs w:val="18"/>
              </w:rPr>
              <w:t xml:space="preserve"> </w:t>
            </w:r>
            <w:r w:rsidR="00DD233D">
              <w:rPr>
                <w:rFonts w:ascii="Century Gothic" w:hAnsi="Century Gothic"/>
                <w:i w:val="0"/>
                <w:iCs w:val="0"/>
                <w:sz w:val="18"/>
                <w:szCs w:val="18"/>
              </w:rPr>
              <w:t>O</w:t>
            </w:r>
            <w:r w:rsidRPr="0059640A">
              <w:rPr>
                <w:rFonts w:ascii="Century Gothic" w:hAnsi="Century Gothic"/>
                <w:i w:val="0"/>
                <w:iCs w:val="0"/>
                <w:sz w:val="18"/>
                <w:szCs w:val="18"/>
              </w:rPr>
              <w:t>perativo de la Dirección con el fin de garantizar que estas acciones se apliquen en el aula.</w:t>
            </w:r>
          </w:p>
          <w:p w14:paraId="05FECA36" w14:textId="3D867575" w:rsidR="00DD233D" w:rsidRPr="00DD233D" w:rsidRDefault="00DD233D" w:rsidP="00347453">
            <w:pPr>
              <w:pStyle w:val="Encabezado"/>
              <w:widowControl w:val="0"/>
              <w:numPr>
                <w:ilvl w:val="0"/>
                <w:numId w:val="231"/>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 xml:space="preserve">Coordinar </w:t>
            </w:r>
            <w:r>
              <w:rPr>
                <w:rFonts w:ascii="Century Gothic" w:hAnsi="Century Gothic"/>
                <w:i w:val="0"/>
                <w:iCs w:val="0"/>
                <w:sz w:val="18"/>
                <w:szCs w:val="18"/>
              </w:rPr>
              <w:t>el Plan Operativo Anual de la Dirección General de Currículo con los diferentes departamentos.</w:t>
            </w:r>
          </w:p>
          <w:p w14:paraId="04914465" w14:textId="752A00F3" w:rsidR="00664964" w:rsidRPr="0059640A" w:rsidRDefault="00664964" w:rsidP="00347453">
            <w:pPr>
              <w:pStyle w:val="Encabezado"/>
              <w:widowControl w:val="0"/>
              <w:numPr>
                <w:ilvl w:val="0"/>
                <w:numId w:val="231"/>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Coordinar la correcta aplicación y clasificación programática del gasto </w:t>
            </w:r>
            <w:r w:rsidR="001F4760" w:rsidRPr="0059640A">
              <w:rPr>
                <w:rFonts w:ascii="Century Gothic" w:hAnsi="Century Gothic"/>
                <w:i w:val="0"/>
                <w:iCs w:val="0"/>
                <w:sz w:val="18"/>
                <w:szCs w:val="18"/>
                <w:lang w:val="es-ES"/>
              </w:rPr>
              <w:t>de acuerdo c</w:t>
            </w:r>
            <w:r w:rsidR="001F4760" w:rsidRPr="0059640A">
              <w:rPr>
                <w:rFonts w:ascii="Century Gothic" w:hAnsi="Century Gothic"/>
                <w:sz w:val="18"/>
                <w:szCs w:val="18"/>
                <w:lang w:val="es-ES"/>
              </w:rPr>
              <w:t>on</w:t>
            </w:r>
            <w:r w:rsidRPr="0059640A">
              <w:rPr>
                <w:rFonts w:ascii="Century Gothic" w:hAnsi="Century Gothic"/>
                <w:i w:val="0"/>
                <w:iCs w:val="0"/>
                <w:sz w:val="18"/>
                <w:szCs w:val="18"/>
                <w:lang w:val="es-ES"/>
              </w:rPr>
              <w:t xml:space="preserve"> la legislación y normativa</w:t>
            </w:r>
            <w:r w:rsidR="00C1106B" w:rsidRPr="0059640A">
              <w:rPr>
                <w:rFonts w:ascii="Century Gothic" w:hAnsi="Century Gothic"/>
                <w:i w:val="0"/>
                <w:iCs w:val="0"/>
                <w:sz w:val="18"/>
                <w:szCs w:val="18"/>
                <w:lang w:val="es-ES"/>
              </w:rPr>
              <w:t xml:space="preserve"> legal</w:t>
            </w:r>
            <w:r w:rsidRPr="0059640A">
              <w:rPr>
                <w:rFonts w:ascii="Century Gothic" w:hAnsi="Century Gothic"/>
                <w:i w:val="0"/>
                <w:iCs w:val="0"/>
                <w:sz w:val="18"/>
                <w:szCs w:val="18"/>
                <w:lang w:val="es-ES"/>
              </w:rPr>
              <w:t xml:space="preserve"> vigente y autorizada.</w:t>
            </w:r>
          </w:p>
          <w:p w14:paraId="0317DC3C" w14:textId="79A3BAD9" w:rsidR="00405CD2" w:rsidRPr="0059640A" w:rsidRDefault="00405CD2" w:rsidP="00347453">
            <w:pPr>
              <w:pStyle w:val="Encabezado"/>
              <w:widowControl w:val="0"/>
              <w:numPr>
                <w:ilvl w:val="0"/>
                <w:numId w:val="231"/>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Supervisar, evaluar y controlar el uso adecuado del Fondo Rotativo Institucional, Caja Chica y otros recursos financieros en custodia de la DIGECUR, para evidenciar y transparentar el gasto </w:t>
            </w:r>
            <w:r w:rsidR="00CC7E54" w:rsidRPr="0059640A">
              <w:rPr>
                <w:rFonts w:ascii="Century Gothic" w:hAnsi="Century Gothic"/>
                <w:i w:val="0"/>
                <w:iCs w:val="0"/>
                <w:sz w:val="18"/>
                <w:szCs w:val="18"/>
                <w:lang w:val="es-ES"/>
              </w:rPr>
              <w:t>de acuerdo c</w:t>
            </w:r>
            <w:r w:rsidR="00CC7E54" w:rsidRPr="0059640A">
              <w:rPr>
                <w:rFonts w:ascii="Century Gothic" w:hAnsi="Century Gothic"/>
                <w:sz w:val="18"/>
                <w:szCs w:val="18"/>
                <w:lang w:val="es-ES"/>
              </w:rPr>
              <w:t>on</w:t>
            </w:r>
            <w:r w:rsidRPr="0059640A">
              <w:rPr>
                <w:rFonts w:ascii="Century Gothic" w:hAnsi="Century Gothic"/>
                <w:i w:val="0"/>
                <w:iCs w:val="0"/>
                <w:sz w:val="18"/>
                <w:szCs w:val="18"/>
                <w:lang w:val="es-ES"/>
              </w:rPr>
              <w:t xml:space="preserve"> la legislación y normativa </w:t>
            </w:r>
            <w:r w:rsidR="00CC7E54" w:rsidRPr="0059640A">
              <w:rPr>
                <w:rFonts w:ascii="Century Gothic" w:hAnsi="Century Gothic"/>
                <w:i w:val="0"/>
                <w:iCs w:val="0"/>
                <w:sz w:val="18"/>
                <w:szCs w:val="18"/>
                <w:lang w:val="es-ES"/>
              </w:rPr>
              <w:t>legal</w:t>
            </w:r>
            <w:r w:rsidR="00CC7E54" w:rsidRPr="0059640A">
              <w:rPr>
                <w:rFonts w:ascii="Century Gothic" w:hAnsi="Century Gothic"/>
                <w:sz w:val="18"/>
                <w:szCs w:val="18"/>
                <w:lang w:val="es-ES"/>
              </w:rPr>
              <w:t xml:space="preserve"> vigente</w:t>
            </w:r>
            <w:r w:rsidRPr="0059640A">
              <w:rPr>
                <w:rFonts w:ascii="Century Gothic" w:hAnsi="Century Gothic"/>
                <w:i w:val="0"/>
                <w:iCs w:val="0"/>
                <w:sz w:val="18"/>
                <w:szCs w:val="18"/>
                <w:lang w:val="es-ES"/>
              </w:rPr>
              <w:t xml:space="preserve"> y autorizada.</w:t>
            </w:r>
          </w:p>
          <w:p w14:paraId="28EBB339" w14:textId="4BB13E2C" w:rsidR="00045171" w:rsidRPr="0059640A" w:rsidRDefault="00045171" w:rsidP="00347453">
            <w:pPr>
              <w:pStyle w:val="Encabezado"/>
              <w:widowControl w:val="0"/>
              <w:numPr>
                <w:ilvl w:val="0"/>
                <w:numId w:val="231"/>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Realizar estudios e investigaciones acerca de los procesos </w:t>
            </w:r>
            <w:r w:rsidR="0023715B" w:rsidRPr="0059640A">
              <w:rPr>
                <w:rFonts w:ascii="Century Gothic" w:hAnsi="Century Gothic"/>
                <w:i w:val="0"/>
                <w:iCs w:val="0"/>
                <w:sz w:val="18"/>
                <w:szCs w:val="18"/>
                <w:lang w:val="es-ES"/>
              </w:rPr>
              <w:t xml:space="preserve">de Planificación Curricular de los </w:t>
            </w:r>
            <w:r w:rsidRPr="0059640A">
              <w:rPr>
                <w:rFonts w:ascii="Century Gothic" w:hAnsi="Century Gothic"/>
                <w:i w:val="0"/>
                <w:iCs w:val="0"/>
                <w:sz w:val="18"/>
                <w:szCs w:val="18"/>
                <w:lang w:val="es-ES"/>
              </w:rPr>
              <w:t>niveles del Sistema Educativo</w:t>
            </w:r>
            <w:r w:rsidR="00DD233D">
              <w:rPr>
                <w:rFonts w:ascii="Century Gothic" w:hAnsi="Century Gothic"/>
                <w:i w:val="0"/>
                <w:iCs w:val="0"/>
                <w:sz w:val="18"/>
                <w:szCs w:val="18"/>
                <w:lang w:val="es-ES"/>
              </w:rPr>
              <w:t xml:space="preserve"> N</w:t>
            </w:r>
            <w:r w:rsidRPr="0059640A">
              <w:rPr>
                <w:rFonts w:ascii="Century Gothic" w:hAnsi="Century Gothic"/>
                <w:i w:val="0"/>
                <w:iCs w:val="0"/>
                <w:sz w:val="18"/>
                <w:szCs w:val="18"/>
                <w:lang w:val="es-ES"/>
              </w:rPr>
              <w:t>acional con el fin de obtener información precisa, para realizar las mejoras necesarias en dichos procesos.</w:t>
            </w:r>
          </w:p>
          <w:p w14:paraId="79210C30" w14:textId="54E758C1" w:rsidR="00045171" w:rsidRPr="00123071" w:rsidRDefault="00045171" w:rsidP="00347453">
            <w:pPr>
              <w:pStyle w:val="Encabezado"/>
              <w:widowControl w:val="0"/>
              <w:numPr>
                <w:ilvl w:val="0"/>
                <w:numId w:val="231"/>
              </w:numPr>
              <w:tabs>
                <w:tab w:val="clear" w:pos="4252"/>
                <w:tab w:val="clear" w:pos="8504"/>
              </w:tabs>
              <w:spacing w:line="276" w:lineRule="auto"/>
              <w:jc w:val="both"/>
              <w:rPr>
                <w:rFonts w:ascii="Century Gothic" w:hAnsi="Century Gothic"/>
                <w:i w:val="0"/>
                <w:iCs w:val="0"/>
                <w:sz w:val="18"/>
                <w:szCs w:val="18"/>
                <w:lang w:val="es-ES"/>
              </w:rPr>
            </w:pPr>
            <w:r w:rsidRPr="00DD233D">
              <w:rPr>
                <w:rFonts w:ascii="Century Gothic" w:hAnsi="Century Gothic"/>
                <w:i w:val="0"/>
                <w:iCs w:val="0"/>
                <w:sz w:val="18"/>
                <w:szCs w:val="18"/>
                <w:lang w:val="es-ES"/>
              </w:rPr>
              <w:t xml:space="preserve">Asistir a reuniones con instancias internas o externas a la Dirección para articular acciones relacionadas con la </w:t>
            </w:r>
            <w:r w:rsidR="00B00AA9" w:rsidRPr="00DD233D">
              <w:rPr>
                <w:rFonts w:ascii="Century Gothic" w:hAnsi="Century Gothic"/>
                <w:i w:val="0"/>
                <w:iCs w:val="0"/>
                <w:sz w:val="18"/>
                <w:szCs w:val="18"/>
                <w:lang w:val="es-ES"/>
              </w:rPr>
              <w:t>Planificación curricular.</w:t>
            </w:r>
          </w:p>
        </w:tc>
      </w:tr>
      <w:tr w:rsidR="00045171" w:rsidRPr="0059640A" w14:paraId="0CF87C5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48CE9F6" w14:textId="77777777" w:rsidR="00045171" w:rsidRPr="0059640A" w:rsidRDefault="00045171" w:rsidP="00D23D44">
            <w:pPr>
              <w:jc w:val="both"/>
              <w:textAlignment w:val="center"/>
              <w:rPr>
                <w:rFonts w:ascii="Century Gothic" w:eastAsia="SimSun" w:hAnsi="Century Gothic" w:cs="Arial"/>
                <w:b/>
                <w:i w:val="0"/>
                <w:iCs w:val="0"/>
                <w:sz w:val="18"/>
                <w:szCs w:val="18"/>
                <w:lang w:bidi="ar"/>
              </w:rPr>
            </w:pPr>
            <w:r w:rsidRPr="0059640A">
              <w:rPr>
                <w:rFonts w:ascii="Century Gothic" w:hAnsi="Century Gothic" w:cs="Arial"/>
                <w:b/>
                <w:i w:val="0"/>
                <w:iCs w:val="0"/>
                <w:sz w:val="18"/>
                <w:szCs w:val="18"/>
                <w:lang w:bidi="ar"/>
              </w:rPr>
              <w:t>4. TAREAS PERIÓDICAS</w:t>
            </w:r>
          </w:p>
        </w:tc>
      </w:tr>
      <w:tr w:rsidR="00045171" w:rsidRPr="0059640A" w14:paraId="3796C5C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EF51DC0" w14:textId="0A978B3B" w:rsidR="00B00AA9" w:rsidRPr="0059640A" w:rsidRDefault="00700C81" w:rsidP="00347453">
            <w:pPr>
              <w:pStyle w:val="Encabezado"/>
              <w:widowControl w:val="0"/>
              <w:numPr>
                <w:ilvl w:val="0"/>
                <w:numId w:val="226"/>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Elaborar </w:t>
            </w:r>
            <w:r w:rsidR="00023F38" w:rsidRPr="0059640A">
              <w:rPr>
                <w:rFonts w:ascii="Century Gothic" w:hAnsi="Century Gothic"/>
                <w:i w:val="0"/>
                <w:iCs w:val="0"/>
                <w:sz w:val="18"/>
                <w:szCs w:val="18"/>
                <w:lang w:val="es-ES"/>
              </w:rPr>
              <w:t>el Plan Operativo Anual, Plan Anual de Adquisiciones, Memoria de labores con el fin de presentar informes en relación c</w:t>
            </w:r>
            <w:r w:rsidR="00023F38" w:rsidRPr="0059640A">
              <w:rPr>
                <w:rFonts w:ascii="Century Gothic" w:hAnsi="Century Gothic"/>
                <w:sz w:val="18"/>
                <w:szCs w:val="18"/>
                <w:lang w:val="es-ES"/>
              </w:rPr>
              <w:t>on</w:t>
            </w:r>
            <w:r w:rsidR="00023F38" w:rsidRPr="0059640A">
              <w:rPr>
                <w:rFonts w:ascii="Century Gothic" w:hAnsi="Century Gothic"/>
                <w:i w:val="0"/>
                <w:iCs w:val="0"/>
                <w:sz w:val="18"/>
                <w:szCs w:val="18"/>
                <w:lang w:val="es-ES"/>
              </w:rPr>
              <w:t xml:space="preserve"> acciones realizadas y presupuesto ejecutado</w:t>
            </w:r>
            <w:r w:rsidR="007039DA" w:rsidRPr="0059640A">
              <w:rPr>
                <w:rFonts w:ascii="Century Gothic" w:hAnsi="Century Gothic"/>
                <w:i w:val="0"/>
                <w:iCs w:val="0"/>
                <w:sz w:val="18"/>
                <w:szCs w:val="18"/>
                <w:lang w:val="es-ES"/>
              </w:rPr>
              <w:t>.</w:t>
            </w:r>
          </w:p>
          <w:p w14:paraId="1D6455BE" w14:textId="6A8D4EA0" w:rsidR="007039DA" w:rsidRPr="0059640A" w:rsidRDefault="007039DA" w:rsidP="00347453">
            <w:pPr>
              <w:pStyle w:val="Encabezado"/>
              <w:widowControl w:val="0"/>
              <w:numPr>
                <w:ilvl w:val="0"/>
                <w:numId w:val="226"/>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Formular el anteproyecto de presupuesto a nivel analític</w:t>
            </w:r>
            <w:r w:rsidR="008E4C27" w:rsidRPr="0059640A">
              <w:rPr>
                <w:rFonts w:ascii="Century Gothic" w:hAnsi="Century Gothic"/>
                <w:i w:val="0"/>
                <w:iCs w:val="0"/>
                <w:sz w:val="18"/>
                <w:szCs w:val="18"/>
              </w:rPr>
              <w:t>o</w:t>
            </w:r>
            <w:r w:rsidRPr="0059640A">
              <w:rPr>
                <w:rFonts w:ascii="Century Gothic" w:hAnsi="Century Gothic"/>
                <w:i w:val="0"/>
                <w:iCs w:val="0"/>
                <w:sz w:val="18"/>
                <w:szCs w:val="18"/>
              </w:rPr>
              <w:t xml:space="preserve"> con base al Plan Operativo Anual de la DIGECUR para cubrir gastos con los renglones presupuestarios establecidos en la ley y ejecutar el presupuesto.</w:t>
            </w:r>
          </w:p>
          <w:p w14:paraId="3B3C8FC5" w14:textId="2F73FFBE" w:rsidR="007039DA" w:rsidRPr="0059640A" w:rsidRDefault="00F739A3" w:rsidP="00347453">
            <w:pPr>
              <w:pStyle w:val="Encabezado"/>
              <w:widowControl w:val="0"/>
              <w:numPr>
                <w:ilvl w:val="0"/>
                <w:numId w:val="226"/>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Supervisar los procesos de compra, contrataciones de bienes y/o servicios, registros de almacén e inventario, para la rendición de cuentas ante los entes fiscalizadores.</w:t>
            </w:r>
          </w:p>
          <w:p w14:paraId="0D102940" w14:textId="6C145CF7" w:rsidR="0050785C" w:rsidRPr="0059640A" w:rsidRDefault="0050785C" w:rsidP="00347453">
            <w:pPr>
              <w:pStyle w:val="Encabezado"/>
              <w:widowControl w:val="0"/>
              <w:numPr>
                <w:ilvl w:val="0"/>
                <w:numId w:val="226"/>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Establecer una efectiva estructura de control interno en la</w:t>
            </w:r>
            <w:r w:rsidRPr="0059640A">
              <w:rPr>
                <w:rFonts w:ascii="Century Gothic" w:hAnsi="Century Gothic"/>
                <w:sz w:val="18"/>
                <w:szCs w:val="18"/>
              </w:rPr>
              <w:t>s</w:t>
            </w:r>
            <w:r w:rsidRPr="0059640A">
              <w:rPr>
                <w:rFonts w:ascii="Century Gothic" w:hAnsi="Century Gothic"/>
                <w:i w:val="0"/>
                <w:iCs w:val="0"/>
                <w:sz w:val="18"/>
                <w:szCs w:val="18"/>
              </w:rPr>
              <w:t xml:space="preserve"> operaciones financieras y administrativas de la DIGECUR para evaluar los procesos </w:t>
            </w:r>
            <w:r w:rsidR="006013CF" w:rsidRPr="0059640A">
              <w:rPr>
                <w:rFonts w:ascii="Century Gothic" w:hAnsi="Century Gothic"/>
                <w:i w:val="0"/>
                <w:iCs w:val="0"/>
                <w:sz w:val="18"/>
                <w:szCs w:val="18"/>
              </w:rPr>
              <w:t>realizados y que los mismos estén acordes</w:t>
            </w:r>
            <w:r w:rsidR="00C07C77" w:rsidRPr="0059640A">
              <w:rPr>
                <w:rFonts w:ascii="Century Gothic" w:hAnsi="Century Gothic"/>
                <w:i w:val="0"/>
                <w:iCs w:val="0"/>
                <w:sz w:val="18"/>
                <w:szCs w:val="18"/>
              </w:rPr>
              <w:t xml:space="preserve"> a legislación</w:t>
            </w:r>
            <w:r w:rsidR="00532B36" w:rsidRPr="0059640A">
              <w:rPr>
                <w:rFonts w:ascii="Century Gothic" w:hAnsi="Century Gothic"/>
                <w:i w:val="0"/>
                <w:iCs w:val="0"/>
                <w:sz w:val="18"/>
                <w:szCs w:val="18"/>
              </w:rPr>
              <w:t xml:space="preserve"> y normativa intern</w:t>
            </w:r>
            <w:r w:rsidR="00532B36" w:rsidRPr="0059640A">
              <w:rPr>
                <w:rFonts w:ascii="Century Gothic" w:hAnsi="Century Gothic"/>
                <w:sz w:val="18"/>
                <w:szCs w:val="18"/>
              </w:rPr>
              <w:t>a</w:t>
            </w:r>
            <w:r w:rsidR="00532B36" w:rsidRPr="0059640A">
              <w:rPr>
                <w:rFonts w:ascii="Century Gothic" w:hAnsi="Century Gothic"/>
                <w:i w:val="0"/>
                <w:iCs w:val="0"/>
                <w:sz w:val="18"/>
                <w:szCs w:val="18"/>
              </w:rPr>
              <w:t xml:space="preserve"> vigente y autorizada.</w:t>
            </w:r>
          </w:p>
          <w:p w14:paraId="067163B3" w14:textId="742EAB33" w:rsidR="00532B36" w:rsidRPr="0059640A" w:rsidRDefault="00532B36" w:rsidP="00347453">
            <w:pPr>
              <w:pStyle w:val="Encabezado"/>
              <w:widowControl w:val="0"/>
              <w:numPr>
                <w:ilvl w:val="0"/>
                <w:numId w:val="226"/>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Aprobar los ingresos y egresos de información referente a operaciones financieras en los sistemas de </w:t>
            </w:r>
            <w:r w:rsidR="0069668B" w:rsidRPr="0059640A">
              <w:rPr>
                <w:rFonts w:ascii="Century Gothic" w:hAnsi="Century Gothic"/>
                <w:i w:val="0"/>
                <w:iCs w:val="0"/>
                <w:sz w:val="18"/>
                <w:szCs w:val="18"/>
                <w:lang w:val="es-ES"/>
              </w:rPr>
              <w:t>Contabilidad</w:t>
            </w:r>
            <w:r w:rsidRPr="0059640A">
              <w:rPr>
                <w:rFonts w:ascii="Century Gothic" w:hAnsi="Century Gothic"/>
                <w:i w:val="0"/>
                <w:iCs w:val="0"/>
                <w:sz w:val="18"/>
                <w:szCs w:val="18"/>
                <w:lang w:val="es-ES"/>
              </w:rPr>
              <w:t xml:space="preserve"> del Estado SIGES y SICOIN para </w:t>
            </w:r>
          </w:p>
          <w:p w14:paraId="38AB17F2" w14:textId="03D02543" w:rsidR="00DD78F0" w:rsidRPr="0059640A" w:rsidRDefault="00023F38" w:rsidP="00347453">
            <w:pPr>
              <w:pStyle w:val="Encabezado"/>
              <w:widowControl w:val="0"/>
              <w:numPr>
                <w:ilvl w:val="0"/>
                <w:numId w:val="226"/>
              </w:numPr>
              <w:tabs>
                <w:tab w:val="clear" w:pos="4252"/>
                <w:tab w:val="clear" w:pos="8504"/>
              </w:tabs>
              <w:spacing w:line="276" w:lineRule="auto"/>
              <w:jc w:val="both"/>
              <w:rPr>
                <w:rFonts w:ascii="Century Gothic" w:hAnsi="Century Gothic"/>
                <w:i w:val="0"/>
                <w:iCs w:val="0"/>
                <w:sz w:val="18"/>
                <w:szCs w:val="18"/>
                <w:lang w:val="es-ES"/>
              </w:rPr>
            </w:pPr>
            <w:r w:rsidRPr="0059640A">
              <w:rPr>
                <w:rFonts w:ascii="Century Gothic" w:hAnsi="Century Gothic"/>
                <w:i w:val="0"/>
                <w:iCs w:val="0"/>
                <w:sz w:val="18"/>
                <w:szCs w:val="18"/>
                <w:lang w:val="es-ES"/>
              </w:rPr>
              <w:t xml:space="preserve">Formular el anteproyecto de presupuesto a nivel </w:t>
            </w:r>
            <w:r w:rsidR="00D76FA3" w:rsidRPr="0059640A">
              <w:rPr>
                <w:rFonts w:ascii="Century Gothic" w:hAnsi="Century Gothic"/>
                <w:i w:val="0"/>
                <w:iCs w:val="0"/>
                <w:sz w:val="18"/>
                <w:szCs w:val="18"/>
                <w:lang w:val="es-ES"/>
              </w:rPr>
              <w:t>analític</w:t>
            </w:r>
            <w:r w:rsidR="00D76FA3" w:rsidRPr="0059640A">
              <w:rPr>
                <w:rFonts w:ascii="Century Gothic" w:hAnsi="Century Gothic"/>
                <w:sz w:val="18"/>
                <w:szCs w:val="18"/>
                <w:lang w:val="es-ES"/>
              </w:rPr>
              <w:t>o</w:t>
            </w:r>
            <w:r w:rsidRPr="0059640A">
              <w:rPr>
                <w:rFonts w:ascii="Century Gothic" w:hAnsi="Century Gothic"/>
                <w:i w:val="0"/>
                <w:iCs w:val="0"/>
                <w:sz w:val="18"/>
                <w:szCs w:val="18"/>
                <w:lang w:val="es-ES"/>
              </w:rPr>
              <w:t xml:space="preserve"> con base al Plan Operativo </w:t>
            </w:r>
            <w:r w:rsidR="00E95B82" w:rsidRPr="0059640A">
              <w:rPr>
                <w:rFonts w:ascii="Century Gothic" w:hAnsi="Century Gothic"/>
                <w:i w:val="0"/>
                <w:iCs w:val="0"/>
                <w:sz w:val="18"/>
                <w:szCs w:val="18"/>
                <w:lang w:val="es-ES"/>
              </w:rPr>
              <w:t>Anual de la Digecur para cubrir gastos con los renglones presupuestario</w:t>
            </w:r>
            <w:r w:rsidR="00E95B82" w:rsidRPr="0059640A">
              <w:rPr>
                <w:rFonts w:ascii="Century Gothic" w:hAnsi="Century Gothic"/>
                <w:sz w:val="18"/>
                <w:szCs w:val="18"/>
                <w:lang w:val="es-ES"/>
              </w:rPr>
              <w:t>s</w:t>
            </w:r>
            <w:r w:rsidR="00E95B82" w:rsidRPr="0059640A">
              <w:rPr>
                <w:rFonts w:ascii="Century Gothic" w:hAnsi="Century Gothic"/>
                <w:i w:val="0"/>
                <w:iCs w:val="0"/>
                <w:sz w:val="18"/>
                <w:szCs w:val="18"/>
                <w:lang w:val="es-ES"/>
              </w:rPr>
              <w:t xml:space="preserve"> establecidos en la ley y ejecutar el presupuesto. </w:t>
            </w:r>
          </w:p>
          <w:p w14:paraId="220757DF" w14:textId="77777777" w:rsidR="00045171" w:rsidRPr="00FE147D" w:rsidRDefault="00045171" w:rsidP="00347453">
            <w:pPr>
              <w:pStyle w:val="Encabezado"/>
              <w:widowControl w:val="0"/>
              <w:numPr>
                <w:ilvl w:val="0"/>
                <w:numId w:val="226"/>
              </w:numPr>
              <w:tabs>
                <w:tab w:val="clear" w:pos="4252"/>
                <w:tab w:val="clear" w:pos="8504"/>
              </w:tabs>
              <w:spacing w:line="276" w:lineRule="auto"/>
              <w:jc w:val="both"/>
              <w:rPr>
                <w:rFonts w:ascii="Century Gothic" w:hAnsi="Century Gothic"/>
                <w:sz w:val="18"/>
                <w:szCs w:val="18"/>
              </w:rPr>
            </w:pPr>
            <w:r w:rsidRPr="0059640A">
              <w:rPr>
                <w:rFonts w:ascii="Century Gothic" w:hAnsi="Century Gothic"/>
                <w:i w:val="0"/>
                <w:iCs w:val="0"/>
                <w:sz w:val="18"/>
                <w:szCs w:val="18"/>
              </w:rPr>
              <w:t xml:space="preserve">Coordinar y dar seguimiento a la contratación de personal para servicios técnicos o profesionales, para la elaboración </w:t>
            </w:r>
            <w:r w:rsidRPr="00FE147D">
              <w:rPr>
                <w:rFonts w:ascii="Century Gothic" w:hAnsi="Century Gothic"/>
                <w:i w:val="0"/>
                <w:iCs w:val="0"/>
                <w:sz w:val="18"/>
                <w:szCs w:val="18"/>
              </w:rPr>
              <w:t>de materiales de evaluación de los aprendizajes en el aula.</w:t>
            </w:r>
          </w:p>
          <w:p w14:paraId="6288DD18" w14:textId="3EBDFBF1" w:rsidR="00045171" w:rsidRPr="00123071" w:rsidRDefault="00E07B86" w:rsidP="00347453">
            <w:pPr>
              <w:pStyle w:val="Encabezado"/>
              <w:widowControl w:val="0"/>
              <w:numPr>
                <w:ilvl w:val="0"/>
                <w:numId w:val="226"/>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6B2F76" w:rsidRPr="7A3AFE97">
              <w:rPr>
                <w:rFonts w:ascii="Century Gothic" w:hAnsi="Century Gothic"/>
                <w:i w:val="0"/>
                <w:iCs w:val="0"/>
                <w:sz w:val="18"/>
                <w:szCs w:val="18"/>
                <w:lang w:val="es-ES"/>
              </w:rPr>
              <w:t>las s</w:t>
            </w:r>
            <w:r w:rsidR="006B2F76"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045171" w:rsidRPr="0059640A" w14:paraId="13BFA44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E2D1D09" w14:textId="77777777" w:rsidR="00045171" w:rsidRPr="0059640A" w:rsidRDefault="00045171" w:rsidP="00D23D44">
            <w:pPr>
              <w:jc w:val="both"/>
              <w:textAlignment w:val="center"/>
              <w:rPr>
                <w:rFonts w:ascii="Century Gothic" w:hAnsi="Century Gothic" w:cs="Arial"/>
                <w:b/>
                <w:sz w:val="18"/>
                <w:szCs w:val="18"/>
              </w:rPr>
            </w:pPr>
            <w:r w:rsidRPr="0059640A">
              <w:rPr>
                <w:rFonts w:ascii="Century Gothic" w:hAnsi="Century Gothic" w:cs="Arial"/>
                <w:b/>
                <w:sz w:val="18"/>
                <w:szCs w:val="18"/>
              </w:rPr>
              <w:t>5.  TAREAS EVENTUALES</w:t>
            </w:r>
          </w:p>
        </w:tc>
      </w:tr>
      <w:tr w:rsidR="00045171" w:rsidRPr="0059640A" w14:paraId="26B11E3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EAC61A0" w14:textId="77777777" w:rsidR="00045171" w:rsidRPr="0059640A" w:rsidRDefault="00045171" w:rsidP="00347453">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 xml:space="preserve">Ejecutar las actividades descritas en los procedimientos, instructivos, guías y cualquier otro documento oficial en las que esté involucrado el puesto.  </w:t>
            </w:r>
          </w:p>
          <w:p w14:paraId="462A27AB" w14:textId="3D5CFC32" w:rsidR="00045171" w:rsidRPr="0059640A" w:rsidRDefault="00045171" w:rsidP="00347453">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Ejecutar las actividades administrativas inherentes al puesto (coordinación y supervisión de actividades de personal bajo su cargo, procesos disciplinarios, atención a usuarios internos y externos, asistencia a reuniones y capacitaciones, correspondencia, archivo entre otras).</w:t>
            </w:r>
          </w:p>
          <w:p w14:paraId="5A409E37" w14:textId="114103A1" w:rsidR="00045171" w:rsidRPr="0059640A" w:rsidRDefault="00045171" w:rsidP="00347453">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lang w:val="es-GT"/>
              </w:rPr>
            </w:pPr>
            <w:r w:rsidRPr="0059640A">
              <w:rPr>
                <w:rFonts w:ascii="Century Gothic" w:hAnsi="Century Gothic"/>
                <w:i w:val="0"/>
                <w:iCs w:val="0"/>
                <w:sz w:val="18"/>
                <w:szCs w:val="18"/>
                <w:lang w:val="es-GT"/>
              </w:rPr>
              <w:lastRenderedPageBreak/>
              <w:t xml:space="preserve">Participar en mesas de trabajo donde represente a la Digecur y/o al Mineduc, </w:t>
            </w:r>
            <w:r w:rsidR="00B71DC0" w:rsidRPr="0059640A">
              <w:rPr>
                <w:rFonts w:ascii="Century Gothic" w:hAnsi="Century Gothic"/>
                <w:i w:val="0"/>
                <w:iCs w:val="0"/>
                <w:sz w:val="18"/>
                <w:szCs w:val="18"/>
                <w:lang w:val="es-GT"/>
              </w:rPr>
              <w:t>de acuerdo co</w:t>
            </w:r>
            <w:r w:rsidR="00B71DC0" w:rsidRPr="0059640A">
              <w:rPr>
                <w:rFonts w:ascii="Century Gothic" w:hAnsi="Century Gothic"/>
                <w:sz w:val="18"/>
                <w:szCs w:val="18"/>
                <w:lang w:val="es-GT"/>
              </w:rPr>
              <w:t>n el</w:t>
            </w:r>
            <w:r w:rsidRPr="0059640A">
              <w:rPr>
                <w:rFonts w:ascii="Century Gothic" w:hAnsi="Century Gothic"/>
                <w:i w:val="0"/>
                <w:iCs w:val="0"/>
                <w:sz w:val="18"/>
                <w:szCs w:val="18"/>
                <w:lang w:val="es-GT"/>
              </w:rPr>
              <w:t xml:space="preserve"> nombramiento correspondiente.</w:t>
            </w:r>
          </w:p>
          <w:p w14:paraId="7C028EAD" w14:textId="03E5C534" w:rsidR="00045171" w:rsidRPr="0059640A" w:rsidRDefault="00045171" w:rsidP="00347453">
            <w:pPr>
              <w:pStyle w:val="Encabezado"/>
              <w:widowControl w:val="0"/>
              <w:numPr>
                <w:ilvl w:val="0"/>
                <w:numId w:val="227"/>
              </w:numPr>
              <w:tabs>
                <w:tab w:val="clear" w:pos="4252"/>
                <w:tab w:val="clear" w:pos="8504"/>
              </w:tabs>
              <w:spacing w:line="276" w:lineRule="auto"/>
              <w:jc w:val="both"/>
              <w:rPr>
                <w:rFonts w:ascii="Century Gothic" w:hAnsi="Century Gothic" w:cs="Arial"/>
                <w:i w:val="0"/>
                <w:iCs w:val="0"/>
                <w:sz w:val="18"/>
                <w:szCs w:val="18"/>
                <w:lang w:val="es-GT" w:bidi="ar"/>
              </w:rPr>
            </w:pPr>
            <w:r w:rsidRPr="0059640A">
              <w:rPr>
                <w:rFonts w:ascii="Century Gothic" w:hAnsi="Century Gothic" w:cs="Arial"/>
                <w:i w:val="0"/>
                <w:iCs w:val="0"/>
                <w:sz w:val="18"/>
                <w:szCs w:val="18"/>
                <w:lang w:val="es-GT" w:bidi="ar"/>
              </w:rPr>
              <w:t xml:space="preserve">Utilizar el Sistema de Gestión de Calidad para la ejecución de actividades </w:t>
            </w:r>
            <w:r w:rsidR="00B71DC0" w:rsidRPr="0059640A">
              <w:rPr>
                <w:rFonts w:ascii="Century Gothic" w:hAnsi="Century Gothic" w:cs="Arial"/>
                <w:i w:val="0"/>
                <w:iCs w:val="0"/>
                <w:sz w:val="18"/>
                <w:szCs w:val="18"/>
                <w:lang w:val="es-GT" w:bidi="ar"/>
              </w:rPr>
              <w:t>concernientes a la Planificación Curricular.</w:t>
            </w:r>
          </w:p>
          <w:p w14:paraId="703E723A" w14:textId="582B8E64" w:rsidR="00045171" w:rsidRPr="00123071" w:rsidRDefault="00045171" w:rsidP="00347453">
            <w:pPr>
              <w:pStyle w:val="Encabezado"/>
              <w:widowControl w:val="0"/>
              <w:numPr>
                <w:ilvl w:val="0"/>
                <w:numId w:val="227"/>
              </w:numPr>
              <w:tabs>
                <w:tab w:val="clear" w:pos="4252"/>
                <w:tab w:val="clear" w:pos="8504"/>
              </w:tabs>
              <w:spacing w:line="276" w:lineRule="auto"/>
              <w:jc w:val="both"/>
              <w:rPr>
                <w:rFonts w:ascii="Century Gothic" w:hAnsi="Century Gothic"/>
                <w:i w:val="0"/>
                <w:iCs w:val="0"/>
                <w:sz w:val="18"/>
                <w:szCs w:val="18"/>
              </w:rPr>
            </w:pPr>
            <w:r w:rsidRPr="0059640A">
              <w:rPr>
                <w:rFonts w:ascii="Century Gothic" w:hAnsi="Century Gothic"/>
                <w:i w:val="0"/>
                <w:iCs w:val="0"/>
                <w:sz w:val="18"/>
                <w:szCs w:val="18"/>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45171" w:rsidRPr="0059640A" w14:paraId="7BFF864F"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E03934" w14:textId="77777777" w:rsidR="00045171" w:rsidRPr="0059640A" w:rsidRDefault="00045171" w:rsidP="00D23D44">
            <w:pPr>
              <w:jc w:val="both"/>
              <w:textAlignment w:val="center"/>
              <w:rPr>
                <w:rFonts w:ascii="Century Gothic" w:eastAsia="SimSun" w:hAnsi="Century Gothic" w:cs="Arial"/>
                <w:sz w:val="18"/>
                <w:szCs w:val="18"/>
                <w:lang w:bidi="ar"/>
              </w:rPr>
            </w:pPr>
            <w:r w:rsidRPr="0059640A">
              <w:rPr>
                <w:rFonts w:ascii="Century Gothic" w:eastAsia="SimSun" w:hAnsi="Century Gothic" w:cs="Arial"/>
                <w:sz w:val="18"/>
                <w:szCs w:val="18"/>
                <w:lang w:bidi="ar"/>
              </w:rPr>
              <w:lastRenderedPageBreak/>
              <w:t>6. UBICACIÓN DEL PUESTO</w:t>
            </w:r>
          </w:p>
        </w:tc>
      </w:tr>
      <w:tr w:rsidR="00045171" w:rsidRPr="0059640A" w14:paraId="0053308E" w14:textId="77777777" w:rsidTr="04FB245D">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C3EC76" w14:textId="0B867195" w:rsidR="00045171" w:rsidRPr="0059640A" w:rsidRDefault="00374D01" w:rsidP="00297B9C">
            <w:pPr>
              <w:jc w:val="both"/>
              <w:textAlignment w:val="center"/>
              <w:rPr>
                <w:rFonts w:ascii="Century Gothic" w:hAnsi="Century Gothic" w:cs="Arial"/>
                <w:i w:val="0"/>
                <w:iCs w:val="0"/>
                <w:sz w:val="18"/>
                <w:szCs w:val="18"/>
              </w:rPr>
            </w:pPr>
            <w:r w:rsidRPr="00FE147D">
              <w:rPr>
                <w:rFonts w:ascii="Century Gothic" w:hAnsi="Century Gothic" w:cs="Arial"/>
                <w:i w:val="0"/>
                <w:iCs w:val="0"/>
                <w:sz w:val="18"/>
                <w:szCs w:val="18"/>
                <w:lang w:val="es-GT"/>
              </w:rPr>
              <w:t>Despacho del área de Evaluación Curricular</w:t>
            </w:r>
          </w:p>
        </w:tc>
      </w:tr>
      <w:tr w:rsidR="00045171" w:rsidRPr="0059640A" w14:paraId="7CFCDB6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7A6838" w14:textId="7299F309"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7. </w:t>
            </w:r>
            <w:r w:rsidR="00045171" w:rsidRPr="0056628A">
              <w:rPr>
                <w:rFonts w:ascii="Century Gothic" w:hAnsi="Century Gothic" w:cs="Arial"/>
                <w:b/>
                <w:sz w:val="18"/>
                <w:szCs w:val="18"/>
              </w:rPr>
              <w:t>SUPERVISIÓN</w:t>
            </w:r>
          </w:p>
        </w:tc>
      </w:tr>
      <w:tr w:rsidR="00045171" w:rsidRPr="0059640A" w14:paraId="7EB7B73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79C2F6" w14:textId="28128FC6" w:rsidR="00045171" w:rsidRPr="0059640A" w:rsidRDefault="00F25ADC"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N/A</w:t>
            </w:r>
          </w:p>
          <w:p w14:paraId="59391A6D"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62CC5C1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8FD91B9" w14:textId="170D9DED" w:rsidR="00045171" w:rsidRPr="0056628A" w:rsidRDefault="0056628A" w:rsidP="0056628A">
            <w:pPr>
              <w:tabs>
                <w:tab w:val="left" w:pos="306"/>
              </w:tabs>
              <w:jc w:val="both"/>
              <w:textAlignment w:val="center"/>
              <w:rPr>
                <w:rFonts w:ascii="Century Gothic" w:hAnsi="Century Gothic" w:cs="Arial"/>
                <w:b/>
                <w:sz w:val="18"/>
                <w:szCs w:val="18"/>
              </w:rPr>
            </w:pPr>
            <w:r>
              <w:rPr>
                <w:rFonts w:ascii="Century Gothic" w:hAnsi="Century Gothic" w:cs="Arial"/>
                <w:b/>
                <w:sz w:val="18"/>
                <w:szCs w:val="18"/>
              </w:rPr>
              <w:t xml:space="preserve">8. </w:t>
            </w:r>
            <w:r w:rsidR="00045171" w:rsidRPr="0056628A">
              <w:rPr>
                <w:rFonts w:ascii="Century Gothic" w:hAnsi="Century Gothic" w:cs="Arial"/>
                <w:b/>
                <w:sz w:val="18"/>
                <w:szCs w:val="18"/>
              </w:rPr>
              <w:t>RESPONSABILIDAD</w:t>
            </w:r>
          </w:p>
        </w:tc>
      </w:tr>
      <w:tr w:rsidR="00045171" w:rsidRPr="0059640A" w14:paraId="019507A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F4EDAA"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Responde por el incumplimiento de las tareas asignadas al puesto y las funciones del área a la que pertenece, establecidas en la documentación legal vigente que le concierne.</w:t>
            </w:r>
          </w:p>
          <w:p w14:paraId="534E6567"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6C5BCEA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541080"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Por el uso cuidado y resguardo del mobiliario y equipo que tiene registrado en la tarjeta de responsabilidad.</w:t>
            </w:r>
          </w:p>
          <w:p w14:paraId="2D09CF20"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1E822DB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138FD9" w14:textId="0070581B"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9. </w:t>
            </w:r>
            <w:r w:rsidR="00045171" w:rsidRPr="0056628A">
              <w:rPr>
                <w:rFonts w:ascii="Century Gothic" w:hAnsi="Century Gothic" w:cs="Arial"/>
                <w:b/>
                <w:sz w:val="18"/>
                <w:szCs w:val="18"/>
              </w:rPr>
              <w:t>RELACIONES LABORALES</w:t>
            </w:r>
          </w:p>
        </w:tc>
      </w:tr>
      <w:tr w:rsidR="00045171" w:rsidRPr="0059640A" w14:paraId="7034D2A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320433D"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Internas</w:t>
            </w:r>
          </w:p>
        </w:tc>
        <w:tc>
          <w:tcPr>
            <w:tcW w:w="3785" w:type="pct"/>
            <w:tcBorders>
              <w:top w:val="single" w:sz="4" w:space="0" w:color="00B0F0"/>
              <w:left w:val="single" w:sz="4" w:space="0" w:color="00B0F0"/>
              <w:bottom w:val="single" w:sz="4" w:space="0" w:color="00B0F0"/>
            </w:tcBorders>
            <w:shd w:val="clear" w:color="auto" w:fill="auto"/>
          </w:tcPr>
          <w:p w14:paraId="07C01D68" w14:textId="3AF25BD7" w:rsidR="00045171" w:rsidRPr="0059640A" w:rsidRDefault="00045171" w:rsidP="04FB245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rPr>
            </w:pPr>
            <w:r w:rsidRPr="0059640A">
              <w:rPr>
                <w:rFonts w:ascii="Century Gothic" w:hAnsi="Century Gothic" w:cs="Arial"/>
                <w:sz w:val="18"/>
                <w:szCs w:val="18"/>
                <w:lang w:val="es-ES"/>
              </w:rPr>
              <w:t xml:space="preserve">Con el personal del Vicedespacho Técnico, Vicedespacho de Educación Bilingüe e Intercultural, Vicedespacho de Educación Extraescolar y Alternativa, de DIGECADE, , DIGEMOCA, DIGEDUCA, DIGEBI, DIGEEX, DIGEACE, </w:t>
            </w:r>
            <w:r w:rsidR="00515A9B" w:rsidRPr="0059640A">
              <w:rPr>
                <w:rFonts w:ascii="Century Gothic" w:hAnsi="Century Gothic" w:cs="Arial"/>
                <w:sz w:val="18"/>
                <w:szCs w:val="18"/>
                <w:lang w:val="es-ES"/>
              </w:rPr>
              <w:t xml:space="preserve">DAFI, DIDECO, DIPLAN </w:t>
            </w:r>
            <w:r w:rsidR="00AF1024" w:rsidRPr="0059640A">
              <w:rPr>
                <w:rFonts w:ascii="Century Gothic" w:hAnsi="Century Gothic" w:cs="Arial"/>
                <w:sz w:val="18"/>
                <w:szCs w:val="18"/>
                <w:lang w:val="es-ES"/>
              </w:rPr>
              <w:t xml:space="preserve"> Y </w:t>
            </w:r>
            <w:r w:rsidRPr="0059640A">
              <w:rPr>
                <w:rFonts w:ascii="Century Gothic" w:hAnsi="Century Gothic" w:cs="Arial"/>
                <w:sz w:val="18"/>
                <w:szCs w:val="18"/>
                <w:lang w:val="es-ES"/>
              </w:rPr>
              <w:t>DIDEDUC.</w:t>
            </w:r>
          </w:p>
        </w:tc>
      </w:tr>
      <w:tr w:rsidR="00045171" w:rsidRPr="0059640A" w14:paraId="0DBDC9B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8175FF"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Externas</w:t>
            </w:r>
          </w:p>
        </w:tc>
        <w:tc>
          <w:tcPr>
            <w:tcW w:w="3785" w:type="pct"/>
            <w:tcBorders>
              <w:top w:val="single" w:sz="4" w:space="0" w:color="00B0F0"/>
              <w:left w:val="single" w:sz="4" w:space="0" w:color="00B0F0"/>
              <w:bottom w:val="single" w:sz="4" w:space="0" w:color="00B0F0"/>
            </w:tcBorders>
            <w:shd w:val="clear" w:color="auto" w:fill="auto"/>
          </w:tcPr>
          <w:p w14:paraId="42988A95"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hAnsi="Century Gothic" w:cs="Arial"/>
                <w:sz w:val="18"/>
                <w:szCs w:val="18"/>
              </w:rPr>
              <w:t>Con personal de instituciones cooperantes nacionales e internacionales, organizaciones gubernamentales y no gubernamentales, universidades, centros educativos, entre otros.</w:t>
            </w:r>
          </w:p>
          <w:p w14:paraId="710952E3"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59640A" w14:paraId="5BE0A33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F09067" w14:textId="70F0B077" w:rsidR="00045171" w:rsidRPr="0056628A" w:rsidRDefault="0056628A" w:rsidP="0056628A">
            <w:pPr>
              <w:jc w:val="both"/>
              <w:textAlignment w:val="center"/>
              <w:rPr>
                <w:rFonts w:ascii="Century Gothic" w:eastAsia="SimSun" w:hAnsi="Century Gothic" w:cs="Arial"/>
                <w:b/>
                <w:sz w:val="18"/>
                <w:szCs w:val="18"/>
                <w:lang w:bidi="ar"/>
              </w:rPr>
            </w:pPr>
            <w:r>
              <w:rPr>
                <w:rFonts w:ascii="Century Gothic" w:eastAsia="SimSun" w:hAnsi="Century Gothic" w:cs="Arial"/>
                <w:b/>
                <w:sz w:val="18"/>
                <w:szCs w:val="18"/>
                <w:lang w:bidi="ar"/>
              </w:rPr>
              <w:t xml:space="preserve">10. </w:t>
            </w:r>
            <w:r w:rsidR="00045171" w:rsidRPr="0056628A">
              <w:rPr>
                <w:rFonts w:ascii="Century Gothic" w:eastAsia="SimSun" w:hAnsi="Century Gothic" w:cs="Arial"/>
                <w:b/>
                <w:sz w:val="18"/>
                <w:szCs w:val="18"/>
                <w:lang w:bidi="ar"/>
              </w:rPr>
              <w:t>LUGAR DE TRABAJO</w:t>
            </w:r>
          </w:p>
        </w:tc>
      </w:tr>
      <w:tr w:rsidR="00045171" w:rsidRPr="0059640A" w14:paraId="395774D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259F27" w14:textId="76C81115" w:rsidR="00045171" w:rsidRPr="0059640A" w:rsidRDefault="00045171" w:rsidP="00BC30FA">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lang w:val="es-ES"/>
              </w:rPr>
              <w:t xml:space="preserve">El puesto de trabajo se ubica en la Dirección General de Currículo -DIGECUR- </w:t>
            </w:r>
          </w:p>
        </w:tc>
      </w:tr>
      <w:tr w:rsidR="00045171" w:rsidRPr="0059640A" w14:paraId="66D311A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6B2ADFA8" w14:textId="5CAEA8F6"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11. </w:t>
            </w:r>
            <w:r w:rsidR="00045171" w:rsidRPr="0056628A">
              <w:rPr>
                <w:rFonts w:ascii="Century Gothic" w:hAnsi="Century Gothic" w:cs="Arial"/>
                <w:b/>
                <w:sz w:val="18"/>
                <w:szCs w:val="18"/>
              </w:rPr>
              <w:t>JORNADA DE TRABAJO</w:t>
            </w:r>
          </w:p>
        </w:tc>
      </w:tr>
      <w:tr w:rsidR="00045171" w:rsidRPr="0059640A" w14:paraId="1416A3F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59744F" w14:textId="2AD3E614"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 xml:space="preserve">La jornada de trabajo es </w:t>
            </w:r>
            <w:r w:rsidR="00B418EE">
              <w:rPr>
                <w:rFonts w:ascii="Century Gothic" w:hAnsi="Century Gothic" w:cs="Arial"/>
                <w:i w:val="0"/>
                <w:iCs w:val="0"/>
                <w:sz w:val="18"/>
                <w:szCs w:val="18"/>
              </w:rPr>
              <w:t>Diurna</w:t>
            </w:r>
            <w:r w:rsidRPr="0059640A">
              <w:rPr>
                <w:rFonts w:ascii="Century Gothic" w:hAnsi="Century Gothic" w:cs="Arial"/>
                <w:i w:val="0"/>
                <w:iCs w:val="0"/>
                <w:sz w:val="18"/>
                <w:szCs w:val="18"/>
              </w:rPr>
              <w:t>, de lunes a viernes de 9:00 a 17:30 horas</w:t>
            </w:r>
          </w:p>
          <w:p w14:paraId="64CFD476"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4EB9E21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39BE556" w14:textId="3394C1C1"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12. </w:t>
            </w:r>
            <w:r w:rsidR="00045171" w:rsidRPr="0056628A">
              <w:rPr>
                <w:rFonts w:ascii="Century Gothic" w:hAnsi="Century Gothic" w:cs="Arial"/>
                <w:b/>
                <w:sz w:val="18"/>
                <w:szCs w:val="18"/>
              </w:rPr>
              <w:t>RIESGOS EN EL TRABAJO</w:t>
            </w:r>
          </w:p>
        </w:tc>
      </w:tr>
      <w:tr w:rsidR="00045171" w:rsidRPr="0059640A" w14:paraId="496C299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2381FE"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Se derivan por el incumplimiento de sus funciones, afectando el cumplimiento de las metas y objetivos del departamento de Evaluación Curricular.</w:t>
            </w:r>
          </w:p>
          <w:p w14:paraId="093ECDDC"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31B0F96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8385CD" w14:textId="6CD9E187" w:rsidR="00045171" w:rsidRPr="0056628A" w:rsidRDefault="0056628A" w:rsidP="0056628A">
            <w:pPr>
              <w:jc w:val="both"/>
              <w:textAlignment w:val="center"/>
              <w:rPr>
                <w:rFonts w:ascii="Century Gothic" w:hAnsi="Century Gothic" w:cs="Arial"/>
                <w:b/>
                <w:sz w:val="18"/>
                <w:szCs w:val="18"/>
              </w:rPr>
            </w:pPr>
            <w:r>
              <w:rPr>
                <w:rFonts w:ascii="Century Gothic" w:hAnsi="Century Gothic" w:cs="Arial"/>
                <w:b/>
                <w:sz w:val="18"/>
                <w:szCs w:val="18"/>
              </w:rPr>
              <w:t xml:space="preserve">13. </w:t>
            </w:r>
            <w:r w:rsidR="00045171" w:rsidRPr="0056628A">
              <w:rPr>
                <w:rFonts w:ascii="Century Gothic" w:hAnsi="Century Gothic" w:cs="Arial"/>
                <w:b/>
                <w:sz w:val="18"/>
                <w:szCs w:val="18"/>
              </w:rPr>
              <w:t>CONSECUENCIAS EN EL TRABAJO</w:t>
            </w:r>
          </w:p>
        </w:tc>
      </w:tr>
      <w:tr w:rsidR="00045171" w:rsidRPr="0059640A" w14:paraId="681897F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5D3F95"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 xml:space="preserve">Se derivan por el incumplimiento de sus funciones, afectando los intereses de la Institución, lo que provoca desconfianza y falta de credibilidad en los procesos de trabajo y los servicios a la comunidad educativa. </w:t>
            </w:r>
          </w:p>
          <w:p w14:paraId="2D5D1C6F"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03443F7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8B40DE" w14:textId="13511ABE" w:rsidR="00045171" w:rsidRPr="006A71BB" w:rsidRDefault="00045171" w:rsidP="00347453">
            <w:pPr>
              <w:pStyle w:val="Prrafodelista"/>
              <w:numPr>
                <w:ilvl w:val="0"/>
                <w:numId w:val="40"/>
              </w:numPr>
              <w:jc w:val="both"/>
              <w:textAlignment w:val="center"/>
              <w:rPr>
                <w:rFonts w:ascii="Century Gothic" w:hAnsi="Century Gothic" w:cs="Arial"/>
                <w:b/>
                <w:sz w:val="18"/>
                <w:szCs w:val="18"/>
              </w:rPr>
            </w:pPr>
            <w:r w:rsidRPr="006A71BB">
              <w:rPr>
                <w:rFonts w:ascii="Century Gothic" w:hAnsi="Century Gothic" w:cs="Arial"/>
                <w:b/>
                <w:sz w:val="18"/>
                <w:szCs w:val="18"/>
              </w:rPr>
              <w:t>ESFUERZO EN EL TRABAJO</w:t>
            </w:r>
          </w:p>
        </w:tc>
      </w:tr>
      <w:tr w:rsidR="00045171" w:rsidRPr="0059640A" w14:paraId="37F21F1A"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43A89F"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Mental</w:t>
            </w:r>
          </w:p>
        </w:tc>
        <w:tc>
          <w:tcPr>
            <w:tcW w:w="3785" w:type="pct"/>
            <w:tcBorders>
              <w:top w:val="single" w:sz="4" w:space="0" w:color="00B0F0"/>
              <w:left w:val="single" w:sz="4" w:space="0" w:color="00B0F0"/>
              <w:bottom w:val="single" w:sz="4" w:space="0" w:color="00B0F0"/>
            </w:tcBorders>
            <w:shd w:val="clear" w:color="auto" w:fill="auto"/>
          </w:tcPr>
          <w:p w14:paraId="7AA8C748" w14:textId="77777777" w:rsidR="00045171" w:rsidRPr="0059640A" w:rsidRDefault="00045171" w:rsidP="00D23D4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59640A">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y materiales que se elaboran en el mismo.</w:t>
            </w:r>
          </w:p>
        </w:tc>
      </w:tr>
      <w:tr w:rsidR="00045171" w:rsidRPr="0059640A" w14:paraId="0E0970FC" w14:textId="77777777" w:rsidTr="04FB245D">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9FEB5B"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Físico</w:t>
            </w:r>
          </w:p>
        </w:tc>
        <w:tc>
          <w:tcPr>
            <w:tcW w:w="3785" w:type="pct"/>
            <w:tcBorders>
              <w:top w:val="single" w:sz="4" w:space="0" w:color="00B0F0"/>
              <w:left w:val="single" w:sz="4" w:space="0" w:color="00B0F0"/>
              <w:bottom w:val="single" w:sz="4" w:space="0" w:color="00B0F0"/>
            </w:tcBorders>
            <w:shd w:val="clear" w:color="auto" w:fill="auto"/>
          </w:tcPr>
          <w:p w14:paraId="3814E3C4" w14:textId="6BE5294E" w:rsidR="00045171" w:rsidRPr="0059640A" w:rsidRDefault="00045171"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059640A">
              <w:rPr>
                <w:rFonts w:ascii="Century Gothic" w:eastAsiaTheme="minorEastAsia" w:hAnsi="Century Gothic" w:cs="Century Gothic"/>
                <w:sz w:val="18"/>
                <w:szCs w:val="18"/>
                <w:lang w:val="es-ES" w:eastAsia="en-US"/>
              </w:rPr>
              <w:t xml:space="preserve">El esfuerzo que requiere el puesto de trabajo es de un 5%, ya que la mayoría del tiempo realiza sus </w:t>
            </w:r>
            <w:r w:rsidR="00F15D99" w:rsidRPr="0059640A">
              <w:rPr>
                <w:rFonts w:ascii="Century Gothic" w:eastAsiaTheme="minorEastAsia" w:hAnsi="Century Gothic" w:cs="Century Gothic"/>
                <w:sz w:val="18"/>
                <w:szCs w:val="18"/>
                <w:lang w:val="es-ES" w:eastAsia="en-US"/>
              </w:rPr>
              <w:t>tareas sentad</w:t>
            </w:r>
            <w:r w:rsidR="00123071">
              <w:rPr>
                <w:rFonts w:ascii="Century Gothic" w:eastAsiaTheme="minorEastAsia" w:hAnsi="Century Gothic" w:cs="Century Gothic"/>
                <w:sz w:val="18"/>
                <w:szCs w:val="18"/>
                <w:lang w:val="es-ES" w:eastAsia="en-US"/>
              </w:rPr>
              <w:t>o</w:t>
            </w:r>
            <w:r w:rsidRPr="0059640A">
              <w:rPr>
                <w:rFonts w:ascii="Century Gothic" w:eastAsiaTheme="minorEastAsia" w:hAnsi="Century Gothic" w:cs="Century Gothic"/>
                <w:sz w:val="18"/>
                <w:szCs w:val="18"/>
                <w:lang w:val="es-ES" w:eastAsia="en-US"/>
              </w:rPr>
              <w:t>.</w:t>
            </w:r>
          </w:p>
          <w:p w14:paraId="1472AAA6" w14:textId="77777777" w:rsidR="00045171" w:rsidRPr="0059640A" w:rsidRDefault="00045171" w:rsidP="00D23D4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59640A" w14:paraId="058DB53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401C63" w14:textId="77777777" w:rsidR="00045171" w:rsidRPr="0059640A" w:rsidRDefault="00045171" w:rsidP="00D23D44">
            <w:pPr>
              <w:pStyle w:val="Prrafodelista"/>
              <w:ind w:left="306"/>
              <w:jc w:val="center"/>
              <w:textAlignment w:val="center"/>
              <w:rPr>
                <w:rFonts w:ascii="Century Gothic" w:eastAsia="SimSun" w:hAnsi="Century Gothic" w:cs="Arial"/>
                <w:b/>
                <w:i w:val="0"/>
                <w:iCs w:val="0"/>
                <w:sz w:val="18"/>
                <w:szCs w:val="18"/>
                <w:lang w:bidi="ar"/>
              </w:rPr>
            </w:pPr>
            <w:r w:rsidRPr="0059640A">
              <w:rPr>
                <w:rFonts w:ascii="Century Gothic" w:eastAsia="SimSun" w:hAnsi="Century Gothic" w:cs="Arial"/>
                <w:b/>
                <w:i w:val="0"/>
                <w:iCs w:val="0"/>
                <w:sz w:val="18"/>
                <w:szCs w:val="18"/>
                <w:lang w:bidi="ar"/>
              </w:rPr>
              <w:t>Perfil del puesto</w:t>
            </w:r>
          </w:p>
        </w:tc>
      </w:tr>
      <w:tr w:rsidR="00045171" w:rsidRPr="0059640A" w14:paraId="1A8831E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6DE21D" w14:textId="100644E7" w:rsidR="00045171" w:rsidRPr="006A71BB" w:rsidRDefault="00045171" w:rsidP="00347453">
            <w:pPr>
              <w:pStyle w:val="Prrafodelista"/>
              <w:numPr>
                <w:ilvl w:val="0"/>
                <w:numId w:val="40"/>
              </w:numPr>
              <w:jc w:val="both"/>
              <w:textAlignment w:val="center"/>
              <w:rPr>
                <w:rFonts w:ascii="Century Gothic" w:eastAsia="SimSun" w:hAnsi="Century Gothic" w:cs="Arial"/>
                <w:b/>
                <w:sz w:val="18"/>
                <w:szCs w:val="18"/>
                <w:lang w:bidi="ar"/>
              </w:rPr>
            </w:pPr>
            <w:r w:rsidRPr="006A71BB">
              <w:rPr>
                <w:rFonts w:ascii="Century Gothic" w:eastAsia="SimSun" w:hAnsi="Century Gothic" w:cs="Arial"/>
                <w:b/>
                <w:sz w:val="18"/>
                <w:szCs w:val="18"/>
                <w:lang w:bidi="ar"/>
              </w:rPr>
              <w:t>EDUCACIÓN Y EXPERIENCIA</w:t>
            </w:r>
          </w:p>
        </w:tc>
      </w:tr>
      <w:tr w:rsidR="00045171" w:rsidRPr="0059640A" w14:paraId="388C4FD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F01E32"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7C360D9"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9640A">
              <w:rPr>
                <w:rFonts w:ascii="Century Gothic" w:eastAsiaTheme="minorHAnsi" w:hAnsi="Century Gothic" w:cs="Century Gothic"/>
                <w:sz w:val="18"/>
                <w:szCs w:val="18"/>
                <w:lang w:eastAsia="en-US"/>
              </w:rPr>
              <w:t>Acreditar título universitario a nivel de licenciatura en una carrera afín al puesto. Seis meses de experiencia como Asesor Profesional Especializado III y ser colegiado activo.</w:t>
            </w:r>
          </w:p>
          <w:p w14:paraId="3D6721E6" w14:textId="77777777" w:rsidR="00045171" w:rsidRPr="0059640A" w:rsidRDefault="00045171"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045171" w:rsidRPr="0059640A" w14:paraId="337AEE3E" w14:textId="77777777" w:rsidTr="00123071">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9DEE7E7" w14:textId="77777777" w:rsidR="00045171" w:rsidRPr="0059640A"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7738718"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59640A">
              <w:rPr>
                <w:rFonts w:ascii="Century Gothic" w:eastAsiaTheme="minorHAnsi" w:hAnsi="Century Gothic" w:cs="Century Gothic"/>
                <w:sz w:val="18"/>
                <w:szCs w:val="18"/>
                <w:lang w:eastAsia="en-US"/>
              </w:rPr>
              <w:t>Acreditar título universitario en el grado académico de licenciado en la carrera profesional que el puesto requiera. Siete años de experiencia en labores afines y ser colegiado activo.</w:t>
            </w:r>
          </w:p>
          <w:p w14:paraId="26129F6D" w14:textId="77777777" w:rsidR="00045171" w:rsidRPr="0059640A" w:rsidRDefault="00045171"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045171" w:rsidRPr="0059640A" w14:paraId="78826CEE" w14:textId="77777777" w:rsidTr="0012307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128B9B" w14:textId="1B59F843" w:rsidR="00045171" w:rsidRPr="006A71BB" w:rsidRDefault="00045171" w:rsidP="00347453">
            <w:pPr>
              <w:pStyle w:val="Prrafodelista"/>
              <w:numPr>
                <w:ilvl w:val="0"/>
                <w:numId w:val="40"/>
              </w:numPr>
              <w:jc w:val="both"/>
              <w:textAlignment w:val="center"/>
              <w:rPr>
                <w:rFonts w:ascii="Century Gothic" w:hAnsi="Century Gothic" w:cs="Arial"/>
                <w:b/>
                <w:sz w:val="18"/>
                <w:szCs w:val="18"/>
              </w:rPr>
            </w:pPr>
            <w:r w:rsidRPr="006A71BB">
              <w:rPr>
                <w:rFonts w:ascii="Century Gothic" w:hAnsi="Century Gothic" w:cs="Arial"/>
                <w:b/>
                <w:sz w:val="18"/>
                <w:szCs w:val="18"/>
              </w:rPr>
              <w:t>CARRERA AF</w:t>
            </w:r>
            <w:r w:rsidR="00AD4813">
              <w:rPr>
                <w:rFonts w:ascii="Century Gothic" w:hAnsi="Century Gothic" w:cs="Arial"/>
                <w:b/>
                <w:sz w:val="18"/>
                <w:szCs w:val="18"/>
              </w:rPr>
              <w:t>Í</w:t>
            </w:r>
            <w:r w:rsidRPr="006A71BB">
              <w:rPr>
                <w:rFonts w:ascii="Century Gothic" w:hAnsi="Century Gothic" w:cs="Arial"/>
                <w:b/>
                <w:sz w:val="18"/>
                <w:szCs w:val="18"/>
              </w:rPr>
              <w:t>N</w:t>
            </w:r>
          </w:p>
        </w:tc>
      </w:tr>
      <w:tr w:rsidR="00045171" w:rsidRPr="0059640A" w14:paraId="31FA03E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99EC6F" w14:textId="05EA18B1" w:rsidR="00045171" w:rsidRPr="0059640A" w:rsidRDefault="00CB3D98" w:rsidP="00123071">
            <w:pPr>
              <w:spacing w:line="276" w:lineRule="auto"/>
              <w:jc w:val="both"/>
              <w:textAlignment w:val="center"/>
              <w:rPr>
                <w:rFonts w:ascii="Century Gothic" w:hAnsi="Century Gothic" w:cs="Arial"/>
                <w:i w:val="0"/>
                <w:iCs w:val="0"/>
                <w:sz w:val="18"/>
                <w:szCs w:val="18"/>
              </w:rPr>
            </w:pPr>
            <w:r w:rsidRPr="004E5628">
              <w:rPr>
                <w:rFonts w:ascii="Century Gothic" w:hAnsi="Century Gothic"/>
                <w:i w:val="0"/>
                <w:iCs w:val="0"/>
                <w:sz w:val="18"/>
                <w:szCs w:val="18"/>
                <w:lang w:val="es-GT"/>
              </w:rPr>
              <w:lastRenderedPageBreak/>
              <w:t>Graduado</w:t>
            </w:r>
            <w:r>
              <w:rPr>
                <w:rFonts w:ascii="Century Gothic" w:hAnsi="Century Gothic"/>
                <w:i w:val="0"/>
                <w:iCs w:val="0"/>
                <w:sz w:val="18"/>
                <w:szCs w:val="18"/>
                <w:lang w:val="es-GT"/>
              </w:rPr>
              <w:t xml:space="preserve"> </w:t>
            </w:r>
            <w:r w:rsidR="00340FD7">
              <w:rPr>
                <w:rFonts w:ascii="Century Gothic" w:hAnsi="Century Gothic"/>
                <w:i w:val="0"/>
                <w:iCs w:val="0"/>
                <w:sz w:val="18"/>
                <w:szCs w:val="18"/>
                <w:lang w:val="es-GT"/>
              </w:rPr>
              <w:t xml:space="preserve">en </w:t>
            </w:r>
            <w:r w:rsidR="00340FD7" w:rsidRPr="0059640A">
              <w:rPr>
                <w:rFonts w:ascii="Century Gothic" w:hAnsi="Century Gothic" w:cs="Arial"/>
                <w:i w:val="0"/>
                <w:iCs w:val="0"/>
                <w:sz w:val="18"/>
                <w:szCs w:val="18"/>
              </w:rPr>
              <w:t>Licenciatura</w:t>
            </w:r>
            <w:r w:rsidR="00045171" w:rsidRPr="0059640A">
              <w:rPr>
                <w:rFonts w:ascii="Century Gothic" w:hAnsi="Century Gothic" w:cs="Arial"/>
                <w:i w:val="0"/>
                <w:iCs w:val="0"/>
                <w:sz w:val="18"/>
                <w:szCs w:val="18"/>
              </w:rPr>
              <w:t xml:space="preserve">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w:t>
            </w:r>
            <w:r w:rsidR="001931D4" w:rsidRPr="0059640A">
              <w:rPr>
                <w:rFonts w:ascii="Century Gothic" w:hAnsi="Century Gothic" w:cs="Arial"/>
                <w:i w:val="0"/>
                <w:iCs w:val="0"/>
                <w:sz w:val="18"/>
                <w:szCs w:val="18"/>
              </w:rPr>
              <w:t>, Licenciatura en Administración, Licenciatura en Contaduría Pú</w:t>
            </w:r>
            <w:r w:rsidR="00F81A3D" w:rsidRPr="0059640A">
              <w:rPr>
                <w:rFonts w:ascii="Century Gothic" w:hAnsi="Century Gothic" w:cs="Arial"/>
                <w:i w:val="0"/>
                <w:iCs w:val="0"/>
                <w:sz w:val="18"/>
                <w:szCs w:val="18"/>
              </w:rPr>
              <w:t xml:space="preserve">blica y Auditoria, Licenciatura en Administración Pública, Licenciatura en Economía </w:t>
            </w:r>
            <w:r w:rsidR="00045171" w:rsidRPr="0059640A">
              <w:rPr>
                <w:rFonts w:ascii="Century Gothic" w:hAnsi="Century Gothic" w:cs="Arial"/>
                <w:i w:val="0"/>
                <w:iCs w:val="0"/>
                <w:sz w:val="18"/>
                <w:szCs w:val="18"/>
              </w:rPr>
              <w:t>u otra afín a la naturaleza del puesto.</w:t>
            </w:r>
          </w:p>
          <w:p w14:paraId="32102F79" w14:textId="77777777" w:rsidR="00045171" w:rsidRPr="0059640A" w:rsidRDefault="00045171" w:rsidP="00123071">
            <w:pPr>
              <w:spacing w:line="276" w:lineRule="auto"/>
              <w:jc w:val="both"/>
              <w:textAlignment w:val="center"/>
              <w:rPr>
                <w:rFonts w:ascii="Century Gothic" w:hAnsi="Century Gothic" w:cs="Arial"/>
                <w:i w:val="0"/>
                <w:iCs w:val="0"/>
                <w:sz w:val="18"/>
                <w:szCs w:val="18"/>
              </w:rPr>
            </w:pPr>
          </w:p>
        </w:tc>
      </w:tr>
      <w:tr w:rsidR="00045171" w:rsidRPr="0059640A" w14:paraId="4068CCE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75AC88" w14:textId="2F889914" w:rsidR="00045171" w:rsidRPr="006A71BB" w:rsidRDefault="00045171" w:rsidP="00347453">
            <w:pPr>
              <w:pStyle w:val="Prrafodelista"/>
              <w:numPr>
                <w:ilvl w:val="0"/>
                <w:numId w:val="40"/>
              </w:numPr>
              <w:jc w:val="both"/>
              <w:textAlignment w:val="center"/>
              <w:rPr>
                <w:rFonts w:ascii="Century Gothic" w:hAnsi="Century Gothic" w:cs="Arial"/>
                <w:b/>
                <w:sz w:val="18"/>
                <w:szCs w:val="18"/>
              </w:rPr>
            </w:pPr>
            <w:r w:rsidRPr="006A71BB">
              <w:rPr>
                <w:rFonts w:ascii="Century Gothic" w:hAnsi="Century Gothic" w:cs="Arial"/>
                <w:b/>
                <w:sz w:val="18"/>
                <w:szCs w:val="18"/>
              </w:rPr>
              <w:t xml:space="preserve"> CONOCIMIENTOS ESPECÍFICOS</w:t>
            </w:r>
          </w:p>
        </w:tc>
      </w:tr>
      <w:tr w:rsidR="00045171" w:rsidRPr="0059640A" w14:paraId="6645DD5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897830" w14:textId="77777777" w:rsidR="00045171" w:rsidRPr="00123071" w:rsidRDefault="00045171" w:rsidP="00347453">
            <w:pPr>
              <w:pStyle w:val="Prrafodelista"/>
              <w:numPr>
                <w:ilvl w:val="0"/>
                <w:numId w:val="241"/>
              </w:numPr>
              <w:jc w:val="both"/>
              <w:textAlignment w:val="center"/>
              <w:rPr>
                <w:rFonts w:ascii="Century Gothic" w:hAnsi="Century Gothic" w:cs="Arial"/>
                <w:sz w:val="18"/>
                <w:szCs w:val="18"/>
              </w:rPr>
            </w:pPr>
            <w:r w:rsidRPr="00123071">
              <w:rPr>
                <w:rFonts w:ascii="Century Gothic" w:hAnsi="Century Gothic" w:cs="Arial"/>
                <w:sz w:val="18"/>
                <w:szCs w:val="18"/>
              </w:rPr>
              <w:t>Conocimiento y experiencia en procesos de evaluación curricular y de aprendizaje.</w:t>
            </w:r>
          </w:p>
          <w:p w14:paraId="27D47ABE" w14:textId="77777777" w:rsidR="00045171" w:rsidRPr="0059640A" w:rsidRDefault="00045171" w:rsidP="00347453">
            <w:pPr>
              <w:pStyle w:val="Prrafodelista"/>
              <w:numPr>
                <w:ilvl w:val="0"/>
                <w:numId w:val="98"/>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Experiencia y conocimiento en procesos de formación por competencias y en procesos de transformación curricular.</w:t>
            </w:r>
          </w:p>
          <w:p w14:paraId="1D75926F" w14:textId="77777777" w:rsidR="00045171" w:rsidRPr="0059640A" w:rsidRDefault="00045171" w:rsidP="00347453">
            <w:pPr>
              <w:pStyle w:val="Prrafodelista"/>
              <w:numPr>
                <w:ilvl w:val="0"/>
                <w:numId w:val="98"/>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Conocimiento de legislación nacional y educativa.</w:t>
            </w:r>
          </w:p>
          <w:p w14:paraId="427F63C5" w14:textId="77777777" w:rsidR="00045171" w:rsidRPr="0059640A" w:rsidRDefault="00045171" w:rsidP="00347453">
            <w:pPr>
              <w:pStyle w:val="Prrafodelista"/>
              <w:numPr>
                <w:ilvl w:val="0"/>
                <w:numId w:val="98"/>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Conocimientos básicos de desarrollo curricular y metodologías participativas.</w:t>
            </w:r>
          </w:p>
          <w:p w14:paraId="2C23664B" w14:textId="77777777" w:rsidR="00045171" w:rsidRPr="0059640A" w:rsidRDefault="00045171" w:rsidP="00347453">
            <w:pPr>
              <w:pStyle w:val="Prrafodelista"/>
              <w:numPr>
                <w:ilvl w:val="0"/>
                <w:numId w:val="98"/>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Experiencia y conocimiento en el proceso de concreción curricular ligado a los procesos de entrega educativa en modalidades y niveles educativos.</w:t>
            </w:r>
          </w:p>
          <w:p w14:paraId="65180A09"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1F240BD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49969F" w14:textId="64B91609" w:rsidR="00045171" w:rsidRPr="006A71BB" w:rsidRDefault="00045171" w:rsidP="00347453">
            <w:pPr>
              <w:pStyle w:val="Prrafodelista"/>
              <w:numPr>
                <w:ilvl w:val="0"/>
                <w:numId w:val="40"/>
              </w:numPr>
              <w:jc w:val="both"/>
              <w:textAlignment w:val="center"/>
              <w:rPr>
                <w:rFonts w:ascii="Century Gothic" w:hAnsi="Century Gothic" w:cs="Arial"/>
                <w:b/>
                <w:sz w:val="18"/>
                <w:szCs w:val="18"/>
              </w:rPr>
            </w:pPr>
            <w:r w:rsidRPr="006A71BB">
              <w:rPr>
                <w:rFonts w:ascii="Century Gothic" w:hAnsi="Century Gothic" w:cs="Arial"/>
                <w:b/>
                <w:sz w:val="18"/>
                <w:szCs w:val="18"/>
              </w:rPr>
              <w:t>HABILIDADES Y DESTREZAS</w:t>
            </w:r>
          </w:p>
        </w:tc>
      </w:tr>
      <w:tr w:rsidR="00045171" w:rsidRPr="0059640A" w14:paraId="3665DFA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6BB74" w14:textId="77777777" w:rsidR="00045171" w:rsidRPr="0059640A" w:rsidRDefault="00045171">
            <w:pPr>
              <w:pStyle w:val="Prrafodelista"/>
              <w:numPr>
                <w:ilvl w:val="0"/>
                <w:numId w:val="20"/>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Comunicación asertiva</w:t>
            </w:r>
          </w:p>
          <w:p w14:paraId="62B21925" w14:textId="77777777" w:rsidR="00045171" w:rsidRPr="0059640A" w:rsidRDefault="00045171">
            <w:pPr>
              <w:pStyle w:val="Prrafodelista"/>
              <w:numPr>
                <w:ilvl w:val="0"/>
                <w:numId w:val="20"/>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Trabajo bajo presión,</w:t>
            </w:r>
          </w:p>
          <w:p w14:paraId="504228F8" w14:textId="00C1E604" w:rsidR="00045171" w:rsidRPr="00340FD7" w:rsidRDefault="00045171">
            <w:pPr>
              <w:pStyle w:val="Prrafodelista"/>
              <w:numPr>
                <w:ilvl w:val="0"/>
                <w:numId w:val="20"/>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Liderazgo</w:t>
            </w:r>
          </w:p>
          <w:p w14:paraId="0722D0A5" w14:textId="77777777" w:rsidR="00A72F24" w:rsidRPr="00A72F24" w:rsidRDefault="00A72F24" w:rsidP="00CE4B67">
            <w:pPr>
              <w:pStyle w:val="Prrafodelista"/>
              <w:numPr>
                <w:ilvl w:val="0"/>
                <w:numId w:val="20"/>
              </w:numPr>
              <w:jc w:val="both"/>
              <w:textAlignment w:val="center"/>
              <w:rPr>
                <w:rFonts w:ascii="Century Gothic" w:hAnsi="Century Gothic" w:cs="Arial"/>
                <w:sz w:val="18"/>
                <w:szCs w:val="18"/>
              </w:rPr>
            </w:pPr>
            <w:r w:rsidRPr="00A72F24">
              <w:rPr>
                <w:rFonts w:ascii="Century Gothic" w:hAnsi="Century Gothic" w:cs="Arial"/>
                <w:i w:val="0"/>
                <w:iCs w:val="0"/>
                <w:sz w:val="18"/>
                <w:szCs w:val="18"/>
                <w:lang w:val="es-GT"/>
              </w:rPr>
              <w:t>Priorización de actividades y administración del tiempo</w:t>
            </w:r>
            <w:r w:rsidRPr="00A72F24">
              <w:rPr>
                <w:rFonts w:ascii="Century Gothic" w:hAnsi="Century Gothic" w:cs="Arial"/>
                <w:sz w:val="18"/>
                <w:szCs w:val="18"/>
              </w:rPr>
              <w:t xml:space="preserve"> </w:t>
            </w:r>
          </w:p>
          <w:p w14:paraId="152A9A3F" w14:textId="2AB1EECC" w:rsidR="00045171" w:rsidRPr="00A72F24" w:rsidRDefault="00045171" w:rsidP="00CE4B67">
            <w:pPr>
              <w:pStyle w:val="Prrafodelista"/>
              <w:numPr>
                <w:ilvl w:val="0"/>
                <w:numId w:val="20"/>
              </w:numPr>
              <w:jc w:val="both"/>
              <w:textAlignment w:val="center"/>
              <w:rPr>
                <w:rFonts w:ascii="Century Gothic" w:hAnsi="Century Gothic" w:cs="Arial"/>
                <w:sz w:val="18"/>
                <w:szCs w:val="18"/>
              </w:rPr>
            </w:pPr>
            <w:r w:rsidRPr="00A72F24">
              <w:rPr>
                <w:rFonts w:ascii="Century Gothic" w:hAnsi="Century Gothic" w:cs="Arial"/>
                <w:i w:val="0"/>
                <w:iCs w:val="0"/>
                <w:sz w:val="18"/>
                <w:szCs w:val="18"/>
              </w:rPr>
              <w:t>Financiera</w:t>
            </w:r>
          </w:p>
          <w:p w14:paraId="1E6C28CC"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55BE654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D4185FE" w14:textId="019F2DD2" w:rsidR="00045171" w:rsidRPr="006A71BB" w:rsidRDefault="00AD4813" w:rsidP="00347453">
            <w:pPr>
              <w:pStyle w:val="Prrafodelista"/>
              <w:numPr>
                <w:ilvl w:val="0"/>
                <w:numId w:val="40"/>
              </w:numPr>
              <w:jc w:val="both"/>
              <w:textAlignment w:val="center"/>
              <w:rPr>
                <w:rFonts w:ascii="Century Gothic" w:hAnsi="Century Gothic" w:cs="Arial"/>
                <w:b/>
                <w:sz w:val="18"/>
                <w:szCs w:val="18"/>
              </w:rPr>
            </w:pPr>
            <w:r>
              <w:rPr>
                <w:rFonts w:ascii="Century Gothic" w:hAnsi="Century Gothic" w:cs="Arial"/>
                <w:b/>
                <w:sz w:val="18"/>
                <w:szCs w:val="18"/>
              </w:rPr>
              <w:t>ACTITUDINALES</w:t>
            </w:r>
          </w:p>
        </w:tc>
      </w:tr>
      <w:tr w:rsidR="00045171" w:rsidRPr="0059640A" w14:paraId="53EEA5A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440F08D" w14:textId="77777777" w:rsidR="00045171" w:rsidRPr="0059640A" w:rsidRDefault="00045171">
            <w:pPr>
              <w:pStyle w:val="Prrafodelista"/>
              <w:numPr>
                <w:ilvl w:val="0"/>
                <w:numId w:val="21"/>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Trabajo en equipo</w:t>
            </w:r>
          </w:p>
          <w:p w14:paraId="4A58FFD4" w14:textId="77777777" w:rsidR="00045171" w:rsidRPr="0059640A" w:rsidRDefault="00045171">
            <w:pPr>
              <w:pStyle w:val="Prrafodelista"/>
              <w:numPr>
                <w:ilvl w:val="0"/>
                <w:numId w:val="21"/>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Capacidad de organización</w:t>
            </w:r>
          </w:p>
          <w:p w14:paraId="535B411B" w14:textId="77777777" w:rsidR="00045171" w:rsidRPr="0059640A" w:rsidRDefault="00045171">
            <w:pPr>
              <w:pStyle w:val="Prrafodelista"/>
              <w:numPr>
                <w:ilvl w:val="0"/>
                <w:numId w:val="21"/>
              </w:num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Buenas relaciones interpersonales</w:t>
            </w:r>
          </w:p>
          <w:p w14:paraId="6EDD8185" w14:textId="77777777" w:rsidR="00045171" w:rsidRPr="0059640A" w:rsidRDefault="00045171">
            <w:pPr>
              <w:pStyle w:val="Prrafodelista"/>
              <w:numPr>
                <w:ilvl w:val="0"/>
                <w:numId w:val="21"/>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Iniciativa</w:t>
            </w:r>
          </w:p>
          <w:p w14:paraId="42BECDEB" w14:textId="77777777" w:rsidR="00045171" w:rsidRPr="0059640A" w:rsidRDefault="00045171">
            <w:pPr>
              <w:pStyle w:val="Prrafodelista"/>
              <w:numPr>
                <w:ilvl w:val="0"/>
                <w:numId w:val="21"/>
              </w:numPr>
              <w:jc w:val="both"/>
              <w:textAlignment w:val="center"/>
              <w:rPr>
                <w:rFonts w:ascii="Century Gothic" w:hAnsi="Century Gothic" w:cs="Arial"/>
                <w:i w:val="0"/>
                <w:iCs w:val="0"/>
                <w:sz w:val="18"/>
                <w:szCs w:val="18"/>
                <w:lang w:eastAsia="es-GT"/>
              </w:rPr>
            </w:pPr>
            <w:r w:rsidRPr="0059640A">
              <w:rPr>
                <w:rFonts w:ascii="Century Gothic" w:hAnsi="Century Gothic" w:cs="Arial"/>
                <w:i w:val="0"/>
                <w:iCs w:val="0"/>
                <w:sz w:val="18"/>
                <w:szCs w:val="18"/>
                <w:lang w:eastAsia="es-GT"/>
              </w:rPr>
              <w:t>Proactividad y creatividad</w:t>
            </w:r>
          </w:p>
          <w:p w14:paraId="2CEE7AED" w14:textId="77777777" w:rsidR="00045171" w:rsidRPr="0059640A" w:rsidRDefault="00045171" w:rsidP="00D23D44">
            <w:pPr>
              <w:jc w:val="both"/>
              <w:textAlignment w:val="center"/>
              <w:rPr>
                <w:rFonts w:ascii="Century Gothic" w:hAnsi="Century Gothic" w:cs="Arial"/>
                <w:i w:val="0"/>
                <w:iCs w:val="0"/>
                <w:sz w:val="18"/>
                <w:szCs w:val="18"/>
              </w:rPr>
            </w:pPr>
          </w:p>
        </w:tc>
      </w:tr>
      <w:tr w:rsidR="00045171" w:rsidRPr="0059640A" w14:paraId="6482354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5568D95" w14:textId="1B15E0E7" w:rsidR="00045171" w:rsidRPr="006A71BB" w:rsidRDefault="00AD4813" w:rsidP="00347453">
            <w:pPr>
              <w:pStyle w:val="Prrafodelista"/>
              <w:numPr>
                <w:ilvl w:val="0"/>
                <w:numId w:val="40"/>
              </w:numPr>
              <w:jc w:val="both"/>
              <w:textAlignment w:val="center"/>
              <w:rPr>
                <w:rFonts w:ascii="Century Gothic" w:eastAsia="SimSun" w:hAnsi="Century Gothic" w:cs="Arial"/>
                <w:b/>
                <w:sz w:val="18"/>
                <w:szCs w:val="18"/>
                <w:lang w:bidi="ar"/>
              </w:rPr>
            </w:pPr>
            <w:r>
              <w:rPr>
                <w:rFonts w:ascii="Century Gothic" w:eastAsia="SimSun" w:hAnsi="Century Gothic" w:cs="Arial"/>
                <w:b/>
                <w:sz w:val="18"/>
                <w:szCs w:val="18"/>
                <w:lang w:bidi="ar"/>
              </w:rPr>
              <w:t>OTROS REQUISITOS</w:t>
            </w:r>
          </w:p>
        </w:tc>
      </w:tr>
      <w:tr w:rsidR="00045171" w:rsidRPr="00272A5B" w14:paraId="18E8401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433F82" w14:textId="77777777" w:rsidR="00045171" w:rsidRPr="00272A5B" w:rsidRDefault="00045171" w:rsidP="00D23D44">
            <w:pPr>
              <w:jc w:val="both"/>
              <w:textAlignment w:val="center"/>
              <w:rPr>
                <w:rFonts w:ascii="Century Gothic" w:hAnsi="Century Gothic" w:cs="Arial"/>
                <w:i w:val="0"/>
                <w:iCs w:val="0"/>
                <w:sz w:val="18"/>
                <w:szCs w:val="18"/>
              </w:rPr>
            </w:pPr>
            <w:r w:rsidRPr="0059640A">
              <w:rPr>
                <w:rFonts w:ascii="Century Gothic" w:hAnsi="Century Gothic" w:cs="Arial"/>
                <w:i w:val="0"/>
                <w:iCs w:val="0"/>
                <w:sz w:val="18"/>
                <w:szCs w:val="18"/>
              </w:rPr>
              <w:t>Disposición para viajar al interior y exterior del país.</w:t>
            </w:r>
          </w:p>
        </w:tc>
      </w:tr>
    </w:tbl>
    <w:p w14:paraId="7AD9AB7E" w14:textId="77777777" w:rsidR="00045171" w:rsidRDefault="00045171" w:rsidP="00F823BB">
      <w:pPr>
        <w:jc w:val="both"/>
        <w:rPr>
          <w:rFonts w:ascii="Century Gothic" w:hAnsi="Century Gothic" w:cs="Arial"/>
          <w:sz w:val="22"/>
          <w:szCs w:val="22"/>
        </w:rPr>
      </w:pPr>
    </w:p>
    <w:p w14:paraId="6B034EA4" w14:textId="77777777" w:rsidR="00045171" w:rsidRDefault="00045171" w:rsidP="00F823BB">
      <w:pPr>
        <w:jc w:val="both"/>
        <w:rPr>
          <w:rFonts w:ascii="Century Gothic" w:hAnsi="Century Gothic" w:cs="Arial"/>
          <w:sz w:val="22"/>
          <w:szCs w:val="22"/>
        </w:rPr>
      </w:pPr>
    </w:p>
    <w:p w14:paraId="31F724D1" w14:textId="77777777" w:rsidR="00045171" w:rsidRDefault="00045171" w:rsidP="00F823BB">
      <w:pPr>
        <w:jc w:val="both"/>
        <w:rPr>
          <w:rFonts w:ascii="Century Gothic" w:hAnsi="Century Gothic" w:cs="Arial"/>
          <w:sz w:val="22"/>
          <w:szCs w:val="22"/>
        </w:rPr>
      </w:pPr>
    </w:p>
    <w:p w14:paraId="15AA0EB4" w14:textId="77777777" w:rsidR="00045171" w:rsidRDefault="00045171" w:rsidP="00F823BB">
      <w:pPr>
        <w:jc w:val="both"/>
        <w:rPr>
          <w:rFonts w:ascii="Century Gothic" w:hAnsi="Century Gothic" w:cs="Arial"/>
          <w:sz w:val="22"/>
          <w:szCs w:val="22"/>
        </w:rPr>
      </w:pPr>
    </w:p>
    <w:p w14:paraId="60F9E247" w14:textId="77777777" w:rsidR="00045171" w:rsidRDefault="00045171" w:rsidP="00F823BB">
      <w:pPr>
        <w:jc w:val="both"/>
        <w:rPr>
          <w:rFonts w:ascii="Century Gothic" w:hAnsi="Century Gothic" w:cs="Arial"/>
          <w:sz w:val="22"/>
          <w:szCs w:val="22"/>
        </w:rPr>
      </w:pPr>
    </w:p>
    <w:p w14:paraId="3192021F" w14:textId="77777777" w:rsidR="00045171" w:rsidRDefault="00045171" w:rsidP="00F823BB">
      <w:pPr>
        <w:jc w:val="both"/>
        <w:rPr>
          <w:rFonts w:ascii="Century Gothic" w:hAnsi="Century Gothic" w:cs="Arial"/>
          <w:sz w:val="22"/>
          <w:szCs w:val="22"/>
        </w:rPr>
      </w:pPr>
    </w:p>
    <w:p w14:paraId="3E1E6F39" w14:textId="77777777" w:rsidR="00045171" w:rsidRDefault="00045171" w:rsidP="00F823BB">
      <w:pPr>
        <w:jc w:val="both"/>
        <w:rPr>
          <w:rFonts w:ascii="Century Gothic" w:hAnsi="Century Gothic" w:cs="Arial"/>
          <w:sz w:val="22"/>
          <w:szCs w:val="22"/>
        </w:rPr>
      </w:pPr>
    </w:p>
    <w:p w14:paraId="4A2DA81C" w14:textId="77777777" w:rsidR="00DF2B42" w:rsidRDefault="00DF2B42" w:rsidP="00F823BB">
      <w:pPr>
        <w:jc w:val="both"/>
        <w:rPr>
          <w:rFonts w:ascii="Century Gothic" w:hAnsi="Century Gothic" w:cs="Arial"/>
          <w:sz w:val="22"/>
          <w:szCs w:val="22"/>
        </w:rPr>
      </w:pPr>
    </w:p>
    <w:p w14:paraId="433DC4E2" w14:textId="77777777" w:rsidR="00DF2B42" w:rsidRDefault="00DF2B42" w:rsidP="00F823BB">
      <w:pPr>
        <w:jc w:val="both"/>
        <w:rPr>
          <w:rFonts w:ascii="Century Gothic" w:hAnsi="Century Gothic" w:cs="Arial"/>
          <w:sz w:val="22"/>
          <w:szCs w:val="22"/>
        </w:rPr>
      </w:pPr>
    </w:p>
    <w:p w14:paraId="0A2D5DBF" w14:textId="77777777" w:rsidR="00DF2B42" w:rsidRDefault="00DF2B42" w:rsidP="00F823BB">
      <w:pPr>
        <w:jc w:val="both"/>
        <w:rPr>
          <w:rFonts w:ascii="Century Gothic" w:hAnsi="Century Gothic" w:cs="Arial"/>
          <w:sz w:val="22"/>
          <w:szCs w:val="22"/>
        </w:rPr>
      </w:pPr>
    </w:p>
    <w:p w14:paraId="78F186F9" w14:textId="77777777" w:rsidR="00DF2B42" w:rsidRDefault="00DF2B42" w:rsidP="00F823BB">
      <w:pPr>
        <w:jc w:val="both"/>
        <w:rPr>
          <w:rFonts w:ascii="Century Gothic" w:hAnsi="Century Gothic" w:cs="Arial"/>
          <w:sz w:val="22"/>
          <w:szCs w:val="22"/>
        </w:rPr>
      </w:pPr>
    </w:p>
    <w:p w14:paraId="31D8026C" w14:textId="77777777" w:rsidR="00DF2B42" w:rsidRDefault="00DF2B42" w:rsidP="00F823BB">
      <w:pPr>
        <w:jc w:val="both"/>
        <w:rPr>
          <w:rFonts w:ascii="Century Gothic" w:hAnsi="Century Gothic" w:cs="Arial"/>
          <w:sz w:val="22"/>
          <w:szCs w:val="22"/>
        </w:rPr>
      </w:pPr>
    </w:p>
    <w:p w14:paraId="600A63FD" w14:textId="77777777" w:rsidR="00A84808" w:rsidRDefault="00A84808" w:rsidP="00F823BB">
      <w:pPr>
        <w:jc w:val="both"/>
        <w:rPr>
          <w:rFonts w:ascii="Century Gothic" w:hAnsi="Century Gothic" w:cs="Arial"/>
          <w:sz w:val="22"/>
          <w:szCs w:val="22"/>
        </w:rPr>
      </w:pPr>
    </w:p>
    <w:p w14:paraId="5B2E424B" w14:textId="77777777" w:rsidR="00DF2B42" w:rsidRDefault="00DF2B42" w:rsidP="00F823BB">
      <w:pPr>
        <w:jc w:val="both"/>
        <w:rPr>
          <w:rFonts w:ascii="Century Gothic" w:hAnsi="Century Gothic" w:cs="Arial"/>
          <w:sz w:val="22"/>
          <w:szCs w:val="22"/>
        </w:rPr>
      </w:pPr>
    </w:p>
    <w:p w14:paraId="6A736F1F" w14:textId="77777777" w:rsidR="00FD138B" w:rsidRDefault="00FD138B" w:rsidP="00F823BB">
      <w:pPr>
        <w:jc w:val="both"/>
        <w:rPr>
          <w:rFonts w:ascii="Century Gothic" w:hAnsi="Century Gothic" w:cs="Arial"/>
          <w:sz w:val="22"/>
          <w:szCs w:val="22"/>
        </w:rPr>
      </w:pPr>
    </w:p>
    <w:p w14:paraId="29DD89F8" w14:textId="07E96EF5" w:rsidR="00123071" w:rsidRDefault="00123071">
      <w:pPr>
        <w:rPr>
          <w:rFonts w:ascii="Century Gothic" w:hAnsi="Century Gothic" w:cs="Arial"/>
          <w:sz w:val="22"/>
          <w:szCs w:val="22"/>
        </w:rPr>
      </w:pPr>
      <w:r>
        <w:rPr>
          <w:rFonts w:ascii="Century Gothic" w:hAnsi="Century Gothic" w:cs="Arial"/>
          <w:sz w:val="22"/>
          <w:szCs w:val="22"/>
        </w:rPr>
        <w:br w:type="page"/>
      </w:r>
    </w:p>
    <w:p w14:paraId="215252B2" w14:textId="77777777" w:rsidR="00FD138B" w:rsidRDefault="00FD138B" w:rsidP="00F823BB">
      <w:pPr>
        <w:jc w:val="both"/>
        <w:rPr>
          <w:rFonts w:ascii="Century Gothic" w:hAnsi="Century Gothic" w:cs="Arial"/>
          <w:sz w:val="22"/>
          <w:szCs w:val="22"/>
        </w:rPr>
      </w:pPr>
    </w:p>
    <w:p w14:paraId="34084F8A" w14:textId="77777777" w:rsidR="00CC2904" w:rsidRDefault="00CC2904" w:rsidP="00F823BB">
      <w:pPr>
        <w:jc w:val="both"/>
        <w:rPr>
          <w:rFonts w:ascii="Century Gothic" w:hAnsi="Century Gothic" w:cs="Arial"/>
          <w:sz w:val="22"/>
          <w:szCs w:val="22"/>
        </w:rPr>
      </w:pPr>
    </w:p>
    <w:p w14:paraId="7CDDA451" w14:textId="77777777" w:rsidR="00045171" w:rsidRDefault="00045171" w:rsidP="00F823BB">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472E6" w:rsidRPr="00272A5B" w14:paraId="712EA63E" w14:textId="77777777" w:rsidTr="04FB245D">
        <w:trPr>
          <w:cnfStyle w:val="100000000000" w:firstRow="1" w:lastRow="0" w:firstColumn="0" w:lastColumn="0" w:oddVBand="0" w:evenVBand="0" w:oddHBand="0" w:evenHBand="0" w:firstRowFirstColumn="0" w:firstRowLastColumn="0" w:lastRowFirstColumn="0" w:lastRowLastColumn="0"/>
          <w:trHeight w:val="319"/>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4CB9561" w14:textId="10E02457" w:rsidR="00D472E6" w:rsidRPr="00123071" w:rsidRDefault="00186785" w:rsidP="00123071">
            <w:pPr>
              <w:jc w:val="center"/>
              <w:textAlignment w:val="center"/>
              <w:rPr>
                <w:rFonts w:ascii="Century Gothic" w:hAnsi="Century Gothic" w:cs="Arial"/>
                <w:sz w:val="18"/>
                <w:szCs w:val="18"/>
              </w:rPr>
            </w:pPr>
            <w:bookmarkStart w:id="2" w:name="_Hlk143088248"/>
            <w:r>
              <w:rPr>
                <w:rFonts w:ascii="Century Gothic" w:hAnsi="Century Gothic" w:cs="Arial"/>
                <w:sz w:val="18"/>
                <w:szCs w:val="18"/>
              </w:rPr>
              <w:t xml:space="preserve">8.  </w:t>
            </w:r>
            <w:r w:rsidR="00D472E6" w:rsidRPr="00123071">
              <w:rPr>
                <w:rFonts w:ascii="Century Gothic" w:hAnsi="Century Gothic" w:cs="Arial"/>
                <w:sz w:val="18"/>
                <w:szCs w:val="18"/>
              </w:rPr>
              <w:t>Jefe del Departamento de Evaluación Curricular</w:t>
            </w:r>
          </w:p>
        </w:tc>
      </w:tr>
      <w:tr w:rsidR="00D472E6" w:rsidRPr="00272A5B" w14:paraId="6735A2D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AC89F8" w14:textId="1B723542" w:rsidR="00D472E6" w:rsidRPr="00161A15" w:rsidRDefault="00D472E6" w:rsidP="00347453">
            <w:pPr>
              <w:pStyle w:val="Prrafodelista"/>
              <w:numPr>
                <w:ilvl w:val="3"/>
                <w:numId w:val="100"/>
              </w:numPr>
              <w:ind w:left="306" w:hanging="230"/>
              <w:jc w:val="both"/>
              <w:textAlignment w:val="center"/>
              <w:rPr>
                <w:rFonts w:ascii="Century Gothic" w:eastAsia="SimSun" w:hAnsi="Century Gothic" w:cs="Arial"/>
                <w:b/>
                <w:sz w:val="18"/>
                <w:szCs w:val="18"/>
                <w:lang w:bidi="ar"/>
              </w:rPr>
            </w:pPr>
            <w:r w:rsidRPr="00161A15">
              <w:rPr>
                <w:rFonts w:ascii="Century Gothic" w:eastAsia="SimSun" w:hAnsi="Century Gothic" w:cs="Arial"/>
                <w:b/>
                <w:sz w:val="18"/>
                <w:szCs w:val="18"/>
                <w:lang w:bidi="ar"/>
              </w:rPr>
              <w:t>IDENTIFICACIÓN DEL PUESTO</w:t>
            </w:r>
          </w:p>
        </w:tc>
      </w:tr>
      <w:tr w:rsidR="00D472E6" w:rsidRPr="00272A5B" w14:paraId="24C2B94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B60C32"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Título oficial del puesto: Asesor Profesional Especializado IV</w:t>
            </w:r>
          </w:p>
        </w:tc>
        <w:tc>
          <w:tcPr>
            <w:tcW w:w="2452" w:type="pct"/>
            <w:tcBorders>
              <w:top w:val="single" w:sz="4" w:space="0" w:color="00B0F0"/>
            </w:tcBorders>
            <w:shd w:val="clear" w:color="auto" w:fill="auto"/>
          </w:tcPr>
          <w:p w14:paraId="55FEA311"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Código de la clase:  9840</w:t>
            </w:r>
          </w:p>
        </w:tc>
      </w:tr>
      <w:tr w:rsidR="00D472E6" w:rsidRPr="00272A5B" w14:paraId="0E53892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5D4A235E"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Especialidad:  Administración</w:t>
            </w:r>
          </w:p>
        </w:tc>
        <w:tc>
          <w:tcPr>
            <w:tcW w:w="2452" w:type="pct"/>
            <w:tcBorders>
              <w:bottom w:val="single" w:sz="4" w:space="0" w:color="00B0F0"/>
            </w:tcBorders>
          </w:tcPr>
          <w:p w14:paraId="003BB9CC"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Código de Especialidad: 0007</w:t>
            </w:r>
          </w:p>
        </w:tc>
      </w:tr>
      <w:tr w:rsidR="00D472E6" w:rsidRPr="00272A5B" w14:paraId="6931C716" w14:textId="77777777" w:rsidTr="04FB245D">
        <w:trPr>
          <w:trHeight w:val="414"/>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C04514" w14:textId="0725D720" w:rsidR="00D472E6" w:rsidRPr="00272A5B" w:rsidRDefault="00D472E6" w:rsidP="04FB245D">
            <w:pPr>
              <w:jc w:val="both"/>
              <w:textAlignment w:val="center"/>
              <w:rPr>
                <w:rFonts w:ascii="Century Gothic" w:hAnsi="Century Gothic" w:cs="Arial"/>
                <w:i w:val="0"/>
                <w:iCs w:val="0"/>
                <w:sz w:val="18"/>
                <w:szCs w:val="18"/>
                <w:lang w:val="es-ES"/>
              </w:rPr>
            </w:pPr>
            <w:r w:rsidRPr="04FB245D">
              <w:rPr>
                <w:rFonts w:ascii="Century Gothic" w:hAnsi="Century Gothic" w:cs="Arial"/>
                <w:i w:val="0"/>
                <w:iCs w:val="0"/>
                <w:sz w:val="18"/>
                <w:szCs w:val="18"/>
                <w:lang w:val="es-ES"/>
              </w:rPr>
              <w:t xml:space="preserve">Título funcional: Jefe del </w:t>
            </w:r>
            <w:r w:rsidRPr="006B2F76">
              <w:rPr>
                <w:rFonts w:ascii="Century Gothic" w:hAnsi="Century Gothic" w:cs="Arial"/>
                <w:i w:val="0"/>
                <w:iCs w:val="0"/>
                <w:sz w:val="18"/>
                <w:szCs w:val="18"/>
                <w:lang w:val="es-ES"/>
              </w:rPr>
              <w:t xml:space="preserve">Departamento </w:t>
            </w:r>
            <w:r w:rsidR="007E684F" w:rsidRPr="006B2F76">
              <w:rPr>
                <w:rFonts w:ascii="Century Gothic" w:hAnsi="Century Gothic" w:cs="Arial"/>
                <w:i w:val="0"/>
                <w:iCs w:val="0"/>
                <w:sz w:val="18"/>
                <w:szCs w:val="18"/>
                <w:lang w:val="es-ES"/>
              </w:rPr>
              <w:t>de Evaluación Curricular</w:t>
            </w:r>
          </w:p>
        </w:tc>
        <w:tc>
          <w:tcPr>
            <w:tcW w:w="2452" w:type="pct"/>
            <w:shd w:val="clear" w:color="auto" w:fill="auto"/>
          </w:tcPr>
          <w:p w14:paraId="2C26D7CE"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Número de puestos:  01</w:t>
            </w:r>
          </w:p>
        </w:tc>
      </w:tr>
      <w:tr w:rsidR="00D472E6" w:rsidRPr="00272A5B" w14:paraId="3B07E3E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35AF7B3F" w14:textId="77777777" w:rsidR="00D472E6" w:rsidRPr="00272A5B" w:rsidRDefault="00D472E6" w:rsidP="04FB245D">
            <w:pPr>
              <w:jc w:val="both"/>
              <w:textAlignment w:val="center"/>
              <w:rPr>
                <w:rFonts w:ascii="Century Gothic" w:hAnsi="Century Gothic" w:cs="Arial"/>
                <w:i w:val="0"/>
                <w:iCs w:val="0"/>
                <w:sz w:val="18"/>
                <w:szCs w:val="18"/>
                <w:lang w:val="es-ES"/>
              </w:rPr>
            </w:pPr>
            <w:r w:rsidRPr="04FB245D">
              <w:rPr>
                <w:rFonts w:ascii="Century Gothic" w:hAnsi="Century Gothic" w:cs="Arial"/>
                <w:i w:val="0"/>
                <w:iCs w:val="0"/>
                <w:sz w:val="18"/>
                <w:szCs w:val="18"/>
                <w:lang w:val="es-ES"/>
              </w:rPr>
              <w:t>Jefe inmediato:  Subdirector de Evaluación Curricular</w:t>
            </w:r>
          </w:p>
        </w:tc>
        <w:tc>
          <w:tcPr>
            <w:tcW w:w="2452" w:type="pct"/>
          </w:tcPr>
          <w:p w14:paraId="2817FB14"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Subalternos: Asistente Profesional I</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472E6" w:rsidRPr="00272A5B" w14:paraId="216A0FE3"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BF63F2" w14:textId="527E6FBF" w:rsidR="00D472E6" w:rsidRPr="00161A15" w:rsidRDefault="00D472E6" w:rsidP="00347453">
            <w:pPr>
              <w:pStyle w:val="Prrafodelista"/>
              <w:numPr>
                <w:ilvl w:val="3"/>
                <w:numId w:val="100"/>
              </w:numPr>
              <w:ind w:left="306" w:hanging="230"/>
              <w:jc w:val="both"/>
              <w:textAlignment w:val="center"/>
              <w:rPr>
                <w:rFonts w:ascii="Century Gothic" w:hAnsi="Century Gothic" w:cs="Arial"/>
                <w:sz w:val="18"/>
                <w:szCs w:val="18"/>
              </w:rPr>
            </w:pPr>
            <w:r w:rsidRPr="00EC7F7D">
              <w:rPr>
                <w:rFonts w:ascii="Century Gothic" w:eastAsia="SimSun" w:hAnsi="Century Gothic" w:cs="Arial"/>
                <w:bCs w:val="0"/>
                <w:sz w:val="18"/>
                <w:szCs w:val="18"/>
                <w:lang w:bidi="ar"/>
              </w:rPr>
              <w:t>NATURALEZA</w:t>
            </w:r>
            <w:r w:rsidRPr="00161A15">
              <w:rPr>
                <w:rFonts w:ascii="Century Gothic" w:hAnsi="Century Gothic" w:cs="Arial"/>
                <w:sz w:val="18"/>
                <w:szCs w:val="18"/>
              </w:rPr>
              <w:t xml:space="preserve"> DEL PUESTO</w:t>
            </w:r>
          </w:p>
        </w:tc>
      </w:tr>
      <w:tr w:rsidR="00D472E6" w:rsidRPr="00272A5B" w14:paraId="740C1520"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8F7285"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i w:val="0"/>
                <w:iCs w:val="0"/>
                <w:sz w:val="18"/>
                <w:szCs w:val="18"/>
              </w:rPr>
              <w:t>Planear, organizar y coordinar las acciones y actividades relacionadas con la evaluación curricular y el proceso de evaluación de los aprendizajes en el aula que se desarrollan en el Sistema Educativo Nacional, con el fin de fortalecer los diferentes elementos curriculares, así como a los miembros de la Comunidad Educativa de los diferentes niveles educativos.</w:t>
            </w:r>
          </w:p>
          <w:p w14:paraId="6E05EAC2"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48109AC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0E93682F" w14:textId="1BE65B0D" w:rsidR="00D472E6" w:rsidRPr="00161A15" w:rsidRDefault="00D472E6" w:rsidP="00347453">
            <w:pPr>
              <w:pStyle w:val="Prrafodelista"/>
              <w:numPr>
                <w:ilvl w:val="3"/>
                <w:numId w:val="100"/>
              </w:numPr>
              <w:ind w:left="306" w:hanging="230"/>
              <w:jc w:val="both"/>
              <w:textAlignment w:val="center"/>
              <w:rPr>
                <w:rFonts w:ascii="Century Gothic" w:hAnsi="Century Gothic" w:cs="Arial"/>
                <w:b/>
                <w:sz w:val="18"/>
                <w:szCs w:val="18"/>
                <w:lang w:bidi="ar"/>
              </w:rPr>
            </w:pPr>
            <w:r w:rsidRPr="00161A15">
              <w:rPr>
                <w:rFonts w:ascii="Century Gothic" w:hAnsi="Century Gothic" w:cs="Arial"/>
                <w:b/>
                <w:sz w:val="18"/>
                <w:szCs w:val="18"/>
                <w:lang w:bidi="ar"/>
              </w:rPr>
              <w:t xml:space="preserve">TAREAS </w:t>
            </w:r>
            <w:r w:rsidRPr="00EC7F7D">
              <w:rPr>
                <w:rFonts w:ascii="Century Gothic" w:eastAsia="SimSun" w:hAnsi="Century Gothic" w:cs="Arial"/>
                <w:b/>
                <w:sz w:val="18"/>
                <w:szCs w:val="18"/>
                <w:lang w:bidi="ar"/>
              </w:rPr>
              <w:t>PERMANENTES</w:t>
            </w:r>
          </w:p>
        </w:tc>
      </w:tr>
      <w:tr w:rsidR="00D472E6" w:rsidRPr="00272A5B" w14:paraId="2202315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00EBDFA" w14:textId="4C2C6C5A" w:rsidR="00D472E6" w:rsidRPr="00272A5B" w:rsidRDefault="00D472E6" w:rsidP="00347453">
            <w:pPr>
              <w:pStyle w:val="Encabezado"/>
              <w:widowControl w:val="0"/>
              <w:numPr>
                <w:ilvl w:val="0"/>
                <w:numId w:val="22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Coordinar con el personal técnico el proceso de </w:t>
            </w:r>
            <w:r w:rsidR="006B2F76" w:rsidRPr="00272A5B">
              <w:rPr>
                <w:rFonts w:ascii="Century Gothic" w:hAnsi="Century Gothic"/>
                <w:i w:val="0"/>
                <w:iCs w:val="0"/>
                <w:sz w:val="18"/>
                <w:szCs w:val="18"/>
              </w:rPr>
              <w:t xml:space="preserve">evaluación </w:t>
            </w:r>
            <w:r w:rsidR="006B2F76">
              <w:rPr>
                <w:rFonts w:ascii="Century Gothic" w:hAnsi="Century Gothic"/>
                <w:sz w:val="18"/>
                <w:szCs w:val="18"/>
              </w:rPr>
              <w:t>del</w:t>
            </w:r>
            <w:r w:rsidR="00340FD7">
              <w:rPr>
                <w:rFonts w:ascii="Century Gothic" w:hAnsi="Century Gothic"/>
                <w:i w:val="0"/>
                <w:iCs w:val="0"/>
                <w:sz w:val="18"/>
                <w:szCs w:val="18"/>
              </w:rPr>
              <w:t xml:space="preserve"> Currículo Nacional Base </w:t>
            </w:r>
            <w:r w:rsidRPr="00272A5B">
              <w:rPr>
                <w:rFonts w:ascii="Century Gothic" w:hAnsi="Century Gothic"/>
                <w:i w:val="0"/>
                <w:iCs w:val="0"/>
                <w:sz w:val="18"/>
                <w:szCs w:val="18"/>
              </w:rPr>
              <w:t xml:space="preserve">y el de evaluación de los aprendizajes en el aula de los diferentes </w:t>
            </w:r>
            <w:r w:rsidR="00203731" w:rsidRPr="00272A5B">
              <w:rPr>
                <w:rFonts w:ascii="Century Gothic" w:hAnsi="Century Gothic"/>
                <w:i w:val="0"/>
                <w:iCs w:val="0"/>
                <w:sz w:val="18"/>
                <w:szCs w:val="18"/>
              </w:rPr>
              <w:t>n</w:t>
            </w:r>
            <w:r w:rsidRPr="00272A5B">
              <w:rPr>
                <w:rFonts w:ascii="Century Gothic" w:hAnsi="Century Gothic"/>
                <w:i w:val="0"/>
                <w:iCs w:val="0"/>
                <w:sz w:val="18"/>
                <w:szCs w:val="18"/>
              </w:rPr>
              <w:t xml:space="preserve">iveles </w:t>
            </w:r>
            <w:r w:rsidR="00203731" w:rsidRPr="00272A5B">
              <w:rPr>
                <w:rFonts w:ascii="Century Gothic" w:hAnsi="Century Gothic"/>
                <w:i w:val="0"/>
                <w:iCs w:val="0"/>
                <w:sz w:val="18"/>
                <w:szCs w:val="18"/>
              </w:rPr>
              <w:t>e</w:t>
            </w:r>
            <w:r w:rsidRPr="00272A5B">
              <w:rPr>
                <w:rFonts w:ascii="Century Gothic" w:hAnsi="Century Gothic"/>
                <w:i w:val="0"/>
                <w:iCs w:val="0"/>
                <w:sz w:val="18"/>
                <w:szCs w:val="18"/>
              </w:rPr>
              <w:t>ducativos del Sistema Educativo Nacional.</w:t>
            </w:r>
          </w:p>
          <w:p w14:paraId="109AF910" w14:textId="6344CAC2" w:rsidR="00D472E6" w:rsidRPr="00272A5B" w:rsidRDefault="00FC585B" w:rsidP="00347453">
            <w:pPr>
              <w:pStyle w:val="Encabezado"/>
              <w:widowControl w:val="0"/>
              <w:numPr>
                <w:ilvl w:val="0"/>
                <w:numId w:val="22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Planificar</w:t>
            </w:r>
            <w:r w:rsidR="00D472E6" w:rsidRPr="00272A5B">
              <w:rPr>
                <w:rFonts w:ascii="Century Gothic" w:hAnsi="Century Gothic"/>
                <w:i w:val="0"/>
                <w:iCs w:val="0"/>
                <w:sz w:val="18"/>
                <w:szCs w:val="18"/>
              </w:rPr>
              <w:t>, ejecu</w:t>
            </w:r>
            <w:r w:rsidRPr="00272A5B">
              <w:rPr>
                <w:rFonts w:ascii="Century Gothic" w:hAnsi="Century Gothic"/>
                <w:i w:val="0"/>
                <w:iCs w:val="0"/>
                <w:sz w:val="18"/>
                <w:szCs w:val="18"/>
              </w:rPr>
              <w:t>tar</w:t>
            </w:r>
            <w:r w:rsidR="00D472E6" w:rsidRPr="00272A5B">
              <w:rPr>
                <w:rFonts w:ascii="Century Gothic" w:hAnsi="Century Gothic"/>
                <w:i w:val="0"/>
                <w:iCs w:val="0"/>
                <w:sz w:val="18"/>
                <w:szCs w:val="18"/>
              </w:rPr>
              <w:t xml:space="preserve"> y evalua</w:t>
            </w:r>
            <w:r w:rsidRPr="00272A5B">
              <w:rPr>
                <w:rFonts w:ascii="Century Gothic" w:hAnsi="Century Gothic"/>
                <w:i w:val="0"/>
                <w:iCs w:val="0"/>
                <w:sz w:val="18"/>
                <w:szCs w:val="18"/>
              </w:rPr>
              <w:t>r</w:t>
            </w:r>
            <w:r w:rsidR="00D472E6" w:rsidRPr="00272A5B">
              <w:rPr>
                <w:rFonts w:ascii="Century Gothic" w:hAnsi="Century Gothic"/>
                <w:i w:val="0"/>
                <w:iCs w:val="0"/>
                <w:sz w:val="18"/>
                <w:szCs w:val="18"/>
              </w:rPr>
              <w:t xml:space="preserve"> las acciones relacionadas con la evaluación curricular contenidas en los planes operativos de la Dirección con el fin de garantizar que estas acciones se apliquen en el aula.</w:t>
            </w:r>
          </w:p>
          <w:p w14:paraId="24519B1A" w14:textId="77777777" w:rsidR="00D472E6" w:rsidRPr="00272A5B" w:rsidRDefault="00D472E6" w:rsidP="00347453">
            <w:pPr>
              <w:pStyle w:val="Encabezado"/>
              <w:widowControl w:val="0"/>
              <w:numPr>
                <w:ilvl w:val="0"/>
                <w:numId w:val="22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Establecer los lineamientos de evaluación de los aprendizajes en todos los niveles del sistema educativo con el fin unificar criterios con la comunidad educativa.</w:t>
            </w:r>
          </w:p>
          <w:p w14:paraId="69B80870" w14:textId="77777777" w:rsidR="00D472E6" w:rsidRPr="00272A5B" w:rsidRDefault="00D472E6" w:rsidP="00347453">
            <w:pPr>
              <w:pStyle w:val="Encabezado"/>
              <w:widowControl w:val="0"/>
              <w:numPr>
                <w:ilvl w:val="0"/>
                <w:numId w:val="22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la elaboración de materiales de apoyo curricular relacionados con los procesos de evaluación de los aprendizajes para brindarle a los docentes materiales de apoyo.</w:t>
            </w:r>
          </w:p>
          <w:p w14:paraId="5428A247" w14:textId="12C1480D" w:rsidR="00D472E6" w:rsidRPr="00272A5B" w:rsidRDefault="00D472E6" w:rsidP="00347453">
            <w:pPr>
              <w:pStyle w:val="Encabezado"/>
              <w:widowControl w:val="0"/>
              <w:numPr>
                <w:ilvl w:val="0"/>
                <w:numId w:val="228"/>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 xml:space="preserve">Realizar estudios e investigaciones acerca de los procesos de evaluación curricular y de los aprendizajes en el aula de los niveles del Sistema Educativo Nacional con el fin </w:t>
            </w:r>
            <w:r w:rsidR="00FC585B" w:rsidRPr="04FB245D">
              <w:rPr>
                <w:rFonts w:ascii="Century Gothic" w:hAnsi="Century Gothic"/>
                <w:i w:val="0"/>
                <w:iCs w:val="0"/>
                <w:sz w:val="18"/>
                <w:szCs w:val="18"/>
                <w:lang w:val="es-ES"/>
              </w:rPr>
              <w:t xml:space="preserve">de </w:t>
            </w:r>
            <w:r w:rsidRPr="04FB245D">
              <w:rPr>
                <w:rFonts w:ascii="Century Gothic" w:hAnsi="Century Gothic"/>
                <w:i w:val="0"/>
                <w:iCs w:val="0"/>
                <w:sz w:val="18"/>
                <w:szCs w:val="18"/>
                <w:lang w:val="es-ES"/>
              </w:rPr>
              <w:t>obtener información precisa</w:t>
            </w:r>
            <w:r w:rsidR="00887C59">
              <w:rPr>
                <w:rFonts w:ascii="Century Gothic" w:hAnsi="Century Gothic"/>
                <w:i w:val="0"/>
                <w:iCs w:val="0"/>
                <w:sz w:val="18"/>
                <w:szCs w:val="18"/>
                <w:lang w:val="es-ES"/>
              </w:rPr>
              <w:t xml:space="preserve"> que permita la toma de decisiones</w:t>
            </w:r>
            <w:r w:rsidRPr="04FB245D">
              <w:rPr>
                <w:rFonts w:ascii="Century Gothic" w:hAnsi="Century Gothic"/>
                <w:i w:val="0"/>
                <w:iCs w:val="0"/>
                <w:sz w:val="18"/>
                <w:szCs w:val="18"/>
                <w:lang w:val="es-ES"/>
              </w:rPr>
              <w:t xml:space="preserve">, para realizar las mejoras necesarias </w:t>
            </w:r>
            <w:r w:rsidR="00FC585B" w:rsidRPr="04FB245D">
              <w:rPr>
                <w:rFonts w:ascii="Century Gothic" w:hAnsi="Century Gothic"/>
                <w:i w:val="0"/>
                <w:iCs w:val="0"/>
                <w:sz w:val="18"/>
                <w:szCs w:val="18"/>
                <w:lang w:val="es-ES"/>
              </w:rPr>
              <w:t>en</w:t>
            </w:r>
            <w:r w:rsidRPr="04FB245D">
              <w:rPr>
                <w:rFonts w:ascii="Century Gothic" w:hAnsi="Century Gothic"/>
                <w:i w:val="0"/>
                <w:iCs w:val="0"/>
                <w:sz w:val="18"/>
                <w:szCs w:val="18"/>
                <w:lang w:val="es-ES"/>
              </w:rPr>
              <w:t xml:space="preserve"> dichos procesos.</w:t>
            </w:r>
          </w:p>
          <w:p w14:paraId="35E665B8" w14:textId="77777777" w:rsidR="00D472E6" w:rsidRPr="00272A5B" w:rsidRDefault="00D472E6" w:rsidP="00347453">
            <w:pPr>
              <w:pStyle w:val="Encabezado"/>
              <w:widowControl w:val="0"/>
              <w:numPr>
                <w:ilvl w:val="0"/>
                <w:numId w:val="228"/>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Resolver consultas relacionadas con la evaluación curricular y evaluación de los aprendizajes en el Sistema Educativo Nacional con el fin de fortalecer su aplicación en el aula.</w:t>
            </w:r>
          </w:p>
          <w:p w14:paraId="62D91B35" w14:textId="77777777" w:rsidR="00D472E6" w:rsidRPr="00272A5B" w:rsidRDefault="00D472E6" w:rsidP="00347453">
            <w:pPr>
              <w:pStyle w:val="Encabezado"/>
              <w:widowControl w:val="0"/>
              <w:numPr>
                <w:ilvl w:val="0"/>
                <w:numId w:val="228"/>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la logística con las direcciones departamentales de educación para dar a conocer los lineamientos de los procesos de evaluación en el aula, con el fin de actualizar a todos los miembros de la Comunidad Educativa.</w:t>
            </w:r>
          </w:p>
          <w:p w14:paraId="3DF5B884" w14:textId="6E9F6FBE" w:rsidR="00D472E6" w:rsidRPr="00BE30AF" w:rsidRDefault="00D472E6" w:rsidP="00347453">
            <w:pPr>
              <w:pStyle w:val="Encabezado"/>
              <w:widowControl w:val="0"/>
              <w:numPr>
                <w:ilvl w:val="0"/>
                <w:numId w:val="228"/>
              </w:numPr>
              <w:tabs>
                <w:tab w:val="clear" w:pos="4252"/>
                <w:tab w:val="clear" w:pos="8504"/>
              </w:tabs>
              <w:spacing w:line="276" w:lineRule="auto"/>
              <w:jc w:val="both"/>
              <w:rPr>
                <w:rFonts w:ascii="Century Gothic" w:hAnsi="Century Gothic" w:cs="Arial"/>
                <w:i w:val="0"/>
                <w:iCs w:val="0"/>
                <w:sz w:val="18"/>
                <w:szCs w:val="18"/>
                <w:lang w:bidi="ar"/>
              </w:rPr>
            </w:pPr>
            <w:r w:rsidRPr="00272A5B">
              <w:rPr>
                <w:rFonts w:ascii="Century Gothic" w:hAnsi="Century Gothic"/>
                <w:i w:val="0"/>
                <w:iCs w:val="0"/>
                <w:sz w:val="18"/>
                <w:szCs w:val="18"/>
              </w:rPr>
              <w:t>Asistir a reuniones con instancias internas o externas a la Dirección para articular acciones relacionadas con la evaluación curricular.</w:t>
            </w:r>
          </w:p>
          <w:p w14:paraId="758ECF12" w14:textId="367B6F20" w:rsidR="00BE30AF" w:rsidRPr="006B2F76" w:rsidRDefault="00BE30AF" w:rsidP="00347453">
            <w:pPr>
              <w:pStyle w:val="Encabezado"/>
              <w:widowControl w:val="0"/>
              <w:numPr>
                <w:ilvl w:val="0"/>
                <w:numId w:val="228"/>
              </w:numPr>
              <w:tabs>
                <w:tab w:val="clear" w:pos="4252"/>
                <w:tab w:val="clear" w:pos="8504"/>
              </w:tabs>
              <w:spacing w:line="276" w:lineRule="auto"/>
              <w:jc w:val="both"/>
              <w:rPr>
                <w:rFonts w:ascii="Century Gothic" w:hAnsi="Century Gothic" w:cs="Arial"/>
                <w:i w:val="0"/>
                <w:iCs w:val="0"/>
                <w:sz w:val="18"/>
                <w:szCs w:val="18"/>
                <w:lang w:bidi="ar"/>
              </w:rPr>
            </w:pPr>
            <w:r w:rsidRPr="006B2F76">
              <w:rPr>
                <w:rFonts w:ascii="Century Gothic" w:hAnsi="Century Gothic" w:cs="Arial"/>
                <w:i w:val="0"/>
                <w:iCs w:val="0"/>
                <w:sz w:val="18"/>
                <w:szCs w:val="18"/>
                <w:lang w:bidi="ar"/>
              </w:rPr>
              <w:t>Acompañar técnicamente los procesos de evaluación en el ámbito nacional, regional y local.</w:t>
            </w:r>
          </w:p>
          <w:p w14:paraId="16B467E3" w14:textId="77777777" w:rsidR="00D472E6" w:rsidRPr="00272A5B" w:rsidRDefault="00D472E6" w:rsidP="00025D5F">
            <w:pPr>
              <w:pStyle w:val="Encabezado"/>
              <w:widowControl w:val="0"/>
              <w:spacing w:line="276" w:lineRule="auto"/>
              <w:jc w:val="both"/>
              <w:rPr>
                <w:rFonts w:ascii="Century Gothic" w:hAnsi="Century Gothic" w:cs="Arial"/>
                <w:i w:val="0"/>
                <w:iCs w:val="0"/>
                <w:sz w:val="18"/>
                <w:szCs w:val="18"/>
                <w:lang w:bidi="ar"/>
              </w:rPr>
            </w:pPr>
          </w:p>
        </w:tc>
      </w:tr>
      <w:tr w:rsidR="00D472E6" w:rsidRPr="00272A5B" w14:paraId="18EC541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92B3064" w14:textId="6ADFAF95" w:rsidR="00D472E6" w:rsidRPr="00272A5B" w:rsidRDefault="00D472E6" w:rsidP="00347453">
            <w:pPr>
              <w:pStyle w:val="Prrafodelista"/>
              <w:numPr>
                <w:ilvl w:val="3"/>
                <w:numId w:val="100"/>
              </w:numPr>
              <w:ind w:left="306" w:hanging="230"/>
              <w:jc w:val="both"/>
              <w:textAlignment w:val="center"/>
              <w:rPr>
                <w:rFonts w:ascii="Century Gothic" w:eastAsia="SimSun" w:hAnsi="Century Gothic" w:cs="Arial"/>
                <w:b/>
                <w:i w:val="0"/>
                <w:iCs w:val="0"/>
                <w:sz w:val="18"/>
                <w:szCs w:val="18"/>
                <w:lang w:bidi="ar"/>
              </w:rPr>
            </w:pPr>
            <w:r w:rsidRPr="00272A5B">
              <w:rPr>
                <w:rFonts w:ascii="Century Gothic" w:hAnsi="Century Gothic" w:cs="Arial"/>
                <w:b/>
                <w:i w:val="0"/>
                <w:iCs w:val="0"/>
                <w:sz w:val="18"/>
                <w:szCs w:val="18"/>
                <w:lang w:bidi="ar"/>
              </w:rPr>
              <w:t xml:space="preserve">TAREAS </w:t>
            </w:r>
            <w:r w:rsidRPr="00EC7F7D">
              <w:rPr>
                <w:rFonts w:ascii="Century Gothic" w:eastAsia="SimSun" w:hAnsi="Century Gothic" w:cs="Arial"/>
                <w:b/>
                <w:sz w:val="18"/>
                <w:szCs w:val="18"/>
                <w:lang w:bidi="ar"/>
              </w:rPr>
              <w:t>PERIÓDICAS</w:t>
            </w:r>
          </w:p>
        </w:tc>
      </w:tr>
      <w:tr w:rsidR="00D472E6" w:rsidRPr="00272A5B" w14:paraId="69A7FB6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D63593D" w14:textId="77777777" w:rsidR="00D472E6" w:rsidRPr="00272A5B" w:rsidRDefault="00D472E6" w:rsidP="00025D5F">
            <w:pPr>
              <w:pStyle w:val="Encabezado"/>
              <w:widowControl w:val="0"/>
              <w:spacing w:line="276" w:lineRule="auto"/>
              <w:jc w:val="both"/>
              <w:rPr>
                <w:rFonts w:ascii="Century Gothic" w:hAnsi="Century Gothic"/>
                <w:i w:val="0"/>
                <w:iCs w:val="0"/>
                <w:sz w:val="18"/>
                <w:szCs w:val="18"/>
              </w:rPr>
            </w:pPr>
          </w:p>
          <w:p w14:paraId="2763534D" w14:textId="77777777" w:rsidR="00D472E6" w:rsidRPr="00272A5B" w:rsidRDefault="00D472E6"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Evaluar el desempeño del personal del Departamento de Evaluación Curricular para proporcionar retroalimentación.</w:t>
            </w:r>
          </w:p>
          <w:p w14:paraId="287F7828" w14:textId="77777777" w:rsidR="00D472E6" w:rsidRPr="00272A5B" w:rsidRDefault="00D472E6"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Establecer el plan de mejora del desempeño del personal del Departamento de Evaluación Curricular.</w:t>
            </w:r>
          </w:p>
          <w:p w14:paraId="3D315F70" w14:textId="77777777" w:rsidR="00D472E6" w:rsidRPr="00272A5B" w:rsidRDefault="00D472E6"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Verificar el cumplimiento del plan de mejora del desempeño del personal del Departamento de Evaluación Curricular de acuerdo con las fechas establecidas.</w:t>
            </w:r>
          </w:p>
          <w:p w14:paraId="2A271B6A" w14:textId="77777777" w:rsidR="00D472E6" w:rsidRPr="00272A5B" w:rsidRDefault="00D472E6"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Resolver los conflictos que se presenten en el área de su jurisdicción administrativa para favorecer el cumplimiento técnico de los procesos de evaluación curricular.</w:t>
            </w:r>
          </w:p>
          <w:p w14:paraId="39536F2D" w14:textId="51B67344" w:rsidR="00D472E6" w:rsidRPr="00272A5B" w:rsidRDefault="00D472E6"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 xml:space="preserve">Coordinar </w:t>
            </w:r>
            <w:r w:rsidR="00EB4709" w:rsidRPr="00272A5B">
              <w:rPr>
                <w:rFonts w:ascii="Century Gothic" w:hAnsi="Century Gothic"/>
                <w:i w:val="0"/>
                <w:iCs w:val="0"/>
                <w:sz w:val="18"/>
                <w:szCs w:val="18"/>
              </w:rPr>
              <w:t xml:space="preserve">y dar seguimiento a </w:t>
            </w:r>
            <w:r w:rsidRPr="00272A5B">
              <w:rPr>
                <w:rFonts w:ascii="Century Gothic" w:hAnsi="Century Gothic"/>
                <w:i w:val="0"/>
                <w:iCs w:val="0"/>
                <w:sz w:val="18"/>
                <w:szCs w:val="18"/>
              </w:rPr>
              <w:t xml:space="preserve">la contratación </w:t>
            </w:r>
            <w:r w:rsidR="00203731" w:rsidRPr="00272A5B">
              <w:rPr>
                <w:rFonts w:ascii="Century Gothic" w:hAnsi="Century Gothic"/>
                <w:i w:val="0"/>
                <w:iCs w:val="0"/>
                <w:sz w:val="18"/>
                <w:szCs w:val="18"/>
              </w:rPr>
              <w:t>de personal para servicios técnicos o profesionales,</w:t>
            </w:r>
            <w:r w:rsidRPr="00272A5B">
              <w:rPr>
                <w:rFonts w:ascii="Century Gothic" w:hAnsi="Century Gothic"/>
                <w:i w:val="0"/>
                <w:iCs w:val="0"/>
                <w:sz w:val="18"/>
                <w:szCs w:val="18"/>
              </w:rPr>
              <w:t xml:space="preserve"> para la elaboración de materiales de evaluación de los aprendizajes en el aula.</w:t>
            </w:r>
          </w:p>
          <w:p w14:paraId="47914A0C" w14:textId="5D8E58AC" w:rsidR="00D472E6" w:rsidRPr="0059117B" w:rsidRDefault="00D472E6"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w:t>
            </w:r>
            <w:r w:rsidR="00EB4709" w:rsidRPr="00272A5B">
              <w:rPr>
                <w:rFonts w:ascii="Century Gothic" w:hAnsi="Century Gothic"/>
                <w:i w:val="0"/>
                <w:iCs w:val="0"/>
                <w:sz w:val="18"/>
                <w:szCs w:val="18"/>
              </w:rPr>
              <w:t>o</w:t>
            </w:r>
            <w:r w:rsidRPr="00272A5B">
              <w:rPr>
                <w:rFonts w:ascii="Century Gothic" w:hAnsi="Century Gothic"/>
                <w:i w:val="0"/>
                <w:iCs w:val="0"/>
                <w:sz w:val="18"/>
                <w:szCs w:val="18"/>
              </w:rPr>
              <w:t>n</w:t>
            </w:r>
            <w:r w:rsidR="00EB4709" w:rsidRPr="00272A5B">
              <w:rPr>
                <w:rFonts w:ascii="Century Gothic" w:hAnsi="Century Gothic"/>
                <w:i w:val="0"/>
                <w:iCs w:val="0"/>
                <w:sz w:val="18"/>
                <w:szCs w:val="18"/>
              </w:rPr>
              <w:t>es</w:t>
            </w:r>
            <w:r w:rsidRPr="00272A5B">
              <w:rPr>
                <w:rFonts w:ascii="Century Gothic" w:hAnsi="Century Gothic"/>
                <w:i w:val="0"/>
                <w:iCs w:val="0"/>
                <w:sz w:val="18"/>
                <w:szCs w:val="18"/>
              </w:rPr>
              <w:t xml:space="preserve"> correspondientes</w:t>
            </w:r>
            <w:r w:rsidR="00EB4709" w:rsidRPr="00272A5B">
              <w:rPr>
                <w:rFonts w:ascii="Century Gothic" w:hAnsi="Century Gothic"/>
                <w:i w:val="0"/>
                <w:iCs w:val="0"/>
                <w:sz w:val="18"/>
                <w:szCs w:val="18"/>
              </w:rPr>
              <w:t xml:space="preserve"> a las adquisiciones de bienes y servicios solicitad</w:t>
            </w:r>
            <w:r w:rsidR="00203731" w:rsidRPr="00272A5B">
              <w:rPr>
                <w:rFonts w:ascii="Century Gothic" w:hAnsi="Century Gothic"/>
                <w:i w:val="0"/>
                <w:iCs w:val="0"/>
                <w:sz w:val="18"/>
                <w:szCs w:val="18"/>
              </w:rPr>
              <w:t>o</w:t>
            </w:r>
            <w:r w:rsidR="00EB4709" w:rsidRPr="00272A5B">
              <w:rPr>
                <w:rFonts w:ascii="Century Gothic" w:hAnsi="Century Gothic"/>
                <w:i w:val="0"/>
                <w:iCs w:val="0"/>
                <w:sz w:val="18"/>
                <w:szCs w:val="18"/>
              </w:rPr>
              <w:t>s</w:t>
            </w:r>
            <w:r w:rsidR="00203731" w:rsidRPr="00272A5B">
              <w:rPr>
                <w:rFonts w:ascii="Century Gothic" w:hAnsi="Century Gothic"/>
                <w:i w:val="0"/>
                <w:iCs w:val="0"/>
                <w:sz w:val="18"/>
                <w:szCs w:val="18"/>
              </w:rPr>
              <w:t xml:space="preserve"> por el Departamento</w:t>
            </w:r>
            <w:r w:rsidRPr="00272A5B">
              <w:rPr>
                <w:rFonts w:ascii="Century Gothic" w:hAnsi="Century Gothic"/>
                <w:i w:val="0"/>
                <w:iCs w:val="0"/>
                <w:sz w:val="18"/>
                <w:szCs w:val="18"/>
              </w:rPr>
              <w:t>.</w:t>
            </w:r>
          </w:p>
          <w:p w14:paraId="38ECB2D9" w14:textId="3133B879" w:rsidR="0059117B" w:rsidRPr="006B2F76" w:rsidRDefault="0059117B"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6B2F76" w:rsidRPr="7A3AFE97">
              <w:rPr>
                <w:rFonts w:ascii="Century Gothic" w:hAnsi="Century Gothic"/>
                <w:i w:val="0"/>
                <w:iCs w:val="0"/>
                <w:sz w:val="18"/>
                <w:szCs w:val="18"/>
                <w:lang w:val="es-ES"/>
              </w:rPr>
              <w:t>las s</w:t>
            </w:r>
            <w:r w:rsidR="006B2F76"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044517A0" w14:textId="4427D7DE" w:rsidR="00EB4709" w:rsidRPr="00272A5B" w:rsidRDefault="00EB4709" w:rsidP="00EB4709">
            <w:pPr>
              <w:pStyle w:val="Encabezado"/>
              <w:widowControl w:val="0"/>
              <w:tabs>
                <w:tab w:val="clear" w:pos="4252"/>
                <w:tab w:val="clear" w:pos="8504"/>
              </w:tabs>
              <w:spacing w:line="276" w:lineRule="auto"/>
              <w:ind w:left="360"/>
              <w:jc w:val="both"/>
              <w:rPr>
                <w:rFonts w:ascii="Century Gothic" w:hAnsi="Century Gothic"/>
                <w:i w:val="0"/>
                <w:iCs w:val="0"/>
                <w:sz w:val="18"/>
                <w:szCs w:val="18"/>
              </w:rPr>
            </w:pPr>
          </w:p>
        </w:tc>
      </w:tr>
      <w:tr w:rsidR="00D472E6" w:rsidRPr="00272A5B" w14:paraId="759A330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C64E460" w14:textId="783D850A" w:rsidR="00D472E6" w:rsidRPr="00287590" w:rsidRDefault="00D472E6" w:rsidP="00347453">
            <w:pPr>
              <w:pStyle w:val="Prrafodelista"/>
              <w:numPr>
                <w:ilvl w:val="3"/>
                <w:numId w:val="100"/>
              </w:numPr>
              <w:ind w:left="306" w:hanging="230"/>
              <w:jc w:val="both"/>
              <w:textAlignment w:val="center"/>
              <w:rPr>
                <w:rFonts w:ascii="Century Gothic" w:hAnsi="Century Gothic" w:cs="Arial"/>
                <w:b/>
                <w:sz w:val="18"/>
                <w:szCs w:val="18"/>
              </w:rPr>
            </w:pPr>
            <w:r w:rsidRPr="00287590">
              <w:rPr>
                <w:rFonts w:ascii="Century Gothic" w:hAnsi="Century Gothic" w:cs="Arial"/>
                <w:b/>
                <w:sz w:val="18"/>
                <w:szCs w:val="18"/>
              </w:rPr>
              <w:t xml:space="preserve"> TAREAS </w:t>
            </w:r>
            <w:r w:rsidRPr="00EC7F7D">
              <w:rPr>
                <w:rFonts w:ascii="Century Gothic" w:eastAsia="SimSun" w:hAnsi="Century Gothic" w:cs="Arial"/>
                <w:b/>
                <w:sz w:val="18"/>
                <w:szCs w:val="18"/>
                <w:lang w:bidi="ar"/>
              </w:rPr>
              <w:t>EVENTUALES</w:t>
            </w:r>
          </w:p>
        </w:tc>
      </w:tr>
      <w:tr w:rsidR="00D472E6" w:rsidRPr="00272A5B" w14:paraId="5AAD3B2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FA8196D" w14:textId="4CD158CA" w:rsidR="00D472E6" w:rsidRPr="00D17D01" w:rsidRDefault="00D472E6" w:rsidP="00347453">
            <w:pPr>
              <w:pStyle w:val="Encabezado"/>
              <w:widowControl w:val="0"/>
              <w:numPr>
                <w:ilvl w:val="0"/>
                <w:numId w:val="230"/>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lastRenderedPageBreak/>
              <w:t>Facilitar talleres a los diferentes miembros de la Comunidad Educativa sobre el proceso de evaluación de los aprendizajes en el aula.</w:t>
            </w:r>
          </w:p>
          <w:p w14:paraId="2EE44DCE" w14:textId="117D0C3C" w:rsidR="00D472E6" w:rsidRPr="00D17D01" w:rsidRDefault="00D472E6" w:rsidP="00347453">
            <w:pPr>
              <w:pStyle w:val="Encabezado"/>
              <w:widowControl w:val="0"/>
              <w:numPr>
                <w:ilvl w:val="0"/>
                <w:numId w:val="230"/>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t xml:space="preserve">Ejecutar las actividades descritas en los procedimientos, instructivos, guías y cualquier otro documento oficial en las que esté involucrado el puesto.  </w:t>
            </w:r>
          </w:p>
          <w:p w14:paraId="07899E33" w14:textId="1DF62E10" w:rsidR="00D472E6" w:rsidRPr="00D17D01" w:rsidRDefault="00D472E6" w:rsidP="00347453">
            <w:pPr>
              <w:pStyle w:val="Encabezado"/>
              <w:widowControl w:val="0"/>
              <w:numPr>
                <w:ilvl w:val="0"/>
                <w:numId w:val="230"/>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t xml:space="preserve">Ejecutar las actividades administrativas inherentes al puesto (coordinación y supervisión de actividades del personal bajo su cargo, </w:t>
            </w:r>
            <w:r w:rsidR="00203731" w:rsidRPr="00D17D01">
              <w:rPr>
                <w:rFonts w:ascii="Century Gothic" w:hAnsi="Century Gothic"/>
                <w:i w:val="0"/>
                <w:iCs w:val="0"/>
                <w:sz w:val="18"/>
                <w:szCs w:val="18"/>
              </w:rPr>
              <w:t xml:space="preserve">procesos </w:t>
            </w:r>
            <w:r w:rsidRPr="00D17D01">
              <w:rPr>
                <w:rFonts w:ascii="Century Gothic" w:hAnsi="Century Gothic"/>
                <w:i w:val="0"/>
                <w:iCs w:val="0"/>
                <w:sz w:val="18"/>
                <w:szCs w:val="18"/>
              </w:rPr>
              <w:t>disciplina</w:t>
            </w:r>
            <w:r w:rsidR="00203731" w:rsidRPr="00D17D01">
              <w:rPr>
                <w:rFonts w:ascii="Century Gothic" w:hAnsi="Century Gothic"/>
                <w:i w:val="0"/>
                <w:iCs w:val="0"/>
                <w:sz w:val="18"/>
                <w:szCs w:val="18"/>
              </w:rPr>
              <w:t>rios</w:t>
            </w:r>
            <w:r w:rsidRPr="00D17D01">
              <w:rPr>
                <w:rFonts w:ascii="Century Gothic" w:hAnsi="Century Gothic"/>
                <w:i w:val="0"/>
                <w:iCs w:val="0"/>
                <w:sz w:val="18"/>
                <w:szCs w:val="18"/>
              </w:rPr>
              <w:t>, atención a usuarios internos y externos, asistencia a reuniones y capacitaciones, correspondencia, archivo entre otras).</w:t>
            </w:r>
          </w:p>
          <w:p w14:paraId="484D3BBE" w14:textId="443C7BB4" w:rsidR="00AF192E" w:rsidRPr="00D17D01" w:rsidRDefault="00AF192E" w:rsidP="00347453">
            <w:pPr>
              <w:pStyle w:val="Encabezado"/>
              <w:widowControl w:val="0"/>
              <w:numPr>
                <w:ilvl w:val="0"/>
                <w:numId w:val="230"/>
              </w:numPr>
              <w:tabs>
                <w:tab w:val="clear" w:pos="4252"/>
                <w:tab w:val="clear" w:pos="8504"/>
              </w:tabs>
              <w:spacing w:line="276" w:lineRule="auto"/>
              <w:jc w:val="both"/>
              <w:rPr>
                <w:rFonts w:ascii="Century Gothic" w:hAnsi="Century Gothic"/>
                <w:i w:val="0"/>
                <w:iCs w:val="0"/>
                <w:sz w:val="18"/>
                <w:szCs w:val="18"/>
                <w:lang w:val="es-GT"/>
              </w:rPr>
            </w:pPr>
            <w:r w:rsidRPr="00D17D01">
              <w:rPr>
                <w:rFonts w:ascii="Century Gothic" w:hAnsi="Century Gothic"/>
                <w:i w:val="0"/>
                <w:iCs w:val="0"/>
                <w:sz w:val="18"/>
                <w:szCs w:val="18"/>
                <w:lang w:val="es-GT"/>
              </w:rPr>
              <w:t xml:space="preserve">Participar en mesas de trabajo donde represente a la Digecur y/o al Mineduc, </w:t>
            </w:r>
            <w:r w:rsidR="006B2F76" w:rsidRPr="00D17D01">
              <w:rPr>
                <w:rFonts w:ascii="Century Gothic" w:hAnsi="Century Gothic"/>
                <w:i w:val="0"/>
                <w:iCs w:val="0"/>
                <w:sz w:val="18"/>
                <w:szCs w:val="18"/>
                <w:lang w:val="es-GT"/>
              </w:rPr>
              <w:t>de acuerdo co</w:t>
            </w:r>
            <w:r w:rsidR="006B2F76" w:rsidRPr="00D17D01">
              <w:rPr>
                <w:rFonts w:ascii="Century Gothic" w:hAnsi="Century Gothic"/>
                <w:sz w:val="18"/>
                <w:szCs w:val="18"/>
                <w:lang w:val="es-GT"/>
              </w:rPr>
              <w:t>n el</w:t>
            </w:r>
            <w:r w:rsidRPr="00D17D01">
              <w:rPr>
                <w:rFonts w:ascii="Century Gothic" w:hAnsi="Century Gothic"/>
                <w:i w:val="0"/>
                <w:iCs w:val="0"/>
                <w:sz w:val="18"/>
                <w:szCs w:val="18"/>
                <w:lang w:val="es-GT"/>
              </w:rPr>
              <w:t xml:space="preserve"> nombramiento correspondiente.</w:t>
            </w:r>
          </w:p>
          <w:p w14:paraId="7C62B41A" w14:textId="77777777" w:rsidR="00AF192E" w:rsidRPr="00D17D01" w:rsidRDefault="00AF192E" w:rsidP="00347453">
            <w:pPr>
              <w:pStyle w:val="Encabezado"/>
              <w:widowControl w:val="0"/>
              <w:numPr>
                <w:ilvl w:val="0"/>
                <w:numId w:val="230"/>
              </w:numPr>
              <w:tabs>
                <w:tab w:val="clear" w:pos="4252"/>
                <w:tab w:val="clear" w:pos="8504"/>
              </w:tabs>
              <w:spacing w:line="276" w:lineRule="auto"/>
              <w:jc w:val="both"/>
              <w:rPr>
                <w:rFonts w:ascii="Century Gothic" w:hAnsi="Century Gothic" w:cs="Arial"/>
                <w:i w:val="0"/>
                <w:iCs w:val="0"/>
                <w:sz w:val="18"/>
                <w:szCs w:val="18"/>
                <w:lang w:val="es-GT" w:bidi="ar"/>
              </w:rPr>
            </w:pPr>
            <w:r w:rsidRPr="00D17D01">
              <w:rPr>
                <w:rFonts w:ascii="Century Gothic" w:hAnsi="Century Gothic" w:cs="Arial"/>
                <w:i w:val="0"/>
                <w:iCs w:val="0"/>
                <w:sz w:val="18"/>
                <w:szCs w:val="18"/>
                <w:lang w:val="es-GT" w:bidi="ar"/>
              </w:rPr>
              <w:t>Utilizar el Sistema de Gestión de Calidad para la ejecución de actividades del Departamento.</w:t>
            </w:r>
          </w:p>
          <w:p w14:paraId="21534AE5" w14:textId="77777777" w:rsidR="00D472E6" w:rsidRPr="00D17D01" w:rsidRDefault="00D472E6" w:rsidP="00347453">
            <w:pPr>
              <w:pStyle w:val="Encabezado"/>
              <w:widowControl w:val="0"/>
              <w:numPr>
                <w:ilvl w:val="0"/>
                <w:numId w:val="230"/>
              </w:numPr>
              <w:tabs>
                <w:tab w:val="clear" w:pos="4252"/>
                <w:tab w:val="clear" w:pos="8504"/>
              </w:tabs>
              <w:spacing w:line="276" w:lineRule="auto"/>
              <w:jc w:val="both"/>
              <w:rPr>
                <w:rFonts w:ascii="Century Gothic" w:hAnsi="Century Gothic"/>
                <w:i w:val="0"/>
                <w:iCs w:val="0"/>
                <w:sz w:val="18"/>
                <w:szCs w:val="18"/>
              </w:rPr>
            </w:pPr>
            <w:r w:rsidRPr="00D17D01">
              <w:rPr>
                <w:rFonts w:ascii="Century Gothic" w:hAnsi="Century Gothic"/>
                <w:i w:val="0"/>
                <w:iCs w:val="0"/>
                <w:sz w:val="18"/>
                <w:szCs w:val="18"/>
              </w:rPr>
              <w:t>Realizar otras tareas asignadas por la autoridad superior inherentes al puesto, o tareas de carácter eventual que no entorpezcan el cumplimiento del propósito principal del puesto y para las cuales la persona posea la competencia.</w:t>
            </w:r>
          </w:p>
          <w:p w14:paraId="4586AD25" w14:textId="4B6BBC6F" w:rsidR="00981AF0" w:rsidRPr="00D17D01" w:rsidRDefault="00981AF0" w:rsidP="00AF192E">
            <w:pPr>
              <w:pStyle w:val="Encabezado"/>
              <w:widowControl w:val="0"/>
              <w:tabs>
                <w:tab w:val="clear" w:pos="4252"/>
                <w:tab w:val="clear" w:pos="8504"/>
              </w:tabs>
              <w:spacing w:line="276" w:lineRule="auto"/>
              <w:ind w:left="720"/>
              <w:jc w:val="both"/>
              <w:rPr>
                <w:rFonts w:ascii="Century Gothic" w:hAnsi="Century Gothic" w:cs="Arial"/>
                <w:i w:val="0"/>
                <w:iCs w:val="0"/>
                <w:sz w:val="18"/>
                <w:szCs w:val="18"/>
                <w:lang w:val="es-GT" w:bidi="ar"/>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472E6" w:rsidRPr="00272A5B" w14:paraId="37003C00"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2C26743" w14:textId="0794FCF9" w:rsidR="00D472E6" w:rsidRPr="00287590" w:rsidRDefault="00287590" w:rsidP="00347453">
            <w:pPr>
              <w:pStyle w:val="Prrafodelista"/>
              <w:numPr>
                <w:ilvl w:val="3"/>
                <w:numId w:val="100"/>
              </w:numPr>
              <w:ind w:left="306" w:hanging="230"/>
              <w:jc w:val="both"/>
              <w:textAlignment w:val="center"/>
              <w:rPr>
                <w:rFonts w:ascii="Century Gothic" w:eastAsia="SimSun" w:hAnsi="Century Gothic" w:cs="Arial"/>
                <w:sz w:val="18"/>
                <w:szCs w:val="18"/>
                <w:lang w:bidi="ar"/>
              </w:rPr>
            </w:pPr>
            <w:r>
              <w:rPr>
                <w:rFonts w:ascii="Century Gothic" w:eastAsia="SimSun" w:hAnsi="Century Gothic" w:cs="Arial"/>
                <w:sz w:val="18"/>
                <w:szCs w:val="18"/>
                <w:lang w:bidi="ar"/>
              </w:rPr>
              <w:t xml:space="preserve">6. </w:t>
            </w:r>
            <w:r w:rsidR="00D472E6" w:rsidRPr="00EC7F7D">
              <w:rPr>
                <w:rFonts w:ascii="Century Gothic" w:eastAsia="SimSun" w:hAnsi="Century Gothic" w:cs="Arial"/>
                <w:bCs w:val="0"/>
                <w:sz w:val="18"/>
                <w:szCs w:val="18"/>
                <w:lang w:bidi="ar"/>
              </w:rPr>
              <w:t>UBICACIÓN</w:t>
            </w:r>
            <w:r w:rsidR="00D472E6" w:rsidRPr="00287590">
              <w:rPr>
                <w:rFonts w:ascii="Century Gothic" w:eastAsia="SimSun" w:hAnsi="Century Gothic" w:cs="Arial"/>
                <w:sz w:val="18"/>
                <w:szCs w:val="18"/>
                <w:lang w:bidi="ar"/>
              </w:rPr>
              <w:t xml:space="preserve"> DEL PUESTO</w:t>
            </w:r>
          </w:p>
        </w:tc>
      </w:tr>
      <w:tr w:rsidR="00D472E6" w:rsidRPr="00272A5B" w14:paraId="535916CA" w14:textId="77777777" w:rsidTr="04FB245D">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D175DD" w14:textId="30202085" w:rsidR="00D472E6" w:rsidRPr="00272A5B" w:rsidRDefault="001268C2" w:rsidP="00025D5F">
            <w:pPr>
              <w:jc w:val="both"/>
              <w:textAlignment w:val="center"/>
              <w:rPr>
                <w:rFonts w:ascii="Century Gothic" w:hAnsi="Century Gothic" w:cs="Arial"/>
                <w:sz w:val="18"/>
                <w:szCs w:val="18"/>
              </w:rPr>
            </w:pPr>
            <w:r w:rsidRPr="006B2F76">
              <w:rPr>
                <w:rFonts w:ascii="Century Gothic" w:hAnsi="Century Gothic" w:cs="Arial"/>
                <w:i w:val="0"/>
                <w:iCs w:val="0"/>
                <w:sz w:val="18"/>
                <w:szCs w:val="18"/>
              </w:rPr>
              <w:t xml:space="preserve">Despacho </w:t>
            </w:r>
            <w:r w:rsidR="001A014D" w:rsidRPr="006B2F76">
              <w:rPr>
                <w:rFonts w:ascii="Century Gothic" w:hAnsi="Century Gothic" w:cs="Arial"/>
                <w:i w:val="0"/>
                <w:iCs w:val="0"/>
                <w:sz w:val="18"/>
                <w:szCs w:val="18"/>
              </w:rPr>
              <w:t xml:space="preserve">del </w:t>
            </w:r>
            <w:r w:rsidR="006B2F76" w:rsidRPr="006B2F76">
              <w:rPr>
                <w:rFonts w:ascii="Century Gothic" w:hAnsi="Century Gothic" w:cs="Arial"/>
                <w:sz w:val="18"/>
                <w:szCs w:val="18"/>
              </w:rPr>
              <w:t>área de</w:t>
            </w:r>
            <w:r w:rsidR="00A5318C" w:rsidRPr="006B2F76">
              <w:rPr>
                <w:rFonts w:ascii="Century Gothic" w:hAnsi="Century Gothic" w:cs="Arial"/>
                <w:i w:val="0"/>
                <w:iCs w:val="0"/>
                <w:sz w:val="18"/>
                <w:szCs w:val="18"/>
              </w:rPr>
              <w:t xml:space="preserve"> Evaluación Curricular.</w:t>
            </w:r>
          </w:p>
          <w:p w14:paraId="45A48397" w14:textId="58480415" w:rsidR="00ED7651" w:rsidRPr="00272A5B" w:rsidRDefault="00ED7651" w:rsidP="00025D5F">
            <w:pPr>
              <w:jc w:val="both"/>
              <w:textAlignment w:val="center"/>
              <w:rPr>
                <w:rFonts w:ascii="Century Gothic" w:hAnsi="Century Gothic" w:cs="Arial"/>
                <w:i w:val="0"/>
                <w:iCs w:val="0"/>
                <w:sz w:val="18"/>
                <w:szCs w:val="18"/>
              </w:rPr>
            </w:pPr>
          </w:p>
        </w:tc>
      </w:tr>
      <w:tr w:rsidR="00D472E6" w:rsidRPr="00272A5B" w14:paraId="0155FC3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CC228B" w14:textId="456F711D" w:rsidR="00D472E6" w:rsidRPr="00673D8B" w:rsidRDefault="00D472E6" w:rsidP="00347453">
            <w:pPr>
              <w:pStyle w:val="Prrafodelista"/>
              <w:numPr>
                <w:ilvl w:val="3"/>
                <w:numId w:val="100"/>
              </w:numPr>
              <w:ind w:left="306" w:hanging="230"/>
              <w:jc w:val="both"/>
              <w:textAlignment w:val="center"/>
              <w:rPr>
                <w:rFonts w:ascii="Century Gothic" w:hAnsi="Century Gothic" w:cs="Arial"/>
                <w:b/>
                <w:sz w:val="18"/>
                <w:szCs w:val="18"/>
              </w:rPr>
            </w:pPr>
            <w:r w:rsidRPr="00EC7F7D">
              <w:rPr>
                <w:rFonts w:ascii="Century Gothic" w:eastAsia="SimSun" w:hAnsi="Century Gothic" w:cs="Arial"/>
                <w:b/>
                <w:sz w:val="18"/>
                <w:szCs w:val="18"/>
                <w:lang w:bidi="ar"/>
              </w:rPr>
              <w:t>SUPERVISIÓN</w:t>
            </w:r>
          </w:p>
        </w:tc>
      </w:tr>
      <w:tr w:rsidR="00D472E6" w:rsidRPr="00272A5B" w14:paraId="0423941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60EC97"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Ejerce supervisión, sobre el personal que integra el Departamento.</w:t>
            </w:r>
          </w:p>
          <w:p w14:paraId="5AB8F1DD"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6A9B395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3F5DFE5" w14:textId="7DD84546" w:rsidR="00D472E6" w:rsidRPr="00673D8B" w:rsidRDefault="00D472E6" w:rsidP="00347453">
            <w:pPr>
              <w:pStyle w:val="Prrafodelista"/>
              <w:numPr>
                <w:ilvl w:val="3"/>
                <w:numId w:val="100"/>
              </w:numPr>
              <w:ind w:left="306" w:hanging="230"/>
              <w:jc w:val="both"/>
              <w:textAlignment w:val="center"/>
              <w:rPr>
                <w:rFonts w:ascii="Century Gothic" w:hAnsi="Century Gothic" w:cs="Arial"/>
                <w:b/>
                <w:sz w:val="18"/>
                <w:szCs w:val="18"/>
              </w:rPr>
            </w:pPr>
            <w:r w:rsidRPr="00EC7F7D">
              <w:rPr>
                <w:rFonts w:ascii="Century Gothic" w:eastAsia="SimSun" w:hAnsi="Century Gothic" w:cs="Arial"/>
                <w:b/>
                <w:sz w:val="18"/>
                <w:szCs w:val="18"/>
                <w:lang w:bidi="ar"/>
              </w:rPr>
              <w:t>RESPONSABILIDAD</w:t>
            </w:r>
          </w:p>
        </w:tc>
      </w:tr>
      <w:tr w:rsidR="00D472E6" w:rsidRPr="00272A5B" w14:paraId="26280EA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14C1BD"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Responde por el incumplimiento de las tareas asignadas al puesto y las funciones del área a la que pertenece, establecidas en la documentación legal vigente que le concierne.</w:t>
            </w:r>
          </w:p>
          <w:p w14:paraId="5FF3C70C"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066923F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46EBA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Por el uso cuidado y resguardo del mobiliario y equipo que tiene registrado en la tarjeta de responsabilidad.</w:t>
            </w:r>
          </w:p>
          <w:p w14:paraId="69C6B05F"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0DC65E5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94E949" w14:textId="77777777"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RELACIONES</w:t>
            </w:r>
            <w:r w:rsidRPr="00272A5B">
              <w:rPr>
                <w:rFonts w:ascii="Century Gothic" w:hAnsi="Century Gothic" w:cs="Arial"/>
                <w:b/>
                <w:i w:val="0"/>
                <w:iCs w:val="0"/>
                <w:sz w:val="18"/>
                <w:szCs w:val="18"/>
              </w:rPr>
              <w:t xml:space="preserve"> LABORALES</w:t>
            </w:r>
          </w:p>
        </w:tc>
      </w:tr>
      <w:tr w:rsidR="00D472E6" w:rsidRPr="00272A5B" w14:paraId="4E362A5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1E6B74"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Internas</w:t>
            </w:r>
          </w:p>
        </w:tc>
        <w:tc>
          <w:tcPr>
            <w:tcW w:w="3785" w:type="pct"/>
            <w:tcBorders>
              <w:top w:val="single" w:sz="4" w:space="0" w:color="00B0F0"/>
              <w:left w:val="single" w:sz="4" w:space="0" w:color="00B0F0"/>
              <w:bottom w:val="single" w:sz="4" w:space="0" w:color="00B0F0"/>
            </w:tcBorders>
            <w:shd w:val="clear" w:color="auto" w:fill="auto"/>
          </w:tcPr>
          <w:p w14:paraId="400D02EE" w14:textId="4FBE293C" w:rsidR="00D472E6" w:rsidRPr="00272A5B" w:rsidRDefault="00D472E6" w:rsidP="04FB245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ES"/>
              </w:rPr>
            </w:pPr>
            <w:r w:rsidRPr="04FB245D">
              <w:rPr>
                <w:rFonts w:ascii="Century Gothic" w:hAnsi="Century Gothic" w:cs="Arial"/>
                <w:sz w:val="18"/>
                <w:szCs w:val="18"/>
                <w:lang w:val="es-ES"/>
              </w:rPr>
              <w:t>Con el personal del Vicedespacho Técnico, Vicedespacho de Educación Bilingüe e Intercultural, Vicedespacho de Educación Extraescolar</w:t>
            </w:r>
            <w:r w:rsidR="005E663A" w:rsidRPr="04FB245D">
              <w:rPr>
                <w:rFonts w:ascii="Century Gothic" w:hAnsi="Century Gothic" w:cs="Arial"/>
                <w:sz w:val="18"/>
                <w:szCs w:val="18"/>
                <w:lang w:val="es-ES"/>
              </w:rPr>
              <w:t xml:space="preserve"> y Alternativa</w:t>
            </w:r>
            <w:r w:rsidRPr="04FB245D">
              <w:rPr>
                <w:rFonts w:ascii="Century Gothic" w:hAnsi="Century Gothic" w:cs="Arial"/>
                <w:sz w:val="18"/>
                <w:szCs w:val="18"/>
                <w:lang w:val="es-ES"/>
              </w:rPr>
              <w:t>,</w:t>
            </w:r>
            <w:r w:rsidR="005E663A" w:rsidRPr="04FB245D">
              <w:rPr>
                <w:rFonts w:ascii="Century Gothic" w:hAnsi="Century Gothic" w:cs="Arial"/>
                <w:sz w:val="18"/>
                <w:szCs w:val="18"/>
                <w:lang w:val="es-ES"/>
              </w:rPr>
              <w:t xml:space="preserve"> de</w:t>
            </w:r>
            <w:r w:rsidRPr="04FB245D">
              <w:rPr>
                <w:rFonts w:ascii="Century Gothic" w:hAnsi="Century Gothic" w:cs="Arial"/>
                <w:sz w:val="18"/>
                <w:szCs w:val="18"/>
                <w:lang w:val="es-ES"/>
              </w:rPr>
              <w:t xml:space="preserve"> DIGECADE, DIGEESP, DIGEMOCA, DIGEDUCA, DIGEBI, DIGEEX, DIGEACE, DIDEDUC.</w:t>
            </w:r>
          </w:p>
        </w:tc>
      </w:tr>
      <w:tr w:rsidR="00D472E6" w:rsidRPr="00272A5B" w14:paraId="12AE5E6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04440C"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Externas</w:t>
            </w:r>
          </w:p>
        </w:tc>
        <w:tc>
          <w:tcPr>
            <w:tcW w:w="3785" w:type="pct"/>
            <w:tcBorders>
              <w:top w:val="single" w:sz="4" w:space="0" w:color="00B0F0"/>
              <w:left w:val="single" w:sz="4" w:space="0" w:color="00B0F0"/>
              <w:bottom w:val="single" w:sz="4" w:space="0" w:color="00B0F0"/>
            </w:tcBorders>
            <w:shd w:val="clear" w:color="auto" w:fill="auto"/>
          </w:tcPr>
          <w:p w14:paraId="31B3496A" w14:textId="5B08F4FD"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hAnsi="Century Gothic" w:cs="Arial"/>
                <w:sz w:val="18"/>
                <w:szCs w:val="18"/>
              </w:rPr>
              <w:t xml:space="preserve">Con personal de instituciones </w:t>
            </w:r>
            <w:r w:rsidR="005E663A" w:rsidRPr="00272A5B">
              <w:rPr>
                <w:rFonts w:ascii="Century Gothic" w:hAnsi="Century Gothic" w:cs="Arial"/>
                <w:sz w:val="18"/>
                <w:szCs w:val="18"/>
              </w:rPr>
              <w:t>c</w:t>
            </w:r>
            <w:r w:rsidRPr="00272A5B">
              <w:rPr>
                <w:rFonts w:ascii="Century Gothic" w:hAnsi="Century Gothic" w:cs="Arial"/>
                <w:sz w:val="18"/>
                <w:szCs w:val="18"/>
              </w:rPr>
              <w:t>oopera</w:t>
            </w:r>
            <w:r w:rsidR="005E663A" w:rsidRPr="00272A5B">
              <w:rPr>
                <w:rFonts w:ascii="Century Gothic" w:hAnsi="Century Gothic" w:cs="Arial"/>
                <w:sz w:val="18"/>
                <w:szCs w:val="18"/>
              </w:rPr>
              <w:t>ntes nacionales e</w:t>
            </w:r>
            <w:r w:rsidRPr="00272A5B">
              <w:rPr>
                <w:rFonts w:ascii="Century Gothic" w:hAnsi="Century Gothic" w:cs="Arial"/>
                <w:sz w:val="18"/>
                <w:szCs w:val="18"/>
              </w:rPr>
              <w:t xml:space="preserve"> internacional</w:t>
            </w:r>
            <w:r w:rsidR="005E663A" w:rsidRPr="00272A5B">
              <w:rPr>
                <w:rFonts w:ascii="Century Gothic" w:hAnsi="Century Gothic" w:cs="Arial"/>
                <w:sz w:val="18"/>
                <w:szCs w:val="18"/>
              </w:rPr>
              <w:t>es,</w:t>
            </w:r>
            <w:r w:rsidRPr="00272A5B">
              <w:rPr>
                <w:rFonts w:ascii="Century Gothic" w:hAnsi="Century Gothic" w:cs="Arial"/>
                <w:sz w:val="18"/>
                <w:szCs w:val="18"/>
              </w:rPr>
              <w:t xml:space="preserve"> organizaciones </w:t>
            </w:r>
            <w:r w:rsidR="005E663A" w:rsidRPr="00272A5B">
              <w:rPr>
                <w:rFonts w:ascii="Century Gothic" w:hAnsi="Century Gothic" w:cs="Arial"/>
                <w:sz w:val="18"/>
                <w:szCs w:val="18"/>
              </w:rPr>
              <w:t xml:space="preserve">gubernamentales y </w:t>
            </w:r>
            <w:r w:rsidRPr="00272A5B">
              <w:rPr>
                <w:rFonts w:ascii="Century Gothic" w:hAnsi="Century Gothic" w:cs="Arial"/>
                <w:sz w:val="18"/>
                <w:szCs w:val="18"/>
              </w:rPr>
              <w:t xml:space="preserve">no gubernamentales, universidades, </w:t>
            </w:r>
            <w:r w:rsidR="005E663A" w:rsidRPr="00272A5B">
              <w:rPr>
                <w:rFonts w:ascii="Century Gothic" w:hAnsi="Century Gothic" w:cs="Arial"/>
                <w:sz w:val="18"/>
                <w:szCs w:val="18"/>
              </w:rPr>
              <w:t>centro</w:t>
            </w:r>
            <w:r w:rsidRPr="00272A5B">
              <w:rPr>
                <w:rFonts w:ascii="Century Gothic" w:hAnsi="Century Gothic" w:cs="Arial"/>
                <w:sz w:val="18"/>
                <w:szCs w:val="18"/>
              </w:rPr>
              <w:t>s</w:t>
            </w:r>
            <w:r w:rsidR="005E663A" w:rsidRPr="00272A5B">
              <w:rPr>
                <w:rFonts w:ascii="Century Gothic" w:hAnsi="Century Gothic" w:cs="Arial"/>
                <w:sz w:val="18"/>
                <w:szCs w:val="18"/>
              </w:rPr>
              <w:t xml:space="preserve"> educativos</w:t>
            </w:r>
            <w:r w:rsidRPr="00272A5B">
              <w:rPr>
                <w:rFonts w:ascii="Century Gothic" w:hAnsi="Century Gothic" w:cs="Arial"/>
                <w:sz w:val="18"/>
                <w:szCs w:val="18"/>
              </w:rPr>
              <w:t>, entre otros.</w:t>
            </w:r>
          </w:p>
          <w:p w14:paraId="4614452B"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D472E6" w:rsidRPr="00272A5B" w14:paraId="382F04A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668A92D" w14:textId="77777777" w:rsidR="00D472E6" w:rsidRPr="00272A5B" w:rsidRDefault="00D472E6" w:rsidP="00347453">
            <w:pPr>
              <w:pStyle w:val="Prrafodelista"/>
              <w:numPr>
                <w:ilvl w:val="3"/>
                <w:numId w:val="100"/>
              </w:numPr>
              <w:ind w:left="306" w:hanging="230"/>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LUGAR DE TRABAJO</w:t>
            </w:r>
          </w:p>
        </w:tc>
      </w:tr>
      <w:tr w:rsidR="00D472E6" w:rsidRPr="00272A5B" w14:paraId="0DF724A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DD3654" w14:textId="4B987F6B" w:rsidR="00D472E6" w:rsidRPr="00272A5B" w:rsidRDefault="00D472E6" w:rsidP="04FB245D">
            <w:pPr>
              <w:jc w:val="both"/>
              <w:textAlignment w:val="center"/>
              <w:rPr>
                <w:rFonts w:ascii="Century Gothic" w:hAnsi="Century Gothic" w:cs="Arial"/>
                <w:i w:val="0"/>
                <w:iCs w:val="0"/>
                <w:sz w:val="18"/>
                <w:szCs w:val="18"/>
                <w:lang w:val="es-ES"/>
              </w:rPr>
            </w:pPr>
            <w:r w:rsidRPr="04FB245D">
              <w:rPr>
                <w:rFonts w:ascii="Century Gothic" w:hAnsi="Century Gothic" w:cs="Arial"/>
                <w:i w:val="0"/>
                <w:iCs w:val="0"/>
                <w:sz w:val="18"/>
                <w:szCs w:val="18"/>
                <w:lang w:val="es-ES"/>
              </w:rPr>
              <w:t xml:space="preserve">El puesto de trabajo se ubica en la Dirección General de Currículo -DIGECUR- </w:t>
            </w:r>
          </w:p>
          <w:p w14:paraId="7ED35F2C" w14:textId="77777777" w:rsidR="00AB17D8" w:rsidRPr="00272A5B" w:rsidRDefault="00AB17D8" w:rsidP="00025D5F">
            <w:pPr>
              <w:jc w:val="both"/>
              <w:textAlignment w:val="center"/>
              <w:rPr>
                <w:rFonts w:ascii="Century Gothic" w:hAnsi="Century Gothic" w:cs="Arial"/>
                <w:i w:val="0"/>
                <w:iCs w:val="0"/>
                <w:sz w:val="18"/>
                <w:szCs w:val="18"/>
              </w:rPr>
            </w:pPr>
          </w:p>
        </w:tc>
      </w:tr>
      <w:tr w:rsidR="00D472E6" w:rsidRPr="00272A5B" w14:paraId="3B6653A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D4501E3" w14:textId="77777777"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JORNADA</w:t>
            </w:r>
            <w:r w:rsidRPr="00272A5B">
              <w:rPr>
                <w:rFonts w:ascii="Century Gothic" w:hAnsi="Century Gothic" w:cs="Arial"/>
                <w:b/>
                <w:i w:val="0"/>
                <w:iCs w:val="0"/>
                <w:sz w:val="18"/>
                <w:szCs w:val="18"/>
              </w:rPr>
              <w:t xml:space="preserve"> DE TRABAJO</w:t>
            </w:r>
          </w:p>
        </w:tc>
      </w:tr>
      <w:tr w:rsidR="00D472E6" w:rsidRPr="00272A5B" w14:paraId="16AD260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FA426FA" w14:textId="75980415"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La jornada de trabajo es </w:t>
            </w:r>
            <w:r w:rsidR="00B418EE">
              <w:rPr>
                <w:rFonts w:ascii="Century Gothic" w:hAnsi="Century Gothic" w:cs="Arial"/>
                <w:i w:val="0"/>
                <w:iCs w:val="0"/>
                <w:sz w:val="18"/>
                <w:szCs w:val="18"/>
              </w:rPr>
              <w:t>Diurna</w:t>
            </w:r>
            <w:r w:rsidRPr="00272A5B">
              <w:rPr>
                <w:rFonts w:ascii="Century Gothic" w:hAnsi="Century Gothic" w:cs="Arial"/>
                <w:i w:val="0"/>
                <w:iCs w:val="0"/>
                <w:sz w:val="18"/>
                <w:szCs w:val="18"/>
              </w:rPr>
              <w:t>, de lunes a viernes de 9:00 a 17:30 horas</w:t>
            </w:r>
          </w:p>
          <w:p w14:paraId="3778219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756514C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98864E" w14:textId="77777777"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 xml:space="preserve">RIESGOS </w:t>
            </w:r>
            <w:r w:rsidRPr="00EC7F7D">
              <w:rPr>
                <w:rFonts w:ascii="Century Gothic" w:eastAsia="SimSun" w:hAnsi="Century Gothic" w:cs="Arial"/>
                <w:b/>
                <w:sz w:val="18"/>
                <w:szCs w:val="18"/>
                <w:lang w:bidi="ar"/>
              </w:rPr>
              <w:t>EN</w:t>
            </w:r>
            <w:r w:rsidRPr="00272A5B">
              <w:rPr>
                <w:rFonts w:ascii="Century Gothic" w:hAnsi="Century Gothic" w:cs="Arial"/>
                <w:b/>
                <w:i w:val="0"/>
                <w:iCs w:val="0"/>
                <w:sz w:val="18"/>
                <w:szCs w:val="18"/>
              </w:rPr>
              <w:t xml:space="preserve"> EL TRABAJO</w:t>
            </w:r>
          </w:p>
        </w:tc>
      </w:tr>
      <w:tr w:rsidR="00D472E6" w:rsidRPr="00272A5B" w14:paraId="29B1040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86A4F7"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Se derivan por el incumplimiento de sus funciones, afectando el cumplimiento de las metas y objetivos del departamento de Evaluación Curricular.</w:t>
            </w:r>
          </w:p>
          <w:p w14:paraId="09735C8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0ABA7A7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6F5473C" w14:textId="77777777"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CONSECUENCIAS</w:t>
            </w:r>
            <w:r w:rsidRPr="00272A5B">
              <w:rPr>
                <w:rFonts w:ascii="Century Gothic" w:hAnsi="Century Gothic" w:cs="Arial"/>
                <w:b/>
                <w:i w:val="0"/>
                <w:iCs w:val="0"/>
                <w:sz w:val="18"/>
                <w:szCs w:val="18"/>
              </w:rPr>
              <w:t xml:space="preserve"> EN EL TRABAJO</w:t>
            </w:r>
          </w:p>
        </w:tc>
      </w:tr>
      <w:tr w:rsidR="00D472E6" w:rsidRPr="00272A5B" w14:paraId="073FBCF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9FE076"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Se derivan por el incumplimiento de sus funciones, afectando los intereses de la Institución, lo que provoca desconfianza y falta de credibilidad en los procesos de trabajo y los servicios a la comunidad educativa. </w:t>
            </w:r>
          </w:p>
          <w:p w14:paraId="2372D41A"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0B6E076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42240E" w14:textId="77777777"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ESFUERZO</w:t>
            </w:r>
            <w:r w:rsidRPr="00272A5B">
              <w:rPr>
                <w:rFonts w:ascii="Century Gothic" w:hAnsi="Century Gothic" w:cs="Arial"/>
                <w:b/>
                <w:i w:val="0"/>
                <w:iCs w:val="0"/>
                <w:sz w:val="18"/>
                <w:szCs w:val="18"/>
              </w:rPr>
              <w:t xml:space="preserve"> EN EL TRABAJO</w:t>
            </w:r>
          </w:p>
        </w:tc>
      </w:tr>
      <w:tr w:rsidR="00D472E6" w:rsidRPr="00272A5B" w14:paraId="635C9A3F"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1DC2FF"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Mental</w:t>
            </w:r>
          </w:p>
        </w:tc>
        <w:tc>
          <w:tcPr>
            <w:tcW w:w="3785" w:type="pct"/>
            <w:tcBorders>
              <w:top w:val="single" w:sz="4" w:space="0" w:color="00B0F0"/>
              <w:left w:val="single" w:sz="4" w:space="0" w:color="00B0F0"/>
              <w:bottom w:val="single" w:sz="4" w:space="0" w:color="00B0F0"/>
            </w:tcBorders>
            <w:shd w:val="clear" w:color="auto" w:fill="auto"/>
          </w:tcPr>
          <w:p w14:paraId="53CFBB98" w14:textId="390072AE" w:rsidR="00D472E6" w:rsidRPr="00272A5B" w:rsidRDefault="00D472E6" w:rsidP="005E663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r w:rsidRPr="00272A5B">
              <w:rPr>
                <w:rFonts w:ascii="Century Gothic" w:eastAsiaTheme="minorHAnsi" w:hAnsi="Century Gothic" w:cs="Century Gothic"/>
                <w:sz w:val="18"/>
                <w:szCs w:val="18"/>
                <w:lang w:eastAsia="en-US"/>
              </w:rPr>
              <w:t>Por el tipo de trabajo se requiere un 95% de esfuerzo mental, exige concentración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del Departamento, así como para la</w:t>
            </w:r>
            <w:r w:rsidR="005E663A"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 revisión y aprobación de documentos y materiales que se elaboran en el mismo.</w:t>
            </w:r>
          </w:p>
        </w:tc>
      </w:tr>
      <w:tr w:rsidR="00D472E6" w:rsidRPr="00272A5B" w14:paraId="73B13DFF" w14:textId="77777777" w:rsidTr="04FB245D">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964F8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Físico</w:t>
            </w:r>
          </w:p>
        </w:tc>
        <w:tc>
          <w:tcPr>
            <w:tcW w:w="3785" w:type="pct"/>
            <w:tcBorders>
              <w:top w:val="single" w:sz="4" w:space="0" w:color="00B0F0"/>
              <w:left w:val="single" w:sz="4" w:space="0" w:color="00B0F0"/>
              <w:bottom w:val="single" w:sz="4" w:space="0" w:color="00B0F0"/>
            </w:tcBorders>
            <w:shd w:val="clear" w:color="auto" w:fill="auto"/>
          </w:tcPr>
          <w:p w14:paraId="2BC16D9F" w14:textId="7344FB9E" w:rsidR="00D472E6" w:rsidRPr="00272A5B" w:rsidRDefault="00D472E6"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5E663A"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w:t>
            </w:r>
            <w:r w:rsidR="005E663A" w:rsidRPr="04FB245D">
              <w:rPr>
                <w:rFonts w:ascii="Century Gothic" w:eastAsiaTheme="minorEastAsia" w:hAnsi="Century Gothic" w:cs="Century Gothic"/>
                <w:sz w:val="18"/>
                <w:szCs w:val="18"/>
                <w:lang w:val="es-ES" w:eastAsia="en-US"/>
              </w:rPr>
              <w:t>r</w:t>
            </w:r>
            <w:r w:rsidRPr="04FB245D">
              <w:rPr>
                <w:rFonts w:ascii="Century Gothic" w:eastAsiaTheme="minorEastAsia" w:hAnsi="Century Gothic" w:cs="Century Gothic"/>
                <w:sz w:val="18"/>
                <w:szCs w:val="18"/>
                <w:lang w:val="es-ES" w:eastAsia="en-US"/>
              </w:rPr>
              <w:t xml:space="preserve">ealiza sus </w:t>
            </w:r>
            <w:r w:rsidR="00CD501A" w:rsidRPr="04FB245D">
              <w:rPr>
                <w:rFonts w:ascii="Century Gothic" w:eastAsiaTheme="minorEastAsia" w:hAnsi="Century Gothic" w:cs="Century Gothic"/>
                <w:sz w:val="18"/>
                <w:szCs w:val="18"/>
                <w:lang w:val="es-ES" w:eastAsia="en-US"/>
              </w:rPr>
              <w:t xml:space="preserve">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1E105442" w14:textId="77777777" w:rsidR="005E663A" w:rsidRDefault="005E663A"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p w14:paraId="2430C4AE" w14:textId="77777777" w:rsidR="00C56808" w:rsidRDefault="00C56808"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p w14:paraId="486F5F8B" w14:textId="737D2CE8" w:rsidR="00C56808" w:rsidRPr="00272A5B" w:rsidRDefault="00C56808" w:rsidP="005E66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D472E6" w:rsidRPr="00272A5B" w14:paraId="4706AEF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1A44C0E" w14:textId="77777777" w:rsidR="00D472E6" w:rsidRPr="00272A5B" w:rsidRDefault="00D472E6" w:rsidP="00025D5F">
            <w:pPr>
              <w:pStyle w:val="Prrafodelista"/>
              <w:ind w:left="306"/>
              <w:jc w:val="center"/>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lastRenderedPageBreak/>
              <w:t>Perfil del puesto</w:t>
            </w:r>
          </w:p>
        </w:tc>
      </w:tr>
      <w:tr w:rsidR="00D472E6" w:rsidRPr="00272A5B" w14:paraId="130EA70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74347E" w14:textId="77777777" w:rsidR="00D472E6" w:rsidRPr="00272A5B" w:rsidRDefault="00D472E6" w:rsidP="00347453">
            <w:pPr>
              <w:pStyle w:val="Prrafodelista"/>
              <w:numPr>
                <w:ilvl w:val="3"/>
                <w:numId w:val="100"/>
              </w:numPr>
              <w:ind w:left="306" w:hanging="230"/>
              <w:jc w:val="both"/>
              <w:textAlignment w:val="center"/>
              <w:rPr>
                <w:rFonts w:ascii="Century Gothic" w:eastAsia="SimSun" w:hAnsi="Century Gothic" w:cs="Arial"/>
                <w:b/>
                <w:i w:val="0"/>
                <w:iCs w:val="0"/>
                <w:sz w:val="18"/>
                <w:szCs w:val="18"/>
                <w:lang w:bidi="ar"/>
              </w:rPr>
            </w:pPr>
            <w:r w:rsidRPr="00EC7F7D">
              <w:rPr>
                <w:rFonts w:ascii="Century Gothic" w:eastAsia="SimSun" w:hAnsi="Century Gothic" w:cs="Arial"/>
                <w:b/>
                <w:sz w:val="18"/>
                <w:szCs w:val="18"/>
                <w:lang w:bidi="ar"/>
              </w:rPr>
              <w:t>EDUCACIÓN</w:t>
            </w:r>
            <w:r w:rsidRPr="00272A5B">
              <w:rPr>
                <w:rFonts w:ascii="Century Gothic" w:eastAsia="SimSun" w:hAnsi="Century Gothic" w:cs="Arial"/>
                <w:b/>
                <w:i w:val="0"/>
                <w:iCs w:val="0"/>
                <w:sz w:val="18"/>
                <w:szCs w:val="18"/>
                <w:lang w:bidi="ar"/>
              </w:rPr>
              <w:t xml:space="preserve"> Y EXPERIENCIA</w:t>
            </w:r>
          </w:p>
        </w:tc>
      </w:tr>
      <w:tr w:rsidR="00D472E6" w:rsidRPr="00272A5B" w14:paraId="1BD0126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42AAEE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484BB51" w14:textId="11B05873"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 xml:space="preserve">Acreditar título universitario a nivel de licenciatura en una carrera afín al puesto. Seis meses de experiencia como </w:t>
            </w:r>
            <w:r w:rsidR="00CD501A" w:rsidRPr="00272A5B">
              <w:rPr>
                <w:rFonts w:ascii="Century Gothic" w:eastAsiaTheme="minorHAnsi" w:hAnsi="Century Gothic" w:cs="Century Gothic"/>
                <w:sz w:val="18"/>
                <w:szCs w:val="18"/>
                <w:lang w:eastAsia="en-US"/>
              </w:rPr>
              <w:t>A</w:t>
            </w:r>
            <w:r w:rsidRPr="00272A5B">
              <w:rPr>
                <w:rFonts w:ascii="Century Gothic" w:eastAsiaTheme="minorHAnsi" w:hAnsi="Century Gothic" w:cs="Century Gothic"/>
                <w:sz w:val="18"/>
                <w:szCs w:val="18"/>
                <w:lang w:eastAsia="en-US"/>
              </w:rPr>
              <w:t xml:space="preserve">sesor </w:t>
            </w:r>
            <w:r w:rsidR="00CD501A" w:rsidRPr="00272A5B">
              <w:rPr>
                <w:rFonts w:ascii="Century Gothic" w:eastAsiaTheme="minorHAnsi" w:hAnsi="Century Gothic" w:cs="Century Gothic"/>
                <w:sz w:val="18"/>
                <w:szCs w:val="18"/>
                <w:lang w:eastAsia="en-US"/>
              </w:rPr>
              <w:t>P</w:t>
            </w:r>
            <w:r w:rsidRPr="00272A5B">
              <w:rPr>
                <w:rFonts w:ascii="Century Gothic" w:eastAsiaTheme="minorHAnsi" w:hAnsi="Century Gothic" w:cs="Century Gothic"/>
                <w:sz w:val="18"/>
                <w:szCs w:val="18"/>
                <w:lang w:eastAsia="en-US"/>
              </w:rPr>
              <w:t xml:space="preserve">rofesional </w:t>
            </w:r>
            <w:r w:rsidR="00CD501A" w:rsidRPr="00272A5B">
              <w:rPr>
                <w:rFonts w:ascii="Century Gothic" w:eastAsiaTheme="minorHAnsi" w:hAnsi="Century Gothic" w:cs="Century Gothic"/>
                <w:sz w:val="18"/>
                <w:szCs w:val="18"/>
                <w:lang w:eastAsia="en-US"/>
              </w:rPr>
              <w:t>E</w:t>
            </w:r>
            <w:r w:rsidRPr="00272A5B">
              <w:rPr>
                <w:rFonts w:ascii="Century Gothic" w:eastAsiaTheme="minorHAnsi" w:hAnsi="Century Gothic" w:cs="Century Gothic"/>
                <w:sz w:val="18"/>
                <w:szCs w:val="18"/>
                <w:lang w:eastAsia="en-US"/>
              </w:rPr>
              <w:t>specializado III y ser colegiado activo.</w:t>
            </w:r>
          </w:p>
          <w:p w14:paraId="531305BD"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rPr>
            </w:pPr>
          </w:p>
        </w:tc>
      </w:tr>
      <w:tr w:rsidR="00D472E6" w:rsidRPr="00272A5B" w14:paraId="67F497A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85EE518" w14:textId="77777777"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90D3653"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Acreditar título universitario en el grado académico de licenciado en la carrera profesional que el puesto requiera. Siete años de experiencia en labores afines y ser colegiado activo.</w:t>
            </w:r>
          </w:p>
          <w:p w14:paraId="0B877DDF" w14:textId="09C5EC77" w:rsidR="005E663A" w:rsidRPr="00272A5B" w:rsidRDefault="005E663A"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rPr>
            </w:pPr>
          </w:p>
        </w:tc>
      </w:tr>
      <w:tr w:rsidR="00D472E6" w:rsidRPr="00272A5B" w14:paraId="0F868F6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D6B7C26" w14:textId="7680DBC3"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CARRERA</w:t>
            </w:r>
            <w:r w:rsidRPr="00272A5B">
              <w:rPr>
                <w:rFonts w:ascii="Century Gothic" w:hAnsi="Century Gothic" w:cs="Arial"/>
                <w:b/>
                <w:i w:val="0"/>
                <w:iCs w:val="0"/>
                <w:sz w:val="18"/>
                <w:szCs w:val="18"/>
              </w:rPr>
              <w:t xml:space="preserve"> A</w:t>
            </w:r>
            <w:r w:rsidR="00AD4813">
              <w:rPr>
                <w:rFonts w:ascii="Century Gothic" w:hAnsi="Century Gothic" w:cs="Arial"/>
                <w:b/>
                <w:i w:val="0"/>
                <w:iCs w:val="0"/>
                <w:sz w:val="18"/>
                <w:szCs w:val="18"/>
              </w:rPr>
              <w:t>FÍN</w:t>
            </w:r>
          </w:p>
        </w:tc>
      </w:tr>
      <w:tr w:rsidR="00D472E6" w:rsidRPr="00272A5B" w14:paraId="5A3CF4D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3834D7" w14:textId="63D47D96" w:rsidR="00D472E6" w:rsidRPr="00272A5B" w:rsidRDefault="00EC50DB" w:rsidP="00025D5F">
            <w:pPr>
              <w:jc w:val="both"/>
              <w:textAlignment w:val="center"/>
              <w:rPr>
                <w:rFonts w:ascii="Century Gothic" w:hAnsi="Century Gothic" w:cs="Arial"/>
                <w:i w:val="0"/>
                <w:iCs w:val="0"/>
                <w:sz w:val="18"/>
                <w:szCs w:val="18"/>
              </w:rPr>
            </w:pPr>
            <w:r w:rsidRPr="004E5628">
              <w:rPr>
                <w:rFonts w:ascii="Century Gothic" w:hAnsi="Century Gothic"/>
                <w:i w:val="0"/>
                <w:iCs w:val="0"/>
                <w:sz w:val="18"/>
                <w:szCs w:val="18"/>
                <w:lang w:val="es-GT"/>
              </w:rPr>
              <w:t>Graduado</w:t>
            </w:r>
            <w:r w:rsidRPr="00272A5B">
              <w:rPr>
                <w:rFonts w:ascii="Century Gothic" w:hAnsi="Century Gothic" w:cs="Arial"/>
                <w:sz w:val="18"/>
                <w:szCs w:val="18"/>
              </w:rPr>
              <w:t xml:space="preserve"> </w:t>
            </w:r>
            <w:r>
              <w:rPr>
                <w:rFonts w:ascii="Century Gothic" w:hAnsi="Century Gothic" w:cs="Arial"/>
                <w:sz w:val="18"/>
                <w:szCs w:val="18"/>
              </w:rPr>
              <w:t>en</w:t>
            </w:r>
            <w:r w:rsidR="00CB3D98">
              <w:rPr>
                <w:rFonts w:ascii="Century Gothic" w:hAnsi="Century Gothic" w:cs="Arial"/>
                <w:i w:val="0"/>
                <w:iCs w:val="0"/>
                <w:sz w:val="18"/>
                <w:szCs w:val="18"/>
              </w:rPr>
              <w:t xml:space="preserve"> </w:t>
            </w:r>
            <w:r w:rsidR="00D472E6" w:rsidRPr="00272A5B">
              <w:rPr>
                <w:rFonts w:ascii="Century Gothic" w:hAnsi="Century Gothic" w:cs="Arial"/>
                <w:i w:val="0"/>
                <w:iCs w:val="0"/>
                <w:sz w:val="18"/>
                <w:szCs w:val="18"/>
              </w:rPr>
              <w:t>Licenciatura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187BA385"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6CFC565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88C50C" w14:textId="77777777"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272A5B">
              <w:rPr>
                <w:rFonts w:ascii="Century Gothic" w:hAnsi="Century Gothic" w:cs="Arial"/>
                <w:b/>
                <w:i w:val="0"/>
                <w:iCs w:val="0"/>
                <w:sz w:val="18"/>
                <w:szCs w:val="18"/>
              </w:rPr>
              <w:t xml:space="preserve"> </w:t>
            </w:r>
            <w:r w:rsidRPr="00EC7F7D">
              <w:rPr>
                <w:rFonts w:ascii="Century Gothic" w:eastAsia="SimSun" w:hAnsi="Century Gothic" w:cs="Arial"/>
                <w:b/>
                <w:sz w:val="18"/>
                <w:szCs w:val="18"/>
                <w:lang w:bidi="ar"/>
              </w:rPr>
              <w:t>CONOCIMIENTOS</w:t>
            </w:r>
            <w:r w:rsidRPr="00272A5B">
              <w:rPr>
                <w:rFonts w:ascii="Century Gothic" w:hAnsi="Century Gothic" w:cs="Arial"/>
                <w:b/>
                <w:i w:val="0"/>
                <w:iCs w:val="0"/>
                <w:sz w:val="18"/>
                <w:szCs w:val="18"/>
              </w:rPr>
              <w:t xml:space="preserve"> ESPECÍFICOS</w:t>
            </w:r>
          </w:p>
        </w:tc>
      </w:tr>
      <w:tr w:rsidR="00D472E6" w:rsidRPr="00272A5B" w14:paraId="13BD705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187D60" w14:textId="746AB043" w:rsidR="00D472E6" w:rsidRPr="001A014D" w:rsidRDefault="00D472E6" w:rsidP="00347453">
            <w:pPr>
              <w:pStyle w:val="Prrafodelista"/>
              <w:numPr>
                <w:ilvl w:val="0"/>
                <w:numId w:val="99"/>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 xml:space="preserve">Conocimiento y </w:t>
            </w:r>
            <w:r w:rsidR="000F4B4C" w:rsidRPr="00272A5B">
              <w:rPr>
                <w:rFonts w:ascii="Century Gothic" w:hAnsi="Century Gothic" w:cs="Arial"/>
                <w:i w:val="0"/>
                <w:iCs w:val="0"/>
                <w:sz w:val="18"/>
                <w:szCs w:val="18"/>
              </w:rPr>
              <w:t>e</w:t>
            </w:r>
            <w:r w:rsidRPr="00272A5B">
              <w:rPr>
                <w:rFonts w:ascii="Century Gothic" w:hAnsi="Century Gothic" w:cs="Arial"/>
                <w:i w:val="0"/>
                <w:iCs w:val="0"/>
                <w:sz w:val="18"/>
                <w:szCs w:val="18"/>
              </w:rPr>
              <w:t>xperiencia en procesos de evaluación curricular y de aprendizaje.</w:t>
            </w:r>
          </w:p>
          <w:p w14:paraId="39B11816" w14:textId="1A2C613C" w:rsidR="001A014D" w:rsidRPr="006B2F76" w:rsidRDefault="001A014D" w:rsidP="00347453">
            <w:pPr>
              <w:pStyle w:val="Prrafodelista"/>
              <w:numPr>
                <w:ilvl w:val="0"/>
                <w:numId w:val="99"/>
              </w:numPr>
              <w:jc w:val="both"/>
              <w:textAlignment w:val="center"/>
              <w:rPr>
                <w:rFonts w:ascii="Century Gothic" w:hAnsi="Century Gothic" w:cs="Arial"/>
                <w:color w:val="000000" w:themeColor="text1"/>
                <w:sz w:val="18"/>
                <w:szCs w:val="18"/>
                <w:lang w:val="es-GT" w:eastAsia="es-GT"/>
              </w:rPr>
            </w:pPr>
            <w:r w:rsidRPr="006B2F76">
              <w:rPr>
                <w:rFonts w:ascii="Century Gothic" w:hAnsi="Century Gothic" w:cs="Arial"/>
                <w:color w:val="000000" w:themeColor="text1"/>
                <w:sz w:val="18"/>
                <w:szCs w:val="18"/>
                <w:lang w:val="es-GT" w:eastAsia="es-GT"/>
              </w:rPr>
              <w:t>Procesos de diseño, desarrollo</w:t>
            </w:r>
            <w:r w:rsidR="002E6CFB" w:rsidRPr="006B2F76">
              <w:rPr>
                <w:rFonts w:ascii="Century Gothic" w:hAnsi="Century Gothic" w:cs="Arial"/>
                <w:color w:val="000000" w:themeColor="text1"/>
                <w:sz w:val="18"/>
                <w:szCs w:val="18"/>
                <w:lang w:val="es-GT" w:eastAsia="es-GT"/>
              </w:rPr>
              <w:t>, implementación</w:t>
            </w:r>
            <w:r w:rsidRPr="006B2F76">
              <w:rPr>
                <w:rFonts w:ascii="Century Gothic" w:hAnsi="Century Gothic" w:cs="Arial"/>
                <w:color w:val="000000" w:themeColor="text1"/>
                <w:sz w:val="18"/>
                <w:szCs w:val="18"/>
                <w:lang w:val="es-GT" w:eastAsia="es-GT"/>
              </w:rPr>
              <w:t xml:space="preserve"> y evaluación curricular</w:t>
            </w:r>
          </w:p>
          <w:p w14:paraId="2F8EC5B6" w14:textId="77777777" w:rsidR="00D472E6" w:rsidRPr="00272A5B" w:rsidRDefault="00D472E6" w:rsidP="00347453">
            <w:pPr>
              <w:pStyle w:val="Prrafodelista"/>
              <w:numPr>
                <w:ilvl w:val="0"/>
                <w:numId w:val="99"/>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Experiencia y conocimiento en procesos de formación por competencias y en procesos de transformación curricular.</w:t>
            </w:r>
          </w:p>
          <w:p w14:paraId="13439815" w14:textId="3BF8FA05" w:rsidR="00D472E6" w:rsidRPr="00272A5B" w:rsidRDefault="00D472E6" w:rsidP="00347453">
            <w:pPr>
              <w:pStyle w:val="Prrafodelista"/>
              <w:numPr>
                <w:ilvl w:val="0"/>
                <w:numId w:val="99"/>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Conocimiento de legislación nacional y educativa.</w:t>
            </w:r>
          </w:p>
          <w:p w14:paraId="232E239D" w14:textId="77777777" w:rsidR="00D472E6" w:rsidRPr="00272A5B" w:rsidRDefault="00D472E6" w:rsidP="00347453">
            <w:pPr>
              <w:pStyle w:val="Prrafodelista"/>
              <w:numPr>
                <w:ilvl w:val="0"/>
                <w:numId w:val="99"/>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Conocimientos básicos de desarrollo curricular y metodologías participativas.</w:t>
            </w:r>
          </w:p>
          <w:p w14:paraId="3C190A8A" w14:textId="77777777" w:rsidR="00D472E6" w:rsidRPr="00272A5B" w:rsidRDefault="00D472E6" w:rsidP="00347453">
            <w:pPr>
              <w:pStyle w:val="Prrafodelista"/>
              <w:numPr>
                <w:ilvl w:val="0"/>
                <w:numId w:val="99"/>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Experiencia y conocimiento en el proceso de concreción curricular ligado a los procesos de entrega educativa en modalidades y niveles educativos.</w:t>
            </w:r>
          </w:p>
          <w:p w14:paraId="40A1A180"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52F8A7C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58C507D" w14:textId="77777777" w:rsidR="00D472E6" w:rsidRPr="00272A5B" w:rsidRDefault="00D472E6"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HABILIDADES</w:t>
            </w:r>
            <w:r w:rsidRPr="00272A5B">
              <w:rPr>
                <w:rFonts w:ascii="Century Gothic" w:hAnsi="Century Gothic" w:cs="Arial"/>
                <w:b/>
                <w:i w:val="0"/>
                <w:iCs w:val="0"/>
                <w:sz w:val="18"/>
                <w:szCs w:val="18"/>
              </w:rPr>
              <w:t xml:space="preserve"> Y DESTREZAS</w:t>
            </w:r>
          </w:p>
        </w:tc>
      </w:tr>
      <w:tr w:rsidR="00D472E6" w:rsidRPr="00272A5B" w14:paraId="4EDF76D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89C68" w14:textId="77777777" w:rsidR="00D472E6" w:rsidRPr="00272A5B" w:rsidRDefault="00D472E6">
            <w:pPr>
              <w:pStyle w:val="Prrafodelista"/>
              <w:numPr>
                <w:ilvl w:val="0"/>
                <w:numId w:val="20"/>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Comunicación asertiva</w:t>
            </w:r>
          </w:p>
          <w:p w14:paraId="5A051CBE" w14:textId="77777777" w:rsidR="00D472E6" w:rsidRPr="00272A5B" w:rsidRDefault="00D472E6">
            <w:pPr>
              <w:pStyle w:val="Prrafodelista"/>
              <w:numPr>
                <w:ilvl w:val="0"/>
                <w:numId w:val="20"/>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Trabajo bajo presión,</w:t>
            </w:r>
          </w:p>
          <w:p w14:paraId="59BA23B6" w14:textId="792178F5" w:rsidR="000F4B4C" w:rsidRPr="00272A5B" w:rsidRDefault="000F4B4C">
            <w:pPr>
              <w:pStyle w:val="Prrafodelista"/>
              <w:numPr>
                <w:ilvl w:val="0"/>
                <w:numId w:val="20"/>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Liderazgo</w:t>
            </w:r>
          </w:p>
          <w:p w14:paraId="142A4B03" w14:textId="46456AB5" w:rsidR="000F4B4C" w:rsidRPr="00272A5B" w:rsidRDefault="000F4B4C">
            <w:pPr>
              <w:pStyle w:val="Prrafodelista"/>
              <w:numPr>
                <w:ilvl w:val="0"/>
                <w:numId w:val="20"/>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Financiera</w:t>
            </w:r>
          </w:p>
          <w:p w14:paraId="577216BF"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2D34E9F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DF5E63" w14:textId="2A1FF03C" w:rsidR="00D472E6" w:rsidRPr="00272A5B" w:rsidRDefault="00EC7F7D" w:rsidP="00347453">
            <w:pPr>
              <w:pStyle w:val="Prrafodelista"/>
              <w:numPr>
                <w:ilvl w:val="3"/>
                <w:numId w:val="100"/>
              </w:numPr>
              <w:ind w:left="306" w:hanging="230"/>
              <w:jc w:val="both"/>
              <w:textAlignment w:val="center"/>
              <w:rPr>
                <w:rFonts w:ascii="Century Gothic" w:hAnsi="Century Gothic" w:cs="Arial"/>
                <w:b/>
                <w:i w:val="0"/>
                <w:iCs w:val="0"/>
                <w:sz w:val="18"/>
                <w:szCs w:val="18"/>
              </w:rPr>
            </w:pPr>
            <w:r w:rsidRPr="00EC7F7D">
              <w:rPr>
                <w:rFonts w:ascii="Century Gothic" w:eastAsia="SimSun" w:hAnsi="Century Gothic" w:cs="Arial"/>
                <w:b/>
                <w:sz w:val="18"/>
                <w:szCs w:val="18"/>
                <w:lang w:bidi="ar"/>
              </w:rPr>
              <w:t>ACTITUDINALES</w:t>
            </w:r>
          </w:p>
        </w:tc>
      </w:tr>
      <w:tr w:rsidR="00D472E6" w:rsidRPr="00272A5B" w14:paraId="50E6829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389F2B" w14:textId="77777777" w:rsidR="00D472E6" w:rsidRPr="00272A5B" w:rsidRDefault="00D472E6">
            <w:pPr>
              <w:pStyle w:val="Prrafodelista"/>
              <w:numPr>
                <w:ilvl w:val="0"/>
                <w:numId w:val="2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Trabajo en equipo</w:t>
            </w:r>
          </w:p>
          <w:p w14:paraId="323F0C23" w14:textId="77777777" w:rsidR="00D472E6" w:rsidRPr="00272A5B" w:rsidRDefault="00D472E6">
            <w:pPr>
              <w:pStyle w:val="Prrafodelista"/>
              <w:numPr>
                <w:ilvl w:val="0"/>
                <w:numId w:val="2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Capacidad de organización</w:t>
            </w:r>
          </w:p>
          <w:p w14:paraId="37C17A8D" w14:textId="77777777" w:rsidR="00D472E6" w:rsidRPr="00272A5B" w:rsidRDefault="00D472E6">
            <w:pPr>
              <w:pStyle w:val="Prrafodelista"/>
              <w:numPr>
                <w:ilvl w:val="0"/>
                <w:numId w:val="21"/>
              </w:num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Buenas relaciones interpersonales</w:t>
            </w:r>
          </w:p>
          <w:p w14:paraId="47D4148E" w14:textId="77777777" w:rsidR="000F4B4C" w:rsidRPr="00272A5B" w:rsidRDefault="000F4B4C">
            <w:pPr>
              <w:pStyle w:val="Prrafodelista"/>
              <w:numPr>
                <w:ilvl w:val="0"/>
                <w:numId w:val="21"/>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Iniciativa</w:t>
            </w:r>
          </w:p>
          <w:p w14:paraId="2E256D85" w14:textId="0607ED26" w:rsidR="000F4B4C" w:rsidRPr="00272A5B" w:rsidRDefault="000F4B4C">
            <w:pPr>
              <w:pStyle w:val="Prrafodelista"/>
              <w:numPr>
                <w:ilvl w:val="0"/>
                <w:numId w:val="21"/>
              </w:numPr>
              <w:jc w:val="both"/>
              <w:textAlignment w:val="center"/>
              <w:rPr>
                <w:rFonts w:ascii="Century Gothic" w:hAnsi="Century Gothic" w:cs="Arial"/>
                <w:i w:val="0"/>
                <w:iCs w:val="0"/>
                <w:sz w:val="18"/>
                <w:szCs w:val="18"/>
                <w:lang w:eastAsia="es-GT"/>
              </w:rPr>
            </w:pPr>
            <w:r w:rsidRPr="00272A5B">
              <w:rPr>
                <w:rFonts w:ascii="Century Gothic" w:hAnsi="Century Gothic" w:cs="Arial"/>
                <w:i w:val="0"/>
                <w:iCs w:val="0"/>
                <w:sz w:val="18"/>
                <w:szCs w:val="18"/>
                <w:lang w:eastAsia="es-GT"/>
              </w:rPr>
              <w:t>Proactividad y creatividad</w:t>
            </w:r>
          </w:p>
          <w:p w14:paraId="21B8FD9F" w14:textId="77777777" w:rsidR="00D472E6" w:rsidRPr="00272A5B" w:rsidRDefault="00D472E6" w:rsidP="00025D5F">
            <w:pPr>
              <w:jc w:val="both"/>
              <w:textAlignment w:val="center"/>
              <w:rPr>
                <w:rFonts w:ascii="Century Gothic" w:hAnsi="Century Gothic" w:cs="Arial"/>
                <w:i w:val="0"/>
                <w:iCs w:val="0"/>
                <w:sz w:val="18"/>
                <w:szCs w:val="18"/>
              </w:rPr>
            </w:pPr>
          </w:p>
        </w:tc>
      </w:tr>
      <w:tr w:rsidR="00D472E6" w:rsidRPr="00272A5B" w14:paraId="73860CF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2CE626" w14:textId="0E8542A7" w:rsidR="00D472E6" w:rsidRPr="00272A5B" w:rsidRDefault="00EC7F7D" w:rsidP="00347453">
            <w:pPr>
              <w:pStyle w:val="Prrafodelista"/>
              <w:numPr>
                <w:ilvl w:val="3"/>
                <w:numId w:val="100"/>
              </w:numPr>
              <w:ind w:left="306" w:hanging="230"/>
              <w:jc w:val="both"/>
              <w:textAlignment w:val="center"/>
              <w:rPr>
                <w:rFonts w:ascii="Century Gothic" w:eastAsia="SimSun" w:hAnsi="Century Gothic" w:cs="Arial"/>
                <w:b/>
                <w:i w:val="0"/>
                <w:iCs w:val="0"/>
                <w:sz w:val="18"/>
                <w:szCs w:val="18"/>
                <w:lang w:bidi="ar"/>
              </w:rPr>
            </w:pPr>
            <w:r w:rsidRPr="00272A5B">
              <w:rPr>
                <w:rFonts w:ascii="Century Gothic" w:eastAsia="SimSun" w:hAnsi="Century Gothic" w:cs="Arial"/>
                <w:b/>
                <w:i w:val="0"/>
                <w:iCs w:val="0"/>
                <w:sz w:val="18"/>
                <w:szCs w:val="18"/>
                <w:lang w:bidi="ar"/>
              </w:rPr>
              <w:t xml:space="preserve">OTROS </w:t>
            </w:r>
            <w:r w:rsidRPr="00EC7F7D">
              <w:rPr>
                <w:rFonts w:ascii="Century Gothic" w:eastAsia="SimSun" w:hAnsi="Century Gothic" w:cs="Arial"/>
                <w:b/>
                <w:sz w:val="18"/>
                <w:szCs w:val="18"/>
                <w:lang w:bidi="ar"/>
              </w:rPr>
              <w:t>REQUISITOS</w:t>
            </w:r>
          </w:p>
        </w:tc>
      </w:tr>
      <w:tr w:rsidR="00D472E6" w:rsidRPr="00272A5B" w14:paraId="00B4E6E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8D6DAA" w14:textId="701B7440" w:rsidR="00D472E6" w:rsidRPr="00272A5B" w:rsidRDefault="00D472E6" w:rsidP="00025D5F">
            <w:pPr>
              <w:jc w:val="both"/>
              <w:textAlignment w:val="center"/>
              <w:rPr>
                <w:rFonts w:ascii="Century Gothic" w:hAnsi="Century Gothic" w:cs="Arial"/>
                <w:i w:val="0"/>
                <w:iCs w:val="0"/>
                <w:sz w:val="18"/>
                <w:szCs w:val="18"/>
              </w:rPr>
            </w:pPr>
            <w:r w:rsidRPr="00272A5B">
              <w:rPr>
                <w:rFonts w:ascii="Century Gothic" w:hAnsi="Century Gothic" w:cs="Arial"/>
                <w:i w:val="0"/>
                <w:iCs w:val="0"/>
                <w:sz w:val="18"/>
                <w:szCs w:val="18"/>
              </w:rPr>
              <w:t>Disposición para viajar al interior y exterior del país.</w:t>
            </w:r>
          </w:p>
        </w:tc>
      </w:tr>
    </w:tbl>
    <w:p w14:paraId="370B0515" w14:textId="77777777" w:rsidR="00D472E6" w:rsidRPr="00272A5B" w:rsidRDefault="00D472E6" w:rsidP="00D472E6">
      <w:pPr>
        <w:rPr>
          <w:rFonts w:ascii="Century Gothic" w:hAnsi="Century Gothic"/>
          <w:sz w:val="18"/>
          <w:szCs w:val="18"/>
        </w:rPr>
      </w:pPr>
    </w:p>
    <w:p w14:paraId="3CCED650" w14:textId="09F170B3" w:rsidR="00D472E6" w:rsidRPr="00272A5B" w:rsidRDefault="00D472E6" w:rsidP="00D472E6">
      <w:pPr>
        <w:rPr>
          <w:rFonts w:ascii="Century Gothic" w:hAnsi="Century Gothic"/>
          <w:sz w:val="18"/>
          <w:szCs w:val="18"/>
        </w:rPr>
      </w:pPr>
    </w:p>
    <w:p w14:paraId="0E7D2F3D" w14:textId="7389F114" w:rsidR="00CD501A" w:rsidRPr="00272A5B" w:rsidRDefault="00CD501A" w:rsidP="00D472E6">
      <w:pPr>
        <w:rPr>
          <w:rFonts w:ascii="Century Gothic" w:hAnsi="Century Gothic"/>
          <w:sz w:val="18"/>
          <w:szCs w:val="18"/>
        </w:rPr>
      </w:pPr>
    </w:p>
    <w:p w14:paraId="0DF275C5" w14:textId="299CB074" w:rsidR="00CD501A" w:rsidRPr="00272A5B" w:rsidRDefault="00CD501A" w:rsidP="00D472E6">
      <w:pPr>
        <w:rPr>
          <w:rFonts w:ascii="Century Gothic" w:hAnsi="Century Gothic"/>
          <w:sz w:val="18"/>
          <w:szCs w:val="18"/>
        </w:rPr>
      </w:pPr>
    </w:p>
    <w:p w14:paraId="7B2A1A38" w14:textId="193CCC82" w:rsidR="00CD501A" w:rsidRPr="00272A5B" w:rsidRDefault="00CD501A" w:rsidP="00D472E6">
      <w:pPr>
        <w:rPr>
          <w:rFonts w:ascii="Century Gothic" w:hAnsi="Century Gothic"/>
          <w:sz w:val="18"/>
          <w:szCs w:val="18"/>
        </w:rPr>
      </w:pPr>
    </w:p>
    <w:p w14:paraId="4C7E5BEF" w14:textId="2699CF52" w:rsidR="00CD501A" w:rsidRPr="00272A5B" w:rsidRDefault="00CD501A" w:rsidP="00D472E6">
      <w:pPr>
        <w:rPr>
          <w:rFonts w:ascii="Century Gothic" w:hAnsi="Century Gothic"/>
          <w:sz w:val="18"/>
          <w:szCs w:val="18"/>
        </w:rPr>
      </w:pPr>
    </w:p>
    <w:p w14:paraId="75B33B0D" w14:textId="77ED5FC0" w:rsidR="00CD501A" w:rsidRPr="00272A5B" w:rsidRDefault="00CD501A" w:rsidP="00D472E6">
      <w:pPr>
        <w:rPr>
          <w:rFonts w:ascii="Century Gothic" w:hAnsi="Century Gothic"/>
          <w:sz w:val="18"/>
          <w:szCs w:val="18"/>
        </w:rPr>
      </w:pPr>
    </w:p>
    <w:p w14:paraId="687F36AB" w14:textId="736129F1" w:rsidR="00CD501A" w:rsidRPr="00272A5B" w:rsidRDefault="00CD501A" w:rsidP="00D472E6">
      <w:pPr>
        <w:rPr>
          <w:rFonts w:ascii="Century Gothic" w:hAnsi="Century Gothic"/>
          <w:sz w:val="18"/>
          <w:szCs w:val="18"/>
        </w:rPr>
      </w:pPr>
    </w:p>
    <w:p w14:paraId="7192EB00" w14:textId="2C4E40EF" w:rsidR="00CD501A" w:rsidRPr="00272A5B" w:rsidRDefault="00CD501A" w:rsidP="00D472E6">
      <w:pPr>
        <w:rPr>
          <w:rFonts w:ascii="Century Gothic" w:hAnsi="Century Gothic"/>
          <w:sz w:val="18"/>
          <w:szCs w:val="18"/>
        </w:rPr>
      </w:pPr>
    </w:p>
    <w:p w14:paraId="511DD3E2" w14:textId="005674C0" w:rsidR="00CD501A" w:rsidRPr="00272A5B" w:rsidRDefault="00CD501A" w:rsidP="00D472E6">
      <w:pPr>
        <w:rPr>
          <w:rFonts w:ascii="Century Gothic" w:hAnsi="Century Gothic"/>
          <w:sz w:val="18"/>
          <w:szCs w:val="18"/>
        </w:rPr>
      </w:pPr>
    </w:p>
    <w:p w14:paraId="0FC98F98" w14:textId="42966348" w:rsidR="00CD501A" w:rsidRPr="00272A5B" w:rsidRDefault="00CD501A" w:rsidP="00D472E6">
      <w:pPr>
        <w:rPr>
          <w:rFonts w:ascii="Century Gothic" w:hAnsi="Century Gothic"/>
          <w:sz w:val="18"/>
          <w:szCs w:val="18"/>
        </w:rPr>
      </w:pPr>
    </w:p>
    <w:p w14:paraId="1E6B97AF" w14:textId="20A6C80D" w:rsidR="00CD501A" w:rsidRPr="00272A5B" w:rsidRDefault="00CD501A" w:rsidP="00D472E6">
      <w:pPr>
        <w:rPr>
          <w:rFonts w:ascii="Century Gothic" w:hAnsi="Century Gothic"/>
          <w:sz w:val="18"/>
          <w:szCs w:val="18"/>
        </w:rPr>
      </w:pPr>
    </w:p>
    <w:p w14:paraId="39556C65" w14:textId="1D2C3815" w:rsidR="00CD501A" w:rsidRPr="00272A5B" w:rsidRDefault="00CD501A" w:rsidP="00D472E6">
      <w:pPr>
        <w:rPr>
          <w:rFonts w:ascii="Century Gothic" w:hAnsi="Century Gothic"/>
          <w:sz w:val="18"/>
          <w:szCs w:val="18"/>
        </w:rPr>
      </w:pPr>
    </w:p>
    <w:p w14:paraId="44704BDB" w14:textId="231ADC50" w:rsidR="00CD501A" w:rsidRPr="00272A5B" w:rsidRDefault="00CD501A" w:rsidP="00D472E6">
      <w:pPr>
        <w:rPr>
          <w:rFonts w:ascii="Century Gothic" w:hAnsi="Century Gothic"/>
          <w:sz w:val="18"/>
          <w:szCs w:val="18"/>
        </w:rPr>
      </w:pPr>
    </w:p>
    <w:p w14:paraId="5882B50A" w14:textId="29682184" w:rsidR="00CD501A" w:rsidRPr="00272A5B" w:rsidRDefault="00CD501A" w:rsidP="00D472E6">
      <w:pPr>
        <w:rPr>
          <w:rFonts w:ascii="Century Gothic" w:hAnsi="Century Gothic"/>
          <w:sz w:val="18"/>
          <w:szCs w:val="18"/>
        </w:rPr>
      </w:pPr>
    </w:p>
    <w:p w14:paraId="1ADA997A" w14:textId="6847AB91" w:rsidR="00CD501A" w:rsidRPr="00272A5B" w:rsidRDefault="00CD501A" w:rsidP="00D472E6">
      <w:pPr>
        <w:rPr>
          <w:rFonts w:ascii="Century Gothic" w:hAnsi="Century Gothic"/>
          <w:sz w:val="18"/>
          <w:szCs w:val="18"/>
        </w:rPr>
      </w:pPr>
    </w:p>
    <w:p w14:paraId="208DBE4F" w14:textId="78CA8E00" w:rsidR="000F4B4C" w:rsidRPr="00272A5B" w:rsidRDefault="000F4B4C" w:rsidP="00D472E6">
      <w:pPr>
        <w:rPr>
          <w:rFonts w:ascii="Century Gothic" w:hAnsi="Century Gothic"/>
          <w:sz w:val="18"/>
          <w:szCs w:val="18"/>
        </w:rPr>
      </w:pPr>
    </w:p>
    <w:p w14:paraId="0DB683C6" w14:textId="2DE9FA74" w:rsidR="000F4B4C" w:rsidRPr="00272A5B" w:rsidRDefault="000F4B4C" w:rsidP="00D472E6">
      <w:pPr>
        <w:rPr>
          <w:rFonts w:ascii="Century Gothic" w:hAnsi="Century Gothic"/>
          <w:sz w:val="18"/>
          <w:szCs w:val="18"/>
        </w:rPr>
      </w:pPr>
    </w:p>
    <w:p w14:paraId="0439FE79" w14:textId="75D96633" w:rsidR="00EC7F7D" w:rsidRDefault="00EC7F7D">
      <w:pPr>
        <w:rPr>
          <w:rFonts w:ascii="Century Gothic" w:hAnsi="Century Gothic"/>
          <w:sz w:val="18"/>
          <w:szCs w:val="18"/>
        </w:rPr>
      </w:pPr>
      <w:r>
        <w:rPr>
          <w:rFonts w:ascii="Century Gothic" w:hAnsi="Century Gothic"/>
          <w:sz w:val="18"/>
          <w:szCs w:val="18"/>
        </w:rPr>
        <w:br w:type="page"/>
      </w:r>
    </w:p>
    <w:p w14:paraId="3032B102" w14:textId="77777777" w:rsidR="000F4B4C" w:rsidRPr="00272A5B" w:rsidRDefault="000F4B4C" w:rsidP="00D472E6">
      <w:pPr>
        <w:rPr>
          <w:rFonts w:ascii="Century Gothic" w:hAnsi="Century Gothic"/>
          <w:sz w:val="18"/>
          <w:szCs w:val="18"/>
        </w:rPr>
      </w:pPr>
    </w:p>
    <w:p w14:paraId="582B903C" w14:textId="1A4920BF" w:rsidR="000F4B4C" w:rsidRPr="00272A5B" w:rsidRDefault="000F4B4C" w:rsidP="00D472E6">
      <w:pPr>
        <w:rPr>
          <w:rFonts w:ascii="Century Gothic" w:hAnsi="Century Gothic"/>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472E6" w:rsidRPr="00272A5B" w14:paraId="40D2E2C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6009EA4" w14:textId="38467D95" w:rsidR="00D472E6" w:rsidRPr="00EB14AC" w:rsidRDefault="007702A8" w:rsidP="00164EE2">
            <w:pPr>
              <w:pStyle w:val="Prrafodelista"/>
              <w:ind w:left="360"/>
              <w:jc w:val="center"/>
              <w:textAlignment w:val="center"/>
              <w:rPr>
                <w:rFonts w:ascii="Century Gothic" w:hAnsi="Century Gothic" w:cs="Arial"/>
                <w:sz w:val="18"/>
                <w:szCs w:val="18"/>
                <w:lang w:val="es-GT"/>
              </w:rPr>
            </w:pPr>
            <w:r>
              <w:rPr>
                <w:rFonts w:ascii="Century Gothic" w:hAnsi="Century Gothic" w:cs="Arial"/>
                <w:sz w:val="18"/>
                <w:szCs w:val="18"/>
                <w:lang w:val="es-GT"/>
              </w:rPr>
              <w:t>9</w:t>
            </w:r>
            <w:r w:rsidR="00287590">
              <w:rPr>
                <w:rFonts w:ascii="Century Gothic" w:hAnsi="Century Gothic" w:cs="Arial"/>
                <w:sz w:val="18"/>
                <w:szCs w:val="18"/>
                <w:lang w:val="es-GT"/>
              </w:rPr>
              <w:t xml:space="preserve">. </w:t>
            </w:r>
            <w:r w:rsidR="00D472E6" w:rsidRPr="00EB14AC">
              <w:rPr>
                <w:rFonts w:ascii="Century Gothic" w:hAnsi="Century Gothic" w:cs="Arial"/>
                <w:sz w:val="18"/>
                <w:szCs w:val="18"/>
                <w:lang w:val="es-GT"/>
              </w:rPr>
              <w:t>Asistente del Departamento de Evaluación Curricular</w:t>
            </w:r>
          </w:p>
        </w:tc>
      </w:tr>
      <w:tr w:rsidR="00D472E6" w:rsidRPr="00272A5B" w14:paraId="03AA567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52C707" w14:textId="0A74021E" w:rsidR="00D472E6" w:rsidRPr="00EC78B7" w:rsidRDefault="00D472E6" w:rsidP="00EC78B7">
            <w:pPr>
              <w:pStyle w:val="Prrafodelista"/>
              <w:numPr>
                <w:ilvl w:val="3"/>
                <w:numId w:val="230"/>
              </w:numPr>
              <w:jc w:val="left"/>
              <w:textAlignment w:val="center"/>
              <w:rPr>
                <w:rFonts w:ascii="Century Gothic" w:eastAsia="SimSun" w:hAnsi="Century Gothic" w:cs="Arial"/>
                <w:b/>
                <w:sz w:val="18"/>
                <w:szCs w:val="18"/>
                <w:lang w:val="es-GT" w:bidi="ar"/>
              </w:rPr>
            </w:pPr>
            <w:r w:rsidRPr="00EC78B7">
              <w:rPr>
                <w:rFonts w:ascii="Century Gothic" w:eastAsia="SimSun" w:hAnsi="Century Gothic" w:cs="Arial"/>
                <w:b/>
                <w:sz w:val="18"/>
                <w:szCs w:val="18"/>
                <w:lang w:val="es-GT" w:bidi="ar"/>
              </w:rPr>
              <w:t>IDENTIFICACIÓN DEL PUESTO</w:t>
            </w:r>
          </w:p>
        </w:tc>
      </w:tr>
      <w:tr w:rsidR="00D472E6" w:rsidRPr="00272A5B" w14:paraId="67F6AAA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C42E68"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59352C70" w14:textId="77777777"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9710</w:t>
            </w:r>
          </w:p>
        </w:tc>
      </w:tr>
      <w:tr w:rsidR="00D472E6" w:rsidRPr="00272A5B" w14:paraId="1D678D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CFE1DC3"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BC8B228"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472E6" w:rsidRPr="00272A5B" w14:paraId="0A471CA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89F3590" w14:textId="532AD7E8" w:rsidR="00D472E6" w:rsidRPr="00860768" w:rsidRDefault="00D472E6" w:rsidP="00025D5F">
            <w:pPr>
              <w:jc w:val="both"/>
              <w:textAlignment w:val="center"/>
              <w:rPr>
                <w:rFonts w:ascii="Century Gothic" w:hAnsi="Century Gothic" w:cs="Arial"/>
                <w:i w:val="0"/>
                <w:iCs w:val="0"/>
                <w:sz w:val="18"/>
                <w:szCs w:val="18"/>
                <w:lang w:val="es-GT"/>
              </w:rPr>
            </w:pPr>
            <w:r w:rsidRPr="00860768">
              <w:rPr>
                <w:rFonts w:ascii="Century Gothic" w:hAnsi="Century Gothic" w:cs="Arial"/>
                <w:i w:val="0"/>
                <w:iCs w:val="0"/>
                <w:sz w:val="18"/>
                <w:szCs w:val="18"/>
                <w:lang w:val="es-GT"/>
              </w:rPr>
              <w:t xml:space="preserve">Título funcional: Asistente del </w:t>
            </w:r>
            <w:r w:rsidR="00860768" w:rsidRPr="00860768">
              <w:rPr>
                <w:rFonts w:ascii="Century Gothic" w:hAnsi="Century Gothic" w:cs="Arial"/>
                <w:i w:val="0"/>
                <w:iCs w:val="0"/>
                <w:sz w:val="18"/>
                <w:szCs w:val="18"/>
                <w:lang w:val="es-GT"/>
              </w:rPr>
              <w:t>Departamento d</w:t>
            </w:r>
            <w:r w:rsidR="00860768" w:rsidRPr="00860768">
              <w:rPr>
                <w:rFonts w:ascii="Century Gothic" w:hAnsi="Century Gothic" w:cs="Arial"/>
                <w:sz w:val="18"/>
                <w:szCs w:val="18"/>
                <w:lang w:val="es-GT"/>
              </w:rPr>
              <w:t>e</w:t>
            </w:r>
            <w:r w:rsidR="004629A1" w:rsidRPr="00860768">
              <w:rPr>
                <w:rFonts w:ascii="Century Gothic" w:hAnsi="Century Gothic" w:cs="Arial"/>
                <w:i w:val="0"/>
                <w:iCs w:val="0"/>
                <w:sz w:val="18"/>
                <w:szCs w:val="18"/>
                <w:lang w:val="es-GT"/>
              </w:rPr>
              <w:t xml:space="preserve"> Evaluación Curricular</w:t>
            </w:r>
          </w:p>
        </w:tc>
        <w:tc>
          <w:tcPr>
            <w:tcW w:w="2452" w:type="pct"/>
            <w:shd w:val="clear" w:color="auto" w:fill="auto"/>
          </w:tcPr>
          <w:p w14:paraId="7ED69CB7" w14:textId="1D80495F"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w:t>
            </w:r>
            <w:r w:rsidR="001136B3" w:rsidRPr="00272A5B">
              <w:rPr>
                <w:rFonts w:ascii="Century Gothic" w:hAnsi="Century Gothic" w:cs="Arial"/>
                <w:sz w:val="18"/>
                <w:szCs w:val="18"/>
                <w:lang w:val="es-GT"/>
              </w:rPr>
              <w:t>1</w:t>
            </w:r>
          </w:p>
        </w:tc>
      </w:tr>
      <w:tr w:rsidR="00D472E6" w:rsidRPr="00272A5B" w14:paraId="4FE309C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5231C64" w14:textId="77777777" w:rsidR="00D472E6" w:rsidRPr="00860768" w:rsidRDefault="00D472E6" w:rsidP="00025D5F">
            <w:pPr>
              <w:jc w:val="both"/>
              <w:textAlignment w:val="center"/>
              <w:rPr>
                <w:rFonts w:ascii="Century Gothic" w:hAnsi="Century Gothic" w:cs="Arial"/>
                <w:i w:val="0"/>
                <w:iCs w:val="0"/>
                <w:sz w:val="18"/>
                <w:szCs w:val="18"/>
                <w:lang w:val="es-GT"/>
              </w:rPr>
            </w:pPr>
            <w:r w:rsidRPr="00860768">
              <w:rPr>
                <w:rFonts w:ascii="Century Gothic" w:hAnsi="Century Gothic" w:cs="Arial"/>
                <w:i w:val="0"/>
                <w:iCs w:val="0"/>
                <w:sz w:val="18"/>
                <w:szCs w:val="18"/>
                <w:lang w:val="es-GT"/>
              </w:rPr>
              <w:t>Jefe inmediato:  Jefe del Departamento de Evaluación Curricular</w:t>
            </w:r>
          </w:p>
        </w:tc>
        <w:tc>
          <w:tcPr>
            <w:tcW w:w="2452" w:type="pct"/>
          </w:tcPr>
          <w:p w14:paraId="0F050D7C" w14:textId="189AEDAD"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Subalternos: </w:t>
            </w:r>
            <w:r w:rsidR="001136B3" w:rsidRPr="00272A5B">
              <w:rPr>
                <w:rFonts w:ascii="Century Gothic" w:hAnsi="Century Gothic" w:cs="Arial"/>
                <w:sz w:val="18"/>
                <w:szCs w:val="18"/>
                <w:lang w:val="es-GT"/>
              </w:rPr>
              <w:t xml:space="preserve">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472E6" w:rsidRPr="00272A5B" w14:paraId="4A6C2D0F"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3FA7520" w14:textId="0750FC1B" w:rsidR="00D472E6" w:rsidRPr="00EC78B7" w:rsidRDefault="00D472E6" w:rsidP="00EC78B7">
            <w:pPr>
              <w:pStyle w:val="Prrafodelista"/>
              <w:numPr>
                <w:ilvl w:val="3"/>
                <w:numId w:val="230"/>
              </w:numPr>
              <w:jc w:val="both"/>
              <w:textAlignment w:val="center"/>
              <w:rPr>
                <w:rFonts w:ascii="Century Gothic" w:hAnsi="Century Gothic" w:cs="Arial"/>
                <w:sz w:val="18"/>
                <w:szCs w:val="18"/>
                <w:lang w:val="es-GT"/>
              </w:rPr>
            </w:pPr>
            <w:r w:rsidRPr="00EC78B7">
              <w:rPr>
                <w:rFonts w:ascii="Century Gothic" w:hAnsi="Century Gothic" w:cs="Arial"/>
                <w:sz w:val="18"/>
                <w:szCs w:val="18"/>
                <w:lang w:val="es-GT"/>
              </w:rPr>
              <w:t>NATURALEZA DEL PUESTO</w:t>
            </w:r>
          </w:p>
        </w:tc>
      </w:tr>
      <w:tr w:rsidR="00D472E6" w:rsidRPr="00272A5B" w14:paraId="6E988775"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2201B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Brindar apoyo al Departamento de Evaluación Curricular en el desarrollo de las actividades administrativas de tipo asistencial-secretarial con el fin de agilizar el flujo de información de forma eficiente y oportuna.</w:t>
            </w:r>
          </w:p>
          <w:p w14:paraId="6EC3F4F0"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24D43B6C"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6C917F79" w14:textId="778B52BF" w:rsidR="00D472E6" w:rsidRPr="004E04C0" w:rsidRDefault="00D472E6" w:rsidP="004E04C0">
            <w:pPr>
              <w:pStyle w:val="Prrafodelista"/>
              <w:numPr>
                <w:ilvl w:val="3"/>
                <w:numId w:val="230"/>
              </w:numPr>
              <w:jc w:val="left"/>
              <w:textAlignment w:val="center"/>
              <w:rPr>
                <w:rFonts w:ascii="Century Gothic" w:hAnsi="Century Gothic" w:cs="Arial"/>
                <w:b/>
                <w:sz w:val="18"/>
                <w:szCs w:val="18"/>
                <w:lang w:bidi="ar"/>
              </w:rPr>
            </w:pPr>
            <w:r w:rsidRPr="004E04C0">
              <w:rPr>
                <w:rFonts w:ascii="Century Gothic" w:hAnsi="Century Gothic" w:cs="Arial"/>
                <w:b/>
                <w:sz w:val="18"/>
                <w:szCs w:val="18"/>
                <w:lang w:bidi="ar"/>
              </w:rPr>
              <w:t>TAREAS PERMANENTES</w:t>
            </w:r>
          </w:p>
        </w:tc>
      </w:tr>
      <w:tr w:rsidR="00D472E6" w:rsidRPr="00272A5B" w14:paraId="3A29DB0A"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F85873" w14:textId="77777777" w:rsidR="00D472E6" w:rsidRPr="00272A5B" w:rsidRDefault="00D472E6"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Llevar el control de la agenda del departamento de evaluación curricular, con el fin de cumplir con los compromisos adquiridos y dar seguimiento a los temas pendientes.</w:t>
            </w:r>
          </w:p>
          <w:p w14:paraId="5E663926" w14:textId="77777777" w:rsidR="00D472E6" w:rsidRPr="00272A5B" w:rsidRDefault="00D472E6"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12AB4CEF" w14:textId="77777777" w:rsidR="00D472E6" w:rsidRPr="00272A5B" w:rsidRDefault="00D472E6"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 Subdirección de Evaluación Curricular al Departamento para establecer el control y seguimiento a la misma.</w:t>
            </w:r>
          </w:p>
          <w:p w14:paraId="50B33667" w14:textId="77777777" w:rsidR="00D472E6" w:rsidRPr="00272A5B" w:rsidRDefault="00D472E6"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Reasignar la documentación recibida de acuerdo a instrucciones del Jefe de Departamento a especialistas de área, con el fin de dar respuesta y seguimiento a lo solicitado.</w:t>
            </w:r>
          </w:p>
          <w:p w14:paraId="063AF57F" w14:textId="039F1910" w:rsidR="00D472E6" w:rsidRPr="00272A5B" w:rsidRDefault="00D472E6"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Utilizar el Sistema WebSIAD para la recepción, asignación, traslado y ubicación de documentos relacionados con los procesos del </w:t>
            </w:r>
            <w:r w:rsidR="00ED7651" w:rsidRPr="00272A5B">
              <w:rPr>
                <w:rFonts w:ascii="Century Gothic" w:hAnsi="Century Gothic" w:cs="Arial"/>
                <w:i w:val="0"/>
                <w:iCs w:val="0"/>
                <w:sz w:val="18"/>
                <w:szCs w:val="18"/>
                <w:lang w:val="es-GT" w:bidi="ar"/>
              </w:rPr>
              <w:t>d</w:t>
            </w:r>
            <w:r w:rsidRPr="00272A5B">
              <w:rPr>
                <w:rFonts w:ascii="Century Gothic" w:hAnsi="Century Gothic" w:cs="Arial"/>
                <w:i w:val="0"/>
                <w:iCs w:val="0"/>
                <w:sz w:val="18"/>
                <w:szCs w:val="18"/>
                <w:lang w:val="es-GT" w:bidi="ar"/>
              </w:rPr>
              <w:t>epartamento.</w:t>
            </w:r>
          </w:p>
          <w:p w14:paraId="0A0888A3" w14:textId="21E31BF8" w:rsidR="00612C12" w:rsidRPr="00272A5B" w:rsidRDefault="00ED7651"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635070EB" w14:textId="4ABE8531" w:rsidR="00D472E6" w:rsidRPr="00272A5B" w:rsidRDefault="00D472E6"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2008D66B" w14:textId="77777777" w:rsidR="00D472E6" w:rsidRPr="00272A5B" w:rsidRDefault="00D472E6" w:rsidP="00347453">
            <w:pPr>
              <w:pStyle w:val="Encabezado"/>
              <w:widowControl w:val="0"/>
              <w:numPr>
                <w:ilvl w:val="0"/>
                <w:numId w:val="36"/>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07A2D55" w14:textId="77777777" w:rsidR="00D472E6" w:rsidRPr="00272A5B" w:rsidRDefault="00D472E6" w:rsidP="00025D5F">
            <w:pPr>
              <w:pStyle w:val="Encabezado"/>
              <w:widowControl w:val="0"/>
              <w:spacing w:line="276" w:lineRule="auto"/>
              <w:jc w:val="both"/>
              <w:rPr>
                <w:rFonts w:ascii="Century Gothic" w:hAnsi="Century Gothic" w:cs="Arial"/>
                <w:i w:val="0"/>
                <w:iCs w:val="0"/>
                <w:sz w:val="18"/>
                <w:szCs w:val="18"/>
                <w:lang w:val="es-GT" w:bidi="ar"/>
              </w:rPr>
            </w:pPr>
          </w:p>
        </w:tc>
      </w:tr>
      <w:tr w:rsidR="00D472E6" w:rsidRPr="00272A5B" w14:paraId="051A728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2C4DB35" w14:textId="77777777" w:rsidR="00D472E6" w:rsidRPr="00272A5B" w:rsidRDefault="00D472E6"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D472E6" w:rsidRPr="00272A5B" w14:paraId="2965672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A8324E" w14:textId="77777777" w:rsidR="00D472E6" w:rsidRPr="00272A5B" w:rsidRDefault="00D472E6" w:rsidP="00347453">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Gastos requerimientos de las compras que se realicen en el departamento.</w:t>
            </w:r>
          </w:p>
          <w:p w14:paraId="699EB9F1" w14:textId="4953AB9E" w:rsidR="00D472E6" w:rsidRPr="00272A5B" w:rsidRDefault="00D472E6" w:rsidP="00347453">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Liquidar facturas y elaboración de certificados de conformidad de las adquisiciones realizadas durante el mes </w:t>
            </w:r>
            <w:r w:rsidR="00ED7651" w:rsidRPr="00272A5B">
              <w:rPr>
                <w:rFonts w:ascii="Century Gothic" w:hAnsi="Century Gothic"/>
                <w:i w:val="0"/>
                <w:iCs w:val="0"/>
                <w:sz w:val="18"/>
                <w:szCs w:val="18"/>
                <w:lang w:val="es-GT"/>
              </w:rPr>
              <w:t xml:space="preserve">por </w:t>
            </w:r>
            <w:r w:rsidRPr="00272A5B">
              <w:rPr>
                <w:rFonts w:ascii="Century Gothic" w:hAnsi="Century Gothic"/>
                <w:i w:val="0"/>
                <w:iCs w:val="0"/>
                <w:sz w:val="18"/>
                <w:szCs w:val="18"/>
                <w:lang w:val="es-GT"/>
              </w:rPr>
              <w:t>el departamento.</w:t>
            </w:r>
          </w:p>
          <w:p w14:paraId="21BCDC3B" w14:textId="4FCB4A0A" w:rsidR="008138EC" w:rsidRPr="00272A5B" w:rsidRDefault="00D472E6" w:rsidP="00347453">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w:t>
            </w:r>
            <w:r w:rsidR="00ED7651"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de útiles de oficina e insumos al departamento.</w:t>
            </w:r>
          </w:p>
          <w:p w14:paraId="0957D852" w14:textId="77777777" w:rsidR="00D472E6" w:rsidRPr="00272A5B" w:rsidRDefault="008138EC" w:rsidP="00347453">
            <w:pPr>
              <w:pStyle w:val="Encabezado"/>
              <w:widowControl w:val="0"/>
              <w:numPr>
                <w:ilvl w:val="0"/>
                <w:numId w:val="3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w:t>
            </w:r>
            <w:r w:rsidR="00121A39" w:rsidRPr="00272A5B">
              <w:rPr>
                <w:rFonts w:ascii="Century Gothic" w:hAnsi="Century Gothic"/>
                <w:i w:val="0"/>
                <w:iCs w:val="0"/>
                <w:sz w:val="18"/>
                <w:szCs w:val="18"/>
                <w:lang w:val="es-GT"/>
              </w:rPr>
              <w:t xml:space="preserve">con </w:t>
            </w:r>
            <w:r w:rsidRPr="00272A5B">
              <w:rPr>
                <w:rFonts w:ascii="Century Gothic" w:hAnsi="Century Gothic"/>
                <w:i w:val="0"/>
                <w:iCs w:val="0"/>
                <w:sz w:val="18"/>
                <w:szCs w:val="18"/>
                <w:lang w:val="es-GT"/>
              </w:rPr>
              <w:t>especialistas de área.</w:t>
            </w:r>
          </w:p>
          <w:p w14:paraId="2D762B3C" w14:textId="666344EB" w:rsidR="00ED7651" w:rsidRPr="00272A5B" w:rsidRDefault="00ED7651" w:rsidP="00ED7651">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D472E6" w:rsidRPr="00272A5B" w14:paraId="46C26A7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323217A9" w14:textId="77777777" w:rsidR="00D472E6" w:rsidRPr="00272A5B" w:rsidRDefault="00D472E6"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D472E6" w:rsidRPr="00272A5B" w14:paraId="5B8118C9"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E846446" w14:textId="77777777" w:rsidR="00D472E6" w:rsidRPr="00272A5B" w:rsidRDefault="00D472E6" w:rsidP="00347453">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2807AE31" w14:textId="0A127951" w:rsidR="00D472E6" w:rsidRPr="00272A5B" w:rsidRDefault="00D472E6" w:rsidP="00347453">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de actividades del </w:t>
            </w:r>
            <w:r w:rsidR="00667F57" w:rsidRPr="00272A5B">
              <w:rPr>
                <w:rFonts w:ascii="Century Gothic" w:hAnsi="Century Gothic"/>
                <w:i w:val="0"/>
                <w:iCs w:val="0"/>
                <w:sz w:val="18"/>
                <w:szCs w:val="18"/>
                <w:lang w:val="es-GT"/>
              </w:rPr>
              <w:t>departamento, atención</w:t>
            </w:r>
            <w:r w:rsidRPr="00272A5B">
              <w:rPr>
                <w:rFonts w:ascii="Century Gothic" w:hAnsi="Century Gothic"/>
                <w:i w:val="0"/>
                <w:iCs w:val="0"/>
                <w:sz w:val="18"/>
                <w:szCs w:val="18"/>
                <w:lang w:val="es-GT"/>
              </w:rPr>
              <w:t xml:space="preserve"> a usuarios internos y externos, asistencia a capacitaciones, correspondencia, archivo entre otras).</w:t>
            </w:r>
          </w:p>
          <w:p w14:paraId="49B262B2" w14:textId="0D1CB6F3" w:rsidR="00ED7651" w:rsidRPr="002D2BF9" w:rsidRDefault="00D472E6" w:rsidP="00347453">
            <w:pPr>
              <w:pStyle w:val="Encabezado"/>
              <w:widowControl w:val="0"/>
              <w:numPr>
                <w:ilvl w:val="0"/>
                <w:numId w:val="38"/>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472E6" w:rsidRPr="00272A5B" w14:paraId="6A20B46B"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A0B3DC" w14:textId="75C14D80" w:rsidR="00D472E6" w:rsidRPr="00272A5B" w:rsidRDefault="00D472E6" w:rsidP="00347453">
            <w:pPr>
              <w:pStyle w:val="Prrafodelista"/>
              <w:numPr>
                <w:ilvl w:val="0"/>
                <w:numId w:val="203"/>
              </w:numPr>
              <w:jc w:val="both"/>
              <w:textAlignment w:val="center"/>
              <w:rPr>
                <w:rFonts w:ascii="Century Gothic" w:eastAsia="SimSun" w:hAnsi="Century Gothic" w:cs="Arial"/>
                <w:sz w:val="18"/>
                <w:szCs w:val="18"/>
                <w:lang w:val="es-GT" w:bidi="ar"/>
              </w:rPr>
            </w:pPr>
            <w:r w:rsidRPr="00272A5B">
              <w:rPr>
                <w:rFonts w:ascii="Century Gothic" w:eastAsia="SimSun" w:hAnsi="Century Gothic" w:cs="Arial"/>
                <w:sz w:val="18"/>
                <w:szCs w:val="18"/>
                <w:lang w:val="es-GT" w:bidi="ar"/>
              </w:rPr>
              <w:t>UBICACIÓN DEL PUESTO</w:t>
            </w:r>
          </w:p>
        </w:tc>
      </w:tr>
      <w:tr w:rsidR="00D472E6" w:rsidRPr="00272A5B" w14:paraId="6DF4B15E" w14:textId="77777777" w:rsidTr="04FB245D">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E0109B" w14:textId="79E75620" w:rsidR="00D472E6" w:rsidRPr="00272A5B" w:rsidRDefault="00A3341D" w:rsidP="00025D5F">
            <w:pPr>
              <w:jc w:val="both"/>
              <w:textAlignment w:val="center"/>
              <w:rPr>
                <w:rFonts w:ascii="Century Gothic" w:hAnsi="Century Gothic" w:cs="Arial"/>
                <w:sz w:val="18"/>
                <w:szCs w:val="18"/>
                <w:lang w:val="es-GT"/>
              </w:rPr>
            </w:pPr>
            <w:r>
              <w:rPr>
                <w:rFonts w:ascii="Century Gothic" w:hAnsi="Century Gothic" w:cs="Arial"/>
                <w:i w:val="0"/>
                <w:iCs w:val="0"/>
                <w:sz w:val="18"/>
                <w:szCs w:val="18"/>
                <w:lang w:val="es-GT"/>
              </w:rPr>
              <w:t>E</w:t>
            </w:r>
            <w:r w:rsidR="000E6059" w:rsidRPr="00272A5B">
              <w:rPr>
                <w:rFonts w:ascii="Century Gothic" w:hAnsi="Century Gothic" w:cs="Arial"/>
                <w:i w:val="0"/>
                <w:iCs w:val="0"/>
                <w:sz w:val="18"/>
                <w:szCs w:val="18"/>
                <w:lang w:val="es-GT"/>
              </w:rPr>
              <w:t>n el Departamento de Evaluación Curricular</w:t>
            </w:r>
            <w:r w:rsidR="00ED7651" w:rsidRPr="00272A5B">
              <w:rPr>
                <w:rFonts w:ascii="Century Gothic" w:hAnsi="Century Gothic" w:cs="Arial"/>
                <w:i w:val="0"/>
                <w:iCs w:val="0"/>
                <w:sz w:val="18"/>
                <w:szCs w:val="18"/>
                <w:lang w:val="es-GT"/>
              </w:rPr>
              <w:t>.</w:t>
            </w:r>
          </w:p>
          <w:p w14:paraId="22C1555E" w14:textId="2D7DE5A7" w:rsidR="00ED7651" w:rsidRPr="00272A5B" w:rsidRDefault="00ED7651" w:rsidP="00025D5F">
            <w:pPr>
              <w:jc w:val="both"/>
              <w:textAlignment w:val="center"/>
              <w:rPr>
                <w:rFonts w:ascii="Century Gothic" w:hAnsi="Century Gothic" w:cs="Arial"/>
                <w:i w:val="0"/>
                <w:iCs w:val="0"/>
                <w:sz w:val="18"/>
                <w:szCs w:val="18"/>
                <w:lang w:val="es-GT"/>
              </w:rPr>
            </w:pPr>
          </w:p>
        </w:tc>
      </w:tr>
      <w:tr w:rsidR="00D472E6" w:rsidRPr="00272A5B" w14:paraId="7F07DEA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454228" w14:textId="4681F610" w:rsidR="00D472E6" w:rsidRPr="004E04C0" w:rsidRDefault="00D472E6" w:rsidP="004E04C0">
            <w:pPr>
              <w:pStyle w:val="Prrafodelista"/>
              <w:numPr>
                <w:ilvl w:val="0"/>
                <w:numId w:val="203"/>
              </w:numPr>
              <w:jc w:val="both"/>
              <w:textAlignment w:val="center"/>
              <w:rPr>
                <w:rFonts w:ascii="Century Gothic" w:hAnsi="Century Gothic" w:cs="Arial"/>
                <w:b/>
                <w:sz w:val="18"/>
                <w:szCs w:val="18"/>
                <w:lang w:val="es-GT"/>
              </w:rPr>
            </w:pPr>
            <w:r w:rsidRPr="004E04C0">
              <w:rPr>
                <w:rFonts w:ascii="Century Gothic" w:hAnsi="Century Gothic" w:cs="Arial"/>
                <w:b/>
                <w:sz w:val="18"/>
                <w:szCs w:val="18"/>
                <w:lang w:val="es-GT"/>
              </w:rPr>
              <w:t>SUPERVISIÓN</w:t>
            </w:r>
          </w:p>
        </w:tc>
      </w:tr>
      <w:tr w:rsidR="00D472E6" w:rsidRPr="00272A5B" w14:paraId="62E4B08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45B2AF" w14:textId="3A8C66ED" w:rsidR="00ED7651" w:rsidRPr="002D2BF9" w:rsidRDefault="00D472E6"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N/A</w:t>
            </w:r>
          </w:p>
        </w:tc>
      </w:tr>
      <w:tr w:rsidR="00D472E6" w:rsidRPr="00272A5B" w14:paraId="280B61E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54F36C" w14:textId="77777777" w:rsidR="00D472E6" w:rsidRPr="00272A5B" w:rsidRDefault="00D472E6" w:rsidP="004E04C0">
            <w:pPr>
              <w:pStyle w:val="Prrafodelista"/>
              <w:numPr>
                <w:ilvl w:val="0"/>
                <w:numId w:val="20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RESPONSABILIDAD</w:t>
            </w:r>
          </w:p>
        </w:tc>
      </w:tr>
      <w:tr w:rsidR="00D472E6" w:rsidRPr="00272A5B" w14:paraId="437AC4A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B7DBDE"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D472E6" w:rsidRPr="00272A5B" w14:paraId="5F7CDD3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D69E1F"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D472E6" w:rsidRPr="00272A5B" w14:paraId="398D31C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4015B2" w14:textId="77777777" w:rsidR="00D472E6" w:rsidRPr="00272A5B" w:rsidRDefault="00D472E6" w:rsidP="004E04C0">
            <w:pPr>
              <w:pStyle w:val="Prrafodelista"/>
              <w:numPr>
                <w:ilvl w:val="0"/>
                <w:numId w:val="20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D472E6" w:rsidRPr="00272A5B" w14:paraId="1BF5B50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BB1FD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DC0792E" w14:textId="53B648D2" w:rsidR="00D472E6" w:rsidRPr="00272A5B" w:rsidRDefault="00D472E6"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ED7651"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ED7651"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ED7651"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ED7651"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D472E6" w:rsidRPr="00272A5B" w14:paraId="43DA733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2F774F"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400E566" w14:textId="0C2098A5"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ED7651"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ED7651" w:rsidRPr="00272A5B">
              <w:rPr>
                <w:rFonts w:ascii="Century Gothic" w:hAnsi="Century Gothic" w:cs="Arial"/>
                <w:sz w:val="18"/>
                <w:szCs w:val="18"/>
                <w:lang w:val="es-GT"/>
              </w:rPr>
              <w:t>, personal de centros educativos, entre otros</w:t>
            </w:r>
            <w:r w:rsidRPr="00272A5B">
              <w:rPr>
                <w:rFonts w:ascii="Century Gothic" w:hAnsi="Century Gothic" w:cs="Arial"/>
                <w:sz w:val="18"/>
                <w:szCs w:val="18"/>
                <w:lang w:val="es-GT"/>
              </w:rPr>
              <w:t>.</w:t>
            </w:r>
          </w:p>
          <w:p w14:paraId="316D2969" w14:textId="77777777" w:rsidR="00D472E6" w:rsidRPr="00272A5B" w:rsidRDefault="00D472E6"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4A94241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E81F4AC" w14:textId="77777777" w:rsidR="00D472E6" w:rsidRPr="00272A5B" w:rsidRDefault="00D472E6" w:rsidP="004E04C0">
            <w:pPr>
              <w:pStyle w:val="Prrafodelista"/>
              <w:numPr>
                <w:ilvl w:val="0"/>
                <w:numId w:val="20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D472E6" w:rsidRPr="00272A5B" w14:paraId="4AADB20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569C0F" w14:textId="2A87D3FD" w:rsidR="00CF19A7" w:rsidRPr="00272A5B" w:rsidRDefault="00D472E6" w:rsidP="007702A8">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D472E6" w:rsidRPr="00272A5B" w14:paraId="3271C81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493BACC" w14:textId="77777777" w:rsidR="00D472E6" w:rsidRPr="00272A5B" w:rsidRDefault="00D472E6" w:rsidP="004E04C0">
            <w:pPr>
              <w:pStyle w:val="Prrafodelista"/>
              <w:numPr>
                <w:ilvl w:val="0"/>
                <w:numId w:val="20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D472E6" w:rsidRPr="00272A5B" w14:paraId="50C0C78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1561EF" w14:textId="5D05FE18"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195AF048"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E56993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B484C8" w14:textId="77777777" w:rsidR="00D472E6" w:rsidRPr="00272A5B" w:rsidRDefault="00D472E6" w:rsidP="004E04C0">
            <w:pPr>
              <w:pStyle w:val="Prrafodelista"/>
              <w:numPr>
                <w:ilvl w:val="0"/>
                <w:numId w:val="20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D472E6" w:rsidRPr="00272A5B" w14:paraId="42ED528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153A1"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del departamento Evaluación Curricular</w:t>
            </w:r>
          </w:p>
          <w:p w14:paraId="1F92199D"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32993D5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5832117" w14:textId="77777777" w:rsidR="00D472E6" w:rsidRPr="00272A5B" w:rsidRDefault="00D472E6" w:rsidP="004E04C0">
            <w:pPr>
              <w:pStyle w:val="Prrafodelista"/>
              <w:numPr>
                <w:ilvl w:val="0"/>
                <w:numId w:val="20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D472E6" w:rsidRPr="00272A5B" w14:paraId="73E7423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19468"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777398A"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06F35B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E42514" w14:textId="77777777" w:rsidR="00D472E6" w:rsidRPr="00272A5B" w:rsidRDefault="00D472E6" w:rsidP="004E04C0">
            <w:pPr>
              <w:pStyle w:val="Prrafodelista"/>
              <w:numPr>
                <w:ilvl w:val="0"/>
                <w:numId w:val="203"/>
              </w:numPr>
              <w:ind w:left="306" w:hanging="306"/>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D472E6" w:rsidRPr="00272A5B" w14:paraId="716A8EF9" w14:textId="77777777" w:rsidTr="04FB245D">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6CE2A9"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72C5116" w14:textId="55FCF9D1" w:rsidR="00D472E6" w:rsidRPr="00272A5B" w:rsidRDefault="00CE33C9" w:rsidP="00CF19A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del Departamento, así como para la</w:t>
            </w:r>
            <w:r w:rsidR="00CF19A7"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CF19A7"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p w14:paraId="0D4028D1" w14:textId="3AE8FC85" w:rsidR="00CF19A7" w:rsidRPr="00272A5B" w:rsidRDefault="00CF19A7" w:rsidP="00CF19A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472E6" w:rsidRPr="00272A5B" w14:paraId="70E4EABD" w14:textId="77777777" w:rsidTr="04FB245D">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FBD760"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36F19FB" w14:textId="58BCCB66" w:rsidR="00D472E6" w:rsidRPr="00272A5B" w:rsidRDefault="00CE33C9"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CF19A7"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realiza sus 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1B824D87" w14:textId="761D771A" w:rsidR="00CF19A7" w:rsidRPr="00272A5B" w:rsidRDefault="00CF19A7" w:rsidP="00CF19A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472E6" w:rsidRPr="00272A5B" w14:paraId="538A4EA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90E456E" w14:textId="77777777" w:rsidR="00D472E6" w:rsidRPr="00272A5B" w:rsidRDefault="00D472E6"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D472E6" w:rsidRPr="00272A5B" w14:paraId="1AC66C0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F901C9" w14:textId="77777777" w:rsidR="00D472E6" w:rsidRPr="00272A5B" w:rsidRDefault="00D472E6" w:rsidP="004E04C0">
            <w:pPr>
              <w:pStyle w:val="Prrafodelista"/>
              <w:numPr>
                <w:ilvl w:val="0"/>
                <w:numId w:val="203"/>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D472E6" w:rsidRPr="00272A5B" w14:paraId="21F7EEC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92B8463"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582B21E" w14:textId="3A04451C" w:rsidR="00D472E6" w:rsidRPr="00272A5B" w:rsidRDefault="00CF19A7" w:rsidP="00CF19A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D472E6" w:rsidRPr="00272A5B">
              <w:rPr>
                <w:rFonts w:ascii="Century Gothic" w:hAnsi="Century Gothic" w:cs="Arial"/>
                <w:sz w:val="18"/>
                <w:szCs w:val="18"/>
                <w:lang w:val="es-GT"/>
              </w:rPr>
              <w:t>creditar haber aprobado los cursos equivalentes al quinto semestre de una carrera universitaria afín al puesto y seis meses de experiencia como Técnico Profesional III, en la especialidad que el puesto requiera.</w:t>
            </w:r>
          </w:p>
        </w:tc>
      </w:tr>
      <w:tr w:rsidR="00D472E6" w:rsidRPr="00272A5B" w14:paraId="72A49B5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F9140BC" w14:textId="77777777" w:rsidR="00D472E6" w:rsidRPr="00272A5B" w:rsidRDefault="00D472E6"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26D355A" w14:textId="77777777" w:rsidR="00D472E6" w:rsidRPr="00272A5B" w:rsidRDefault="00D472E6" w:rsidP="00CF19A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tc>
      </w:tr>
      <w:tr w:rsidR="00D472E6" w:rsidRPr="00272A5B" w14:paraId="112DC4F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FE8CDD9" w14:textId="25D5C518" w:rsidR="00D472E6" w:rsidRPr="00272A5B" w:rsidRDefault="00D472E6" w:rsidP="004E04C0">
            <w:pPr>
              <w:pStyle w:val="Prrafodelista"/>
              <w:numPr>
                <w:ilvl w:val="0"/>
                <w:numId w:val="203"/>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w:t>
            </w:r>
            <w:r w:rsidR="00AD4813">
              <w:rPr>
                <w:rFonts w:ascii="Century Gothic" w:hAnsi="Century Gothic" w:cs="Arial"/>
                <w:b/>
                <w:i w:val="0"/>
                <w:iCs w:val="0"/>
                <w:sz w:val="18"/>
                <w:szCs w:val="18"/>
                <w:lang w:val="es-GT"/>
              </w:rPr>
              <w:t>FÍ</w:t>
            </w:r>
            <w:r w:rsidRPr="00272A5B">
              <w:rPr>
                <w:rFonts w:ascii="Century Gothic" w:hAnsi="Century Gothic" w:cs="Arial"/>
                <w:b/>
                <w:i w:val="0"/>
                <w:iCs w:val="0"/>
                <w:sz w:val="18"/>
                <w:szCs w:val="18"/>
                <w:lang w:val="es-GT"/>
              </w:rPr>
              <w:t>N</w:t>
            </w:r>
          </w:p>
        </w:tc>
      </w:tr>
      <w:tr w:rsidR="00D472E6" w:rsidRPr="00272A5B" w14:paraId="3F9D764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E9137D" w14:textId="066B8755" w:rsidR="00D472E6" w:rsidRPr="00272A5B" w:rsidRDefault="00CB3D9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de nivel medio y estudiante de </w:t>
            </w:r>
            <w:r w:rsidR="00D472E6" w:rsidRPr="00272A5B">
              <w:rPr>
                <w:rFonts w:ascii="Century Gothic" w:hAnsi="Century Gothic" w:cs="Arial"/>
                <w:i w:val="0"/>
                <w:iCs w:val="0"/>
                <w:sz w:val="18"/>
                <w:szCs w:val="18"/>
                <w:lang w:val="es-GT"/>
              </w:rPr>
              <w:t>Licenciatura en Administración, Administración de Empresas, Licenciatura en Contaduría Pública y Auditoría</w:t>
            </w:r>
            <w:r w:rsidR="00D472E6" w:rsidRPr="00272A5B">
              <w:rPr>
                <w:rFonts w:ascii="Century Gothic" w:hAnsi="Century Gothic" w:cs="Arial"/>
                <w:i w:val="0"/>
                <w:iCs w:val="0"/>
                <w:sz w:val="18"/>
                <w:szCs w:val="18"/>
              </w:rPr>
              <w:t xml:space="preserve">, Licenciatura en Economía, </w:t>
            </w:r>
            <w:r w:rsidR="00D472E6" w:rsidRPr="00272A5B">
              <w:rPr>
                <w:rFonts w:ascii="Century Gothic" w:hAnsi="Century Gothic" w:cs="Arial"/>
                <w:i w:val="0"/>
                <w:iCs w:val="0"/>
                <w:sz w:val="18"/>
                <w:szCs w:val="18"/>
                <w:lang w:val="es-GT"/>
              </w:rPr>
              <w:t>Ingeniería Administrativa, Ingeniería Empresarial</w:t>
            </w:r>
            <w:r w:rsidR="00734964">
              <w:rPr>
                <w:rFonts w:ascii="Century Gothic" w:hAnsi="Century Gothic" w:cs="Arial"/>
                <w:i w:val="0"/>
                <w:iCs w:val="0"/>
                <w:sz w:val="18"/>
                <w:szCs w:val="18"/>
                <w:lang w:val="es-GT"/>
              </w:rPr>
              <w:t xml:space="preserve">, Licenciatura en Administración </w:t>
            </w:r>
            <w:r w:rsidR="000917CC">
              <w:rPr>
                <w:rFonts w:ascii="Century Gothic" w:hAnsi="Century Gothic" w:cs="Arial"/>
                <w:i w:val="0"/>
                <w:iCs w:val="0"/>
                <w:sz w:val="18"/>
                <w:szCs w:val="18"/>
                <w:lang w:val="es-GT"/>
              </w:rPr>
              <w:t xml:space="preserve">Pública </w:t>
            </w:r>
            <w:r w:rsidR="000917CC" w:rsidRPr="00272A5B">
              <w:rPr>
                <w:rFonts w:ascii="Century Gothic" w:hAnsi="Century Gothic" w:cs="Arial"/>
                <w:sz w:val="18"/>
                <w:szCs w:val="18"/>
                <w:lang w:val="es-GT"/>
              </w:rPr>
              <w:t>u</w:t>
            </w:r>
            <w:r w:rsidR="00D472E6" w:rsidRPr="00272A5B">
              <w:rPr>
                <w:rFonts w:ascii="Century Gothic" w:hAnsi="Century Gothic" w:cs="Arial"/>
                <w:i w:val="0"/>
                <w:iCs w:val="0"/>
                <w:sz w:val="18"/>
                <w:szCs w:val="18"/>
                <w:lang w:val="es-GT"/>
              </w:rPr>
              <w:t xml:space="preserve"> otra </w:t>
            </w:r>
            <w:r w:rsidR="00D472E6" w:rsidRPr="00272A5B">
              <w:rPr>
                <w:rFonts w:ascii="Century Gothic" w:hAnsi="Century Gothic" w:cs="Arial"/>
                <w:i w:val="0"/>
                <w:iCs w:val="0"/>
                <w:sz w:val="18"/>
                <w:szCs w:val="18"/>
              </w:rPr>
              <w:t>afín</w:t>
            </w:r>
            <w:r w:rsidR="00D472E6" w:rsidRPr="00272A5B">
              <w:rPr>
                <w:rFonts w:ascii="Century Gothic" w:hAnsi="Century Gothic" w:cs="Arial"/>
                <w:i w:val="0"/>
                <w:iCs w:val="0"/>
                <w:sz w:val="18"/>
                <w:szCs w:val="18"/>
                <w:lang w:val="es-GT"/>
              </w:rPr>
              <w:t xml:space="preserve"> a la naturaleza del puesto.</w:t>
            </w:r>
          </w:p>
        </w:tc>
      </w:tr>
      <w:tr w:rsidR="00D472E6" w:rsidRPr="00272A5B" w14:paraId="0AF543E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CE7F45" w14:textId="77777777" w:rsidR="00D472E6" w:rsidRPr="00272A5B" w:rsidRDefault="00D472E6" w:rsidP="004E04C0">
            <w:pPr>
              <w:pStyle w:val="Prrafodelista"/>
              <w:numPr>
                <w:ilvl w:val="0"/>
                <w:numId w:val="20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D472E6" w:rsidRPr="00272A5B" w14:paraId="0B74892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A1316F" w14:textId="6A788158" w:rsidR="00D472E6" w:rsidRPr="00272A5B" w:rsidRDefault="00D472E6" w:rsidP="00347453">
            <w:pPr>
              <w:pStyle w:val="Prrafodelista"/>
              <w:numPr>
                <w:ilvl w:val="0"/>
                <w:numId w:val="10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7CF213D0" w14:textId="77777777" w:rsidR="00D472E6" w:rsidRPr="00272A5B" w:rsidRDefault="00D472E6" w:rsidP="00347453">
            <w:pPr>
              <w:pStyle w:val="Prrafodelista"/>
              <w:numPr>
                <w:ilvl w:val="0"/>
                <w:numId w:val="10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6DEEFE02" w14:textId="7CCB5700" w:rsidR="00D472E6" w:rsidRPr="00341534" w:rsidRDefault="00341534" w:rsidP="00347453">
            <w:pPr>
              <w:pStyle w:val="Prrafodelista"/>
              <w:numPr>
                <w:ilvl w:val="0"/>
                <w:numId w:val="101"/>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Paqu</w:t>
            </w:r>
            <w:r w:rsidR="002376B7">
              <w:rPr>
                <w:rFonts w:ascii="Century Gothic" w:hAnsi="Century Gothic" w:cs="Arial"/>
                <w:i w:val="0"/>
                <w:iCs w:val="0"/>
                <w:sz w:val="18"/>
                <w:szCs w:val="18"/>
                <w:lang w:val="es-GT"/>
              </w:rPr>
              <w:t>e</w:t>
            </w:r>
            <w:r>
              <w:rPr>
                <w:rFonts w:ascii="Century Gothic" w:hAnsi="Century Gothic" w:cs="Arial"/>
                <w:i w:val="0"/>
                <w:iCs w:val="0"/>
                <w:sz w:val="18"/>
                <w:szCs w:val="18"/>
                <w:lang w:val="es-GT"/>
              </w:rPr>
              <w:t>tes de Ms Office</w:t>
            </w:r>
          </w:p>
          <w:p w14:paraId="60D94D3A" w14:textId="77777777" w:rsidR="00D472E6" w:rsidRPr="00272A5B" w:rsidRDefault="00D472E6" w:rsidP="00165E5D">
            <w:pPr>
              <w:pStyle w:val="Prrafodelista"/>
              <w:ind w:left="360"/>
              <w:jc w:val="both"/>
              <w:textAlignment w:val="center"/>
              <w:rPr>
                <w:rFonts w:ascii="Century Gothic" w:hAnsi="Century Gothic" w:cs="Arial"/>
                <w:i w:val="0"/>
                <w:iCs w:val="0"/>
                <w:sz w:val="18"/>
                <w:szCs w:val="18"/>
                <w:lang w:val="es-GT"/>
              </w:rPr>
            </w:pPr>
          </w:p>
        </w:tc>
      </w:tr>
      <w:tr w:rsidR="00D472E6" w:rsidRPr="00272A5B" w14:paraId="78CB182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BE8A44" w14:textId="77777777" w:rsidR="00D472E6" w:rsidRPr="00272A5B" w:rsidRDefault="00D472E6" w:rsidP="004E04C0">
            <w:pPr>
              <w:pStyle w:val="Prrafodelista"/>
              <w:numPr>
                <w:ilvl w:val="0"/>
                <w:numId w:val="203"/>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D472E6" w:rsidRPr="00272A5B" w14:paraId="549724F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21A2E6" w14:textId="699A4FE8" w:rsidR="00D472E6" w:rsidRPr="00272A5B" w:rsidRDefault="00D472E6">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341534">
              <w:rPr>
                <w:rFonts w:ascii="Century Gothic" w:hAnsi="Century Gothic" w:cs="Arial"/>
                <w:i w:val="0"/>
                <w:iCs w:val="0"/>
                <w:sz w:val="18"/>
                <w:szCs w:val="18"/>
                <w:lang w:val="es-GT"/>
              </w:rPr>
              <w:t>cómputo y audiovisual</w:t>
            </w:r>
            <w:r w:rsidRPr="00272A5B">
              <w:rPr>
                <w:rFonts w:ascii="Century Gothic" w:hAnsi="Century Gothic" w:cs="Arial"/>
                <w:i w:val="0"/>
                <w:iCs w:val="0"/>
                <w:sz w:val="18"/>
                <w:szCs w:val="18"/>
                <w:lang w:val="es-GT"/>
              </w:rPr>
              <w:t>)</w:t>
            </w:r>
          </w:p>
          <w:p w14:paraId="2DA798BE" w14:textId="77777777" w:rsidR="00D472E6" w:rsidRPr="002376B7" w:rsidRDefault="00D472E6">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0C8BCC02" w14:textId="502A2B48" w:rsidR="002376B7" w:rsidRPr="00272A5B" w:rsidRDefault="002376B7">
            <w:pPr>
              <w:pStyle w:val="Prrafodelista"/>
              <w:numPr>
                <w:ilvl w:val="0"/>
                <w:numId w:val="29"/>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Comunicación asertiva</w:t>
            </w:r>
          </w:p>
          <w:p w14:paraId="119B8F49" w14:textId="77777777" w:rsidR="00D472E6" w:rsidRPr="00272A5B" w:rsidRDefault="00D472E6" w:rsidP="00025D5F">
            <w:pPr>
              <w:pStyle w:val="Prrafodelista"/>
              <w:jc w:val="both"/>
              <w:textAlignment w:val="center"/>
              <w:rPr>
                <w:rFonts w:ascii="Century Gothic" w:hAnsi="Century Gothic" w:cs="Arial"/>
                <w:i w:val="0"/>
                <w:iCs w:val="0"/>
                <w:sz w:val="18"/>
                <w:szCs w:val="18"/>
                <w:lang w:val="es-GT"/>
              </w:rPr>
            </w:pPr>
          </w:p>
          <w:p w14:paraId="17D4AA54"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1E613AE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57115E1" w14:textId="6A29A54C" w:rsidR="00D472E6" w:rsidRPr="00272A5B" w:rsidRDefault="00AD4813" w:rsidP="004E04C0">
            <w:pPr>
              <w:pStyle w:val="Prrafodelista"/>
              <w:numPr>
                <w:ilvl w:val="0"/>
                <w:numId w:val="203"/>
              </w:numPr>
              <w:ind w:left="306" w:hanging="284"/>
              <w:jc w:val="both"/>
              <w:textAlignment w:val="center"/>
              <w:rPr>
                <w:rFonts w:ascii="Century Gothic" w:hAnsi="Century Gothic" w:cs="Arial"/>
                <w:i w:val="0"/>
                <w:iCs w:val="0"/>
                <w:sz w:val="18"/>
                <w:szCs w:val="18"/>
                <w:lang w:val="es-GT"/>
              </w:rPr>
            </w:pPr>
            <w:r>
              <w:rPr>
                <w:rFonts w:ascii="Century Gothic" w:hAnsi="Century Gothic" w:cs="Arial"/>
                <w:b/>
                <w:i w:val="0"/>
                <w:iCs w:val="0"/>
                <w:sz w:val="18"/>
                <w:szCs w:val="18"/>
                <w:lang w:val="es-GT"/>
              </w:rPr>
              <w:t>ACTITUDINALES</w:t>
            </w:r>
          </w:p>
        </w:tc>
      </w:tr>
      <w:tr w:rsidR="00D472E6" w:rsidRPr="00272A5B" w14:paraId="3CDDCDCB"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7070F0" w14:textId="77777777" w:rsidR="00D472E6" w:rsidRPr="00272A5B" w:rsidRDefault="00D472E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Trabajo en equipo</w:t>
            </w:r>
          </w:p>
          <w:p w14:paraId="6BA99EFF" w14:textId="77777777" w:rsidR="00D472E6" w:rsidRPr="00272A5B" w:rsidRDefault="00D472E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6545877C" w14:textId="50DC131F" w:rsidR="00D472E6" w:rsidRPr="00272A5B" w:rsidRDefault="00D472E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25D65ED6" w14:textId="423249D3" w:rsidR="00CF19A7" w:rsidRPr="00272A5B" w:rsidRDefault="00CF19A7">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1E46F70D" w14:textId="6697951F" w:rsidR="00CF19A7" w:rsidRPr="00272A5B" w:rsidRDefault="00CF19A7">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1524996" w14:textId="77777777" w:rsidR="00D472E6" w:rsidRPr="00272A5B" w:rsidRDefault="00D472E6" w:rsidP="00025D5F">
            <w:pPr>
              <w:jc w:val="both"/>
              <w:textAlignment w:val="center"/>
              <w:rPr>
                <w:rFonts w:ascii="Century Gothic" w:hAnsi="Century Gothic" w:cs="Arial"/>
                <w:i w:val="0"/>
                <w:iCs w:val="0"/>
                <w:sz w:val="18"/>
                <w:szCs w:val="18"/>
                <w:lang w:val="es-GT"/>
              </w:rPr>
            </w:pPr>
          </w:p>
        </w:tc>
      </w:tr>
      <w:tr w:rsidR="00D472E6" w:rsidRPr="00272A5B" w14:paraId="62873E7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2CB778" w14:textId="30AB6E03" w:rsidR="00D472E6" w:rsidRPr="00272A5B" w:rsidRDefault="00AD4813" w:rsidP="004E04C0">
            <w:pPr>
              <w:pStyle w:val="Prrafodelista"/>
              <w:numPr>
                <w:ilvl w:val="0"/>
                <w:numId w:val="203"/>
              </w:numPr>
              <w:ind w:left="306" w:hanging="306"/>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D472E6" w:rsidRPr="00272A5B" w14:paraId="78C299A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73A308" w14:textId="3BF0CCA9" w:rsidR="00D472E6" w:rsidRPr="00272A5B" w:rsidRDefault="000E6059"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619A552D" w14:textId="77777777" w:rsidR="00D472E6" w:rsidRPr="00272A5B" w:rsidRDefault="00D472E6" w:rsidP="00025D5F">
            <w:pPr>
              <w:jc w:val="both"/>
              <w:textAlignment w:val="center"/>
              <w:rPr>
                <w:rFonts w:ascii="Century Gothic" w:hAnsi="Century Gothic" w:cs="Arial"/>
                <w:i w:val="0"/>
                <w:iCs w:val="0"/>
                <w:sz w:val="18"/>
                <w:szCs w:val="18"/>
                <w:lang w:val="es-GT"/>
              </w:rPr>
            </w:pPr>
          </w:p>
        </w:tc>
      </w:tr>
    </w:tbl>
    <w:p w14:paraId="5C8CA01C" w14:textId="77777777" w:rsidR="00D472E6" w:rsidRPr="00272A5B" w:rsidRDefault="00D472E6" w:rsidP="00D472E6">
      <w:pPr>
        <w:rPr>
          <w:rFonts w:ascii="Century Gothic" w:hAnsi="Century Gothic"/>
          <w:sz w:val="18"/>
          <w:szCs w:val="18"/>
          <w:lang w:val="es-GT"/>
        </w:rPr>
      </w:pPr>
    </w:p>
    <w:p w14:paraId="19E73E4C" w14:textId="77777777" w:rsidR="00D472E6" w:rsidRPr="00272A5B" w:rsidRDefault="00D472E6" w:rsidP="00D472E6">
      <w:pPr>
        <w:rPr>
          <w:rFonts w:ascii="Century Gothic" w:hAnsi="Century Gothic"/>
          <w:sz w:val="18"/>
          <w:szCs w:val="18"/>
        </w:rPr>
      </w:pPr>
    </w:p>
    <w:p w14:paraId="574DA134" w14:textId="77777777" w:rsidR="00D472E6" w:rsidRPr="00272A5B" w:rsidRDefault="00D472E6" w:rsidP="00D472E6">
      <w:pPr>
        <w:jc w:val="both"/>
        <w:rPr>
          <w:rFonts w:ascii="Century Gothic" w:hAnsi="Century Gothic" w:cs="Arial"/>
          <w:sz w:val="18"/>
          <w:szCs w:val="18"/>
        </w:rPr>
      </w:pPr>
    </w:p>
    <w:p w14:paraId="582E3F8D" w14:textId="77777777" w:rsidR="00D472E6" w:rsidRPr="00272A5B" w:rsidRDefault="00D472E6" w:rsidP="00D472E6">
      <w:pPr>
        <w:jc w:val="both"/>
        <w:rPr>
          <w:rFonts w:ascii="Century Gothic" w:hAnsi="Century Gothic" w:cs="Arial"/>
          <w:sz w:val="22"/>
          <w:szCs w:val="22"/>
        </w:rPr>
      </w:pPr>
    </w:p>
    <w:p w14:paraId="0148E123" w14:textId="77777777" w:rsidR="00D472E6" w:rsidRPr="00272A5B" w:rsidRDefault="00D472E6" w:rsidP="00D472E6">
      <w:pPr>
        <w:jc w:val="both"/>
        <w:rPr>
          <w:rFonts w:ascii="Century Gothic" w:hAnsi="Century Gothic" w:cs="Arial"/>
          <w:sz w:val="22"/>
          <w:szCs w:val="22"/>
        </w:rPr>
      </w:pPr>
    </w:p>
    <w:p w14:paraId="63F1B82E" w14:textId="77777777" w:rsidR="00D472E6" w:rsidRPr="00272A5B" w:rsidRDefault="00D472E6" w:rsidP="00D472E6">
      <w:pPr>
        <w:jc w:val="both"/>
        <w:rPr>
          <w:rFonts w:ascii="Century Gothic" w:hAnsi="Century Gothic" w:cs="Arial"/>
          <w:sz w:val="22"/>
          <w:szCs w:val="22"/>
        </w:rPr>
      </w:pPr>
    </w:p>
    <w:p w14:paraId="4B33ACF4" w14:textId="77777777" w:rsidR="00D472E6" w:rsidRPr="00272A5B" w:rsidRDefault="00D472E6" w:rsidP="00D472E6">
      <w:pPr>
        <w:jc w:val="both"/>
        <w:rPr>
          <w:rFonts w:ascii="Century Gothic" w:hAnsi="Century Gothic" w:cs="Arial"/>
          <w:sz w:val="22"/>
          <w:szCs w:val="22"/>
        </w:rPr>
      </w:pPr>
    </w:p>
    <w:bookmarkEnd w:id="2"/>
    <w:p w14:paraId="2A2C2720" w14:textId="7AE5B45D" w:rsidR="0061092A" w:rsidRPr="00272A5B" w:rsidRDefault="0061092A" w:rsidP="00766B29">
      <w:pPr>
        <w:jc w:val="both"/>
        <w:rPr>
          <w:rFonts w:ascii="Century Gothic" w:hAnsi="Century Gothic" w:cs="Arial"/>
          <w:sz w:val="22"/>
          <w:szCs w:val="22"/>
        </w:rPr>
      </w:pPr>
    </w:p>
    <w:p w14:paraId="59454766" w14:textId="51D0F862" w:rsidR="0061092A" w:rsidRPr="00272A5B" w:rsidRDefault="0061092A" w:rsidP="00766B29">
      <w:pPr>
        <w:jc w:val="both"/>
        <w:rPr>
          <w:rFonts w:ascii="Century Gothic" w:hAnsi="Century Gothic" w:cs="Arial"/>
          <w:sz w:val="22"/>
          <w:szCs w:val="22"/>
        </w:rPr>
      </w:pPr>
    </w:p>
    <w:p w14:paraId="58D5A9C2" w14:textId="17DE4F5F" w:rsidR="0061092A" w:rsidRPr="00272A5B" w:rsidRDefault="0061092A" w:rsidP="00766B29">
      <w:pPr>
        <w:jc w:val="both"/>
        <w:rPr>
          <w:rFonts w:ascii="Century Gothic" w:hAnsi="Century Gothic" w:cs="Arial"/>
          <w:sz w:val="22"/>
          <w:szCs w:val="22"/>
        </w:rPr>
      </w:pPr>
    </w:p>
    <w:p w14:paraId="4697A576" w14:textId="42B37150" w:rsidR="0061092A" w:rsidRPr="00272A5B" w:rsidRDefault="0061092A" w:rsidP="00766B29">
      <w:pPr>
        <w:jc w:val="both"/>
        <w:rPr>
          <w:rFonts w:ascii="Century Gothic" w:hAnsi="Century Gothic" w:cs="Arial"/>
          <w:sz w:val="22"/>
          <w:szCs w:val="22"/>
        </w:rPr>
      </w:pPr>
    </w:p>
    <w:p w14:paraId="790EF4E8" w14:textId="086417F9" w:rsidR="0061092A" w:rsidRPr="00272A5B" w:rsidRDefault="0061092A" w:rsidP="00766B29">
      <w:pPr>
        <w:jc w:val="both"/>
        <w:rPr>
          <w:rFonts w:ascii="Century Gothic" w:hAnsi="Century Gothic" w:cs="Arial"/>
          <w:sz w:val="22"/>
          <w:szCs w:val="22"/>
        </w:rPr>
      </w:pPr>
    </w:p>
    <w:p w14:paraId="02F85D97" w14:textId="0D2B0AD4" w:rsidR="004E5056" w:rsidRPr="00272A5B" w:rsidRDefault="004E5056" w:rsidP="00766B29">
      <w:pPr>
        <w:jc w:val="both"/>
        <w:rPr>
          <w:rFonts w:ascii="Century Gothic" w:hAnsi="Century Gothic" w:cs="Arial"/>
          <w:sz w:val="22"/>
          <w:szCs w:val="22"/>
        </w:rPr>
      </w:pPr>
    </w:p>
    <w:p w14:paraId="474B177F" w14:textId="26D1419D" w:rsidR="004E5056" w:rsidRPr="00272A5B" w:rsidRDefault="004E5056" w:rsidP="00766B29">
      <w:pPr>
        <w:jc w:val="both"/>
        <w:rPr>
          <w:rFonts w:ascii="Century Gothic" w:hAnsi="Century Gothic" w:cs="Arial"/>
          <w:sz w:val="22"/>
          <w:szCs w:val="22"/>
        </w:rPr>
      </w:pPr>
    </w:p>
    <w:p w14:paraId="44CEF076" w14:textId="51EBC332" w:rsidR="004E5056" w:rsidRPr="00272A5B" w:rsidRDefault="004E5056" w:rsidP="00766B29">
      <w:pPr>
        <w:jc w:val="both"/>
        <w:rPr>
          <w:rFonts w:ascii="Century Gothic" w:hAnsi="Century Gothic" w:cs="Arial"/>
          <w:sz w:val="22"/>
          <w:szCs w:val="22"/>
        </w:rPr>
      </w:pPr>
    </w:p>
    <w:p w14:paraId="5CAC3752" w14:textId="55D31CAE" w:rsidR="004E5056" w:rsidRPr="00272A5B" w:rsidRDefault="004E5056" w:rsidP="00766B29">
      <w:pPr>
        <w:jc w:val="both"/>
        <w:rPr>
          <w:rFonts w:ascii="Century Gothic" w:hAnsi="Century Gothic" w:cs="Arial"/>
          <w:sz w:val="22"/>
          <w:szCs w:val="22"/>
        </w:rPr>
      </w:pPr>
    </w:p>
    <w:p w14:paraId="1F001B86" w14:textId="622CB520" w:rsidR="004E5056" w:rsidRPr="00272A5B" w:rsidRDefault="004E5056" w:rsidP="00766B29">
      <w:pPr>
        <w:jc w:val="both"/>
        <w:rPr>
          <w:rFonts w:ascii="Century Gothic" w:hAnsi="Century Gothic" w:cs="Arial"/>
          <w:sz w:val="22"/>
          <w:szCs w:val="22"/>
        </w:rPr>
      </w:pPr>
    </w:p>
    <w:p w14:paraId="682D7778" w14:textId="334D378C" w:rsidR="004E5056" w:rsidRPr="00272A5B" w:rsidRDefault="004E5056" w:rsidP="00766B29">
      <w:pPr>
        <w:jc w:val="both"/>
        <w:rPr>
          <w:rFonts w:ascii="Century Gothic" w:hAnsi="Century Gothic" w:cs="Arial"/>
          <w:sz w:val="22"/>
          <w:szCs w:val="22"/>
        </w:rPr>
      </w:pPr>
    </w:p>
    <w:p w14:paraId="3458C07D" w14:textId="4BDD51F4" w:rsidR="004E5056" w:rsidRPr="00272A5B" w:rsidRDefault="004E5056" w:rsidP="00766B29">
      <w:pPr>
        <w:jc w:val="both"/>
        <w:rPr>
          <w:rFonts w:ascii="Century Gothic" w:hAnsi="Century Gothic" w:cs="Arial"/>
          <w:sz w:val="22"/>
          <w:szCs w:val="22"/>
        </w:rPr>
      </w:pPr>
    </w:p>
    <w:p w14:paraId="049DCF9E" w14:textId="353288F0" w:rsidR="004E5056" w:rsidRPr="00272A5B" w:rsidRDefault="004E5056" w:rsidP="00766B29">
      <w:pPr>
        <w:jc w:val="both"/>
        <w:rPr>
          <w:rFonts w:ascii="Century Gothic" w:hAnsi="Century Gothic" w:cs="Arial"/>
          <w:sz w:val="22"/>
          <w:szCs w:val="22"/>
        </w:rPr>
      </w:pPr>
    </w:p>
    <w:p w14:paraId="6EBC1CED" w14:textId="41AEA3B6" w:rsidR="004E5056" w:rsidRPr="00272A5B" w:rsidRDefault="004E5056" w:rsidP="00766B29">
      <w:pPr>
        <w:jc w:val="both"/>
        <w:rPr>
          <w:rFonts w:ascii="Century Gothic" w:hAnsi="Century Gothic" w:cs="Arial"/>
          <w:sz w:val="22"/>
          <w:szCs w:val="22"/>
        </w:rPr>
      </w:pPr>
    </w:p>
    <w:p w14:paraId="63CB6172" w14:textId="0C663493" w:rsidR="004E5056" w:rsidRPr="00272A5B" w:rsidRDefault="004E5056" w:rsidP="00766B29">
      <w:pPr>
        <w:jc w:val="both"/>
        <w:rPr>
          <w:rFonts w:ascii="Century Gothic" w:hAnsi="Century Gothic" w:cs="Arial"/>
          <w:sz w:val="22"/>
          <w:szCs w:val="22"/>
        </w:rPr>
      </w:pPr>
    </w:p>
    <w:p w14:paraId="47FB9CEE" w14:textId="1AC032C6" w:rsidR="004E5056" w:rsidRPr="00272A5B" w:rsidRDefault="004E5056" w:rsidP="00766B29">
      <w:pPr>
        <w:jc w:val="both"/>
        <w:rPr>
          <w:rFonts w:ascii="Century Gothic" w:hAnsi="Century Gothic" w:cs="Arial"/>
          <w:sz w:val="22"/>
          <w:szCs w:val="22"/>
        </w:rPr>
      </w:pPr>
    </w:p>
    <w:p w14:paraId="5A68A760" w14:textId="7BE9F8B8" w:rsidR="004E5056" w:rsidRPr="00272A5B" w:rsidRDefault="004E5056" w:rsidP="00766B29">
      <w:pPr>
        <w:jc w:val="both"/>
        <w:rPr>
          <w:rFonts w:ascii="Century Gothic" w:hAnsi="Century Gothic" w:cs="Arial"/>
          <w:sz w:val="22"/>
          <w:szCs w:val="22"/>
        </w:rPr>
      </w:pPr>
    </w:p>
    <w:p w14:paraId="59F7ABCB" w14:textId="0D867BD1" w:rsidR="004E5056" w:rsidRPr="00272A5B" w:rsidRDefault="004E5056" w:rsidP="00766B29">
      <w:pPr>
        <w:jc w:val="both"/>
        <w:rPr>
          <w:rFonts w:ascii="Century Gothic" w:hAnsi="Century Gothic" w:cs="Arial"/>
          <w:sz w:val="22"/>
          <w:szCs w:val="22"/>
        </w:rPr>
      </w:pPr>
    </w:p>
    <w:p w14:paraId="7B48B812" w14:textId="2FCA7EC1" w:rsidR="004E5056" w:rsidRPr="00272A5B" w:rsidRDefault="004E5056" w:rsidP="00766B29">
      <w:pPr>
        <w:jc w:val="both"/>
        <w:rPr>
          <w:rFonts w:ascii="Century Gothic" w:hAnsi="Century Gothic" w:cs="Arial"/>
          <w:sz w:val="22"/>
          <w:szCs w:val="22"/>
        </w:rPr>
      </w:pPr>
    </w:p>
    <w:p w14:paraId="066D8177" w14:textId="320C736B" w:rsidR="004E5056" w:rsidRPr="00272A5B" w:rsidRDefault="004E5056" w:rsidP="00766B29">
      <w:pPr>
        <w:jc w:val="both"/>
        <w:rPr>
          <w:rFonts w:ascii="Century Gothic" w:hAnsi="Century Gothic" w:cs="Arial"/>
          <w:sz w:val="22"/>
          <w:szCs w:val="22"/>
        </w:rPr>
      </w:pPr>
    </w:p>
    <w:p w14:paraId="22B4AAC3" w14:textId="0807BAFB" w:rsidR="004E5056" w:rsidRPr="00272A5B" w:rsidRDefault="004E5056" w:rsidP="00766B29">
      <w:pPr>
        <w:jc w:val="both"/>
        <w:rPr>
          <w:rFonts w:ascii="Century Gothic" w:hAnsi="Century Gothic" w:cs="Arial"/>
          <w:sz w:val="22"/>
          <w:szCs w:val="22"/>
        </w:rPr>
      </w:pPr>
    </w:p>
    <w:p w14:paraId="2B9CF53E" w14:textId="3F791EFE" w:rsidR="004E5056" w:rsidRPr="00272A5B" w:rsidRDefault="004E5056" w:rsidP="00766B29">
      <w:pPr>
        <w:jc w:val="both"/>
        <w:rPr>
          <w:rFonts w:ascii="Century Gothic" w:hAnsi="Century Gothic" w:cs="Arial"/>
          <w:sz w:val="22"/>
          <w:szCs w:val="22"/>
        </w:rPr>
      </w:pPr>
    </w:p>
    <w:p w14:paraId="24A6DD74" w14:textId="308A6330" w:rsidR="004E5056" w:rsidRPr="00272A5B" w:rsidRDefault="004E5056" w:rsidP="00766B29">
      <w:pPr>
        <w:jc w:val="both"/>
        <w:rPr>
          <w:rFonts w:ascii="Century Gothic" w:hAnsi="Century Gothic" w:cs="Arial"/>
          <w:sz w:val="22"/>
          <w:szCs w:val="22"/>
        </w:rPr>
      </w:pPr>
    </w:p>
    <w:p w14:paraId="480BFD2E" w14:textId="6040C065" w:rsidR="004E5056" w:rsidRPr="00272A5B" w:rsidRDefault="004E5056" w:rsidP="00766B29">
      <w:pPr>
        <w:jc w:val="both"/>
        <w:rPr>
          <w:rFonts w:ascii="Century Gothic" w:hAnsi="Century Gothic" w:cs="Arial"/>
          <w:sz w:val="22"/>
          <w:szCs w:val="22"/>
        </w:rPr>
      </w:pPr>
    </w:p>
    <w:p w14:paraId="2F21BF61" w14:textId="3CB7BA2A" w:rsidR="00CF19A7" w:rsidRPr="00272A5B" w:rsidRDefault="00CF19A7" w:rsidP="00766B29">
      <w:pPr>
        <w:jc w:val="both"/>
        <w:rPr>
          <w:rFonts w:ascii="Century Gothic" w:hAnsi="Century Gothic" w:cs="Arial"/>
          <w:sz w:val="22"/>
          <w:szCs w:val="22"/>
        </w:rPr>
      </w:pPr>
    </w:p>
    <w:p w14:paraId="6F6DB37F" w14:textId="5E8C11F6" w:rsidR="00CF19A7" w:rsidRPr="00272A5B" w:rsidRDefault="00CF19A7" w:rsidP="00766B29">
      <w:pPr>
        <w:jc w:val="both"/>
        <w:rPr>
          <w:rFonts w:ascii="Century Gothic" w:hAnsi="Century Gothic" w:cs="Arial"/>
          <w:sz w:val="22"/>
          <w:szCs w:val="22"/>
        </w:rPr>
      </w:pPr>
    </w:p>
    <w:p w14:paraId="3E99E9E7" w14:textId="31AF0D19" w:rsidR="00CF19A7" w:rsidRPr="00272A5B" w:rsidRDefault="00CF19A7" w:rsidP="00766B29">
      <w:pPr>
        <w:jc w:val="both"/>
        <w:rPr>
          <w:rFonts w:ascii="Century Gothic" w:hAnsi="Century Gothic" w:cs="Arial"/>
          <w:sz w:val="22"/>
          <w:szCs w:val="22"/>
        </w:rPr>
      </w:pPr>
    </w:p>
    <w:p w14:paraId="23964B2E" w14:textId="57CEE80B" w:rsidR="00CF19A7" w:rsidRPr="00272A5B" w:rsidRDefault="00CF19A7" w:rsidP="00766B29">
      <w:pPr>
        <w:jc w:val="both"/>
        <w:rPr>
          <w:rFonts w:ascii="Century Gothic" w:hAnsi="Century Gothic" w:cs="Arial"/>
          <w:sz w:val="22"/>
          <w:szCs w:val="22"/>
        </w:rPr>
      </w:pPr>
    </w:p>
    <w:p w14:paraId="22613A65" w14:textId="0709EEB1" w:rsidR="00CF19A7" w:rsidRPr="00272A5B" w:rsidRDefault="00CF19A7" w:rsidP="00766B29">
      <w:pPr>
        <w:jc w:val="both"/>
        <w:rPr>
          <w:rFonts w:ascii="Century Gothic" w:hAnsi="Century Gothic" w:cs="Arial"/>
          <w:sz w:val="22"/>
          <w:szCs w:val="22"/>
        </w:rPr>
      </w:pPr>
    </w:p>
    <w:p w14:paraId="2316A00B" w14:textId="36069220" w:rsidR="00CF19A7" w:rsidRPr="00272A5B" w:rsidRDefault="00CF19A7" w:rsidP="00766B29">
      <w:pPr>
        <w:jc w:val="both"/>
        <w:rPr>
          <w:rFonts w:ascii="Century Gothic" w:hAnsi="Century Gothic" w:cs="Arial"/>
          <w:sz w:val="22"/>
          <w:szCs w:val="22"/>
        </w:rPr>
      </w:pPr>
    </w:p>
    <w:p w14:paraId="35209E15" w14:textId="3F5D57E8" w:rsidR="00CF19A7" w:rsidRPr="00272A5B" w:rsidRDefault="00CF19A7" w:rsidP="00766B29">
      <w:pPr>
        <w:jc w:val="both"/>
        <w:rPr>
          <w:rFonts w:ascii="Century Gothic" w:hAnsi="Century Gothic" w:cs="Arial"/>
          <w:sz w:val="22"/>
          <w:szCs w:val="22"/>
        </w:rPr>
      </w:pPr>
    </w:p>
    <w:p w14:paraId="7739423D" w14:textId="30B0BF4A" w:rsidR="00CF19A7" w:rsidRPr="00272A5B" w:rsidRDefault="00671F76" w:rsidP="00BF3B3A">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A12CB" w:rsidRPr="00272A5B" w14:paraId="3A6B670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814A0D9" w14:textId="60D3E250" w:rsidR="001A12CB" w:rsidRPr="00EE78E8" w:rsidRDefault="00456FEA" w:rsidP="00164EE2">
            <w:pPr>
              <w:jc w:val="center"/>
              <w:textAlignment w:val="center"/>
              <w:rPr>
                <w:rFonts w:ascii="Century Gothic" w:hAnsi="Century Gothic" w:cs="Arial"/>
                <w:sz w:val="18"/>
                <w:szCs w:val="18"/>
                <w:lang w:val="es-GT"/>
              </w:rPr>
            </w:pPr>
            <w:r w:rsidRPr="00EE78E8">
              <w:rPr>
                <w:rFonts w:ascii="Century Gothic" w:hAnsi="Century Gothic" w:cs="Arial"/>
                <w:sz w:val="18"/>
                <w:szCs w:val="18"/>
                <w:lang w:val="es-GT"/>
              </w:rPr>
              <w:lastRenderedPageBreak/>
              <w:t xml:space="preserve">10. </w:t>
            </w:r>
            <w:r w:rsidR="00164EE2" w:rsidRPr="00EE78E8">
              <w:rPr>
                <w:rFonts w:ascii="Century Gothic" w:hAnsi="Century Gothic" w:cs="Arial"/>
                <w:sz w:val="18"/>
                <w:szCs w:val="18"/>
                <w:lang w:val="es-GT"/>
              </w:rPr>
              <w:t xml:space="preserve"> </w:t>
            </w:r>
            <w:r w:rsidR="001A12CB" w:rsidRPr="00EE78E8">
              <w:rPr>
                <w:rFonts w:ascii="Century Gothic" w:hAnsi="Century Gothic" w:cs="Arial"/>
                <w:sz w:val="18"/>
                <w:szCs w:val="18"/>
                <w:lang w:val="es-GT"/>
              </w:rPr>
              <w:t>Jefe del Departamento de Estándares Educativos</w:t>
            </w:r>
          </w:p>
        </w:tc>
      </w:tr>
      <w:tr w:rsidR="001A12CB" w:rsidRPr="00272A5B" w14:paraId="22DEC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55D2EF2" w14:textId="77777777" w:rsidR="001A12CB" w:rsidRPr="00EE78E8" w:rsidRDefault="001A12CB" w:rsidP="00347453">
            <w:pPr>
              <w:pStyle w:val="Prrafodelista"/>
              <w:numPr>
                <w:ilvl w:val="0"/>
                <w:numId w:val="110"/>
              </w:numPr>
              <w:ind w:left="313" w:hanging="313"/>
              <w:jc w:val="both"/>
              <w:textAlignment w:val="center"/>
              <w:rPr>
                <w:rFonts w:ascii="Century Gothic" w:eastAsia="SimSun" w:hAnsi="Century Gothic" w:cs="Arial"/>
                <w:b/>
                <w:i w:val="0"/>
                <w:iCs w:val="0"/>
                <w:sz w:val="18"/>
                <w:szCs w:val="18"/>
                <w:lang w:val="es-GT" w:bidi="ar"/>
              </w:rPr>
            </w:pPr>
            <w:r w:rsidRPr="00EE78E8">
              <w:rPr>
                <w:rFonts w:ascii="Century Gothic" w:eastAsia="SimSun" w:hAnsi="Century Gothic" w:cs="Arial"/>
                <w:b/>
                <w:i w:val="0"/>
                <w:iCs w:val="0"/>
                <w:sz w:val="18"/>
                <w:szCs w:val="18"/>
                <w:lang w:val="es-GT" w:bidi="ar"/>
              </w:rPr>
              <w:t>IDENTIFICACIÓN DEL PUESTO</w:t>
            </w:r>
          </w:p>
        </w:tc>
      </w:tr>
      <w:tr w:rsidR="001A12CB" w:rsidRPr="00272A5B" w14:paraId="0288DB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8D8EB82"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14CFCA19" w14:textId="77777777" w:rsidR="001A12CB" w:rsidRPr="00EE78E8"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Código de la clase:  9840</w:t>
            </w:r>
          </w:p>
        </w:tc>
      </w:tr>
      <w:tr w:rsidR="001A12CB" w:rsidRPr="00272A5B" w14:paraId="6EB0951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661713"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290238D" w14:textId="77777777" w:rsidR="001A12CB" w:rsidRPr="00EE78E8"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Código de Especialidad: 0007</w:t>
            </w:r>
          </w:p>
        </w:tc>
      </w:tr>
      <w:tr w:rsidR="001A12CB" w:rsidRPr="00272A5B" w14:paraId="15026FB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53738A" w14:textId="595B7682" w:rsidR="001A12CB" w:rsidRPr="00EE78E8" w:rsidRDefault="001A12CB" w:rsidP="00025D5F">
            <w:pPr>
              <w:jc w:val="both"/>
              <w:textAlignment w:val="center"/>
              <w:rPr>
                <w:rFonts w:ascii="Century Gothic" w:hAnsi="Century Gothic" w:cs="Arial"/>
                <w:i w:val="0"/>
                <w:iCs w:val="0"/>
                <w:sz w:val="18"/>
                <w:szCs w:val="18"/>
                <w:lang w:val="es-GT"/>
              </w:rPr>
            </w:pPr>
            <w:r w:rsidRPr="00EE78E8">
              <w:rPr>
                <w:rFonts w:ascii="Century Gothic" w:hAnsi="Century Gothic" w:cs="Arial"/>
                <w:i w:val="0"/>
                <w:iCs w:val="0"/>
                <w:sz w:val="18"/>
                <w:szCs w:val="18"/>
                <w:lang w:val="es-GT"/>
              </w:rPr>
              <w:t>Título funcional: Jefe del Departamento</w:t>
            </w:r>
            <w:r w:rsidR="004629A1" w:rsidRPr="00EE78E8">
              <w:rPr>
                <w:rFonts w:ascii="Century Gothic" w:hAnsi="Century Gothic" w:cs="Arial"/>
                <w:i w:val="0"/>
                <w:iCs w:val="0"/>
                <w:sz w:val="18"/>
                <w:szCs w:val="18"/>
                <w:lang w:val="es-GT"/>
              </w:rPr>
              <w:t xml:space="preserve"> de Estándares Educativos</w:t>
            </w:r>
            <w:r w:rsidRPr="00EE78E8">
              <w:rPr>
                <w:rFonts w:ascii="Century Gothic" w:hAnsi="Century Gothic" w:cs="Arial"/>
                <w:i w:val="0"/>
                <w:iCs w:val="0"/>
                <w:sz w:val="18"/>
                <w:szCs w:val="18"/>
                <w:lang w:val="es-GT"/>
              </w:rPr>
              <w:t xml:space="preserve"> </w:t>
            </w:r>
          </w:p>
        </w:tc>
        <w:tc>
          <w:tcPr>
            <w:tcW w:w="2452" w:type="pct"/>
            <w:shd w:val="clear" w:color="auto" w:fill="auto"/>
          </w:tcPr>
          <w:p w14:paraId="27842EC1" w14:textId="265949B5" w:rsidR="001A12CB" w:rsidRPr="00EE78E8"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 xml:space="preserve">Número de puestos:  </w:t>
            </w:r>
            <w:r w:rsidR="006A0E6E" w:rsidRPr="00EE78E8">
              <w:rPr>
                <w:rFonts w:ascii="Century Gothic" w:hAnsi="Century Gothic" w:cs="Arial"/>
                <w:sz w:val="18"/>
                <w:szCs w:val="18"/>
                <w:lang w:val="es-GT"/>
              </w:rPr>
              <w:t>01</w:t>
            </w:r>
          </w:p>
        </w:tc>
      </w:tr>
      <w:tr w:rsidR="001A12CB" w:rsidRPr="00272A5B" w14:paraId="309536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9858665" w14:textId="77777777" w:rsidR="001A12CB" w:rsidRPr="00EE78E8" w:rsidRDefault="001A12CB" w:rsidP="00025D5F">
            <w:pPr>
              <w:jc w:val="both"/>
              <w:textAlignment w:val="center"/>
              <w:rPr>
                <w:rFonts w:ascii="Century Gothic" w:hAnsi="Century Gothic" w:cs="Arial"/>
                <w:i w:val="0"/>
                <w:iCs w:val="0"/>
                <w:sz w:val="18"/>
                <w:szCs w:val="18"/>
                <w:lang w:val="es-GT"/>
              </w:rPr>
            </w:pPr>
            <w:r w:rsidRPr="00EE78E8">
              <w:rPr>
                <w:rFonts w:ascii="Century Gothic" w:hAnsi="Century Gothic" w:cs="Arial"/>
                <w:i w:val="0"/>
                <w:iCs w:val="0"/>
                <w:sz w:val="18"/>
                <w:szCs w:val="18"/>
                <w:lang w:val="es-GT"/>
              </w:rPr>
              <w:t>Jefe inmediato:  Subdirector de Evaluación Curricular</w:t>
            </w:r>
          </w:p>
        </w:tc>
        <w:tc>
          <w:tcPr>
            <w:tcW w:w="2452" w:type="pct"/>
          </w:tcPr>
          <w:p w14:paraId="32819746" w14:textId="77777777" w:rsidR="001A12CB" w:rsidRPr="00EE78E8"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E78E8">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A12CB" w:rsidRPr="00272A5B" w14:paraId="3E6B4C25"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518BC1"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1A12CB" w:rsidRPr="00272A5B" w14:paraId="56DF12E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55509E6"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Planificar, dar seguimiento y evaluar las actividades relacionadas a los estándares educativos y procesos de aprendizaje que se desarrollan a nivel de aula, con el fin de fortalecer las diferentes áreas curriculares y los diferentes niveles educativos.</w:t>
            </w:r>
          </w:p>
          <w:p w14:paraId="657F11E9"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59592E7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6E4FA0A" w14:textId="299F6209" w:rsidR="001A12CB" w:rsidRPr="00272A5B" w:rsidRDefault="00981AF0" w:rsidP="00347453">
            <w:pPr>
              <w:pStyle w:val="Prrafodelista"/>
              <w:numPr>
                <w:ilvl w:val="0"/>
                <w:numId w:val="110"/>
              </w:numPr>
              <w:ind w:left="313" w:hanging="313"/>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 xml:space="preserve"> </w:t>
            </w:r>
            <w:r w:rsidR="001A12CB" w:rsidRPr="00272A5B">
              <w:rPr>
                <w:rFonts w:ascii="Century Gothic" w:hAnsi="Century Gothic" w:cs="Arial"/>
                <w:b/>
                <w:i w:val="0"/>
                <w:iCs w:val="0"/>
                <w:sz w:val="18"/>
                <w:szCs w:val="18"/>
                <w:lang w:bidi="ar"/>
              </w:rPr>
              <w:t>TAREAS PERMANENTES</w:t>
            </w:r>
          </w:p>
        </w:tc>
      </w:tr>
      <w:tr w:rsidR="001A12CB" w:rsidRPr="00272A5B" w14:paraId="63E5F8D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D588D75" w14:textId="27C8D87A" w:rsidR="001A12CB" w:rsidRPr="00272A5B" w:rsidRDefault="001A12CB"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Coordinar con los especialistas de las distintas áreas los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 que se desarrollan en todos los niveles del sistema educativo con el fin de establecer acciones que permitan actualizar dichos procesos.</w:t>
            </w:r>
          </w:p>
          <w:p w14:paraId="59378F81" w14:textId="33D7611D" w:rsidR="001A12CB" w:rsidRPr="00272A5B" w:rsidRDefault="00981AF0"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w:t>
            </w:r>
            <w:r w:rsidR="001A12CB" w:rsidRPr="00272A5B">
              <w:rPr>
                <w:rFonts w:ascii="Century Gothic" w:hAnsi="Century Gothic" w:cs="Arial"/>
                <w:i w:val="0"/>
                <w:iCs w:val="0"/>
                <w:sz w:val="18"/>
                <w:szCs w:val="18"/>
                <w:lang w:val="es-GT" w:bidi="ar"/>
              </w:rPr>
              <w:t>lanifica</w:t>
            </w:r>
            <w:r w:rsidRPr="00272A5B">
              <w:rPr>
                <w:rFonts w:ascii="Century Gothic" w:hAnsi="Century Gothic" w:cs="Arial"/>
                <w:i w:val="0"/>
                <w:iCs w:val="0"/>
                <w:sz w:val="18"/>
                <w:szCs w:val="18"/>
                <w:lang w:val="es-GT" w:bidi="ar"/>
              </w:rPr>
              <w:t>r</w:t>
            </w:r>
            <w:r w:rsidR="001A12CB" w:rsidRPr="00272A5B">
              <w:rPr>
                <w:rFonts w:ascii="Century Gothic" w:hAnsi="Century Gothic" w:cs="Arial"/>
                <w:i w:val="0"/>
                <w:iCs w:val="0"/>
                <w:sz w:val="18"/>
                <w:szCs w:val="18"/>
                <w:lang w:val="es-GT" w:bidi="ar"/>
              </w:rPr>
              <w:t>, ejecu</w:t>
            </w:r>
            <w:r w:rsidRPr="00272A5B">
              <w:rPr>
                <w:rFonts w:ascii="Century Gothic" w:hAnsi="Century Gothic" w:cs="Arial"/>
                <w:i w:val="0"/>
                <w:iCs w:val="0"/>
                <w:sz w:val="18"/>
                <w:szCs w:val="18"/>
                <w:lang w:val="es-GT" w:bidi="ar"/>
              </w:rPr>
              <w:t xml:space="preserve">tar </w:t>
            </w:r>
            <w:r w:rsidR="001A12CB" w:rsidRPr="00272A5B">
              <w:rPr>
                <w:rFonts w:ascii="Century Gothic" w:hAnsi="Century Gothic" w:cs="Arial"/>
                <w:i w:val="0"/>
                <w:iCs w:val="0"/>
                <w:sz w:val="18"/>
                <w:szCs w:val="18"/>
                <w:lang w:val="es-GT" w:bidi="ar"/>
              </w:rPr>
              <w:t>y evalua</w:t>
            </w:r>
            <w:r w:rsidRPr="00272A5B">
              <w:rPr>
                <w:rFonts w:ascii="Century Gothic" w:hAnsi="Century Gothic" w:cs="Arial"/>
                <w:i w:val="0"/>
                <w:iCs w:val="0"/>
                <w:sz w:val="18"/>
                <w:szCs w:val="18"/>
                <w:lang w:val="es-GT" w:bidi="ar"/>
              </w:rPr>
              <w:t>r</w:t>
            </w:r>
            <w:r w:rsidR="001A12CB" w:rsidRPr="00272A5B">
              <w:rPr>
                <w:rFonts w:ascii="Century Gothic" w:hAnsi="Century Gothic" w:cs="Arial"/>
                <w:i w:val="0"/>
                <w:iCs w:val="0"/>
                <w:sz w:val="18"/>
                <w:szCs w:val="18"/>
                <w:lang w:val="es-GT" w:bidi="ar"/>
              </w:rPr>
              <w:t xml:space="preserve"> </w:t>
            </w:r>
            <w:r w:rsidRPr="00272A5B">
              <w:rPr>
                <w:rFonts w:ascii="Century Gothic" w:hAnsi="Century Gothic" w:cs="Arial"/>
                <w:i w:val="0"/>
                <w:iCs w:val="0"/>
                <w:sz w:val="18"/>
                <w:szCs w:val="18"/>
                <w:lang w:val="es-GT" w:bidi="ar"/>
              </w:rPr>
              <w:t>l</w:t>
            </w:r>
            <w:r w:rsidR="001A12CB" w:rsidRPr="00272A5B">
              <w:rPr>
                <w:rFonts w:ascii="Century Gothic" w:hAnsi="Century Gothic" w:cs="Arial"/>
                <w:i w:val="0"/>
                <w:iCs w:val="0"/>
                <w:sz w:val="18"/>
                <w:szCs w:val="18"/>
                <w:lang w:val="es-GT" w:bidi="ar"/>
              </w:rPr>
              <w:t xml:space="preserve">as acciones relacionadas con </w:t>
            </w:r>
            <w:r w:rsidR="00FB7B85" w:rsidRPr="00272A5B">
              <w:rPr>
                <w:rFonts w:ascii="Century Gothic" w:hAnsi="Century Gothic" w:cs="Arial"/>
                <w:i w:val="0"/>
                <w:iCs w:val="0"/>
                <w:sz w:val="18"/>
                <w:szCs w:val="18"/>
                <w:lang w:val="es-GT" w:bidi="ar"/>
              </w:rPr>
              <w:t>e</w:t>
            </w:r>
            <w:r w:rsidR="001A12CB" w:rsidRPr="00272A5B">
              <w:rPr>
                <w:rFonts w:ascii="Century Gothic" w:hAnsi="Century Gothic" w:cs="Arial"/>
                <w:i w:val="0"/>
                <w:iCs w:val="0"/>
                <w:sz w:val="18"/>
                <w:szCs w:val="18"/>
                <w:lang w:val="es-GT" w:bidi="ar"/>
              </w:rPr>
              <w:t>stándares</w:t>
            </w:r>
            <w:r w:rsidR="00FB7B85" w:rsidRPr="00272A5B">
              <w:rPr>
                <w:rFonts w:ascii="Century Gothic" w:hAnsi="Century Gothic" w:cs="Arial"/>
                <w:i w:val="0"/>
                <w:iCs w:val="0"/>
                <w:sz w:val="18"/>
                <w:szCs w:val="18"/>
                <w:lang w:val="es-GT" w:bidi="ar"/>
              </w:rPr>
              <w:t xml:space="preserve"> e</w:t>
            </w:r>
            <w:r w:rsidR="001A12CB" w:rsidRPr="00272A5B">
              <w:rPr>
                <w:rFonts w:ascii="Century Gothic" w:hAnsi="Century Gothic" w:cs="Arial"/>
                <w:i w:val="0"/>
                <w:iCs w:val="0"/>
                <w:sz w:val="18"/>
                <w:szCs w:val="18"/>
                <w:lang w:val="es-GT" w:bidi="ar"/>
              </w:rPr>
              <w:t>ducativos contenidas en los planes operativos de la Dirección con el fin de garantizar que estas acciones se apliquen en el aula.</w:t>
            </w:r>
          </w:p>
          <w:p w14:paraId="43892513" w14:textId="215F14C8" w:rsidR="001A12CB" w:rsidRPr="00272A5B" w:rsidRDefault="001A12CB"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Revisar y dictaminar sobre materiales curriculares que ingresen a la Dependencia en materia de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w:t>
            </w:r>
          </w:p>
          <w:p w14:paraId="7F60223D" w14:textId="2486CF42" w:rsidR="001A12CB" w:rsidRPr="00272A5B" w:rsidRDefault="001A12CB"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Resolver consultas relacionadas con los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 xml:space="preserve">stándares </w:t>
            </w:r>
            <w:r w:rsidR="00FB7B85" w:rsidRPr="00272A5B">
              <w:rPr>
                <w:rFonts w:ascii="Century Gothic" w:hAnsi="Century Gothic" w:cs="Arial"/>
                <w:i w:val="0"/>
                <w:iCs w:val="0"/>
                <w:sz w:val="18"/>
                <w:szCs w:val="18"/>
                <w:lang w:val="es-GT" w:bidi="ar"/>
              </w:rPr>
              <w:t>e</w:t>
            </w:r>
            <w:r w:rsidRPr="00272A5B">
              <w:rPr>
                <w:rFonts w:ascii="Century Gothic" w:hAnsi="Century Gothic" w:cs="Arial"/>
                <w:i w:val="0"/>
                <w:iCs w:val="0"/>
                <w:sz w:val="18"/>
                <w:szCs w:val="18"/>
                <w:lang w:val="es-GT" w:bidi="ar"/>
              </w:rPr>
              <w:t>ducativos en el Sistema Educativo Nacional con el fin de fortalecer su aplicación en el aula.</w:t>
            </w:r>
          </w:p>
          <w:p w14:paraId="260E8449" w14:textId="5B8B6FEE" w:rsidR="001A12CB" w:rsidRPr="00272A5B" w:rsidRDefault="001A12CB"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Elaborar dictámenes, opiniones técnicas, oficios y otros documentos </w:t>
            </w:r>
            <w:r w:rsidR="00FB7B85" w:rsidRPr="00272A5B">
              <w:rPr>
                <w:rFonts w:ascii="Century Gothic" w:hAnsi="Century Gothic" w:cs="Arial"/>
                <w:i w:val="0"/>
                <w:iCs w:val="0"/>
                <w:sz w:val="18"/>
                <w:szCs w:val="18"/>
                <w:lang w:val="es-GT" w:bidi="ar"/>
              </w:rPr>
              <w:t xml:space="preserve">oficiales </w:t>
            </w:r>
            <w:r w:rsidRPr="00272A5B">
              <w:rPr>
                <w:rFonts w:ascii="Century Gothic" w:hAnsi="Century Gothic" w:cs="Arial"/>
                <w:i w:val="0"/>
                <w:iCs w:val="0"/>
                <w:sz w:val="18"/>
                <w:szCs w:val="18"/>
                <w:lang w:val="es-GT" w:bidi="ar"/>
              </w:rPr>
              <w:t>del departamento de acuerdo co</w:t>
            </w:r>
            <w:r w:rsidR="00FB7B85" w:rsidRPr="00272A5B">
              <w:rPr>
                <w:rFonts w:ascii="Century Gothic" w:hAnsi="Century Gothic" w:cs="Arial"/>
                <w:i w:val="0"/>
                <w:iCs w:val="0"/>
                <w:sz w:val="18"/>
                <w:szCs w:val="18"/>
                <w:lang w:val="es-GT" w:bidi="ar"/>
              </w:rPr>
              <w:t>n los procesos ejecutados</w:t>
            </w:r>
            <w:r w:rsidRPr="00272A5B">
              <w:rPr>
                <w:rFonts w:ascii="Century Gothic" w:hAnsi="Century Gothic" w:cs="Arial"/>
                <w:i w:val="0"/>
                <w:iCs w:val="0"/>
                <w:sz w:val="18"/>
                <w:szCs w:val="18"/>
                <w:lang w:val="es-GT" w:bidi="ar"/>
              </w:rPr>
              <w:t>.</w:t>
            </w:r>
          </w:p>
          <w:p w14:paraId="15F59D65" w14:textId="77777777" w:rsidR="001A12CB" w:rsidRPr="00272A5B" w:rsidRDefault="001A12CB"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Asistir a reuniones con instancias internas o externas a la Dirección para articular acciones relacionadas con los estándares educativos. </w:t>
            </w:r>
          </w:p>
          <w:p w14:paraId="0AA3DA00" w14:textId="77777777" w:rsidR="001A12CB" w:rsidRPr="00C77AA5" w:rsidRDefault="001A12CB"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Realizar otras tareas relacionadas con el puesto de trabajo, que le encomiende el jefe inmediato, que sean necesarias para alcanzar los objetivos del puesto.</w:t>
            </w:r>
          </w:p>
          <w:p w14:paraId="62B0955C" w14:textId="08B8EA98" w:rsidR="00C77AA5" w:rsidRPr="00272A5B" w:rsidRDefault="00C77AA5" w:rsidP="00C77AA5">
            <w:pPr>
              <w:pStyle w:val="Encabezado"/>
              <w:widowControl w:val="0"/>
              <w:numPr>
                <w:ilvl w:val="0"/>
                <w:numId w:val="25"/>
              </w:numPr>
              <w:tabs>
                <w:tab w:val="clear" w:pos="4252"/>
                <w:tab w:val="clear" w:pos="8504"/>
              </w:tabs>
              <w:spacing w:line="276" w:lineRule="auto"/>
              <w:jc w:val="both"/>
              <w:rPr>
                <w:rFonts w:ascii="Century Gothic" w:hAnsi="Century Gothic" w:cs="Arial"/>
                <w:i w:val="0"/>
                <w:iCs w:val="0"/>
                <w:sz w:val="18"/>
                <w:szCs w:val="18"/>
                <w:lang w:bidi="ar"/>
              </w:rPr>
            </w:pPr>
            <w:r w:rsidRPr="00EE78E8">
              <w:rPr>
                <w:rFonts w:ascii="Century Gothic" w:hAnsi="Century Gothic" w:cs="Arial"/>
                <w:i w:val="0"/>
                <w:iCs w:val="0"/>
                <w:sz w:val="18"/>
                <w:szCs w:val="18"/>
                <w:lang w:bidi="ar"/>
              </w:rPr>
              <w:t xml:space="preserve">Acompañar técnicamente los procesos </w:t>
            </w:r>
            <w:r w:rsidR="00A36BE9" w:rsidRPr="00EE78E8">
              <w:rPr>
                <w:rFonts w:ascii="Century Gothic" w:hAnsi="Century Gothic" w:cs="Arial"/>
                <w:i w:val="0"/>
                <w:iCs w:val="0"/>
                <w:sz w:val="18"/>
                <w:szCs w:val="18"/>
                <w:lang w:bidi="ar"/>
              </w:rPr>
              <w:t>Curriculares vi</w:t>
            </w:r>
            <w:r w:rsidR="004E4B26" w:rsidRPr="00EE78E8">
              <w:rPr>
                <w:rFonts w:ascii="Century Gothic" w:hAnsi="Century Gothic" w:cs="Arial"/>
                <w:i w:val="0"/>
                <w:iCs w:val="0"/>
                <w:sz w:val="18"/>
                <w:szCs w:val="18"/>
                <w:lang w:bidi="ar"/>
              </w:rPr>
              <w:t>nculados a los estándare</w:t>
            </w:r>
            <w:r w:rsidR="004E4B26" w:rsidRPr="00EE78E8">
              <w:rPr>
                <w:rFonts w:ascii="Century Gothic" w:hAnsi="Century Gothic" w:cs="Arial"/>
                <w:sz w:val="18"/>
                <w:szCs w:val="18"/>
                <w:lang w:bidi="ar"/>
              </w:rPr>
              <w:t>s</w:t>
            </w:r>
            <w:r w:rsidR="004E4B26" w:rsidRPr="00EE78E8">
              <w:rPr>
                <w:rFonts w:ascii="Century Gothic" w:hAnsi="Century Gothic" w:cs="Arial"/>
                <w:i w:val="0"/>
                <w:iCs w:val="0"/>
                <w:sz w:val="18"/>
                <w:szCs w:val="18"/>
                <w:lang w:bidi="ar"/>
              </w:rPr>
              <w:t xml:space="preserve"> educativos </w:t>
            </w:r>
            <w:r w:rsidRPr="00EE78E8">
              <w:rPr>
                <w:rFonts w:ascii="Century Gothic" w:hAnsi="Century Gothic" w:cs="Arial"/>
                <w:i w:val="0"/>
                <w:iCs w:val="0"/>
                <w:sz w:val="18"/>
                <w:szCs w:val="18"/>
                <w:lang w:bidi="ar"/>
              </w:rPr>
              <w:t>en el ámbito nacional, regional y local</w:t>
            </w:r>
            <w:r>
              <w:rPr>
                <w:rFonts w:ascii="Century Gothic" w:hAnsi="Century Gothic" w:cs="Arial"/>
                <w:i w:val="0"/>
                <w:iCs w:val="0"/>
                <w:sz w:val="18"/>
                <w:szCs w:val="18"/>
                <w:lang w:bidi="ar"/>
              </w:rPr>
              <w:t>.</w:t>
            </w:r>
          </w:p>
          <w:p w14:paraId="259F1B45" w14:textId="77777777" w:rsidR="001A12CB" w:rsidRPr="00272A5B" w:rsidRDefault="001A12CB" w:rsidP="00025D5F">
            <w:pPr>
              <w:pStyle w:val="Encabezado"/>
              <w:widowControl w:val="0"/>
              <w:spacing w:line="276" w:lineRule="auto"/>
              <w:jc w:val="both"/>
              <w:rPr>
                <w:rFonts w:ascii="Century Gothic" w:hAnsi="Century Gothic" w:cs="Arial"/>
                <w:i w:val="0"/>
                <w:iCs w:val="0"/>
                <w:sz w:val="18"/>
                <w:szCs w:val="18"/>
                <w:lang w:val="es-GT" w:bidi="ar"/>
              </w:rPr>
            </w:pPr>
          </w:p>
        </w:tc>
      </w:tr>
      <w:tr w:rsidR="001A12CB" w:rsidRPr="00272A5B" w14:paraId="0B95E05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889051D" w14:textId="23F070CA" w:rsidR="001A12CB" w:rsidRPr="00272A5B" w:rsidRDefault="001A12CB" w:rsidP="00347453">
            <w:pPr>
              <w:pStyle w:val="Prrafodelista"/>
              <w:numPr>
                <w:ilvl w:val="0"/>
                <w:numId w:val="110"/>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1A12CB" w:rsidRPr="00272A5B" w14:paraId="029363B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017E6A" w14:textId="10DB8F53" w:rsidR="001A12CB" w:rsidRPr="00272A5B" w:rsidRDefault="001A12CB" w:rsidP="008F3E4A">
            <w:pPr>
              <w:pStyle w:val="Encabezado"/>
              <w:widowControl w:val="0"/>
              <w:numPr>
                <w:ilvl w:val="0"/>
                <w:numId w:val="2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elaboración de materiales de apoyo curricular relacionados con la medición de los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 xml:space="preserve">stándares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ducativos de los aprendizajes</w:t>
            </w:r>
            <w:r w:rsidR="00FB7B85" w:rsidRPr="00272A5B">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w:t>
            </w:r>
          </w:p>
          <w:p w14:paraId="035BAD96" w14:textId="7DF34DE2" w:rsidR="001A12CB" w:rsidRPr="00272A5B" w:rsidRDefault="001A12CB" w:rsidP="008F3E4A">
            <w:pPr>
              <w:pStyle w:val="Encabezado"/>
              <w:widowControl w:val="0"/>
              <w:numPr>
                <w:ilvl w:val="0"/>
                <w:numId w:val="2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Planificar y ejecutar estudios e investigaciones acerca de los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 xml:space="preserve">stándares </w:t>
            </w:r>
            <w:r w:rsidR="00FB7B85" w:rsidRPr="00272A5B">
              <w:rPr>
                <w:rFonts w:ascii="Century Gothic" w:hAnsi="Century Gothic"/>
                <w:i w:val="0"/>
                <w:iCs w:val="0"/>
                <w:sz w:val="18"/>
                <w:szCs w:val="18"/>
                <w:lang w:val="es-GT"/>
              </w:rPr>
              <w:t>e</w:t>
            </w:r>
            <w:r w:rsidRPr="00272A5B">
              <w:rPr>
                <w:rFonts w:ascii="Century Gothic" w:hAnsi="Century Gothic"/>
                <w:i w:val="0"/>
                <w:iCs w:val="0"/>
                <w:sz w:val="18"/>
                <w:szCs w:val="18"/>
                <w:lang w:val="es-GT"/>
              </w:rPr>
              <w:t>ducativos en los niveles del Sistema Educativo Nacional con el fin de obtener información precisa, para realizar las mejoras necesarias para dichos procesos.</w:t>
            </w:r>
          </w:p>
          <w:p w14:paraId="6F1EF761" w14:textId="68638C87" w:rsidR="001A12CB" w:rsidRPr="00272A5B" w:rsidRDefault="001A12CB" w:rsidP="008F3E4A">
            <w:pPr>
              <w:pStyle w:val="Encabezado"/>
              <w:widowControl w:val="0"/>
              <w:numPr>
                <w:ilvl w:val="0"/>
                <w:numId w:val="2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Proponer y dar cumplimiento al Plan Operativo Anual -POA- del departamento ante la Dirección, de acuerdo con los lineamientos establecidos por la </w:t>
            </w:r>
            <w:r w:rsidR="00FB7B85" w:rsidRPr="00272A5B">
              <w:rPr>
                <w:rFonts w:ascii="Century Gothic" w:hAnsi="Century Gothic"/>
                <w:i w:val="0"/>
                <w:iCs w:val="0"/>
                <w:sz w:val="18"/>
                <w:szCs w:val="18"/>
                <w:lang w:val="es-GT"/>
              </w:rPr>
              <w:t>u</w:t>
            </w:r>
            <w:r w:rsidRPr="00272A5B">
              <w:rPr>
                <w:rFonts w:ascii="Century Gothic" w:hAnsi="Century Gothic"/>
                <w:i w:val="0"/>
                <w:iCs w:val="0"/>
                <w:sz w:val="18"/>
                <w:szCs w:val="18"/>
                <w:lang w:val="es-GT"/>
              </w:rPr>
              <w:t>nidad correspondiente.</w:t>
            </w:r>
          </w:p>
          <w:p w14:paraId="120544AB" w14:textId="77777777" w:rsidR="001A12CB" w:rsidRPr="00272A5B" w:rsidRDefault="001A12CB" w:rsidP="008F3E4A">
            <w:pPr>
              <w:pStyle w:val="Encabezado"/>
              <w:widowControl w:val="0"/>
              <w:numPr>
                <w:ilvl w:val="0"/>
                <w:numId w:val="2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informes de actividades de acuerdo con los procedimientos establecidos y trasladarlos a donde corresponda.</w:t>
            </w:r>
          </w:p>
          <w:p w14:paraId="6F28147B" w14:textId="77777777" w:rsidR="001A12CB" w:rsidRPr="00272A5B" w:rsidRDefault="001A12CB" w:rsidP="008F3E4A">
            <w:pPr>
              <w:pStyle w:val="Encabezado"/>
              <w:widowControl w:val="0"/>
              <w:numPr>
                <w:ilvl w:val="0"/>
                <w:numId w:val="2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Solicitar cuotas al área de financiero para la ejecución de las acciones previstas en el Plan Operativo Anual del Departamento.</w:t>
            </w:r>
          </w:p>
          <w:p w14:paraId="6FA6B402" w14:textId="77777777" w:rsidR="001A12CB" w:rsidRPr="008F3E4A" w:rsidRDefault="001A12CB" w:rsidP="008F3E4A">
            <w:pPr>
              <w:pStyle w:val="Encabezado"/>
              <w:widowControl w:val="0"/>
              <w:numPr>
                <w:ilvl w:val="0"/>
                <w:numId w:val="2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solicitud de gastos requerimiento y liquidaciones de las acciones previstas en el Plan Operativo Anual del Departamento.</w:t>
            </w:r>
          </w:p>
          <w:p w14:paraId="5DEE93B2" w14:textId="3B280E42" w:rsidR="008F3E4A" w:rsidRPr="00EE78E8" w:rsidRDefault="008F3E4A" w:rsidP="7A3AFE97">
            <w:pPr>
              <w:pStyle w:val="Encabezado"/>
              <w:widowControl w:val="0"/>
              <w:numPr>
                <w:ilvl w:val="0"/>
                <w:numId w:val="26"/>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DE9EF70" w14:textId="77777777" w:rsidR="001A12CB" w:rsidRPr="00272A5B" w:rsidRDefault="001A12CB" w:rsidP="00025D5F">
            <w:pPr>
              <w:pStyle w:val="Encabezado"/>
              <w:widowControl w:val="0"/>
              <w:spacing w:line="276" w:lineRule="auto"/>
              <w:jc w:val="both"/>
              <w:rPr>
                <w:rFonts w:ascii="Century Gothic" w:hAnsi="Century Gothic"/>
                <w:i w:val="0"/>
                <w:iCs w:val="0"/>
                <w:sz w:val="18"/>
                <w:szCs w:val="18"/>
                <w:lang w:val="es-GT"/>
              </w:rPr>
            </w:pPr>
          </w:p>
        </w:tc>
      </w:tr>
      <w:tr w:rsidR="001A12CB" w:rsidRPr="00272A5B" w14:paraId="06A30CE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B646C7E" w14:textId="76E176F8"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TAREAS EVENTUALES</w:t>
            </w:r>
          </w:p>
        </w:tc>
      </w:tr>
      <w:tr w:rsidR="001A12CB" w:rsidRPr="00272A5B" w14:paraId="3EE5442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54AD164" w14:textId="4A1CC3D7" w:rsidR="001A12CB" w:rsidRPr="00272A5B" w:rsidRDefault="001A12CB" w:rsidP="00347453">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logística con las direcciones </w:t>
            </w:r>
            <w:r w:rsidR="00FB7B85" w:rsidRPr="00272A5B">
              <w:rPr>
                <w:rFonts w:ascii="Century Gothic" w:hAnsi="Century Gothic"/>
                <w:i w:val="0"/>
                <w:iCs w:val="0"/>
                <w:sz w:val="18"/>
                <w:szCs w:val="18"/>
                <w:lang w:val="es-GT"/>
              </w:rPr>
              <w:t>d</w:t>
            </w:r>
            <w:r w:rsidRPr="00272A5B">
              <w:rPr>
                <w:rFonts w:ascii="Century Gothic" w:hAnsi="Century Gothic"/>
                <w:i w:val="0"/>
                <w:iCs w:val="0"/>
                <w:sz w:val="18"/>
                <w:szCs w:val="18"/>
                <w:lang w:val="es-GT"/>
              </w:rPr>
              <w:t>epartamentales de Educación para dar a conocer los estándares educativos en el aula, con el fin de actualizar a todos los involucrados en el tema.</w:t>
            </w:r>
          </w:p>
          <w:p w14:paraId="224FAFB0" w14:textId="06B0532F" w:rsidR="001A12CB" w:rsidRPr="00524C6D" w:rsidRDefault="001A12CB" w:rsidP="00347453">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524C6D">
              <w:rPr>
                <w:rFonts w:ascii="Century Gothic" w:hAnsi="Century Gothic"/>
                <w:i w:val="0"/>
                <w:iCs w:val="0"/>
                <w:sz w:val="18"/>
                <w:szCs w:val="18"/>
                <w:lang w:val="es-GT"/>
              </w:rPr>
              <w:t xml:space="preserve">Participar en mesas </w:t>
            </w:r>
            <w:r w:rsidR="00AF192E" w:rsidRPr="00524C6D">
              <w:rPr>
                <w:rFonts w:ascii="Century Gothic" w:hAnsi="Century Gothic"/>
                <w:i w:val="0"/>
                <w:iCs w:val="0"/>
                <w:sz w:val="18"/>
                <w:szCs w:val="18"/>
                <w:lang w:val="es-GT"/>
              </w:rPr>
              <w:t xml:space="preserve">de trabajo </w:t>
            </w:r>
            <w:r w:rsidRPr="00524C6D">
              <w:rPr>
                <w:rFonts w:ascii="Century Gothic" w:hAnsi="Century Gothic"/>
                <w:i w:val="0"/>
                <w:iCs w:val="0"/>
                <w:sz w:val="18"/>
                <w:szCs w:val="18"/>
                <w:lang w:val="es-GT"/>
              </w:rPr>
              <w:t>donde represente a la D</w:t>
            </w:r>
            <w:r w:rsidR="00AF192E" w:rsidRPr="00524C6D">
              <w:rPr>
                <w:rFonts w:ascii="Century Gothic" w:hAnsi="Century Gothic"/>
                <w:i w:val="0"/>
                <w:iCs w:val="0"/>
                <w:sz w:val="18"/>
                <w:szCs w:val="18"/>
                <w:lang w:val="es-GT"/>
              </w:rPr>
              <w:t xml:space="preserve">igecur y/o al Mineduc, </w:t>
            </w:r>
            <w:r w:rsidR="00456FEA" w:rsidRPr="00524C6D">
              <w:rPr>
                <w:rFonts w:ascii="Century Gothic" w:hAnsi="Century Gothic"/>
                <w:i w:val="0"/>
                <w:iCs w:val="0"/>
                <w:sz w:val="18"/>
                <w:szCs w:val="18"/>
                <w:lang w:val="es-GT"/>
              </w:rPr>
              <w:t>de acuerdo co</w:t>
            </w:r>
            <w:r w:rsidR="00456FEA" w:rsidRPr="00524C6D">
              <w:rPr>
                <w:rFonts w:ascii="Century Gothic" w:hAnsi="Century Gothic"/>
                <w:sz w:val="18"/>
                <w:szCs w:val="18"/>
                <w:lang w:val="es-GT"/>
              </w:rPr>
              <w:t>n el</w:t>
            </w:r>
            <w:r w:rsidR="00AF192E" w:rsidRPr="00524C6D">
              <w:rPr>
                <w:rFonts w:ascii="Century Gothic" w:hAnsi="Century Gothic"/>
                <w:i w:val="0"/>
                <w:iCs w:val="0"/>
                <w:sz w:val="18"/>
                <w:szCs w:val="18"/>
                <w:lang w:val="es-GT"/>
              </w:rPr>
              <w:t xml:space="preserve"> nombramiento correspondiente</w:t>
            </w:r>
            <w:r w:rsidRPr="00524C6D">
              <w:rPr>
                <w:rFonts w:ascii="Century Gothic" w:hAnsi="Century Gothic"/>
                <w:i w:val="0"/>
                <w:iCs w:val="0"/>
                <w:sz w:val="18"/>
                <w:szCs w:val="18"/>
                <w:lang w:val="es-GT"/>
              </w:rPr>
              <w:t>.</w:t>
            </w:r>
          </w:p>
          <w:p w14:paraId="6613BBEA" w14:textId="77777777" w:rsidR="001A12CB" w:rsidRPr="00272A5B" w:rsidRDefault="001A12CB" w:rsidP="00347453">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E1CFD11" w14:textId="3FFDAF47" w:rsidR="001A12CB" w:rsidRPr="00272A5B" w:rsidRDefault="001A12CB" w:rsidP="00347453">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del Plan Operativo</w:t>
            </w:r>
            <w:r w:rsidR="00E167FD" w:rsidRPr="00272A5B">
              <w:rPr>
                <w:rFonts w:ascii="Century Gothic" w:hAnsi="Century Gothic"/>
                <w:i w:val="0"/>
                <w:iCs w:val="0"/>
                <w:sz w:val="18"/>
                <w:szCs w:val="18"/>
                <w:lang w:val="es-GT"/>
              </w:rPr>
              <w:t xml:space="preserve"> Anual del departamento </w:t>
            </w:r>
            <w:r w:rsidR="00456FEA" w:rsidRPr="00272A5B">
              <w:rPr>
                <w:rFonts w:ascii="Century Gothic" w:hAnsi="Century Gothic"/>
                <w:i w:val="0"/>
                <w:iCs w:val="0"/>
                <w:sz w:val="18"/>
                <w:szCs w:val="18"/>
                <w:lang w:val="es-GT"/>
              </w:rPr>
              <w:t>de acuerdo co</w:t>
            </w:r>
            <w:r w:rsidR="00456FEA" w:rsidRPr="00272A5B">
              <w:rPr>
                <w:rFonts w:ascii="Century Gothic" w:hAnsi="Century Gothic"/>
                <w:sz w:val="18"/>
                <w:szCs w:val="18"/>
                <w:lang w:val="es-GT"/>
              </w:rPr>
              <w:t>n el</w:t>
            </w:r>
            <w:r w:rsidR="00E167FD" w:rsidRPr="00272A5B">
              <w:rPr>
                <w:rFonts w:ascii="Century Gothic" w:hAnsi="Century Gothic"/>
                <w:i w:val="0"/>
                <w:iCs w:val="0"/>
                <w:sz w:val="18"/>
                <w:szCs w:val="18"/>
                <w:lang w:val="es-GT"/>
              </w:rPr>
              <w:t xml:space="preserve"> año fiscal. </w:t>
            </w:r>
            <w:r w:rsidRPr="00272A5B">
              <w:rPr>
                <w:rFonts w:ascii="Century Gothic" w:hAnsi="Century Gothic"/>
                <w:i w:val="0"/>
                <w:iCs w:val="0"/>
                <w:sz w:val="18"/>
                <w:szCs w:val="18"/>
                <w:lang w:val="es-GT"/>
              </w:rPr>
              <w:t xml:space="preserve"> </w:t>
            </w:r>
          </w:p>
          <w:p w14:paraId="59252EB8" w14:textId="5D54FB0A" w:rsidR="001A12CB" w:rsidRPr="00272A5B" w:rsidRDefault="001A12CB" w:rsidP="00347453">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lastRenderedPageBreak/>
              <w:t xml:space="preserve">Ejecutar las actividades administrativas inherentes al puesto (coordinación y supervisión de actividades del personal bajo su cargo, </w:t>
            </w:r>
            <w:r w:rsidR="00FB7B85" w:rsidRPr="00272A5B">
              <w:rPr>
                <w:rFonts w:ascii="Century Gothic" w:hAnsi="Century Gothic"/>
                <w:i w:val="0"/>
                <w:iCs w:val="0"/>
                <w:sz w:val="18"/>
                <w:szCs w:val="18"/>
                <w:lang w:val="es-GT"/>
              </w:rPr>
              <w:t xml:space="preserve">procesos </w:t>
            </w:r>
            <w:r w:rsidRPr="00272A5B">
              <w:rPr>
                <w:rFonts w:ascii="Century Gothic" w:hAnsi="Century Gothic"/>
                <w:i w:val="0"/>
                <w:iCs w:val="0"/>
                <w:sz w:val="18"/>
                <w:szCs w:val="18"/>
                <w:lang w:val="es-GT"/>
              </w:rPr>
              <w:t>disciplina</w:t>
            </w:r>
            <w:r w:rsidR="00FB7B85" w:rsidRPr="00272A5B">
              <w:rPr>
                <w:rFonts w:ascii="Century Gothic" w:hAnsi="Century Gothic"/>
                <w:i w:val="0"/>
                <w:iCs w:val="0"/>
                <w:sz w:val="18"/>
                <w:szCs w:val="18"/>
                <w:lang w:val="es-GT"/>
              </w:rPr>
              <w:t>rios</w:t>
            </w:r>
            <w:r w:rsidRPr="00272A5B">
              <w:rPr>
                <w:rFonts w:ascii="Century Gothic" w:hAnsi="Century Gothic"/>
                <w:i w:val="0"/>
                <w:iCs w:val="0"/>
                <w:sz w:val="18"/>
                <w:szCs w:val="18"/>
                <w:lang w:val="es-GT"/>
              </w:rPr>
              <w:t>, atención a usuarios internos y externos, asistencia a reuniones y capacitaciones, correspondencia, archivo entre otras).</w:t>
            </w:r>
          </w:p>
          <w:p w14:paraId="46472939" w14:textId="77777777" w:rsidR="00FB7B85" w:rsidRPr="00272A5B" w:rsidRDefault="00FB7B85" w:rsidP="00347453">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Utilizar el Sistema de Gestión de Calidad para la ejecución de actividades del Departamento.</w:t>
            </w:r>
          </w:p>
          <w:p w14:paraId="22F85AE2" w14:textId="77777777" w:rsidR="001A12CB" w:rsidRPr="00272A5B" w:rsidRDefault="001A12CB" w:rsidP="00347453">
            <w:pPr>
              <w:pStyle w:val="Encabezado"/>
              <w:widowControl w:val="0"/>
              <w:numPr>
                <w:ilvl w:val="0"/>
                <w:numId w:val="3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27E35DE" w14:textId="6E3E759E" w:rsidR="00981AF0" w:rsidRPr="00272A5B" w:rsidRDefault="00981AF0" w:rsidP="00FB7B85">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A12CB" w:rsidRPr="00272A5B" w14:paraId="0449EBEF" w14:textId="77777777" w:rsidTr="7A3AFE9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73DF49" w14:textId="1AF5B236" w:rsidR="001A12CB" w:rsidRPr="00272A5B" w:rsidRDefault="001A12CB" w:rsidP="00347453">
            <w:pPr>
              <w:pStyle w:val="Prrafodelista"/>
              <w:numPr>
                <w:ilvl w:val="0"/>
                <w:numId w:val="110"/>
              </w:numPr>
              <w:ind w:left="313" w:hanging="313"/>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lastRenderedPageBreak/>
              <w:t>UBICACIÓN DEL PUESTO</w:t>
            </w:r>
          </w:p>
        </w:tc>
      </w:tr>
      <w:tr w:rsidR="001A12CB" w:rsidRPr="00272A5B" w14:paraId="5F5889A2" w14:textId="77777777" w:rsidTr="7A3AFE97">
        <w:trPr>
          <w:cnfStyle w:val="000000100000" w:firstRow="0" w:lastRow="0" w:firstColumn="0" w:lastColumn="0" w:oddVBand="0" w:evenVBand="0" w:oddHBand="1" w:evenHBand="0" w:firstRowFirstColumn="0" w:firstRowLastColumn="0" w:lastRowFirstColumn="0" w:lastRowLastColumn="0"/>
          <w:trHeight w:val="2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44B0E5" w14:textId="3EADD36B" w:rsidR="00344D7A" w:rsidRPr="00272A5B" w:rsidRDefault="00344D7A" w:rsidP="7A3AFE97">
            <w:pPr>
              <w:jc w:val="both"/>
              <w:textAlignment w:val="center"/>
              <w:rPr>
                <w:rFonts w:ascii="Century Gothic" w:hAnsi="Century Gothic" w:cs="Arial"/>
                <w:sz w:val="18"/>
                <w:szCs w:val="18"/>
                <w:lang w:val="es-ES"/>
              </w:rPr>
            </w:pPr>
            <w:r w:rsidRPr="7A3AFE97">
              <w:rPr>
                <w:rFonts w:ascii="Century Gothic" w:hAnsi="Century Gothic" w:cs="Arial"/>
                <w:i w:val="0"/>
                <w:iCs w:val="0"/>
                <w:sz w:val="18"/>
                <w:szCs w:val="18"/>
                <w:lang w:val="es-ES"/>
              </w:rPr>
              <w:t xml:space="preserve">Despacho </w:t>
            </w:r>
            <w:r w:rsidR="00B571B9" w:rsidRPr="7A3AFE97">
              <w:rPr>
                <w:rFonts w:ascii="Century Gothic" w:hAnsi="Century Gothic" w:cs="Arial"/>
                <w:i w:val="0"/>
                <w:iCs w:val="0"/>
                <w:sz w:val="18"/>
                <w:szCs w:val="18"/>
                <w:lang w:val="es-ES"/>
              </w:rPr>
              <w:t xml:space="preserve">del </w:t>
            </w:r>
            <w:r w:rsidR="00C56808" w:rsidRPr="7A3AFE97">
              <w:rPr>
                <w:rFonts w:ascii="Century Gothic" w:hAnsi="Century Gothic" w:cs="Arial"/>
                <w:sz w:val="18"/>
                <w:szCs w:val="18"/>
                <w:lang w:val="es-ES"/>
              </w:rPr>
              <w:t>área</w:t>
            </w:r>
            <w:r w:rsidR="00C56808" w:rsidRPr="7A3AFE97">
              <w:rPr>
                <w:rFonts w:ascii="Century Gothic" w:hAnsi="Century Gothic" w:cs="Arial"/>
                <w:i w:val="0"/>
                <w:iCs w:val="0"/>
                <w:sz w:val="18"/>
                <w:szCs w:val="18"/>
                <w:lang w:val="es-ES"/>
              </w:rPr>
              <w:t xml:space="preserve"> de</w:t>
            </w:r>
            <w:r w:rsidRPr="7A3AFE97">
              <w:rPr>
                <w:rFonts w:ascii="Century Gothic" w:hAnsi="Century Gothic" w:cs="Arial"/>
                <w:i w:val="0"/>
                <w:iCs w:val="0"/>
                <w:sz w:val="18"/>
                <w:szCs w:val="18"/>
                <w:lang w:val="es-ES"/>
              </w:rPr>
              <w:t xml:space="preserve"> Evaluación Curricular.</w:t>
            </w:r>
          </w:p>
          <w:p w14:paraId="56C85B04" w14:textId="62BA6595" w:rsidR="00D7492D" w:rsidRPr="00272A5B" w:rsidRDefault="00D7492D" w:rsidP="00344D7A">
            <w:pPr>
              <w:jc w:val="both"/>
              <w:textAlignment w:val="center"/>
              <w:rPr>
                <w:rFonts w:ascii="Century Gothic" w:hAnsi="Century Gothic" w:cs="Arial"/>
                <w:i w:val="0"/>
                <w:iCs w:val="0"/>
                <w:sz w:val="18"/>
                <w:szCs w:val="18"/>
                <w:lang w:val="es-GT"/>
              </w:rPr>
            </w:pPr>
          </w:p>
        </w:tc>
      </w:tr>
      <w:tr w:rsidR="001A12CB" w:rsidRPr="00272A5B" w14:paraId="6E6DC20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2A4FC3E" w14:textId="0D0671F0"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1A12CB" w:rsidRPr="00272A5B" w14:paraId="14754D3E"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645503" w14:textId="77777777" w:rsidR="001A12CB" w:rsidRPr="00272A5B" w:rsidRDefault="001A12C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N/A</w:t>
            </w:r>
          </w:p>
          <w:p w14:paraId="03BA12F1" w14:textId="2B6C4373" w:rsidR="00D7492D" w:rsidRPr="00272A5B" w:rsidRDefault="00D7492D" w:rsidP="00025D5F">
            <w:pPr>
              <w:jc w:val="both"/>
              <w:textAlignment w:val="center"/>
              <w:rPr>
                <w:rFonts w:ascii="Century Gothic" w:hAnsi="Century Gothic" w:cs="Arial"/>
                <w:i w:val="0"/>
                <w:iCs w:val="0"/>
                <w:sz w:val="18"/>
                <w:szCs w:val="18"/>
                <w:lang w:val="es-GT"/>
              </w:rPr>
            </w:pPr>
          </w:p>
        </w:tc>
      </w:tr>
      <w:tr w:rsidR="001A12CB" w:rsidRPr="00272A5B" w14:paraId="54CA147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210502"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1A12CB" w:rsidRPr="00272A5B" w14:paraId="548B8463"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80D580"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1A12CB" w:rsidRPr="00272A5B" w14:paraId="7043CFB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62B19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1A12CB" w:rsidRPr="00272A5B" w14:paraId="14B70403"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4845B7F"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1A12CB" w:rsidRPr="00272A5B" w14:paraId="340F3DE1"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2197B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FC64343" w14:textId="77777777"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1A12CB" w:rsidRPr="00272A5B" w14:paraId="7CF16A88"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C5A0BA"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3B3DE0F" w14:textId="6574A504"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Cooperación</w:t>
            </w:r>
            <w:r w:rsidR="00D7492D" w:rsidRPr="00272A5B">
              <w:rPr>
                <w:rFonts w:ascii="Century Gothic" w:hAnsi="Century Gothic" w:cs="Arial"/>
                <w:sz w:val="18"/>
                <w:szCs w:val="18"/>
                <w:lang w:val="es-GT"/>
              </w:rPr>
              <w:t xml:space="preserve"> nacional e</w:t>
            </w:r>
            <w:r w:rsidRPr="00272A5B">
              <w:rPr>
                <w:rFonts w:ascii="Century Gothic" w:hAnsi="Century Gothic" w:cs="Arial"/>
                <w:sz w:val="18"/>
                <w:szCs w:val="18"/>
                <w:lang w:val="es-GT"/>
              </w:rPr>
              <w:t xml:space="preserve"> internacional y organizaciones no gubernamentales, universidades, </w:t>
            </w:r>
            <w:r w:rsidR="00D7492D" w:rsidRPr="00272A5B">
              <w:rPr>
                <w:rFonts w:ascii="Century Gothic" w:hAnsi="Century Gothic" w:cs="Arial"/>
                <w:sz w:val="18"/>
                <w:szCs w:val="18"/>
                <w:lang w:val="es-GT"/>
              </w:rPr>
              <w:t>centros educativos</w:t>
            </w:r>
            <w:r w:rsidRPr="00272A5B">
              <w:rPr>
                <w:rFonts w:ascii="Century Gothic" w:hAnsi="Century Gothic" w:cs="Arial"/>
                <w:sz w:val="18"/>
                <w:szCs w:val="18"/>
                <w:lang w:val="es-GT"/>
              </w:rPr>
              <w:t>, entre otros.</w:t>
            </w:r>
          </w:p>
          <w:p w14:paraId="265A9ACD"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57363572"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490EF39" w14:textId="77777777" w:rsidR="001A12CB" w:rsidRPr="00272A5B" w:rsidRDefault="001A12CB" w:rsidP="00347453">
            <w:pPr>
              <w:pStyle w:val="Prrafodelista"/>
              <w:numPr>
                <w:ilvl w:val="0"/>
                <w:numId w:val="110"/>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1A12CB" w:rsidRPr="00272A5B" w14:paraId="61ACEBA8"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28F0DB" w14:textId="628254AA" w:rsidR="00D7492D" w:rsidRPr="00272A5B" w:rsidRDefault="001A12CB" w:rsidP="00344D7A">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1A12CB" w:rsidRPr="00272A5B" w14:paraId="4D50E03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1D96DAA"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1A12CB" w:rsidRPr="00272A5B" w14:paraId="1F84B122"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B73098" w14:textId="5D3E89B5"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38D0060B"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5E1C3B1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8C36B9"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1A12CB" w:rsidRPr="00272A5B" w14:paraId="0CC7C8D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FC58A6"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del departamento de Estándares Educativos.</w:t>
            </w:r>
          </w:p>
          <w:p w14:paraId="69E18C14"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3FD27751"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6F9C77"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1A12CB" w:rsidRPr="00272A5B" w14:paraId="3BD21094"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5A48C9"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FA72F65"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298BF12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D2E445"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1A12CB" w:rsidRPr="00272A5B" w14:paraId="0E43DEAE" w14:textId="77777777" w:rsidTr="7A3AFE97">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8AE2C18"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012841D"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4CDE7BE5" w14:textId="40E94540" w:rsidR="00D7492D" w:rsidRPr="00272A5B" w:rsidRDefault="00D7492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00EA2A55" w14:textId="77777777" w:rsidTr="7A3AFE97">
        <w:trPr>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CC26E8F"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1FDD6FC" w14:textId="4E906D32" w:rsidR="001A12CB" w:rsidRPr="00272A5B" w:rsidRDefault="001A12C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El esfuerzo que requiere el puesto de trabajo es de un 5% ya que la mayoría del tiempo realiza sus </w:t>
            </w:r>
            <w:r w:rsidR="00631D83" w:rsidRPr="00272A5B">
              <w:rPr>
                <w:rFonts w:ascii="Century Gothic" w:hAnsi="Century Gothic" w:cs="Arial"/>
                <w:sz w:val="18"/>
                <w:szCs w:val="18"/>
                <w:lang w:val="es-GT"/>
              </w:rPr>
              <w:t xml:space="preserve">tareas </w:t>
            </w:r>
            <w:r w:rsidR="00ED5B03">
              <w:rPr>
                <w:rFonts w:ascii="Century Gothic" w:hAnsi="Century Gothic" w:cs="Arial"/>
                <w:sz w:val="18"/>
                <w:szCs w:val="18"/>
                <w:lang w:val="es-GT"/>
              </w:rPr>
              <w:t>sentado</w:t>
            </w:r>
            <w:r w:rsidRPr="00272A5B">
              <w:rPr>
                <w:rFonts w:ascii="Century Gothic" w:hAnsi="Century Gothic" w:cs="Arial"/>
                <w:sz w:val="18"/>
                <w:szCs w:val="18"/>
                <w:lang w:val="es-GT"/>
              </w:rPr>
              <w:t>.</w:t>
            </w:r>
          </w:p>
          <w:p w14:paraId="2A184A61" w14:textId="71631A88" w:rsidR="00D7492D" w:rsidRPr="00272A5B" w:rsidRDefault="00D7492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1A12CB" w:rsidRPr="00272A5B" w14:paraId="287EE29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266B01C" w14:textId="77777777" w:rsidR="001A12CB" w:rsidRPr="00272A5B" w:rsidRDefault="001A12C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1A12CB" w:rsidRPr="00272A5B" w14:paraId="714EA571"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6C8681B" w14:textId="77777777" w:rsidR="001A12CB" w:rsidRPr="00272A5B" w:rsidRDefault="001A12CB" w:rsidP="00347453">
            <w:pPr>
              <w:pStyle w:val="Prrafodelista"/>
              <w:numPr>
                <w:ilvl w:val="0"/>
                <w:numId w:val="110"/>
              </w:numPr>
              <w:ind w:left="313" w:hanging="313"/>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1A12CB" w:rsidRPr="00272A5B" w14:paraId="30CE3D0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12DC923"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48A274C" w14:textId="77777777" w:rsidR="001A12CB" w:rsidRPr="00272A5B" w:rsidRDefault="001A12CB"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272A5B">
              <w:rPr>
                <w:rFonts w:ascii="Century Gothic" w:hAnsi="Century Gothic" w:cs="Arial"/>
                <w:color w:val="000000"/>
                <w:sz w:val="18"/>
                <w:szCs w:val="18"/>
              </w:rPr>
              <w:t>Acreditar título universitario a nivel de licenciatura en una carrera afín al puesto. Seis meses de experiencia como asesor profesional especializado III y ser colegiado activo.</w:t>
            </w:r>
          </w:p>
          <w:p w14:paraId="43125185" w14:textId="77777777" w:rsidR="001A12CB" w:rsidRPr="00272A5B" w:rsidRDefault="001A12C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A12CB" w:rsidRPr="00272A5B" w14:paraId="6E006AD2"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307E39F" w14:textId="77777777" w:rsidR="001A12CB" w:rsidRPr="00272A5B" w:rsidRDefault="001A12C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0B43FCE" w14:textId="77777777" w:rsidR="001A12CB" w:rsidRPr="00272A5B" w:rsidRDefault="001A12CB"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color w:val="000000"/>
                <w:sz w:val="18"/>
                <w:szCs w:val="18"/>
              </w:rPr>
              <w:t>Acreditar título universitario en el grado académico de licenciado en la carrera profesional que el puesto requiera. Siete años de experiencia en labores afines y ser colegiado activo.</w:t>
            </w:r>
          </w:p>
        </w:tc>
      </w:tr>
      <w:tr w:rsidR="001A12CB" w:rsidRPr="00272A5B" w14:paraId="52FAD024"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10EE1D8" w14:textId="06BB9ADD"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w:t>
            </w:r>
            <w:r w:rsidR="00132096">
              <w:rPr>
                <w:rFonts w:ascii="Century Gothic" w:hAnsi="Century Gothic" w:cs="Arial"/>
                <w:b/>
                <w:i w:val="0"/>
                <w:iCs w:val="0"/>
                <w:sz w:val="18"/>
                <w:szCs w:val="18"/>
                <w:lang w:val="es-GT"/>
              </w:rPr>
              <w:t>FÍN</w:t>
            </w:r>
          </w:p>
        </w:tc>
      </w:tr>
      <w:tr w:rsidR="001A12CB" w:rsidRPr="00272A5B" w14:paraId="39AAF60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0FE983" w14:textId="7D108E30" w:rsidR="001A12CB" w:rsidRPr="00272A5B" w:rsidRDefault="003B3DB1"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lastRenderedPageBreak/>
              <w:t xml:space="preserve">Graduado en </w:t>
            </w:r>
            <w:r w:rsidR="001A12CB" w:rsidRPr="00272A5B">
              <w:rPr>
                <w:rFonts w:ascii="Century Gothic" w:hAnsi="Century Gothic" w:cs="Arial"/>
                <w:i w:val="0"/>
                <w:iCs w:val="0"/>
                <w:sz w:val="18"/>
                <w:szCs w:val="18"/>
                <w:lang w:val="es-GT"/>
              </w:rPr>
              <w:t xml:space="preserve">Licenciatura en Educación, </w:t>
            </w:r>
            <w:r w:rsidR="00AD02BA">
              <w:rPr>
                <w:rFonts w:ascii="Century Gothic" w:hAnsi="Century Gothic" w:cs="Arial"/>
                <w:i w:val="0"/>
                <w:iCs w:val="0"/>
                <w:sz w:val="18"/>
                <w:szCs w:val="18"/>
                <w:lang w:val="es-GT"/>
              </w:rPr>
              <w:t xml:space="preserve">Licenciatura en Administración, </w:t>
            </w:r>
            <w:r w:rsidR="001A12CB" w:rsidRPr="00272A5B">
              <w:rPr>
                <w:rFonts w:ascii="Century Gothic" w:hAnsi="Century Gothic" w:cs="Arial"/>
                <w:i w:val="0"/>
                <w:iCs w:val="0"/>
                <w:sz w:val="18"/>
                <w:szCs w:val="18"/>
                <w:lang w:val="es-GT"/>
              </w:rPr>
              <w:t>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2C7E5122" w14:textId="77777777" w:rsidR="001A12CB" w:rsidRPr="00272A5B" w:rsidRDefault="001A12CB" w:rsidP="00025D5F">
            <w:pPr>
              <w:jc w:val="both"/>
              <w:textAlignment w:val="center"/>
              <w:rPr>
                <w:rFonts w:ascii="Century Gothic" w:hAnsi="Century Gothic" w:cs="Arial"/>
                <w:i w:val="0"/>
                <w:iCs w:val="0"/>
                <w:sz w:val="18"/>
                <w:szCs w:val="18"/>
                <w:lang w:val="es-GT"/>
              </w:rPr>
            </w:pPr>
          </w:p>
          <w:p w14:paraId="04FB59A6"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1EC8308E"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ADDB6F"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1A12CB" w:rsidRPr="00272A5B" w14:paraId="12E0F01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BF7A08" w14:textId="6411211B" w:rsidR="001A12CB" w:rsidRPr="00C77AA5" w:rsidRDefault="001A12CB" w:rsidP="00347453">
            <w:pPr>
              <w:pStyle w:val="Prrafodelista"/>
              <w:numPr>
                <w:ilvl w:val="0"/>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y Experiencia en procesos de evaluación curricular y de aprendizaje.</w:t>
            </w:r>
          </w:p>
          <w:p w14:paraId="7A8C1E70" w14:textId="06F23024" w:rsidR="00C77AA5" w:rsidRPr="00272A5B" w:rsidRDefault="00C77AA5" w:rsidP="00347453">
            <w:pPr>
              <w:pStyle w:val="Prrafodelista"/>
              <w:numPr>
                <w:ilvl w:val="0"/>
                <w:numId w:val="102"/>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Procesos de diseño, desarrollo y evaluación curricular.</w:t>
            </w:r>
          </w:p>
          <w:p w14:paraId="2EB96C63" w14:textId="77777777" w:rsidR="001A12CB" w:rsidRPr="00272A5B" w:rsidRDefault="001A12CB" w:rsidP="00347453">
            <w:pPr>
              <w:pStyle w:val="Prrafodelista"/>
              <w:numPr>
                <w:ilvl w:val="0"/>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procesos de formación por competencias y en procesos de transformación curricular.</w:t>
            </w:r>
          </w:p>
          <w:p w14:paraId="1A7FCAFD" w14:textId="207C5F90" w:rsidR="001A12CB" w:rsidRPr="00272A5B" w:rsidRDefault="001A12CB" w:rsidP="00347453">
            <w:pPr>
              <w:pStyle w:val="Prrafodelista"/>
              <w:numPr>
                <w:ilvl w:val="0"/>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Conocimiento de legislación nacional </w:t>
            </w:r>
            <w:r w:rsidR="00FB7B34">
              <w:rPr>
                <w:rFonts w:ascii="Century Gothic" w:hAnsi="Century Gothic" w:cs="Arial"/>
                <w:i w:val="0"/>
                <w:iCs w:val="0"/>
                <w:sz w:val="18"/>
                <w:szCs w:val="18"/>
                <w:lang w:val="es-GT"/>
              </w:rPr>
              <w:t xml:space="preserve">y </w:t>
            </w:r>
            <w:r w:rsidR="00631D83" w:rsidRPr="00272A5B">
              <w:rPr>
                <w:rFonts w:ascii="Century Gothic" w:hAnsi="Century Gothic" w:cs="Arial"/>
                <w:i w:val="0"/>
                <w:iCs w:val="0"/>
                <w:sz w:val="18"/>
                <w:szCs w:val="18"/>
                <w:lang w:val="es-GT"/>
              </w:rPr>
              <w:t>edu</w:t>
            </w:r>
            <w:r w:rsidR="00631D83" w:rsidRPr="00272A5B">
              <w:rPr>
                <w:rFonts w:ascii="Century Gothic" w:hAnsi="Century Gothic" w:cs="Arial"/>
                <w:sz w:val="18"/>
                <w:szCs w:val="18"/>
                <w:lang w:val="es-GT"/>
              </w:rPr>
              <w:t>cativa</w:t>
            </w:r>
            <w:r w:rsidRPr="00272A5B">
              <w:rPr>
                <w:rFonts w:ascii="Century Gothic" w:hAnsi="Century Gothic" w:cs="Arial"/>
                <w:i w:val="0"/>
                <w:iCs w:val="0"/>
                <w:sz w:val="18"/>
                <w:szCs w:val="18"/>
                <w:lang w:val="es-GT"/>
              </w:rPr>
              <w:t>.</w:t>
            </w:r>
          </w:p>
          <w:p w14:paraId="339B0827" w14:textId="77777777" w:rsidR="001A12CB" w:rsidRPr="00272A5B" w:rsidRDefault="001A12CB" w:rsidP="00347453">
            <w:pPr>
              <w:pStyle w:val="Prrafodelista"/>
              <w:numPr>
                <w:ilvl w:val="0"/>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básicos de desarrollo curricular y metodologías participativas.</w:t>
            </w:r>
          </w:p>
          <w:p w14:paraId="5D949B81" w14:textId="77777777" w:rsidR="001A12CB" w:rsidRPr="00272A5B" w:rsidRDefault="001A12CB" w:rsidP="00347453">
            <w:pPr>
              <w:pStyle w:val="Prrafodelista"/>
              <w:numPr>
                <w:ilvl w:val="0"/>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en procedimientos de evaluación estandarizada</w:t>
            </w:r>
          </w:p>
          <w:p w14:paraId="291E8DD0" w14:textId="77777777" w:rsidR="001A12CB" w:rsidRPr="00272A5B" w:rsidRDefault="001A12CB" w:rsidP="00347453">
            <w:pPr>
              <w:pStyle w:val="Prrafodelista"/>
              <w:numPr>
                <w:ilvl w:val="0"/>
                <w:numId w:val="102"/>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administrativos.</w:t>
            </w:r>
          </w:p>
          <w:p w14:paraId="4520B588"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68271B0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682382" w14:textId="77777777" w:rsidR="001A12CB" w:rsidRPr="00272A5B" w:rsidRDefault="001A12CB" w:rsidP="00347453">
            <w:pPr>
              <w:pStyle w:val="Prrafodelista"/>
              <w:numPr>
                <w:ilvl w:val="0"/>
                <w:numId w:val="110"/>
              </w:numPr>
              <w:ind w:left="313" w:hanging="313"/>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1A12CB" w:rsidRPr="00272A5B" w14:paraId="168C101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174D5A" w14:textId="77777777" w:rsidR="001A12CB" w:rsidRPr="00272A5B" w:rsidRDefault="001A12CB">
            <w:pPr>
              <w:pStyle w:val="Prrafodelista"/>
              <w:numPr>
                <w:ilvl w:val="0"/>
                <w:numId w:val="20"/>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31FF687D" w14:textId="77777777" w:rsidR="001A12CB" w:rsidRPr="00272A5B" w:rsidRDefault="001A12CB">
            <w:pPr>
              <w:pStyle w:val="Prrafodelista"/>
              <w:numPr>
                <w:ilvl w:val="0"/>
                <w:numId w:val="20"/>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Trabajo bajo presión,</w:t>
            </w:r>
          </w:p>
          <w:p w14:paraId="2317C167" w14:textId="77777777" w:rsidR="00D7492D" w:rsidRPr="00272A5B" w:rsidRDefault="00D7492D">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2A443AAF"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392F4C43"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650EA0A" w14:textId="60731ECF" w:rsidR="001A12CB" w:rsidRPr="00272A5B" w:rsidRDefault="001A12CB" w:rsidP="00347453">
            <w:pPr>
              <w:pStyle w:val="Prrafodelista"/>
              <w:numPr>
                <w:ilvl w:val="0"/>
                <w:numId w:val="110"/>
              </w:numPr>
              <w:ind w:left="313" w:hanging="313"/>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w:t>
            </w:r>
            <w:r w:rsidR="00132096">
              <w:rPr>
                <w:rFonts w:ascii="Century Gothic" w:hAnsi="Century Gothic" w:cs="Arial"/>
                <w:b/>
                <w:i w:val="0"/>
                <w:iCs w:val="0"/>
                <w:sz w:val="18"/>
                <w:szCs w:val="18"/>
                <w:lang w:val="es-GT"/>
              </w:rPr>
              <w:t>CTITUDINALES</w:t>
            </w:r>
          </w:p>
        </w:tc>
      </w:tr>
      <w:tr w:rsidR="001A12CB" w:rsidRPr="00272A5B" w14:paraId="7C682A8F"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6C7F3CD" w14:textId="77777777" w:rsidR="001A12CB" w:rsidRPr="00272A5B" w:rsidRDefault="001A12C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FE0E394" w14:textId="77777777" w:rsidR="001A12CB" w:rsidRPr="00272A5B" w:rsidRDefault="001A12C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11877205" w14:textId="77777777" w:rsidR="001A12CB" w:rsidRPr="00272A5B" w:rsidRDefault="001A12C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13B7D5B3" w14:textId="77777777" w:rsidR="00D7492D" w:rsidRPr="00272A5B" w:rsidRDefault="00D7492D">
            <w:pPr>
              <w:pStyle w:val="Prrafodelista"/>
              <w:numPr>
                <w:ilvl w:val="0"/>
                <w:numId w:val="21"/>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Iniciativa</w:t>
            </w:r>
          </w:p>
          <w:p w14:paraId="0E8DF3DF" w14:textId="03772BED" w:rsidR="00D7492D" w:rsidRPr="00272A5B" w:rsidRDefault="00D7492D">
            <w:pPr>
              <w:pStyle w:val="Prrafodelista"/>
              <w:numPr>
                <w:ilvl w:val="0"/>
                <w:numId w:val="21"/>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Proactividad y creatividad</w:t>
            </w:r>
          </w:p>
          <w:p w14:paraId="401EE5F1" w14:textId="77777777" w:rsidR="001A12CB" w:rsidRPr="00272A5B" w:rsidRDefault="001A12CB" w:rsidP="00025D5F">
            <w:pPr>
              <w:jc w:val="both"/>
              <w:textAlignment w:val="center"/>
              <w:rPr>
                <w:rFonts w:ascii="Century Gothic" w:hAnsi="Century Gothic" w:cs="Arial"/>
                <w:i w:val="0"/>
                <w:iCs w:val="0"/>
                <w:sz w:val="18"/>
                <w:szCs w:val="18"/>
                <w:lang w:val="es-GT"/>
              </w:rPr>
            </w:pPr>
          </w:p>
        </w:tc>
      </w:tr>
      <w:tr w:rsidR="001A12CB" w:rsidRPr="00272A5B" w14:paraId="7E04164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35B240" w14:textId="183E171C" w:rsidR="001A12CB" w:rsidRPr="00272A5B" w:rsidRDefault="00132096" w:rsidP="00347453">
            <w:pPr>
              <w:pStyle w:val="Prrafodelista"/>
              <w:numPr>
                <w:ilvl w:val="0"/>
                <w:numId w:val="110"/>
              </w:numPr>
              <w:ind w:left="313" w:hanging="313"/>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1A12CB" w:rsidRPr="00272A5B" w14:paraId="028D52A0"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D81B4D" w14:textId="7DD14895" w:rsidR="001A12CB" w:rsidRDefault="001A12C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Disposición para viajar al interior y exterior del país.</w:t>
            </w:r>
          </w:p>
          <w:p w14:paraId="60DA743D" w14:textId="37AA2898" w:rsidR="00427FA0" w:rsidRDefault="00427FA0" w:rsidP="00025D5F">
            <w:pPr>
              <w:jc w:val="both"/>
              <w:textAlignment w:val="center"/>
              <w:rPr>
                <w:rFonts w:ascii="Century Gothic" w:hAnsi="Century Gothic" w:cs="Arial"/>
                <w:sz w:val="18"/>
                <w:szCs w:val="18"/>
                <w:lang w:val="es-GT"/>
              </w:rPr>
            </w:pPr>
          </w:p>
          <w:p w14:paraId="15E4204B" w14:textId="77A7C63E" w:rsidR="00427FA0" w:rsidRPr="00427FA0" w:rsidRDefault="00427FA0" w:rsidP="00025D5F">
            <w:pPr>
              <w:jc w:val="both"/>
              <w:textAlignment w:val="center"/>
              <w:rPr>
                <w:rFonts w:ascii="Century Gothic" w:hAnsi="Century Gothic" w:cs="Arial"/>
                <w:i w:val="0"/>
                <w:iCs w:val="0"/>
                <w:color w:val="FF0000"/>
                <w:sz w:val="18"/>
                <w:szCs w:val="18"/>
                <w:lang w:val="es-GT"/>
              </w:rPr>
            </w:pPr>
            <w:r w:rsidRPr="00FD72DB">
              <w:rPr>
                <w:rFonts w:ascii="Century Gothic" w:hAnsi="Century Gothic" w:cs="Arial"/>
                <w:i w:val="0"/>
                <w:iCs w:val="0"/>
                <w:sz w:val="18"/>
                <w:szCs w:val="18"/>
                <w:lang w:val="es-GT"/>
              </w:rPr>
              <w:t>Debe realizar funciones como enlace del área que se le asigne</w:t>
            </w:r>
            <w:r w:rsidRPr="00FD72DB">
              <w:rPr>
                <w:rFonts w:ascii="Century Gothic" w:hAnsi="Century Gothic" w:cs="Arial"/>
                <w:i w:val="0"/>
                <w:iCs w:val="0"/>
                <w:color w:val="FF0000"/>
                <w:sz w:val="18"/>
                <w:szCs w:val="18"/>
                <w:lang w:val="es-GT"/>
              </w:rPr>
              <w:t>.</w:t>
            </w:r>
          </w:p>
          <w:p w14:paraId="26FE3D95" w14:textId="77777777" w:rsidR="001A12CB" w:rsidRPr="00272A5B" w:rsidRDefault="001A12CB" w:rsidP="00025D5F">
            <w:pPr>
              <w:jc w:val="both"/>
              <w:textAlignment w:val="center"/>
              <w:rPr>
                <w:rFonts w:ascii="Century Gothic" w:hAnsi="Century Gothic" w:cs="Arial"/>
                <w:i w:val="0"/>
                <w:iCs w:val="0"/>
                <w:sz w:val="18"/>
                <w:szCs w:val="18"/>
                <w:lang w:val="es-GT"/>
              </w:rPr>
            </w:pPr>
          </w:p>
        </w:tc>
      </w:tr>
    </w:tbl>
    <w:p w14:paraId="02A78145" w14:textId="77777777" w:rsidR="001A12CB" w:rsidRPr="00272A5B" w:rsidRDefault="001A12CB" w:rsidP="001A12CB">
      <w:pPr>
        <w:rPr>
          <w:rFonts w:ascii="Century Gothic" w:hAnsi="Century Gothic"/>
          <w:lang w:val="es-GT"/>
        </w:rPr>
      </w:pPr>
    </w:p>
    <w:p w14:paraId="34408FB1" w14:textId="7BE0F623" w:rsidR="00363614" w:rsidRPr="00272A5B" w:rsidRDefault="00363614" w:rsidP="00363614">
      <w:pPr>
        <w:jc w:val="both"/>
        <w:rPr>
          <w:rFonts w:ascii="Century Gothic" w:hAnsi="Century Gothic" w:cs="Arial"/>
          <w:sz w:val="22"/>
          <w:szCs w:val="22"/>
        </w:rPr>
      </w:pPr>
    </w:p>
    <w:p w14:paraId="004F94D4" w14:textId="0DDCC6B1" w:rsidR="001A12CB" w:rsidRPr="00272A5B" w:rsidRDefault="001A12CB" w:rsidP="00363614">
      <w:pPr>
        <w:jc w:val="both"/>
        <w:rPr>
          <w:rFonts w:ascii="Century Gothic" w:hAnsi="Century Gothic" w:cs="Arial"/>
          <w:sz w:val="22"/>
          <w:szCs w:val="22"/>
        </w:rPr>
      </w:pPr>
    </w:p>
    <w:p w14:paraId="69BF327D" w14:textId="6700DC78" w:rsidR="00D7492D" w:rsidRPr="00272A5B" w:rsidRDefault="00D7492D" w:rsidP="00363614">
      <w:pPr>
        <w:jc w:val="both"/>
        <w:rPr>
          <w:rFonts w:ascii="Century Gothic" w:hAnsi="Century Gothic" w:cs="Arial"/>
          <w:sz w:val="22"/>
          <w:szCs w:val="22"/>
        </w:rPr>
      </w:pPr>
    </w:p>
    <w:p w14:paraId="2716D97D" w14:textId="32A2477C" w:rsidR="00D7492D" w:rsidRPr="00272A5B" w:rsidRDefault="00D7492D" w:rsidP="00363614">
      <w:pPr>
        <w:jc w:val="both"/>
        <w:rPr>
          <w:rFonts w:ascii="Century Gothic" w:hAnsi="Century Gothic" w:cs="Arial"/>
          <w:sz w:val="22"/>
          <w:szCs w:val="22"/>
        </w:rPr>
      </w:pPr>
    </w:p>
    <w:p w14:paraId="169D26EF" w14:textId="25EB4BDC" w:rsidR="00D7492D" w:rsidRPr="00272A5B" w:rsidRDefault="00D7492D" w:rsidP="00363614">
      <w:pPr>
        <w:jc w:val="both"/>
        <w:rPr>
          <w:rFonts w:ascii="Century Gothic" w:hAnsi="Century Gothic" w:cs="Arial"/>
          <w:sz w:val="22"/>
          <w:szCs w:val="22"/>
        </w:rPr>
      </w:pPr>
    </w:p>
    <w:p w14:paraId="4EC9F0C4" w14:textId="342671BC" w:rsidR="00D7492D" w:rsidRPr="00272A5B" w:rsidRDefault="00D7492D" w:rsidP="00363614">
      <w:pPr>
        <w:jc w:val="both"/>
        <w:rPr>
          <w:rFonts w:ascii="Century Gothic" w:hAnsi="Century Gothic" w:cs="Arial"/>
          <w:sz w:val="22"/>
          <w:szCs w:val="22"/>
        </w:rPr>
      </w:pPr>
    </w:p>
    <w:p w14:paraId="41E60DAB" w14:textId="31A720D4" w:rsidR="00D7492D" w:rsidRPr="00272A5B" w:rsidRDefault="00D7492D" w:rsidP="00363614">
      <w:pPr>
        <w:jc w:val="both"/>
        <w:rPr>
          <w:rFonts w:ascii="Century Gothic" w:hAnsi="Century Gothic" w:cs="Arial"/>
          <w:sz w:val="22"/>
          <w:szCs w:val="22"/>
        </w:rPr>
      </w:pPr>
    </w:p>
    <w:p w14:paraId="73A33855" w14:textId="57B5147B" w:rsidR="00D7492D" w:rsidRPr="00272A5B" w:rsidRDefault="00D7492D" w:rsidP="00363614">
      <w:pPr>
        <w:jc w:val="both"/>
        <w:rPr>
          <w:rFonts w:ascii="Century Gothic" w:hAnsi="Century Gothic" w:cs="Arial"/>
          <w:sz w:val="22"/>
          <w:szCs w:val="22"/>
        </w:rPr>
      </w:pPr>
    </w:p>
    <w:p w14:paraId="58DF9969" w14:textId="150D2C1C" w:rsidR="00D7492D" w:rsidRPr="00272A5B" w:rsidRDefault="00D7492D" w:rsidP="00363614">
      <w:pPr>
        <w:jc w:val="both"/>
        <w:rPr>
          <w:rFonts w:ascii="Century Gothic" w:hAnsi="Century Gothic" w:cs="Arial"/>
          <w:sz w:val="22"/>
          <w:szCs w:val="22"/>
        </w:rPr>
      </w:pPr>
    </w:p>
    <w:p w14:paraId="3561F548" w14:textId="0A0B8D19" w:rsidR="00D7492D" w:rsidRPr="00272A5B" w:rsidRDefault="00D7492D" w:rsidP="00363614">
      <w:pPr>
        <w:jc w:val="both"/>
        <w:rPr>
          <w:rFonts w:ascii="Century Gothic" w:hAnsi="Century Gothic" w:cs="Arial"/>
          <w:sz w:val="22"/>
          <w:szCs w:val="22"/>
        </w:rPr>
      </w:pPr>
    </w:p>
    <w:p w14:paraId="7830A58F" w14:textId="7D4C68F7" w:rsidR="00D7492D" w:rsidRPr="00272A5B" w:rsidRDefault="00D7492D" w:rsidP="00363614">
      <w:pPr>
        <w:jc w:val="both"/>
        <w:rPr>
          <w:rFonts w:ascii="Century Gothic" w:hAnsi="Century Gothic" w:cs="Arial"/>
          <w:sz w:val="22"/>
          <w:szCs w:val="22"/>
        </w:rPr>
      </w:pPr>
    </w:p>
    <w:p w14:paraId="7763BC0C" w14:textId="4831FCFD" w:rsidR="00D7492D" w:rsidRPr="00272A5B" w:rsidRDefault="00D7492D" w:rsidP="00363614">
      <w:pPr>
        <w:jc w:val="both"/>
        <w:rPr>
          <w:rFonts w:ascii="Century Gothic" w:hAnsi="Century Gothic" w:cs="Arial"/>
          <w:sz w:val="22"/>
          <w:szCs w:val="22"/>
        </w:rPr>
      </w:pPr>
    </w:p>
    <w:p w14:paraId="40C34DA7" w14:textId="1F86CE0C" w:rsidR="00D7492D" w:rsidRPr="00272A5B" w:rsidRDefault="00D7492D" w:rsidP="00363614">
      <w:pPr>
        <w:jc w:val="both"/>
        <w:rPr>
          <w:rFonts w:ascii="Century Gothic" w:hAnsi="Century Gothic" w:cs="Arial"/>
          <w:sz w:val="22"/>
          <w:szCs w:val="22"/>
        </w:rPr>
      </w:pPr>
    </w:p>
    <w:p w14:paraId="119B55B0" w14:textId="0F3304AD" w:rsidR="00D7492D" w:rsidRPr="00272A5B" w:rsidRDefault="00D7492D" w:rsidP="00363614">
      <w:pPr>
        <w:jc w:val="both"/>
        <w:rPr>
          <w:rFonts w:ascii="Century Gothic" w:hAnsi="Century Gothic" w:cs="Arial"/>
          <w:sz w:val="22"/>
          <w:szCs w:val="22"/>
        </w:rPr>
      </w:pPr>
    </w:p>
    <w:p w14:paraId="33471C1E" w14:textId="4A0E7860" w:rsidR="00D7492D" w:rsidRPr="00272A5B" w:rsidRDefault="00D7492D" w:rsidP="00363614">
      <w:pPr>
        <w:jc w:val="both"/>
        <w:rPr>
          <w:rFonts w:ascii="Century Gothic" w:hAnsi="Century Gothic" w:cs="Arial"/>
          <w:sz w:val="22"/>
          <w:szCs w:val="22"/>
        </w:rPr>
      </w:pPr>
    </w:p>
    <w:p w14:paraId="282CCDAC" w14:textId="59DB0E4F" w:rsidR="00D7492D" w:rsidRPr="00272A5B" w:rsidRDefault="00D7492D" w:rsidP="00363614">
      <w:pPr>
        <w:jc w:val="both"/>
        <w:rPr>
          <w:rFonts w:ascii="Century Gothic" w:hAnsi="Century Gothic" w:cs="Arial"/>
          <w:sz w:val="22"/>
          <w:szCs w:val="22"/>
        </w:rPr>
      </w:pPr>
    </w:p>
    <w:p w14:paraId="43C0C9D6" w14:textId="560BE81D" w:rsidR="00D7492D" w:rsidRPr="00272A5B" w:rsidRDefault="00D7492D" w:rsidP="00363614">
      <w:pPr>
        <w:jc w:val="both"/>
        <w:rPr>
          <w:rFonts w:ascii="Century Gothic" w:hAnsi="Century Gothic" w:cs="Arial"/>
          <w:sz w:val="22"/>
          <w:szCs w:val="22"/>
        </w:rPr>
      </w:pPr>
    </w:p>
    <w:p w14:paraId="21D4846B" w14:textId="77777777" w:rsidR="00D7492D" w:rsidRPr="00272A5B" w:rsidRDefault="00D7492D" w:rsidP="00363614">
      <w:pPr>
        <w:jc w:val="both"/>
        <w:rPr>
          <w:rFonts w:ascii="Century Gothic" w:hAnsi="Century Gothic" w:cs="Arial"/>
          <w:sz w:val="22"/>
          <w:szCs w:val="22"/>
        </w:rPr>
      </w:pPr>
    </w:p>
    <w:p w14:paraId="7FD37410" w14:textId="6E18868E" w:rsidR="001A12CB" w:rsidRPr="00272A5B" w:rsidRDefault="001A12CB" w:rsidP="00363614">
      <w:pPr>
        <w:jc w:val="both"/>
        <w:rPr>
          <w:rFonts w:ascii="Century Gothic" w:hAnsi="Century Gothic" w:cs="Arial"/>
          <w:sz w:val="22"/>
          <w:szCs w:val="22"/>
        </w:rPr>
      </w:pPr>
    </w:p>
    <w:p w14:paraId="3DEEF723" w14:textId="76A9E20A" w:rsidR="00FD72DB" w:rsidRDefault="00FD72DB">
      <w:pPr>
        <w:rPr>
          <w:rFonts w:ascii="Century Gothic" w:hAnsi="Century Gothic" w:cs="Arial"/>
          <w:sz w:val="22"/>
          <w:szCs w:val="22"/>
        </w:rPr>
      </w:pPr>
      <w:r>
        <w:rPr>
          <w:rFonts w:ascii="Century Gothic" w:hAnsi="Century Gothic" w:cs="Arial"/>
          <w:sz w:val="22"/>
          <w:szCs w:val="22"/>
        </w:rPr>
        <w:br w:type="page"/>
      </w:r>
    </w:p>
    <w:p w14:paraId="6E518800" w14:textId="77777777" w:rsidR="001A12CB" w:rsidRPr="00272A5B" w:rsidRDefault="001A12CB" w:rsidP="00363614">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26D30" w:rsidRPr="00272A5B" w14:paraId="49286D14"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EC4538" w14:textId="4C26FF15" w:rsidR="00C26D30" w:rsidRPr="00791678" w:rsidRDefault="00AD02BA" w:rsidP="00791678">
            <w:pPr>
              <w:pStyle w:val="Prrafodelista"/>
              <w:jc w:val="center"/>
              <w:textAlignment w:val="center"/>
              <w:rPr>
                <w:rFonts w:ascii="Century Gothic" w:hAnsi="Century Gothic" w:cs="Arial"/>
                <w:sz w:val="18"/>
                <w:szCs w:val="18"/>
                <w:lang w:val="es-GT"/>
              </w:rPr>
            </w:pPr>
            <w:r>
              <w:rPr>
                <w:rFonts w:ascii="Century Gothic" w:hAnsi="Century Gothic" w:cs="Arial"/>
                <w:sz w:val="18"/>
                <w:szCs w:val="18"/>
                <w:lang w:val="es-GT"/>
              </w:rPr>
              <w:t>11</w:t>
            </w:r>
            <w:r w:rsidR="00791678">
              <w:rPr>
                <w:rFonts w:ascii="Century Gothic" w:hAnsi="Century Gothic" w:cs="Arial"/>
                <w:sz w:val="18"/>
                <w:szCs w:val="18"/>
                <w:lang w:val="es-GT"/>
              </w:rPr>
              <w:t xml:space="preserve">. </w:t>
            </w:r>
            <w:r w:rsidR="00C26D30" w:rsidRPr="00791678">
              <w:rPr>
                <w:rFonts w:ascii="Century Gothic" w:hAnsi="Century Gothic" w:cs="Arial"/>
                <w:sz w:val="18"/>
                <w:szCs w:val="18"/>
                <w:lang w:val="es-GT"/>
              </w:rPr>
              <w:t>Jefe del Departamento de Atención Modalidades Educativas Especiales</w:t>
            </w:r>
          </w:p>
        </w:tc>
      </w:tr>
      <w:tr w:rsidR="00C26D30" w:rsidRPr="00272A5B" w14:paraId="67C635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ED7C4C" w14:textId="20C51D15" w:rsidR="00C26D30" w:rsidRPr="00272A5B" w:rsidRDefault="00C26D30" w:rsidP="00C37F87">
            <w:pPr>
              <w:pStyle w:val="Prrafodelista"/>
              <w:numPr>
                <w:ilvl w:val="0"/>
                <w:numId w:val="103"/>
              </w:numPr>
              <w:ind w:left="306" w:hanging="284"/>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IDENTIFICACIÓN DEL PUESTO</w:t>
            </w:r>
          </w:p>
        </w:tc>
      </w:tr>
      <w:tr w:rsidR="00C26D30" w:rsidRPr="00272A5B" w14:paraId="5769BD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A0E5434" w14:textId="77777777"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52C129B4" w14:textId="77777777" w:rsidR="00C26D30" w:rsidRPr="00272A5B" w:rsidRDefault="00C26D30" w:rsidP="00014097">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la clase:  9840</w:t>
            </w:r>
          </w:p>
        </w:tc>
      </w:tr>
      <w:tr w:rsidR="00C26D30" w:rsidRPr="00272A5B" w14:paraId="3A74BC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EA7F748" w14:textId="77777777"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CC631E3" w14:textId="77777777" w:rsidR="00C26D30" w:rsidRPr="00272A5B" w:rsidRDefault="00C26D30" w:rsidP="00014097">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C26D30" w:rsidRPr="00272A5B" w14:paraId="5FA601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B6363E9" w14:textId="2EFFAAF6"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Jefe </w:t>
            </w:r>
            <w:r w:rsidRPr="0071681B">
              <w:rPr>
                <w:rFonts w:ascii="Century Gothic" w:hAnsi="Century Gothic" w:cs="Arial"/>
                <w:i w:val="0"/>
                <w:iCs w:val="0"/>
                <w:sz w:val="18"/>
                <w:szCs w:val="18"/>
                <w:lang w:val="es-GT"/>
              </w:rPr>
              <w:t xml:space="preserve">del Departamento </w:t>
            </w:r>
            <w:r w:rsidR="00F873A5" w:rsidRPr="0071681B">
              <w:rPr>
                <w:rFonts w:ascii="Century Gothic" w:hAnsi="Century Gothic" w:cs="Arial"/>
                <w:i w:val="0"/>
                <w:iCs w:val="0"/>
                <w:sz w:val="18"/>
                <w:szCs w:val="18"/>
                <w:lang w:val="es-GT"/>
              </w:rPr>
              <w:t>de Atención Modalidades Educativas Especiales</w:t>
            </w:r>
          </w:p>
        </w:tc>
        <w:tc>
          <w:tcPr>
            <w:tcW w:w="2452" w:type="pct"/>
            <w:shd w:val="clear" w:color="auto" w:fill="auto"/>
          </w:tcPr>
          <w:p w14:paraId="1EFCB484" w14:textId="768704FB" w:rsidR="00C26D30" w:rsidRPr="00272A5B" w:rsidRDefault="00C26D30" w:rsidP="00014097">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B75AD1" w:rsidRPr="00272A5B">
              <w:rPr>
                <w:rFonts w:ascii="Century Gothic" w:hAnsi="Century Gothic" w:cs="Arial"/>
                <w:sz w:val="18"/>
                <w:szCs w:val="18"/>
                <w:lang w:val="es-GT"/>
              </w:rPr>
              <w:t>01</w:t>
            </w:r>
          </w:p>
        </w:tc>
      </w:tr>
      <w:tr w:rsidR="00C26D30" w:rsidRPr="00272A5B" w14:paraId="012A05B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9DD566" w14:textId="77777777"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Jefe inmediato:  Subdirector de Evaluación Curricular</w:t>
            </w:r>
          </w:p>
        </w:tc>
        <w:tc>
          <w:tcPr>
            <w:tcW w:w="2452" w:type="pct"/>
          </w:tcPr>
          <w:p w14:paraId="0810A22B" w14:textId="77777777" w:rsidR="00C26D30" w:rsidRPr="00272A5B" w:rsidRDefault="00C26D30" w:rsidP="00014097">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26D30" w:rsidRPr="00272A5B" w14:paraId="79FEB2E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292860" w14:textId="679C2707" w:rsidR="00C26D30" w:rsidRPr="00272A5B" w:rsidRDefault="00C26D30" w:rsidP="00C37F87">
            <w:pPr>
              <w:pStyle w:val="Prrafodelista"/>
              <w:numPr>
                <w:ilvl w:val="0"/>
                <w:numId w:val="103"/>
              </w:numPr>
              <w:ind w:left="321" w:hanging="284"/>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NATURALEZA DEL PUESTO</w:t>
            </w:r>
          </w:p>
        </w:tc>
      </w:tr>
      <w:tr w:rsidR="00C26D30" w:rsidRPr="00272A5B" w14:paraId="3C6B4A59"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E275DF" w14:textId="3173D8BD" w:rsidR="00C26D30" w:rsidRPr="00272A5B" w:rsidRDefault="00C26D30" w:rsidP="00014097">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Coordinar procesos </w:t>
            </w:r>
            <w:r w:rsidR="00A307B2">
              <w:rPr>
                <w:rFonts w:ascii="Century Gothic" w:hAnsi="Century Gothic" w:cs="Arial"/>
                <w:i w:val="0"/>
                <w:iCs w:val="0"/>
                <w:sz w:val="18"/>
                <w:szCs w:val="18"/>
                <w:lang w:val="es-GT"/>
              </w:rPr>
              <w:t xml:space="preserve">para adecuar </w:t>
            </w:r>
            <w:r w:rsidR="00B36344">
              <w:rPr>
                <w:rFonts w:ascii="Century Gothic" w:hAnsi="Century Gothic" w:cs="Arial"/>
                <w:i w:val="0"/>
                <w:iCs w:val="0"/>
                <w:sz w:val="18"/>
                <w:szCs w:val="18"/>
                <w:lang w:val="es-GT"/>
              </w:rPr>
              <w:t xml:space="preserve">y concretar </w:t>
            </w:r>
            <w:r w:rsidR="00A307B2">
              <w:rPr>
                <w:rFonts w:ascii="Century Gothic" w:hAnsi="Century Gothic" w:cs="Arial"/>
                <w:i w:val="0"/>
                <w:iCs w:val="0"/>
                <w:sz w:val="18"/>
                <w:szCs w:val="18"/>
                <w:lang w:val="es-GT"/>
              </w:rPr>
              <w:t xml:space="preserve">el </w:t>
            </w:r>
            <w:r w:rsidR="00B36344" w:rsidRPr="00272A5B">
              <w:rPr>
                <w:rFonts w:ascii="Century Gothic" w:hAnsi="Century Gothic" w:cs="Arial"/>
                <w:i w:val="0"/>
                <w:iCs w:val="0"/>
                <w:sz w:val="18"/>
                <w:szCs w:val="18"/>
                <w:lang w:val="es-GT"/>
              </w:rPr>
              <w:t>currícul</w:t>
            </w:r>
            <w:r w:rsidR="00B36344">
              <w:rPr>
                <w:rFonts w:ascii="Century Gothic" w:hAnsi="Century Gothic" w:cs="Arial"/>
                <w:i w:val="0"/>
                <w:iCs w:val="0"/>
                <w:sz w:val="18"/>
                <w:szCs w:val="18"/>
                <w:lang w:val="es-GT"/>
              </w:rPr>
              <w:t>o</w:t>
            </w:r>
            <w:r w:rsidRPr="00272A5B">
              <w:rPr>
                <w:rFonts w:ascii="Century Gothic" w:hAnsi="Century Gothic" w:cs="Arial"/>
                <w:i w:val="0"/>
                <w:iCs w:val="0"/>
                <w:sz w:val="18"/>
                <w:szCs w:val="18"/>
                <w:lang w:val="es-GT"/>
              </w:rPr>
              <w:t xml:space="preserve"> </w:t>
            </w:r>
            <w:r w:rsidR="00B36344">
              <w:rPr>
                <w:rFonts w:ascii="Century Gothic" w:hAnsi="Century Gothic" w:cs="Arial"/>
                <w:i w:val="0"/>
                <w:iCs w:val="0"/>
                <w:sz w:val="18"/>
                <w:szCs w:val="18"/>
                <w:lang w:val="es-GT"/>
              </w:rPr>
              <w:t xml:space="preserve">de </w:t>
            </w:r>
            <w:r w:rsidRPr="00272A5B">
              <w:rPr>
                <w:rFonts w:ascii="Century Gothic" w:hAnsi="Century Gothic" w:cs="Arial"/>
                <w:i w:val="0"/>
                <w:iCs w:val="0"/>
                <w:sz w:val="18"/>
                <w:szCs w:val="18"/>
                <w:lang w:val="es-GT"/>
              </w:rPr>
              <w:t xml:space="preserve">las modalidades </w:t>
            </w:r>
            <w:r w:rsidR="00B36344">
              <w:rPr>
                <w:rFonts w:ascii="Century Gothic" w:hAnsi="Century Gothic" w:cs="Arial"/>
                <w:i w:val="0"/>
                <w:iCs w:val="0"/>
                <w:sz w:val="18"/>
                <w:szCs w:val="18"/>
                <w:lang w:val="es-GT"/>
              </w:rPr>
              <w:t xml:space="preserve">educativas </w:t>
            </w:r>
            <w:r w:rsidR="00414FEC">
              <w:rPr>
                <w:rFonts w:ascii="Century Gothic" w:hAnsi="Century Gothic" w:cs="Arial"/>
                <w:i w:val="0"/>
                <w:iCs w:val="0"/>
                <w:sz w:val="18"/>
                <w:szCs w:val="18"/>
                <w:lang w:val="es-GT"/>
              </w:rPr>
              <w:t xml:space="preserve">flexibles </w:t>
            </w:r>
            <w:r w:rsidRPr="00272A5B">
              <w:rPr>
                <w:rFonts w:ascii="Century Gothic" w:hAnsi="Century Gothic" w:cs="Arial"/>
                <w:i w:val="0"/>
                <w:iCs w:val="0"/>
                <w:sz w:val="18"/>
                <w:szCs w:val="18"/>
                <w:lang w:val="es-GT"/>
              </w:rPr>
              <w:t>en</w:t>
            </w:r>
            <w:r w:rsidR="00B36344">
              <w:rPr>
                <w:rFonts w:ascii="Century Gothic" w:hAnsi="Century Gothic" w:cs="Arial"/>
                <w:i w:val="0"/>
                <w:iCs w:val="0"/>
                <w:sz w:val="18"/>
                <w:szCs w:val="18"/>
                <w:lang w:val="es-GT"/>
              </w:rPr>
              <w:t xml:space="preserve"> los </w:t>
            </w:r>
            <w:r w:rsidR="00847B8E" w:rsidRPr="00272A5B">
              <w:rPr>
                <w:rFonts w:ascii="Century Gothic" w:hAnsi="Century Gothic" w:cs="Arial"/>
                <w:i w:val="0"/>
                <w:iCs w:val="0"/>
                <w:sz w:val="18"/>
                <w:szCs w:val="18"/>
                <w:lang w:val="es-GT" w:bidi="ar"/>
              </w:rPr>
              <w:t>subsistemas de Educación Escolar y Extraescolar</w:t>
            </w:r>
            <w:r w:rsidR="00D22076">
              <w:rPr>
                <w:rFonts w:ascii="Century Gothic" w:hAnsi="Century Gothic" w:cs="Arial"/>
                <w:i w:val="0"/>
                <w:iCs w:val="0"/>
                <w:sz w:val="18"/>
                <w:szCs w:val="18"/>
                <w:lang w:val="es-GT" w:bidi="ar"/>
              </w:rPr>
              <w:t xml:space="preserve">; </w:t>
            </w:r>
            <w:r w:rsidRPr="00272A5B">
              <w:rPr>
                <w:rFonts w:ascii="Century Gothic" w:hAnsi="Century Gothic" w:cs="Arial"/>
                <w:i w:val="0"/>
                <w:iCs w:val="0"/>
                <w:sz w:val="18"/>
                <w:szCs w:val="18"/>
                <w:lang w:val="es-GT"/>
              </w:rPr>
              <w:t>de manera que el logro de las competencias en los estudiantes sea pertinente al contexto y a las necesidades específicas, de acuerdo con el Currículum Nacional Base.</w:t>
            </w:r>
          </w:p>
          <w:p w14:paraId="1232A832" w14:textId="77777777" w:rsidR="00C26D30" w:rsidRPr="00272A5B" w:rsidRDefault="00C26D30" w:rsidP="00014097">
            <w:pPr>
              <w:jc w:val="left"/>
              <w:textAlignment w:val="center"/>
              <w:rPr>
                <w:rFonts w:ascii="Century Gothic" w:hAnsi="Century Gothic" w:cs="Arial"/>
                <w:i w:val="0"/>
                <w:iCs w:val="0"/>
                <w:sz w:val="18"/>
                <w:szCs w:val="18"/>
                <w:lang w:val="es-GT"/>
              </w:rPr>
            </w:pPr>
          </w:p>
        </w:tc>
      </w:tr>
      <w:tr w:rsidR="00C26D30" w:rsidRPr="00272A5B" w14:paraId="3445204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B101D68" w14:textId="78C75F04" w:rsidR="00C26D30" w:rsidRPr="00272A5B" w:rsidRDefault="00C26D30" w:rsidP="00C37F87">
            <w:pPr>
              <w:pStyle w:val="Prrafodelista"/>
              <w:numPr>
                <w:ilvl w:val="0"/>
                <w:numId w:val="103"/>
              </w:numPr>
              <w:ind w:left="321" w:hanging="284"/>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TAREAS PERMANENTES</w:t>
            </w:r>
          </w:p>
        </w:tc>
      </w:tr>
      <w:tr w:rsidR="00C26D30" w:rsidRPr="00272A5B" w14:paraId="48AE814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4AAF4E0" w14:textId="426F78FF" w:rsidR="00C26D30" w:rsidRPr="00656D0D" w:rsidRDefault="00F30917"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 xml:space="preserve">Determinar </w:t>
            </w:r>
            <w:r w:rsidR="00C26D30" w:rsidRPr="00656D0D">
              <w:rPr>
                <w:rFonts w:ascii="Century Gothic" w:hAnsi="Century Gothic" w:cs="Arial"/>
                <w:i w:val="0"/>
                <w:iCs w:val="0"/>
                <w:sz w:val="18"/>
                <w:szCs w:val="18"/>
                <w:lang w:val="es-GT" w:bidi="ar"/>
              </w:rPr>
              <w:t xml:space="preserve">los procesos de diseño curricular para favorecer la implementación del Currículo Nacional Base en </w:t>
            </w:r>
            <w:r w:rsidR="004D15C7">
              <w:rPr>
                <w:rFonts w:ascii="Century Gothic" w:hAnsi="Century Gothic" w:cs="Arial"/>
                <w:i w:val="0"/>
                <w:iCs w:val="0"/>
                <w:sz w:val="18"/>
                <w:szCs w:val="18"/>
                <w:lang w:val="es-GT" w:bidi="ar"/>
              </w:rPr>
              <w:t xml:space="preserve">las </w:t>
            </w:r>
            <w:r w:rsidR="00C26D30" w:rsidRPr="00656D0D">
              <w:rPr>
                <w:rFonts w:ascii="Century Gothic" w:hAnsi="Century Gothic" w:cs="Arial"/>
                <w:i w:val="0"/>
                <w:iCs w:val="0"/>
                <w:sz w:val="18"/>
                <w:szCs w:val="18"/>
                <w:lang w:val="es-GT" w:bidi="ar"/>
              </w:rPr>
              <w:t xml:space="preserve">diferentes modalidades educativas </w:t>
            </w:r>
            <w:r w:rsidR="004C76AB">
              <w:rPr>
                <w:rFonts w:ascii="Century Gothic" w:hAnsi="Century Gothic" w:cs="Arial"/>
                <w:i w:val="0"/>
                <w:iCs w:val="0"/>
                <w:sz w:val="18"/>
                <w:szCs w:val="18"/>
                <w:lang w:val="es-GT" w:bidi="ar"/>
              </w:rPr>
              <w:t>flexibles</w:t>
            </w:r>
            <w:r w:rsidR="00C26D30" w:rsidRPr="00656D0D">
              <w:rPr>
                <w:rFonts w:ascii="Century Gothic" w:hAnsi="Century Gothic" w:cs="Arial"/>
                <w:i w:val="0"/>
                <w:iCs w:val="0"/>
                <w:sz w:val="18"/>
                <w:szCs w:val="18"/>
                <w:lang w:val="es-GT" w:bidi="ar"/>
              </w:rPr>
              <w:t>.</w:t>
            </w:r>
          </w:p>
          <w:p w14:paraId="6D8109F7" w14:textId="7EA5BD4C" w:rsidR="00C26D30" w:rsidRPr="00656D0D" w:rsidRDefault="005F4232"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Establecer</w:t>
            </w:r>
            <w:r w:rsidR="00C26D30" w:rsidRPr="00656D0D">
              <w:rPr>
                <w:rFonts w:ascii="Century Gothic" w:hAnsi="Century Gothic" w:cs="Arial"/>
                <w:i w:val="0"/>
                <w:iCs w:val="0"/>
                <w:sz w:val="18"/>
                <w:szCs w:val="18"/>
                <w:lang w:val="es-GT" w:bidi="ar"/>
              </w:rPr>
              <w:t xml:space="preserve"> los lineamientos técnico-curriculares para adecuar </w:t>
            </w:r>
            <w:r w:rsidR="00C0140A">
              <w:rPr>
                <w:rFonts w:ascii="Century Gothic" w:hAnsi="Century Gothic" w:cs="Arial"/>
                <w:i w:val="0"/>
                <w:iCs w:val="0"/>
                <w:sz w:val="18"/>
                <w:szCs w:val="18"/>
                <w:lang w:val="es-GT" w:bidi="ar"/>
              </w:rPr>
              <w:t xml:space="preserve">y concretar </w:t>
            </w:r>
            <w:r w:rsidR="00C26D30" w:rsidRPr="00656D0D">
              <w:rPr>
                <w:rFonts w:ascii="Century Gothic" w:hAnsi="Century Gothic" w:cs="Arial"/>
                <w:i w:val="0"/>
                <w:iCs w:val="0"/>
                <w:sz w:val="18"/>
                <w:szCs w:val="18"/>
                <w:lang w:val="es-GT" w:bidi="ar"/>
              </w:rPr>
              <w:t xml:space="preserve">el Currículo Nacional Base a diferentes modalidades educativas </w:t>
            </w:r>
            <w:r w:rsidR="00C67933">
              <w:rPr>
                <w:rFonts w:ascii="Century Gothic" w:hAnsi="Century Gothic" w:cs="Arial"/>
                <w:i w:val="0"/>
                <w:iCs w:val="0"/>
                <w:sz w:val="18"/>
                <w:szCs w:val="18"/>
                <w:lang w:val="es-GT" w:bidi="ar"/>
              </w:rPr>
              <w:t xml:space="preserve">flexibles </w:t>
            </w:r>
            <w:r w:rsidRPr="00656D0D">
              <w:rPr>
                <w:rFonts w:ascii="Century Gothic" w:hAnsi="Century Gothic" w:cs="Arial"/>
                <w:i w:val="0"/>
                <w:iCs w:val="0"/>
                <w:sz w:val="18"/>
                <w:szCs w:val="18"/>
                <w:lang w:val="es-GT" w:bidi="ar"/>
              </w:rPr>
              <w:t>que</w:t>
            </w:r>
            <w:r w:rsidR="00C26D30" w:rsidRPr="00656D0D">
              <w:rPr>
                <w:rFonts w:ascii="Century Gothic" w:hAnsi="Century Gothic" w:cs="Arial"/>
                <w:i w:val="0"/>
                <w:iCs w:val="0"/>
                <w:sz w:val="18"/>
                <w:szCs w:val="18"/>
                <w:lang w:val="es-GT" w:bidi="ar"/>
              </w:rPr>
              <w:t xml:space="preserve"> favore</w:t>
            </w:r>
            <w:r w:rsidRPr="00656D0D">
              <w:rPr>
                <w:rFonts w:ascii="Century Gothic" w:hAnsi="Century Gothic" w:cs="Arial"/>
                <w:i w:val="0"/>
                <w:iCs w:val="0"/>
                <w:sz w:val="18"/>
                <w:szCs w:val="18"/>
                <w:lang w:val="es-GT" w:bidi="ar"/>
              </w:rPr>
              <w:t>z</w:t>
            </w:r>
            <w:r w:rsidR="00C26D30" w:rsidRPr="00656D0D">
              <w:rPr>
                <w:rFonts w:ascii="Century Gothic" w:hAnsi="Century Gothic" w:cs="Arial"/>
                <w:i w:val="0"/>
                <w:iCs w:val="0"/>
                <w:sz w:val="18"/>
                <w:szCs w:val="18"/>
                <w:lang w:val="es-GT" w:bidi="ar"/>
              </w:rPr>
              <w:t>c</w:t>
            </w:r>
            <w:r w:rsidRPr="00656D0D">
              <w:rPr>
                <w:rFonts w:ascii="Century Gothic" w:hAnsi="Century Gothic" w:cs="Arial"/>
                <w:i w:val="0"/>
                <w:iCs w:val="0"/>
                <w:sz w:val="18"/>
                <w:szCs w:val="18"/>
                <w:lang w:val="es-GT" w:bidi="ar"/>
              </w:rPr>
              <w:t>an</w:t>
            </w:r>
            <w:r w:rsidR="00C26D30" w:rsidRPr="00656D0D">
              <w:rPr>
                <w:rFonts w:ascii="Century Gothic" w:hAnsi="Century Gothic" w:cs="Arial"/>
                <w:i w:val="0"/>
                <w:iCs w:val="0"/>
                <w:sz w:val="18"/>
                <w:szCs w:val="18"/>
                <w:lang w:val="es-GT" w:bidi="ar"/>
              </w:rPr>
              <w:t xml:space="preserve"> la inclusión, pertinencia y cobertura a nivel nacional. </w:t>
            </w:r>
          </w:p>
          <w:p w14:paraId="0A684BB5" w14:textId="2924C7F4" w:rsidR="00C26D30" w:rsidRPr="00656D0D" w:rsidRDefault="005F4232"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Establecer los</w:t>
            </w:r>
            <w:r w:rsidR="00C26D30" w:rsidRPr="00656D0D">
              <w:rPr>
                <w:rFonts w:ascii="Century Gothic" w:hAnsi="Century Gothic" w:cs="Arial"/>
                <w:i w:val="0"/>
                <w:iCs w:val="0"/>
                <w:sz w:val="18"/>
                <w:szCs w:val="18"/>
                <w:lang w:val="es-GT" w:bidi="ar"/>
              </w:rPr>
              <w:t xml:space="preserve"> lineamientos curriculares para la elaboración de materiales educativos </w:t>
            </w:r>
            <w:r w:rsidRPr="00656D0D">
              <w:rPr>
                <w:rFonts w:ascii="Century Gothic" w:hAnsi="Century Gothic" w:cs="Arial"/>
                <w:i w:val="0"/>
                <w:iCs w:val="0"/>
                <w:sz w:val="18"/>
                <w:szCs w:val="18"/>
                <w:lang w:val="es-GT" w:bidi="ar"/>
              </w:rPr>
              <w:t>de las</w:t>
            </w:r>
            <w:r w:rsidR="00C26D30" w:rsidRPr="00656D0D">
              <w:rPr>
                <w:rFonts w:ascii="Century Gothic" w:hAnsi="Century Gothic" w:cs="Arial"/>
                <w:i w:val="0"/>
                <w:iCs w:val="0"/>
                <w:sz w:val="18"/>
                <w:szCs w:val="18"/>
                <w:lang w:val="es-GT" w:bidi="ar"/>
              </w:rPr>
              <w:t xml:space="preserve"> diferentes modalidades educativas </w:t>
            </w:r>
            <w:r w:rsidR="00C67933">
              <w:rPr>
                <w:rFonts w:ascii="Century Gothic" w:hAnsi="Century Gothic" w:cs="Arial"/>
                <w:i w:val="0"/>
                <w:iCs w:val="0"/>
                <w:sz w:val="18"/>
                <w:szCs w:val="18"/>
                <w:lang w:val="es-GT" w:bidi="ar"/>
              </w:rPr>
              <w:t>flexibles</w:t>
            </w:r>
            <w:r w:rsidR="00C26D30" w:rsidRPr="00656D0D">
              <w:rPr>
                <w:rFonts w:ascii="Century Gothic" w:hAnsi="Century Gothic" w:cs="Arial"/>
                <w:i w:val="0"/>
                <w:iCs w:val="0"/>
                <w:sz w:val="18"/>
                <w:szCs w:val="18"/>
                <w:lang w:val="es-GT" w:bidi="ar"/>
              </w:rPr>
              <w:t xml:space="preserve"> en </w:t>
            </w:r>
            <w:r w:rsidR="00847B8E" w:rsidRPr="00656D0D">
              <w:rPr>
                <w:rFonts w:ascii="Century Gothic" w:hAnsi="Century Gothic" w:cs="Arial"/>
                <w:i w:val="0"/>
                <w:iCs w:val="0"/>
                <w:sz w:val="18"/>
                <w:szCs w:val="18"/>
                <w:lang w:val="es-GT" w:bidi="ar"/>
              </w:rPr>
              <w:t>subsistemas de Educación Escolar y Extraescolar.</w:t>
            </w:r>
          </w:p>
          <w:p w14:paraId="5E2D25B6" w14:textId="322995E2" w:rsidR="00C26D30" w:rsidRPr="00656D0D" w:rsidRDefault="005F4232"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Establecer</w:t>
            </w:r>
            <w:r w:rsidR="00C26D30" w:rsidRPr="00656D0D">
              <w:rPr>
                <w:rFonts w:ascii="Century Gothic" w:hAnsi="Century Gothic" w:cs="Arial"/>
                <w:i w:val="0"/>
                <w:iCs w:val="0"/>
                <w:sz w:val="18"/>
                <w:szCs w:val="18"/>
                <w:lang w:val="es-GT" w:bidi="ar"/>
              </w:rPr>
              <w:t xml:space="preserve"> los proce</w:t>
            </w:r>
            <w:r w:rsidRPr="00656D0D">
              <w:rPr>
                <w:rFonts w:ascii="Century Gothic" w:hAnsi="Century Gothic" w:cs="Arial"/>
                <w:i w:val="0"/>
                <w:iCs w:val="0"/>
                <w:sz w:val="18"/>
                <w:szCs w:val="18"/>
                <w:lang w:val="es-GT" w:bidi="ar"/>
              </w:rPr>
              <w:t>dimientos para el</w:t>
            </w:r>
            <w:r w:rsidR="00C26D30" w:rsidRPr="00656D0D">
              <w:rPr>
                <w:rFonts w:ascii="Century Gothic" w:hAnsi="Century Gothic" w:cs="Arial"/>
                <w:i w:val="0"/>
                <w:iCs w:val="0"/>
                <w:sz w:val="18"/>
                <w:szCs w:val="18"/>
                <w:lang w:val="es-GT" w:bidi="ar"/>
              </w:rPr>
              <w:t xml:space="preserve"> análisis curricular de materiales educativos </w:t>
            </w:r>
            <w:r w:rsidRPr="00656D0D">
              <w:rPr>
                <w:rFonts w:ascii="Century Gothic" w:hAnsi="Century Gothic" w:cs="Arial"/>
                <w:i w:val="0"/>
                <w:iCs w:val="0"/>
                <w:sz w:val="18"/>
                <w:szCs w:val="18"/>
                <w:lang w:val="es-GT" w:bidi="ar"/>
              </w:rPr>
              <w:t>de las</w:t>
            </w:r>
            <w:r w:rsidR="00C26D30" w:rsidRPr="00656D0D">
              <w:rPr>
                <w:rFonts w:ascii="Century Gothic" w:hAnsi="Century Gothic" w:cs="Arial"/>
                <w:i w:val="0"/>
                <w:iCs w:val="0"/>
                <w:sz w:val="18"/>
                <w:szCs w:val="18"/>
                <w:lang w:val="es-GT" w:bidi="ar"/>
              </w:rPr>
              <w:t xml:space="preserve"> diferentes modalidades educativas especiales, en los subsistemas de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ducación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scolar y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xtraescolar. </w:t>
            </w:r>
          </w:p>
          <w:p w14:paraId="050C917C" w14:textId="329C69DA" w:rsidR="00C26D30" w:rsidRPr="00656D0D" w:rsidRDefault="005F4232"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A</w:t>
            </w:r>
            <w:r w:rsidR="00C26D30" w:rsidRPr="00656D0D">
              <w:rPr>
                <w:rFonts w:ascii="Century Gothic" w:hAnsi="Century Gothic" w:cs="Arial"/>
                <w:i w:val="0"/>
                <w:iCs w:val="0"/>
                <w:sz w:val="18"/>
                <w:szCs w:val="18"/>
                <w:lang w:val="es-GT" w:bidi="ar"/>
              </w:rPr>
              <w:t>ten</w:t>
            </w:r>
            <w:r w:rsidRPr="00656D0D">
              <w:rPr>
                <w:rFonts w:ascii="Century Gothic" w:hAnsi="Century Gothic" w:cs="Arial"/>
                <w:i w:val="0"/>
                <w:iCs w:val="0"/>
                <w:sz w:val="18"/>
                <w:szCs w:val="18"/>
                <w:lang w:val="es-GT" w:bidi="ar"/>
              </w:rPr>
              <w:t>der</w:t>
            </w:r>
            <w:r w:rsidR="00C26D30" w:rsidRPr="00656D0D">
              <w:rPr>
                <w:rFonts w:ascii="Century Gothic" w:hAnsi="Century Gothic" w:cs="Arial"/>
                <w:i w:val="0"/>
                <w:iCs w:val="0"/>
                <w:sz w:val="18"/>
                <w:szCs w:val="18"/>
                <w:lang w:val="es-GT" w:bidi="ar"/>
              </w:rPr>
              <w:t xml:space="preserve"> </w:t>
            </w:r>
            <w:r w:rsidRPr="00656D0D">
              <w:rPr>
                <w:rFonts w:ascii="Century Gothic" w:hAnsi="Century Gothic" w:cs="Arial"/>
                <w:i w:val="0"/>
                <w:iCs w:val="0"/>
                <w:sz w:val="18"/>
                <w:szCs w:val="18"/>
                <w:lang w:val="es-GT" w:bidi="ar"/>
              </w:rPr>
              <w:t>l</w:t>
            </w:r>
            <w:r w:rsidR="00C26D30" w:rsidRPr="00656D0D">
              <w:rPr>
                <w:rFonts w:ascii="Century Gothic" w:hAnsi="Century Gothic" w:cs="Arial"/>
                <w:i w:val="0"/>
                <w:iCs w:val="0"/>
                <w:sz w:val="18"/>
                <w:szCs w:val="18"/>
                <w:lang w:val="es-GT" w:bidi="ar"/>
              </w:rPr>
              <w:t>a</w:t>
            </w:r>
            <w:r w:rsidRPr="00656D0D">
              <w:rPr>
                <w:rFonts w:ascii="Century Gothic" w:hAnsi="Century Gothic" w:cs="Arial"/>
                <w:i w:val="0"/>
                <w:iCs w:val="0"/>
                <w:sz w:val="18"/>
                <w:szCs w:val="18"/>
                <w:lang w:val="es-GT" w:bidi="ar"/>
              </w:rPr>
              <w:t>s</w:t>
            </w:r>
            <w:r w:rsidR="00C26D30" w:rsidRPr="00656D0D">
              <w:rPr>
                <w:rFonts w:ascii="Century Gothic" w:hAnsi="Century Gothic" w:cs="Arial"/>
                <w:i w:val="0"/>
                <w:iCs w:val="0"/>
                <w:sz w:val="18"/>
                <w:szCs w:val="18"/>
                <w:lang w:val="es-GT" w:bidi="ar"/>
              </w:rPr>
              <w:t xml:space="preserve"> solicitudes de </w:t>
            </w:r>
            <w:r w:rsidR="00C67933">
              <w:rPr>
                <w:rFonts w:ascii="Century Gothic" w:hAnsi="Century Gothic" w:cs="Arial"/>
                <w:i w:val="0"/>
                <w:iCs w:val="0"/>
                <w:sz w:val="18"/>
                <w:szCs w:val="18"/>
                <w:lang w:val="es-GT" w:bidi="ar"/>
              </w:rPr>
              <w:t xml:space="preserve">acompañamiento técnico curricular </w:t>
            </w:r>
            <w:r w:rsidR="00C26D30" w:rsidRPr="00656D0D">
              <w:rPr>
                <w:rFonts w:ascii="Century Gothic" w:hAnsi="Century Gothic" w:cs="Arial"/>
                <w:i w:val="0"/>
                <w:iCs w:val="0"/>
                <w:sz w:val="18"/>
                <w:szCs w:val="18"/>
                <w:lang w:val="es-GT" w:bidi="ar"/>
              </w:rPr>
              <w:t xml:space="preserve">en las modalidades de entrega </w:t>
            </w:r>
            <w:r w:rsidR="001E0545">
              <w:rPr>
                <w:rFonts w:ascii="Century Gothic" w:hAnsi="Century Gothic" w:cs="Arial"/>
                <w:i w:val="0"/>
                <w:iCs w:val="0"/>
                <w:sz w:val="18"/>
                <w:szCs w:val="18"/>
                <w:lang w:val="es-GT" w:bidi="ar"/>
              </w:rPr>
              <w:t xml:space="preserve">educativa </w:t>
            </w:r>
            <w:r w:rsidR="00C67933">
              <w:rPr>
                <w:rFonts w:ascii="Century Gothic" w:hAnsi="Century Gothic" w:cs="Arial"/>
                <w:i w:val="0"/>
                <w:iCs w:val="0"/>
                <w:sz w:val="18"/>
                <w:szCs w:val="18"/>
                <w:lang w:val="es-GT" w:bidi="ar"/>
              </w:rPr>
              <w:t>flexibles</w:t>
            </w:r>
            <w:r w:rsidR="001E0545">
              <w:rPr>
                <w:rFonts w:ascii="Century Gothic" w:hAnsi="Century Gothic" w:cs="Arial"/>
                <w:i w:val="0"/>
                <w:iCs w:val="0"/>
                <w:sz w:val="18"/>
                <w:szCs w:val="18"/>
                <w:lang w:val="es-GT" w:bidi="ar"/>
              </w:rPr>
              <w:t xml:space="preserve"> de los </w:t>
            </w:r>
            <w:r w:rsidR="005C0F97">
              <w:rPr>
                <w:rFonts w:ascii="Century Gothic" w:hAnsi="Century Gothic" w:cs="Arial"/>
                <w:i w:val="0"/>
                <w:iCs w:val="0"/>
                <w:sz w:val="18"/>
                <w:szCs w:val="18"/>
                <w:lang w:val="es-GT" w:bidi="ar"/>
              </w:rPr>
              <w:t xml:space="preserve">subsistemas </w:t>
            </w:r>
            <w:r w:rsidR="005C0F97" w:rsidRPr="00656D0D">
              <w:rPr>
                <w:rFonts w:ascii="Century Gothic" w:hAnsi="Century Gothic" w:cs="Arial"/>
                <w:sz w:val="18"/>
                <w:szCs w:val="18"/>
                <w:lang w:val="es-GT" w:bidi="ar"/>
              </w:rPr>
              <w:t>de</w:t>
            </w:r>
            <w:r w:rsidR="00C26D30" w:rsidRPr="00656D0D">
              <w:rPr>
                <w:rFonts w:ascii="Century Gothic" w:hAnsi="Century Gothic" w:cs="Arial"/>
                <w:i w:val="0"/>
                <w:iCs w:val="0"/>
                <w:sz w:val="18"/>
                <w:szCs w:val="18"/>
                <w:lang w:val="es-GT" w:bidi="ar"/>
              </w:rPr>
              <w:t xml:space="preserve">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ducación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 xml:space="preserve">scolar y </w:t>
            </w:r>
            <w:r w:rsidRPr="00656D0D">
              <w:rPr>
                <w:rFonts w:ascii="Century Gothic" w:hAnsi="Century Gothic" w:cs="Arial"/>
                <w:i w:val="0"/>
                <w:iCs w:val="0"/>
                <w:sz w:val="18"/>
                <w:szCs w:val="18"/>
                <w:lang w:val="es-GT" w:bidi="ar"/>
              </w:rPr>
              <w:t>E</w:t>
            </w:r>
            <w:r w:rsidR="00C26D30" w:rsidRPr="00656D0D">
              <w:rPr>
                <w:rFonts w:ascii="Century Gothic" w:hAnsi="Century Gothic" w:cs="Arial"/>
                <w:i w:val="0"/>
                <w:iCs w:val="0"/>
                <w:sz w:val="18"/>
                <w:szCs w:val="18"/>
                <w:lang w:val="es-GT" w:bidi="ar"/>
              </w:rPr>
              <w:t>xtraescolar.</w:t>
            </w:r>
          </w:p>
          <w:p w14:paraId="4E35F7C5" w14:textId="123617D9" w:rsidR="00C26D30" w:rsidRPr="00656D0D" w:rsidRDefault="00C26D30"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 xml:space="preserve">Verificar el cumplimiento de los lineamientos </w:t>
            </w:r>
            <w:r w:rsidR="005F4232" w:rsidRPr="00656D0D">
              <w:rPr>
                <w:rFonts w:ascii="Century Gothic" w:hAnsi="Century Gothic" w:cs="Arial"/>
                <w:i w:val="0"/>
                <w:iCs w:val="0"/>
                <w:sz w:val="18"/>
                <w:szCs w:val="18"/>
                <w:lang w:val="es-GT" w:bidi="ar"/>
              </w:rPr>
              <w:t xml:space="preserve">curriculares </w:t>
            </w:r>
            <w:r w:rsidRPr="00656D0D">
              <w:rPr>
                <w:rFonts w:ascii="Century Gothic" w:hAnsi="Century Gothic" w:cs="Arial"/>
                <w:i w:val="0"/>
                <w:iCs w:val="0"/>
                <w:sz w:val="18"/>
                <w:szCs w:val="18"/>
                <w:lang w:val="es-GT" w:bidi="ar"/>
              </w:rPr>
              <w:t>establecidos</w:t>
            </w:r>
            <w:r w:rsidR="005F4232" w:rsidRPr="00656D0D">
              <w:rPr>
                <w:rFonts w:ascii="Century Gothic" w:hAnsi="Century Gothic" w:cs="Arial"/>
                <w:i w:val="0"/>
                <w:iCs w:val="0"/>
                <w:sz w:val="18"/>
                <w:szCs w:val="18"/>
                <w:lang w:val="es-GT" w:bidi="ar"/>
              </w:rPr>
              <w:t xml:space="preserve">, </w:t>
            </w:r>
            <w:r w:rsidRPr="00656D0D">
              <w:rPr>
                <w:rFonts w:ascii="Century Gothic" w:hAnsi="Century Gothic" w:cs="Arial"/>
                <w:i w:val="0"/>
                <w:iCs w:val="0"/>
                <w:sz w:val="18"/>
                <w:szCs w:val="18"/>
                <w:lang w:val="es-GT" w:bidi="ar"/>
              </w:rPr>
              <w:t xml:space="preserve">como apoyo a la implementación del Currículo Nacional Base. </w:t>
            </w:r>
          </w:p>
          <w:p w14:paraId="076F237A" w14:textId="16D782D5" w:rsidR="00C26D30" w:rsidRPr="00656D0D" w:rsidRDefault="00C26D30"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656D0D">
              <w:rPr>
                <w:rFonts w:ascii="Century Gothic" w:hAnsi="Century Gothic" w:cs="Arial"/>
                <w:i w:val="0"/>
                <w:iCs w:val="0"/>
                <w:sz w:val="18"/>
                <w:szCs w:val="18"/>
                <w:lang w:val="es-GT" w:bidi="ar"/>
              </w:rPr>
              <w:t>A</w:t>
            </w:r>
            <w:r w:rsidR="00F7122D">
              <w:rPr>
                <w:rFonts w:ascii="Century Gothic" w:hAnsi="Century Gothic" w:cs="Arial"/>
                <w:i w:val="0"/>
                <w:iCs w:val="0"/>
                <w:sz w:val="18"/>
                <w:szCs w:val="18"/>
                <w:lang w:val="es-GT" w:bidi="ar"/>
              </w:rPr>
              <w:t xml:space="preserve">compañar </w:t>
            </w:r>
            <w:r w:rsidR="003C1B38">
              <w:rPr>
                <w:rFonts w:ascii="Century Gothic" w:hAnsi="Century Gothic" w:cs="Arial"/>
                <w:i w:val="0"/>
                <w:iCs w:val="0"/>
                <w:sz w:val="18"/>
                <w:szCs w:val="18"/>
                <w:lang w:val="es-GT" w:bidi="ar"/>
              </w:rPr>
              <w:t xml:space="preserve">curricularmente lo que corresponda </w:t>
            </w:r>
            <w:r w:rsidRPr="00656D0D">
              <w:rPr>
                <w:rFonts w:ascii="Century Gothic" w:hAnsi="Century Gothic" w:cs="Arial"/>
                <w:i w:val="0"/>
                <w:iCs w:val="0"/>
                <w:sz w:val="18"/>
                <w:szCs w:val="18"/>
                <w:lang w:val="es-GT" w:bidi="ar"/>
              </w:rPr>
              <w:t>a</w:t>
            </w:r>
            <w:r w:rsidR="003C1B38">
              <w:rPr>
                <w:rFonts w:ascii="Century Gothic" w:hAnsi="Century Gothic" w:cs="Arial"/>
                <w:i w:val="0"/>
                <w:iCs w:val="0"/>
                <w:sz w:val="18"/>
                <w:szCs w:val="18"/>
                <w:lang w:val="es-GT" w:bidi="ar"/>
              </w:rPr>
              <w:t xml:space="preserve">l desarrollo </w:t>
            </w:r>
            <w:r w:rsidRPr="00656D0D">
              <w:rPr>
                <w:rFonts w:ascii="Century Gothic" w:hAnsi="Century Gothic" w:cs="Arial"/>
                <w:i w:val="0"/>
                <w:iCs w:val="0"/>
                <w:sz w:val="18"/>
                <w:szCs w:val="18"/>
                <w:lang w:val="es-GT" w:bidi="ar"/>
              </w:rPr>
              <w:t xml:space="preserve">del Currículo Nacional Base </w:t>
            </w:r>
            <w:r w:rsidR="005F4232" w:rsidRPr="00656D0D">
              <w:rPr>
                <w:rFonts w:ascii="Century Gothic" w:hAnsi="Century Gothic" w:cs="Arial"/>
                <w:i w:val="0"/>
                <w:iCs w:val="0"/>
                <w:sz w:val="18"/>
                <w:szCs w:val="18"/>
                <w:lang w:val="es-GT" w:bidi="ar"/>
              </w:rPr>
              <w:t>de</w:t>
            </w:r>
            <w:r w:rsidRPr="00656D0D">
              <w:rPr>
                <w:rFonts w:ascii="Century Gothic" w:hAnsi="Century Gothic" w:cs="Arial"/>
                <w:i w:val="0"/>
                <w:iCs w:val="0"/>
                <w:sz w:val="18"/>
                <w:szCs w:val="18"/>
                <w:lang w:val="es-GT" w:bidi="ar"/>
              </w:rPr>
              <w:t xml:space="preserve"> las modalidades de entrega </w:t>
            </w:r>
            <w:r w:rsidR="005C0F97">
              <w:rPr>
                <w:rFonts w:ascii="Century Gothic" w:hAnsi="Century Gothic" w:cs="Arial"/>
                <w:i w:val="0"/>
                <w:iCs w:val="0"/>
                <w:sz w:val="18"/>
                <w:szCs w:val="18"/>
                <w:lang w:val="es-GT" w:bidi="ar"/>
              </w:rPr>
              <w:t>educativa flexibles</w:t>
            </w:r>
            <w:r w:rsidRPr="00656D0D">
              <w:rPr>
                <w:rFonts w:ascii="Century Gothic" w:hAnsi="Century Gothic" w:cs="Arial"/>
                <w:i w:val="0"/>
                <w:iCs w:val="0"/>
                <w:sz w:val="18"/>
                <w:szCs w:val="18"/>
                <w:lang w:val="es-GT" w:bidi="ar"/>
              </w:rPr>
              <w:t xml:space="preserve"> en </w:t>
            </w:r>
            <w:r w:rsidR="005C0F97">
              <w:rPr>
                <w:rFonts w:ascii="Century Gothic" w:hAnsi="Century Gothic" w:cs="Arial"/>
                <w:i w:val="0"/>
                <w:iCs w:val="0"/>
                <w:sz w:val="18"/>
                <w:szCs w:val="18"/>
                <w:lang w:val="es-GT" w:bidi="ar"/>
              </w:rPr>
              <w:t xml:space="preserve">los </w:t>
            </w:r>
            <w:r w:rsidR="00847B8E" w:rsidRPr="00656D0D">
              <w:rPr>
                <w:rFonts w:ascii="Century Gothic" w:hAnsi="Century Gothic" w:cs="Arial"/>
                <w:i w:val="0"/>
                <w:iCs w:val="0"/>
                <w:sz w:val="18"/>
                <w:szCs w:val="18"/>
                <w:lang w:val="es-GT" w:bidi="ar"/>
              </w:rPr>
              <w:t>subsistemas de Educación Escolar y Extraescolar.</w:t>
            </w:r>
          </w:p>
          <w:p w14:paraId="4DB0A9CE" w14:textId="6A975128" w:rsidR="00C26D30" w:rsidRPr="00A84808" w:rsidRDefault="00C26D30" w:rsidP="00347453">
            <w:pPr>
              <w:pStyle w:val="Encabezado"/>
              <w:widowControl w:val="0"/>
              <w:numPr>
                <w:ilvl w:val="0"/>
                <w:numId w:val="44"/>
              </w:numPr>
              <w:tabs>
                <w:tab w:val="clear" w:pos="4252"/>
                <w:tab w:val="clear" w:pos="8504"/>
              </w:tabs>
              <w:spacing w:line="276" w:lineRule="auto"/>
              <w:jc w:val="both"/>
              <w:rPr>
                <w:rFonts w:ascii="Century Gothic" w:hAnsi="Century Gothic" w:cs="Arial"/>
                <w:i w:val="0"/>
                <w:iCs w:val="0"/>
                <w:sz w:val="18"/>
                <w:szCs w:val="18"/>
                <w:lang w:val="es-GT" w:bidi="ar"/>
              </w:rPr>
            </w:pPr>
            <w:r w:rsidRPr="00A84808">
              <w:rPr>
                <w:rFonts w:ascii="Century Gothic" w:hAnsi="Century Gothic" w:cs="Arial"/>
                <w:i w:val="0"/>
                <w:iCs w:val="0"/>
                <w:sz w:val="18"/>
                <w:szCs w:val="18"/>
                <w:lang w:val="es-GT" w:bidi="ar"/>
              </w:rPr>
              <w:t>Elaborar documentos administrativo</w:t>
            </w:r>
            <w:r w:rsidR="00887A84" w:rsidRPr="00A84808">
              <w:rPr>
                <w:rFonts w:ascii="Century Gothic" w:hAnsi="Century Gothic" w:cs="Arial"/>
                <w:i w:val="0"/>
                <w:iCs w:val="0"/>
                <w:sz w:val="18"/>
                <w:szCs w:val="18"/>
                <w:lang w:val="es-GT" w:bidi="ar"/>
              </w:rPr>
              <w:t>s</w:t>
            </w:r>
            <w:r w:rsidR="00847B8E" w:rsidRPr="00A84808">
              <w:rPr>
                <w:rFonts w:ascii="Century Gothic" w:hAnsi="Century Gothic" w:cs="Arial"/>
                <w:i w:val="0"/>
                <w:iCs w:val="0"/>
                <w:sz w:val="18"/>
                <w:szCs w:val="18"/>
                <w:lang w:val="es-GT" w:bidi="ar"/>
              </w:rPr>
              <w:t xml:space="preserve"> oficiales </w:t>
            </w:r>
            <w:r w:rsidRPr="00A84808">
              <w:rPr>
                <w:rFonts w:ascii="Century Gothic" w:hAnsi="Century Gothic" w:cs="Arial"/>
                <w:i w:val="0"/>
                <w:iCs w:val="0"/>
                <w:sz w:val="18"/>
                <w:szCs w:val="18"/>
                <w:lang w:val="es-GT" w:bidi="ar"/>
              </w:rPr>
              <w:t xml:space="preserve">que apoyen y resguarden los procesos </w:t>
            </w:r>
            <w:r w:rsidR="00847B8E" w:rsidRPr="00A84808">
              <w:rPr>
                <w:rFonts w:ascii="Century Gothic" w:hAnsi="Century Gothic" w:cs="Arial"/>
                <w:i w:val="0"/>
                <w:iCs w:val="0"/>
                <w:sz w:val="18"/>
                <w:szCs w:val="18"/>
                <w:lang w:val="es-GT" w:bidi="ar"/>
              </w:rPr>
              <w:t>d</w:t>
            </w:r>
            <w:r w:rsidRPr="00A84808">
              <w:rPr>
                <w:rFonts w:ascii="Century Gothic" w:hAnsi="Century Gothic" w:cs="Arial"/>
                <w:i w:val="0"/>
                <w:iCs w:val="0"/>
                <w:sz w:val="18"/>
                <w:szCs w:val="18"/>
                <w:lang w:val="es-GT" w:bidi="ar"/>
              </w:rPr>
              <w:t>el departamento</w:t>
            </w:r>
            <w:r w:rsidR="00847B8E" w:rsidRPr="00A84808">
              <w:rPr>
                <w:rFonts w:ascii="Century Gothic" w:hAnsi="Century Gothic" w:cs="Arial"/>
                <w:i w:val="0"/>
                <w:iCs w:val="0"/>
                <w:sz w:val="18"/>
                <w:szCs w:val="18"/>
                <w:lang w:val="es-GT" w:bidi="ar"/>
              </w:rPr>
              <w:t>.</w:t>
            </w:r>
          </w:p>
          <w:p w14:paraId="7AC3E82A" w14:textId="77777777" w:rsidR="00C26D30" w:rsidRPr="00656D0D" w:rsidRDefault="00C26D30" w:rsidP="003C184A">
            <w:pPr>
              <w:pStyle w:val="Encabezado"/>
              <w:widowControl w:val="0"/>
              <w:tabs>
                <w:tab w:val="clear" w:pos="4252"/>
                <w:tab w:val="clear" w:pos="8504"/>
              </w:tabs>
              <w:spacing w:line="276" w:lineRule="auto"/>
              <w:ind w:left="360"/>
              <w:jc w:val="both"/>
              <w:rPr>
                <w:rFonts w:ascii="Century Gothic" w:hAnsi="Century Gothic" w:cs="Arial"/>
                <w:i w:val="0"/>
                <w:iCs w:val="0"/>
                <w:sz w:val="18"/>
                <w:szCs w:val="18"/>
                <w:lang w:val="es-GT" w:bidi="ar"/>
              </w:rPr>
            </w:pPr>
          </w:p>
        </w:tc>
      </w:tr>
      <w:tr w:rsidR="00C26D30" w:rsidRPr="00272A5B" w14:paraId="6FF7EF1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9A166F7" w14:textId="5F708EA2" w:rsidR="00C26D30" w:rsidRPr="00272A5B" w:rsidRDefault="00C26D30" w:rsidP="00C37F87">
            <w:pPr>
              <w:pStyle w:val="Prrafodelista"/>
              <w:numPr>
                <w:ilvl w:val="0"/>
                <w:numId w:val="103"/>
              </w:numPr>
              <w:ind w:left="321" w:hanging="321"/>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 xml:space="preserve"> TAREAS PERIÓDICAS</w:t>
            </w:r>
          </w:p>
        </w:tc>
      </w:tr>
      <w:tr w:rsidR="00C26D30" w:rsidRPr="00272A5B" w14:paraId="3E200FD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342BD72" w14:textId="77777777" w:rsidR="00C26D30" w:rsidRPr="00272A5B" w:rsidRDefault="00C26D30"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actividades de tipo curricular para el fortalecimiento técnico del personal del Ministerio de Educación. </w:t>
            </w:r>
          </w:p>
          <w:p w14:paraId="526A7EDA" w14:textId="77777777" w:rsidR="00C26D30" w:rsidRPr="00272A5B" w:rsidRDefault="00C26D30"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Participar en reuniones técnicas con personal de direcciones sustantivas, para atender situaciones de consulta planteadas por personal de direcciones departamentales.</w:t>
            </w:r>
          </w:p>
          <w:p w14:paraId="5A915320" w14:textId="72008C73" w:rsidR="00C26D30" w:rsidRPr="00272A5B" w:rsidRDefault="00847B8E"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w:t>
            </w:r>
            <w:r w:rsidR="00C26D30" w:rsidRPr="00272A5B">
              <w:rPr>
                <w:rFonts w:ascii="Century Gothic" w:hAnsi="Century Gothic"/>
                <w:i w:val="0"/>
                <w:iCs w:val="0"/>
                <w:sz w:val="18"/>
                <w:szCs w:val="18"/>
                <w:lang w:val="es-GT"/>
              </w:rPr>
              <w:t>labora</w:t>
            </w:r>
            <w:r w:rsidRPr="00272A5B">
              <w:rPr>
                <w:rFonts w:ascii="Century Gothic" w:hAnsi="Century Gothic"/>
                <w:i w:val="0"/>
                <w:iCs w:val="0"/>
                <w:sz w:val="18"/>
                <w:szCs w:val="18"/>
                <w:lang w:val="es-GT"/>
              </w:rPr>
              <w:t>r</w:t>
            </w:r>
            <w:r w:rsidR="00C26D30" w:rsidRPr="00272A5B">
              <w:rPr>
                <w:rFonts w:ascii="Century Gothic" w:hAnsi="Century Gothic"/>
                <w:i w:val="0"/>
                <w:iCs w:val="0"/>
                <w:sz w:val="18"/>
                <w:szCs w:val="18"/>
                <w:lang w:val="es-GT"/>
              </w:rPr>
              <w:t xml:space="preserve"> opiniones técnicas acerca de materiales educativos </w:t>
            </w:r>
            <w:r w:rsidRPr="00272A5B">
              <w:rPr>
                <w:rFonts w:ascii="Century Gothic" w:hAnsi="Century Gothic"/>
                <w:i w:val="0"/>
                <w:iCs w:val="0"/>
                <w:sz w:val="18"/>
                <w:szCs w:val="18"/>
                <w:lang w:val="es-GT"/>
              </w:rPr>
              <w:t xml:space="preserve">para estudiantes </w:t>
            </w:r>
            <w:r w:rsidR="00C26D30" w:rsidRPr="00272A5B">
              <w:rPr>
                <w:rFonts w:ascii="Century Gothic" w:hAnsi="Century Gothic"/>
                <w:i w:val="0"/>
                <w:iCs w:val="0"/>
                <w:sz w:val="18"/>
                <w:szCs w:val="18"/>
                <w:lang w:val="es-GT"/>
              </w:rPr>
              <w:t>y docente</w:t>
            </w:r>
            <w:r w:rsidRPr="00272A5B">
              <w:rPr>
                <w:rFonts w:ascii="Century Gothic" w:hAnsi="Century Gothic"/>
                <w:i w:val="0"/>
                <w:iCs w:val="0"/>
                <w:sz w:val="18"/>
                <w:szCs w:val="18"/>
                <w:lang w:val="es-GT"/>
              </w:rPr>
              <w:t>s</w:t>
            </w:r>
            <w:r w:rsidR="00C26D30" w:rsidRPr="00272A5B">
              <w:rPr>
                <w:rFonts w:ascii="Century Gothic" w:hAnsi="Century Gothic"/>
                <w:i w:val="0"/>
                <w:iCs w:val="0"/>
                <w:sz w:val="18"/>
                <w:szCs w:val="18"/>
                <w:lang w:val="es-GT"/>
              </w:rPr>
              <w:t xml:space="preserve">, </w:t>
            </w:r>
            <w:r w:rsidRPr="00272A5B">
              <w:rPr>
                <w:rFonts w:ascii="Century Gothic" w:hAnsi="Century Gothic"/>
                <w:i w:val="0"/>
                <w:iCs w:val="0"/>
                <w:sz w:val="18"/>
                <w:szCs w:val="18"/>
                <w:lang w:val="es-GT"/>
              </w:rPr>
              <w:t>de</w:t>
            </w:r>
            <w:r w:rsidR="00C26D30" w:rsidRPr="00272A5B">
              <w:rPr>
                <w:rFonts w:ascii="Century Gothic" w:hAnsi="Century Gothic"/>
                <w:i w:val="0"/>
                <w:iCs w:val="0"/>
                <w:sz w:val="18"/>
                <w:szCs w:val="18"/>
                <w:lang w:val="es-GT"/>
              </w:rPr>
              <w:t xml:space="preserve"> las modalidades de entrega </w:t>
            </w:r>
            <w:r w:rsidR="003C184A">
              <w:rPr>
                <w:rFonts w:ascii="Century Gothic" w:hAnsi="Century Gothic"/>
                <w:i w:val="0"/>
                <w:iCs w:val="0"/>
                <w:sz w:val="18"/>
                <w:szCs w:val="18"/>
                <w:lang w:val="es-GT"/>
              </w:rPr>
              <w:t xml:space="preserve">flexibles </w:t>
            </w:r>
            <w:r w:rsidR="00C26D30" w:rsidRPr="00272A5B">
              <w:rPr>
                <w:rFonts w:ascii="Century Gothic" w:hAnsi="Century Gothic"/>
                <w:i w:val="0"/>
                <w:iCs w:val="0"/>
                <w:sz w:val="18"/>
                <w:szCs w:val="18"/>
                <w:lang w:val="es-GT"/>
              </w:rPr>
              <w:t xml:space="preserve">en </w:t>
            </w:r>
            <w:r w:rsidRPr="00272A5B">
              <w:rPr>
                <w:rFonts w:ascii="Century Gothic" w:hAnsi="Century Gothic"/>
                <w:i w:val="0"/>
                <w:iCs w:val="0"/>
                <w:sz w:val="18"/>
                <w:szCs w:val="18"/>
                <w:lang w:val="es-GT"/>
              </w:rPr>
              <w:t xml:space="preserve">los </w:t>
            </w:r>
            <w:r w:rsidRPr="00272A5B">
              <w:rPr>
                <w:rFonts w:ascii="Century Gothic" w:hAnsi="Century Gothic" w:cs="Arial"/>
                <w:i w:val="0"/>
                <w:iCs w:val="0"/>
                <w:sz w:val="18"/>
                <w:szCs w:val="18"/>
                <w:lang w:val="es-GT" w:bidi="ar"/>
              </w:rPr>
              <w:t>subsistemas de Educación Escolar y Extraescolar.</w:t>
            </w:r>
          </w:p>
          <w:p w14:paraId="142EDBFA" w14:textId="7855BDB9" w:rsidR="00C26D30" w:rsidRPr="00272A5B" w:rsidRDefault="00847B8E"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w:t>
            </w:r>
            <w:r w:rsidR="00C26D30" w:rsidRPr="00272A5B">
              <w:rPr>
                <w:rFonts w:ascii="Century Gothic" w:hAnsi="Century Gothic"/>
                <w:i w:val="0"/>
                <w:iCs w:val="0"/>
                <w:sz w:val="18"/>
                <w:szCs w:val="18"/>
                <w:lang w:val="es-GT"/>
              </w:rPr>
              <w:t>labora</w:t>
            </w:r>
            <w:r w:rsidRPr="00272A5B">
              <w:rPr>
                <w:rFonts w:ascii="Century Gothic" w:hAnsi="Century Gothic"/>
                <w:i w:val="0"/>
                <w:iCs w:val="0"/>
                <w:sz w:val="18"/>
                <w:szCs w:val="18"/>
                <w:lang w:val="es-GT"/>
              </w:rPr>
              <w:t>r</w:t>
            </w:r>
            <w:r w:rsidR="00C26D30" w:rsidRPr="00272A5B">
              <w:rPr>
                <w:rFonts w:ascii="Century Gothic" w:hAnsi="Century Gothic"/>
                <w:i w:val="0"/>
                <w:iCs w:val="0"/>
                <w:sz w:val="18"/>
                <w:szCs w:val="18"/>
                <w:lang w:val="es-GT"/>
              </w:rPr>
              <w:t xml:space="preserve"> dict</w:t>
            </w:r>
            <w:r w:rsidRPr="00272A5B">
              <w:rPr>
                <w:rFonts w:ascii="Century Gothic" w:hAnsi="Century Gothic"/>
                <w:i w:val="0"/>
                <w:iCs w:val="0"/>
                <w:sz w:val="18"/>
                <w:szCs w:val="18"/>
                <w:lang w:val="es-GT"/>
              </w:rPr>
              <w:t>á</w:t>
            </w:r>
            <w:r w:rsidR="00C26D30" w:rsidRPr="00272A5B">
              <w:rPr>
                <w:rFonts w:ascii="Century Gothic" w:hAnsi="Century Gothic"/>
                <w:i w:val="0"/>
                <w:iCs w:val="0"/>
                <w:sz w:val="18"/>
                <w:szCs w:val="18"/>
                <w:lang w:val="es-GT"/>
              </w:rPr>
              <w:t>men</w:t>
            </w:r>
            <w:r w:rsidRPr="00272A5B">
              <w:rPr>
                <w:rFonts w:ascii="Century Gothic" w:hAnsi="Century Gothic"/>
                <w:i w:val="0"/>
                <w:iCs w:val="0"/>
                <w:sz w:val="18"/>
                <w:szCs w:val="18"/>
                <w:lang w:val="es-GT"/>
              </w:rPr>
              <w:t>es</w:t>
            </w:r>
            <w:r w:rsidR="00C26D30" w:rsidRPr="00272A5B">
              <w:rPr>
                <w:rFonts w:ascii="Century Gothic" w:hAnsi="Century Gothic"/>
                <w:i w:val="0"/>
                <w:iCs w:val="0"/>
                <w:sz w:val="18"/>
                <w:szCs w:val="18"/>
                <w:lang w:val="es-GT"/>
              </w:rPr>
              <w:t xml:space="preserve"> técnico</w:t>
            </w:r>
            <w:r w:rsidRPr="00272A5B">
              <w:rPr>
                <w:rFonts w:ascii="Century Gothic" w:hAnsi="Century Gothic"/>
                <w:i w:val="0"/>
                <w:iCs w:val="0"/>
                <w:sz w:val="18"/>
                <w:szCs w:val="18"/>
                <w:lang w:val="es-GT"/>
              </w:rPr>
              <w:t>s</w:t>
            </w:r>
            <w:r w:rsidR="00C26D30" w:rsidRPr="00272A5B">
              <w:rPr>
                <w:rFonts w:ascii="Century Gothic" w:hAnsi="Century Gothic"/>
                <w:i w:val="0"/>
                <w:iCs w:val="0"/>
                <w:sz w:val="18"/>
                <w:szCs w:val="18"/>
                <w:lang w:val="es-GT"/>
              </w:rPr>
              <w:t xml:space="preserve"> de expedientes relacionados con modalidades educativas </w:t>
            </w:r>
            <w:r w:rsidR="003C184A">
              <w:rPr>
                <w:rFonts w:ascii="Century Gothic" w:hAnsi="Century Gothic"/>
                <w:i w:val="0"/>
                <w:iCs w:val="0"/>
                <w:sz w:val="18"/>
                <w:szCs w:val="18"/>
                <w:lang w:val="es-GT"/>
              </w:rPr>
              <w:t>flexibles</w:t>
            </w:r>
            <w:r w:rsidR="00C26D30" w:rsidRPr="00272A5B">
              <w:rPr>
                <w:rFonts w:ascii="Century Gothic" w:hAnsi="Century Gothic"/>
                <w:i w:val="0"/>
                <w:iCs w:val="0"/>
                <w:sz w:val="18"/>
                <w:szCs w:val="18"/>
                <w:lang w:val="es-GT"/>
              </w:rPr>
              <w:t xml:space="preserve"> en los diferentes niveles educativos de</w:t>
            </w:r>
            <w:r w:rsidRPr="00272A5B">
              <w:rPr>
                <w:rFonts w:ascii="Century Gothic" w:hAnsi="Century Gothic"/>
                <w:i w:val="0"/>
                <w:iCs w:val="0"/>
                <w:sz w:val="18"/>
                <w:szCs w:val="18"/>
                <w:lang w:val="es-GT"/>
              </w:rPr>
              <w:t xml:space="preserve"> </w:t>
            </w:r>
            <w:r w:rsidR="00C26D30" w:rsidRPr="00272A5B">
              <w:rPr>
                <w:rFonts w:ascii="Century Gothic" w:hAnsi="Century Gothic"/>
                <w:i w:val="0"/>
                <w:iCs w:val="0"/>
                <w:sz w:val="18"/>
                <w:szCs w:val="18"/>
                <w:lang w:val="es-GT"/>
              </w:rPr>
              <w:t>l</w:t>
            </w:r>
            <w:r w:rsidRPr="00272A5B">
              <w:rPr>
                <w:rFonts w:ascii="Century Gothic" w:hAnsi="Century Gothic"/>
                <w:i w:val="0"/>
                <w:iCs w:val="0"/>
                <w:sz w:val="18"/>
                <w:szCs w:val="18"/>
                <w:lang w:val="es-GT"/>
              </w:rPr>
              <w:t>os</w:t>
            </w:r>
            <w:r w:rsidR="00C26D30" w:rsidRPr="00272A5B">
              <w:rPr>
                <w:rFonts w:ascii="Century Gothic" w:hAnsi="Century Gothic"/>
                <w:i w:val="0"/>
                <w:iCs w:val="0"/>
                <w:sz w:val="18"/>
                <w:szCs w:val="18"/>
                <w:lang w:val="es-GT"/>
              </w:rPr>
              <w:t xml:space="preserve"> </w:t>
            </w:r>
            <w:r w:rsidRPr="00272A5B">
              <w:rPr>
                <w:rFonts w:ascii="Century Gothic" w:hAnsi="Century Gothic" w:cs="Arial"/>
                <w:i w:val="0"/>
                <w:iCs w:val="0"/>
                <w:sz w:val="18"/>
                <w:szCs w:val="18"/>
                <w:lang w:val="es-GT" w:bidi="ar"/>
              </w:rPr>
              <w:t>subsistemas de Educación Escolar y Extraescolar</w:t>
            </w:r>
            <w:r w:rsidR="00C26D30" w:rsidRPr="00272A5B">
              <w:rPr>
                <w:rFonts w:ascii="Century Gothic" w:hAnsi="Century Gothic"/>
                <w:i w:val="0"/>
                <w:iCs w:val="0"/>
                <w:sz w:val="18"/>
                <w:szCs w:val="18"/>
                <w:lang w:val="es-GT"/>
              </w:rPr>
              <w:t>, para verificar el cumplimiento de la normativa legal y técnica vigente</w:t>
            </w:r>
            <w:r w:rsidRPr="00272A5B">
              <w:rPr>
                <w:rFonts w:ascii="Century Gothic" w:hAnsi="Century Gothic"/>
                <w:i w:val="0"/>
                <w:iCs w:val="0"/>
                <w:sz w:val="18"/>
                <w:szCs w:val="18"/>
                <w:lang w:val="es-GT"/>
              </w:rPr>
              <w:t xml:space="preserve"> en coordinación con los técnicos especialistas de área.</w:t>
            </w:r>
          </w:p>
          <w:p w14:paraId="64B9C821" w14:textId="34D931F1" w:rsidR="00C26D30" w:rsidRPr="00272A5B" w:rsidRDefault="00C26D30"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y revisar instrumentos técnicos relacionados con modalidades educativas </w:t>
            </w:r>
            <w:r w:rsidR="00D80FBD">
              <w:rPr>
                <w:rFonts w:ascii="Century Gothic" w:hAnsi="Century Gothic"/>
                <w:i w:val="0"/>
                <w:iCs w:val="0"/>
                <w:sz w:val="18"/>
                <w:szCs w:val="18"/>
                <w:lang w:val="es-GT"/>
              </w:rPr>
              <w:t>flexibles</w:t>
            </w:r>
            <w:r w:rsidRPr="00272A5B">
              <w:rPr>
                <w:rFonts w:ascii="Century Gothic" w:hAnsi="Century Gothic"/>
                <w:i w:val="0"/>
                <w:iCs w:val="0"/>
                <w:sz w:val="18"/>
                <w:szCs w:val="18"/>
                <w:lang w:val="es-GT"/>
              </w:rPr>
              <w:t xml:space="preserve">, para la revisión objetiva de expedientes. </w:t>
            </w:r>
          </w:p>
          <w:p w14:paraId="463F90AD" w14:textId="47A5BC38" w:rsidR="00C26D30" w:rsidRPr="00272A5B" w:rsidRDefault="00C26D30"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reuniones con personal técnico de direcciones sustantivas, para atender y resolver situaciones correspondientes a modalidades educativas </w:t>
            </w:r>
            <w:r w:rsidR="008B33DC">
              <w:rPr>
                <w:rFonts w:ascii="Century Gothic" w:hAnsi="Century Gothic"/>
                <w:i w:val="0"/>
                <w:iCs w:val="0"/>
                <w:sz w:val="18"/>
                <w:szCs w:val="18"/>
                <w:lang w:val="es-GT"/>
              </w:rPr>
              <w:t>flexible</w:t>
            </w:r>
            <w:r w:rsidRPr="00272A5B">
              <w:rPr>
                <w:rFonts w:ascii="Century Gothic" w:hAnsi="Century Gothic"/>
                <w:i w:val="0"/>
                <w:iCs w:val="0"/>
                <w:sz w:val="18"/>
                <w:szCs w:val="18"/>
                <w:lang w:val="es-GT"/>
              </w:rPr>
              <w:t>s en diferentes niveles educativos del subsistema escolar</w:t>
            </w:r>
            <w:r w:rsidR="00F31764">
              <w:rPr>
                <w:rFonts w:ascii="Century Gothic" w:hAnsi="Century Gothic"/>
                <w:i w:val="0"/>
                <w:iCs w:val="0"/>
                <w:sz w:val="18"/>
                <w:szCs w:val="18"/>
                <w:lang w:val="es-GT"/>
              </w:rPr>
              <w:t xml:space="preserve"> y cuando corresponda por razones de acompañamiento técnico curricular, </w:t>
            </w:r>
            <w:r w:rsidR="00DA3A60">
              <w:rPr>
                <w:rFonts w:ascii="Century Gothic" w:hAnsi="Century Gothic"/>
                <w:i w:val="0"/>
                <w:iCs w:val="0"/>
                <w:sz w:val="18"/>
                <w:szCs w:val="18"/>
                <w:lang w:val="es-GT"/>
              </w:rPr>
              <w:t>del subsistema extraescolar.</w:t>
            </w:r>
            <w:r w:rsidRPr="00272A5B">
              <w:rPr>
                <w:rFonts w:ascii="Century Gothic" w:hAnsi="Century Gothic"/>
                <w:i w:val="0"/>
                <w:iCs w:val="0"/>
                <w:sz w:val="18"/>
                <w:szCs w:val="18"/>
                <w:lang w:val="es-GT"/>
              </w:rPr>
              <w:t xml:space="preserve"> </w:t>
            </w:r>
          </w:p>
          <w:p w14:paraId="0F9E0BE6" w14:textId="1D45C9FF" w:rsidR="00C26D30" w:rsidRPr="00656D0D" w:rsidRDefault="00C26D30" w:rsidP="00347453">
            <w:pPr>
              <w:pStyle w:val="Encabezado"/>
              <w:widowControl w:val="0"/>
              <w:numPr>
                <w:ilvl w:val="0"/>
                <w:numId w:val="43"/>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i w:val="0"/>
                <w:iCs w:val="0"/>
                <w:sz w:val="18"/>
                <w:szCs w:val="18"/>
                <w:lang w:val="es-GT"/>
              </w:rPr>
              <w:t xml:space="preserve">Participar en reuniones técnicas con personal de la dirección de educación extraescolar, para atender consultas relacionadas con programas educativos del </w:t>
            </w:r>
            <w:r w:rsidR="003C1ED2" w:rsidRPr="00272A5B">
              <w:rPr>
                <w:rFonts w:ascii="Century Gothic" w:hAnsi="Century Gothic"/>
                <w:i w:val="0"/>
                <w:iCs w:val="0"/>
                <w:sz w:val="18"/>
                <w:szCs w:val="18"/>
                <w:lang w:val="es-GT"/>
              </w:rPr>
              <w:t>S</w:t>
            </w:r>
            <w:r w:rsidRPr="00272A5B">
              <w:rPr>
                <w:rFonts w:ascii="Century Gothic" w:hAnsi="Century Gothic"/>
                <w:i w:val="0"/>
                <w:iCs w:val="0"/>
                <w:sz w:val="18"/>
                <w:szCs w:val="18"/>
                <w:lang w:val="es-GT"/>
              </w:rPr>
              <w:t xml:space="preserve">ubsistema </w:t>
            </w:r>
            <w:r w:rsidR="003C1ED2" w:rsidRPr="00272A5B">
              <w:rPr>
                <w:rFonts w:ascii="Century Gothic" w:hAnsi="Century Gothic"/>
                <w:i w:val="0"/>
                <w:iCs w:val="0"/>
                <w:sz w:val="18"/>
                <w:szCs w:val="18"/>
                <w:lang w:val="es-GT"/>
              </w:rPr>
              <w:t>de Educación E</w:t>
            </w:r>
            <w:r w:rsidRPr="00272A5B">
              <w:rPr>
                <w:rFonts w:ascii="Century Gothic" w:hAnsi="Century Gothic"/>
                <w:i w:val="0"/>
                <w:iCs w:val="0"/>
                <w:sz w:val="18"/>
                <w:szCs w:val="18"/>
                <w:lang w:val="es-GT"/>
              </w:rPr>
              <w:t xml:space="preserve">xtraescolar y la implementación del Currículo </w:t>
            </w:r>
            <w:r w:rsidRPr="00656D0D">
              <w:rPr>
                <w:rFonts w:ascii="Century Gothic" w:hAnsi="Century Gothic"/>
                <w:i w:val="0"/>
                <w:iCs w:val="0"/>
                <w:sz w:val="18"/>
                <w:szCs w:val="18"/>
                <w:lang w:val="es-GT"/>
              </w:rPr>
              <w:t>Nacional Base.</w:t>
            </w:r>
            <w:r w:rsidRPr="00656D0D">
              <w:rPr>
                <w:rFonts w:ascii="Century Gothic" w:hAnsi="Century Gothic" w:cs="Arial"/>
                <w:i w:val="0"/>
                <w:iCs w:val="0"/>
                <w:sz w:val="18"/>
                <w:szCs w:val="18"/>
                <w:lang w:val="es-GT" w:bidi="ar"/>
              </w:rPr>
              <w:t xml:space="preserve"> </w:t>
            </w:r>
          </w:p>
          <w:p w14:paraId="4612221C" w14:textId="77777777" w:rsidR="003C1ED2" w:rsidRPr="00656D0D" w:rsidRDefault="003C1ED2"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GT"/>
              </w:rPr>
            </w:pPr>
            <w:r w:rsidRPr="00656D0D">
              <w:rPr>
                <w:rFonts w:ascii="Century Gothic" w:hAnsi="Century Gothic"/>
                <w:i w:val="0"/>
                <w:iCs w:val="0"/>
                <w:sz w:val="18"/>
                <w:szCs w:val="18"/>
                <w:lang w:val="es-GT"/>
              </w:rPr>
              <w:t>Elaboración de solicitud de gastos requerimiento y liquidaciones de las acciones previstas en el Plan Operativo Anual del Departamento.</w:t>
            </w:r>
          </w:p>
          <w:p w14:paraId="2568BCCF" w14:textId="14B64388" w:rsidR="00C26D30" w:rsidRPr="00FD72DB" w:rsidRDefault="008F3E4A" w:rsidP="00347453">
            <w:pPr>
              <w:pStyle w:val="Encabezado"/>
              <w:widowControl w:val="0"/>
              <w:numPr>
                <w:ilvl w:val="0"/>
                <w:numId w:val="43"/>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656D0D" w:rsidRPr="7A3AFE97">
              <w:rPr>
                <w:rFonts w:ascii="Century Gothic" w:hAnsi="Century Gothic"/>
                <w:i w:val="0"/>
                <w:iCs w:val="0"/>
                <w:sz w:val="18"/>
                <w:szCs w:val="18"/>
                <w:lang w:val="es-ES"/>
              </w:rPr>
              <w:t>las s</w:t>
            </w:r>
            <w:r w:rsidR="00656D0D"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C26D30" w:rsidRPr="00272A5B" w14:paraId="4D7A936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F0C7F3F" w14:textId="6CA3300E" w:rsidR="00C26D30" w:rsidRPr="00272A5B" w:rsidRDefault="00C26D30" w:rsidP="00C37F87">
            <w:pPr>
              <w:pStyle w:val="Prrafodelista"/>
              <w:numPr>
                <w:ilvl w:val="0"/>
                <w:numId w:val="103"/>
              </w:numPr>
              <w:ind w:left="321"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TAREAS EVENTUALES</w:t>
            </w:r>
          </w:p>
        </w:tc>
      </w:tr>
      <w:tr w:rsidR="00C26D30" w:rsidRPr="00272A5B" w14:paraId="5CC1530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A30D2DC" w14:textId="4D6B9465" w:rsidR="0024179C" w:rsidRPr="00272A5B" w:rsidRDefault="0024179C" w:rsidP="00347453">
            <w:pPr>
              <w:pStyle w:val="Encabezado"/>
              <w:widowControl w:val="0"/>
              <w:numPr>
                <w:ilvl w:val="0"/>
                <w:numId w:val="20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mesas de trabajo donde represente a la Digecur y/o al Mineduc, </w:t>
            </w:r>
            <w:r w:rsidR="009000AE" w:rsidRPr="00272A5B">
              <w:rPr>
                <w:rFonts w:ascii="Century Gothic" w:hAnsi="Century Gothic"/>
                <w:i w:val="0"/>
                <w:iCs w:val="0"/>
                <w:sz w:val="18"/>
                <w:szCs w:val="18"/>
                <w:lang w:val="es-GT"/>
              </w:rPr>
              <w:t>de acuerdo co</w:t>
            </w:r>
            <w:r w:rsidR="009000AE"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nombramiento correspondiente.</w:t>
            </w:r>
          </w:p>
          <w:p w14:paraId="2E16110C" w14:textId="77777777" w:rsidR="0024179C" w:rsidRPr="00272A5B" w:rsidRDefault="0024179C" w:rsidP="00347453">
            <w:pPr>
              <w:pStyle w:val="Encabezado"/>
              <w:widowControl w:val="0"/>
              <w:numPr>
                <w:ilvl w:val="0"/>
                <w:numId w:val="20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F98CC02" w14:textId="37E17D6D" w:rsidR="0024179C" w:rsidRPr="00272A5B" w:rsidRDefault="0024179C" w:rsidP="00347453">
            <w:pPr>
              <w:pStyle w:val="Encabezado"/>
              <w:widowControl w:val="0"/>
              <w:numPr>
                <w:ilvl w:val="0"/>
                <w:numId w:val="20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Elaboración del Plan Operativo Anual del departamento </w:t>
            </w:r>
            <w:r w:rsidR="00656D0D" w:rsidRPr="00272A5B">
              <w:rPr>
                <w:rFonts w:ascii="Century Gothic" w:hAnsi="Century Gothic"/>
                <w:i w:val="0"/>
                <w:iCs w:val="0"/>
                <w:sz w:val="18"/>
                <w:szCs w:val="18"/>
                <w:lang w:val="es-GT"/>
              </w:rPr>
              <w:t>de acuerdo co</w:t>
            </w:r>
            <w:r w:rsidR="00656D0D"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año fiscal.  </w:t>
            </w:r>
          </w:p>
          <w:p w14:paraId="43D7299D" w14:textId="77777777" w:rsidR="0024179C" w:rsidRPr="00272A5B" w:rsidRDefault="0024179C" w:rsidP="00347453">
            <w:pPr>
              <w:pStyle w:val="Encabezado"/>
              <w:widowControl w:val="0"/>
              <w:numPr>
                <w:ilvl w:val="0"/>
                <w:numId w:val="20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y supervisión de actividades del personal bajo su cargo, procesos disciplinarios, atención a usuarios internos y externos, asistencia a reuniones y capacitaciones, correspondencia, archivo entre otras).</w:t>
            </w:r>
          </w:p>
          <w:p w14:paraId="3064516A" w14:textId="77777777" w:rsidR="0024179C" w:rsidRPr="00272A5B" w:rsidRDefault="0024179C" w:rsidP="00347453">
            <w:pPr>
              <w:pStyle w:val="Encabezado"/>
              <w:widowControl w:val="0"/>
              <w:numPr>
                <w:ilvl w:val="0"/>
                <w:numId w:val="20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Utilizar el Sistema de Gestión de Calidad para la ejecución de actividades del Departamento.</w:t>
            </w:r>
          </w:p>
          <w:p w14:paraId="13942022" w14:textId="77777777" w:rsidR="0024179C" w:rsidRPr="00272A5B" w:rsidRDefault="0024179C" w:rsidP="00347453">
            <w:pPr>
              <w:pStyle w:val="Encabezado"/>
              <w:widowControl w:val="0"/>
              <w:numPr>
                <w:ilvl w:val="0"/>
                <w:numId w:val="20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79701ACE" w14:textId="4B58A74D" w:rsidR="003C1ED2" w:rsidRPr="00272A5B" w:rsidRDefault="003C1ED2" w:rsidP="003C1ED2">
            <w:pPr>
              <w:pStyle w:val="Encabezado"/>
              <w:widowControl w:val="0"/>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26D30" w:rsidRPr="00272A5B" w14:paraId="2C5A7A84" w14:textId="77777777" w:rsidTr="7A3AFE9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F9C5AF6" w14:textId="2816B584" w:rsidR="00C26D30" w:rsidRPr="00272A5B" w:rsidRDefault="00C26D30" w:rsidP="00347453">
            <w:pPr>
              <w:pStyle w:val="Prrafodelista"/>
              <w:numPr>
                <w:ilvl w:val="0"/>
                <w:numId w:val="205"/>
              </w:num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C26D30" w:rsidRPr="00272A5B" w14:paraId="71537CAF" w14:textId="77777777" w:rsidTr="7A3AFE97">
        <w:trPr>
          <w:cnfStyle w:val="000000100000" w:firstRow="0" w:lastRow="0" w:firstColumn="0" w:lastColumn="0" w:oddVBand="0" w:evenVBand="0" w:oddHBand="1" w:evenHBand="0" w:firstRowFirstColumn="0" w:firstRowLastColumn="0" w:lastRowFirstColumn="0" w:lastRowLastColumn="0"/>
          <w:trHeight w:val="31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B1723B" w14:textId="0EBC359A" w:rsidR="00275993" w:rsidRPr="00272A5B" w:rsidRDefault="00275993" w:rsidP="7A3AFE97">
            <w:pPr>
              <w:jc w:val="both"/>
              <w:textAlignment w:val="center"/>
              <w:rPr>
                <w:rFonts w:ascii="Century Gothic" w:hAnsi="Century Gothic" w:cs="Arial"/>
                <w:sz w:val="18"/>
                <w:szCs w:val="18"/>
                <w:lang w:val="es-ES"/>
              </w:rPr>
            </w:pPr>
            <w:r w:rsidRPr="7A3AFE97">
              <w:rPr>
                <w:rFonts w:ascii="Century Gothic" w:hAnsi="Century Gothic" w:cs="Arial"/>
                <w:i w:val="0"/>
                <w:iCs w:val="0"/>
                <w:sz w:val="18"/>
                <w:szCs w:val="18"/>
                <w:lang w:val="es-ES"/>
              </w:rPr>
              <w:t xml:space="preserve">Despacho </w:t>
            </w:r>
            <w:r w:rsidR="00B47512" w:rsidRPr="7A3AFE97">
              <w:rPr>
                <w:rFonts w:ascii="Century Gothic" w:hAnsi="Century Gothic" w:cs="Arial"/>
                <w:i w:val="0"/>
                <w:iCs w:val="0"/>
                <w:sz w:val="18"/>
                <w:szCs w:val="18"/>
                <w:lang w:val="es-ES"/>
              </w:rPr>
              <w:t>del área de</w:t>
            </w:r>
            <w:r w:rsidRPr="7A3AFE97">
              <w:rPr>
                <w:rFonts w:ascii="Century Gothic" w:hAnsi="Century Gothic" w:cs="Arial"/>
                <w:i w:val="0"/>
                <w:iCs w:val="0"/>
                <w:sz w:val="18"/>
                <w:szCs w:val="18"/>
                <w:lang w:val="es-ES"/>
              </w:rPr>
              <w:t xml:space="preserve"> Evaluación Curricular.</w:t>
            </w:r>
          </w:p>
          <w:p w14:paraId="5F3AE441" w14:textId="300AFF3E" w:rsidR="003C1ED2" w:rsidRPr="00272A5B" w:rsidRDefault="003C1ED2" w:rsidP="00275993">
            <w:pPr>
              <w:jc w:val="both"/>
              <w:textAlignment w:val="center"/>
              <w:rPr>
                <w:rFonts w:ascii="Century Gothic" w:hAnsi="Century Gothic" w:cs="Arial"/>
                <w:i w:val="0"/>
                <w:iCs w:val="0"/>
                <w:sz w:val="18"/>
                <w:szCs w:val="18"/>
                <w:lang w:val="es-GT"/>
              </w:rPr>
            </w:pPr>
          </w:p>
        </w:tc>
      </w:tr>
      <w:tr w:rsidR="00C26D30" w:rsidRPr="00272A5B" w14:paraId="6977B1C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E33512"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SUPERVISIÓN</w:t>
            </w:r>
          </w:p>
        </w:tc>
      </w:tr>
      <w:tr w:rsidR="00C26D30" w:rsidRPr="00272A5B" w14:paraId="32AC3345"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ED0381"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C26D30" w:rsidRPr="00272A5B" w14:paraId="5C2F6A19"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337BBE1"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C26D30" w:rsidRPr="00272A5B" w14:paraId="60F5ADE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06263D"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establecidas en la documentación legal vigente que le concierne.</w:t>
            </w:r>
          </w:p>
        </w:tc>
      </w:tr>
      <w:tr w:rsidR="00C26D30" w:rsidRPr="00272A5B" w14:paraId="77DB70D3"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1C61A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C26D30" w:rsidRPr="00272A5B" w14:paraId="4581A883"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8844617"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C26D30" w:rsidRPr="00272A5B" w14:paraId="5008FEB9"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2A805C"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B8B09EF" w14:textId="77777777"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DIGEEX, DIGEESP, DIGECADE, DIGEACE, DIPLAN, Vicedespacho Técnico, Vicedespacho de Educación Extraescolar.</w:t>
            </w:r>
          </w:p>
        </w:tc>
      </w:tr>
      <w:tr w:rsidR="00C26D30" w:rsidRPr="00272A5B" w14:paraId="7E9677B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20E470"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CE85F5F" w14:textId="6A273776"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Cooperación internacional y organizaciones no gubernamentales, universidades, </w:t>
            </w:r>
            <w:r w:rsidR="003C1ED2" w:rsidRPr="00272A5B">
              <w:rPr>
                <w:rFonts w:ascii="Century Gothic" w:hAnsi="Century Gothic" w:cs="Arial"/>
                <w:sz w:val="18"/>
                <w:szCs w:val="18"/>
                <w:lang w:val="es-GT"/>
              </w:rPr>
              <w:t>centros educativos</w:t>
            </w:r>
            <w:r w:rsidRPr="00272A5B">
              <w:rPr>
                <w:rFonts w:ascii="Century Gothic" w:hAnsi="Century Gothic" w:cs="Arial"/>
                <w:sz w:val="18"/>
                <w:szCs w:val="18"/>
                <w:lang w:val="es-GT"/>
              </w:rPr>
              <w:t>, entre otros.</w:t>
            </w:r>
          </w:p>
          <w:p w14:paraId="799FB2AC"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C26D30" w:rsidRPr="00272A5B" w14:paraId="4C52B8B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D7C1586" w14:textId="77777777" w:rsidR="00C26D30" w:rsidRPr="00272A5B" w:rsidRDefault="00C26D30" w:rsidP="00347453">
            <w:pPr>
              <w:pStyle w:val="Prrafodelista"/>
              <w:numPr>
                <w:ilvl w:val="0"/>
                <w:numId w:val="205"/>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C26D30" w:rsidRPr="00272A5B" w14:paraId="5EC3AA9C"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07980F" w14:textId="279EB66B" w:rsidR="00C26D30" w:rsidRPr="00272A5B" w:rsidRDefault="00C26D30"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3C1ED2" w:rsidRPr="00272A5B">
              <w:rPr>
                <w:rFonts w:ascii="Century Gothic" w:hAnsi="Century Gothic" w:cs="Arial"/>
                <w:i w:val="0"/>
                <w:iCs w:val="0"/>
                <w:sz w:val="18"/>
                <w:szCs w:val="18"/>
                <w:lang w:val="es-GT"/>
              </w:rPr>
              <w:t>.</w:t>
            </w:r>
          </w:p>
          <w:p w14:paraId="4F21CD09" w14:textId="7D879FBA" w:rsidR="003C1ED2" w:rsidRPr="00272A5B" w:rsidRDefault="003C1ED2" w:rsidP="00025D5F">
            <w:pPr>
              <w:jc w:val="both"/>
              <w:textAlignment w:val="center"/>
              <w:rPr>
                <w:rFonts w:ascii="Century Gothic" w:hAnsi="Century Gothic" w:cs="Arial"/>
                <w:i w:val="0"/>
                <w:iCs w:val="0"/>
                <w:sz w:val="18"/>
                <w:szCs w:val="18"/>
                <w:lang w:val="es-GT"/>
              </w:rPr>
            </w:pPr>
          </w:p>
        </w:tc>
      </w:tr>
      <w:tr w:rsidR="00C26D30" w:rsidRPr="00272A5B" w14:paraId="0AEB150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375026F"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eastAsia="SimSun" w:hAnsi="Century Gothic" w:cs="Arial"/>
                <w:b/>
                <w:i w:val="0"/>
                <w:iCs w:val="0"/>
                <w:sz w:val="18"/>
                <w:szCs w:val="18"/>
                <w:lang w:val="es-GT" w:bidi="ar"/>
              </w:rPr>
              <w:t>JORNADA</w:t>
            </w:r>
            <w:r w:rsidRPr="00272A5B">
              <w:rPr>
                <w:rFonts w:ascii="Century Gothic" w:hAnsi="Century Gothic" w:cs="Arial"/>
                <w:b/>
                <w:i w:val="0"/>
                <w:iCs w:val="0"/>
                <w:sz w:val="18"/>
                <w:szCs w:val="18"/>
                <w:lang w:val="es-GT"/>
              </w:rPr>
              <w:t xml:space="preserve"> DE TRABAJO</w:t>
            </w:r>
          </w:p>
        </w:tc>
      </w:tr>
      <w:tr w:rsidR="00C26D30" w:rsidRPr="00272A5B" w14:paraId="39F1A0E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7933417" w14:textId="04C5C661"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p>
          <w:p w14:paraId="6542422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1D26D722"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B573C4"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C26D30" w:rsidRPr="00272A5B" w14:paraId="0A074D15"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82DC36"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Estos se derivan por el incumplimiento de sus funciones, afectando el cumplimiento de las metas y objetivos del Departamento de Atención Modalidades Educativas Especiales, planteados en el Plan Operativo Anual -POA- de la Institución.</w:t>
            </w:r>
          </w:p>
          <w:p w14:paraId="6446C52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7F6C752F"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24CA29"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C26D30" w:rsidRPr="00272A5B" w14:paraId="5809E1AE"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B238B5"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dirigidos a la población en general. </w:t>
            </w:r>
          </w:p>
          <w:p w14:paraId="0E366694"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08BB4C59"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E23A69B"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C26D30" w:rsidRPr="00272A5B" w14:paraId="5416AB56" w14:textId="77777777" w:rsidTr="7A3AFE97">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6CA31D"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BA4C87"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 </w:t>
            </w:r>
          </w:p>
        </w:tc>
      </w:tr>
      <w:tr w:rsidR="00C26D30" w:rsidRPr="00272A5B" w14:paraId="23061103" w14:textId="77777777" w:rsidTr="7A3AFE97">
        <w:trPr>
          <w:trHeight w:val="51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B7E95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C8A149" w14:textId="1BE093A9" w:rsidR="00C26D30" w:rsidRPr="00272A5B" w:rsidRDefault="00C26D3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El esfuerzo que requiere el puesto de trabajo es de un 5%, ya que la mayoría del tiempo realiza sus tareas </w:t>
            </w:r>
            <w:r w:rsidR="00ED5B03">
              <w:rPr>
                <w:rFonts w:ascii="Century Gothic" w:hAnsi="Century Gothic" w:cs="Arial"/>
                <w:sz w:val="18"/>
                <w:szCs w:val="18"/>
                <w:lang w:val="es-GT"/>
              </w:rPr>
              <w:t>sentado</w:t>
            </w:r>
            <w:r w:rsidRPr="00272A5B">
              <w:rPr>
                <w:rFonts w:ascii="Century Gothic" w:hAnsi="Century Gothic" w:cs="Arial"/>
                <w:sz w:val="18"/>
                <w:szCs w:val="18"/>
                <w:lang w:val="es-GT"/>
              </w:rPr>
              <w:t>.</w:t>
            </w:r>
          </w:p>
          <w:p w14:paraId="1E7FAC6A" w14:textId="60633A83" w:rsidR="003C1ED2" w:rsidRPr="00272A5B" w:rsidRDefault="003C1ED2"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C26D30" w:rsidRPr="00272A5B" w14:paraId="0E505728"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AC763E7" w14:textId="77777777" w:rsidR="00C26D30" w:rsidRPr="00272A5B" w:rsidRDefault="00C26D30"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C26D30" w:rsidRPr="00272A5B" w14:paraId="30DA71A3"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2C62E3" w14:textId="77777777" w:rsidR="00C26D30" w:rsidRPr="00272A5B" w:rsidRDefault="00C26D30" w:rsidP="00347453">
            <w:pPr>
              <w:pStyle w:val="Prrafodelista"/>
              <w:numPr>
                <w:ilvl w:val="0"/>
                <w:numId w:val="205"/>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C26D30" w:rsidRPr="00272A5B" w14:paraId="1BED089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464585"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Opción A</w:t>
            </w:r>
          </w:p>
        </w:tc>
        <w:tc>
          <w:tcPr>
            <w:tcW w:w="3799" w:type="pct"/>
            <w:gridSpan w:val="2"/>
            <w:tcBorders>
              <w:top w:val="single" w:sz="4" w:space="0" w:color="00B0F0"/>
              <w:left w:val="single" w:sz="4" w:space="0" w:color="00B0F0"/>
              <w:bottom w:val="single" w:sz="4" w:space="0" w:color="00B0F0"/>
            </w:tcBorders>
            <w:shd w:val="clear" w:color="auto" w:fill="auto"/>
          </w:tcPr>
          <w:p w14:paraId="6DE5C7D8" w14:textId="77777777" w:rsidR="00C26D30" w:rsidRPr="00272A5B" w:rsidRDefault="00C26D30"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272A5B">
              <w:rPr>
                <w:rFonts w:ascii="Century Gothic" w:hAnsi="Century Gothic" w:cs="Arial"/>
                <w:color w:val="000000"/>
                <w:sz w:val="18"/>
                <w:szCs w:val="18"/>
              </w:rPr>
              <w:t>Acreditar título universitario a nivel de licenciatura en una carrera afín al puesto. Seis meses de experiencia como asesor profesional especializado III y ser colegiado activo.</w:t>
            </w:r>
          </w:p>
          <w:p w14:paraId="2330A314" w14:textId="77777777" w:rsidR="00C26D30" w:rsidRPr="00272A5B" w:rsidRDefault="00C26D30"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C26D30" w:rsidRPr="00272A5B" w14:paraId="56D54FE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703A69"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6AB6B45" w14:textId="77777777" w:rsidR="00C26D30" w:rsidRPr="00272A5B" w:rsidRDefault="00C26D30"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272A5B">
              <w:rPr>
                <w:rFonts w:ascii="Century Gothic" w:hAnsi="Century Gothic" w:cs="Arial"/>
                <w:color w:val="000000"/>
                <w:sz w:val="18"/>
                <w:szCs w:val="18"/>
              </w:rPr>
              <w:t>Acreditar título universitario en el grado académico de licenciado en la carrera profesional que el puesto requiera. Siete años de experiencia en labores afines y ser colegiado activo.</w:t>
            </w:r>
          </w:p>
          <w:p w14:paraId="3F7DC402" w14:textId="00E0445E" w:rsidR="003C1ED2" w:rsidRPr="00272A5B" w:rsidRDefault="003C1ED2"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C26D30" w:rsidRPr="00272A5B" w14:paraId="4355F93F"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06810B6" w14:textId="64BCFE1E"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w:t>
            </w:r>
            <w:r w:rsidR="00132096">
              <w:rPr>
                <w:rFonts w:ascii="Century Gothic" w:hAnsi="Century Gothic" w:cs="Arial"/>
                <w:b/>
                <w:i w:val="0"/>
                <w:iCs w:val="0"/>
                <w:sz w:val="18"/>
                <w:szCs w:val="18"/>
                <w:lang w:val="es-GT"/>
              </w:rPr>
              <w:t>FÍ</w:t>
            </w:r>
            <w:r w:rsidRPr="00272A5B">
              <w:rPr>
                <w:rFonts w:ascii="Century Gothic" w:hAnsi="Century Gothic" w:cs="Arial"/>
                <w:b/>
                <w:i w:val="0"/>
                <w:iCs w:val="0"/>
                <w:sz w:val="18"/>
                <w:szCs w:val="18"/>
                <w:lang w:val="es-GT"/>
              </w:rPr>
              <w:t>N</w:t>
            </w:r>
          </w:p>
        </w:tc>
      </w:tr>
      <w:tr w:rsidR="00C26D30" w:rsidRPr="00272A5B" w14:paraId="26382C88"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47CBA3" w14:textId="0827849E" w:rsidR="00C26D30" w:rsidRPr="00272A5B" w:rsidRDefault="003B3DB1" w:rsidP="00025D5F">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Graduado</w:t>
            </w:r>
            <w:r w:rsidRPr="00272A5B">
              <w:rPr>
                <w:rFonts w:ascii="Century Gothic" w:hAnsi="Century Gothic" w:cs="Arial"/>
                <w:i w:val="0"/>
                <w:iCs w:val="0"/>
                <w:sz w:val="18"/>
                <w:szCs w:val="18"/>
                <w:lang w:val="es-GT"/>
              </w:rPr>
              <w:t xml:space="preserve"> </w:t>
            </w:r>
            <w:r>
              <w:rPr>
                <w:rFonts w:ascii="Century Gothic" w:hAnsi="Century Gothic" w:cs="Arial"/>
                <w:i w:val="0"/>
                <w:iCs w:val="0"/>
                <w:sz w:val="18"/>
                <w:szCs w:val="18"/>
                <w:lang w:val="es-GT"/>
              </w:rPr>
              <w:t xml:space="preserve">en </w:t>
            </w:r>
            <w:r w:rsidR="00C26D30" w:rsidRPr="00272A5B">
              <w:rPr>
                <w:rFonts w:ascii="Century Gothic" w:hAnsi="Century Gothic" w:cs="Arial"/>
                <w:i w:val="0"/>
                <w:iCs w:val="0"/>
                <w:sz w:val="18"/>
                <w:szCs w:val="18"/>
                <w:lang w:val="es-GT"/>
              </w:rPr>
              <w:t>Licenciatura en Educación, Licenciatura en Administración Educativa, Licenciatura en Pedagogía y Administración Educativa, Licenciatura en Pedagogía y Desarrollo Educativo, Licenciatura en Pedagogía y Planificación Curricular, Licenciatura en Educación y Aprendizaje, Licenciatura en Psicopedagogía u otra afín a la naturaleza del puesto.</w:t>
            </w:r>
          </w:p>
          <w:p w14:paraId="615C1FA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2F316F39"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111A79"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C26D30" w:rsidRPr="00272A5B" w14:paraId="0C2652C8"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849A54" w14:textId="77777777" w:rsidR="00C26D30" w:rsidRPr="00272A5B" w:rsidRDefault="00C26D30" w:rsidP="00025D5F">
            <w:pPr>
              <w:jc w:val="both"/>
              <w:textAlignment w:val="center"/>
              <w:rPr>
                <w:rFonts w:ascii="Century Gothic" w:hAnsi="Century Gothic" w:cs="Arial"/>
                <w:i w:val="0"/>
                <w:iCs w:val="0"/>
                <w:sz w:val="18"/>
                <w:szCs w:val="18"/>
                <w:lang w:val="es-GT"/>
              </w:rPr>
            </w:pPr>
          </w:p>
          <w:p w14:paraId="782139F7" w14:textId="77777777" w:rsidR="00C26D30" w:rsidRPr="00CF7B09" w:rsidRDefault="00C26D30" w:rsidP="00347453">
            <w:pPr>
              <w:pStyle w:val="Prrafodelista"/>
              <w:numPr>
                <w:ilvl w:val="0"/>
                <w:numId w:val="10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Experiencia y conocimiento en el proceso de concreción curricular ligado a modalidades educativas especiales.</w:t>
            </w:r>
          </w:p>
          <w:p w14:paraId="09B6B5D5" w14:textId="04612326" w:rsidR="009F761E" w:rsidRPr="00656D0D" w:rsidRDefault="00CF7B09" w:rsidP="00347453">
            <w:pPr>
              <w:pStyle w:val="Prrafodelista"/>
              <w:numPr>
                <w:ilvl w:val="0"/>
                <w:numId w:val="104"/>
              </w:numPr>
              <w:jc w:val="both"/>
              <w:textAlignment w:val="center"/>
              <w:rPr>
                <w:rFonts w:ascii="Century Gothic" w:hAnsi="Century Gothic" w:cs="Arial"/>
                <w:sz w:val="18"/>
                <w:szCs w:val="18"/>
                <w:lang w:val="es-GT"/>
              </w:rPr>
            </w:pPr>
            <w:r w:rsidRPr="00656D0D">
              <w:rPr>
                <w:rFonts w:ascii="Century Gothic" w:hAnsi="Century Gothic" w:cs="Arial"/>
                <w:sz w:val="18"/>
                <w:szCs w:val="18"/>
                <w:lang w:val="es-GT"/>
              </w:rPr>
              <w:t>Proceso de diseño, desarrollo</w:t>
            </w:r>
            <w:r w:rsidR="00893F6D" w:rsidRPr="00656D0D">
              <w:rPr>
                <w:rFonts w:ascii="Century Gothic" w:hAnsi="Century Gothic" w:cs="Arial"/>
                <w:sz w:val="18"/>
                <w:szCs w:val="18"/>
                <w:lang w:val="es-GT"/>
              </w:rPr>
              <w:t>, implementación</w:t>
            </w:r>
            <w:r w:rsidRPr="00656D0D">
              <w:rPr>
                <w:rFonts w:ascii="Century Gothic" w:hAnsi="Century Gothic" w:cs="Arial"/>
                <w:sz w:val="18"/>
                <w:szCs w:val="18"/>
                <w:lang w:val="es-GT"/>
              </w:rPr>
              <w:t xml:space="preserve"> y evaluación curricular.</w:t>
            </w:r>
          </w:p>
          <w:p w14:paraId="2DB9B470" w14:textId="77777777" w:rsidR="00C26D30" w:rsidRPr="00272A5B" w:rsidRDefault="00C26D30" w:rsidP="00347453">
            <w:pPr>
              <w:pStyle w:val="Prrafodelista"/>
              <w:numPr>
                <w:ilvl w:val="0"/>
                <w:numId w:val="104"/>
              </w:numPr>
              <w:jc w:val="both"/>
              <w:textAlignment w:val="center"/>
              <w:rPr>
                <w:rFonts w:ascii="Century Gothic" w:hAnsi="Century Gothic" w:cs="Arial"/>
                <w:i w:val="0"/>
                <w:iCs w:val="0"/>
                <w:sz w:val="18"/>
                <w:szCs w:val="18"/>
                <w:lang w:val="es-GT"/>
              </w:rPr>
            </w:pPr>
            <w:r w:rsidRPr="00656D0D">
              <w:rPr>
                <w:rFonts w:ascii="Century Gothic" w:hAnsi="Century Gothic" w:cs="Arial"/>
                <w:i w:val="0"/>
                <w:iCs w:val="0"/>
                <w:sz w:val="18"/>
                <w:szCs w:val="18"/>
                <w:lang w:val="es-GT"/>
              </w:rPr>
              <w:t>Experiencia y conocimiento en procesos de formación por competencias y en</w:t>
            </w:r>
            <w:r w:rsidRPr="00272A5B">
              <w:rPr>
                <w:rFonts w:ascii="Century Gothic" w:hAnsi="Century Gothic" w:cs="Arial"/>
                <w:i w:val="0"/>
                <w:iCs w:val="0"/>
                <w:sz w:val="18"/>
                <w:szCs w:val="18"/>
                <w:lang w:val="es-GT"/>
              </w:rPr>
              <w:t xml:space="preserve"> procesos de transformación curricular.</w:t>
            </w:r>
          </w:p>
          <w:p w14:paraId="484C0255" w14:textId="693EF47B" w:rsidR="00C26D30" w:rsidRPr="00272A5B" w:rsidRDefault="00C26D30" w:rsidP="00347453">
            <w:pPr>
              <w:pStyle w:val="Prrafodelista"/>
              <w:numPr>
                <w:ilvl w:val="0"/>
                <w:numId w:val="10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de legislación nacional y educativa.</w:t>
            </w:r>
          </w:p>
          <w:p w14:paraId="270241F5" w14:textId="77777777" w:rsidR="00C26D30" w:rsidRPr="00272A5B" w:rsidRDefault="00C26D30" w:rsidP="00347453">
            <w:pPr>
              <w:pStyle w:val="Prrafodelista"/>
              <w:numPr>
                <w:ilvl w:val="0"/>
                <w:numId w:val="10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Conocimientos básicos de desarrollo curricular y metodologías participativas.</w:t>
            </w:r>
          </w:p>
          <w:p w14:paraId="1CA92DFF" w14:textId="77777777" w:rsidR="00C26D30" w:rsidRPr="00272A5B" w:rsidRDefault="00C26D30" w:rsidP="00347453">
            <w:pPr>
              <w:pStyle w:val="Prrafodelista"/>
              <w:numPr>
                <w:ilvl w:val="0"/>
                <w:numId w:val="10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procedimientos administrativos.</w:t>
            </w:r>
          </w:p>
          <w:p w14:paraId="215648E2" w14:textId="77777777" w:rsidR="00C26D30" w:rsidRPr="00272A5B" w:rsidRDefault="00C26D30" w:rsidP="00347453">
            <w:pPr>
              <w:pStyle w:val="Prrafodelista"/>
              <w:numPr>
                <w:ilvl w:val="0"/>
                <w:numId w:val="104"/>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de educación extraescolar y alternativa.</w:t>
            </w:r>
          </w:p>
          <w:p w14:paraId="00EC813B"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54F98E2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428BCA" w14:textId="77777777"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C26D30" w:rsidRPr="00272A5B" w14:paraId="357F97DA"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29230C" w14:textId="77777777" w:rsidR="00C26D30" w:rsidRPr="00272A5B" w:rsidRDefault="00C26D30">
            <w:pPr>
              <w:pStyle w:val="Prrafodelista"/>
              <w:numPr>
                <w:ilvl w:val="0"/>
                <w:numId w:val="20"/>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1432374A" w14:textId="77777777" w:rsidR="00C26D30" w:rsidRPr="00272A5B" w:rsidRDefault="00C26D30">
            <w:pPr>
              <w:pStyle w:val="Prrafodelista"/>
              <w:numPr>
                <w:ilvl w:val="0"/>
                <w:numId w:val="20"/>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Trabajo bajo presión</w:t>
            </w:r>
          </w:p>
          <w:p w14:paraId="5352E6DD" w14:textId="707CB5DE" w:rsidR="00847B8E" w:rsidRPr="00272A5B" w:rsidRDefault="00847B8E">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5C596174" w14:textId="123908B6" w:rsidR="00847B8E" w:rsidRPr="00272A5B" w:rsidRDefault="00847B8E">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Financiera</w:t>
            </w:r>
          </w:p>
          <w:p w14:paraId="3DFD324D"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19B8E28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AF164E7" w14:textId="55BE99E0" w:rsidR="00C26D30" w:rsidRPr="00272A5B" w:rsidRDefault="00C26D30" w:rsidP="00347453">
            <w:pPr>
              <w:pStyle w:val="Prrafodelista"/>
              <w:numPr>
                <w:ilvl w:val="0"/>
                <w:numId w:val="205"/>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A</w:t>
            </w:r>
            <w:r w:rsidR="00132096">
              <w:rPr>
                <w:rFonts w:ascii="Century Gothic" w:hAnsi="Century Gothic" w:cs="Arial"/>
                <w:b/>
                <w:i w:val="0"/>
                <w:iCs w:val="0"/>
                <w:sz w:val="18"/>
                <w:szCs w:val="18"/>
                <w:lang w:val="es-GT"/>
              </w:rPr>
              <w:t>CTITUDINALES</w:t>
            </w:r>
          </w:p>
        </w:tc>
      </w:tr>
      <w:tr w:rsidR="00C26D30" w:rsidRPr="00272A5B" w14:paraId="0DABDB1A"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7C46DEC" w14:textId="77777777" w:rsidR="00C26D30" w:rsidRPr="00272A5B" w:rsidRDefault="00C26D30">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5B9C675" w14:textId="77777777" w:rsidR="00C26D30" w:rsidRPr="00272A5B" w:rsidRDefault="00C26D30">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2FF5A89" w14:textId="77777777" w:rsidR="00C26D30" w:rsidRPr="00272A5B" w:rsidRDefault="00C26D30">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17650713" w14:textId="77777777" w:rsidR="00847B8E" w:rsidRPr="00272A5B" w:rsidRDefault="00847B8E">
            <w:pPr>
              <w:pStyle w:val="Prrafodelista"/>
              <w:numPr>
                <w:ilvl w:val="0"/>
                <w:numId w:val="21"/>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Iniciativa</w:t>
            </w:r>
          </w:p>
          <w:p w14:paraId="19CD2F6F" w14:textId="1A6D5C5A" w:rsidR="00847B8E" w:rsidRPr="00272A5B" w:rsidRDefault="00847B8E">
            <w:pPr>
              <w:pStyle w:val="Prrafodelista"/>
              <w:numPr>
                <w:ilvl w:val="0"/>
                <w:numId w:val="21"/>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Proactividad y creatividad</w:t>
            </w:r>
          </w:p>
          <w:p w14:paraId="3941000E" w14:textId="77777777" w:rsidR="00C26D30" w:rsidRPr="00272A5B" w:rsidRDefault="00C26D30" w:rsidP="00025D5F">
            <w:pPr>
              <w:jc w:val="both"/>
              <w:textAlignment w:val="center"/>
              <w:rPr>
                <w:rFonts w:ascii="Century Gothic" w:hAnsi="Century Gothic" w:cs="Arial"/>
                <w:i w:val="0"/>
                <w:iCs w:val="0"/>
                <w:sz w:val="18"/>
                <w:szCs w:val="18"/>
                <w:lang w:val="es-GT"/>
              </w:rPr>
            </w:pPr>
          </w:p>
        </w:tc>
      </w:tr>
      <w:tr w:rsidR="00C26D30" w:rsidRPr="00272A5B" w14:paraId="688AB8B9"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0128E6" w14:textId="2CC20C21" w:rsidR="00C26D30" w:rsidRPr="00272A5B" w:rsidRDefault="00132096" w:rsidP="00347453">
            <w:pPr>
              <w:pStyle w:val="Prrafodelista"/>
              <w:numPr>
                <w:ilvl w:val="0"/>
                <w:numId w:val="205"/>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C26D30" w:rsidRPr="00272A5B" w14:paraId="2700CA2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DD81C0" w14:textId="77777777" w:rsidR="00C26D30" w:rsidRPr="00272A5B" w:rsidRDefault="00C26D30"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Disposición para viajar al interior y exterior del país.</w:t>
            </w:r>
          </w:p>
          <w:p w14:paraId="48C775D8" w14:textId="77777777" w:rsidR="00C26D30" w:rsidRPr="00272A5B" w:rsidRDefault="00C26D30" w:rsidP="00025D5F">
            <w:pPr>
              <w:jc w:val="both"/>
              <w:textAlignment w:val="center"/>
              <w:rPr>
                <w:rFonts w:ascii="Century Gothic" w:hAnsi="Century Gothic" w:cs="Arial"/>
                <w:i w:val="0"/>
                <w:iCs w:val="0"/>
                <w:sz w:val="18"/>
                <w:szCs w:val="18"/>
                <w:lang w:val="es-GT"/>
              </w:rPr>
            </w:pPr>
          </w:p>
        </w:tc>
      </w:tr>
    </w:tbl>
    <w:p w14:paraId="6458A045" w14:textId="77777777" w:rsidR="00C26D30" w:rsidRPr="00272A5B" w:rsidRDefault="00C26D30" w:rsidP="00C26D30">
      <w:pPr>
        <w:rPr>
          <w:rFonts w:ascii="Century Gothic" w:hAnsi="Century Gothic"/>
          <w:sz w:val="18"/>
          <w:szCs w:val="18"/>
          <w:lang w:val="es-GT"/>
        </w:rPr>
      </w:pPr>
    </w:p>
    <w:p w14:paraId="21769FC3" w14:textId="5EDBD1C8" w:rsidR="001A12CB" w:rsidRPr="00272A5B" w:rsidRDefault="001A12CB" w:rsidP="00363614">
      <w:pPr>
        <w:jc w:val="both"/>
        <w:rPr>
          <w:rFonts w:ascii="Century Gothic" w:hAnsi="Century Gothic" w:cs="Arial"/>
          <w:sz w:val="22"/>
          <w:szCs w:val="22"/>
        </w:rPr>
      </w:pPr>
    </w:p>
    <w:p w14:paraId="320BCC9C" w14:textId="09B5462E" w:rsidR="001A12CB" w:rsidRPr="00272A5B" w:rsidRDefault="001A12CB" w:rsidP="00363614">
      <w:pPr>
        <w:jc w:val="both"/>
        <w:rPr>
          <w:rFonts w:ascii="Century Gothic" w:hAnsi="Century Gothic" w:cs="Arial"/>
          <w:sz w:val="22"/>
          <w:szCs w:val="22"/>
        </w:rPr>
      </w:pPr>
    </w:p>
    <w:p w14:paraId="6EA7190C" w14:textId="77777777" w:rsidR="001A12CB" w:rsidRPr="00272A5B" w:rsidRDefault="001A12CB" w:rsidP="00363614">
      <w:pPr>
        <w:jc w:val="both"/>
        <w:rPr>
          <w:rFonts w:ascii="Century Gothic" w:hAnsi="Century Gothic" w:cs="Arial"/>
          <w:sz w:val="22"/>
          <w:szCs w:val="22"/>
        </w:rPr>
      </w:pPr>
    </w:p>
    <w:p w14:paraId="2BD557DD" w14:textId="77777777" w:rsidR="00363614" w:rsidRPr="00272A5B" w:rsidRDefault="00363614" w:rsidP="00363614">
      <w:pPr>
        <w:rPr>
          <w:rFonts w:ascii="Century Gothic" w:hAnsi="Century Gothic" w:cs="Arial"/>
          <w:sz w:val="22"/>
          <w:szCs w:val="22"/>
        </w:rPr>
      </w:pPr>
      <w:r w:rsidRPr="00272A5B">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F327B" w:rsidRPr="00272A5B" w14:paraId="18D3FC3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378AC9" w14:textId="47C39E63" w:rsidR="002F327B" w:rsidRPr="00791678" w:rsidRDefault="00791678" w:rsidP="00791678">
            <w:pPr>
              <w:jc w:val="center"/>
              <w:textAlignment w:val="center"/>
              <w:rPr>
                <w:rFonts w:ascii="Century Gothic" w:hAnsi="Century Gothic" w:cs="Arial"/>
                <w:sz w:val="18"/>
                <w:szCs w:val="18"/>
                <w:highlight w:val="green"/>
                <w:lang w:val="es-GT"/>
              </w:rPr>
            </w:pPr>
            <w:r>
              <w:rPr>
                <w:rFonts w:ascii="Century Gothic" w:eastAsia="SimSun" w:hAnsi="Century Gothic" w:cs="Arial"/>
                <w:sz w:val="18"/>
                <w:szCs w:val="18"/>
                <w:lang w:val="es-GT" w:bidi="ar"/>
              </w:rPr>
              <w:lastRenderedPageBreak/>
              <w:t>1</w:t>
            </w:r>
            <w:r w:rsidR="00F71EB8">
              <w:rPr>
                <w:rFonts w:ascii="Century Gothic" w:eastAsia="SimSun" w:hAnsi="Century Gothic" w:cs="Arial"/>
                <w:sz w:val="18"/>
                <w:szCs w:val="18"/>
                <w:lang w:val="es-GT" w:bidi="ar"/>
              </w:rPr>
              <w:t>2</w:t>
            </w:r>
            <w:r>
              <w:rPr>
                <w:rFonts w:ascii="Century Gothic" w:eastAsia="SimSun" w:hAnsi="Century Gothic" w:cs="Arial"/>
                <w:sz w:val="18"/>
                <w:szCs w:val="18"/>
                <w:lang w:val="es-GT" w:bidi="ar"/>
              </w:rPr>
              <w:t xml:space="preserve">. </w:t>
            </w:r>
            <w:r w:rsidR="002F327B" w:rsidRPr="00791678">
              <w:rPr>
                <w:rFonts w:ascii="Century Gothic" w:eastAsia="SimSun" w:hAnsi="Century Gothic" w:cs="Arial"/>
                <w:sz w:val="18"/>
                <w:szCs w:val="18"/>
                <w:lang w:val="es-GT" w:bidi="ar"/>
              </w:rPr>
              <w:t>Subdirector de Diseño y Desarrollo Curricular</w:t>
            </w:r>
          </w:p>
        </w:tc>
      </w:tr>
      <w:tr w:rsidR="002F327B" w:rsidRPr="00272A5B" w14:paraId="13D6E25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77F907E"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 IDENTIFICACIÓN DEL PUESTO</w:t>
            </w:r>
          </w:p>
        </w:tc>
      </w:tr>
      <w:tr w:rsidR="002F327B" w:rsidRPr="00272A5B" w14:paraId="0F997DF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5B57EF7"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Subdirector Ejecutivo IV</w:t>
            </w:r>
          </w:p>
        </w:tc>
        <w:tc>
          <w:tcPr>
            <w:tcW w:w="2452" w:type="pct"/>
            <w:tcBorders>
              <w:top w:val="single" w:sz="4" w:space="0" w:color="00B0F0"/>
            </w:tcBorders>
            <w:shd w:val="clear" w:color="auto" w:fill="auto"/>
          </w:tcPr>
          <w:p w14:paraId="0ED4AA64" w14:textId="3738743E"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0011390C" w:rsidRPr="00272A5B">
              <w:rPr>
                <w:rFonts w:ascii="Century Gothic" w:hAnsi="Century Gothic" w:cs="Arial"/>
                <w:sz w:val="18"/>
                <w:szCs w:val="18"/>
                <w:lang w:val="es-GT"/>
              </w:rPr>
              <w:t>N/A</w:t>
            </w:r>
          </w:p>
        </w:tc>
      </w:tr>
      <w:tr w:rsidR="002F327B" w:rsidRPr="00272A5B" w14:paraId="102A257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E81688F"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Sin especialidad</w:t>
            </w:r>
          </w:p>
        </w:tc>
        <w:tc>
          <w:tcPr>
            <w:tcW w:w="2452" w:type="pct"/>
            <w:tcBorders>
              <w:bottom w:val="single" w:sz="4" w:space="0" w:color="00B0F0"/>
            </w:tcBorders>
          </w:tcPr>
          <w:p w14:paraId="1594FFE8"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N/A</w:t>
            </w:r>
          </w:p>
        </w:tc>
      </w:tr>
      <w:tr w:rsidR="002F327B" w:rsidRPr="00272A5B" w14:paraId="096E1E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EC63A8" w14:textId="0FEFE0B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funcional:  Subdirector de Diseño y Desarrollo Curricular</w:t>
            </w:r>
          </w:p>
        </w:tc>
        <w:tc>
          <w:tcPr>
            <w:tcW w:w="2452" w:type="pct"/>
            <w:shd w:val="clear" w:color="auto" w:fill="auto"/>
          </w:tcPr>
          <w:p w14:paraId="76B7EF8E" w14:textId="5361F8E6"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Número de puestos: </w:t>
            </w:r>
            <w:r w:rsidR="0011390C" w:rsidRPr="00272A5B">
              <w:rPr>
                <w:rFonts w:ascii="Century Gothic" w:hAnsi="Century Gothic" w:cs="Arial"/>
                <w:sz w:val="18"/>
                <w:szCs w:val="18"/>
                <w:lang w:val="es-GT"/>
              </w:rPr>
              <w:t>01</w:t>
            </w:r>
          </w:p>
        </w:tc>
      </w:tr>
      <w:tr w:rsidR="002F327B" w:rsidRPr="00272A5B" w14:paraId="2355052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09082EC"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Director General </w:t>
            </w:r>
          </w:p>
        </w:tc>
        <w:tc>
          <w:tcPr>
            <w:tcW w:w="2452" w:type="pct"/>
          </w:tcPr>
          <w:p w14:paraId="22FB721A" w14:textId="1D22EBFF"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Asistente Profesional II, Asesor Profesional Especializado IV</w:t>
            </w:r>
            <w:r w:rsidR="00F71EB8">
              <w:rPr>
                <w:rFonts w:ascii="Century Gothic" w:hAnsi="Century Gothic" w:cs="Arial"/>
                <w:sz w:val="18"/>
                <w:szCs w:val="18"/>
                <w:lang w:val="es-GT"/>
              </w:rPr>
              <w:t xml:space="preserve"> (</w:t>
            </w:r>
            <w:r w:rsidR="00EB719B">
              <w:rPr>
                <w:rFonts w:ascii="Century Gothic" w:hAnsi="Century Gothic" w:cs="Arial"/>
                <w:sz w:val="18"/>
                <w:szCs w:val="18"/>
                <w:lang w:val="es-GT"/>
              </w:rPr>
              <w:t>5)</w:t>
            </w:r>
          </w:p>
        </w:tc>
      </w:tr>
    </w:tbl>
    <w:p w14:paraId="0FB42588" w14:textId="77777777" w:rsidR="002F327B" w:rsidRPr="00272A5B" w:rsidRDefault="002F327B" w:rsidP="002F327B">
      <w:pPr>
        <w:rPr>
          <w:rFonts w:ascii="Century Gothic" w:hAnsi="Century Gothic"/>
          <w:vanish/>
          <w:sz w:val="18"/>
          <w:szCs w:val="18"/>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F327B" w:rsidRPr="00272A5B" w14:paraId="4C94104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107CE5"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2. NATURALEZA DEL PUESTO</w:t>
            </w:r>
          </w:p>
        </w:tc>
      </w:tr>
      <w:tr w:rsidR="002F327B" w:rsidRPr="00272A5B" w14:paraId="53E7A8C8"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8A95ED" w14:textId="355CC2C4"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Planificar y dar seguimiento a las actividades de diseño</w:t>
            </w:r>
            <w:r w:rsidR="00067D35">
              <w:rPr>
                <w:rFonts w:ascii="Century Gothic" w:hAnsi="Century Gothic" w:cs="Arial"/>
                <w:i w:val="0"/>
                <w:iCs w:val="0"/>
                <w:sz w:val="18"/>
                <w:szCs w:val="18"/>
                <w:lang w:val="es-GT"/>
              </w:rPr>
              <w:t xml:space="preserve"> y desarrollo</w:t>
            </w:r>
            <w:r w:rsidRPr="00272A5B">
              <w:rPr>
                <w:rFonts w:ascii="Century Gothic" w:hAnsi="Century Gothic" w:cs="Arial"/>
                <w:i w:val="0"/>
                <w:iCs w:val="0"/>
                <w:sz w:val="18"/>
                <w:szCs w:val="18"/>
                <w:lang w:val="es-GT"/>
              </w:rPr>
              <w:t xml:space="preserve"> del </w:t>
            </w:r>
            <w:r w:rsidR="00811AB2">
              <w:rPr>
                <w:rFonts w:ascii="Century Gothic" w:hAnsi="Century Gothic" w:cs="Arial"/>
                <w:i w:val="0"/>
                <w:iCs w:val="0"/>
                <w:sz w:val="18"/>
                <w:szCs w:val="18"/>
                <w:lang w:val="es-GT"/>
              </w:rPr>
              <w:t>C</w:t>
            </w:r>
            <w:r w:rsidRPr="00272A5B">
              <w:rPr>
                <w:rFonts w:ascii="Century Gothic" w:hAnsi="Century Gothic" w:cs="Arial"/>
                <w:i w:val="0"/>
                <w:iCs w:val="0"/>
                <w:sz w:val="18"/>
                <w:szCs w:val="18"/>
                <w:lang w:val="es-GT"/>
              </w:rPr>
              <w:t xml:space="preserve">urrículo </w:t>
            </w:r>
            <w:r w:rsidR="00811AB2">
              <w:rPr>
                <w:rFonts w:ascii="Century Gothic" w:hAnsi="Century Gothic" w:cs="Arial"/>
                <w:i w:val="0"/>
                <w:iCs w:val="0"/>
                <w:sz w:val="18"/>
                <w:szCs w:val="18"/>
                <w:lang w:val="es-GT"/>
              </w:rPr>
              <w:t xml:space="preserve">Nacional Base </w:t>
            </w:r>
            <w:r w:rsidRPr="00272A5B">
              <w:rPr>
                <w:rFonts w:ascii="Century Gothic" w:hAnsi="Century Gothic" w:cs="Arial"/>
                <w:i w:val="0"/>
                <w:iCs w:val="0"/>
                <w:sz w:val="18"/>
                <w:szCs w:val="18"/>
                <w:lang w:val="es-GT"/>
              </w:rPr>
              <w:t xml:space="preserve">de los diferentes niveles y modalidades del Sistema Educativo </w:t>
            </w:r>
            <w:r w:rsidR="00071BDE" w:rsidRPr="00272A5B">
              <w:rPr>
                <w:rFonts w:ascii="Century Gothic" w:hAnsi="Century Gothic" w:cs="Arial"/>
                <w:i w:val="0"/>
                <w:iCs w:val="0"/>
                <w:sz w:val="18"/>
                <w:szCs w:val="18"/>
                <w:lang w:val="es-GT"/>
              </w:rPr>
              <w:t>N</w:t>
            </w:r>
            <w:r w:rsidRPr="00272A5B">
              <w:rPr>
                <w:rFonts w:ascii="Century Gothic" w:hAnsi="Century Gothic" w:cs="Arial"/>
                <w:i w:val="0"/>
                <w:iCs w:val="0"/>
                <w:sz w:val="18"/>
                <w:szCs w:val="18"/>
                <w:lang w:val="es-GT"/>
              </w:rPr>
              <w:t xml:space="preserve">acional, con el fin de fortalecer </w:t>
            </w:r>
            <w:r w:rsidR="00B025D3">
              <w:rPr>
                <w:rFonts w:ascii="Century Gothic" w:hAnsi="Century Gothic" w:cs="Arial"/>
                <w:i w:val="0"/>
                <w:iCs w:val="0"/>
                <w:sz w:val="18"/>
                <w:szCs w:val="18"/>
                <w:lang w:val="es-GT"/>
              </w:rPr>
              <w:t>y mejorar</w:t>
            </w:r>
            <w:r w:rsidRPr="00272A5B">
              <w:rPr>
                <w:rFonts w:ascii="Century Gothic" w:hAnsi="Century Gothic" w:cs="Arial"/>
                <w:i w:val="0"/>
                <w:iCs w:val="0"/>
                <w:sz w:val="18"/>
                <w:szCs w:val="18"/>
                <w:lang w:val="es-GT"/>
              </w:rPr>
              <w:t xml:space="preserve"> los procesos de aprendizaje que se llevan a cabo en los centros educativos del país y elaborar lineamientos para su implementación.</w:t>
            </w:r>
          </w:p>
          <w:p w14:paraId="09A68276"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146BEFD2"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942D82B" w14:textId="77777777" w:rsidR="002F327B" w:rsidRPr="00272A5B" w:rsidRDefault="002F327B" w:rsidP="00025D5F">
            <w:pPr>
              <w:jc w:val="both"/>
              <w:textAlignment w:val="center"/>
              <w:rPr>
                <w:rFonts w:ascii="Century Gothic" w:hAnsi="Century Gothic" w:cs="Arial"/>
                <w:b/>
                <w:i w:val="0"/>
                <w:iCs w:val="0"/>
                <w:sz w:val="18"/>
                <w:szCs w:val="18"/>
                <w:lang w:bidi="ar"/>
              </w:rPr>
            </w:pPr>
            <w:r w:rsidRPr="00272A5B">
              <w:rPr>
                <w:rFonts w:ascii="Century Gothic" w:hAnsi="Century Gothic" w:cs="Arial"/>
                <w:b/>
                <w:i w:val="0"/>
                <w:iCs w:val="0"/>
                <w:sz w:val="18"/>
                <w:szCs w:val="18"/>
                <w:lang w:bidi="ar"/>
              </w:rPr>
              <w:t>3. TAREAS PERMANENTES</w:t>
            </w:r>
          </w:p>
        </w:tc>
      </w:tr>
      <w:tr w:rsidR="002F327B" w:rsidRPr="00272A5B" w14:paraId="13A0E1AB"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vAlign w:val="center"/>
          </w:tcPr>
          <w:p w14:paraId="785201BA" w14:textId="1FC620FB" w:rsidR="006A6D67" w:rsidRPr="00272A5B" w:rsidRDefault="006A6D67"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Desarrollar el diseño del </w:t>
            </w:r>
            <w:r w:rsidR="00B84E96">
              <w:rPr>
                <w:rFonts w:ascii="Century Gothic" w:hAnsi="Century Gothic"/>
                <w:i w:val="0"/>
                <w:iCs w:val="0"/>
                <w:sz w:val="18"/>
                <w:szCs w:val="18"/>
                <w:lang w:val="es-GT"/>
              </w:rPr>
              <w:t>C</w:t>
            </w:r>
            <w:r w:rsidRPr="00272A5B">
              <w:rPr>
                <w:rFonts w:ascii="Century Gothic" w:hAnsi="Century Gothic"/>
                <w:i w:val="0"/>
                <w:iCs w:val="0"/>
                <w:sz w:val="18"/>
                <w:szCs w:val="18"/>
                <w:lang w:val="es-GT"/>
              </w:rPr>
              <w:t>urrículo</w:t>
            </w:r>
            <w:r w:rsidR="00B84E96">
              <w:rPr>
                <w:rFonts w:ascii="Century Gothic" w:hAnsi="Century Gothic"/>
                <w:i w:val="0"/>
                <w:iCs w:val="0"/>
                <w:sz w:val="18"/>
                <w:szCs w:val="18"/>
                <w:lang w:val="es-GT"/>
              </w:rPr>
              <w:t xml:space="preserve"> Nacional Base</w:t>
            </w:r>
            <w:r w:rsidRPr="00272A5B">
              <w:rPr>
                <w:rFonts w:ascii="Century Gothic" w:hAnsi="Century Gothic"/>
                <w:i w:val="0"/>
                <w:iCs w:val="0"/>
                <w:sz w:val="18"/>
                <w:szCs w:val="18"/>
                <w:lang w:val="es-GT"/>
              </w:rPr>
              <w:t xml:space="preserve"> de los diferentes niveles y modalidades del Sistema Educativo Nacional, con el fin de orientar su implementación y el diseño de materiales de desarrollo curricular, con criterios de pertinencia cultural y lingüística, inclusión educativa, equidad de género, respeto a la vida, cientificidad, </w:t>
            </w:r>
            <w:r w:rsidR="00AB5C38" w:rsidRPr="00272A5B">
              <w:rPr>
                <w:rFonts w:ascii="Century Gothic" w:hAnsi="Century Gothic"/>
                <w:i w:val="0"/>
                <w:iCs w:val="0"/>
                <w:sz w:val="18"/>
                <w:szCs w:val="18"/>
                <w:lang w:val="es-GT"/>
              </w:rPr>
              <w:t>de acuerdo con</w:t>
            </w:r>
            <w:r w:rsidRPr="00272A5B">
              <w:rPr>
                <w:rFonts w:ascii="Century Gothic" w:hAnsi="Century Gothic"/>
                <w:i w:val="0"/>
                <w:iCs w:val="0"/>
                <w:sz w:val="18"/>
                <w:szCs w:val="18"/>
                <w:lang w:val="es-GT"/>
              </w:rPr>
              <w:t xml:space="preserve"> la realidad nacional y principios globales de claridad educativa, entre otros. </w:t>
            </w:r>
          </w:p>
          <w:p w14:paraId="7D193A5F" w14:textId="2B58A8FD" w:rsidR="006A6D67" w:rsidRPr="00272A5B" w:rsidRDefault="006A6D67"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Establecer los lineamientos generales para el acompañamiento en el diseño y desarrollo curricular en las diferentes áreas de aprendizaje establecidas en los niveles y modalidades de entrega educativa de los subsistemas de educación a nivel nacional.</w:t>
            </w:r>
          </w:p>
          <w:p w14:paraId="3A3B2AAA" w14:textId="110864F5" w:rsidR="006A6D67" w:rsidRPr="00272A5B" w:rsidRDefault="006A6D67"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Evaluar y autorizar materiales de apoyo curricular, para los diferentes niveles y modalidades de entrega educativa.</w:t>
            </w:r>
          </w:p>
          <w:p w14:paraId="108B91E1" w14:textId="30DAD4B6" w:rsidR="00AB5C38" w:rsidRPr="00272A5B"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Sugerir y proponer la elaboración de materiales de desarrollo curricular que serán base para la implementación del </w:t>
            </w:r>
            <w:r w:rsidR="00811AB2">
              <w:rPr>
                <w:rFonts w:ascii="Century Gothic" w:hAnsi="Century Gothic"/>
                <w:i w:val="0"/>
                <w:iCs w:val="0"/>
                <w:sz w:val="18"/>
                <w:szCs w:val="18"/>
                <w:lang w:val="es-GT"/>
              </w:rPr>
              <w:t>C</w:t>
            </w:r>
            <w:r w:rsidRPr="00272A5B">
              <w:rPr>
                <w:rFonts w:ascii="Century Gothic" w:hAnsi="Century Gothic"/>
                <w:i w:val="0"/>
                <w:iCs w:val="0"/>
                <w:sz w:val="18"/>
                <w:szCs w:val="18"/>
                <w:lang w:val="es-GT"/>
              </w:rPr>
              <w:t>urrículo</w:t>
            </w:r>
            <w:r w:rsidR="00811AB2">
              <w:rPr>
                <w:rFonts w:ascii="Century Gothic" w:hAnsi="Century Gothic"/>
                <w:i w:val="0"/>
                <w:iCs w:val="0"/>
                <w:sz w:val="18"/>
                <w:szCs w:val="18"/>
                <w:lang w:val="es-GT"/>
              </w:rPr>
              <w:t xml:space="preserve"> Nacional Base</w:t>
            </w:r>
            <w:r w:rsidRPr="00272A5B">
              <w:rPr>
                <w:rFonts w:ascii="Century Gothic" w:hAnsi="Century Gothic"/>
                <w:i w:val="0"/>
                <w:iCs w:val="0"/>
                <w:sz w:val="18"/>
                <w:szCs w:val="18"/>
                <w:lang w:val="es-GT"/>
              </w:rPr>
              <w:t xml:space="preserve"> en el aula. </w:t>
            </w:r>
          </w:p>
          <w:p w14:paraId="55681178" w14:textId="2DE9F228" w:rsidR="00AB5C38" w:rsidRPr="00B23293"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B23293">
              <w:rPr>
                <w:rFonts w:ascii="Century Gothic" w:hAnsi="Century Gothic"/>
                <w:i w:val="0"/>
                <w:iCs w:val="0"/>
                <w:sz w:val="18"/>
                <w:szCs w:val="18"/>
                <w:lang w:val="es-GT"/>
              </w:rPr>
              <w:t>Coordinar la organización, entrega y proceso de actualización y mejoramiento permanente del Currículo Nacional Base -CNB- en los diferentes niveles de concreción de planificación curricular, niveles educativos y modalidades de entrega educativa de los subsistemas escolar y extraescolar coordinando con otras direcciones sustantivas del Ministerio de Educación.</w:t>
            </w:r>
          </w:p>
          <w:p w14:paraId="1473134B" w14:textId="77777777" w:rsidR="00AB5C38" w:rsidRPr="00272A5B"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elaboración de un currículo pertinente, flexible y perfectible, con la participación y gestión de la comunidad educativa, los diversos sectores y pueblos que conforman el país.</w:t>
            </w:r>
          </w:p>
          <w:p w14:paraId="1DB7F0E6" w14:textId="77777777" w:rsidR="00AB5C38" w:rsidRPr="00272A5B"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Establecer las normas que en materia curricular orienten el funcionamiento de los centros educativos del país, de todos los niveles y sectores educativos. </w:t>
            </w:r>
          </w:p>
          <w:p w14:paraId="34A17A6D" w14:textId="77777777" w:rsidR="00AB5C38" w:rsidRPr="00272A5B"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planificación estratégica y operativa de las acciones relacionadas con el diseño y desarrollo curricular de la institución. </w:t>
            </w:r>
          </w:p>
          <w:p w14:paraId="31E27D64" w14:textId="77777777" w:rsidR="00AB5C38" w:rsidRPr="00272A5B"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elaboración y diagramación de materiales de apoyo curricular, para la implementación del Currículo Nacional Base.</w:t>
            </w:r>
          </w:p>
          <w:p w14:paraId="58F13E57" w14:textId="02FBB2DD" w:rsidR="00AB5C38" w:rsidRPr="00272A5B"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Desarrollar y dar a conocer, por medio de las direcciones departamentales de educación, los lineamientos del Currículo Nacional Base, para su implementación.</w:t>
            </w:r>
          </w:p>
          <w:p w14:paraId="0D0982F5" w14:textId="6C455418" w:rsidR="00AB5C38" w:rsidRPr="00272A5B" w:rsidRDefault="00AB5C38"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Atender y resolver consultas sobre diseño curricular en los diferentes niveles educativos. </w:t>
            </w:r>
          </w:p>
          <w:p w14:paraId="160ABC21" w14:textId="77777777" w:rsidR="006A6D67" w:rsidRPr="00272A5B" w:rsidRDefault="006A6D67"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Supervisar los procesos administrativos y del recurso humano.</w:t>
            </w:r>
          </w:p>
          <w:p w14:paraId="34DFE95F" w14:textId="77777777" w:rsidR="006A6D67" w:rsidRPr="00272A5B" w:rsidRDefault="006A6D67"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los procesos de ejecución presupuestaria y planificación de acciones de los diferentes departamentos.</w:t>
            </w:r>
          </w:p>
          <w:p w14:paraId="0D08C1DF" w14:textId="757B4194" w:rsidR="006A6D67" w:rsidRPr="00272A5B" w:rsidRDefault="006A6D67"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Autorizar </w:t>
            </w:r>
            <w:r w:rsidR="001E69BC" w:rsidRPr="00272A5B">
              <w:rPr>
                <w:rFonts w:ascii="Century Gothic" w:hAnsi="Century Gothic"/>
                <w:i w:val="0"/>
                <w:iCs w:val="0"/>
                <w:sz w:val="18"/>
                <w:szCs w:val="18"/>
                <w:lang w:val="es-GT"/>
              </w:rPr>
              <w:t>documentos oficiales emitidos por</w:t>
            </w:r>
            <w:r w:rsidRPr="00272A5B">
              <w:rPr>
                <w:rFonts w:ascii="Century Gothic" w:hAnsi="Century Gothic"/>
                <w:i w:val="0"/>
                <w:iCs w:val="0"/>
                <w:sz w:val="18"/>
                <w:szCs w:val="18"/>
                <w:lang w:val="es-GT"/>
              </w:rPr>
              <w:t xml:space="preserve"> los Departamentos a cargo.</w:t>
            </w:r>
          </w:p>
          <w:p w14:paraId="2402521E" w14:textId="27E971DA" w:rsidR="006A6D67" w:rsidRPr="00272A5B" w:rsidRDefault="006A6D67" w:rsidP="00347453">
            <w:pPr>
              <w:pStyle w:val="Encabezado"/>
              <w:widowControl w:val="0"/>
              <w:numPr>
                <w:ilvl w:val="0"/>
                <w:numId w:val="90"/>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Autorizar formularios de vacaciones, permisos</w:t>
            </w:r>
            <w:r w:rsidR="001E69BC" w:rsidRPr="00272A5B">
              <w:rPr>
                <w:rFonts w:ascii="Century Gothic" w:hAnsi="Century Gothic"/>
                <w:i w:val="0"/>
                <w:iCs w:val="0"/>
                <w:sz w:val="18"/>
                <w:szCs w:val="18"/>
                <w:lang w:val="es-GT"/>
              </w:rPr>
              <w:t>, citas</w:t>
            </w:r>
            <w:r w:rsidRPr="00272A5B">
              <w:rPr>
                <w:rFonts w:ascii="Century Gothic" w:hAnsi="Century Gothic"/>
                <w:i w:val="0"/>
                <w:iCs w:val="0"/>
                <w:sz w:val="18"/>
                <w:szCs w:val="18"/>
                <w:lang w:val="es-GT"/>
              </w:rPr>
              <w:t xml:space="preserve"> al IGSS</w:t>
            </w:r>
            <w:r w:rsidR="001E69BC" w:rsidRPr="00272A5B">
              <w:rPr>
                <w:rFonts w:ascii="Century Gothic" w:hAnsi="Century Gothic"/>
                <w:i w:val="0"/>
                <w:iCs w:val="0"/>
                <w:sz w:val="18"/>
                <w:szCs w:val="18"/>
                <w:lang w:val="es-GT"/>
              </w:rPr>
              <w:t>, comisiones</w:t>
            </w:r>
            <w:r w:rsidRPr="00272A5B">
              <w:rPr>
                <w:rFonts w:ascii="Century Gothic" w:hAnsi="Century Gothic"/>
                <w:i w:val="0"/>
                <w:iCs w:val="0"/>
                <w:sz w:val="18"/>
                <w:szCs w:val="18"/>
                <w:lang w:val="es-GT"/>
              </w:rPr>
              <w:t xml:space="preserve"> del personal a cargo.</w:t>
            </w:r>
          </w:p>
          <w:p w14:paraId="0BDC0B0E" w14:textId="58E42414" w:rsidR="006A6D67" w:rsidRPr="00272A5B" w:rsidRDefault="006A6D67" w:rsidP="00347453">
            <w:pPr>
              <w:pStyle w:val="Encabezado"/>
              <w:widowControl w:val="0"/>
              <w:numPr>
                <w:ilvl w:val="0"/>
                <w:numId w:val="90"/>
              </w:numPr>
              <w:tabs>
                <w:tab w:val="clear" w:pos="4252"/>
                <w:tab w:val="clear" w:pos="8504"/>
                <w:tab w:val="center" w:pos="462"/>
                <w:tab w:val="left" w:pos="1029"/>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relacionadas con el puesto de trabajo, que le encomiende la Dirección, que sean necesarias para alcanzar los objetivos del puesto.</w:t>
            </w:r>
          </w:p>
        </w:tc>
      </w:tr>
      <w:tr w:rsidR="002F327B" w:rsidRPr="00272A5B" w14:paraId="38F1B6AF"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FE1ED6"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2F327B" w:rsidRPr="00272A5B" w14:paraId="5AB9838F"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2582BF6A" w14:textId="41EBB087" w:rsidR="00F61CA4" w:rsidRPr="00272A5B" w:rsidRDefault="00F61CA4" w:rsidP="00347453">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integración y cumplimiento del plan operativo anual y el presupuesto correspondiente para la realización de las actividades curriculares de los diferentes departamentos que conforman la Subdirección de Diseño y Desarrollo Curricular.</w:t>
            </w:r>
          </w:p>
          <w:p w14:paraId="107850C6" w14:textId="16447B92" w:rsidR="007F7687" w:rsidRPr="00272A5B" w:rsidRDefault="007F7687" w:rsidP="00347453">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Organizar y dirigir la distribución de actividades del personal a cargo </w:t>
            </w:r>
            <w:r w:rsidR="0085368D" w:rsidRPr="00272A5B">
              <w:rPr>
                <w:rFonts w:ascii="Century Gothic" w:hAnsi="Century Gothic"/>
                <w:i w:val="0"/>
                <w:iCs w:val="0"/>
                <w:sz w:val="18"/>
                <w:szCs w:val="18"/>
                <w:lang w:val="es-GT"/>
              </w:rPr>
              <w:t>de acuerdo co</w:t>
            </w:r>
            <w:r w:rsidR="0085368D"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POA de la institución.</w:t>
            </w:r>
          </w:p>
          <w:p w14:paraId="72BF758C" w14:textId="48998CE2" w:rsidR="007F7687" w:rsidRPr="00272A5B" w:rsidRDefault="007F7687" w:rsidP="00347453">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Realizar el diagnóstico de </w:t>
            </w:r>
            <w:r w:rsidR="001E69BC" w:rsidRPr="00272A5B">
              <w:rPr>
                <w:rFonts w:ascii="Century Gothic" w:hAnsi="Century Gothic"/>
                <w:i w:val="0"/>
                <w:iCs w:val="0"/>
                <w:sz w:val="18"/>
                <w:szCs w:val="18"/>
                <w:lang w:val="es-GT"/>
              </w:rPr>
              <w:t>n</w:t>
            </w:r>
            <w:r w:rsidRPr="00272A5B">
              <w:rPr>
                <w:rFonts w:ascii="Century Gothic" w:hAnsi="Century Gothic"/>
                <w:i w:val="0"/>
                <w:iCs w:val="0"/>
                <w:sz w:val="18"/>
                <w:szCs w:val="18"/>
                <w:lang w:val="es-GT"/>
              </w:rPr>
              <w:t>ecesidades de capacitación del personal a su cargo.</w:t>
            </w:r>
          </w:p>
          <w:p w14:paraId="41437DA0" w14:textId="77777777" w:rsidR="00AB5C38" w:rsidRPr="00272A5B" w:rsidRDefault="007F7687" w:rsidP="00347453">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la evaluación de desempeño del personal a su cargo</w:t>
            </w:r>
          </w:p>
          <w:p w14:paraId="3C88B891" w14:textId="2C958543" w:rsidR="007F7687" w:rsidRPr="00571967" w:rsidRDefault="00AB5C38" w:rsidP="00347453">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D</w:t>
            </w:r>
            <w:r w:rsidR="007F7687" w:rsidRPr="00272A5B">
              <w:rPr>
                <w:rFonts w:ascii="Century Gothic" w:hAnsi="Century Gothic"/>
                <w:i w:val="0"/>
                <w:iCs w:val="0"/>
                <w:sz w:val="18"/>
                <w:szCs w:val="18"/>
                <w:lang w:val="es-GT"/>
              </w:rPr>
              <w:t xml:space="preserve">ar seguimiento al plan de mejora, resultado de la </w:t>
            </w:r>
            <w:r w:rsidR="001E69BC" w:rsidRPr="00272A5B">
              <w:rPr>
                <w:rFonts w:ascii="Century Gothic" w:hAnsi="Century Gothic"/>
                <w:i w:val="0"/>
                <w:iCs w:val="0"/>
                <w:sz w:val="18"/>
                <w:szCs w:val="18"/>
                <w:lang w:val="es-GT"/>
              </w:rPr>
              <w:t>e</w:t>
            </w:r>
            <w:r w:rsidR="007F7687" w:rsidRPr="00272A5B">
              <w:rPr>
                <w:rFonts w:ascii="Century Gothic" w:hAnsi="Century Gothic"/>
                <w:i w:val="0"/>
                <w:iCs w:val="0"/>
                <w:sz w:val="18"/>
                <w:szCs w:val="18"/>
                <w:lang w:val="es-GT"/>
              </w:rPr>
              <w:t xml:space="preserve">valuación de </w:t>
            </w:r>
            <w:r w:rsidR="001E69BC" w:rsidRPr="00272A5B">
              <w:rPr>
                <w:rFonts w:ascii="Century Gothic" w:hAnsi="Century Gothic"/>
                <w:i w:val="0"/>
                <w:iCs w:val="0"/>
                <w:sz w:val="18"/>
                <w:szCs w:val="18"/>
                <w:lang w:val="es-GT"/>
              </w:rPr>
              <w:t>d</w:t>
            </w:r>
            <w:r w:rsidR="007F7687" w:rsidRPr="00272A5B">
              <w:rPr>
                <w:rFonts w:ascii="Century Gothic" w:hAnsi="Century Gothic"/>
                <w:i w:val="0"/>
                <w:iCs w:val="0"/>
                <w:sz w:val="18"/>
                <w:szCs w:val="18"/>
                <w:lang w:val="es-GT"/>
              </w:rPr>
              <w:t xml:space="preserve">esempeño del personal a cargo, según la </w:t>
            </w:r>
            <w:r w:rsidR="007F7687" w:rsidRPr="00571967">
              <w:rPr>
                <w:rFonts w:ascii="Century Gothic" w:hAnsi="Century Gothic"/>
                <w:i w:val="0"/>
                <w:iCs w:val="0"/>
                <w:sz w:val="18"/>
                <w:szCs w:val="18"/>
                <w:lang w:val="es-GT"/>
              </w:rPr>
              <w:lastRenderedPageBreak/>
              <w:t>programación establecida.</w:t>
            </w:r>
          </w:p>
          <w:p w14:paraId="641D5942" w14:textId="77777777" w:rsidR="007F7687" w:rsidRPr="00571967" w:rsidRDefault="007F7687" w:rsidP="00347453">
            <w:pPr>
              <w:pStyle w:val="Encabezado"/>
              <w:widowControl w:val="0"/>
              <w:numPr>
                <w:ilvl w:val="0"/>
                <w:numId w:val="91"/>
              </w:numPr>
              <w:tabs>
                <w:tab w:val="clear" w:pos="4252"/>
                <w:tab w:val="center" w:pos="462"/>
              </w:tabs>
              <w:spacing w:line="276" w:lineRule="auto"/>
              <w:jc w:val="both"/>
              <w:rPr>
                <w:rFonts w:ascii="Century Gothic" w:hAnsi="Century Gothic"/>
                <w:i w:val="0"/>
                <w:iCs w:val="0"/>
                <w:sz w:val="18"/>
                <w:szCs w:val="18"/>
                <w:lang w:val="es-GT"/>
              </w:rPr>
            </w:pPr>
            <w:r w:rsidRPr="00571967">
              <w:rPr>
                <w:rFonts w:ascii="Century Gothic" w:hAnsi="Century Gothic"/>
                <w:i w:val="0"/>
                <w:iCs w:val="0"/>
                <w:sz w:val="18"/>
                <w:szCs w:val="18"/>
                <w:lang w:val="es-GT"/>
              </w:rPr>
              <w:t xml:space="preserve">Integrar mesas técnicas y participar en reuniones en representación de la Dirección. </w:t>
            </w:r>
          </w:p>
          <w:p w14:paraId="5C680EC0" w14:textId="4432A85D" w:rsidR="00B76CCB" w:rsidRPr="00571967" w:rsidRDefault="00B76CCB" w:rsidP="00347453">
            <w:pPr>
              <w:pStyle w:val="Encabezado"/>
              <w:widowControl w:val="0"/>
              <w:numPr>
                <w:ilvl w:val="0"/>
                <w:numId w:val="91"/>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A231C4" w:rsidRPr="7A3AFE97">
              <w:rPr>
                <w:rFonts w:ascii="Century Gothic" w:hAnsi="Century Gothic"/>
                <w:i w:val="0"/>
                <w:iCs w:val="0"/>
                <w:sz w:val="18"/>
                <w:szCs w:val="18"/>
                <w:lang w:val="es-ES"/>
              </w:rPr>
              <w:t>las salidas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71A825A8" w14:textId="77777777" w:rsidR="002F327B" w:rsidRPr="00272A5B" w:rsidRDefault="002F327B" w:rsidP="00436130">
            <w:pPr>
              <w:pStyle w:val="Encabezado"/>
              <w:widowControl w:val="0"/>
              <w:tabs>
                <w:tab w:val="clear" w:pos="4252"/>
                <w:tab w:val="center" w:pos="462"/>
              </w:tabs>
              <w:spacing w:line="276" w:lineRule="auto"/>
              <w:ind w:left="360"/>
              <w:jc w:val="both"/>
              <w:rPr>
                <w:rFonts w:ascii="Century Gothic" w:hAnsi="Century Gothic"/>
                <w:i w:val="0"/>
                <w:iCs w:val="0"/>
                <w:sz w:val="18"/>
                <w:szCs w:val="18"/>
                <w:lang w:val="es-GT"/>
              </w:rPr>
            </w:pPr>
          </w:p>
        </w:tc>
      </w:tr>
      <w:tr w:rsidR="002F327B" w:rsidRPr="00272A5B" w14:paraId="7C3FB4C6"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9F8E396"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lastRenderedPageBreak/>
              <w:t>5. TAREAS EVENTUALES</w:t>
            </w:r>
          </w:p>
        </w:tc>
      </w:tr>
      <w:tr w:rsidR="002F327B" w:rsidRPr="00272A5B" w14:paraId="0B9EF76A" w14:textId="77777777" w:rsidTr="7A3AFE9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1A97299" w14:textId="77777777" w:rsidR="002F327B" w:rsidRPr="00272A5B" w:rsidRDefault="002F327B" w:rsidP="00347453">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en el Sistema de Contabilidad Integrada -SICOIN- la solicitud de pago para la ejecución de la cuota normal autorizada, de acuerdo con la normativa interna y legislación vigente y autorizada, en ausencia del Director General.</w:t>
            </w:r>
          </w:p>
          <w:p w14:paraId="4C9E2F19" w14:textId="19E17C4D" w:rsidR="002F327B" w:rsidRPr="00272A5B" w:rsidRDefault="002F327B" w:rsidP="00347453">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del Fondo Rotativo Interno de DIGECUR para pago a proveedores y liquidaciones de Caja Chica, de acuerdo con la normativa interna y legislación vigente y autorizada</w:t>
            </w:r>
            <w:r w:rsidR="00207B69">
              <w:rPr>
                <w:rFonts w:ascii="Century Gothic" w:hAnsi="Century Gothic"/>
                <w:i w:val="0"/>
                <w:iCs w:val="0"/>
                <w:sz w:val="18"/>
                <w:szCs w:val="18"/>
                <w:lang w:val="es-GT"/>
              </w:rPr>
              <w:t>.</w:t>
            </w:r>
          </w:p>
          <w:p w14:paraId="244B8E2D" w14:textId="0C1A6AA2" w:rsidR="006618BE" w:rsidRPr="00272A5B" w:rsidRDefault="006618BE" w:rsidP="00347453">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Firmar cheques de viáticos relacionados con comisiones autorizadas al interior del país</w:t>
            </w:r>
            <w:r w:rsidR="00207B69">
              <w:rPr>
                <w:rFonts w:ascii="Century Gothic" w:hAnsi="Century Gothic"/>
                <w:i w:val="0"/>
                <w:iCs w:val="0"/>
                <w:sz w:val="18"/>
                <w:szCs w:val="18"/>
                <w:lang w:val="es-GT"/>
              </w:rPr>
              <w:t>.</w:t>
            </w:r>
          </w:p>
          <w:p w14:paraId="03C8E09A" w14:textId="02C6F4D0" w:rsidR="006618BE" w:rsidRPr="00272A5B" w:rsidRDefault="006618BE" w:rsidP="00347453">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Revisar y autorizar liquidaciones de adquisiciones de bienes y servicios adquiridos por los distintos departamentos en cumplimiento a las acciones previstas en el Plan Operativo Anual, en ausencia del Director General.</w:t>
            </w:r>
          </w:p>
          <w:p w14:paraId="45B475EB" w14:textId="6FBDB27C" w:rsidR="00AB5C38" w:rsidRPr="00272A5B" w:rsidRDefault="00AB5C38" w:rsidP="00347453">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sidR="001E69BC" w:rsidRPr="00272A5B">
              <w:rPr>
                <w:rFonts w:ascii="Century Gothic" w:hAnsi="Century Gothic"/>
                <w:i w:val="0"/>
                <w:iCs w:val="0"/>
                <w:sz w:val="18"/>
                <w:szCs w:val="18"/>
                <w:lang w:val="es-GT"/>
              </w:rPr>
              <w:t xml:space="preserve">procesos </w:t>
            </w:r>
            <w:r w:rsidRPr="00272A5B">
              <w:rPr>
                <w:rFonts w:ascii="Century Gothic" w:hAnsi="Century Gothic"/>
                <w:i w:val="0"/>
                <w:iCs w:val="0"/>
                <w:sz w:val="18"/>
                <w:szCs w:val="18"/>
                <w:lang w:val="es-GT"/>
              </w:rPr>
              <w:t>disciplina</w:t>
            </w:r>
            <w:r w:rsidR="001E69BC" w:rsidRPr="00272A5B">
              <w:rPr>
                <w:rFonts w:ascii="Century Gothic" w:hAnsi="Century Gothic"/>
                <w:i w:val="0"/>
                <w:iCs w:val="0"/>
                <w:sz w:val="18"/>
                <w:szCs w:val="18"/>
                <w:lang w:val="es-GT"/>
              </w:rPr>
              <w:t>rios</w:t>
            </w:r>
            <w:r w:rsidRPr="00272A5B">
              <w:rPr>
                <w:rFonts w:ascii="Century Gothic" w:hAnsi="Century Gothic"/>
                <w:i w:val="0"/>
                <w:iCs w:val="0"/>
                <w:sz w:val="18"/>
                <w:szCs w:val="18"/>
                <w:lang w:val="es-GT"/>
              </w:rPr>
              <w:t>, atención a usuarios internos y externos, asistencia a reuniones y capacitacione</w:t>
            </w:r>
            <w:r w:rsidR="001E69BC" w:rsidRPr="00272A5B">
              <w:rPr>
                <w:rFonts w:ascii="Century Gothic" w:hAnsi="Century Gothic"/>
                <w:i w:val="0"/>
                <w:iCs w:val="0"/>
                <w:sz w:val="18"/>
                <w:szCs w:val="18"/>
                <w:lang w:val="es-GT"/>
              </w:rPr>
              <w:t>s, entre otras).</w:t>
            </w:r>
          </w:p>
          <w:p w14:paraId="7CE15F3B" w14:textId="77777777" w:rsidR="00FA4159" w:rsidRPr="00FA4159" w:rsidRDefault="002F327B" w:rsidP="00347453">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D0F4355" w14:textId="77777777" w:rsidR="00FA4159" w:rsidRPr="00272A5B" w:rsidRDefault="00FA4159" w:rsidP="00347453">
            <w:pPr>
              <w:pStyle w:val="Encabezado"/>
              <w:widowControl w:val="0"/>
              <w:numPr>
                <w:ilvl w:val="0"/>
                <w:numId w:val="92"/>
              </w:numPr>
              <w:tabs>
                <w:tab w:val="clear" w:pos="4252"/>
                <w:tab w:val="center" w:pos="462"/>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13ADBFAC" w14:textId="25AA727B" w:rsidR="006618BE" w:rsidRPr="00272A5B" w:rsidRDefault="006618BE" w:rsidP="006618BE">
            <w:pPr>
              <w:pStyle w:val="Encabezado"/>
              <w:widowControl w:val="0"/>
              <w:tabs>
                <w:tab w:val="clear" w:pos="4252"/>
                <w:tab w:val="center" w:pos="462"/>
              </w:tabs>
              <w:spacing w:line="276" w:lineRule="auto"/>
              <w:ind w:left="720"/>
              <w:jc w:val="both"/>
              <w:rPr>
                <w:rFonts w:ascii="Century Gothic" w:hAnsi="Century Gothic"/>
                <w:i w:val="0"/>
                <w:iCs w:val="0"/>
                <w:sz w:val="18"/>
                <w:szCs w:val="18"/>
                <w:lang w:val="es-GT"/>
              </w:rPr>
            </w:pPr>
          </w:p>
        </w:tc>
      </w:tr>
    </w:tbl>
    <w:p w14:paraId="6C864D62" w14:textId="77777777" w:rsidR="002F327B" w:rsidRPr="00272A5B" w:rsidRDefault="002F327B" w:rsidP="002F327B">
      <w:pPr>
        <w:rPr>
          <w:rFonts w:ascii="Century Gothic" w:hAnsi="Century Gothic"/>
          <w:vanish/>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F327B" w:rsidRPr="00272A5B" w14:paraId="5FE4542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53AB6C" w14:textId="77777777" w:rsidR="002F327B" w:rsidRPr="00272A5B" w:rsidRDefault="002F327B" w:rsidP="00025D5F">
            <w:pPr>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6. UBICACIÓN DEL PUESTO</w:t>
            </w:r>
          </w:p>
        </w:tc>
      </w:tr>
      <w:tr w:rsidR="002F327B" w:rsidRPr="00272A5B" w14:paraId="20792260" w14:textId="77777777" w:rsidTr="00025D5F">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57C669B" w14:textId="1554A89C" w:rsidR="002F327B" w:rsidRPr="00272A5B" w:rsidRDefault="0011390C" w:rsidP="00025D5F">
            <w:pPr>
              <w:jc w:val="left"/>
              <w:textAlignment w:val="center"/>
              <w:rPr>
                <w:rFonts w:ascii="Century Gothic" w:hAnsi="Century Gothic" w:cs="Arial"/>
                <w:i w:val="0"/>
                <w:iCs w:val="0"/>
                <w:sz w:val="18"/>
                <w:szCs w:val="18"/>
                <w:lang w:val="es-GT"/>
              </w:rPr>
            </w:pPr>
            <w:r w:rsidRPr="000224F0">
              <w:rPr>
                <w:rFonts w:ascii="Century Gothic" w:hAnsi="Century Gothic" w:cs="Arial"/>
                <w:i w:val="0"/>
                <w:iCs w:val="0"/>
                <w:sz w:val="18"/>
                <w:szCs w:val="18"/>
                <w:lang w:val="es-GT"/>
              </w:rPr>
              <w:t>Despacho de</w:t>
            </w:r>
            <w:r w:rsidR="00EB719B" w:rsidRPr="000224F0">
              <w:rPr>
                <w:rFonts w:ascii="Century Gothic" w:hAnsi="Century Gothic" w:cs="Arial"/>
                <w:i w:val="0"/>
                <w:iCs w:val="0"/>
                <w:sz w:val="18"/>
                <w:szCs w:val="18"/>
                <w:lang w:val="es-GT"/>
              </w:rPr>
              <w:t xml:space="preserve">l área </w:t>
            </w:r>
            <w:r w:rsidRPr="000224F0">
              <w:rPr>
                <w:rFonts w:ascii="Century Gothic" w:hAnsi="Century Gothic" w:cs="Arial"/>
                <w:i w:val="0"/>
                <w:iCs w:val="0"/>
                <w:sz w:val="18"/>
                <w:szCs w:val="18"/>
                <w:lang w:val="es-GT"/>
              </w:rPr>
              <w:t>de Diseño y Desarrollo</w:t>
            </w:r>
            <w:r w:rsidRPr="00272A5B">
              <w:rPr>
                <w:rFonts w:ascii="Century Gothic" w:hAnsi="Century Gothic" w:cs="Arial"/>
                <w:i w:val="0"/>
                <w:iCs w:val="0"/>
                <w:sz w:val="18"/>
                <w:szCs w:val="18"/>
                <w:lang w:val="es-GT"/>
              </w:rPr>
              <w:t xml:space="preserve"> Curricular</w:t>
            </w:r>
          </w:p>
        </w:tc>
      </w:tr>
      <w:tr w:rsidR="002F327B" w:rsidRPr="00272A5B" w14:paraId="4653A86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287D16"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7. SUPERVISIÓN</w:t>
            </w:r>
          </w:p>
        </w:tc>
      </w:tr>
      <w:tr w:rsidR="002F327B" w:rsidRPr="00272A5B" w14:paraId="5B98FFD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F86F4" w14:textId="232F6F23" w:rsidR="002F327B" w:rsidRPr="00272A5B" w:rsidRDefault="002F327B" w:rsidP="00025D5F">
            <w:pPr>
              <w:jc w:val="left"/>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Ejerce supervisión, sobre el personal que integra la </w:t>
            </w:r>
            <w:r w:rsidR="00A72367">
              <w:rPr>
                <w:rFonts w:ascii="Century Gothic" w:hAnsi="Century Gothic" w:cs="Arial"/>
                <w:i w:val="0"/>
                <w:iCs w:val="0"/>
                <w:sz w:val="18"/>
                <w:szCs w:val="18"/>
                <w:lang w:val="es-GT"/>
              </w:rPr>
              <w:t>Subd</w:t>
            </w:r>
            <w:r w:rsidRPr="00272A5B">
              <w:rPr>
                <w:rFonts w:ascii="Century Gothic" w:hAnsi="Century Gothic" w:cs="Arial"/>
                <w:i w:val="0"/>
                <w:iCs w:val="0"/>
                <w:sz w:val="18"/>
                <w:szCs w:val="18"/>
                <w:lang w:val="es-GT"/>
              </w:rPr>
              <w:t>irección</w:t>
            </w:r>
          </w:p>
        </w:tc>
      </w:tr>
      <w:tr w:rsidR="002F327B" w:rsidRPr="00272A5B" w14:paraId="3A627E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9B42E8"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8. RESPONSABILIDAD</w:t>
            </w:r>
          </w:p>
        </w:tc>
      </w:tr>
      <w:tr w:rsidR="002F327B" w:rsidRPr="00272A5B" w14:paraId="5155FFB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8BB4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2F327B" w:rsidRPr="00272A5B" w14:paraId="0FEC292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3FF6C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tc>
      </w:tr>
      <w:tr w:rsidR="002F327B" w:rsidRPr="00272A5B" w14:paraId="54F8FE7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1F4BCB9"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9. RELACIONES LABORALES</w:t>
            </w:r>
          </w:p>
        </w:tc>
      </w:tr>
      <w:tr w:rsidR="002F327B" w:rsidRPr="00272A5B" w14:paraId="16A30F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F460AF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D209939" w14:textId="5D0285C3"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Despacho Superior, Vicedespacho Técnico, Administrativo, de Educación Bilingüe e Intercultural, Educación Extraescolar</w:t>
            </w:r>
            <w:r w:rsidR="006618BE" w:rsidRPr="00272A5B">
              <w:rPr>
                <w:rFonts w:ascii="Century Gothic" w:hAnsi="Century Gothic" w:cs="Arial"/>
                <w:sz w:val="18"/>
                <w:szCs w:val="18"/>
                <w:lang w:val="es-GT"/>
              </w:rPr>
              <w:t xml:space="preserve"> y Alternativa</w:t>
            </w:r>
            <w:r w:rsidRPr="00272A5B">
              <w:rPr>
                <w:rFonts w:ascii="Century Gothic" w:hAnsi="Century Gothic" w:cs="Arial"/>
                <w:sz w:val="18"/>
                <w:szCs w:val="18"/>
                <w:lang w:val="es-GT"/>
              </w:rPr>
              <w:t xml:space="preserve">,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irectores de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 xml:space="preserve">irecciones </w:t>
            </w:r>
            <w:r w:rsidR="006618BE"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entrales y </w:t>
            </w:r>
            <w:r w:rsidR="006618BE"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2F327B" w:rsidRPr="00272A5B" w14:paraId="728EB36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9F1B54"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AE8274D" w14:textId="0196BC92"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Organismo de </w:t>
            </w:r>
            <w:r w:rsidR="006618BE"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ooperación </w:t>
            </w:r>
            <w:r w:rsidR="006618BE" w:rsidRPr="00272A5B">
              <w:rPr>
                <w:rFonts w:ascii="Century Gothic" w:hAnsi="Century Gothic" w:cs="Arial"/>
                <w:sz w:val="18"/>
                <w:szCs w:val="18"/>
                <w:lang w:val="es-GT"/>
              </w:rPr>
              <w:t>n</w:t>
            </w:r>
            <w:r w:rsidRPr="00272A5B">
              <w:rPr>
                <w:rFonts w:ascii="Century Gothic" w:hAnsi="Century Gothic" w:cs="Arial"/>
                <w:sz w:val="18"/>
                <w:szCs w:val="18"/>
                <w:lang w:val="es-GT"/>
              </w:rPr>
              <w:t xml:space="preserve">acional e </w:t>
            </w:r>
            <w:r w:rsidR="006618BE" w:rsidRPr="00272A5B">
              <w:rPr>
                <w:rFonts w:ascii="Century Gothic" w:hAnsi="Century Gothic" w:cs="Arial"/>
                <w:sz w:val="18"/>
                <w:szCs w:val="18"/>
                <w:lang w:val="es-GT"/>
              </w:rPr>
              <w:t>i</w:t>
            </w:r>
            <w:r w:rsidRPr="00272A5B">
              <w:rPr>
                <w:rFonts w:ascii="Century Gothic" w:hAnsi="Century Gothic" w:cs="Arial"/>
                <w:sz w:val="18"/>
                <w:szCs w:val="18"/>
                <w:lang w:val="es-GT"/>
              </w:rPr>
              <w:t xml:space="preserve">nternacional, </w:t>
            </w:r>
            <w:r w:rsidR="006618BE" w:rsidRPr="00272A5B">
              <w:rPr>
                <w:rFonts w:ascii="Century Gothic" w:hAnsi="Century Gothic" w:cs="Arial"/>
                <w:sz w:val="18"/>
                <w:szCs w:val="18"/>
                <w:lang w:val="es-GT"/>
              </w:rPr>
              <w:t>u</w:t>
            </w:r>
            <w:r w:rsidRPr="00272A5B">
              <w:rPr>
                <w:rFonts w:ascii="Century Gothic" w:hAnsi="Century Gothic" w:cs="Arial"/>
                <w:sz w:val="18"/>
                <w:szCs w:val="18"/>
                <w:lang w:val="es-GT"/>
              </w:rPr>
              <w:t>niversidades públicas y privadas, centros educativos, organismos gubernamentales y no gubernamentales, centros de investigación, entidades de labor social, entre otros.</w:t>
            </w:r>
          </w:p>
          <w:p w14:paraId="1738A13F"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F327B" w:rsidRPr="00272A5B" w14:paraId="1A9F979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85FF4A"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10. LUGAR DE TRABAJO</w:t>
            </w:r>
          </w:p>
        </w:tc>
      </w:tr>
      <w:tr w:rsidR="002F327B" w:rsidRPr="00272A5B" w14:paraId="1FAEF0D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783A071" w14:textId="1981ECA0" w:rsidR="002F327B" w:rsidRPr="00272A5B" w:rsidRDefault="002F327B" w:rsidP="00EB719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p>
        </w:tc>
      </w:tr>
      <w:tr w:rsidR="002F327B" w:rsidRPr="00272A5B" w14:paraId="375D944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559F6CB"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11. JORNADA DE TRABAJO</w:t>
            </w:r>
          </w:p>
        </w:tc>
      </w:tr>
      <w:tr w:rsidR="002F327B" w:rsidRPr="00272A5B" w14:paraId="4EA0B4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0F1D8D" w14:textId="65476DDA" w:rsidR="002F327B" w:rsidRPr="00272A5B" w:rsidRDefault="00165E5D"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p w14:paraId="0AED59F5"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77A53D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2C96E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12. RIESGOS EN EL TRABAJO</w:t>
            </w:r>
          </w:p>
        </w:tc>
      </w:tr>
      <w:tr w:rsidR="002F327B" w:rsidRPr="00272A5B" w14:paraId="6116F6D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E85AFE" w14:textId="77777777" w:rsidR="002F327B" w:rsidRPr="00272A5B" w:rsidRDefault="002F327B" w:rsidP="005005C1">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Se derivan por el incumplimiento de sus funciones, afectando el cumplimiento de las metas y objetivos de</w:t>
            </w:r>
            <w:r w:rsidR="005005C1" w:rsidRPr="00272A5B">
              <w:rPr>
                <w:rFonts w:ascii="Century Gothic" w:hAnsi="Century Gothic" w:cs="Arial"/>
                <w:i w:val="0"/>
                <w:iCs w:val="0"/>
                <w:sz w:val="18"/>
                <w:szCs w:val="18"/>
                <w:lang w:val="es-GT"/>
              </w:rPr>
              <w:t xml:space="preserve"> la Subdirección</w:t>
            </w:r>
            <w:r w:rsidR="009B7CFF" w:rsidRPr="00272A5B">
              <w:rPr>
                <w:rFonts w:ascii="Century Gothic" w:hAnsi="Century Gothic" w:cs="Arial"/>
                <w:i w:val="0"/>
                <w:iCs w:val="0"/>
                <w:sz w:val="18"/>
                <w:szCs w:val="18"/>
                <w:lang w:val="es-GT"/>
              </w:rPr>
              <w:t xml:space="preserve"> de Diseño y Desarrollo Curricular.</w:t>
            </w:r>
          </w:p>
          <w:p w14:paraId="4A9C1679" w14:textId="0ECCCD30" w:rsidR="006618BE" w:rsidRPr="00272A5B" w:rsidRDefault="006618BE" w:rsidP="005005C1">
            <w:pPr>
              <w:jc w:val="both"/>
              <w:textAlignment w:val="center"/>
              <w:rPr>
                <w:rFonts w:ascii="Century Gothic" w:hAnsi="Century Gothic" w:cs="Arial"/>
                <w:i w:val="0"/>
                <w:iCs w:val="0"/>
                <w:sz w:val="18"/>
                <w:szCs w:val="18"/>
                <w:lang w:val="es-GT"/>
              </w:rPr>
            </w:pPr>
          </w:p>
        </w:tc>
      </w:tr>
      <w:tr w:rsidR="002F327B" w:rsidRPr="00272A5B" w14:paraId="15C4285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09BDD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13. CONSECUENCIAS EN EL TRABAJO</w:t>
            </w:r>
          </w:p>
        </w:tc>
      </w:tr>
      <w:tr w:rsidR="002F327B" w:rsidRPr="00272A5B" w14:paraId="2C26D5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4B44A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F9682DA"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0A85472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D9E724"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14. ESFUERZO EN EL TRABAJO</w:t>
            </w:r>
          </w:p>
        </w:tc>
      </w:tr>
      <w:tr w:rsidR="002F327B" w:rsidRPr="00272A5B" w14:paraId="2A79D445" w14:textId="77777777" w:rsidTr="00025D5F">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606FB9B"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Mental</w:t>
            </w:r>
          </w:p>
        </w:tc>
        <w:tc>
          <w:tcPr>
            <w:tcW w:w="3785" w:type="pct"/>
            <w:tcBorders>
              <w:top w:val="single" w:sz="4" w:space="0" w:color="00B0F0"/>
              <w:left w:val="single" w:sz="4" w:space="0" w:color="00B0F0"/>
              <w:bottom w:val="single" w:sz="4" w:space="0" w:color="00B0F0"/>
            </w:tcBorders>
            <w:shd w:val="clear" w:color="auto" w:fill="auto"/>
          </w:tcPr>
          <w:p w14:paraId="44EF46BF" w14:textId="1C46141F" w:rsidR="002F327B" w:rsidRPr="00272A5B" w:rsidRDefault="002F327B"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Por el tipo de trabajo se requiere un 95% de esfuerzo mental, exige concentración constante para aplicar conocimientos generales en la planificación, organización, dirección, ejecución y control de las tareas de</w:t>
            </w:r>
            <w:r w:rsidR="006618BE" w:rsidRPr="00272A5B">
              <w:rPr>
                <w:rFonts w:ascii="Century Gothic" w:hAnsi="Century Gothic" w:cs="Arial"/>
                <w:sz w:val="18"/>
                <w:szCs w:val="18"/>
                <w:lang w:val="es-GT"/>
              </w:rPr>
              <w:t xml:space="preserve"> </w:t>
            </w:r>
            <w:r w:rsidRPr="00272A5B">
              <w:rPr>
                <w:rFonts w:ascii="Century Gothic" w:hAnsi="Century Gothic" w:cs="Arial"/>
                <w:sz w:val="18"/>
                <w:szCs w:val="18"/>
                <w:lang w:val="es-GT"/>
              </w:rPr>
              <w:t>l</w:t>
            </w:r>
            <w:r w:rsidR="006618BE" w:rsidRPr="00272A5B">
              <w:rPr>
                <w:rFonts w:ascii="Century Gothic" w:hAnsi="Century Gothic" w:cs="Arial"/>
                <w:sz w:val="18"/>
                <w:szCs w:val="18"/>
                <w:lang w:val="es-GT"/>
              </w:rPr>
              <w:t>a Subdirección</w:t>
            </w:r>
            <w:r w:rsidRPr="00272A5B">
              <w:rPr>
                <w:rFonts w:ascii="Century Gothic" w:hAnsi="Century Gothic" w:cs="Arial"/>
                <w:sz w:val="18"/>
                <w:szCs w:val="18"/>
                <w:lang w:val="es-GT"/>
              </w:rPr>
              <w:t xml:space="preserve">, así como para la emisión, revisión y aprobación de documentos que se emiten en </w:t>
            </w:r>
            <w:r w:rsidR="006618BE" w:rsidRPr="00272A5B">
              <w:rPr>
                <w:rFonts w:ascii="Century Gothic" w:hAnsi="Century Gothic" w:cs="Arial"/>
                <w:sz w:val="18"/>
                <w:szCs w:val="18"/>
                <w:lang w:val="es-GT"/>
              </w:rPr>
              <w:t>la</w:t>
            </w:r>
            <w:r w:rsidRPr="00272A5B">
              <w:rPr>
                <w:rFonts w:ascii="Century Gothic" w:hAnsi="Century Gothic" w:cs="Arial"/>
                <w:sz w:val="18"/>
                <w:szCs w:val="18"/>
                <w:lang w:val="es-GT"/>
              </w:rPr>
              <w:t xml:space="preserve"> mism</w:t>
            </w:r>
            <w:r w:rsidR="006618BE" w:rsidRPr="00272A5B">
              <w:rPr>
                <w:rFonts w:ascii="Century Gothic" w:hAnsi="Century Gothic" w:cs="Arial"/>
                <w:sz w:val="18"/>
                <w:szCs w:val="18"/>
                <w:lang w:val="es-GT"/>
              </w:rPr>
              <w:t>a</w:t>
            </w:r>
            <w:r w:rsidRPr="00272A5B">
              <w:rPr>
                <w:rFonts w:ascii="Century Gothic" w:hAnsi="Century Gothic" w:cs="Arial"/>
                <w:sz w:val="18"/>
                <w:szCs w:val="18"/>
                <w:lang w:val="es-GT"/>
              </w:rPr>
              <w:t>.</w:t>
            </w:r>
          </w:p>
        </w:tc>
      </w:tr>
      <w:tr w:rsidR="002F327B" w:rsidRPr="00272A5B" w14:paraId="7196CC6E" w14:textId="77777777" w:rsidTr="00025D5F">
        <w:trPr>
          <w:trHeight w:val="6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ED12E77"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F04513" w14:textId="77777777" w:rsidR="002F327B" w:rsidRPr="00272A5B" w:rsidRDefault="002F327B"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El esfuerzo que requiere el puesto de trabajo es de un 5% ya que la mayoría del tiempo realiza sus tareas sentado.</w:t>
            </w:r>
          </w:p>
        </w:tc>
      </w:tr>
      <w:tr w:rsidR="002F327B" w:rsidRPr="00272A5B" w14:paraId="0C617E8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12D92B2" w14:textId="77777777" w:rsidR="002F327B" w:rsidRPr="00272A5B" w:rsidRDefault="002F327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2F327B" w:rsidRPr="00272A5B" w14:paraId="0959F96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3F9594"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15. EDUCACIÓN Y EXPERIENCIA</w:t>
            </w:r>
          </w:p>
        </w:tc>
      </w:tr>
      <w:tr w:rsidR="0011390C" w:rsidRPr="00272A5B" w14:paraId="129CBE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BC1A574"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EF54675" w14:textId="4311F1BB" w:rsidR="0011390C" w:rsidRPr="00272A5B" w:rsidRDefault="0011390C" w:rsidP="0011390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11390C" w:rsidRPr="00272A5B" w14:paraId="0E150E1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53CFC7" w14:textId="77777777" w:rsidR="0011390C" w:rsidRPr="00272A5B" w:rsidRDefault="0011390C" w:rsidP="0011390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456B972" w14:textId="4337618C" w:rsidR="0011390C" w:rsidRPr="00272A5B" w:rsidRDefault="0011390C" w:rsidP="001139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Ver 20 Otros Requisitos</w:t>
            </w:r>
          </w:p>
        </w:tc>
      </w:tr>
      <w:tr w:rsidR="002F327B" w:rsidRPr="00272A5B" w14:paraId="504691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C9C990"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16. CARRERA AFÍN</w:t>
            </w:r>
          </w:p>
        </w:tc>
      </w:tr>
      <w:tr w:rsidR="002F327B" w:rsidRPr="00272A5B" w14:paraId="5C7EE4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D4098B" w14:textId="053A37D5" w:rsidR="002F327B" w:rsidRPr="00272A5B" w:rsidRDefault="001C59B6" w:rsidP="00ED5B03">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N/A</w:t>
            </w:r>
          </w:p>
        </w:tc>
      </w:tr>
      <w:tr w:rsidR="002F327B" w:rsidRPr="00272A5B" w14:paraId="473C448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1F34E1"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17.  CONOCIMIENTOS ESPECÍFICOS</w:t>
            </w:r>
          </w:p>
        </w:tc>
      </w:tr>
      <w:tr w:rsidR="002F327B" w:rsidRPr="00272A5B" w14:paraId="4235D0C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1CB525" w14:textId="77777777" w:rsidR="002F327B" w:rsidRPr="00DC628C" w:rsidRDefault="002F327B" w:rsidP="00347453">
            <w:pPr>
              <w:pStyle w:val="Prrafodelista"/>
              <w:numPr>
                <w:ilvl w:val="2"/>
                <w:numId w:val="105"/>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Sistema Educativo Nacional</w:t>
            </w:r>
          </w:p>
          <w:p w14:paraId="5E5E33B1" w14:textId="77777777" w:rsidR="002F327B" w:rsidRPr="00DC628C" w:rsidRDefault="002F327B" w:rsidP="00347453">
            <w:pPr>
              <w:pStyle w:val="Prrafodelista"/>
              <w:numPr>
                <w:ilvl w:val="2"/>
                <w:numId w:val="105"/>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Conocimiento de Legislación nacional, educativa y laboral</w:t>
            </w:r>
          </w:p>
          <w:p w14:paraId="07BA5764" w14:textId="2F58BFAF" w:rsidR="00E8427E" w:rsidRPr="00DC628C" w:rsidRDefault="00E8427E" w:rsidP="00347453">
            <w:pPr>
              <w:pStyle w:val="Prrafodelista"/>
              <w:numPr>
                <w:ilvl w:val="2"/>
                <w:numId w:val="105"/>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Procesos de diseño, desarrollo</w:t>
            </w:r>
            <w:r w:rsidR="00DC628C" w:rsidRPr="00DC628C">
              <w:rPr>
                <w:rFonts w:ascii="Century Gothic" w:hAnsi="Century Gothic" w:cs="Arial"/>
                <w:i w:val="0"/>
                <w:iCs w:val="0"/>
                <w:color w:val="000000" w:themeColor="text1"/>
                <w:sz w:val="18"/>
                <w:szCs w:val="18"/>
                <w:lang w:val="es-GT" w:eastAsia="es-GT"/>
              </w:rPr>
              <w:t>, implementación</w:t>
            </w:r>
            <w:r w:rsidRPr="00DC628C">
              <w:rPr>
                <w:rFonts w:ascii="Century Gothic" w:hAnsi="Century Gothic" w:cs="Arial"/>
                <w:i w:val="0"/>
                <w:iCs w:val="0"/>
                <w:color w:val="000000" w:themeColor="text1"/>
                <w:sz w:val="18"/>
                <w:szCs w:val="18"/>
                <w:lang w:val="es-GT" w:eastAsia="es-GT"/>
              </w:rPr>
              <w:t xml:space="preserve"> y evaluación curricular</w:t>
            </w:r>
          </w:p>
          <w:p w14:paraId="02FD8D94" w14:textId="77777777" w:rsidR="002F327B" w:rsidRPr="00DC628C" w:rsidRDefault="002F327B" w:rsidP="00347453">
            <w:pPr>
              <w:pStyle w:val="Prrafodelista"/>
              <w:numPr>
                <w:ilvl w:val="2"/>
                <w:numId w:val="105"/>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Administración de Personal</w:t>
            </w:r>
          </w:p>
          <w:p w14:paraId="542D2315" w14:textId="77777777" w:rsidR="002F327B" w:rsidRPr="00DC628C" w:rsidRDefault="002F327B" w:rsidP="00347453">
            <w:pPr>
              <w:pStyle w:val="Prrafodelista"/>
              <w:numPr>
                <w:ilvl w:val="2"/>
                <w:numId w:val="105"/>
              </w:numPr>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Planificación y Ejecución de Presupuesto</w:t>
            </w:r>
          </w:p>
          <w:p w14:paraId="62A7BEEF" w14:textId="77777777" w:rsidR="002F327B" w:rsidRPr="00DC628C" w:rsidRDefault="002F327B" w:rsidP="00347453">
            <w:pPr>
              <w:pStyle w:val="Prrafodelista"/>
              <w:numPr>
                <w:ilvl w:val="2"/>
                <w:numId w:val="105"/>
              </w:numPr>
              <w:tabs>
                <w:tab w:val="left" w:pos="1650"/>
              </w:tabs>
              <w:ind w:left="316"/>
              <w:jc w:val="both"/>
              <w:textAlignment w:val="center"/>
              <w:rPr>
                <w:rFonts w:ascii="Century Gothic" w:hAnsi="Century Gothic" w:cs="Arial"/>
                <w:i w:val="0"/>
                <w:iCs w:val="0"/>
                <w:color w:val="000000" w:themeColor="text1"/>
                <w:sz w:val="18"/>
                <w:szCs w:val="18"/>
                <w:lang w:val="es-GT" w:eastAsia="es-GT"/>
              </w:rPr>
            </w:pPr>
            <w:r w:rsidRPr="00DC628C">
              <w:rPr>
                <w:rFonts w:ascii="Century Gothic" w:hAnsi="Century Gothic" w:cs="Arial"/>
                <w:i w:val="0"/>
                <w:iCs w:val="0"/>
                <w:color w:val="000000" w:themeColor="text1"/>
                <w:sz w:val="18"/>
                <w:szCs w:val="18"/>
                <w:lang w:val="es-GT" w:eastAsia="es-GT"/>
              </w:rPr>
              <w:t>Procesos administrativos y financieros</w:t>
            </w:r>
          </w:p>
          <w:p w14:paraId="49489F09" w14:textId="77777777" w:rsidR="002F327B" w:rsidRPr="00DC628C" w:rsidRDefault="002F327B" w:rsidP="00347453">
            <w:pPr>
              <w:pStyle w:val="Prrafodelista"/>
              <w:numPr>
                <w:ilvl w:val="2"/>
                <w:numId w:val="105"/>
              </w:numPr>
              <w:ind w:left="316"/>
              <w:jc w:val="both"/>
              <w:textAlignment w:val="center"/>
              <w:rPr>
                <w:rFonts w:ascii="Century Gothic" w:hAnsi="Century Gothic" w:cs="Arial"/>
                <w:i w:val="0"/>
                <w:iCs w:val="0"/>
                <w:sz w:val="18"/>
                <w:szCs w:val="18"/>
                <w:lang w:val="es-GT"/>
              </w:rPr>
            </w:pPr>
            <w:r w:rsidRPr="00DC628C">
              <w:rPr>
                <w:rFonts w:ascii="Century Gothic" w:hAnsi="Century Gothic" w:cs="Arial"/>
                <w:i w:val="0"/>
                <w:iCs w:val="0"/>
                <w:sz w:val="18"/>
                <w:szCs w:val="18"/>
                <w:lang w:val="es-GT"/>
              </w:rPr>
              <w:t>Experiencia y conocimiento en procesos de formación por competencias y en procesos de transformación curricular.</w:t>
            </w:r>
          </w:p>
          <w:p w14:paraId="522DCD9D" w14:textId="77777777" w:rsidR="002F327B" w:rsidRPr="00DC628C" w:rsidRDefault="002F327B" w:rsidP="00025D5F">
            <w:pPr>
              <w:jc w:val="both"/>
              <w:textAlignment w:val="center"/>
              <w:rPr>
                <w:rFonts w:ascii="Century Gothic" w:hAnsi="Century Gothic" w:cs="Arial"/>
                <w:i w:val="0"/>
                <w:iCs w:val="0"/>
                <w:sz w:val="18"/>
                <w:szCs w:val="18"/>
                <w:lang w:val="es-GT"/>
              </w:rPr>
            </w:pPr>
          </w:p>
        </w:tc>
      </w:tr>
      <w:tr w:rsidR="002F327B" w:rsidRPr="00272A5B" w14:paraId="6641694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987EB3" w14:textId="77777777" w:rsidR="002F327B" w:rsidRPr="00272A5B" w:rsidRDefault="002F327B" w:rsidP="00025D5F">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18. HABILIDADES Y DESTREZAS</w:t>
            </w:r>
          </w:p>
        </w:tc>
      </w:tr>
      <w:tr w:rsidR="002F327B" w:rsidRPr="00272A5B" w14:paraId="04B74E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72B12C" w14:textId="77777777" w:rsidR="002F327B" w:rsidRPr="00272A5B" w:rsidRDefault="002F327B">
            <w:pPr>
              <w:pStyle w:val="Prrafodelista"/>
              <w:numPr>
                <w:ilvl w:val="0"/>
                <w:numId w:val="20"/>
              </w:numPr>
              <w:jc w:val="both"/>
              <w:textAlignment w:val="center"/>
              <w:rPr>
                <w:rFonts w:ascii="Century Gothic" w:hAnsi="Century Gothic" w:cs="Arial"/>
                <w:i w:val="0"/>
                <w:iCs w:val="0"/>
                <w:sz w:val="18"/>
                <w:szCs w:val="18"/>
                <w:lang w:val="es-GT" w:eastAsia="es-GT"/>
              </w:rPr>
            </w:pPr>
            <w:r w:rsidRPr="00272A5B">
              <w:rPr>
                <w:rFonts w:ascii="Century Gothic" w:hAnsi="Century Gothic" w:cs="Arial"/>
                <w:i w:val="0"/>
                <w:iCs w:val="0"/>
                <w:sz w:val="18"/>
                <w:szCs w:val="18"/>
                <w:lang w:val="es-GT" w:eastAsia="es-GT"/>
              </w:rPr>
              <w:t>Comunicación asertiva</w:t>
            </w:r>
          </w:p>
          <w:p w14:paraId="3B519894" w14:textId="77777777" w:rsidR="002F327B" w:rsidRPr="00272A5B" w:rsidRDefault="002F327B">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Resolución de conflictos</w:t>
            </w:r>
          </w:p>
          <w:p w14:paraId="00D318FB" w14:textId="2CE7A2FB" w:rsidR="006618BE" w:rsidRPr="00272A5B" w:rsidRDefault="006618BE">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Liderazgo</w:t>
            </w:r>
          </w:p>
          <w:p w14:paraId="4D643081" w14:textId="14C69EAA" w:rsidR="006D3EF9" w:rsidRPr="00272A5B" w:rsidRDefault="006D3EF9">
            <w:pPr>
              <w:pStyle w:val="Prrafodelista"/>
              <w:numPr>
                <w:ilvl w:val="0"/>
                <w:numId w:val="20"/>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Financiera</w:t>
            </w:r>
          </w:p>
          <w:p w14:paraId="097FBE61"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3B0A7F0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73944A1"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19. ACTITUDINALES</w:t>
            </w:r>
          </w:p>
        </w:tc>
      </w:tr>
      <w:tr w:rsidR="002F327B" w:rsidRPr="00272A5B" w14:paraId="20E2E49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3B6934B" w14:textId="77777777" w:rsidR="002F327B" w:rsidRPr="00272A5B" w:rsidRDefault="002F32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E3D9384" w14:textId="77777777" w:rsidR="002F327B" w:rsidRPr="00272A5B" w:rsidRDefault="002F32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3B50FEAD" w14:textId="54B268DF" w:rsidR="002F327B" w:rsidRPr="00272A5B" w:rsidRDefault="002F32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B6E15D7" w14:textId="610C4A21" w:rsidR="006618BE" w:rsidRPr="00272A5B" w:rsidRDefault="006618BE">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2F84CA27" w14:textId="37268205" w:rsidR="006618BE" w:rsidRPr="00272A5B" w:rsidRDefault="006618BE">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3014969D"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0C885A7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677F38" w14:textId="77777777" w:rsidR="002F327B" w:rsidRPr="00272A5B" w:rsidRDefault="002F327B" w:rsidP="00025D5F">
            <w:p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20. OTROS REQUISITOS</w:t>
            </w:r>
          </w:p>
        </w:tc>
      </w:tr>
      <w:tr w:rsidR="002F327B" w:rsidRPr="00272A5B" w14:paraId="603A27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02656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Disponibilidad para viajar al interior y exterior del país.</w:t>
            </w:r>
          </w:p>
          <w:p w14:paraId="04F8539F" w14:textId="77777777" w:rsidR="002F327B" w:rsidRPr="00272A5B" w:rsidRDefault="002F327B" w:rsidP="00025D5F">
            <w:pPr>
              <w:jc w:val="both"/>
              <w:textAlignment w:val="center"/>
              <w:rPr>
                <w:rFonts w:ascii="Century Gothic" w:hAnsi="Century Gothic" w:cs="Arial"/>
                <w:i w:val="0"/>
                <w:iCs w:val="0"/>
                <w:sz w:val="18"/>
                <w:szCs w:val="18"/>
                <w:lang w:val="es-GT"/>
              </w:rPr>
            </w:pPr>
          </w:p>
          <w:p w14:paraId="14B54C29" w14:textId="77777777" w:rsidR="00604EAA" w:rsidRPr="00272A5B" w:rsidRDefault="00604EAA" w:rsidP="00604EAA">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superior su contratación.</w:t>
            </w:r>
          </w:p>
          <w:p w14:paraId="27FAEBF0" w14:textId="77777777" w:rsidR="002F327B" w:rsidRPr="00272A5B" w:rsidRDefault="002F327B" w:rsidP="00025D5F">
            <w:pPr>
              <w:jc w:val="both"/>
              <w:textAlignment w:val="center"/>
              <w:rPr>
                <w:rFonts w:ascii="Century Gothic" w:hAnsi="Century Gothic" w:cs="Arial"/>
                <w:i w:val="0"/>
                <w:iCs w:val="0"/>
                <w:sz w:val="18"/>
                <w:szCs w:val="18"/>
                <w:lang w:val="es-GT"/>
              </w:rPr>
            </w:pPr>
          </w:p>
        </w:tc>
      </w:tr>
    </w:tbl>
    <w:p w14:paraId="321ADC2F" w14:textId="77777777" w:rsidR="002F327B" w:rsidRPr="00272A5B" w:rsidRDefault="002F327B" w:rsidP="002F327B">
      <w:pPr>
        <w:jc w:val="both"/>
        <w:rPr>
          <w:rFonts w:ascii="Century Gothic" w:hAnsi="Century Gothic" w:cs="Arial"/>
          <w:sz w:val="18"/>
          <w:szCs w:val="18"/>
        </w:rPr>
      </w:pPr>
    </w:p>
    <w:p w14:paraId="4B7DC12E" w14:textId="77777777" w:rsidR="002F327B" w:rsidRPr="00272A5B" w:rsidRDefault="002F327B" w:rsidP="002F327B">
      <w:pPr>
        <w:jc w:val="both"/>
        <w:rPr>
          <w:rFonts w:ascii="Century Gothic" w:hAnsi="Century Gothic" w:cs="Arial"/>
          <w:sz w:val="18"/>
          <w:szCs w:val="18"/>
        </w:rPr>
      </w:pPr>
    </w:p>
    <w:p w14:paraId="3268CDD7" w14:textId="77777777" w:rsidR="002F327B" w:rsidRPr="00272A5B" w:rsidRDefault="002F327B" w:rsidP="002F327B">
      <w:pPr>
        <w:jc w:val="both"/>
        <w:rPr>
          <w:rFonts w:ascii="Century Gothic" w:hAnsi="Century Gothic" w:cs="Arial"/>
          <w:sz w:val="18"/>
          <w:szCs w:val="18"/>
        </w:rPr>
      </w:pPr>
    </w:p>
    <w:p w14:paraId="79AD798F" w14:textId="77777777" w:rsidR="002F327B" w:rsidRPr="00272A5B" w:rsidRDefault="002F327B" w:rsidP="002F327B">
      <w:pPr>
        <w:jc w:val="both"/>
        <w:rPr>
          <w:rFonts w:ascii="Century Gothic" w:hAnsi="Century Gothic" w:cs="Arial"/>
          <w:sz w:val="18"/>
          <w:szCs w:val="18"/>
        </w:rPr>
      </w:pPr>
    </w:p>
    <w:p w14:paraId="0F1D5598" w14:textId="77777777" w:rsidR="002F327B" w:rsidRPr="00272A5B" w:rsidRDefault="002F327B" w:rsidP="002F327B">
      <w:pPr>
        <w:jc w:val="both"/>
        <w:rPr>
          <w:rFonts w:ascii="Century Gothic" w:hAnsi="Century Gothic" w:cs="Arial"/>
          <w:sz w:val="18"/>
          <w:szCs w:val="18"/>
        </w:rPr>
      </w:pPr>
    </w:p>
    <w:p w14:paraId="73695865" w14:textId="77777777" w:rsidR="002F327B" w:rsidRPr="00272A5B" w:rsidRDefault="002F327B" w:rsidP="002F327B">
      <w:pPr>
        <w:jc w:val="both"/>
        <w:rPr>
          <w:rFonts w:ascii="Century Gothic" w:hAnsi="Century Gothic" w:cs="Arial"/>
          <w:sz w:val="18"/>
          <w:szCs w:val="18"/>
        </w:rPr>
      </w:pPr>
    </w:p>
    <w:p w14:paraId="0925A764" w14:textId="3B417150" w:rsidR="002F327B" w:rsidRPr="00272A5B" w:rsidRDefault="00671F76" w:rsidP="00436130">
      <w:pPr>
        <w:rPr>
          <w:rFonts w:ascii="Century Gothic" w:hAnsi="Century Gothic" w:cs="Arial"/>
          <w:sz w:val="22"/>
          <w:szCs w:val="22"/>
        </w:rPr>
      </w:pPr>
      <w:r>
        <w:rPr>
          <w:rFonts w:ascii="Century Gothic" w:hAnsi="Century Gothic" w:cs="Arial"/>
          <w:sz w:val="22"/>
          <w:szCs w:val="22"/>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F327B" w:rsidRPr="00A86DA2" w14:paraId="6333BD28"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E000E5B" w14:textId="2C501260" w:rsidR="002F327B" w:rsidRPr="00A86DA2" w:rsidRDefault="00677A8E" w:rsidP="00025D5F">
            <w:pPr>
              <w:jc w:val="center"/>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lastRenderedPageBreak/>
              <w:t>1</w:t>
            </w:r>
            <w:r w:rsidR="00CF3C0B" w:rsidRPr="00A86DA2">
              <w:rPr>
                <w:rFonts w:ascii="Century Gothic" w:hAnsi="Century Gothic" w:cs="Arial"/>
                <w:i w:val="0"/>
                <w:iCs w:val="0"/>
                <w:sz w:val="18"/>
                <w:szCs w:val="18"/>
                <w:lang w:val="es-GT"/>
              </w:rPr>
              <w:t>3</w:t>
            </w:r>
            <w:r w:rsidRPr="00A86DA2">
              <w:rPr>
                <w:rFonts w:ascii="Century Gothic" w:hAnsi="Century Gothic" w:cs="Arial"/>
                <w:i w:val="0"/>
                <w:iCs w:val="0"/>
                <w:sz w:val="18"/>
                <w:szCs w:val="18"/>
                <w:lang w:val="es-GT"/>
              </w:rPr>
              <w:t xml:space="preserve">. </w:t>
            </w:r>
            <w:r w:rsidR="002F327B" w:rsidRPr="00A86DA2">
              <w:rPr>
                <w:rFonts w:ascii="Century Gothic" w:hAnsi="Century Gothic" w:cs="Arial"/>
                <w:i w:val="0"/>
                <w:iCs w:val="0"/>
                <w:sz w:val="18"/>
                <w:szCs w:val="18"/>
                <w:lang w:val="es-GT"/>
              </w:rPr>
              <w:t>Asistente de Diseño y Desarrollo Curricular</w:t>
            </w:r>
          </w:p>
        </w:tc>
      </w:tr>
      <w:tr w:rsidR="002F327B" w:rsidRPr="00A86DA2" w14:paraId="5784DBA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2EC8A5C" w14:textId="71F836C2" w:rsidR="002F327B" w:rsidRPr="00A86DA2" w:rsidRDefault="002F327B" w:rsidP="0079151C">
            <w:pPr>
              <w:pStyle w:val="Prrafodelista"/>
              <w:numPr>
                <w:ilvl w:val="0"/>
                <w:numId w:val="106"/>
              </w:numPr>
              <w:ind w:left="306" w:hanging="306"/>
              <w:jc w:val="both"/>
              <w:textAlignment w:val="center"/>
              <w:rPr>
                <w:rFonts w:ascii="Century Gothic" w:eastAsia="SimSun" w:hAnsi="Century Gothic" w:cs="Arial"/>
                <w:b/>
                <w:i w:val="0"/>
                <w:iCs w:val="0"/>
                <w:sz w:val="18"/>
                <w:szCs w:val="18"/>
                <w:lang w:val="es-GT" w:bidi="ar"/>
              </w:rPr>
            </w:pPr>
            <w:r w:rsidRPr="00A86DA2">
              <w:rPr>
                <w:rFonts w:ascii="Century Gothic" w:eastAsia="SimSun" w:hAnsi="Century Gothic" w:cs="Arial"/>
                <w:b/>
                <w:i w:val="0"/>
                <w:iCs w:val="0"/>
                <w:sz w:val="18"/>
                <w:szCs w:val="18"/>
                <w:lang w:val="es-GT" w:bidi="ar"/>
              </w:rPr>
              <w:t>IDENTIFICACIÓN DEL PUESTO</w:t>
            </w:r>
          </w:p>
        </w:tc>
      </w:tr>
      <w:tr w:rsidR="002F327B" w:rsidRPr="00A86DA2" w14:paraId="5A3C1A8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EEBE658" w14:textId="77777777"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Título oficial del puesto: Asistente Profesional II</w:t>
            </w:r>
          </w:p>
        </w:tc>
        <w:tc>
          <w:tcPr>
            <w:tcW w:w="2452" w:type="pct"/>
            <w:tcBorders>
              <w:top w:val="single" w:sz="4" w:space="0" w:color="00B0F0"/>
            </w:tcBorders>
            <w:shd w:val="clear" w:color="auto" w:fill="auto"/>
          </w:tcPr>
          <w:p w14:paraId="5AF092C9" w14:textId="77777777" w:rsidR="002F327B" w:rsidRPr="00A86DA2"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Código de la clase:  9720</w:t>
            </w:r>
          </w:p>
        </w:tc>
      </w:tr>
      <w:tr w:rsidR="002F327B" w:rsidRPr="00A86DA2" w14:paraId="391C29F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ED2DABA" w14:textId="77777777"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A1DED10" w14:textId="77777777" w:rsidR="002F327B" w:rsidRPr="00A86DA2"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Código de Especialidad: 0007</w:t>
            </w:r>
          </w:p>
        </w:tc>
      </w:tr>
      <w:tr w:rsidR="002F327B" w:rsidRPr="00A86DA2" w14:paraId="77EB408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88300EA" w14:textId="4845F37B"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 xml:space="preserve">Título funcional: Asistente de </w:t>
            </w:r>
            <w:r w:rsidR="00CF3C0B" w:rsidRPr="00A86DA2">
              <w:rPr>
                <w:rFonts w:ascii="Century Gothic" w:hAnsi="Century Gothic" w:cs="Arial"/>
                <w:i w:val="0"/>
                <w:iCs w:val="0"/>
                <w:sz w:val="18"/>
                <w:szCs w:val="18"/>
                <w:lang w:val="es-GT"/>
              </w:rPr>
              <w:t>Diseño y Desarrollo Curricular</w:t>
            </w:r>
            <w:r w:rsidRPr="00A86DA2">
              <w:rPr>
                <w:rFonts w:ascii="Century Gothic" w:hAnsi="Century Gothic" w:cs="Arial"/>
                <w:i w:val="0"/>
                <w:iCs w:val="0"/>
                <w:sz w:val="18"/>
                <w:szCs w:val="18"/>
                <w:lang w:val="es-GT"/>
              </w:rPr>
              <w:t xml:space="preserve">  </w:t>
            </w:r>
          </w:p>
        </w:tc>
        <w:tc>
          <w:tcPr>
            <w:tcW w:w="2452" w:type="pct"/>
            <w:shd w:val="clear" w:color="auto" w:fill="auto"/>
          </w:tcPr>
          <w:p w14:paraId="24C6C11D" w14:textId="1483798A" w:rsidR="002F327B" w:rsidRPr="00A86DA2"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Número de puestos:  0</w:t>
            </w:r>
            <w:r w:rsidR="00573A5C" w:rsidRPr="00A86DA2">
              <w:rPr>
                <w:rFonts w:ascii="Century Gothic" w:hAnsi="Century Gothic" w:cs="Arial"/>
                <w:sz w:val="18"/>
                <w:szCs w:val="18"/>
                <w:lang w:val="es-GT"/>
              </w:rPr>
              <w:t>1</w:t>
            </w:r>
          </w:p>
        </w:tc>
      </w:tr>
      <w:tr w:rsidR="002F327B" w:rsidRPr="00A86DA2" w14:paraId="62E2C05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717C128" w14:textId="40065629"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 xml:space="preserve">Jefe inmediato:  Subdirector </w:t>
            </w:r>
            <w:r w:rsidR="00904053" w:rsidRPr="00A86DA2">
              <w:rPr>
                <w:rFonts w:ascii="Century Gothic" w:hAnsi="Century Gothic" w:cs="Arial"/>
                <w:i w:val="0"/>
                <w:iCs w:val="0"/>
                <w:sz w:val="18"/>
                <w:szCs w:val="18"/>
                <w:lang w:val="es-GT"/>
              </w:rPr>
              <w:t>de Diseño y Desarrollo Curricular</w:t>
            </w:r>
          </w:p>
        </w:tc>
        <w:tc>
          <w:tcPr>
            <w:tcW w:w="2452" w:type="pct"/>
          </w:tcPr>
          <w:p w14:paraId="0559D8E7" w14:textId="61BA1C39" w:rsidR="002F327B" w:rsidRPr="00A86DA2"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A86DA2">
              <w:rPr>
                <w:rFonts w:ascii="Century Gothic" w:hAnsi="Century Gothic" w:cs="Arial"/>
                <w:sz w:val="18"/>
                <w:szCs w:val="18"/>
                <w:lang w:val="es-GT"/>
              </w:rPr>
              <w:t xml:space="preserve">Subalternos: </w:t>
            </w:r>
            <w:r w:rsidR="00573A5C" w:rsidRPr="00A86DA2">
              <w:rPr>
                <w:rFonts w:ascii="Century Gothic" w:hAnsi="Century Gothic" w:cs="Arial"/>
                <w:sz w:val="18"/>
                <w:szCs w:val="18"/>
                <w:lang w:val="es-GT"/>
              </w:rPr>
              <w:t>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F327B" w:rsidRPr="00A86DA2" w14:paraId="04A73169"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FF92903" w14:textId="60F3F010" w:rsidR="002F327B" w:rsidRPr="00A86DA2" w:rsidRDefault="002F327B" w:rsidP="0079151C">
            <w:pPr>
              <w:pStyle w:val="Prrafodelista"/>
              <w:numPr>
                <w:ilvl w:val="0"/>
                <w:numId w:val="106"/>
              </w:numPr>
              <w:ind w:left="321" w:hanging="284"/>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NATURALEZA DEL PUESTO</w:t>
            </w:r>
          </w:p>
        </w:tc>
      </w:tr>
      <w:tr w:rsidR="002F327B" w:rsidRPr="00A86DA2" w14:paraId="33CD0768"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F9C9181" w14:textId="1C68A8BE" w:rsidR="002F327B" w:rsidRPr="00A86DA2" w:rsidRDefault="002F327B" w:rsidP="00025D5F">
            <w:pPr>
              <w:jc w:val="both"/>
              <w:textAlignment w:val="center"/>
              <w:rPr>
                <w:rFonts w:ascii="Century Gothic" w:hAnsi="Century Gothic" w:cs="Arial"/>
                <w:i w:val="0"/>
                <w:iCs w:val="0"/>
                <w:sz w:val="18"/>
                <w:szCs w:val="18"/>
                <w:lang w:val="es-GT"/>
              </w:rPr>
            </w:pPr>
            <w:r w:rsidRPr="00A86DA2">
              <w:rPr>
                <w:rFonts w:ascii="Century Gothic" w:hAnsi="Century Gothic" w:cs="Arial"/>
                <w:i w:val="0"/>
                <w:iCs w:val="0"/>
                <w:sz w:val="18"/>
                <w:szCs w:val="18"/>
                <w:lang w:val="es-GT"/>
              </w:rPr>
              <w:t xml:space="preserve">Brindar apoyo a la Subdirección </w:t>
            </w:r>
            <w:r w:rsidR="000D5FB1" w:rsidRPr="00A86DA2">
              <w:rPr>
                <w:rFonts w:ascii="Century Gothic" w:hAnsi="Century Gothic" w:cs="Arial"/>
                <w:i w:val="0"/>
                <w:iCs w:val="0"/>
                <w:sz w:val="18"/>
                <w:szCs w:val="18"/>
                <w:lang w:val="es-GT"/>
              </w:rPr>
              <w:t xml:space="preserve">de Diseño y Desarrollo Curricular </w:t>
            </w:r>
            <w:r w:rsidRPr="00A86DA2">
              <w:rPr>
                <w:rFonts w:ascii="Century Gothic" w:hAnsi="Century Gothic" w:cs="Arial"/>
                <w:i w:val="0"/>
                <w:iCs w:val="0"/>
                <w:sz w:val="18"/>
                <w:szCs w:val="18"/>
                <w:lang w:val="es-GT"/>
              </w:rPr>
              <w:t>en el desarrollo de las actividades administrativas de tipo asistencial-secretarial con el fin de agilizar el flujo de información de forma eficiente y oportuna.</w:t>
            </w:r>
          </w:p>
          <w:p w14:paraId="57C821FF" w14:textId="77777777" w:rsidR="002F327B" w:rsidRPr="00A86DA2" w:rsidRDefault="002F327B" w:rsidP="00025D5F">
            <w:pPr>
              <w:jc w:val="both"/>
              <w:textAlignment w:val="center"/>
              <w:rPr>
                <w:rFonts w:ascii="Century Gothic" w:hAnsi="Century Gothic" w:cs="Arial"/>
                <w:i w:val="0"/>
                <w:iCs w:val="0"/>
                <w:sz w:val="18"/>
                <w:szCs w:val="18"/>
                <w:lang w:val="es-GT"/>
              </w:rPr>
            </w:pPr>
          </w:p>
        </w:tc>
      </w:tr>
      <w:tr w:rsidR="002F327B" w:rsidRPr="00A86DA2" w14:paraId="7085B284"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5BA1FD77" w14:textId="1DACAE6C" w:rsidR="002F327B" w:rsidRPr="00A86DA2" w:rsidRDefault="002F327B" w:rsidP="0079151C">
            <w:pPr>
              <w:pStyle w:val="Prrafodelista"/>
              <w:numPr>
                <w:ilvl w:val="0"/>
                <w:numId w:val="106"/>
              </w:numPr>
              <w:ind w:left="462" w:hanging="462"/>
              <w:jc w:val="both"/>
              <w:textAlignment w:val="center"/>
              <w:rPr>
                <w:rFonts w:ascii="Century Gothic" w:hAnsi="Century Gothic" w:cs="Arial"/>
                <w:b/>
                <w:i w:val="0"/>
                <w:iCs w:val="0"/>
                <w:sz w:val="18"/>
                <w:szCs w:val="18"/>
                <w:lang w:bidi="ar"/>
              </w:rPr>
            </w:pPr>
            <w:r w:rsidRPr="00A86DA2">
              <w:rPr>
                <w:rFonts w:ascii="Century Gothic" w:hAnsi="Century Gothic" w:cs="Arial"/>
                <w:b/>
                <w:i w:val="0"/>
                <w:iCs w:val="0"/>
                <w:sz w:val="18"/>
                <w:szCs w:val="18"/>
                <w:lang w:bidi="ar"/>
              </w:rPr>
              <w:t>TAREAS PERMANENTES</w:t>
            </w:r>
          </w:p>
        </w:tc>
      </w:tr>
      <w:tr w:rsidR="002F327B" w:rsidRPr="00272A5B" w14:paraId="778A251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1E6E8F" w14:textId="0C636CED"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 xml:space="preserve">Llevar el control de la agenda del Subdirector de </w:t>
            </w:r>
            <w:r w:rsidR="00925688" w:rsidRPr="00A86DA2">
              <w:rPr>
                <w:rFonts w:ascii="Century Gothic" w:hAnsi="Century Gothic" w:cs="Arial"/>
                <w:i w:val="0"/>
                <w:iCs w:val="0"/>
                <w:sz w:val="18"/>
                <w:szCs w:val="18"/>
                <w:lang w:val="es-GT" w:bidi="ar"/>
              </w:rPr>
              <w:t>Diseño y Desarrollo Curricular</w:t>
            </w:r>
            <w:r w:rsidRPr="00A86DA2">
              <w:rPr>
                <w:rFonts w:ascii="Century Gothic" w:hAnsi="Century Gothic" w:cs="Arial"/>
                <w:i w:val="0"/>
                <w:iCs w:val="0"/>
                <w:sz w:val="18"/>
                <w:szCs w:val="18"/>
                <w:lang w:val="es-GT" w:bidi="ar"/>
              </w:rPr>
              <w:t>, con el fin de cumplir con los compromisos adquiridos y dar seguimiento a los temas pendientes.</w:t>
            </w:r>
          </w:p>
          <w:p w14:paraId="2E84407D" w14:textId="77777777"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 la Subdirección.</w:t>
            </w:r>
          </w:p>
          <w:p w14:paraId="22AABB67" w14:textId="5E79A74C"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 xml:space="preserve">Revisar la documentación asignada por la Dirección y </w:t>
            </w:r>
            <w:r w:rsidR="004F48ED" w:rsidRPr="00A86DA2">
              <w:rPr>
                <w:rFonts w:ascii="Century Gothic" w:hAnsi="Century Gothic" w:cs="Arial"/>
                <w:i w:val="0"/>
                <w:iCs w:val="0"/>
                <w:sz w:val="18"/>
                <w:szCs w:val="18"/>
                <w:lang w:val="es-GT" w:bidi="ar"/>
              </w:rPr>
              <w:t>el área</w:t>
            </w:r>
            <w:r w:rsidRPr="00A86DA2">
              <w:rPr>
                <w:rFonts w:ascii="Century Gothic" w:hAnsi="Century Gothic" w:cs="Arial"/>
                <w:i w:val="0"/>
                <w:iCs w:val="0"/>
                <w:sz w:val="18"/>
                <w:szCs w:val="18"/>
                <w:lang w:val="es-GT" w:bidi="ar"/>
              </w:rPr>
              <w:t xml:space="preserve"> de </w:t>
            </w:r>
            <w:r w:rsidR="00D3587B" w:rsidRPr="00A86DA2">
              <w:rPr>
                <w:rFonts w:ascii="Century Gothic" w:hAnsi="Century Gothic" w:cs="Arial"/>
                <w:i w:val="0"/>
                <w:iCs w:val="0"/>
                <w:sz w:val="18"/>
                <w:szCs w:val="18"/>
                <w:lang w:val="es-GT" w:bidi="ar"/>
              </w:rPr>
              <w:t>Diseño y Desarrollo Curricular</w:t>
            </w:r>
            <w:r w:rsidRPr="00A86DA2">
              <w:rPr>
                <w:rFonts w:ascii="Century Gothic" w:hAnsi="Century Gothic" w:cs="Arial"/>
                <w:i w:val="0"/>
                <w:iCs w:val="0"/>
                <w:sz w:val="18"/>
                <w:szCs w:val="18"/>
                <w:lang w:val="es-GT" w:bidi="ar"/>
              </w:rPr>
              <w:t xml:space="preserve"> para establecer el control y seguimiento a la misma.</w:t>
            </w:r>
          </w:p>
          <w:p w14:paraId="0AE4168B" w14:textId="77777777"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Reasignar la documentación recibida de acuerdo a instrucciones del Subdirector, a jefes de departamento o especialistas de área con el fin de dar respuesta y seguimiento a lo solicitado.</w:t>
            </w:r>
          </w:p>
          <w:p w14:paraId="6B4187D8" w14:textId="77777777"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Utilizar el Sistema WebSIAD para la recepción, asignación, traslado y ubicación de documentos relacionados con los procesos de la Subdirección.</w:t>
            </w:r>
          </w:p>
          <w:p w14:paraId="4C054FE5" w14:textId="6574696B"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 xml:space="preserve">Utilizar el Sistema </w:t>
            </w:r>
            <w:r w:rsidR="00516F9F" w:rsidRPr="00A86DA2">
              <w:rPr>
                <w:rFonts w:ascii="Century Gothic" w:hAnsi="Century Gothic" w:cs="Arial"/>
                <w:i w:val="0"/>
                <w:iCs w:val="0"/>
                <w:sz w:val="18"/>
                <w:szCs w:val="18"/>
                <w:lang w:val="es-GT" w:bidi="ar"/>
              </w:rPr>
              <w:t>de Administración de documentos</w:t>
            </w:r>
            <w:r w:rsidRPr="00A86DA2">
              <w:rPr>
                <w:rFonts w:ascii="Century Gothic" w:hAnsi="Century Gothic" w:cs="Arial"/>
                <w:i w:val="0"/>
                <w:iCs w:val="0"/>
                <w:sz w:val="18"/>
                <w:szCs w:val="18"/>
                <w:lang w:val="es-GT" w:bidi="ar"/>
              </w:rPr>
              <w:t xml:space="preserve"> </w:t>
            </w:r>
            <w:r w:rsidR="00516F9F" w:rsidRPr="00A86DA2">
              <w:rPr>
                <w:rFonts w:ascii="Century Gothic" w:hAnsi="Century Gothic" w:cs="Arial"/>
                <w:i w:val="0"/>
                <w:iCs w:val="0"/>
                <w:sz w:val="18"/>
                <w:szCs w:val="18"/>
                <w:lang w:val="es-GT" w:bidi="ar"/>
              </w:rPr>
              <w:t xml:space="preserve">-SIAD- </w:t>
            </w:r>
            <w:r w:rsidRPr="00A86DA2">
              <w:rPr>
                <w:rFonts w:ascii="Century Gothic" w:hAnsi="Century Gothic" w:cs="Arial"/>
                <w:i w:val="0"/>
                <w:iCs w:val="0"/>
                <w:sz w:val="18"/>
                <w:szCs w:val="18"/>
                <w:lang w:val="es-GT" w:bidi="ar"/>
              </w:rPr>
              <w:t>para el control de documentación oficial con el fin de apoyar en la organización de los procesos de la Subdirección.</w:t>
            </w:r>
          </w:p>
          <w:p w14:paraId="02D6E9B9" w14:textId="77777777"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09D11668" w14:textId="77777777" w:rsidR="002F327B" w:rsidRPr="00A86DA2" w:rsidRDefault="002F327B" w:rsidP="00347453">
            <w:pPr>
              <w:pStyle w:val="Encabezado"/>
              <w:widowControl w:val="0"/>
              <w:numPr>
                <w:ilvl w:val="0"/>
                <w:numId w:val="93"/>
              </w:numPr>
              <w:tabs>
                <w:tab w:val="clear" w:pos="4252"/>
                <w:tab w:val="clear" w:pos="8504"/>
              </w:tabs>
              <w:spacing w:line="276" w:lineRule="auto"/>
              <w:jc w:val="both"/>
              <w:rPr>
                <w:rFonts w:ascii="Century Gothic" w:hAnsi="Century Gothic" w:cs="Arial"/>
                <w:i w:val="0"/>
                <w:iCs w:val="0"/>
                <w:sz w:val="18"/>
                <w:szCs w:val="18"/>
                <w:lang w:val="es-GT" w:bidi="ar"/>
              </w:rPr>
            </w:pPr>
            <w:r w:rsidRPr="00A86DA2">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5EE36F7" w14:textId="77777777" w:rsidR="009000AE" w:rsidRPr="00A86DA2" w:rsidRDefault="009000AE" w:rsidP="00347453">
            <w:pPr>
              <w:pStyle w:val="Encabezado"/>
              <w:widowControl w:val="0"/>
              <w:numPr>
                <w:ilvl w:val="0"/>
                <w:numId w:val="93"/>
              </w:numPr>
              <w:tabs>
                <w:tab w:val="clear" w:pos="4252"/>
                <w:tab w:val="clear" w:pos="8504"/>
              </w:tabs>
              <w:spacing w:line="276" w:lineRule="auto"/>
              <w:jc w:val="both"/>
              <w:rPr>
                <w:rFonts w:ascii="Century Gothic" w:hAnsi="Century Gothic"/>
                <w:i w:val="0"/>
                <w:iCs w:val="0"/>
                <w:sz w:val="18"/>
                <w:szCs w:val="18"/>
                <w:lang w:val="es-GT"/>
              </w:rPr>
            </w:pPr>
            <w:r w:rsidRPr="00A86DA2">
              <w:rPr>
                <w:rFonts w:ascii="Century Gothic" w:hAnsi="Century Gothic"/>
                <w:i w:val="0"/>
                <w:iCs w:val="0"/>
                <w:sz w:val="18"/>
                <w:szCs w:val="18"/>
                <w:lang w:val="es-GT"/>
              </w:rPr>
              <w:t xml:space="preserve">Elaborar formularios en el sistema de Recursos Humanos e-SIRH (vacaciones, comisiones y permisos varios) </w:t>
            </w:r>
          </w:p>
          <w:p w14:paraId="24EEC862" w14:textId="77777777" w:rsidR="002F327B" w:rsidRPr="00272A5B" w:rsidRDefault="002F327B" w:rsidP="00025D5F">
            <w:pPr>
              <w:pStyle w:val="Encabezado"/>
              <w:widowControl w:val="0"/>
              <w:spacing w:line="276" w:lineRule="auto"/>
              <w:jc w:val="both"/>
              <w:rPr>
                <w:rFonts w:ascii="Century Gothic" w:hAnsi="Century Gothic" w:cs="Arial"/>
                <w:i w:val="0"/>
                <w:iCs w:val="0"/>
                <w:sz w:val="18"/>
                <w:szCs w:val="18"/>
                <w:lang w:val="es-GT" w:bidi="ar"/>
              </w:rPr>
            </w:pPr>
          </w:p>
        </w:tc>
      </w:tr>
      <w:tr w:rsidR="002F327B" w:rsidRPr="00272A5B" w14:paraId="73E5C09E"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9BEB300" w14:textId="5D22F891" w:rsidR="002F327B" w:rsidRPr="00272A5B" w:rsidRDefault="002F327B" w:rsidP="0079151C">
            <w:pPr>
              <w:pStyle w:val="Prrafodelista"/>
              <w:numPr>
                <w:ilvl w:val="0"/>
                <w:numId w:val="106"/>
              </w:numPr>
              <w:ind w:left="321" w:hanging="321"/>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2F327B" w:rsidRPr="00272A5B" w14:paraId="74AAC0F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1B6163" w14:textId="3E8F0F58" w:rsidR="002F327B" w:rsidRPr="00272A5B" w:rsidRDefault="002F327B" w:rsidP="00347453">
            <w:pPr>
              <w:pStyle w:val="Encabezado"/>
              <w:widowControl w:val="0"/>
              <w:numPr>
                <w:ilvl w:val="0"/>
                <w:numId w:val="20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6618BE" w:rsidRPr="00272A5B">
              <w:rPr>
                <w:rFonts w:ascii="Century Gothic" w:hAnsi="Century Gothic"/>
                <w:i w:val="0"/>
                <w:iCs w:val="0"/>
                <w:sz w:val="18"/>
                <w:szCs w:val="18"/>
                <w:lang w:val="es-GT"/>
              </w:rPr>
              <w:t>g</w:t>
            </w:r>
            <w:r w:rsidRPr="00272A5B">
              <w:rPr>
                <w:rFonts w:ascii="Century Gothic" w:hAnsi="Century Gothic"/>
                <w:i w:val="0"/>
                <w:iCs w:val="0"/>
                <w:sz w:val="18"/>
                <w:szCs w:val="18"/>
                <w:lang w:val="es-GT"/>
              </w:rPr>
              <w:t xml:space="preserve">astos requerimientos de las compras que se realicen en la Subdirección y </w:t>
            </w:r>
            <w:r w:rsidR="006618BE" w:rsidRPr="00272A5B">
              <w:rPr>
                <w:rFonts w:ascii="Century Gothic" w:hAnsi="Century Gothic"/>
                <w:i w:val="0"/>
                <w:iCs w:val="0"/>
                <w:sz w:val="18"/>
                <w:szCs w:val="18"/>
                <w:lang w:val="es-GT"/>
              </w:rPr>
              <w:t>d</w:t>
            </w:r>
            <w:r w:rsidRPr="00272A5B">
              <w:rPr>
                <w:rFonts w:ascii="Century Gothic" w:hAnsi="Century Gothic"/>
                <w:i w:val="0"/>
                <w:iCs w:val="0"/>
                <w:sz w:val="18"/>
                <w:szCs w:val="18"/>
                <w:lang w:val="es-GT"/>
              </w:rPr>
              <w:t>epartamentos correspondientes.</w:t>
            </w:r>
          </w:p>
          <w:p w14:paraId="4573F3B2" w14:textId="77777777" w:rsidR="002F327B" w:rsidRPr="00272A5B" w:rsidRDefault="002F327B" w:rsidP="00347453">
            <w:pPr>
              <w:pStyle w:val="Encabezado"/>
              <w:widowControl w:val="0"/>
              <w:numPr>
                <w:ilvl w:val="0"/>
                <w:numId w:val="20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correspondiente a la Subdirección y departamentos.</w:t>
            </w:r>
          </w:p>
          <w:p w14:paraId="0C58E09D" w14:textId="3E078B65" w:rsidR="002F327B" w:rsidRPr="00272A5B" w:rsidRDefault="002F327B" w:rsidP="00347453">
            <w:pPr>
              <w:pStyle w:val="Encabezado"/>
              <w:widowControl w:val="0"/>
              <w:numPr>
                <w:ilvl w:val="0"/>
                <w:numId w:val="20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pre-órdenes de compra en el sistema SIGES de las adquisiciones </w:t>
            </w:r>
            <w:r w:rsidR="006618BE" w:rsidRPr="00272A5B">
              <w:rPr>
                <w:rFonts w:ascii="Century Gothic" w:hAnsi="Century Gothic"/>
                <w:i w:val="0"/>
                <w:iCs w:val="0"/>
                <w:sz w:val="18"/>
                <w:szCs w:val="18"/>
                <w:lang w:val="es-GT"/>
              </w:rPr>
              <w:t xml:space="preserve">de bienes </w:t>
            </w:r>
            <w:r w:rsidRPr="00272A5B">
              <w:rPr>
                <w:rFonts w:ascii="Century Gothic" w:hAnsi="Century Gothic"/>
                <w:i w:val="0"/>
                <w:iCs w:val="0"/>
                <w:sz w:val="18"/>
                <w:szCs w:val="18"/>
                <w:lang w:val="es-GT"/>
              </w:rPr>
              <w:t xml:space="preserve">o servicios que se </w:t>
            </w:r>
            <w:r w:rsidR="006618BE" w:rsidRPr="00272A5B">
              <w:rPr>
                <w:rFonts w:ascii="Century Gothic" w:hAnsi="Century Gothic"/>
                <w:i w:val="0"/>
                <w:iCs w:val="0"/>
                <w:sz w:val="18"/>
                <w:szCs w:val="18"/>
                <w:lang w:val="es-GT"/>
              </w:rPr>
              <w:t>requieran</w:t>
            </w:r>
            <w:r w:rsidRPr="00272A5B">
              <w:rPr>
                <w:rFonts w:ascii="Century Gothic" w:hAnsi="Century Gothic"/>
                <w:i w:val="0"/>
                <w:iCs w:val="0"/>
                <w:sz w:val="18"/>
                <w:szCs w:val="18"/>
                <w:lang w:val="es-GT"/>
              </w:rPr>
              <w:t xml:space="preserve"> en la Subdirección y departamentos.</w:t>
            </w:r>
          </w:p>
          <w:p w14:paraId="48AD9E8F" w14:textId="12FD4796" w:rsidR="002F327B" w:rsidRPr="00272A5B" w:rsidRDefault="002F327B" w:rsidP="00347453">
            <w:pPr>
              <w:pStyle w:val="Encabezado"/>
              <w:widowControl w:val="0"/>
              <w:numPr>
                <w:ilvl w:val="0"/>
                <w:numId w:val="20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w:t>
            </w:r>
            <w:r w:rsidR="006618BE" w:rsidRPr="00272A5B">
              <w:rPr>
                <w:rFonts w:ascii="Century Gothic" w:hAnsi="Century Gothic"/>
                <w:i w:val="0"/>
                <w:iCs w:val="0"/>
                <w:sz w:val="18"/>
                <w:szCs w:val="18"/>
                <w:lang w:val="es-GT"/>
              </w:rPr>
              <w:t>r</w:t>
            </w:r>
            <w:r w:rsidRPr="00272A5B">
              <w:rPr>
                <w:rFonts w:ascii="Century Gothic" w:hAnsi="Century Gothic"/>
                <w:i w:val="0"/>
                <w:iCs w:val="0"/>
                <w:sz w:val="18"/>
                <w:szCs w:val="18"/>
                <w:lang w:val="es-GT"/>
              </w:rPr>
              <w:t xml:space="preserve"> de útiles de oficina e insumos a la Subdirección y departamentos.</w:t>
            </w:r>
          </w:p>
          <w:p w14:paraId="47A89E47" w14:textId="77777777" w:rsidR="002F327B" w:rsidRPr="00272A5B" w:rsidRDefault="002F327B" w:rsidP="00347453">
            <w:pPr>
              <w:pStyle w:val="Encabezado"/>
              <w:widowControl w:val="0"/>
              <w:numPr>
                <w:ilvl w:val="0"/>
                <w:numId w:val="20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Coordinar la convocatoria y logística de las reuniones con jefes de departamento y especialistas de área.</w:t>
            </w:r>
          </w:p>
          <w:p w14:paraId="72C11760" w14:textId="77777777" w:rsidR="002F327B" w:rsidRPr="00272A5B" w:rsidRDefault="002F327B" w:rsidP="00025D5F">
            <w:pPr>
              <w:pStyle w:val="Encabezado"/>
              <w:widowControl w:val="0"/>
              <w:spacing w:line="276" w:lineRule="auto"/>
              <w:jc w:val="both"/>
              <w:rPr>
                <w:rFonts w:ascii="Century Gothic" w:hAnsi="Century Gothic"/>
                <w:i w:val="0"/>
                <w:iCs w:val="0"/>
                <w:sz w:val="18"/>
                <w:szCs w:val="18"/>
                <w:lang w:val="es-GT"/>
              </w:rPr>
            </w:pPr>
          </w:p>
        </w:tc>
      </w:tr>
      <w:tr w:rsidR="002F327B" w:rsidRPr="00272A5B" w14:paraId="7FE4702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5BAF20B" w14:textId="67BD6953" w:rsidR="002F327B" w:rsidRPr="00272A5B" w:rsidRDefault="002F327B" w:rsidP="0079151C">
            <w:pPr>
              <w:pStyle w:val="Prrafodelista"/>
              <w:numPr>
                <w:ilvl w:val="0"/>
                <w:numId w:val="106"/>
              </w:numPr>
              <w:ind w:left="321" w:hanging="321"/>
              <w:jc w:val="left"/>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TAREAS EVENTUALES</w:t>
            </w:r>
          </w:p>
        </w:tc>
      </w:tr>
      <w:tr w:rsidR="002F327B" w:rsidRPr="00272A5B" w14:paraId="36AA4A0F"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0C48DA1" w14:textId="7F415AD6" w:rsidR="002F327B" w:rsidRPr="00272A5B" w:rsidRDefault="002F327B" w:rsidP="00347453">
            <w:pPr>
              <w:pStyle w:val="Encabezado"/>
              <w:widowControl w:val="0"/>
              <w:numPr>
                <w:ilvl w:val="0"/>
                <w:numId w:val="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w:t>
            </w:r>
            <w:r w:rsidR="00516F9F">
              <w:rPr>
                <w:rFonts w:ascii="Century Gothic" w:hAnsi="Century Gothic"/>
                <w:i w:val="0"/>
                <w:iCs w:val="0"/>
                <w:sz w:val="18"/>
                <w:szCs w:val="18"/>
                <w:lang w:val="es-GT"/>
              </w:rPr>
              <w:t xml:space="preserve">el </w:t>
            </w:r>
            <w:r w:rsidRPr="00272A5B">
              <w:rPr>
                <w:rFonts w:ascii="Century Gothic" w:hAnsi="Century Gothic"/>
                <w:i w:val="0"/>
                <w:iCs w:val="0"/>
                <w:sz w:val="18"/>
                <w:szCs w:val="18"/>
                <w:lang w:val="es-GT"/>
              </w:rPr>
              <w:t xml:space="preserve">que esté involucrado el puesto.  </w:t>
            </w:r>
          </w:p>
          <w:p w14:paraId="2F7A2F0F" w14:textId="77777777" w:rsidR="002F327B" w:rsidRPr="00272A5B" w:rsidRDefault="002F327B" w:rsidP="00347453">
            <w:pPr>
              <w:pStyle w:val="Encabezado"/>
              <w:widowControl w:val="0"/>
              <w:numPr>
                <w:ilvl w:val="0"/>
                <w:numId w:val="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atención a usuarios internos y externos, asistencia a capacitaciones, correspondencia, archivo entre otras).</w:t>
            </w:r>
          </w:p>
          <w:p w14:paraId="08A3E7B9" w14:textId="6DAF75A6" w:rsidR="002F327B" w:rsidRPr="00272A5B" w:rsidRDefault="002F327B" w:rsidP="00347453">
            <w:pPr>
              <w:pStyle w:val="Encabezado"/>
              <w:widowControl w:val="0"/>
              <w:numPr>
                <w:ilvl w:val="0"/>
                <w:numId w:val="9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7D6C168E" w14:textId="0FBE0A75" w:rsidR="006618BE" w:rsidRPr="00272A5B" w:rsidRDefault="006618BE" w:rsidP="006618BE">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F327B" w:rsidRPr="00272A5B" w14:paraId="086F0E3F"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DE800AF" w14:textId="60A20365" w:rsidR="002F327B" w:rsidRPr="00272A5B" w:rsidRDefault="002F327B" w:rsidP="0079151C">
            <w:pPr>
              <w:pStyle w:val="Prrafodelista"/>
              <w:numPr>
                <w:ilvl w:val="0"/>
                <w:numId w:val="106"/>
              </w:numPr>
              <w:ind w:left="306" w:hanging="306"/>
              <w:jc w:val="both"/>
              <w:textAlignment w:val="center"/>
              <w:rPr>
                <w:rFonts w:ascii="Century Gothic" w:eastAsia="SimSun" w:hAnsi="Century Gothic" w:cs="Arial"/>
                <w:i w:val="0"/>
                <w:iCs w:val="0"/>
                <w:sz w:val="18"/>
                <w:szCs w:val="18"/>
                <w:lang w:val="es-GT" w:bidi="ar"/>
              </w:rPr>
            </w:pPr>
            <w:r w:rsidRPr="00272A5B">
              <w:rPr>
                <w:rFonts w:ascii="Century Gothic" w:eastAsia="SimSun" w:hAnsi="Century Gothic" w:cs="Arial"/>
                <w:i w:val="0"/>
                <w:iCs w:val="0"/>
                <w:sz w:val="18"/>
                <w:szCs w:val="18"/>
                <w:lang w:val="es-GT" w:bidi="ar"/>
              </w:rPr>
              <w:t>UBICACIÓN DEL PUESTO</w:t>
            </w:r>
          </w:p>
        </w:tc>
      </w:tr>
      <w:tr w:rsidR="002F327B" w:rsidRPr="00272A5B" w14:paraId="7CB8C1C6" w14:textId="77777777" w:rsidTr="04FB245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82441B" w14:textId="527F00F1" w:rsidR="002F327B" w:rsidRPr="00272A5B" w:rsidRDefault="002E17A1"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Despacho de</w:t>
            </w:r>
            <w:r w:rsidR="005A557A">
              <w:rPr>
                <w:rFonts w:ascii="Century Gothic" w:hAnsi="Century Gothic" w:cs="Arial"/>
                <w:i w:val="0"/>
                <w:iCs w:val="0"/>
                <w:sz w:val="18"/>
                <w:szCs w:val="18"/>
                <w:lang w:val="es-GT"/>
              </w:rPr>
              <w:t xml:space="preserve">l área </w:t>
            </w:r>
            <w:r w:rsidRPr="00272A5B">
              <w:rPr>
                <w:rFonts w:ascii="Century Gothic" w:hAnsi="Century Gothic" w:cs="Arial"/>
                <w:i w:val="0"/>
                <w:iCs w:val="0"/>
                <w:sz w:val="18"/>
                <w:szCs w:val="18"/>
                <w:lang w:val="es-GT"/>
              </w:rPr>
              <w:t>de Diseño y Desarrollo Curricular</w:t>
            </w:r>
          </w:p>
          <w:p w14:paraId="4B7B82A5" w14:textId="77777777" w:rsidR="002F327B" w:rsidRPr="00272A5B" w:rsidRDefault="002F327B" w:rsidP="00025D5F">
            <w:pPr>
              <w:jc w:val="both"/>
              <w:textAlignment w:val="center"/>
              <w:rPr>
                <w:rFonts w:ascii="Century Gothic" w:hAnsi="Century Gothic" w:cs="Arial"/>
                <w:i w:val="0"/>
                <w:iCs w:val="0"/>
                <w:sz w:val="18"/>
                <w:szCs w:val="18"/>
                <w:lang w:val="es-GT"/>
              </w:rPr>
            </w:pPr>
          </w:p>
          <w:p w14:paraId="5C4FCEAE"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1FEC430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6EEBD98" w14:textId="77777777"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eastAsia="SimSun" w:hAnsi="Century Gothic" w:cs="Arial"/>
                <w:b/>
                <w:bCs/>
                <w:i w:val="0"/>
                <w:iCs w:val="0"/>
                <w:sz w:val="18"/>
                <w:szCs w:val="18"/>
                <w:lang w:val="es-GT" w:bidi="ar"/>
              </w:rPr>
              <w:lastRenderedPageBreak/>
              <w:t>SUPERVISIÓN</w:t>
            </w:r>
          </w:p>
        </w:tc>
      </w:tr>
      <w:tr w:rsidR="002F327B" w:rsidRPr="00272A5B" w14:paraId="17FDF2D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5DE3ED"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tc>
      </w:tr>
      <w:tr w:rsidR="002F327B" w:rsidRPr="00272A5B" w14:paraId="0124F7B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59B943" w14:textId="77777777"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RESPONSABILIDAD</w:t>
            </w:r>
          </w:p>
        </w:tc>
      </w:tr>
      <w:tr w:rsidR="002F327B" w:rsidRPr="00272A5B" w14:paraId="41EB62D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3EE53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2F327B" w:rsidRPr="00272A5B" w14:paraId="7860767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3CAA5C" w14:textId="5E699183"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Por el </w:t>
            </w:r>
            <w:r w:rsidR="00EE21F0" w:rsidRPr="00EE21F0">
              <w:rPr>
                <w:rFonts w:ascii="Century Gothic" w:hAnsi="Century Gothic" w:cs="Arial"/>
                <w:i w:val="0"/>
                <w:iCs w:val="0"/>
                <w:sz w:val="18"/>
                <w:szCs w:val="18"/>
                <w:lang w:val="es-GT"/>
              </w:rPr>
              <w:t>uso,</w:t>
            </w:r>
            <w:r w:rsidR="00EE21F0">
              <w:rPr>
                <w:rFonts w:ascii="Century Gothic" w:hAnsi="Century Gothic" w:cs="Arial"/>
                <w:i w:val="0"/>
                <w:iCs w:val="0"/>
                <w:sz w:val="18"/>
                <w:szCs w:val="18"/>
                <w:lang w:val="es-GT"/>
              </w:rPr>
              <w:t xml:space="preserve"> </w:t>
            </w:r>
            <w:r w:rsidR="00EE21F0" w:rsidRPr="00272A5B">
              <w:rPr>
                <w:rFonts w:ascii="Century Gothic" w:hAnsi="Century Gothic" w:cs="Arial"/>
                <w:i w:val="0"/>
                <w:iCs w:val="0"/>
                <w:sz w:val="18"/>
                <w:szCs w:val="18"/>
                <w:lang w:val="es-GT"/>
              </w:rPr>
              <w:t>cuidado</w:t>
            </w:r>
            <w:r w:rsidRPr="00272A5B">
              <w:rPr>
                <w:rFonts w:ascii="Century Gothic" w:hAnsi="Century Gothic" w:cs="Arial"/>
                <w:i w:val="0"/>
                <w:iCs w:val="0"/>
                <w:sz w:val="18"/>
                <w:szCs w:val="18"/>
                <w:lang w:val="es-GT"/>
              </w:rPr>
              <w:t xml:space="preserve"> y resguardo del mobiliario y equipo que tiene registrado en la tarjeta de responsabilidad.</w:t>
            </w:r>
          </w:p>
        </w:tc>
      </w:tr>
      <w:tr w:rsidR="002F327B" w:rsidRPr="00272A5B" w14:paraId="7389884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AEAF58" w14:textId="77777777"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2F327B" w:rsidRPr="00272A5B" w14:paraId="054E2C2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3DE64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7B9285C" w14:textId="1D068B0D" w:rsidR="002F327B" w:rsidRPr="00272A5B" w:rsidRDefault="002F327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Direcciones de </w:t>
            </w:r>
            <w:r w:rsidR="006D3EF9" w:rsidRPr="00272A5B">
              <w:rPr>
                <w:rFonts w:ascii="Century Gothic" w:hAnsi="Century Gothic" w:cs="Arial"/>
                <w:sz w:val="18"/>
                <w:szCs w:val="18"/>
                <w:lang w:val="es-GT"/>
              </w:rPr>
              <w:t>p</w:t>
            </w:r>
            <w:r w:rsidRPr="00272A5B">
              <w:rPr>
                <w:rFonts w:ascii="Century Gothic" w:hAnsi="Century Gothic" w:cs="Arial"/>
                <w:sz w:val="18"/>
                <w:szCs w:val="18"/>
                <w:lang w:val="es-GT"/>
              </w:rPr>
              <w:t xml:space="preserve">lanta </w:t>
            </w:r>
            <w:r w:rsidR="006D3EF9" w:rsidRPr="00272A5B">
              <w:rPr>
                <w:rFonts w:ascii="Century Gothic" w:hAnsi="Century Gothic" w:cs="Arial"/>
                <w:sz w:val="18"/>
                <w:szCs w:val="18"/>
                <w:lang w:val="es-GT"/>
              </w:rPr>
              <w:t>c</w:t>
            </w:r>
            <w:r w:rsidRPr="00272A5B">
              <w:rPr>
                <w:rFonts w:ascii="Century Gothic" w:hAnsi="Century Gothic" w:cs="Arial"/>
                <w:sz w:val="18"/>
                <w:szCs w:val="18"/>
                <w:lang w:val="es-GT"/>
              </w:rPr>
              <w:t xml:space="preserve">entral del MINEDUC, </w:t>
            </w:r>
            <w:r w:rsidR="006D3EF9" w:rsidRPr="00272A5B">
              <w:rPr>
                <w:rFonts w:ascii="Century Gothic" w:hAnsi="Century Gothic" w:cs="Arial"/>
                <w:sz w:val="18"/>
                <w:szCs w:val="18"/>
                <w:lang w:val="es-GT"/>
              </w:rPr>
              <w:t>di</w:t>
            </w:r>
            <w:r w:rsidRPr="00272A5B">
              <w:rPr>
                <w:rFonts w:ascii="Century Gothic" w:hAnsi="Century Gothic" w:cs="Arial"/>
                <w:sz w:val="18"/>
                <w:szCs w:val="18"/>
                <w:lang w:val="es-GT"/>
              </w:rPr>
              <w:t xml:space="preserve">recciones </w:t>
            </w:r>
            <w:r w:rsidR="006D3EF9" w:rsidRPr="00272A5B">
              <w:rPr>
                <w:rFonts w:ascii="Century Gothic" w:hAnsi="Century Gothic" w:cs="Arial"/>
                <w:sz w:val="18"/>
                <w:szCs w:val="18"/>
                <w:lang w:val="es-GT"/>
              </w:rPr>
              <w:t>d</w:t>
            </w:r>
            <w:r w:rsidRPr="00272A5B">
              <w:rPr>
                <w:rFonts w:ascii="Century Gothic" w:hAnsi="Century Gothic" w:cs="Arial"/>
                <w:sz w:val="18"/>
                <w:szCs w:val="18"/>
                <w:lang w:val="es-GT"/>
              </w:rPr>
              <w:t>epartamentales de Educación.</w:t>
            </w:r>
          </w:p>
        </w:tc>
      </w:tr>
      <w:tr w:rsidR="002F327B" w:rsidRPr="00272A5B" w14:paraId="09F7ADD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00F976"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76EF22A" w14:textId="3053984A"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Universidades, organizaciones no gubernamentales, otros </w:t>
            </w:r>
            <w:r w:rsidR="006D3EF9" w:rsidRPr="00272A5B">
              <w:rPr>
                <w:rFonts w:ascii="Century Gothic" w:hAnsi="Century Gothic" w:cs="Arial"/>
                <w:sz w:val="18"/>
                <w:szCs w:val="18"/>
                <w:lang w:val="es-GT"/>
              </w:rPr>
              <w:t>m</w:t>
            </w:r>
            <w:r w:rsidRPr="00272A5B">
              <w:rPr>
                <w:rFonts w:ascii="Century Gothic" w:hAnsi="Century Gothic" w:cs="Arial"/>
                <w:sz w:val="18"/>
                <w:szCs w:val="18"/>
                <w:lang w:val="es-GT"/>
              </w:rPr>
              <w:t>inisterios</w:t>
            </w:r>
            <w:r w:rsidR="006D3EF9" w:rsidRPr="00272A5B">
              <w:rPr>
                <w:rFonts w:ascii="Century Gothic" w:hAnsi="Century Gothic" w:cs="Arial"/>
                <w:sz w:val="18"/>
                <w:szCs w:val="18"/>
                <w:lang w:val="es-GT"/>
              </w:rPr>
              <w:t>, usuarios externos</w:t>
            </w:r>
            <w:r w:rsidRPr="00272A5B">
              <w:rPr>
                <w:rFonts w:ascii="Century Gothic" w:hAnsi="Century Gothic" w:cs="Arial"/>
                <w:sz w:val="18"/>
                <w:szCs w:val="18"/>
                <w:lang w:val="es-GT"/>
              </w:rPr>
              <w:t>.</w:t>
            </w:r>
          </w:p>
          <w:p w14:paraId="764D2E57" w14:textId="77777777" w:rsidR="002F327B" w:rsidRPr="00272A5B" w:rsidRDefault="002F327B"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F327B" w:rsidRPr="00272A5B" w14:paraId="5666938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DD458FB" w14:textId="77777777" w:rsidR="002F327B" w:rsidRPr="00272A5B" w:rsidRDefault="002F327B" w:rsidP="0079151C">
            <w:pPr>
              <w:pStyle w:val="Prrafodelista"/>
              <w:numPr>
                <w:ilvl w:val="0"/>
                <w:numId w:val="106"/>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2F327B" w:rsidRPr="00272A5B" w14:paraId="79957D3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0AB4CD" w14:textId="4E440C2D" w:rsidR="002F327B" w:rsidRPr="00272A5B" w:rsidRDefault="002F327B" w:rsidP="00025D5F">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sidR="006D3EF9" w:rsidRPr="00272A5B">
              <w:rPr>
                <w:rFonts w:ascii="Century Gothic" w:hAnsi="Century Gothic" w:cs="Arial"/>
                <w:i w:val="0"/>
                <w:iCs w:val="0"/>
                <w:sz w:val="18"/>
                <w:szCs w:val="18"/>
                <w:lang w:val="es-GT"/>
              </w:rPr>
              <w:t>.</w:t>
            </w:r>
          </w:p>
          <w:p w14:paraId="07AC5715" w14:textId="0DDFBAB7" w:rsidR="006D3EF9" w:rsidRPr="00272A5B" w:rsidRDefault="006D3EF9" w:rsidP="00025D5F">
            <w:pPr>
              <w:jc w:val="both"/>
              <w:textAlignment w:val="center"/>
              <w:rPr>
                <w:rFonts w:ascii="Century Gothic" w:hAnsi="Century Gothic" w:cs="Arial"/>
                <w:i w:val="0"/>
                <w:iCs w:val="0"/>
                <w:sz w:val="18"/>
                <w:szCs w:val="18"/>
                <w:lang w:val="es-GT"/>
              </w:rPr>
            </w:pPr>
          </w:p>
        </w:tc>
      </w:tr>
      <w:tr w:rsidR="002F327B" w:rsidRPr="00272A5B" w14:paraId="57981BB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76F2B1B3" w14:textId="77777777"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2F327B" w:rsidRPr="00272A5B" w14:paraId="6258927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6CD0F2" w14:textId="47F53DD6"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r w:rsidR="006D3EF9" w:rsidRPr="00272A5B">
              <w:rPr>
                <w:rFonts w:ascii="Century Gothic" w:hAnsi="Century Gothic" w:cs="Arial"/>
                <w:i w:val="0"/>
                <w:iCs w:val="0"/>
                <w:sz w:val="18"/>
                <w:szCs w:val="18"/>
                <w:lang w:val="es-GT"/>
              </w:rPr>
              <w:t>.</w:t>
            </w:r>
          </w:p>
          <w:p w14:paraId="469878A1"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05814D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F83D64" w14:textId="77777777"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2F327B" w:rsidRPr="00272A5B" w14:paraId="6E4ECF2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E12F09" w14:textId="13527A84"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w:t>
            </w:r>
            <w:r w:rsidRPr="00F65688">
              <w:rPr>
                <w:rFonts w:ascii="Century Gothic" w:hAnsi="Century Gothic" w:cs="Arial"/>
                <w:i w:val="0"/>
                <w:iCs w:val="0"/>
                <w:sz w:val="18"/>
                <w:szCs w:val="18"/>
                <w:lang w:val="es-GT"/>
              </w:rPr>
              <w:t>objetivos</w:t>
            </w:r>
            <w:r w:rsidR="004C39E1" w:rsidRPr="00F65688">
              <w:rPr>
                <w:rFonts w:ascii="Century Gothic" w:hAnsi="Century Gothic" w:cs="Arial"/>
                <w:i w:val="0"/>
                <w:iCs w:val="0"/>
                <w:sz w:val="18"/>
                <w:szCs w:val="18"/>
                <w:lang w:val="es-GT"/>
              </w:rPr>
              <w:t xml:space="preserve"> de</w:t>
            </w:r>
            <w:r w:rsidR="00EA1626" w:rsidRPr="00F65688">
              <w:rPr>
                <w:rFonts w:ascii="Century Gothic" w:hAnsi="Century Gothic" w:cs="Arial"/>
                <w:i w:val="0"/>
                <w:iCs w:val="0"/>
                <w:sz w:val="18"/>
                <w:szCs w:val="18"/>
                <w:lang w:val="es-GT"/>
              </w:rPr>
              <w:t xml:space="preserve">l área </w:t>
            </w:r>
            <w:r w:rsidR="004C39E1" w:rsidRPr="00F65688">
              <w:rPr>
                <w:rFonts w:ascii="Century Gothic" w:hAnsi="Century Gothic" w:cs="Arial"/>
                <w:i w:val="0"/>
                <w:iCs w:val="0"/>
                <w:sz w:val="18"/>
                <w:szCs w:val="18"/>
                <w:lang w:val="es-GT"/>
              </w:rPr>
              <w:t>de Diseño</w:t>
            </w:r>
            <w:r w:rsidR="004C39E1" w:rsidRPr="00272A5B">
              <w:rPr>
                <w:rFonts w:ascii="Century Gothic" w:hAnsi="Century Gothic" w:cs="Arial"/>
                <w:i w:val="0"/>
                <w:iCs w:val="0"/>
                <w:sz w:val="18"/>
                <w:szCs w:val="18"/>
                <w:lang w:val="es-GT"/>
              </w:rPr>
              <w:t xml:space="preserve"> y Desarrollo Curricular.</w:t>
            </w:r>
          </w:p>
          <w:p w14:paraId="44D65A30"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21A709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6F1F8E" w14:textId="77777777"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2F327B" w:rsidRPr="00272A5B" w14:paraId="4433506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93E1BE"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7481AA8"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4F54BA0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A09A84" w14:textId="77777777" w:rsidR="002F327B" w:rsidRPr="00272A5B" w:rsidRDefault="002F327B" w:rsidP="0079151C">
            <w:pPr>
              <w:pStyle w:val="Prrafodelista"/>
              <w:numPr>
                <w:ilvl w:val="0"/>
                <w:numId w:val="106"/>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2F327B" w:rsidRPr="00272A5B" w14:paraId="700095CD" w14:textId="77777777" w:rsidTr="04FB245D">
        <w:trPr>
          <w:cnfStyle w:val="000000100000" w:firstRow="0" w:lastRow="0" w:firstColumn="0" w:lastColumn="0" w:oddVBand="0" w:evenVBand="0" w:oddHBand="1" w:evenHBand="0" w:firstRowFirstColumn="0" w:firstRowLastColumn="0" w:lastRowFirstColumn="0" w:lastRowLastColumn="0"/>
          <w:trHeight w:val="120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70A28A"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E43898C" w14:textId="4D65677E" w:rsidR="002F327B" w:rsidRPr="00272A5B" w:rsidRDefault="002F327B" w:rsidP="006D3EF9">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eastAsiaTheme="minorHAnsi" w:hAnsi="Century Gothic" w:cs="Century Gothic"/>
                <w:sz w:val="18"/>
                <w:szCs w:val="18"/>
                <w:lang w:eastAsia="en-US"/>
              </w:rPr>
              <w:t>Por el tipo de trabajo se requiere un 95% de esfuerzo mental, exige concentración</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constante para aplicar conocimientos generales en la planificación, organización,</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dirección, ejecución y control de las tareas de</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l</w:t>
            </w:r>
            <w:r w:rsidR="006D3EF9" w:rsidRPr="00272A5B">
              <w:rPr>
                <w:rFonts w:ascii="Century Gothic" w:eastAsiaTheme="minorHAnsi" w:hAnsi="Century Gothic" w:cs="Century Gothic"/>
                <w:sz w:val="18"/>
                <w:szCs w:val="18"/>
                <w:lang w:eastAsia="en-US"/>
              </w:rPr>
              <w:t>a Subdirección</w:t>
            </w:r>
            <w:r w:rsidRPr="00272A5B">
              <w:rPr>
                <w:rFonts w:ascii="Century Gothic" w:eastAsiaTheme="minorHAnsi" w:hAnsi="Century Gothic" w:cs="Century Gothic"/>
                <w:sz w:val="18"/>
                <w:szCs w:val="18"/>
                <w:lang w:eastAsia="en-US"/>
              </w:rPr>
              <w:t>, así como para la</w:t>
            </w:r>
            <w:r w:rsidR="006D3EF9" w:rsidRPr="00272A5B">
              <w:rPr>
                <w:rFonts w:ascii="Century Gothic" w:eastAsiaTheme="minorHAnsi" w:hAnsi="Century Gothic" w:cs="Century Gothic"/>
                <w:sz w:val="18"/>
                <w:szCs w:val="18"/>
                <w:lang w:eastAsia="en-US"/>
              </w:rPr>
              <w:t xml:space="preserve"> </w:t>
            </w:r>
            <w:r w:rsidRPr="00272A5B">
              <w:rPr>
                <w:rFonts w:ascii="Century Gothic" w:eastAsiaTheme="minorHAnsi" w:hAnsi="Century Gothic" w:cs="Century Gothic"/>
                <w:sz w:val="18"/>
                <w:szCs w:val="18"/>
                <w:lang w:eastAsia="en-US"/>
              </w:rPr>
              <w:t>emisión</w:t>
            </w:r>
            <w:r w:rsidR="006D3EF9" w:rsidRPr="00272A5B">
              <w:rPr>
                <w:rFonts w:ascii="Century Gothic" w:eastAsiaTheme="minorHAnsi" w:hAnsi="Century Gothic" w:cs="Century Gothic"/>
                <w:sz w:val="18"/>
                <w:szCs w:val="18"/>
                <w:lang w:eastAsia="en-US"/>
              </w:rPr>
              <w:t xml:space="preserve"> y</w:t>
            </w:r>
            <w:r w:rsidRPr="00272A5B">
              <w:rPr>
                <w:rFonts w:ascii="Century Gothic" w:eastAsiaTheme="minorHAnsi" w:hAnsi="Century Gothic" w:cs="Century Gothic"/>
                <w:sz w:val="18"/>
                <w:szCs w:val="18"/>
                <w:lang w:eastAsia="en-US"/>
              </w:rPr>
              <w:t xml:space="preserve"> revisión de documentos y materiales que se elaboran en el mismo.</w:t>
            </w:r>
          </w:p>
        </w:tc>
      </w:tr>
      <w:tr w:rsidR="002F327B" w:rsidRPr="00272A5B" w14:paraId="2A69E394" w14:textId="77777777" w:rsidTr="04FB245D">
        <w:trPr>
          <w:trHeight w:val="49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7FC06C"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E69F404" w14:textId="7E79DF1B" w:rsidR="002F327B" w:rsidRPr="00272A5B" w:rsidRDefault="002F327B"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El esfuerzo que requiere el puesto de trabajo es de un 5%, ya que la mayoría del</w:t>
            </w:r>
            <w:r w:rsidR="006D3EF9" w:rsidRPr="04FB245D">
              <w:rPr>
                <w:rFonts w:ascii="Century Gothic" w:eastAsiaTheme="minorEastAsia" w:hAnsi="Century Gothic" w:cs="Century Gothic"/>
                <w:sz w:val="18"/>
                <w:szCs w:val="18"/>
                <w:lang w:val="es-ES" w:eastAsia="en-US"/>
              </w:rPr>
              <w:t xml:space="preserve"> </w:t>
            </w:r>
            <w:r w:rsidRPr="04FB245D">
              <w:rPr>
                <w:rFonts w:ascii="Century Gothic" w:eastAsiaTheme="minorEastAsia" w:hAnsi="Century Gothic" w:cs="Century Gothic"/>
                <w:sz w:val="18"/>
                <w:szCs w:val="18"/>
                <w:lang w:val="es-ES" w:eastAsia="en-US"/>
              </w:rPr>
              <w:t xml:space="preserve">tiempo realiza sus </w:t>
            </w:r>
            <w:r w:rsidR="00B849E8" w:rsidRPr="04FB245D">
              <w:rPr>
                <w:rFonts w:ascii="Century Gothic" w:eastAsiaTheme="minorEastAsia" w:hAnsi="Century Gothic" w:cs="Century Gothic"/>
                <w:sz w:val="18"/>
                <w:szCs w:val="18"/>
                <w:lang w:val="es-ES" w:eastAsia="en-US"/>
              </w:rPr>
              <w:t xml:space="preserve">tareas </w:t>
            </w:r>
            <w:r w:rsidR="00ED5B03">
              <w:rPr>
                <w:rFonts w:ascii="Century Gothic" w:eastAsiaTheme="minorEastAsia" w:hAnsi="Century Gothic" w:cs="Century Gothic"/>
                <w:sz w:val="18"/>
                <w:szCs w:val="18"/>
                <w:lang w:val="es-ES" w:eastAsia="en-US"/>
              </w:rPr>
              <w:t>sentado</w:t>
            </w:r>
            <w:r w:rsidR="00B849E8">
              <w:rPr>
                <w:rFonts w:ascii="Century Gothic" w:eastAsiaTheme="minorEastAsia" w:hAnsi="Century Gothic" w:cs="Century Gothic"/>
                <w:sz w:val="18"/>
                <w:szCs w:val="18"/>
                <w:lang w:val="es-ES" w:eastAsia="en-US"/>
              </w:rPr>
              <w:t>.</w:t>
            </w:r>
          </w:p>
          <w:p w14:paraId="6552894B" w14:textId="113D797A" w:rsidR="006D3EF9" w:rsidRPr="00272A5B" w:rsidRDefault="006D3EF9" w:rsidP="006D3E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2F327B" w:rsidRPr="00272A5B" w14:paraId="0059F53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4C7CBB" w14:textId="77777777" w:rsidR="002F327B" w:rsidRPr="00272A5B" w:rsidRDefault="002F327B" w:rsidP="00025D5F">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2F327B" w:rsidRPr="00272A5B" w14:paraId="0CE1F79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6210C4F" w14:textId="77777777" w:rsidR="002F327B" w:rsidRPr="00272A5B" w:rsidRDefault="002F327B" w:rsidP="00347453">
            <w:pPr>
              <w:pStyle w:val="Prrafodelista"/>
              <w:numPr>
                <w:ilvl w:val="0"/>
                <w:numId w:val="106"/>
              </w:num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val="es-GT"/>
              </w:rPr>
              <w:t>EDUCACIÓN</w:t>
            </w:r>
            <w:r w:rsidRPr="00272A5B">
              <w:rPr>
                <w:rFonts w:ascii="Century Gothic" w:eastAsia="SimSun" w:hAnsi="Century Gothic" w:cs="Arial"/>
                <w:b/>
                <w:i w:val="0"/>
                <w:iCs w:val="0"/>
                <w:sz w:val="18"/>
                <w:szCs w:val="18"/>
                <w:lang w:val="es-GT" w:bidi="ar"/>
              </w:rPr>
              <w:t xml:space="preserve"> Y EXPERIENCIA</w:t>
            </w:r>
          </w:p>
        </w:tc>
      </w:tr>
      <w:tr w:rsidR="002F327B" w:rsidRPr="00272A5B" w14:paraId="7BE7621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E30E62"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8ABA50B" w14:textId="77D1026B" w:rsidR="002F327B" w:rsidRPr="00272A5B" w:rsidRDefault="006D3EF9" w:rsidP="006D3EF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w:t>
            </w:r>
            <w:r w:rsidR="002F327B" w:rsidRPr="00272A5B">
              <w:rPr>
                <w:rFonts w:ascii="Century Gothic" w:hAnsi="Century Gothic" w:cs="Arial"/>
                <w:sz w:val="18"/>
                <w:szCs w:val="18"/>
                <w:lang w:val="es-GT"/>
              </w:rPr>
              <w:t>creditar haber aprobado los cursos equivalentes al quinto semestre de una carrera universitaria afín al puesto y seis meses de experiencia como Asistente Profesional I o Jefe Técnico Profesional I, en la especialidad que el puesto requiera.</w:t>
            </w:r>
          </w:p>
        </w:tc>
      </w:tr>
      <w:tr w:rsidR="002F327B" w:rsidRPr="00272A5B" w14:paraId="1084C7C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AA4CE3" w14:textId="77777777" w:rsidR="002F327B" w:rsidRPr="00272A5B" w:rsidRDefault="002F327B"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E54A682" w14:textId="2856A82D" w:rsidR="002F327B" w:rsidRPr="00272A5B" w:rsidRDefault="002F327B" w:rsidP="006D3EF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dos años de experiencia en tareas relacionadas con la especialidad del puesto. </w:t>
            </w:r>
          </w:p>
        </w:tc>
      </w:tr>
      <w:tr w:rsidR="002F327B" w:rsidRPr="00272A5B" w14:paraId="4BD4B08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0F1158D" w14:textId="545D17E2"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AF</w:t>
            </w:r>
            <w:r w:rsidR="00A77AE9">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2F327B" w:rsidRPr="00272A5B" w14:paraId="3001D19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84A02E" w14:textId="27D0E1E8" w:rsidR="002F327B" w:rsidRPr="00272A5B" w:rsidRDefault="00427FA0" w:rsidP="00025D5F">
            <w:pPr>
              <w:jc w:val="both"/>
              <w:textAlignment w:val="center"/>
              <w:rPr>
                <w:rFonts w:ascii="Century Gothic" w:hAnsi="Century Gothic" w:cs="Arial"/>
                <w:i w:val="0"/>
                <w:iCs w:val="0"/>
                <w:sz w:val="18"/>
                <w:szCs w:val="18"/>
                <w:lang w:val="es-GT"/>
              </w:rPr>
            </w:pPr>
            <w:r w:rsidRPr="00EA1626">
              <w:rPr>
                <w:rFonts w:ascii="Century Gothic" w:hAnsi="Century Gothic" w:cs="Arial"/>
                <w:i w:val="0"/>
                <w:iCs w:val="0"/>
                <w:sz w:val="18"/>
                <w:szCs w:val="18"/>
                <w:lang w:val="es-GT"/>
              </w:rPr>
              <w:t>Gradua</w:t>
            </w:r>
            <w:r w:rsidR="005C723C" w:rsidRPr="00EA1626">
              <w:rPr>
                <w:rFonts w:ascii="Century Gothic" w:hAnsi="Century Gothic" w:cs="Arial"/>
                <w:i w:val="0"/>
                <w:iCs w:val="0"/>
                <w:sz w:val="18"/>
                <w:szCs w:val="18"/>
                <w:lang w:val="es-GT"/>
              </w:rPr>
              <w:t>do de nivel medio y e</w:t>
            </w:r>
            <w:r w:rsidRPr="00EA1626">
              <w:rPr>
                <w:rFonts w:ascii="Century Gothic" w:hAnsi="Century Gothic" w:cs="Arial"/>
                <w:i w:val="0"/>
                <w:iCs w:val="0"/>
                <w:sz w:val="18"/>
                <w:szCs w:val="18"/>
                <w:lang w:val="es-GT"/>
              </w:rPr>
              <w:t>stu</w:t>
            </w:r>
            <w:r w:rsidR="00C7741F">
              <w:rPr>
                <w:rFonts w:ascii="Century Gothic" w:hAnsi="Century Gothic" w:cs="Arial"/>
                <w:i w:val="0"/>
                <w:iCs w:val="0"/>
                <w:sz w:val="18"/>
                <w:szCs w:val="18"/>
                <w:lang w:val="es-GT"/>
              </w:rPr>
              <w:t>diante de</w:t>
            </w:r>
            <w:r w:rsidRPr="00EA1626">
              <w:rPr>
                <w:rFonts w:ascii="Century Gothic" w:hAnsi="Century Gothic" w:cs="Arial"/>
                <w:i w:val="0"/>
                <w:iCs w:val="0"/>
                <w:sz w:val="18"/>
                <w:szCs w:val="18"/>
                <w:lang w:val="es-GT"/>
              </w:rPr>
              <w:t xml:space="preserve"> </w:t>
            </w:r>
            <w:r w:rsidR="002F327B" w:rsidRPr="00EA1626">
              <w:rPr>
                <w:rFonts w:ascii="Century Gothic" w:hAnsi="Century Gothic" w:cs="Arial"/>
                <w:i w:val="0"/>
                <w:iCs w:val="0"/>
                <w:sz w:val="18"/>
                <w:szCs w:val="18"/>
                <w:lang w:val="es-GT"/>
              </w:rPr>
              <w:t>Licenciatura</w:t>
            </w:r>
            <w:r w:rsidR="002F327B" w:rsidRPr="00272A5B">
              <w:rPr>
                <w:rFonts w:ascii="Century Gothic" w:hAnsi="Century Gothic" w:cs="Arial"/>
                <w:i w:val="0"/>
                <w:iCs w:val="0"/>
                <w:sz w:val="18"/>
                <w:szCs w:val="18"/>
                <w:lang w:val="es-GT"/>
              </w:rPr>
              <w:t xml:space="preserve"> en Administración, Administración de Empresas, Licenciatura en Contaduría Pública y Auditoría</w:t>
            </w:r>
            <w:r w:rsidR="002F327B" w:rsidRPr="00272A5B">
              <w:rPr>
                <w:rFonts w:ascii="Century Gothic" w:hAnsi="Century Gothic" w:cs="Arial"/>
                <w:i w:val="0"/>
                <w:iCs w:val="0"/>
                <w:sz w:val="18"/>
                <w:szCs w:val="18"/>
              </w:rPr>
              <w:t>, Licenciatura en Economía, Licenciatura en Ciencias Jurídicas y Sociales</w:t>
            </w:r>
            <w:r w:rsidR="002F327B" w:rsidRPr="00272A5B">
              <w:rPr>
                <w:rFonts w:ascii="Century Gothic" w:hAnsi="Century Gothic" w:cs="Arial"/>
                <w:i w:val="0"/>
                <w:iCs w:val="0"/>
                <w:sz w:val="18"/>
                <w:szCs w:val="18"/>
                <w:lang w:val="es-GT"/>
              </w:rPr>
              <w:t>, Ingeniería Administrativa, Ingeniería Empresarial</w:t>
            </w:r>
            <w:r w:rsidR="00437528">
              <w:rPr>
                <w:rFonts w:ascii="Century Gothic" w:hAnsi="Century Gothic" w:cs="Arial"/>
                <w:i w:val="0"/>
                <w:iCs w:val="0"/>
                <w:sz w:val="18"/>
                <w:szCs w:val="18"/>
                <w:lang w:val="es-GT"/>
              </w:rPr>
              <w:t xml:space="preserve">, Licenciatura en Administración Pública </w:t>
            </w:r>
            <w:r w:rsidR="002F327B" w:rsidRPr="00272A5B">
              <w:rPr>
                <w:rFonts w:ascii="Century Gothic" w:hAnsi="Century Gothic" w:cs="Arial"/>
                <w:i w:val="0"/>
                <w:iCs w:val="0"/>
                <w:sz w:val="18"/>
                <w:szCs w:val="18"/>
                <w:lang w:val="es-GT"/>
              </w:rPr>
              <w:t xml:space="preserve">u otra </w:t>
            </w:r>
            <w:r w:rsidR="002F327B" w:rsidRPr="00272A5B">
              <w:rPr>
                <w:rFonts w:ascii="Century Gothic" w:hAnsi="Century Gothic" w:cs="Arial"/>
                <w:i w:val="0"/>
                <w:iCs w:val="0"/>
                <w:sz w:val="18"/>
                <w:szCs w:val="18"/>
              </w:rPr>
              <w:t>afín</w:t>
            </w:r>
            <w:r w:rsidR="002F327B" w:rsidRPr="00272A5B">
              <w:rPr>
                <w:rFonts w:ascii="Century Gothic" w:hAnsi="Century Gothic" w:cs="Arial"/>
                <w:i w:val="0"/>
                <w:iCs w:val="0"/>
                <w:sz w:val="18"/>
                <w:szCs w:val="18"/>
                <w:lang w:val="es-GT"/>
              </w:rPr>
              <w:t xml:space="preserve"> a la naturaleza del puesto.</w:t>
            </w:r>
          </w:p>
        </w:tc>
      </w:tr>
      <w:tr w:rsidR="002F327B" w:rsidRPr="00272A5B" w14:paraId="2F37D37F"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0D24F44" w14:textId="77777777" w:rsidR="002F327B" w:rsidRPr="00272A5B" w:rsidRDefault="002F327B" w:rsidP="0079151C">
            <w:pPr>
              <w:pStyle w:val="Prrafodelista"/>
              <w:numPr>
                <w:ilvl w:val="0"/>
                <w:numId w:val="106"/>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2F327B" w:rsidRPr="00272A5B" w14:paraId="3BFD58A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D42FF9" w14:textId="77777777" w:rsidR="002F327B" w:rsidRPr="00272A5B" w:rsidRDefault="002F327B" w:rsidP="00347453">
            <w:pPr>
              <w:pStyle w:val="Prrafodelista"/>
              <w:numPr>
                <w:ilvl w:val="1"/>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524152BA" w14:textId="77777777" w:rsidR="002F327B" w:rsidRPr="00F65688" w:rsidRDefault="002F327B" w:rsidP="00347453">
            <w:pPr>
              <w:pStyle w:val="Prrafodelista"/>
              <w:numPr>
                <w:ilvl w:val="1"/>
                <w:numId w:val="107"/>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Análisis </w:t>
            </w:r>
            <w:r w:rsidRPr="00F65688">
              <w:rPr>
                <w:rFonts w:ascii="Century Gothic" w:hAnsi="Century Gothic" w:cs="Arial"/>
                <w:i w:val="0"/>
                <w:iCs w:val="0"/>
                <w:sz w:val="18"/>
                <w:szCs w:val="18"/>
                <w:lang w:val="es-GT"/>
              </w:rPr>
              <w:t>de documentación variada</w:t>
            </w:r>
          </w:p>
          <w:p w14:paraId="6F7E794A" w14:textId="77777777" w:rsidR="008535EC" w:rsidRPr="00F65688" w:rsidRDefault="008535EC" w:rsidP="00347453">
            <w:pPr>
              <w:pStyle w:val="Prrafodelista"/>
              <w:numPr>
                <w:ilvl w:val="1"/>
                <w:numId w:val="107"/>
              </w:numPr>
              <w:jc w:val="both"/>
              <w:textAlignment w:val="center"/>
              <w:rPr>
                <w:rFonts w:ascii="Century Gothic" w:hAnsi="Century Gothic" w:cs="Arial"/>
                <w:i w:val="0"/>
                <w:iCs w:val="0"/>
                <w:sz w:val="18"/>
                <w:szCs w:val="18"/>
                <w:lang w:val="es-GT"/>
              </w:rPr>
            </w:pPr>
            <w:r w:rsidRPr="00F65688">
              <w:rPr>
                <w:rFonts w:ascii="Century Gothic" w:hAnsi="Century Gothic" w:cs="Arial"/>
                <w:i w:val="0"/>
                <w:iCs w:val="0"/>
                <w:sz w:val="18"/>
                <w:szCs w:val="18"/>
                <w:lang w:val="es-GT"/>
              </w:rPr>
              <w:t>Paquetes de Ms Office</w:t>
            </w:r>
          </w:p>
          <w:p w14:paraId="7D40DA22" w14:textId="77777777" w:rsidR="002F327B" w:rsidRPr="00272A5B" w:rsidRDefault="002F327B" w:rsidP="00165E5D">
            <w:pPr>
              <w:pStyle w:val="Prrafodelista"/>
              <w:jc w:val="both"/>
              <w:textAlignment w:val="center"/>
              <w:rPr>
                <w:rFonts w:ascii="Century Gothic" w:hAnsi="Century Gothic" w:cs="Arial"/>
                <w:i w:val="0"/>
                <w:iCs w:val="0"/>
                <w:sz w:val="18"/>
                <w:szCs w:val="18"/>
                <w:lang w:val="es-GT"/>
              </w:rPr>
            </w:pPr>
          </w:p>
        </w:tc>
      </w:tr>
      <w:tr w:rsidR="002F327B" w:rsidRPr="00272A5B" w14:paraId="51698FA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3E6306" w14:textId="77777777" w:rsidR="002F327B" w:rsidRPr="00272A5B" w:rsidRDefault="002F327B" w:rsidP="0079151C">
            <w:pPr>
              <w:pStyle w:val="Prrafodelista"/>
              <w:numPr>
                <w:ilvl w:val="0"/>
                <w:numId w:val="106"/>
              </w:numPr>
              <w:ind w:left="447" w:hanging="447"/>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HABILIDADES Y DESTREZAS</w:t>
            </w:r>
          </w:p>
        </w:tc>
      </w:tr>
      <w:tr w:rsidR="002F327B" w:rsidRPr="00272A5B" w14:paraId="4C8F17D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47D3AA" w14:textId="5BC9D666" w:rsidR="002F327B" w:rsidRPr="00272A5B" w:rsidRDefault="002F327B">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Manejo de equipo de oficina </w:t>
            </w:r>
            <w:r w:rsidR="008535EC">
              <w:rPr>
                <w:rFonts w:ascii="Century Gothic" w:hAnsi="Century Gothic" w:cs="Arial"/>
                <w:i w:val="0"/>
                <w:iCs w:val="0"/>
                <w:sz w:val="18"/>
                <w:szCs w:val="18"/>
                <w:lang w:val="es-GT"/>
              </w:rPr>
              <w:t>(cómputo y audiovisual)</w:t>
            </w:r>
          </w:p>
          <w:p w14:paraId="39A6E702" w14:textId="180957DA" w:rsidR="006D3EF9" w:rsidRPr="00B24C0C" w:rsidRDefault="002F327B">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04210EF5" w14:textId="5D805256" w:rsidR="00B24C0C" w:rsidRPr="00272A5B" w:rsidRDefault="00B24C0C">
            <w:pPr>
              <w:pStyle w:val="Prrafodelista"/>
              <w:numPr>
                <w:ilvl w:val="0"/>
                <w:numId w:val="29"/>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Comunicación </w:t>
            </w:r>
            <w:r w:rsidR="00A2347A">
              <w:rPr>
                <w:rFonts w:ascii="Century Gothic" w:hAnsi="Century Gothic" w:cs="Arial"/>
                <w:i w:val="0"/>
                <w:iCs w:val="0"/>
                <w:sz w:val="18"/>
                <w:szCs w:val="18"/>
                <w:lang w:val="es-GT"/>
              </w:rPr>
              <w:t>a</w:t>
            </w:r>
            <w:r>
              <w:rPr>
                <w:rFonts w:ascii="Century Gothic" w:hAnsi="Century Gothic" w:cs="Arial"/>
                <w:i w:val="0"/>
                <w:iCs w:val="0"/>
                <w:sz w:val="18"/>
                <w:szCs w:val="18"/>
                <w:lang w:val="es-GT"/>
              </w:rPr>
              <w:t>sertiva</w:t>
            </w:r>
          </w:p>
          <w:p w14:paraId="22059E1A"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43FAADC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893AA58" w14:textId="18197E5E" w:rsidR="002F327B" w:rsidRPr="00272A5B" w:rsidRDefault="002F327B" w:rsidP="0079151C">
            <w:pPr>
              <w:pStyle w:val="Prrafodelista"/>
              <w:numPr>
                <w:ilvl w:val="0"/>
                <w:numId w:val="106"/>
              </w:numPr>
              <w:ind w:left="306" w:hanging="284"/>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lastRenderedPageBreak/>
              <w:t>A</w:t>
            </w:r>
            <w:r w:rsidR="00A77AE9">
              <w:rPr>
                <w:rFonts w:ascii="Century Gothic" w:hAnsi="Century Gothic" w:cs="Arial"/>
                <w:b/>
                <w:i w:val="0"/>
                <w:iCs w:val="0"/>
                <w:sz w:val="18"/>
                <w:szCs w:val="18"/>
                <w:lang w:val="es-GT"/>
              </w:rPr>
              <w:t>CTITUDINALES</w:t>
            </w:r>
          </w:p>
        </w:tc>
      </w:tr>
      <w:tr w:rsidR="002F327B" w:rsidRPr="00272A5B" w14:paraId="41DE1679"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C5B873F" w14:textId="77777777" w:rsidR="002F327B" w:rsidRPr="00272A5B" w:rsidRDefault="002F32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1E604D57" w14:textId="77777777" w:rsidR="002F327B" w:rsidRPr="00272A5B" w:rsidRDefault="002F32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6F83B7BA" w14:textId="1F7E9001" w:rsidR="002F327B" w:rsidRPr="00272A5B" w:rsidRDefault="002F327B">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55673F0B" w14:textId="3FB54C1E" w:rsidR="006D3EF9" w:rsidRPr="00272A5B" w:rsidRDefault="006D3EF9">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Iniciativa</w:t>
            </w:r>
          </w:p>
          <w:p w14:paraId="2935FF87" w14:textId="6113E296" w:rsidR="006D3EF9" w:rsidRPr="00272A5B" w:rsidRDefault="006D3EF9">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E641DF5" w14:textId="77777777" w:rsidR="002F327B" w:rsidRPr="00272A5B" w:rsidRDefault="002F327B" w:rsidP="00025D5F">
            <w:pPr>
              <w:jc w:val="both"/>
              <w:textAlignment w:val="center"/>
              <w:rPr>
                <w:rFonts w:ascii="Century Gothic" w:hAnsi="Century Gothic" w:cs="Arial"/>
                <w:i w:val="0"/>
                <w:iCs w:val="0"/>
                <w:sz w:val="18"/>
                <w:szCs w:val="18"/>
                <w:lang w:val="es-GT"/>
              </w:rPr>
            </w:pPr>
          </w:p>
        </w:tc>
      </w:tr>
      <w:tr w:rsidR="002F327B" w:rsidRPr="00272A5B" w14:paraId="2412B26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10EAF7" w14:textId="2954D158" w:rsidR="002F327B" w:rsidRPr="00272A5B" w:rsidRDefault="00A77AE9" w:rsidP="0079151C">
            <w:pPr>
              <w:pStyle w:val="Prrafodelista"/>
              <w:numPr>
                <w:ilvl w:val="0"/>
                <w:numId w:val="106"/>
              </w:numPr>
              <w:ind w:left="306" w:hanging="284"/>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2F327B" w:rsidRPr="00272A5B" w14:paraId="60248F9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5263B1" w14:textId="35461A27" w:rsidR="002F327B" w:rsidRPr="00272A5B" w:rsidRDefault="006F15F8" w:rsidP="00025D5F">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23D5E7A6" w14:textId="77777777" w:rsidR="002F327B" w:rsidRPr="00272A5B" w:rsidRDefault="002F327B" w:rsidP="00025D5F">
            <w:pPr>
              <w:jc w:val="both"/>
              <w:textAlignment w:val="center"/>
              <w:rPr>
                <w:rFonts w:ascii="Century Gothic" w:hAnsi="Century Gothic" w:cs="Arial"/>
                <w:i w:val="0"/>
                <w:iCs w:val="0"/>
                <w:sz w:val="18"/>
                <w:szCs w:val="18"/>
                <w:lang w:val="es-GT"/>
              </w:rPr>
            </w:pPr>
          </w:p>
        </w:tc>
      </w:tr>
    </w:tbl>
    <w:p w14:paraId="75A4735B" w14:textId="77777777" w:rsidR="002F327B" w:rsidRPr="00272A5B" w:rsidRDefault="002F327B" w:rsidP="002F327B">
      <w:pPr>
        <w:rPr>
          <w:rFonts w:ascii="Century Gothic" w:hAnsi="Century Gothic"/>
          <w:sz w:val="18"/>
          <w:szCs w:val="18"/>
          <w:lang w:val="es-GT"/>
        </w:rPr>
      </w:pPr>
    </w:p>
    <w:p w14:paraId="036AF7EA" w14:textId="39B56E67" w:rsidR="0057603A" w:rsidRPr="00272A5B" w:rsidRDefault="0057603A" w:rsidP="00766B29">
      <w:pPr>
        <w:jc w:val="both"/>
        <w:rPr>
          <w:rFonts w:ascii="Century Gothic" w:hAnsi="Century Gothic" w:cs="Arial"/>
          <w:sz w:val="18"/>
          <w:szCs w:val="18"/>
        </w:rPr>
      </w:pPr>
    </w:p>
    <w:p w14:paraId="358E2ACB" w14:textId="2A0C8530" w:rsidR="0057603A" w:rsidRDefault="0057603A" w:rsidP="00766B29">
      <w:pPr>
        <w:jc w:val="both"/>
        <w:rPr>
          <w:rFonts w:ascii="Century Gothic" w:hAnsi="Century Gothic" w:cs="Arial"/>
          <w:sz w:val="22"/>
          <w:szCs w:val="22"/>
        </w:rPr>
      </w:pPr>
    </w:p>
    <w:p w14:paraId="492F35D1" w14:textId="77777777" w:rsidR="00461FB5" w:rsidRDefault="00461FB5" w:rsidP="00766B29">
      <w:pPr>
        <w:jc w:val="both"/>
        <w:rPr>
          <w:rFonts w:ascii="Century Gothic" w:hAnsi="Century Gothic" w:cs="Arial"/>
          <w:sz w:val="22"/>
          <w:szCs w:val="22"/>
        </w:rPr>
      </w:pPr>
    </w:p>
    <w:p w14:paraId="66644EDF" w14:textId="77777777" w:rsidR="00461FB5" w:rsidRDefault="00461FB5" w:rsidP="00766B29">
      <w:pPr>
        <w:jc w:val="both"/>
        <w:rPr>
          <w:rFonts w:ascii="Century Gothic" w:hAnsi="Century Gothic" w:cs="Arial"/>
          <w:sz w:val="22"/>
          <w:szCs w:val="22"/>
        </w:rPr>
      </w:pPr>
    </w:p>
    <w:p w14:paraId="7DCD2A77" w14:textId="77777777" w:rsidR="00461FB5" w:rsidRDefault="00461FB5" w:rsidP="00766B29">
      <w:pPr>
        <w:jc w:val="both"/>
        <w:rPr>
          <w:rFonts w:ascii="Century Gothic" w:hAnsi="Century Gothic" w:cs="Arial"/>
          <w:sz w:val="22"/>
          <w:szCs w:val="22"/>
        </w:rPr>
      </w:pPr>
    </w:p>
    <w:p w14:paraId="1EF538D4" w14:textId="77777777" w:rsidR="00461FB5" w:rsidRDefault="00461FB5" w:rsidP="00766B29">
      <w:pPr>
        <w:jc w:val="both"/>
        <w:rPr>
          <w:rFonts w:ascii="Century Gothic" w:hAnsi="Century Gothic" w:cs="Arial"/>
          <w:sz w:val="22"/>
          <w:szCs w:val="22"/>
        </w:rPr>
      </w:pPr>
    </w:p>
    <w:p w14:paraId="38F4B589" w14:textId="77777777" w:rsidR="00461FB5" w:rsidRDefault="00461FB5" w:rsidP="00766B29">
      <w:pPr>
        <w:jc w:val="both"/>
        <w:rPr>
          <w:rFonts w:ascii="Century Gothic" w:hAnsi="Century Gothic" w:cs="Arial"/>
          <w:sz w:val="22"/>
          <w:szCs w:val="22"/>
        </w:rPr>
      </w:pPr>
    </w:p>
    <w:p w14:paraId="5695F60B" w14:textId="77777777" w:rsidR="00461FB5" w:rsidRDefault="00461FB5" w:rsidP="00766B29">
      <w:pPr>
        <w:jc w:val="both"/>
        <w:rPr>
          <w:rFonts w:ascii="Century Gothic" w:hAnsi="Century Gothic" w:cs="Arial"/>
          <w:sz w:val="22"/>
          <w:szCs w:val="22"/>
        </w:rPr>
      </w:pPr>
    </w:p>
    <w:p w14:paraId="52E94970" w14:textId="77777777" w:rsidR="00461FB5" w:rsidRDefault="00461FB5" w:rsidP="00766B29">
      <w:pPr>
        <w:jc w:val="both"/>
        <w:rPr>
          <w:rFonts w:ascii="Century Gothic" w:hAnsi="Century Gothic" w:cs="Arial"/>
          <w:sz w:val="22"/>
          <w:szCs w:val="22"/>
        </w:rPr>
      </w:pPr>
    </w:p>
    <w:p w14:paraId="28F9F572" w14:textId="77777777" w:rsidR="00461FB5" w:rsidRDefault="00461FB5" w:rsidP="00766B29">
      <w:pPr>
        <w:jc w:val="both"/>
        <w:rPr>
          <w:rFonts w:ascii="Century Gothic" w:hAnsi="Century Gothic" w:cs="Arial"/>
          <w:sz w:val="22"/>
          <w:szCs w:val="22"/>
        </w:rPr>
      </w:pPr>
    </w:p>
    <w:p w14:paraId="64D27EF8" w14:textId="77777777" w:rsidR="00461FB5" w:rsidRDefault="00461FB5" w:rsidP="00766B29">
      <w:pPr>
        <w:jc w:val="both"/>
        <w:rPr>
          <w:rFonts w:ascii="Century Gothic" w:hAnsi="Century Gothic" w:cs="Arial"/>
          <w:sz w:val="22"/>
          <w:szCs w:val="22"/>
        </w:rPr>
      </w:pPr>
    </w:p>
    <w:p w14:paraId="7CDBF330" w14:textId="77777777" w:rsidR="00461FB5" w:rsidRDefault="00461FB5" w:rsidP="00766B29">
      <w:pPr>
        <w:jc w:val="both"/>
        <w:rPr>
          <w:rFonts w:ascii="Century Gothic" w:hAnsi="Century Gothic" w:cs="Arial"/>
          <w:sz w:val="22"/>
          <w:szCs w:val="22"/>
        </w:rPr>
      </w:pPr>
    </w:p>
    <w:p w14:paraId="2991F50D" w14:textId="77777777" w:rsidR="00461FB5" w:rsidRDefault="00461FB5" w:rsidP="00766B29">
      <w:pPr>
        <w:jc w:val="both"/>
        <w:rPr>
          <w:rFonts w:ascii="Century Gothic" w:hAnsi="Century Gothic" w:cs="Arial"/>
          <w:sz w:val="22"/>
          <w:szCs w:val="22"/>
        </w:rPr>
      </w:pPr>
    </w:p>
    <w:p w14:paraId="4E372DAC" w14:textId="77777777" w:rsidR="00461FB5" w:rsidRDefault="00461FB5" w:rsidP="00766B29">
      <w:pPr>
        <w:jc w:val="both"/>
        <w:rPr>
          <w:rFonts w:ascii="Century Gothic" w:hAnsi="Century Gothic" w:cs="Arial"/>
          <w:sz w:val="22"/>
          <w:szCs w:val="22"/>
        </w:rPr>
      </w:pPr>
    </w:p>
    <w:p w14:paraId="6B16A636" w14:textId="77777777" w:rsidR="00461FB5" w:rsidRDefault="00461FB5" w:rsidP="00766B29">
      <w:pPr>
        <w:jc w:val="both"/>
        <w:rPr>
          <w:rFonts w:ascii="Century Gothic" w:hAnsi="Century Gothic" w:cs="Arial"/>
          <w:sz w:val="22"/>
          <w:szCs w:val="22"/>
        </w:rPr>
      </w:pPr>
    </w:p>
    <w:p w14:paraId="3945AA3E" w14:textId="77777777" w:rsidR="00461FB5" w:rsidRPr="00272A5B" w:rsidRDefault="00461FB5" w:rsidP="00766B29">
      <w:pPr>
        <w:jc w:val="both"/>
        <w:rPr>
          <w:rFonts w:ascii="Century Gothic" w:hAnsi="Century Gothic" w:cs="Arial"/>
          <w:sz w:val="22"/>
          <w:szCs w:val="22"/>
        </w:rPr>
      </w:pPr>
    </w:p>
    <w:p w14:paraId="3D5E5B4E" w14:textId="67E18325" w:rsidR="0057603A" w:rsidRPr="00272A5B" w:rsidRDefault="0057603A" w:rsidP="00766B29">
      <w:pPr>
        <w:jc w:val="both"/>
        <w:rPr>
          <w:rFonts w:ascii="Century Gothic" w:hAnsi="Century Gothic" w:cs="Arial"/>
          <w:sz w:val="22"/>
          <w:szCs w:val="22"/>
        </w:rPr>
      </w:pPr>
    </w:p>
    <w:p w14:paraId="51710B0A" w14:textId="78C16E59" w:rsidR="0057603A" w:rsidRDefault="0057603A" w:rsidP="00766B29">
      <w:pPr>
        <w:jc w:val="both"/>
        <w:rPr>
          <w:rFonts w:ascii="Century Gothic" w:hAnsi="Century Gothic" w:cs="Arial"/>
          <w:sz w:val="22"/>
          <w:szCs w:val="22"/>
        </w:rPr>
      </w:pPr>
    </w:p>
    <w:p w14:paraId="0E0986D3" w14:textId="77777777" w:rsidR="000544B2" w:rsidRDefault="000544B2" w:rsidP="00766B29">
      <w:pPr>
        <w:jc w:val="both"/>
        <w:rPr>
          <w:rFonts w:ascii="Century Gothic" w:hAnsi="Century Gothic" w:cs="Arial"/>
          <w:sz w:val="22"/>
          <w:szCs w:val="22"/>
        </w:rPr>
      </w:pPr>
    </w:p>
    <w:p w14:paraId="49645472" w14:textId="77777777" w:rsidR="000544B2" w:rsidRDefault="000544B2" w:rsidP="00766B29">
      <w:pPr>
        <w:jc w:val="both"/>
        <w:rPr>
          <w:rFonts w:ascii="Century Gothic" w:hAnsi="Century Gothic" w:cs="Arial"/>
          <w:sz w:val="22"/>
          <w:szCs w:val="22"/>
        </w:rPr>
      </w:pPr>
    </w:p>
    <w:p w14:paraId="47569276" w14:textId="77777777" w:rsidR="000544B2" w:rsidRDefault="000544B2" w:rsidP="00766B29">
      <w:pPr>
        <w:jc w:val="both"/>
        <w:rPr>
          <w:rFonts w:ascii="Century Gothic" w:hAnsi="Century Gothic" w:cs="Arial"/>
          <w:sz w:val="22"/>
          <w:szCs w:val="22"/>
        </w:rPr>
      </w:pPr>
    </w:p>
    <w:p w14:paraId="59880C09" w14:textId="77777777" w:rsidR="000544B2" w:rsidRDefault="000544B2" w:rsidP="00766B29">
      <w:pPr>
        <w:jc w:val="both"/>
        <w:rPr>
          <w:rFonts w:ascii="Century Gothic" w:hAnsi="Century Gothic" w:cs="Arial"/>
          <w:sz w:val="22"/>
          <w:szCs w:val="22"/>
        </w:rPr>
      </w:pPr>
    </w:p>
    <w:p w14:paraId="3CA6C944" w14:textId="77777777" w:rsidR="000544B2" w:rsidRDefault="000544B2" w:rsidP="00766B29">
      <w:pPr>
        <w:jc w:val="both"/>
        <w:rPr>
          <w:rFonts w:ascii="Century Gothic" w:hAnsi="Century Gothic" w:cs="Arial"/>
          <w:sz w:val="22"/>
          <w:szCs w:val="22"/>
        </w:rPr>
      </w:pPr>
    </w:p>
    <w:p w14:paraId="14A8CC71" w14:textId="77777777" w:rsidR="000544B2" w:rsidRDefault="000544B2" w:rsidP="00766B29">
      <w:pPr>
        <w:jc w:val="both"/>
        <w:rPr>
          <w:rFonts w:ascii="Century Gothic" w:hAnsi="Century Gothic" w:cs="Arial"/>
          <w:sz w:val="22"/>
          <w:szCs w:val="22"/>
        </w:rPr>
      </w:pPr>
    </w:p>
    <w:p w14:paraId="660C731A" w14:textId="77777777" w:rsidR="000544B2" w:rsidRDefault="000544B2" w:rsidP="00766B29">
      <w:pPr>
        <w:jc w:val="both"/>
        <w:rPr>
          <w:rFonts w:ascii="Century Gothic" w:hAnsi="Century Gothic" w:cs="Arial"/>
          <w:sz w:val="22"/>
          <w:szCs w:val="22"/>
        </w:rPr>
      </w:pPr>
    </w:p>
    <w:p w14:paraId="0BFD7BA2" w14:textId="77777777" w:rsidR="000544B2" w:rsidRDefault="000544B2" w:rsidP="00766B29">
      <w:pPr>
        <w:jc w:val="both"/>
        <w:rPr>
          <w:rFonts w:ascii="Century Gothic" w:hAnsi="Century Gothic" w:cs="Arial"/>
          <w:sz w:val="22"/>
          <w:szCs w:val="22"/>
        </w:rPr>
      </w:pPr>
    </w:p>
    <w:p w14:paraId="46F1B344" w14:textId="77777777" w:rsidR="000544B2" w:rsidRDefault="000544B2" w:rsidP="00766B29">
      <w:pPr>
        <w:jc w:val="both"/>
        <w:rPr>
          <w:rFonts w:ascii="Century Gothic" w:hAnsi="Century Gothic" w:cs="Arial"/>
          <w:sz w:val="22"/>
          <w:szCs w:val="22"/>
        </w:rPr>
      </w:pPr>
    </w:p>
    <w:p w14:paraId="101F70B7" w14:textId="77777777" w:rsidR="000544B2" w:rsidRDefault="000544B2" w:rsidP="00766B29">
      <w:pPr>
        <w:jc w:val="both"/>
        <w:rPr>
          <w:rFonts w:ascii="Century Gothic" w:hAnsi="Century Gothic" w:cs="Arial"/>
          <w:sz w:val="22"/>
          <w:szCs w:val="22"/>
        </w:rPr>
      </w:pPr>
    </w:p>
    <w:p w14:paraId="5B701F2B" w14:textId="77777777" w:rsidR="000544B2" w:rsidRDefault="000544B2" w:rsidP="00766B29">
      <w:pPr>
        <w:jc w:val="both"/>
        <w:rPr>
          <w:rFonts w:ascii="Century Gothic" w:hAnsi="Century Gothic" w:cs="Arial"/>
          <w:sz w:val="22"/>
          <w:szCs w:val="22"/>
        </w:rPr>
      </w:pPr>
    </w:p>
    <w:p w14:paraId="008A3DEA" w14:textId="77777777" w:rsidR="000544B2" w:rsidRDefault="000544B2" w:rsidP="00766B29">
      <w:pPr>
        <w:jc w:val="both"/>
        <w:rPr>
          <w:rFonts w:ascii="Century Gothic" w:hAnsi="Century Gothic" w:cs="Arial"/>
          <w:sz w:val="22"/>
          <w:szCs w:val="22"/>
        </w:rPr>
      </w:pPr>
    </w:p>
    <w:p w14:paraId="0156BE6E" w14:textId="77777777" w:rsidR="008535EC" w:rsidRDefault="008535EC" w:rsidP="00766B29">
      <w:pPr>
        <w:jc w:val="both"/>
        <w:rPr>
          <w:rFonts w:ascii="Century Gothic" w:hAnsi="Century Gothic" w:cs="Arial"/>
          <w:sz w:val="22"/>
          <w:szCs w:val="22"/>
        </w:rPr>
      </w:pPr>
    </w:p>
    <w:p w14:paraId="24A26963" w14:textId="77777777" w:rsidR="008535EC" w:rsidRDefault="008535EC" w:rsidP="00766B29">
      <w:pPr>
        <w:jc w:val="both"/>
        <w:rPr>
          <w:rFonts w:ascii="Century Gothic" w:hAnsi="Century Gothic" w:cs="Arial"/>
          <w:sz w:val="22"/>
          <w:szCs w:val="22"/>
        </w:rPr>
      </w:pPr>
    </w:p>
    <w:p w14:paraId="0E8EDEEE" w14:textId="77777777" w:rsidR="008535EC" w:rsidRDefault="008535EC" w:rsidP="00766B29">
      <w:pPr>
        <w:jc w:val="both"/>
        <w:rPr>
          <w:rFonts w:ascii="Century Gothic" w:hAnsi="Century Gothic" w:cs="Arial"/>
          <w:sz w:val="22"/>
          <w:szCs w:val="22"/>
        </w:rPr>
      </w:pPr>
    </w:p>
    <w:p w14:paraId="34EA911E" w14:textId="77777777" w:rsidR="008535EC" w:rsidRDefault="008535EC" w:rsidP="00766B29">
      <w:pPr>
        <w:jc w:val="both"/>
        <w:rPr>
          <w:rFonts w:ascii="Century Gothic" w:hAnsi="Century Gothic" w:cs="Arial"/>
          <w:sz w:val="22"/>
          <w:szCs w:val="22"/>
        </w:rPr>
      </w:pPr>
    </w:p>
    <w:p w14:paraId="6A438667" w14:textId="77777777" w:rsidR="008535EC" w:rsidRDefault="008535EC" w:rsidP="00766B29">
      <w:pPr>
        <w:jc w:val="both"/>
        <w:rPr>
          <w:rFonts w:ascii="Century Gothic" w:hAnsi="Century Gothic" w:cs="Arial"/>
          <w:sz w:val="22"/>
          <w:szCs w:val="22"/>
        </w:rPr>
      </w:pPr>
    </w:p>
    <w:p w14:paraId="6B1CA586" w14:textId="77777777" w:rsidR="008535EC" w:rsidRDefault="008535EC" w:rsidP="00766B29">
      <w:pPr>
        <w:jc w:val="both"/>
        <w:rPr>
          <w:rFonts w:ascii="Century Gothic" w:hAnsi="Century Gothic" w:cs="Arial"/>
          <w:sz w:val="22"/>
          <w:szCs w:val="22"/>
        </w:rPr>
      </w:pPr>
    </w:p>
    <w:p w14:paraId="11CB3839" w14:textId="77777777" w:rsidR="000544B2" w:rsidRDefault="000544B2" w:rsidP="00766B29">
      <w:pPr>
        <w:jc w:val="both"/>
        <w:rPr>
          <w:rFonts w:ascii="Century Gothic" w:hAnsi="Century Gothic" w:cs="Arial"/>
          <w:sz w:val="22"/>
          <w:szCs w:val="22"/>
        </w:rPr>
      </w:pPr>
    </w:p>
    <w:p w14:paraId="6239B6FE" w14:textId="32588EB5" w:rsidR="00ED5B03" w:rsidRDefault="00ED5B03">
      <w:pPr>
        <w:rPr>
          <w:rFonts w:ascii="Century Gothic" w:hAnsi="Century Gothic" w:cs="Arial"/>
          <w:sz w:val="22"/>
          <w:szCs w:val="22"/>
        </w:rPr>
      </w:pPr>
      <w:r>
        <w:rPr>
          <w:rFonts w:ascii="Century Gothic" w:hAnsi="Century Gothic" w:cs="Arial"/>
          <w:sz w:val="22"/>
          <w:szCs w:val="22"/>
        </w:rPr>
        <w:br w:type="page"/>
      </w:r>
    </w:p>
    <w:p w14:paraId="0A678209" w14:textId="77777777" w:rsidR="000544B2" w:rsidRDefault="000544B2"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0544B2" w:rsidRPr="004E5628" w14:paraId="648C4E1B" w14:textId="77777777" w:rsidTr="00D23D4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BD34F0C" w14:textId="1446F0E0" w:rsidR="000544B2" w:rsidRPr="004E5628" w:rsidRDefault="000544B2" w:rsidP="00D23D44">
            <w:pPr>
              <w:jc w:val="center"/>
              <w:textAlignment w:val="center"/>
              <w:rPr>
                <w:rFonts w:ascii="Century Gothic" w:hAnsi="Century Gothic" w:cs="Arial"/>
                <w:i w:val="0"/>
                <w:iCs w:val="0"/>
                <w:sz w:val="18"/>
                <w:szCs w:val="18"/>
                <w:lang w:val="es-GT"/>
              </w:rPr>
            </w:pPr>
            <w:r w:rsidRPr="00A2347A">
              <w:rPr>
                <w:rFonts w:ascii="Century Gothic" w:hAnsi="Century Gothic" w:cs="Arial"/>
                <w:i w:val="0"/>
                <w:iCs w:val="0"/>
                <w:sz w:val="18"/>
                <w:szCs w:val="18"/>
                <w:lang w:val="es-GT"/>
              </w:rPr>
              <w:t>1</w:t>
            </w:r>
            <w:r w:rsidR="00B849E8" w:rsidRPr="00A2347A">
              <w:rPr>
                <w:rFonts w:ascii="Century Gothic" w:hAnsi="Century Gothic" w:cs="Arial"/>
                <w:i w:val="0"/>
                <w:iCs w:val="0"/>
                <w:sz w:val="18"/>
                <w:szCs w:val="18"/>
                <w:lang w:val="es-GT"/>
              </w:rPr>
              <w:t>4</w:t>
            </w:r>
            <w:r w:rsidRPr="00A2347A">
              <w:rPr>
                <w:rFonts w:ascii="Century Gothic" w:hAnsi="Century Gothic" w:cs="Arial"/>
                <w:i w:val="0"/>
                <w:iCs w:val="0"/>
                <w:sz w:val="18"/>
                <w:szCs w:val="18"/>
                <w:lang w:val="es-GT"/>
              </w:rPr>
              <w:t xml:space="preserve">. </w:t>
            </w:r>
            <w:r w:rsidR="005D52FA" w:rsidRPr="00A2347A">
              <w:rPr>
                <w:rFonts w:ascii="Century Gothic" w:hAnsi="Century Gothic" w:cs="Arial"/>
                <w:i w:val="0"/>
                <w:iCs w:val="0"/>
                <w:sz w:val="18"/>
                <w:szCs w:val="18"/>
                <w:lang w:val="es-GT"/>
              </w:rPr>
              <w:t xml:space="preserve">Especialista </w:t>
            </w:r>
            <w:r w:rsidR="007E603D" w:rsidRPr="00A2347A">
              <w:rPr>
                <w:rFonts w:ascii="Century Gothic" w:hAnsi="Century Gothic" w:cs="Arial"/>
                <w:i w:val="0"/>
                <w:iCs w:val="0"/>
                <w:sz w:val="18"/>
                <w:szCs w:val="18"/>
                <w:lang w:val="es-GT"/>
              </w:rPr>
              <w:t>e</w:t>
            </w:r>
            <w:r w:rsidR="00DA5632" w:rsidRPr="00A2347A">
              <w:rPr>
                <w:rFonts w:ascii="Century Gothic" w:hAnsi="Century Gothic" w:cs="Arial"/>
                <w:i w:val="0"/>
                <w:iCs w:val="0"/>
                <w:sz w:val="18"/>
                <w:szCs w:val="18"/>
                <w:lang w:val="es-GT"/>
              </w:rPr>
              <w:t>n</w:t>
            </w:r>
            <w:r w:rsidR="005D52FA" w:rsidRPr="00A2347A">
              <w:rPr>
                <w:rFonts w:ascii="Century Gothic" w:hAnsi="Century Gothic" w:cs="Arial"/>
                <w:i w:val="0"/>
                <w:iCs w:val="0"/>
                <w:sz w:val="18"/>
                <w:szCs w:val="18"/>
                <w:lang w:val="es-GT"/>
              </w:rPr>
              <w:t xml:space="preserve"> Diseño de materiales </w:t>
            </w:r>
            <w:r w:rsidR="007E603D" w:rsidRPr="00A2347A">
              <w:rPr>
                <w:rFonts w:ascii="Century Gothic" w:hAnsi="Century Gothic" w:cs="Arial"/>
                <w:i w:val="0"/>
                <w:iCs w:val="0"/>
                <w:sz w:val="18"/>
                <w:szCs w:val="18"/>
                <w:lang w:val="es-GT"/>
              </w:rPr>
              <w:t>educativos</w:t>
            </w:r>
          </w:p>
        </w:tc>
      </w:tr>
      <w:tr w:rsidR="000544B2" w:rsidRPr="004E5628" w14:paraId="3139051A"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59D5E56" w14:textId="77777777" w:rsidR="000544B2" w:rsidRPr="004E5628" w:rsidRDefault="000544B2" w:rsidP="00667DC0">
            <w:pPr>
              <w:pStyle w:val="Prrafodelista"/>
              <w:numPr>
                <w:ilvl w:val="0"/>
                <w:numId w:val="108"/>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IDENTIFICACIÓN DEL PUESTO</w:t>
            </w:r>
          </w:p>
        </w:tc>
      </w:tr>
      <w:tr w:rsidR="000544B2" w:rsidRPr="004E5628" w14:paraId="2B9DB8F5"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8573A9" w14:textId="77777777"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61B30398" w14:textId="77777777" w:rsidR="000544B2" w:rsidRPr="004E5628" w:rsidRDefault="000544B2" w:rsidP="00D23D4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Código de la clase:  9840</w:t>
            </w:r>
          </w:p>
        </w:tc>
      </w:tr>
      <w:tr w:rsidR="000544B2" w:rsidRPr="004E5628" w14:paraId="77FE4E53"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CCD6791" w14:textId="77777777"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F0B1A57" w14:textId="77777777" w:rsidR="000544B2" w:rsidRPr="004E5628" w:rsidRDefault="000544B2" w:rsidP="00D23D44">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Código de Especialidad: 0007</w:t>
            </w:r>
          </w:p>
        </w:tc>
      </w:tr>
      <w:tr w:rsidR="000544B2" w:rsidRPr="004E5628" w14:paraId="6C8D1382"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20FB45E" w14:textId="6127B878"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Título funcional: </w:t>
            </w:r>
            <w:r w:rsidR="005D52FA" w:rsidRPr="004E5628">
              <w:rPr>
                <w:rFonts w:ascii="Century Gothic" w:hAnsi="Century Gothic"/>
                <w:i w:val="0"/>
                <w:iCs w:val="0"/>
                <w:sz w:val="18"/>
                <w:szCs w:val="18"/>
                <w:lang w:val="es-GT"/>
              </w:rPr>
              <w:t xml:space="preserve">Especialista </w:t>
            </w:r>
            <w:r w:rsidR="007E603D" w:rsidRPr="004E5628">
              <w:rPr>
                <w:rFonts w:ascii="Century Gothic" w:hAnsi="Century Gothic"/>
                <w:i w:val="0"/>
                <w:iCs w:val="0"/>
                <w:sz w:val="18"/>
                <w:szCs w:val="18"/>
                <w:lang w:val="es-GT"/>
              </w:rPr>
              <w:t>de</w:t>
            </w:r>
            <w:r w:rsidR="005D52FA" w:rsidRPr="004E5628">
              <w:rPr>
                <w:rFonts w:ascii="Century Gothic" w:hAnsi="Century Gothic"/>
                <w:i w:val="0"/>
                <w:iCs w:val="0"/>
                <w:sz w:val="18"/>
                <w:szCs w:val="18"/>
                <w:lang w:val="es-GT"/>
              </w:rPr>
              <w:t xml:space="preserve"> Diseño de materiales </w:t>
            </w:r>
            <w:r w:rsidR="007E603D" w:rsidRPr="004E5628">
              <w:rPr>
                <w:rFonts w:ascii="Century Gothic" w:hAnsi="Century Gothic"/>
                <w:i w:val="0"/>
                <w:iCs w:val="0"/>
                <w:sz w:val="18"/>
                <w:szCs w:val="18"/>
                <w:lang w:val="es-GT"/>
              </w:rPr>
              <w:t>educativos</w:t>
            </w:r>
            <w:r w:rsidRPr="004E5628">
              <w:rPr>
                <w:rFonts w:ascii="Century Gothic" w:hAnsi="Century Gothic"/>
                <w:i w:val="0"/>
                <w:iCs w:val="0"/>
                <w:sz w:val="18"/>
                <w:szCs w:val="18"/>
                <w:lang w:val="es-GT"/>
              </w:rPr>
              <w:t xml:space="preserve"> </w:t>
            </w:r>
          </w:p>
        </w:tc>
        <w:tc>
          <w:tcPr>
            <w:tcW w:w="2452" w:type="pct"/>
            <w:shd w:val="clear" w:color="auto" w:fill="auto"/>
          </w:tcPr>
          <w:p w14:paraId="5F8781D8" w14:textId="77777777" w:rsidR="000544B2" w:rsidRPr="004E5628" w:rsidRDefault="000544B2" w:rsidP="00D23D4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Número de puestos:  01</w:t>
            </w:r>
          </w:p>
        </w:tc>
      </w:tr>
      <w:tr w:rsidR="000544B2" w:rsidRPr="004E5628" w14:paraId="79F0FFFD"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B324C79" w14:textId="77777777" w:rsidR="000544B2" w:rsidRPr="004E5628" w:rsidRDefault="000544B2" w:rsidP="00D23D44">
            <w:pPr>
              <w:jc w:val="left"/>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Jefe inmediato:  Subdirector de Diseño y Desarrollo Curricular</w:t>
            </w:r>
          </w:p>
        </w:tc>
        <w:tc>
          <w:tcPr>
            <w:tcW w:w="2452" w:type="pct"/>
          </w:tcPr>
          <w:p w14:paraId="53ACADAD" w14:textId="19EE3FDE" w:rsidR="000544B2" w:rsidRPr="004E5628" w:rsidRDefault="000544B2" w:rsidP="00D23D44">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Subalternos</w:t>
            </w:r>
            <w:r w:rsidR="00251A18" w:rsidRPr="004E5628">
              <w:rPr>
                <w:rFonts w:ascii="Century Gothic" w:hAnsi="Century Gothic"/>
                <w:sz w:val="18"/>
                <w:szCs w:val="18"/>
                <w:lang w:val="es-GT"/>
              </w:rPr>
              <w:t>: N/A</w:t>
            </w:r>
          </w:p>
          <w:p w14:paraId="228F9918" w14:textId="77777777" w:rsidR="000544B2" w:rsidRPr="004E5628" w:rsidRDefault="000544B2" w:rsidP="00D23D44">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0544B2" w:rsidRPr="004E5628" w14:paraId="7391484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9977AF" w14:textId="77777777" w:rsidR="000544B2" w:rsidRPr="004E5628" w:rsidRDefault="000544B2" w:rsidP="00347453">
            <w:pPr>
              <w:pStyle w:val="Prrafodelista"/>
              <w:numPr>
                <w:ilvl w:val="0"/>
                <w:numId w:val="105"/>
              </w:numPr>
              <w:ind w:left="360"/>
              <w:jc w:val="both"/>
              <w:textAlignment w:val="center"/>
              <w:rPr>
                <w:rFonts w:ascii="Century Gothic" w:hAnsi="Century Gothic" w:cs="Arial"/>
                <w:i w:val="0"/>
                <w:iCs w:val="0"/>
                <w:sz w:val="18"/>
                <w:szCs w:val="18"/>
                <w:lang w:val="es-GT"/>
              </w:rPr>
            </w:pPr>
            <w:r w:rsidRPr="004E5628">
              <w:rPr>
                <w:rFonts w:ascii="Century Gothic" w:hAnsi="Century Gothic" w:cs="Arial"/>
                <w:i w:val="0"/>
                <w:iCs w:val="0"/>
                <w:sz w:val="18"/>
                <w:szCs w:val="18"/>
                <w:lang w:val="es-GT"/>
              </w:rPr>
              <w:t>NATURALEZA DEL PUESTO</w:t>
            </w:r>
          </w:p>
        </w:tc>
      </w:tr>
      <w:tr w:rsidR="000544B2" w:rsidRPr="004E5628" w14:paraId="2832E30C"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E98469" w14:textId="1304C0AB" w:rsidR="00461FB5" w:rsidRPr="004E5628" w:rsidRDefault="00EE21F0" w:rsidP="04FB245D">
            <w:pPr>
              <w:jc w:val="both"/>
              <w:textAlignment w:val="center"/>
              <w:rPr>
                <w:rFonts w:ascii="Century Gothic" w:hAnsi="Century Gothic"/>
                <w:sz w:val="18"/>
                <w:szCs w:val="18"/>
                <w:lang w:val="es-ES"/>
              </w:rPr>
            </w:pPr>
            <w:r>
              <w:rPr>
                <w:rFonts w:ascii="Century Gothic" w:hAnsi="Century Gothic"/>
                <w:i w:val="0"/>
                <w:iCs w:val="0"/>
                <w:sz w:val="18"/>
                <w:szCs w:val="18"/>
                <w:lang w:val="es-ES"/>
              </w:rPr>
              <w:t>C</w:t>
            </w:r>
            <w:r w:rsidR="00217DA2" w:rsidRPr="00EE21F0">
              <w:rPr>
                <w:rFonts w:ascii="Century Gothic" w:hAnsi="Century Gothic"/>
                <w:i w:val="0"/>
                <w:iCs w:val="0"/>
                <w:sz w:val="18"/>
                <w:szCs w:val="18"/>
                <w:lang w:val="es-ES"/>
              </w:rPr>
              <w:t>rear</w:t>
            </w:r>
            <w:r>
              <w:rPr>
                <w:rFonts w:ascii="Century Gothic" w:hAnsi="Century Gothic"/>
                <w:i w:val="0"/>
                <w:iCs w:val="0"/>
                <w:sz w:val="18"/>
                <w:szCs w:val="18"/>
                <w:lang w:val="es-ES"/>
              </w:rPr>
              <w:t xml:space="preserve"> y adaptar</w:t>
            </w:r>
            <w:r w:rsidR="00217DA2" w:rsidRPr="00EE21F0">
              <w:rPr>
                <w:rFonts w:ascii="Century Gothic" w:hAnsi="Century Gothic"/>
                <w:i w:val="0"/>
                <w:iCs w:val="0"/>
                <w:sz w:val="18"/>
                <w:szCs w:val="18"/>
                <w:lang w:val="es-ES"/>
              </w:rPr>
              <w:t xml:space="preserve"> materiales informativos y formativos para la comunidad educativa de los diferentes niveles educativos, en apoyo curricular, </w:t>
            </w:r>
            <w:r w:rsidR="00184427" w:rsidRPr="00EE21F0">
              <w:rPr>
                <w:rFonts w:ascii="Century Gothic" w:hAnsi="Century Gothic"/>
                <w:i w:val="0"/>
                <w:iCs w:val="0"/>
                <w:sz w:val="18"/>
                <w:szCs w:val="18"/>
                <w:lang w:val="es-ES"/>
              </w:rPr>
              <w:t>asegurando que cumplan con los lineamientos técnicos establecidos por la D</w:t>
            </w:r>
            <w:r w:rsidR="00A1435A" w:rsidRPr="00EE21F0">
              <w:rPr>
                <w:rFonts w:ascii="Century Gothic" w:hAnsi="Century Gothic"/>
                <w:i w:val="0"/>
                <w:iCs w:val="0"/>
                <w:sz w:val="18"/>
                <w:szCs w:val="18"/>
                <w:lang w:val="es-ES"/>
              </w:rPr>
              <w:t>igecur</w:t>
            </w:r>
            <w:r w:rsidR="00184427" w:rsidRPr="00EE21F0">
              <w:rPr>
                <w:rFonts w:ascii="Century Gothic" w:hAnsi="Century Gothic"/>
                <w:i w:val="0"/>
                <w:iCs w:val="0"/>
                <w:sz w:val="18"/>
                <w:szCs w:val="18"/>
                <w:lang w:val="es-ES"/>
              </w:rPr>
              <w:t xml:space="preserve"> para contribuir a que la entrega educativa se </w:t>
            </w:r>
            <w:r w:rsidRPr="00EE21F0">
              <w:rPr>
                <w:rFonts w:ascii="Century Gothic" w:hAnsi="Century Gothic"/>
                <w:i w:val="0"/>
                <w:iCs w:val="0"/>
                <w:sz w:val="18"/>
                <w:szCs w:val="18"/>
                <w:lang w:val="es-ES"/>
              </w:rPr>
              <w:t>desarrolle eficientemente</w:t>
            </w:r>
            <w:r w:rsidR="00217DA2" w:rsidRPr="00EE21F0">
              <w:rPr>
                <w:rFonts w:ascii="Century Gothic" w:hAnsi="Century Gothic"/>
                <w:i w:val="0"/>
                <w:iCs w:val="0"/>
                <w:sz w:val="18"/>
                <w:szCs w:val="18"/>
                <w:lang w:val="es-ES"/>
              </w:rPr>
              <w:t xml:space="preserve"> y proveer insumos para mejorar los aprendizajes</w:t>
            </w:r>
            <w:r w:rsidR="00184427" w:rsidRPr="004E5628">
              <w:rPr>
                <w:rFonts w:ascii="Century Gothic" w:hAnsi="Century Gothic"/>
                <w:i w:val="0"/>
                <w:iCs w:val="0"/>
                <w:sz w:val="18"/>
                <w:szCs w:val="18"/>
                <w:lang w:val="es-ES"/>
              </w:rPr>
              <w:t>.</w:t>
            </w:r>
            <w:r w:rsidR="00461FB5" w:rsidRPr="004E5628">
              <w:rPr>
                <w:rFonts w:ascii="Century Gothic" w:hAnsi="Century Gothic"/>
                <w:i w:val="0"/>
                <w:iCs w:val="0"/>
                <w:sz w:val="18"/>
                <w:szCs w:val="18"/>
                <w:lang w:val="es-ES"/>
              </w:rPr>
              <w:t xml:space="preserve"> </w:t>
            </w:r>
          </w:p>
          <w:p w14:paraId="1A577512" w14:textId="77777777" w:rsidR="000544B2" w:rsidRPr="004E5628" w:rsidRDefault="000544B2" w:rsidP="00461FB5">
            <w:pPr>
              <w:jc w:val="both"/>
              <w:textAlignment w:val="center"/>
              <w:rPr>
                <w:rFonts w:ascii="Century Gothic" w:hAnsi="Century Gothic"/>
                <w:sz w:val="18"/>
                <w:szCs w:val="18"/>
                <w:lang w:val="es-GT"/>
              </w:rPr>
            </w:pPr>
          </w:p>
        </w:tc>
      </w:tr>
      <w:tr w:rsidR="000544B2" w:rsidRPr="004E5628" w14:paraId="15C1F6D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33CFCFB" w14:textId="77777777" w:rsidR="000544B2" w:rsidRPr="004E5628" w:rsidRDefault="000544B2" w:rsidP="00347453">
            <w:pPr>
              <w:pStyle w:val="Prrafodelista"/>
              <w:numPr>
                <w:ilvl w:val="0"/>
                <w:numId w:val="105"/>
              </w:numPr>
              <w:ind w:left="360"/>
              <w:jc w:val="both"/>
              <w:textAlignment w:val="center"/>
              <w:rPr>
                <w:rFonts w:ascii="Century Gothic" w:hAnsi="Century Gothic" w:cs="Arial"/>
                <w:b/>
                <w:i w:val="0"/>
                <w:iCs w:val="0"/>
                <w:sz w:val="18"/>
                <w:szCs w:val="18"/>
                <w:lang w:bidi="ar"/>
              </w:rPr>
            </w:pPr>
            <w:r w:rsidRPr="004E5628">
              <w:rPr>
                <w:rFonts w:ascii="Century Gothic" w:hAnsi="Century Gothic" w:cs="Arial"/>
                <w:b/>
                <w:i w:val="0"/>
                <w:iCs w:val="0"/>
                <w:sz w:val="18"/>
                <w:szCs w:val="18"/>
                <w:lang w:bidi="ar"/>
              </w:rPr>
              <w:t>TAREAS PERMANENTES</w:t>
            </w:r>
          </w:p>
        </w:tc>
      </w:tr>
      <w:tr w:rsidR="000544B2" w:rsidRPr="004E5628" w14:paraId="082224C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34411477" w14:textId="134E555C" w:rsidR="00AC0A21" w:rsidRPr="004E5628" w:rsidRDefault="00AC0A21" w:rsidP="00347453">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Orientar las acciones necesarias para que </w:t>
            </w:r>
            <w:r w:rsidR="003443F0" w:rsidRPr="004E5628">
              <w:rPr>
                <w:rFonts w:ascii="Century Gothic" w:hAnsi="Century Gothic"/>
                <w:i w:val="0"/>
                <w:iCs w:val="0"/>
                <w:sz w:val="18"/>
                <w:szCs w:val="18"/>
                <w:lang w:val="es-GT"/>
              </w:rPr>
              <w:t xml:space="preserve">los materiales </w:t>
            </w:r>
            <w:r w:rsidR="00217DA2" w:rsidRPr="004E5628">
              <w:rPr>
                <w:rFonts w:ascii="Century Gothic" w:hAnsi="Century Gothic"/>
                <w:i w:val="0"/>
                <w:iCs w:val="0"/>
                <w:sz w:val="18"/>
                <w:szCs w:val="18"/>
                <w:lang w:val="es-GT"/>
              </w:rPr>
              <w:t xml:space="preserve">educativos de </w:t>
            </w:r>
            <w:r w:rsidR="003443F0" w:rsidRPr="004E5628">
              <w:rPr>
                <w:rFonts w:ascii="Century Gothic" w:hAnsi="Century Gothic"/>
                <w:i w:val="0"/>
                <w:iCs w:val="0"/>
                <w:sz w:val="18"/>
                <w:szCs w:val="18"/>
                <w:lang w:val="es-GT"/>
              </w:rPr>
              <w:t xml:space="preserve">apoyo curricular contenidos en </w:t>
            </w:r>
            <w:r w:rsidR="00217DA2" w:rsidRPr="004E5628">
              <w:rPr>
                <w:rFonts w:ascii="Century Gothic" w:hAnsi="Century Gothic"/>
                <w:i w:val="0"/>
                <w:iCs w:val="0"/>
                <w:sz w:val="18"/>
                <w:szCs w:val="18"/>
                <w:lang w:val="es-GT"/>
              </w:rPr>
              <w:t xml:space="preserve">el Plan Operativo de </w:t>
            </w:r>
            <w:r w:rsidR="003443F0" w:rsidRPr="004E5628">
              <w:rPr>
                <w:rFonts w:ascii="Century Gothic" w:hAnsi="Century Gothic"/>
                <w:i w:val="0"/>
                <w:iCs w:val="0"/>
                <w:sz w:val="18"/>
                <w:szCs w:val="18"/>
                <w:lang w:val="es-GT"/>
              </w:rPr>
              <w:t>la D</w:t>
            </w:r>
            <w:r w:rsidR="006D1889" w:rsidRPr="004E5628">
              <w:rPr>
                <w:rFonts w:ascii="Century Gothic" w:hAnsi="Century Gothic"/>
                <w:i w:val="0"/>
                <w:iCs w:val="0"/>
                <w:sz w:val="18"/>
                <w:szCs w:val="18"/>
                <w:lang w:val="es-GT"/>
              </w:rPr>
              <w:t>igecur</w:t>
            </w:r>
            <w:r w:rsidR="003443F0" w:rsidRPr="004E5628">
              <w:rPr>
                <w:rFonts w:ascii="Century Gothic" w:hAnsi="Century Gothic"/>
                <w:i w:val="0"/>
                <w:iCs w:val="0"/>
                <w:sz w:val="18"/>
                <w:szCs w:val="18"/>
                <w:lang w:val="es-GT"/>
              </w:rPr>
              <w:t xml:space="preserve"> contribuyan</w:t>
            </w:r>
            <w:r w:rsidR="00FA192F" w:rsidRPr="004E5628">
              <w:rPr>
                <w:rFonts w:ascii="Century Gothic" w:hAnsi="Century Gothic"/>
                <w:i w:val="0"/>
                <w:iCs w:val="0"/>
                <w:sz w:val="18"/>
                <w:szCs w:val="18"/>
                <w:lang w:val="es-GT"/>
              </w:rPr>
              <w:t xml:space="preserve"> con el logro de</w:t>
            </w:r>
            <w:r w:rsidR="00217DA2" w:rsidRPr="004E5628">
              <w:rPr>
                <w:rFonts w:ascii="Century Gothic" w:hAnsi="Century Gothic"/>
                <w:i w:val="0"/>
                <w:iCs w:val="0"/>
                <w:sz w:val="18"/>
                <w:szCs w:val="18"/>
                <w:lang w:val="es-GT"/>
              </w:rPr>
              <w:t xml:space="preserve"> </w:t>
            </w:r>
            <w:r w:rsidR="00FA192F" w:rsidRPr="004E5628">
              <w:rPr>
                <w:rFonts w:ascii="Century Gothic" w:hAnsi="Century Gothic"/>
                <w:i w:val="0"/>
                <w:iCs w:val="0"/>
                <w:sz w:val="18"/>
                <w:szCs w:val="18"/>
                <w:lang w:val="es-GT"/>
              </w:rPr>
              <w:t>los objetivos y metas planificadas.</w:t>
            </w:r>
          </w:p>
          <w:p w14:paraId="68401DB7" w14:textId="16AA1661" w:rsidR="00217DA2" w:rsidRPr="004E5628" w:rsidRDefault="00217DA2" w:rsidP="00347453">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Contextualizar los materiales a difundir de acuerdo con las características propias de l</w:t>
            </w:r>
            <w:r w:rsidR="00CF1405">
              <w:rPr>
                <w:rFonts w:ascii="Century Gothic" w:hAnsi="Century Gothic"/>
                <w:i w:val="0"/>
                <w:iCs w:val="0"/>
                <w:sz w:val="18"/>
                <w:szCs w:val="18"/>
                <w:lang w:val="es-GT"/>
              </w:rPr>
              <w:t>o</w:t>
            </w:r>
            <w:r w:rsidRPr="004E5628">
              <w:rPr>
                <w:rFonts w:ascii="Century Gothic" w:hAnsi="Century Gothic"/>
                <w:i w:val="0"/>
                <w:iCs w:val="0"/>
                <w:sz w:val="18"/>
                <w:szCs w:val="18"/>
                <w:lang w:val="es-GT"/>
              </w:rPr>
              <w:t>s diferentes</w:t>
            </w:r>
            <w:r w:rsidR="00CF1405">
              <w:rPr>
                <w:rFonts w:ascii="Century Gothic" w:hAnsi="Century Gothic"/>
                <w:i w:val="0"/>
                <w:iCs w:val="0"/>
                <w:sz w:val="18"/>
                <w:szCs w:val="18"/>
                <w:lang w:val="es-GT"/>
              </w:rPr>
              <w:t xml:space="preserve"> actore</w:t>
            </w:r>
            <w:r w:rsidRPr="004E5628">
              <w:rPr>
                <w:rFonts w:ascii="Century Gothic" w:hAnsi="Century Gothic"/>
                <w:i w:val="0"/>
                <w:iCs w:val="0"/>
                <w:sz w:val="18"/>
                <w:szCs w:val="18"/>
                <w:lang w:val="es-GT"/>
              </w:rPr>
              <w:t>s</w:t>
            </w:r>
            <w:r w:rsidR="00CF1405">
              <w:rPr>
                <w:rFonts w:ascii="Century Gothic" w:hAnsi="Century Gothic"/>
                <w:i w:val="0"/>
                <w:iCs w:val="0"/>
                <w:sz w:val="18"/>
                <w:szCs w:val="18"/>
                <w:lang w:val="es-GT"/>
              </w:rPr>
              <w:t xml:space="preserve"> educativos</w:t>
            </w:r>
            <w:r w:rsidRPr="004E5628">
              <w:rPr>
                <w:rFonts w:ascii="Century Gothic" w:hAnsi="Century Gothic"/>
                <w:i w:val="0"/>
                <w:iCs w:val="0"/>
                <w:sz w:val="18"/>
                <w:szCs w:val="18"/>
                <w:lang w:val="es-GT"/>
              </w:rPr>
              <w:t xml:space="preserve">, para garantizar su comprensión. </w:t>
            </w:r>
          </w:p>
          <w:p w14:paraId="37A08DE5" w14:textId="429BC8FD" w:rsidR="00FA192F" w:rsidRPr="004E5628" w:rsidRDefault="00FA192F" w:rsidP="00347453">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Revisar los anteproyectos de diseño gráfico de los materiales </w:t>
            </w:r>
            <w:r w:rsidR="00C61132" w:rsidRPr="004E5628">
              <w:rPr>
                <w:rFonts w:ascii="Century Gothic" w:hAnsi="Century Gothic"/>
                <w:i w:val="0"/>
                <w:iCs w:val="0"/>
                <w:sz w:val="18"/>
                <w:szCs w:val="18"/>
                <w:lang w:val="es-GT"/>
              </w:rPr>
              <w:t xml:space="preserve">educativos </w:t>
            </w:r>
            <w:r w:rsidRPr="004E5628">
              <w:rPr>
                <w:rFonts w:ascii="Century Gothic" w:hAnsi="Century Gothic"/>
                <w:i w:val="0"/>
                <w:iCs w:val="0"/>
                <w:sz w:val="18"/>
                <w:szCs w:val="18"/>
                <w:lang w:val="es-GT"/>
              </w:rPr>
              <w:t>de apoyo curricular, con el fin de garantizar que cumplan con los lineamientos técnicos establecidos por la D</w:t>
            </w:r>
            <w:r w:rsidR="00A1435A" w:rsidRPr="004E5628">
              <w:rPr>
                <w:rFonts w:ascii="Century Gothic" w:hAnsi="Century Gothic"/>
                <w:i w:val="0"/>
                <w:iCs w:val="0"/>
                <w:sz w:val="18"/>
                <w:szCs w:val="18"/>
                <w:lang w:val="es-GT"/>
              </w:rPr>
              <w:t>igecur</w:t>
            </w:r>
            <w:r w:rsidRPr="004E5628">
              <w:rPr>
                <w:rFonts w:ascii="Century Gothic" w:hAnsi="Century Gothic"/>
                <w:i w:val="0"/>
                <w:iCs w:val="0"/>
                <w:sz w:val="18"/>
                <w:szCs w:val="18"/>
                <w:lang w:val="es-GT"/>
              </w:rPr>
              <w:t xml:space="preserve"> para que la información se presente de forma práctica y funcional a la comunidad educativa.</w:t>
            </w:r>
          </w:p>
          <w:p w14:paraId="18ADD1A1" w14:textId="1620427C" w:rsidR="003443F0" w:rsidRPr="004E5628" w:rsidRDefault="00406093" w:rsidP="00347453">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Verificar que las artes finales de los materiales</w:t>
            </w:r>
            <w:r w:rsidR="00C61132" w:rsidRPr="004E5628">
              <w:rPr>
                <w:rFonts w:ascii="Century Gothic" w:hAnsi="Century Gothic"/>
                <w:i w:val="0"/>
                <w:iCs w:val="0"/>
                <w:sz w:val="18"/>
                <w:szCs w:val="18"/>
                <w:lang w:val="es-GT"/>
              </w:rPr>
              <w:t xml:space="preserve"> educativos </w:t>
            </w:r>
            <w:r w:rsidRPr="004E5628">
              <w:rPr>
                <w:rFonts w:ascii="Century Gothic" w:hAnsi="Century Gothic"/>
                <w:i w:val="0"/>
                <w:iCs w:val="0"/>
                <w:sz w:val="18"/>
                <w:szCs w:val="18"/>
                <w:lang w:val="es-GT"/>
              </w:rPr>
              <w:t>de apoyo curricular diagramados en la D</w:t>
            </w:r>
            <w:r w:rsidR="00A1435A" w:rsidRPr="004E5628">
              <w:rPr>
                <w:rFonts w:ascii="Century Gothic" w:hAnsi="Century Gothic"/>
                <w:i w:val="0"/>
                <w:iCs w:val="0"/>
                <w:sz w:val="18"/>
                <w:szCs w:val="18"/>
                <w:lang w:val="es-GT"/>
              </w:rPr>
              <w:t>igecur</w:t>
            </w:r>
            <w:r w:rsidR="002C6D95">
              <w:rPr>
                <w:rFonts w:ascii="Century Gothic" w:hAnsi="Century Gothic"/>
                <w:i w:val="0"/>
                <w:iCs w:val="0"/>
                <w:sz w:val="18"/>
                <w:szCs w:val="18"/>
                <w:lang w:val="es-GT"/>
              </w:rPr>
              <w:t xml:space="preserve">, </w:t>
            </w:r>
            <w:r w:rsidRPr="004E5628">
              <w:rPr>
                <w:rFonts w:ascii="Century Gothic" w:hAnsi="Century Gothic"/>
                <w:i w:val="0"/>
                <w:iCs w:val="0"/>
                <w:sz w:val="18"/>
                <w:szCs w:val="18"/>
                <w:lang w:val="es-GT"/>
              </w:rPr>
              <w:t>cumplan con los requisitos de impresión y contengan la imagen institucional autorizada para garantizar la calidad y estandarizació</w:t>
            </w:r>
            <w:r w:rsidRPr="004E5628">
              <w:rPr>
                <w:rFonts w:ascii="Century Gothic" w:hAnsi="Century Gothic"/>
                <w:sz w:val="18"/>
                <w:szCs w:val="18"/>
                <w:lang w:val="es-GT"/>
              </w:rPr>
              <w:t>n</w:t>
            </w:r>
            <w:r w:rsidRPr="004E5628">
              <w:rPr>
                <w:rFonts w:ascii="Century Gothic" w:hAnsi="Century Gothic"/>
                <w:i w:val="0"/>
                <w:iCs w:val="0"/>
                <w:sz w:val="18"/>
                <w:szCs w:val="18"/>
                <w:lang w:val="es-GT"/>
              </w:rPr>
              <w:t xml:space="preserve"> de </w:t>
            </w:r>
            <w:r w:rsidR="002C6D95">
              <w:rPr>
                <w:rFonts w:ascii="Century Gothic" w:hAnsi="Century Gothic"/>
                <w:i w:val="0"/>
                <w:iCs w:val="0"/>
                <w:sz w:val="18"/>
                <w:szCs w:val="18"/>
                <w:lang w:val="es-GT"/>
              </w:rPr>
              <w:t>línea</w:t>
            </w:r>
            <w:r w:rsidRPr="004E5628">
              <w:rPr>
                <w:rFonts w:ascii="Century Gothic" w:hAnsi="Century Gothic"/>
                <w:i w:val="0"/>
                <w:iCs w:val="0"/>
                <w:sz w:val="18"/>
                <w:szCs w:val="18"/>
                <w:lang w:val="es-GT"/>
              </w:rPr>
              <w:t xml:space="preserve"> gráfica.</w:t>
            </w:r>
          </w:p>
          <w:p w14:paraId="4D2643EE" w14:textId="73E6A485" w:rsidR="000544B2" w:rsidRPr="004E5628" w:rsidRDefault="000544B2" w:rsidP="00347453">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Di</w:t>
            </w:r>
            <w:r w:rsidR="0038172A" w:rsidRPr="004E5628">
              <w:rPr>
                <w:rFonts w:ascii="Century Gothic" w:hAnsi="Century Gothic"/>
                <w:i w:val="0"/>
                <w:iCs w:val="0"/>
                <w:sz w:val="18"/>
                <w:szCs w:val="18"/>
                <w:lang w:val="es-GT"/>
              </w:rPr>
              <w:t xml:space="preserve">agramar los distintos materiales </w:t>
            </w:r>
            <w:r w:rsidR="00C61132" w:rsidRPr="004E5628">
              <w:rPr>
                <w:rFonts w:ascii="Century Gothic" w:hAnsi="Century Gothic"/>
                <w:i w:val="0"/>
                <w:iCs w:val="0"/>
                <w:sz w:val="18"/>
                <w:szCs w:val="18"/>
                <w:lang w:val="es-GT"/>
              </w:rPr>
              <w:t xml:space="preserve">educativos </w:t>
            </w:r>
            <w:r w:rsidR="0038172A" w:rsidRPr="004E5628">
              <w:rPr>
                <w:rFonts w:ascii="Century Gothic" w:hAnsi="Century Gothic"/>
                <w:i w:val="0"/>
                <w:iCs w:val="0"/>
                <w:sz w:val="18"/>
                <w:szCs w:val="18"/>
                <w:lang w:val="es-GT"/>
              </w:rPr>
              <w:t xml:space="preserve">que se elaboran en los diferentes departamentos de la </w:t>
            </w:r>
            <w:r w:rsidR="00A1435A" w:rsidRPr="004E5628">
              <w:rPr>
                <w:rFonts w:ascii="Century Gothic" w:hAnsi="Century Gothic"/>
                <w:i w:val="0"/>
                <w:iCs w:val="0"/>
                <w:sz w:val="18"/>
                <w:szCs w:val="18"/>
                <w:lang w:val="es-GT"/>
              </w:rPr>
              <w:t>Digecur</w:t>
            </w:r>
            <w:r w:rsidR="0024038F" w:rsidRPr="004E5628">
              <w:rPr>
                <w:rFonts w:ascii="Century Gothic" w:hAnsi="Century Gothic"/>
                <w:i w:val="0"/>
                <w:iCs w:val="0"/>
                <w:sz w:val="18"/>
                <w:szCs w:val="18"/>
                <w:lang w:val="es-GT"/>
              </w:rPr>
              <w:t>, velando por la manipulación de imágenes, composición visual, gestión de colores, entre otros aspectos de arte gráfico.</w:t>
            </w:r>
          </w:p>
          <w:p w14:paraId="4D87F985" w14:textId="2A5B5492" w:rsidR="003B1362" w:rsidRPr="004E5628" w:rsidRDefault="003B1362" w:rsidP="00347453">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Realizar la revisión de imágenes</w:t>
            </w:r>
            <w:r w:rsidR="00217E5A" w:rsidRPr="004E5628">
              <w:rPr>
                <w:rFonts w:ascii="Century Gothic" w:hAnsi="Century Gothic"/>
                <w:i w:val="0"/>
                <w:iCs w:val="0"/>
                <w:sz w:val="18"/>
                <w:szCs w:val="18"/>
                <w:lang w:val="es-GT"/>
              </w:rPr>
              <w:t xml:space="preserve"> y edición</w:t>
            </w:r>
            <w:r w:rsidR="00E626BA" w:rsidRPr="004E5628">
              <w:rPr>
                <w:rFonts w:ascii="Century Gothic" w:hAnsi="Century Gothic"/>
                <w:i w:val="0"/>
                <w:iCs w:val="0"/>
                <w:sz w:val="18"/>
                <w:szCs w:val="18"/>
                <w:lang w:val="es-GT"/>
              </w:rPr>
              <w:t xml:space="preserve"> de </w:t>
            </w:r>
            <w:r w:rsidR="006A3B3A" w:rsidRPr="004E5628">
              <w:rPr>
                <w:rFonts w:ascii="Century Gothic" w:hAnsi="Century Gothic"/>
                <w:i w:val="0"/>
                <w:iCs w:val="0"/>
                <w:sz w:val="18"/>
                <w:szCs w:val="18"/>
                <w:lang w:val="es-GT"/>
              </w:rPr>
              <w:t xml:space="preserve">texto </w:t>
            </w:r>
            <w:r w:rsidR="006A3B3A" w:rsidRPr="00E633C0">
              <w:rPr>
                <w:rFonts w:ascii="Century Gothic" w:hAnsi="Century Gothic"/>
                <w:i w:val="0"/>
                <w:iCs w:val="0"/>
                <w:sz w:val="18"/>
                <w:szCs w:val="18"/>
                <w:lang w:val="es-GT"/>
              </w:rPr>
              <w:t>en</w:t>
            </w:r>
            <w:r w:rsidR="00217E5A" w:rsidRPr="004E5628">
              <w:rPr>
                <w:rFonts w:ascii="Century Gothic" w:hAnsi="Century Gothic"/>
                <w:i w:val="0"/>
                <w:iCs w:val="0"/>
                <w:sz w:val="18"/>
                <w:szCs w:val="18"/>
                <w:lang w:val="es-GT"/>
              </w:rPr>
              <w:t xml:space="preserve"> los distintos materiales</w:t>
            </w:r>
            <w:r w:rsidR="00E626BA" w:rsidRPr="004E5628">
              <w:rPr>
                <w:rFonts w:ascii="Century Gothic" w:hAnsi="Century Gothic"/>
                <w:i w:val="0"/>
                <w:iCs w:val="0"/>
                <w:sz w:val="18"/>
                <w:szCs w:val="18"/>
                <w:lang w:val="es-GT"/>
              </w:rPr>
              <w:t>.</w:t>
            </w:r>
          </w:p>
          <w:p w14:paraId="493EC541" w14:textId="38708A7A" w:rsidR="000544B2" w:rsidRPr="00B47512" w:rsidRDefault="00BE6D25" w:rsidP="00347453">
            <w:pPr>
              <w:pStyle w:val="Encabezado"/>
              <w:widowControl w:val="0"/>
              <w:numPr>
                <w:ilvl w:val="0"/>
                <w:numId w:val="46"/>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Coordinar la mediación pedagógica durante la creación de materiales educativos y digitales para divulgar la información dirigida a la comunidad educativa.</w:t>
            </w:r>
          </w:p>
        </w:tc>
      </w:tr>
      <w:tr w:rsidR="000544B2" w:rsidRPr="004E5628" w14:paraId="4795AF4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0E9E227" w14:textId="77777777" w:rsidR="000544B2" w:rsidRPr="00C26547" w:rsidRDefault="000544B2" w:rsidP="00D23D44">
            <w:pPr>
              <w:jc w:val="both"/>
              <w:textAlignment w:val="center"/>
              <w:rPr>
                <w:rFonts w:ascii="Century Gothic" w:eastAsia="SimSun" w:hAnsi="Century Gothic" w:cs="Arial"/>
                <w:b/>
                <w:i w:val="0"/>
                <w:iCs w:val="0"/>
                <w:sz w:val="18"/>
                <w:szCs w:val="18"/>
                <w:lang w:val="es-GT" w:bidi="ar"/>
              </w:rPr>
            </w:pPr>
            <w:r w:rsidRPr="00C26547">
              <w:rPr>
                <w:rFonts w:ascii="Century Gothic" w:hAnsi="Century Gothic" w:cs="Arial"/>
                <w:b/>
                <w:i w:val="0"/>
                <w:iCs w:val="0"/>
                <w:sz w:val="18"/>
                <w:szCs w:val="18"/>
                <w:lang w:bidi="ar"/>
              </w:rPr>
              <w:t>4. TAREAS PERIÓDICAS</w:t>
            </w:r>
          </w:p>
        </w:tc>
      </w:tr>
      <w:tr w:rsidR="000544B2" w:rsidRPr="004E5628" w14:paraId="59B6147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4734BEE" w14:textId="729F269C" w:rsidR="000544B2" w:rsidRPr="00C26547" w:rsidRDefault="000544B2"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Acompañar t</w:t>
            </w:r>
            <w:r w:rsidR="00F11C25" w:rsidRPr="00C26547">
              <w:rPr>
                <w:rFonts w:ascii="Century Gothic" w:hAnsi="Century Gothic"/>
                <w:i w:val="0"/>
                <w:iCs w:val="0"/>
                <w:sz w:val="18"/>
                <w:szCs w:val="18"/>
                <w:lang w:val="es-GT"/>
              </w:rPr>
              <w:t>é</w:t>
            </w:r>
            <w:r w:rsidRPr="00C26547">
              <w:rPr>
                <w:rFonts w:ascii="Century Gothic" w:hAnsi="Century Gothic"/>
                <w:i w:val="0"/>
                <w:iCs w:val="0"/>
                <w:sz w:val="18"/>
                <w:szCs w:val="18"/>
                <w:lang w:val="es-GT"/>
              </w:rPr>
              <w:t>cnicamente las acciones o proyectos</w:t>
            </w:r>
            <w:r w:rsidR="00C61132" w:rsidRPr="00C26547">
              <w:rPr>
                <w:rFonts w:ascii="Century Gothic" w:hAnsi="Century Gothic"/>
                <w:i w:val="0"/>
                <w:iCs w:val="0"/>
                <w:sz w:val="18"/>
                <w:szCs w:val="18"/>
                <w:lang w:val="es-GT"/>
              </w:rPr>
              <w:t xml:space="preserve"> de materiales presentados por cada Departamento </w:t>
            </w:r>
            <w:r w:rsidRPr="00C26547">
              <w:rPr>
                <w:rFonts w:ascii="Century Gothic" w:hAnsi="Century Gothic"/>
                <w:i w:val="0"/>
                <w:iCs w:val="0"/>
                <w:sz w:val="18"/>
                <w:szCs w:val="18"/>
                <w:lang w:val="es-GT"/>
              </w:rPr>
              <w:t xml:space="preserve">para el mejoramiento </w:t>
            </w:r>
            <w:r w:rsidR="00C61132" w:rsidRPr="00C26547">
              <w:rPr>
                <w:rFonts w:ascii="Century Gothic" w:hAnsi="Century Gothic"/>
                <w:i w:val="0"/>
                <w:iCs w:val="0"/>
                <w:sz w:val="18"/>
                <w:szCs w:val="18"/>
                <w:lang w:val="es-GT"/>
              </w:rPr>
              <w:t xml:space="preserve">del </w:t>
            </w:r>
            <w:r w:rsidRPr="00C26547">
              <w:rPr>
                <w:rFonts w:ascii="Century Gothic" w:hAnsi="Century Gothic"/>
                <w:i w:val="0"/>
                <w:iCs w:val="0"/>
                <w:sz w:val="18"/>
                <w:szCs w:val="18"/>
                <w:lang w:val="es-GT"/>
              </w:rPr>
              <w:t>nivel educativo.</w:t>
            </w:r>
          </w:p>
          <w:p w14:paraId="6634C851" w14:textId="304DB139" w:rsidR="000544B2" w:rsidRPr="00C26547" w:rsidRDefault="000544B2"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Proponer y dar seguimiento a</w:t>
            </w:r>
            <w:r w:rsidR="00D51CA4" w:rsidRPr="00C26547">
              <w:rPr>
                <w:rFonts w:ascii="Century Gothic" w:hAnsi="Century Gothic"/>
                <w:i w:val="0"/>
                <w:iCs w:val="0"/>
                <w:sz w:val="18"/>
                <w:szCs w:val="18"/>
                <w:lang w:val="es-GT"/>
              </w:rPr>
              <w:t xml:space="preserve"> las acciones establecidas en e</w:t>
            </w:r>
            <w:r w:rsidRPr="00C26547">
              <w:rPr>
                <w:rFonts w:ascii="Century Gothic" w:hAnsi="Century Gothic"/>
                <w:i w:val="0"/>
                <w:iCs w:val="0"/>
                <w:sz w:val="18"/>
                <w:szCs w:val="18"/>
                <w:lang w:val="es-GT"/>
              </w:rPr>
              <w:t>l Plan Operativo Anual -POA-</w:t>
            </w:r>
            <w:r w:rsidR="00D51CA4" w:rsidRPr="00C26547">
              <w:rPr>
                <w:rFonts w:ascii="Century Gothic" w:hAnsi="Century Gothic"/>
                <w:i w:val="0"/>
                <w:iCs w:val="0"/>
                <w:sz w:val="18"/>
                <w:szCs w:val="18"/>
                <w:lang w:val="es-GT"/>
              </w:rPr>
              <w:t>, con respecto a l</w:t>
            </w:r>
            <w:r w:rsidR="00876B7A" w:rsidRPr="00C26547">
              <w:rPr>
                <w:rFonts w:ascii="Century Gothic" w:hAnsi="Century Gothic"/>
                <w:i w:val="0"/>
                <w:iCs w:val="0"/>
                <w:sz w:val="18"/>
                <w:szCs w:val="18"/>
                <w:lang w:val="es-GT"/>
              </w:rPr>
              <w:t xml:space="preserve">os distintos materiales que se deben </w:t>
            </w:r>
            <w:r w:rsidR="00C61132" w:rsidRPr="00C26547">
              <w:rPr>
                <w:rFonts w:ascii="Century Gothic" w:hAnsi="Century Gothic"/>
                <w:i w:val="0"/>
                <w:iCs w:val="0"/>
                <w:sz w:val="18"/>
                <w:szCs w:val="18"/>
                <w:lang w:val="es-GT"/>
              </w:rPr>
              <w:t xml:space="preserve">diseñar y </w:t>
            </w:r>
            <w:r w:rsidR="00876B7A" w:rsidRPr="00C26547">
              <w:rPr>
                <w:rFonts w:ascii="Century Gothic" w:hAnsi="Century Gothic"/>
                <w:i w:val="0"/>
                <w:iCs w:val="0"/>
                <w:sz w:val="18"/>
                <w:szCs w:val="18"/>
                <w:lang w:val="es-GT"/>
              </w:rPr>
              <w:t xml:space="preserve">diagramar en los </w:t>
            </w:r>
            <w:r w:rsidR="00C61132" w:rsidRPr="00C26547">
              <w:rPr>
                <w:rFonts w:ascii="Century Gothic" w:hAnsi="Century Gothic"/>
                <w:i w:val="0"/>
                <w:iCs w:val="0"/>
                <w:sz w:val="18"/>
                <w:szCs w:val="18"/>
                <w:lang w:val="es-GT"/>
              </w:rPr>
              <w:t xml:space="preserve">diferentes </w:t>
            </w:r>
            <w:r w:rsidR="00221F45" w:rsidRPr="00C26547">
              <w:rPr>
                <w:rFonts w:ascii="Century Gothic" w:hAnsi="Century Gothic"/>
                <w:i w:val="0"/>
                <w:iCs w:val="0"/>
                <w:sz w:val="18"/>
                <w:szCs w:val="18"/>
                <w:lang w:val="es-GT"/>
              </w:rPr>
              <w:t xml:space="preserve">departamentos de la </w:t>
            </w:r>
            <w:r w:rsidR="006D1889" w:rsidRPr="00C26547">
              <w:rPr>
                <w:rFonts w:ascii="Century Gothic" w:hAnsi="Century Gothic"/>
                <w:i w:val="0"/>
                <w:iCs w:val="0"/>
                <w:sz w:val="18"/>
                <w:szCs w:val="18"/>
                <w:lang w:val="es-GT"/>
              </w:rPr>
              <w:t>Digecur.</w:t>
            </w:r>
            <w:r w:rsidR="00221F45" w:rsidRPr="00C26547">
              <w:rPr>
                <w:rFonts w:ascii="Century Gothic" w:hAnsi="Century Gothic"/>
                <w:i w:val="0"/>
                <w:iCs w:val="0"/>
                <w:sz w:val="18"/>
                <w:szCs w:val="18"/>
                <w:lang w:val="es-GT"/>
              </w:rPr>
              <w:t xml:space="preserve"> </w:t>
            </w:r>
          </w:p>
          <w:p w14:paraId="11F5C9FC" w14:textId="02395A2D" w:rsidR="000544B2" w:rsidRPr="00AA6EC8" w:rsidRDefault="000544B2"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AA6EC8">
              <w:rPr>
                <w:rFonts w:ascii="Century Gothic" w:hAnsi="Century Gothic"/>
                <w:i w:val="0"/>
                <w:iCs w:val="0"/>
                <w:sz w:val="18"/>
                <w:szCs w:val="18"/>
                <w:lang w:val="es-GT"/>
              </w:rPr>
              <w:t xml:space="preserve">Organizar, dirigir y supervisar la distribución de actividades </w:t>
            </w:r>
            <w:r w:rsidR="00C61132" w:rsidRPr="00AA6EC8">
              <w:rPr>
                <w:rFonts w:ascii="Century Gothic" w:hAnsi="Century Gothic"/>
                <w:i w:val="0"/>
                <w:iCs w:val="0"/>
                <w:sz w:val="18"/>
                <w:szCs w:val="18"/>
                <w:lang w:val="es-GT"/>
              </w:rPr>
              <w:t xml:space="preserve">en el diseño y desarrollo de materiales educativos </w:t>
            </w:r>
            <w:r w:rsidR="00221F45" w:rsidRPr="00AA6EC8">
              <w:rPr>
                <w:rFonts w:ascii="Century Gothic" w:hAnsi="Century Gothic"/>
                <w:i w:val="0"/>
                <w:iCs w:val="0"/>
                <w:sz w:val="18"/>
                <w:szCs w:val="18"/>
                <w:lang w:val="es-GT"/>
              </w:rPr>
              <w:t>de acuerdo con el</w:t>
            </w:r>
            <w:r w:rsidRPr="00AA6EC8">
              <w:rPr>
                <w:rFonts w:ascii="Century Gothic" w:hAnsi="Century Gothic"/>
                <w:i w:val="0"/>
                <w:iCs w:val="0"/>
                <w:sz w:val="18"/>
                <w:szCs w:val="18"/>
                <w:lang w:val="es-GT"/>
              </w:rPr>
              <w:t xml:space="preserve"> -POA- de la institución. </w:t>
            </w:r>
            <w:r w:rsidR="00396D31" w:rsidRPr="00AA6EC8">
              <w:rPr>
                <w:rFonts w:ascii="Century Gothic" w:hAnsi="Century Gothic"/>
                <w:i w:val="0"/>
                <w:iCs w:val="0"/>
                <w:sz w:val="18"/>
                <w:szCs w:val="18"/>
                <w:lang w:val="es-GT"/>
              </w:rPr>
              <w:t xml:space="preserve"> </w:t>
            </w:r>
          </w:p>
          <w:p w14:paraId="7F3931B0" w14:textId="55BD1AAC" w:rsidR="000544B2" w:rsidRPr="00C26547" w:rsidRDefault="00BE6D25"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Recibir y revisar materiales educativos y de promoción y divulgación que entreguen los proveedores para que cumplan con la calidad requerida.</w:t>
            </w:r>
          </w:p>
          <w:p w14:paraId="50341948" w14:textId="3844E46E" w:rsidR="000544B2" w:rsidRPr="00C26547" w:rsidRDefault="000544B2"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 xml:space="preserve">Emitir dictámenes, opiniones, informes, oficios, entre otros documentos oficiales, </w:t>
            </w:r>
            <w:r w:rsidR="00221F45" w:rsidRPr="00C26547">
              <w:rPr>
                <w:rFonts w:ascii="Century Gothic" w:hAnsi="Century Gothic"/>
                <w:i w:val="0"/>
                <w:iCs w:val="0"/>
                <w:sz w:val="18"/>
                <w:szCs w:val="18"/>
                <w:lang w:val="es-GT"/>
              </w:rPr>
              <w:t>de acuerdo c</w:t>
            </w:r>
            <w:r w:rsidR="00221F45" w:rsidRPr="00C26547">
              <w:rPr>
                <w:rFonts w:ascii="Century Gothic" w:hAnsi="Century Gothic"/>
                <w:sz w:val="18"/>
                <w:szCs w:val="18"/>
                <w:lang w:val="es-GT"/>
              </w:rPr>
              <w:t>on</w:t>
            </w:r>
            <w:r w:rsidRPr="00C26547">
              <w:rPr>
                <w:rFonts w:ascii="Century Gothic" w:hAnsi="Century Gothic"/>
                <w:i w:val="0"/>
                <w:iCs w:val="0"/>
                <w:sz w:val="18"/>
                <w:szCs w:val="18"/>
                <w:lang w:val="es-GT"/>
              </w:rPr>
              <w:t xml:space="preserve"> la demanda.</w:t>
            </w:r>
          </w:p>
          <w:p w14:paraId="79BAD22B" w14:textId="77777777" w:rsidR="000544B2" w:rsidRPr="00C26547" w:rsidRDefault="000544B2"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rPr>
            </w:pPr>
            <w:r w:rsidRPr="00C26547">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0F1DB4DC" w14:textId="559C9217" w:rsidR="000544B2" w:rsidRPr="00C26547" w:rsidRDefault="000544B2"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rPr>
            </w:pPr>
            <w:r w:rsidRPr="00C26547">
              <w:rPr>
                <w:rFonts w:ascii="Century Gothic" w:hAnsi="Century Gothic"/>
                <w:i w:val="0"/>
                <w:iCs w:val="0"/>
                <w:sz w:val="18"/>
                <w:szCs w:val="18"/>
              </w:rPr>
              <w:t xml:space="preserve">Coordinar y dar seguimiento a la contratación de personal para servicios técnicos o profesionales, de apoyo </w:t>
            </w:r>
            <w:r w:rsidR="00B90E1E" w:rsidRPr="00C26547">
              <w:rPr>
                <w:rFonts w:ascii="Century Gothic" w:hAnsi="Century Gothic"/>
                <w:i w:val="0"/>
                <w:iCs w:val="0"/>
                <w:sz w:val="18"/>
                <w:szCs w:val="18"/>
              </w:rPr>
              <w:t>técnico para el diseño y desarrollo de materiales educativos</w:t>
            </w:r>
            <w:r w:rsidRPr="00C26547">
              <w:rPr>
                <w:rFonts w:ascii="Century Gothic" w:hAnsi="Century Gothic"/>
                <w:i w:val="0"/>
                <w:iCs w:val="0"/>
                <w:sz w:val="18"/>
                <w:szCs w:val="18"/>
              </w:rPr>
              <w:t>.</w:t>
            </w:r>
          </w:p>
          <w:p w14:paraId="729D71B1" w14:textId="28B051D1" w:rsidR="00B90E1E" w:rsidRPr="00C26547" w:rsidRDefault="00B90E1E"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rPr>
            </w:pPr>
            <w:r w:rsidRPr="00C26547">
              <w:rPr>
                <w:rFonts w:ascii="Century Gothic" w:hAnsi="Century Gothic"/>
                <w:i w:val="0"/>
                <w:iCs w:val="0"/>
                <w:sz w:val="18"/>
                <w:szCs w:val="18"/>
              </w:rPr>
              <w:t>Coordinar y realizar procesos de validación de los diferentes materiales educativos que se producen, para su promoción y divulgación.</w:t>
            </w:r>
          </w:p>
          <w:p w14:paraId="0F3F7F25" w14:textId="645BA125" w:rsidR="00BE6D25" w:rsidRPr="00C26547" w:rsidRDefault="00BE6D25"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Evaluar el uso de materiales y otros insumos elaborados en la Digecur, promocionados a través de los diferentes medios y estrategias de comunicación.</w:t>
            </w:r>
          </w:p>
          <w:p w14:paraId="5307A824" w14:textId="7B4730CB" w:rsidR="004A0188" w:rsidRPr="00C26547" w:rsidRDefault="004A0188" w:rsidP="00347453">
            <w:pPr>
              <w:pStyle w:val="Encabezado"/>
              <w:widowControl w:val="0"/>
              <w:numPr>
                <w:ilvl w:val="0"/>
                <w:numId w:val="49"/>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01B00B81" w14:textId="77777777" w:rsidR="000544B2" w:rsidRPr="00C26547" w:rsidRDefault="000544B2" w:rsidP="00D23D44">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0544B2" w:rsidRPr="004E5628" w14:paraId="3837050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93B6FA6" w14:textId="77777777" w:rsidR="000544B2" w:rsidRPr="004E5628" w:rsidRDefault="000544B2" w:rsidP="00D23D44">
            <w:pPr>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rPr>
              <w:lastRenderedPageBreak/>
              <w:t>5. TAREAS EVENTUALES</w:t>
            </w:r>
          </w:p>
        </w:tc>
      </w:tr>
      <w:tr w:rsidR="000544B2" w:rsidRPr="004E5628" w14:paraId="6400415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FA883BC" w14:textId="4F221395" w:rsidR="000544B2" w:rsidRPr="004E5628" w:rsidRDefault="000544B2"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Ejecutar las actividades descritas en los procedimientos, instructivos, guías y cualquier otro documento oficial </w:t>
            </w:r>
            <w:r w:rsidR="00711181">
              <w:rPr>
                <w:rFonts w:ascii="Century Gothic" w:hAnsi="Century Gothic"/>
                <w:i w:val="0"/>
                <w:iCs w:val="0"/>
                <w:sz w:val="18"/>
                <w:szCs w:val="18"/>
                <w:lang w:val="es-GT"/>
              </w:rPr>
              <w:t>en el</w:t>
            </w:r>
            <w:r w:rsidRPr="004E5628">
              <w:rPr>
                <w:rFonts w:ascii="Century Gothic" w:hAnsi="Century Gothic"/>
                <w:i w:val="0"/>
                <w:iCs w:val="0"/>
                <w:sz w:val="18"/>
                <w:szCs w:val="18"/>
                <w:lang w:val="es-GT"/>
              </w:rPr>
              <w:t xml:space="preserve"> que esté involucrado el puesto.  </w:t>
            </w:r>
          </w:p>
          <w:p w14:paraId="0ED5110F" w14:textId="3D11C56E" w:rsidR="000544B2" w:rsidRPr="004E5628" w:rsidRDefault="000544B2"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Ejecutar las actividades administrativas inherentes al puesto (coordinación y supervisión de actividades del personal </w:t>
            </w:r>
            <w:r w:rsidR="00D4343B">
              <w:rPr>
                <w:rFonts w:ascii="Century Gothic" w:hAnsi="Century Gothic"/>
                <w:i w:val="0"/>
                <w:iCs w:val="0"/>
                <w:sz w:val="18"/>
                <w:szCs w:val="18"/>
                <w:lang w:val="es-GT"/>
              </w:rPr>
              <w:t>que le sea asignado</w:t>
            </w:r>
            <w:r w:rsidRPr="004E5628">
              <w:rPr>
                <w:rFonts w:ascii="Century Gothic" w:hAnsi="Century Gothic"/>
                <w:i w:val="0"/>
                <w:iCs w:val="0"/>
                <w:sz w:val="18"/>
                <w:szCs w:val="18"/>
                <w:lang w:val="es-GT"/>
              </w:rPr>
              <w:t>, procesos disciplinarios, atención a usuarios internos y externos, asistencia a reuniones y capacitaciones, correspondencia, archivo entre otras).</w:t>
            </w:r>
          </w:p>
          <w:p w14:paraId="1EFC125E" w14:textId="77777777" w:rsidR="000544B2" w:rsidRPr="004E5628" w:rsidRDefault="000544B2"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4759502D" w14:textId="77777777" w:rsidR="000544B2" w:rsidRPr="004E5628" w:rsidRDefault="000544B2"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Apoyar administrativamente en diferentes eventos que organiza la institución.</w:t>
            </w:r>
          </w:p>
          <w:p w14:paraId="4865B8BF" w14:textId="37B4EDBF" w:rsidR="000544B2" w:rsidRPr="004E5628" w:rsidRDefault="000544B2"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Utilizar el Sistema de Gestión de Calidad para la ejecución de actividades del </w:t>
            </w:r>
            <w:r w:rsidR="004C0591">
              <w:rPr>
                <w:rFonts w:ascii="Century Gothic" w:hAnsi="Century Gothic"/>
                <w:i w:val="0"/>
                <w:iCs w:val="0"/>
                <w:sz w:val="18"/>
                <w:szCs w:val="18"/>
                <w:lang w:val="es-GT"/>
              </w:rPr>
              <w:t>área</w:t>
            </w:r>
            <w:r w:rsidRPr="004E5628">
              <w:rPr>
                <w:rFonts w:ascii="Century Gothic" w:hAnsi="Century Gothic"/>
                <w:i w:val="0"/>
                <w:iCs w:val="0"/>
                <w:sz w:val="18"/>
                <w:szCs w:val="18"/>
                <w:lang w:val="es-GT"/>
              </w:rPr>
              <w:t>.</w:t>
            </w:r>
          </w:p>
          <w:p w14:paraId="016D4E88" w14:textId="5FFD0587" w:rsidR="000544B2" w:rsidRPr="00C26547" w:rsidRDefault="000544B2"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C26547">
              <w:rPr>
                <w:rFonts w:ascii="Century Gothic" w:hAnsi="Century Gothic"/>
                <w:i w:val="0"/>
                <w:iCs w:val="0"/>
                <w:sz w:val="18"/>
                <w:szCs w:val="18"/>
                <w:lang w:val="es-GT"/>
              </w:rPr>
              <w:t xml:space="preserve">Participar en mesas de trabajo donde represente a la Digecur y/o al Mineduc, </w:t>
            </w:r>
            <w:r w:rsidR="006D1889" w:rsidRPr="00C26547">
              <w:rPr>
                <w:rFonts w:ascii="Century Gothic" w:hAnsi="Century Gothic"/>
                <w:i w:val="0"/>
                <w:iCs w:val="0"/>
                <w:sz w:val="18"/>
                <w:szCs w:val="18"/>
                <w:lang w:val="es-GT"/>
              </w:rPr>
              <w:t>de acuerdo co</w:t>
            </w:r>
            <w:r w:rsidR="006D1889" w:rsidRPr="00C26547">
              <w:rPr>
                <w:rFonts w:ascii="Century Gothic" w:hAnsi="Century Gothic"/>
                <w:sz w:val="18"/>
                <w:szCs w:val="18"/>
                <w:lang w:val="es-GT"/>
              </w:rPr>
              <w:t>n el</w:t>
            </w:r>
            <w:r w:rsidRPr="00C26547">
              <w:rPr>
                <w:rFonts w:ascii="Century Gothic" w:hAnsi="Century Gothic"/>
                <w:i w:val="0"/>
                <w:iCs w:val="0"/>
                <w:sz w:val="18"/>
                <w:szCs w:val="18"/>
                <w:lang w:val="es-GT"/>
              </w:rPr>
              <w:t xml:space="preserve"> nombramiento correspondiente.</w:t>
            </w:r>
          </w:p>
          <w:p w14:paraId="596A7466" w14:textId="77777777" w:rsidR="000544B2" w:rsidRPr="004E5628" w:rsidRDefault="000544B2"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4E5628">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0544B2" w:rsidRPr="004E5628" w14:paraId="0D9B77FB" w14:textId="77777777" w:rsidTr="00D23D4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D7E5E5" w14:textId="77777777" w:rsidR="000544B2" w:rsidRPr="004E5628" w:rsidRDefault="000544B2" w:rsidP="00347453">
            <w:pPr>
              <w:pStyle w:val="Prrafodelista"/>
              <w:numPr>
                <w:ilvl w:val="0"/>
                <w:numId w:val="207"/>
              </w:numPr>
              <w:jc w:val="both"/>
              <w:textAlignment w:val="center"/>
              <w:rPr>
                <w:rFonts w:ascii="Century Gothic" w:eastAsia="SimSun" w:hAnsi="Century Gothic" w:cs="Arial"/>
                <w:sz w:val="18"/>
                <w:szCs w:val="18"/>
                <w:lang w:val="es-GT" w:bidi="ar"/>
              </w:rPr>
            </w:pPr>
            <w:r w:rsidRPr="004E5628">
              <w:rPr>
                <w:rFonts w:ascii="Century Gothic" w:eastAsia="SimSun" w:hAnsi="Century Gothic" w:cs="Arial"/>
                <w:sz w:val="18"/>
                <w:szCs w:val="18"/>
                <w:lang w:val="es-GT" w:bidi="ar"/>
              </w:rPr>
              <w:t>UBICACIÓN DEL PUESTO</w:t>
            </w:r>
          </w:p>
        </w:tc>
      </w:tr>
      <w:tr w:rsidR="000544B2" w:rsidRPr="004E5628" w14:paraId="36520060" w14:textId="77777777" w:rsidTr="00D23D44">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56A058" w14:textId="7C8F40BF" w:rsidR="000544B2" w:rsidRPr="00C26547" w:rsidRDefault="003877A1" w:rsidP="00D23D44">
            <w:pPr>
              <w:jc w:val="both"/>
              <w:textAlignment w:val="center"/>
              <w:rPr>
                <w:rFonts w:ascii="Century Gothic" w:hAnsi="Century Gothic"/>
                <w:i w:val="0"/>
                <w:iCs w:val="0"/>
                <w:sz w:val="18"/>
                <w:szCs w:val="18"/>
                <w:lang w:val="es-GT"/>
              </w:rPr>
            </w:pPr>
            <w:r w:rsidRPr="00C26547">
              <w:rPr>
                <w:rFonts w:ascii="Century Gothic" w:hAnsi="Century Gothic"/>
                <w:i w:val="0"/>
                <w:iCs w:val="0"/>
                <w:sz w:val="18"/>
                <w:szCs w:val="18"/>
                <w:lang w:val="es-GT"/>
              </w:rPr>
              <w:t xml:space="preserve">Despacho del área de </w:t>
            </w:r>
            <w:r w:rsidR="006D1889" w:rsidRPr="00C26547">
              <w:rPr>
                <w:rFonts w:ascii="Century Gothic" w:hAnsi="Century Gothic"/>
                <w:i w:val="0"/>
                <w:iCs w:val="0"/>
                <w:sz w:val="18"/>
                <w:szCs w:val="18"/>
                <w:lang w:val="es-GT"/>
              </w:rPr>
              <w:t>Diseño y Desarrollo Curricular.</w:t>
            </w:r>
          </w:p>
        </w:tc>
      </w:tr>
      <w:tr w:rsidR="000544B2" w:rsidRPr="004E5628" w14:paraId="2B8B75DE"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E52364" w14:textId="77777777" w:rsidR="000544B2" w:rsidRPr="00C26547" w:rsidRDefault="000544B2" w:rsidP="00347453">
            <w:pPr>
              <w:pStyle w:val="Prrafodelista"/>
              <w:numPr>
                <w:ilvl w:val="0"/>
                <w:numId w:val="207"/>
              </w:numPr>
              <w:ind w:left="447" w:hanging="283"/>
              <w:jc w:val="both"/>
              <w:textAlignment w:val="center"/>
              <w:rPr>
                <w:rFonts w:ascii="Century Gothic" w:hAnsi="Century Gothic" w:cs="Arial"/>
                <w:b/>
                <w:i w:val="0"/>
                <w:iCs w:val="0"/>
                <w:sz w:val="18"/>
                <w:szCs w:val="18"/>
                <w:lang w:val="es-GT"/>
              </w:rPr>
            </w:pPr>
            <w:r w:rsidRPr="00C26547">
              <w:rPr>
                <w:rFonts w:ascii="Century Gothic" w:hAnsi="Century Gothic" w:cs="Arial"/>
                <w:b/>
                <w:i w:val="0"/>
                <w:iCs w:val="0"/>
                <w:sz w:val="18"/>
                <w:szCs w:val="18"/>
                <w:lang w:val="es-GT"/>
              </w:rPr>
              <w:t>SUPERVISIÓN</w:t>
            </w:r>
          </w:p>
        </w:tc>
      </w:tr>
      <w:tr w:rsidR="000544B2" w:rsidRPr="004E5628" w14:paraId="402995A5"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358485" w14:textId="36F22C74" w:rsidR="000544B2" w:rsidRPr="004E5628" w:rsidRDefault="006D4D7C"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N/A</w:t>
            </w:r>
            <w:r w:rsidR="000544B2" w:rsidRPr="004E5628">
              <w:rPr>
                <w:rFonts w:ascii="Century Gothic" w:hAnsi="Century Gothic"/>
                <w:i w:val="0"/>
                <w:iCs w:val="0"/>
                <w:sz w:val="18"/>
                <w:szCs w:val="18"/>
                <w:lang w:val="es-GT"/>
              </w:rPr>
              <w:t>.</w:t>
            </w:r>
          </w:p>
        </w:tc>
      </w:tr>
      <w:tr w:rsidR="000544B2" w:rsidRPr="004E5628" w14:paraId="46FA347B"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5E9EAE" w14:textId="77777777" w:rsidR="000544B2" w:rsidRPr="004E5628" w:rsidRDefault="000544B2" w:rsidP="00347453">
            <w:pPr>
              <w:pStyle w:val="Prrafodelista"/>
              <w:numPr>
                <w:ilvl w:val="0"/>
                <w:numId w:val="207"/>
              </w:numPr>
              <w:ind w:left="447" w:hanging="283"/>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RESPONSABILIDAD</w:t>
            </w:r>
          </w:p>
        </w:tc>
      </w:tr>
      <w:tr w:rsidR="000544B2" w:rsidRPr="004E5628" w14:paraId="180A3021"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BC202A"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572A97B0" w14:textId="77777777" w:rsidR="000544B2" w:rsidRPr="004E5628" w:rsidRDefault="000544B2" w:rsidP="00D23D44">
            <w:pPr>
              <w:jc w:val="both"/>
              <w:textAlignment w:val="center"/>
              <w:rPr>
                <w:rFonts w:ascii="Century Gothic" w:hAnsi="Century Gothic" w:cs="Arial"/>
                <w:i w:val="0"/>
                <w:iCs w:val="0"/>
                <w:sz w:val="18"/>
                <w:szCs w:val="18"/>
                <w:lang w:val="es-GT" w:bidi="ar"/>
              </w:rPr>
            </w:pPr>
          </w:p>
        </w:tc>
      </w:tr>
      <w:tr w:rsidR="000544B2" w:rsidRPr="004E5628" w14:paraId="566E757F"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E518C2"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Responde por el cuidado y resguardo del mobiliario y equipo que tiene registrado en la tarjeta de responsabilidad.</w:t>
            </w:r>
          </w:p>
          <w:p w14:paraId="44F3C236" w14:textId="77777777" w:rsidR="000544B2" w:rsidRPr="004E5628" w:rsidRDefault="000544B2" w:rsidP="00D23D44">
            <w:pPr>
              <w:jc w:val="both"/>
              <w:textAlignment w:val="center"/>
              <w:rPr>
                <w:rFonts w:ascii="Century Gothic" w:hAnsi="Century Gothic" w:cs="Arial"/>
                <w:i w:val="0"/>
                <w:iCs w:val="0"/>
                <w:sz w:val="18"/>
                <w:szCs w:val="18"/>
                <w:lang w:val="es-GT" w:bidi="ar"/>
              </w:rPr>
            </w:pPr>
          </w:p>
        </w:tc>
      </w:tr>
      <w:tr w:rsidR="000544B2" w:rsidRPr="004E5628" w14:paraId="6602BA15"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9E67D8" w14:textId="77777777" w:rsidR="000544B2" w:rsidRPr="004E5628" w:rsidRDefault="000544B2" w:rsidP="00347453">
            <w:pPr>
              <w:pStyle w:val="Prrafodelista"/>
              <w:numPr>
                <w:ilvl w:val="0"/>
                <w:numId w:val="207"/>
              </w:numPr>
              <w:ind w:left="306" w:hanging="306"/>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RELACIONES LABORALES</w:t>
            </w:r>
          </w:p>
        </w:tc>
      </w:tr>
      <w:tr w:rsidR="000544B2" w:rsidRPr="004E5628" w14:paraId="50902B5E"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A9B80F"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706D7AA" w14:textId="53405805" w:rsidR="000544B2" w:rsidRPr="004E5628" w:rsidRDefault="000544B2"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Direcciones sustantivas y administrativas de Planta Central y Direcciones Departamentales de Educación, Vicedespacho Técnico, Vicedespacho de Educación Bilingüe e Intercultural, Vicedespacho de Educación Extraescolar y Alternativa</w:t>
            </w:r>
            <w:r w:rsidR="003E5D9E" w:rsidRPr="004E5628">
              <w:rPr>
                <w:rFonts w:ascii="Century Gothic" w:hAnsi="Century Gothic"/>
                <w:sz w:val="18"/>
                <w:szCs w:val="18"/>
                <w:lang w:val="es-GT"/>
              </w:rPr>
              <w:t>, DICOMS, DINFO</w:t>
            </w:r>
            <w:r w:rsidRPr="004E5628">
              <w:rPr>
                <w:rFonts w:ascii="Century Gothic" w:hAnsi="Century Gothic"/>
                <w:sz w:val="18"/>
                <w:szCs w:val="18"/>
                <w:lang w:val="es-GT"/>
              </w:rPr>
              <w:t>.</w:t>
            </w:r>
          </w:p>
          <w:p w14:paraId="1C8C61C9" w14:textId="77777777" w:rsidR="000544B2" w:rsidRPr="004E5628" w:rsidRDefault="000544B2"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0544B2" w:rsidRPr="004E5628" w14:paraId="154603A7"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DC9CB3"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B7459EA" w14:textId="77777777"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Organizaciones gubernamentales y no gubernamentales, centros educativos, universidades, cooperación nacional e internacional, entre otros.</w:t>
            </w:r>
          </w:p>
          <w:p w14:paraId="79AA4C82" w14:textId="77777777"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0544B2" w:rsidRPr="004E5628" w14:paraId="31A0D4FA"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06CADA" w14:textId="77777777" w:rsidR="000544B2" w:rsidRPr="004E5628" w:rsidRDefault="000544B2" w:rsidP="00347453">
            <w:pPr>
              <w:pStyle w:val="Prrafodelista"/>
              <w:numPr>
                <w:ilvl w:val="0"/>
                <w:numId w:val="207"/>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LUGAR DE TRABAJO</w:t>
            </w:r>
          </w:p>
        </w:tc>
      </w:tr>
      <w:tr w:rsidR="000544B2" w:rsidRPr="004E5628" w14:paraId="5428E84A"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17551D" w14:textId="61B711B6"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El puesto de trabajo se ubica en la Dirección General de Currículo -DIGECUR- </w:t>
            </w:r>
          </w:p>
        </w:tc>
      </w:tr>
      <w:tr w:rsidR="000544B2" w:rsidRPr="004E5628" w14:paraId="61DAE31E"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06445E9" w14:textId="77777777" w:rsidR="000544B2" w:rsidRPr="004E5628" w:rsidRDefault="000544B2" w:rsidP="00347453">
            <w:pPr>
              <w:pStyle w:val="Prrafodelista"/>
              <w:numPr>
                <w:ilvl w:val="0"/>
                <w:numId w:val="207"/>
              </w:numPr>
              <w:ind w:left="447" w:hanging="425"/>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JORNADA DE TRABAJO</w:t>
            </w:r>
          </w:p>
        </w:tc>
      </w:tr>
      <w:tr w:rsidR="000544B2" w:rsidRPr="004E5628" w14:paraId="53B14BED"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547F02F" w14:textId="38EBE746"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4E5628">
              <w:rPr>
                <w:rFonts w:ascii="Century Gothic" w:hAnsi="Century Gothic"/>
                <w:i w:val="0"/>
                <w:iCs w:val="0"/>
                <w:sz w:val="18"/>
                <w:szCs w:val="18"/>
                <w:lang w:val="es-GT"/>
              </w:rPr>
              <w:t>, de lunes a viernes de 9:00 a 17:30 horas</w:t>
            </w:r>
          </w:p>
          <w:p w14:paraId="53D5FF55"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38B639C6"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BA9A17" w14:textId="77777777" w:rsidR="000544B2" w:rsidRPr="004E5628" w:rsidRDefault="000544B2" w:rsidP="00347453">
            <w:pPr>
              <w:pStyle w:val="Prrafodelista"/>
              <w:numPr>
                <w:ilvl w:val="0"/>
                <w:numId w:val="207"/>
              </w:numPr>
              <w:ind w:left="306" w:hanging="284"/>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RIESGOS EN EL TRABAJO</w:t>
            </w:r>
          </w:p>
        </w:tc>
      </w:tr>
      <w:tr w:rsidR="000544B2" w:rsidRPr="004E5628" w14:paraId="2AF3069D"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D33D77"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FE9E495"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7C2AD5CF"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5190BF" w14:textId="77777777" w:rsidR="000544B2" w:rsidRPr="004E5628" w:rsidRDefault="000544B2" w:rsidP="00347453">
            <w:pPr>
              <w:pStyle w:val="Prrafodelista"/>
              <w:numPr>
                <w:ilvl w:val="0"/>
                <w:numId w:val="207"/>
              </w:numPr>
              <w:ind w:left="306" w:hanging="306"/>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CONSECUENCIAS EN EL TRABAJO</w:t>
            </w:r>
          </w:p>
        </w:tc>
      </w:tr>
      <w:tr w:rsidR="000544B2" w:rsidRPr="004E5628" w14:paraId="6D20DB89"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597205" w14:textId="77777777" w:rsidR="000544B2" w:rsidRPr="004E5628" w:rsidRDefault="000544B2" w:rsidP="00D23D44">
            <w:pPr>
              <w:jc w:val="both"/>
              <w:textAlignment w:val="center"/>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C77DB33"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45DF6076"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9316D3" w14:textId="77777777" w:rsidR="000544B2" w:rsidRPr="004E5628" w:rsidRDefault="000544B2" w:rsidP="00347453">
            <w:pPr>
              <w:pStyle w:val="Prrafodelista"/>
              <w:numPr>
                <w:ilvl w:val="0"/>
                <w:numId w:val="207"/>
              </w:numPr>
              <w:ind w:left="306" w:hanging="306"/>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ESFUERZO EN EL TRABAJO</w:t>
            </w:r>
          </w:p>
        </w:tc>
      </w:tr>
      <w:tr w:rsidR="000544B2" w:rsidRPr="004E5628" w14:paraId="56796714" w14:textId="77777777" w:rsidTr="00D23D44">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847778"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5E7FFF2" w14:textId="667D9925"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así como para la emisión, revisión y aprobación de documentos que se emiten en el mismo.</w:t>
            </w:r>
          </w:p>
          <w:p w14:paraId="1052E073" w14:textId="77777777"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bidi="ar"/>
              </w:rPr>
            </w:pPr>
          </w:p>
        </w:tc>
      </w:tr>
      <w:tr w:rsidR="000544B2" w:rsidRPr="004E5628" w14:paraId="43D53059" w14:textId="77777777" w:rsidTr="00D23D44">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74592A"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C8D4D24" w14:textId="1E5FCE9A" w:rsidR="000544B2" w:rsidRPr="004E5628" w:rsidRDefault="000544B2" w:rsidP="00D23D4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bidi="ar"/>
              </w:rPr>
            </w:pPr>
            <w:r w:rsidRPr="004E5628">
              <w:rPr>
                <w:rFonts w:ascii="Century Gothic" w:hAnsi="Century Gothic"/>
                <w:sz w:val="18"/>
                <w:szCs w:val="18"/>
                <w:lang w:val="es-GT"/>
              </w:rPr>
              <w:t xml:space="preserve">El esfuerzo físico que requiere el puesto de trabajo es de un 5%, ya que la mayoría del tiempo realiza sus </w:t>
            </w:r>
            <w:r w:rsidR="00CF5D2E" w:rsidRPr="004E5628">
              <w:rPr>
                <w:rFonts w:ascii="Century Gothic" w:hAnsi="Century Gothic"/>
                <w:sz w:val="18"/>
                <w:szCs w:val="18"/>
                <w:lang w:val="es-GT"/>
              </w:rPr>
              <w:t xml:space="preserve">tareas </w:t>
            </w:r>
            <w:r w:rsidR="00ED5B03">
              <w:rPr>
                <w:rFonts w:ascii="Century Gothic" w:hAnsi="Century Gothic"/>
                <w:sz w:val="18"/>
                <w:szCs w:val="18"/>
                <w:lang w:val="es-GT"/>
              </w:rPr>
              <w:t>sentado</w:t>
            </w:r>
            <w:r w:rsidRPr="004E5628">
              <w:rPr>
                <w:rFonts w:ascii="Century Gothic" w:hAnsi="Century Gothic"/>
                <w:sz w:val="18"/>
                <w:szCs w:val="18"/>
                <w:lang w:val="es-GT"/>
              </w:rPr>
              <w:t>.</w:t>
            </w:r>
          </w:p>
        </w:tc>
      </w:tr>
      <w:tr w:rsidR="000544B2" w:rsidRPr="004E5628" w14:paraId="50132C6E"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4ACB11A" w14:textId="77777777" w:rsidR="000544B2" w:rsidRPr="004E5628" w:rsidRDefault="000544B2" w:rsidP="00D23D44">
            <w:pPr>
              <w:pStyle w:val="Prrafodelista"/>
              <w:ind w:left="306"/>
              <w:jc w:val="center"/>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lastRenderedPageBreak/>
              <w:t>Perfil del puesto</w:t>
            </w:r>
          </w:p>
        </w:tc>
      </w:tr>
      <w:tr w:rsidR="000544B2" w:rsidRPr="004E5628" w14:paraId="28518A49"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9C46B7" w14:textId="77777777" w:rsidR="000544B2" w:rsidRPr="004E5628" w:rsidRDefault="000544B2" w:rsidP="00347453">
            <w:pPr>
              <w:pStyle w:val="Prrafodelista"/>
              <w:numPr>
                <w:ilvl w:val="0"/>
                <w:numId w:val="207"/>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EDUCACIÓN Y EXPERIENCIA</w:t>
            </w:r>
          </w:p>
        </w:tc>
      </w:tr>
      <w:tr w:rsidR="000544B2" w:rsidRPr="004E5628" w14:paraId="475D8DA3"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B32E803"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AFB9E98" w14:textId="77777777" w:rsidR="000544B2" w:rsidRPr="004E5628" w:rsidRDefault="000544B2" w:rsidP="00D23D44">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 xml:space="preserve">Acreditar título universitario de licenciatura en una carrera afín al puesto. Seis meses de experiencia como asesor profesional especializado III y ser colegiado activo. </w:t>
            </w:r>
          </w:p>
          <w:p w14:paraId="32000F73" w14:textId="77777777" w:rsidR="000544B2" w:rsidRPr="004E5628" w:rsidRDefault="000544B2" w:rsidP="00D23D4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0544B2" w:rsidRPr="004E5628" w14:paraId="7480C769"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B0F7E67" w14:textId="77777777" w:rsidR="000544B2" w:rsidRPr="004E5628" w:rsidRDefault="000544B2" w:rsidP="00D23D44">
            <w:pPr>
              <w:jc w:val="both"/>
              <w:textAlignment w:val="center"/>
              <w:rPr>
                <w:rFonts w:ascii="Century Gothic" w:hAnsi="Century Gothic" w:cs="Arial"/>
                <w:i w:val="0"/>
                <w:iCs w:val="0"/>
                <w:sz w:val="18"/>
                <w:szCs w:val="18"/>
                <w:lang w:val="es-GT"/>
              </w:rPr>
            </w:pPr>
            <w:r w:rsidRPr="004E5628">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C712D9A" w14:textId="77777777" w:rsidR="000544B2" w:rsidRPr="004E5628" w:rsidRDefault="000544B2" w:rsidP="00D23D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4E5628">
              <w:rPr>
                <w:rFonts w:ascii="Century Gothic" w:hAnsi="Century Gothic"/>
                <w:sz w:val="18"/>
                <w:szCs w:val="18"/>
                <w:lang w:val="es-GT"/>
              </w:rPr>
              <w:t xml:space="preserve">Acreditar título universitario en el grado académico de licenciatura en la carrera que el puesto requiera. </w:t>
            </w:r>
            <w:r w:rsidRPr="002A2F77">
              <w:rPr>
                <w:rFonts w:ascii="Century Gothic" w:hAnsi="Century Gothic"/>
                <w:sz w:val="18"/>
                <w:szCs w:val="18"/>
                <w:lang w:val="es-GT"/>
              </w:rPr>
              <w:t>Siete</w:t>
            </w:r>
            <w:r w:rsidRPr="004E5628">
              <w:rPr>
                <w:rFonts w:ascii="Century Gothic" w:hAnsi="Century Gothic"/>
                <w:sz w:val="18"/>
                <w:szCs w:val="18"/>
                <w:lang w:val="es-GT"/>
              </w:rPr>
              <w:t xml:space="preserve"> años de experiencia en labores afines al puesto y ser colegiado activo.</w:t>
            </w:r>
          </w:p>
          <w:p w14:paraId="2CEF5446" w14:textId="77777777" w:rsidR="000544B2" w:rsidRPr="004E5628" w:rsidRDefault="000544B2" w:rsidP="00D23D4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0544B2" w:rsidRPr="004E5628" w14:paraId="3B7A0A19"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B6EFA03" w14:textId="633BC13A" w:rsidR="000544B2" w:rsidRPr="004E5628" w:rsidRDefault="000544B2" w:rsidP="00347453">
            <w:pPr>
              <w:pStyle w:val="Prrafodelista"/>
              <w:numPr>
                <w:ilvl w:val="0"/>
                <w:numId w:val="207"/>
              </w:numPr>
              <w:ind w:left="447" w:hanging="425"/>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CARRERA AF</w:t>
            </w:r>
            <w:r w:rsidR="00A61445">
              <w:rPr>
                <w:rFonts w:ascii="Century Gothic" w:hAnsi="Century Gothic" w:cs="Arial"/>
                <w:b/>
                <w:i w:val="0"/>
                <w:iCs w:val="0"/>
                <w:sz w:val="18"/>
                <w:szCs w:val="18"/>
                <w:lang w:val="es-GT"/>
              </w:rPr>
              <w:t>ÍN</w:t>
            </w:r>
          </w:p>
        </w:tc>
      </w:tr>
      <w:tr w:rsidR="000544B2" w:rsidRPr="004E5628" w14:paraId="438F706C" w14:textId="77777777" w:rsidTr="00F85A48">
        <w:trPr>
          <w:trHeight w:val="105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04ADE0" w14:textId="6AD0F35C" w:rsidR="000544B2" w:rsidRPr="004E5628" w:rsidRDefault="00F85A48" w:rsidP="00F85A48">
            <w:p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Graduado en </w:t>
            </w:r>
            <w:r w:rsidR="000544B2" w:rsidRPr="004E5628">
              <w:rPr>
                <w:rFonts w:ascii="Century Gothic" w:hAnsi="Century Gothic"/>
                <w:i w:val="0"/>
                <w:iCs w:val="0"/>
                <w:sz w:val="18"/>
                <w:szCs w:val="18"/>
                <w:lang w:val="es-GT"/>
              </w:rPr>
              <w:t xml:space="preserve">Licenciatura en </w:t>
            </w:r>
            <w:r w:rsidR="005B5A67" w:rsidRPr="004E5628">
              <w:rPr>
                <w:rFonts w:ascii="Century Gothic" w:hAnsi="Century Gothic"/>
                <w:i w:val="0"/>
                <w:iCs w:val="0"/>
                <w:sz w:val="18"/>
                <w:szCs w:val="18"/>
                <w:lang w:val="es-GT"/>
              </w:rPr>
              <w:t xml:space="preserve">Diseño Gráfico, Licenciatura </w:t>
            </w:r>
            <w:r w:rsidR="000544B2" w:rsidRPr="004E5628">
              <w:rPr>
                <w:rFonts w:ascii="Century Gothic" w:hAnsi="Century Gothic"/>
                <w:i w:val="0"/>
                <w:iCs w:val="0"/>
                <w:sz w:val="18"/>
                <w:szCs w:val="18"/>
                <w:lang w:val="es-GT"/>
              </w:rPr>
              <w:t xml:space="preserve">en Pedagogía y Administración Educativa, Licenciatura en Administración Educativa, Licenciatura en Pedagogía y Desarrollo Educativo, Licenciatura en Pedagogía y Planificación Curricular, </w:t>
            </w:r>
            <w:r w:rsidR="00F76AAA" w:rsidRPr="004E5628">
              <w:rPr>
                <w:rFonts w:ascii="Century Gothic" w:hAnsi="Century Gothic"/>
                <w:i w:val="0"/>
                <w:iCs w:val="0"/>
                <w:sz w:val="18"/>
                <w:szCs w:val="18"/>
                <w:lang w:val="es-GT"/>
              </w:rPr>
              <w:t>Licenciatura en Comunicación</w:t>
            </w:r>
            <w:r w:rsidR="00FF40B4" w:rsidRPr="004E5628">
              <w:rPr>
                <w:rFonts w:ascii="Century Gothic" w:hAnsi="Century Gothic"/>
                <w:i w:val="0"/>
                <w:iCs w:val="0"/>
                <w:sz w:val="18"/>
                <w:szCs w:val="18"/>
                <w:lang w:val="es-GT"/>
              </w:rPr>
              <w:t xml:space="preserve">, Licenciatura en la Enseñanza del Idioma Español y Literatura </w:t>
            </w:r>
            <w:r w:rsidR="00136F92" w:rsidRPr="004E5628">
              <w:rPr>
                <w:rFonts w:ascii="Century Gothic" w:hAnsi="Century Gothic"/>
                <w:i w:val="0"/>
                <w:iCs w:val="0"/>
                <w:sz w:val="18"/>
                <w:szCs w:val="18"/>
                <w:lang w:val="es-GT"/>
              </w:rPr>
              <w:t>u</w:t>
            </w:r>
            <w:r w:rsidR="000544B2" w:rsidRPr="004E5628">
              <w:rPr>
                <w:rFonts w:ascii="Century Gothic" w:hAnsi="Century Gothic"/>
                <w:i w:val="0"/>
                <w:iCs w:val="0"/>
                <w:sz w:val="18"/>
                <w:szCs w:val="18"/>
                <w:lang w:val="es-GT"/>
              </w:rPr>
              <w:t xml:space="preserve"> otra afín a la naturaleza del puesto.</w:t>
            </w:r>
          </w:p>
        </w:tc>
      </w:tr>
      <w:tr w:rsidR="000544B2" w:rsidRPr="004E5628" w14:paraId="4501A26B"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D8B76C" w14:textId="77777777" w:rsidR="000544B2" w:rsidRPr="004E5628" w:rsidRDefault="000544B2" w:rsidP="00347453">
            <w:pPr>
              <w:pStyle w:val="Prrafodelista"/>
              <w:numPr>
                <w:ilvl w:val="0"/>
                <w:numId w:val="207"/>
              </w:numPr>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 xml:space="preserve"> CONOCIMIENTOS ESPECÍFICOS</w:t>
            </w:r>
          </w:p>
        </w:tc>
      </w:tr>
      <w:tr w:rsidR="000544B2" w:rsidRPr="004E5628" w14:paraId="1FB328DF"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F40989" w14:textId="449BDFEF" w:rsidR="00136F92" w:rsidRPr="004A018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Experiencia en </w:t>
            </w:r>
            <w:r w:rsidR="00136F92" w:rsidRPr="004E5628">
              <w:rPr>
                <w:rFonts w:ascii="Century Gothic" w:hAnsi="Century Gothic"/>
                <w:i w:val="0"/>
                <w:iCs w:val="0"/>
                <w:sz w:val="18"/>
                <w:szCs w:val="18"/>
                <w:lang w:val="es-GT"/>
              </w:rPr>
              <w:t xml:space="preserve">elaboración </w:t>
            </w:r>
            <w:r w:rsidR="00FF40B4" w:rsidRPr="004E5628">
              <w:rPr>
                <w:rFonts w:ascii="Century Gothic" w:hAnsi="Century Gothic"/>
                <w:i w:val="0"/>
                <w:iCs w:val="0"/>
                <w:sz w:val="18"/>
                <w:szCs w:val="18"/>
                <w:lang w:val="es-GT"/>
              </w:rPr>
              <w:t xml:space="preserve">y revisión </w:t>
            </w:r>
            <w:r w:rsidR="00136F92" w:rsidRPr="004E5628">
              <w:rPr>
                <w:rFonts w:ascii="Century Gothic" w:hAnsi="Century Gothic"/>
                <w:i w:val="0"/>
                <w:iCs w:val="0"/>
                <w:sz w:val="18"/>
                <w:szCs w:val="18"/>
                <w:lang w:val="es-GT"/>
              </w:rPr>
              <w:t xml:space="preserve">de materiales educativos. </w:t>
            </w:r>
          </w:p>
          <w:p w14:paraId="14871287" w14:textId="2596C38D" w:rsidR="004A0188" w:rsidRPr="00D91A25" w:rsidRDefault="004A0188" w:rsidP="00347453">
            <w:pPr>
              <w:pStyle w:val="Prrafodelista"/>
              <w:numPr>
                <w:ilvl w:val="0"/>
                <w:numId w:val="45"/>
              </w:numPr>
              <w:jc w:val="left"/>
              <w:rPr>
                <w:rFonts w:ascii="Century Gothic" w:hAnsi="Century Gothic"/>
                <w:i w:val="0"/>
                <w:iCs w:val="0"/>
                <w:sz w:val="18"/>
                <w:szCs w:val="18"/>
                <w:lang w:val="es-GT"/>
              </w:rPr>
            </w:pPr>
            <w:r w:rsidRPr="001F783F">
              <w:rPr>
                <w:rFonts w:ascii="Century Gothic" w:hAnsi="Century Gothic"/>
                <w:i w:val="0"/>
                <w:iCs w:val="0"/>
                <w:sz w:val="18"/>
                <w:szCs w:val="18"/>
                <w:lang w:val="es-GT"/>
              </w:rPr>
              <w:t>Procesos de diseño, desarrollo</w:t>
            </w:r>
            <w:r w:rsidR="00CA44F8" w:rsidRPr="001F783F">
              <w:rPr>
                <w:rFonts w:ascii="Century Gothic" w:hAnsi="Century Gothic"/>
                <w:i w:val="0"/>
                <w:iCs w:val="0"/>
                <w:sz w:val="18"/>
                <w:szCs w:val="18"/>
                <w:lang w:val="es-GT"/>
              </w:rPr>
              <w:t xml:space="preserve">, implementación </w:t>
            </w:r>
            <w:r w:rsidRPr="001F783F">
              <w:rPr>
                <w:rFonts w:ascii="Century Gothic" w:hAnsi="Century Gothic"/>
                <w:i w:val="0"/>
                <w:iCs w:val="0"/>
                <w:sz w:val="18"/>
                <w:szCs w:val="18"/>
                <w:lang w:val="es-GT"/>
              </w:rPr>
              <w:t>y evaluación curricular</w:t>
            </w:r>
            <w:r w:rsidR="00D91A25">
              <w:rPr>
                <w:rFonts w:ascii="Century Gothic" w:hAnsi="Century Gothic"/>
                <w:i w:val="0"/>
                <w:iCs w:val="0"/>
                <w:sz w:val="18"/>
                <w:szCs w:val="18"/>
                <w:lang w:val="es-GT"/>
              </w:rPr>
              <w:t>.</w:t>
            </w:r>
          </w:p>
          <w:p w14:paraId="0A39654C" w14:textId="6E8CF270" w:rsidR="00D91A25" w:rsidRPr="00396D31" w:rsidRDefault="00D91A25"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 xml:space="preserve">Conocimiento de </w:t>
            </w:r>
            <w:r w:rsidR="00396D31" w:rsidRPr="00396D31">
              <w:rPr>
                <w:rFonts w:ascii="Century Gothic" w:hAnsi="Century Gothic" w:cs="Arial"/>
                <w:i w:val="0"/>
                <w:iCs w:val="0"/>
                <w:color w:val="000000" w:themeColor="text1"/>
                <w:sz w:val="18"/>
                <w:szCs w:val="18"/>
                <w:lang w:val="es-GT" w:eastAsia="es-GT"/>
              </w:rPr>
              <w:t>l</w:t>
            </w:r>
            <w:r w:rsidRPr="00396D31">
              <w:rPr>
                <w:rFonts w:ascii="Century Gothic" w:hAnsi="Century Gothic" w:cs="Arial"/>
                <w:i w:val="0"/>
                <w:iCs w:val="0"/>
                <w:color w:val="000000" w:themeColor="text1"/>
                <w:sz w:val="18"/>
                <w:szCs w:val="18"/>
                <w:lang w:val="es-GT" w:eastAsia="es-GT"/>
              </w:rPr>
              <w:t>egislación nacional, educativa y laboral.</w:t>
            </w:r>
          </w:p>
          <w:p w14:paraId="0119CC84" w14:textId="6C3DDA98"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Experiencia en procesos curriculares, metodológicos y pedagógicos pertinentes </w:t>
            </w:r>
            <w:r w:rsidR="001D4A4C" w:rsidRPr="004E5628">
              <w:rPr>
                <w:rFonts w:ascii="Century Gothic" w:hAnsi="Century Gothic"/>
                <w:i w:val="0"/>
                <w:iCs w:val="0"/>
                <w:sz w:val="18"/>
                <w:szCs w:val="18"/>
                <w:lang w:val="es-GT"/>
              </w:rPr>
              <w:t>a los distintos niveles educativos.</w:t>
            </w:r>
          </w:p>
          <w:p w14:paraId="48B5853E" w14:textId="15EB3A88" w:rsidR="001D4A4C" w:rsidRPr="004E5628" w:rsidRDefault="001D4A4C"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Conocimientos básicos en elaboración de folletos</w:t>
            </w:r>
            <w:r w:rsidR="00AB5B76" w:rsidRPr="004E5628">
              <w:rPr>
                <w:rFonts w:ascii="Century Gothic" w:hAnsi="Century Gothic"/>
                <w:i w:val="0"/>
                <w:iCs w:val="0"/>
                <w:sz w:val="18"/>
                <w:szCs w:val="18"/>
                <w:lang w:val="es-GT"/>
              </w:rPr>
              <w:t xml:space="preserve">, trifoliares, banner, entre otros. </w:t>
            </w:r>
          </w:p>
          <w:p w14:paraId="63097FA7"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Conocimientos en procesos administrativos.</w:t>
            </w:r>
          </w:p>
          <w:p w14:paraId="7E73132A"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56A03763"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33BB2B" w14:textId="77777777" w:rsidR="000544B2" w:rsidRPr="004E5628" w:rsidRDefault="000544B2" w:rsidP="00347453">
            <w:pPr>
              <w:pStyle w:val="Prrafodelista"/>
              <w:numPr>
                <w:ilvl w:val="0"/>
                <w:numId w:val="207"/>
              </w:numPr>
              <w:ind w:left="306" w:hanging="284"/>
              <w:jc w:val="both"/>
              <w:textAlignment w:val="center"/>
              <w:rPr>
                <w:rFonts w:ascii="Century Gothic" w:hAnsi="Century Gothic" w:cs="Arial"/>
                <w:b/>
                <w:i w:val="0"/>
                <w:iCs w:val="0"/>
                <w:sz w:val="18"/>
                <w:szCs w:val="18"/>
                <w:lang w:val="es-GT"/>
              </w:rPr>
            </w:pPr>
            <w:r w:rsidRPr="004E5628">
              <w:rPr>
                <w:rFonts w:ascii="Century Gothic" w:hAnsi="Century Gothic" w:cs="Arial"/>
                <w:b/>
                <w:i w:val="0"/>
                <w:iCs w:val="0"/>
                <w:sz w:val="18"/>
                <w:szCs w:val="18"/>
                <w:lang w:val="es-GT"/>
              </w:rPr>
              <w:t>HABILIDADES Y DESTREZAS</w:t>
            </w:r>
          </w:p>
        </w:tc>
      </w:tr>
      <w:tr w:rsidR="000544B2" w:rsidRPr="004E5628" w14:paraId="50484AED"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8C091E" w14:textId="36220ED6" w:rsidR="00CF5D2E" w:rsidRPr="004E5628" w:rsidRDefault="00CF5D2E"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 xml:space="preserve">Uso de </w:t>
            </w:r>
            <w:r w:rsidR="005A3E82">
              <w:rPr>
                <w:rFonts w:ascii="Century Gothic" w:hAnsi="Century Gothic"/>
                <w:i w:val="0"/>
                <w:iCs w:val="0"/>
                <w:sz w:val="18"/>
                <w:szCs w:val="18"/>
                <w:lang w:val="es-GT"/>
              </w:rPr>
              <w:t>h</w:t>
            </w:r>
            <w:r w:rsidRPr="004E5628">
              <w:rPr>
                <w:rFonts w:ascii="Century Gothic" w:hAnsi="Century Gothic"/>
                <w:i w:val="0"/>
                <w:iCs w:val="0"/>
                <w:sz w:val="18"/>
                <w:szCs w:val="18"/>
                <w:lang w:val="es-GT"/>
              </w:rPr>
              <w:t>erramientas tecnológicas</w:t>
            </w:r>
            <w:r w:rsidR="00FF40B4" w:rsidRPr="004E5628">
              <w:rPr>
                <w:rFonts w:ascii="Century Gothic" w:hAnsi="Century Gothic"/>
                <w:i w:val="0"/>
                <w:iCs w:val="0"/>
                <w:sz w:val="18"/>
                <w:szCs w:val="18"/>
                <w:lang w:val="es-GT"/>
              </w:rPr>
              <w:t xml:space="preserve"> para elaboración de materiales educativos</w:t>
            </w:r>
            <w:r w:rsidRPr="004E5628">
              <w:rPr>
                <w:rFonts w:ascii="Century Gothic" w:hAnsi="Century Gothic"/>
                <w:i w:val="0"/>
                <w:iCs w:val="0"/>
                <w:sz w:val="18"/>
                <w:szCs w:val="18"/>
                <w:lang w:val="es-GT"/>
              </w:rPr>
              <w:t>.</w:t>
            </w:r>
          </w:p>
          <w:p w14:paraId="5B79B7D7" w14:textId="0F591BCC"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Comunicación asertiva</w:t>
            </w:r>
          </w:p>
          <w:p w14:paraId="678E9C01" w14:textId="539FE675"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Trabajo bajo presión</w:t>
            </w:r>
          </w:p>
          <w:p w14:paraId="5AA704E7"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Disertación y elocuencia</w:t>
            </w:r>
          </w:p>
          <w:p w14:paraId="54740515"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Liderazgo</w:t>
            </w:r>
          </w:p>
          <w:p w14:paraId="029CB13E" w14:textId="77777777" w:rsidR="000544B2" w:rsidRPr="004E5628" w:rsidRDefault="000544B2" w:rsidP="00347453">
            <w:pPr>
              <w:pStyle w:val="Prrafodelista"/>
              <w:numPr>
                <w:ilvl w:val="0"/>
                <w:numId w:val="45"/>
              </w:numPr>
              <w:rPr>
                <w:rFonts w:ascii="Century Gothic" w:hAnsi="Century Gothic" w:cs="Arial"/>
                <w:i w:val="0"/>
                <w:iCs w:val="0"/>
                <w:sz w:val="18"/>
                <w:szCs w:val="18"/>
                <w:lang w:val="es-GT"/>
              </w:rPr>
            </w:pPr>
          </w:p>
        </w:tc>
      </w:tr>
      <w:tr w:rsidR="000544B2" w:rsidRPr="004E5628" w14:paraId="48225046"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06F47CE" w14:textId="77777777" w:rsidR="000544B2" w:rsidRPr="004E5628" w:rsidRDefault="000544B2" w:rsidP="00347453">
            <w:pPr>
              <w:pStyle w:val="Prrafodelista"/>
              <w:numPr>
                <w:ilvl w:val="0"/>
                <w:numId w:val="207"/>
              </w:numPr>
              <w:ind w:left="306" w:hanging="284"/>
              <w:jc w:val="both"/>
              <w:textAlignment w:val="center"/>
              <w:rPr>
                <w:rFonts w:ascii="Century Gothic" w:hAnsi="Century Gothic" w:cs="Arial"/>
                <w:i w:val="0"/>
                <w:iCs w:val="0"/>
                <w:sz w:val="18"/>
                <w:szCs w:val="18"/>
                <w:lang w:val="es-GT"/>
              </w:rPr>
            </w:pPr>
            <w:r w:rsidRPr="004E5628">
              <w:rPr>
                <w:rFonts w:ascii="Century Gothic" w:hAnsi="Century Gothic" w:cs="Arial"/>
                <w:b/>
                <w:i w:val="0"/>
                <w:iCs w:val="0"/>
                <w:sz w:val="18"/>
                <w:szCs w:val="18"/>
                <w:lang w:val="es-GT"/>
              </w:rPr>
              <w:t>ACTITUDINALES</w:t>
            </w:r>
          </w:p>
        </w:tc>
      </w:tr>
      <w:tr w:rsidR="000544B2" w:rsidRPr="004E5628" w14:paraId="1803F909"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76E6E3C"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Trabajo en equipo</w:t>
            </w:r>
          </w:p>
          <w:p w14:paraId="1287F32E"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Capacidad de organización</w:t>
            </w:r>
          </w:p>
          <w:p w14:paraId="0488D719"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Relaciones interpersonales efectivas</w:t>
            </w:r>
          </w:p>
          <w:p w14:paraId="10B09414"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Proactividad y creatividad</w:t>
            </w:r>
          </w:p>
          <w:p w14:paraId="612D8D5E"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Iniciativa</w:t>
            </w:r>
          </w:p>
          <w:p w14:paraId="2B9541A4" w14:textId="77777777" w:rsidR="000544B2" w:rsidRPr="004E5628" w:rsidRDefault="000544B2" w:rsidP="00D23D44">
            <w:pPr>
              <w:jc w:val="both"/>
              <w:textAlignment w:val="center"/>
              <w:rPr>
                <w:rFonts w:ascii="Century Gothic" w:hAnsi="Century Gothic" w:cs="Arial"/>
                <w:i w:val="0"/>
                <w:iCs w:val="0"/>
                <w:sz w:val="18"/>
                <w:szCs w:val="18"/>
                <w:lang w:val="es-GT"/>
              </w:rPr>
            </w:pPr>
          </w:p>
        </w:tc>
      </w:tr>
      <w:tr w:rsidR="000544B2" w:rsidRPr="004E5628" w14:paraId="19B6C341" w14:textId="77777777" w:rsidTr="00D23D4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759A8B" w14:textId="77777777" w:rsidR="000544B2" w:rsidRPr="004E5628" w:rsidRDefault="000544B2" w:rsidP="00347453">
            <w:pPr>
              <w:pStyle w:val="Prrafodelista"/>
              <w:numPr>
                <w:ilvl w:val="0"/>
                <w:numId w:val="207"/>
              </w:numPr>
              <w:ind w:left="306" w:hanging="306"/>
              <w:jc w:val="both"/>
              <w:textAlignment w:val="center"/>
              <w:rPr>
                <w:rFonts w:ascii="Century Gothic" w:eastAsia="SimSun" w:hAnsi="Century Gothic" w:cs="Arial"/>
                <w:b/>
                <w:i w:val="0"/>
                <w:iCs w:val="0"/>
                <w:sz w:val="18"/>
                <w:szCs w:val="18"/>
                <w:lang w:val="es-GT" w:bidi="ar"/>
              </w:rPr>
            </w:pPr>
            <w:r w:rsidRPr="004E5628">
              <w:rPr>
                <w:rFonts w:ascii="Century Gothic" w:eastAsia="SimSun" w:hAnsi="Century Gothic" w:cs="Arial"/>
                <w:b/>
                <w:i w:val="0"/>
                <w:iCs w:val="0"/>
                <w:sz w:val="18"/>
                <w:szCs w:val="18"/>
                <w:lang w:val="es-GT" w:bidi="ar"/>
              </w:rPr>
              <w:t>OTROS REQUISITOS</w:t>
            </w:r>
          </w:p>
        </w:tc>
      </w:tr>
      <w:tr w:rsidR="000544B2" w:rsidRPr="00121CC9" w14:paraId="2213F5A9" w14:textId="77777777" w:rsidTr="00D23D4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6D58BA" w14:textId="77777777" w:rsidR="000544B2" w:rsidRPr="004E5628" w:rsidRDefault="000544B2" w:rsidP="00347453">
            <w:pPr>
              <w:pStyle w:val="Prrafodelista"/>
              <w:numPr>
                <w:ilvl w:val="0"/>
                <w:numId w:val="45"/>
              </w:num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Disposición para viajar al interior y exterior del país.</w:t>
            </w:r>
          </w:p>
          <w:p w14:paraId="64F18F51" w14:textId="77777777" w:rsidR="000544B2" w:rsidRPr="004E5628" w:rsidRDefault="000544B2" w:rsidP="00D23D44">
            <w:pPr>
              <w:jc w:val="left"/>
              <w:rPr>
                <w:rFonts w:ascii="Century Gothic" w:hAnsi="Century Gothic"/>
                <w:i w:val="0"/>
                <w:iCs w:val="0"/>
                <w:sz w:val="18"/>
                <w:szCs w:val="18"/>
                <w:lang w:val="es-GT"/>
              </w:rPr>
            </w:pPr>
          </w:p>
        </w:tc>
      </w:tr>
    </w:tbl>
    <w:p w14:paraId="72C42910" w14:textId="77777777" w:rsidR="000544B2" w:rsidRPr="00272A5B" w:rsidRDefault="000544B2" w:rsidP="000544B2">
      <w:pPr>
        <w:rPr>
          <w:rFonts w:ascii="Century Gothic" w:hAnsi="Century Gothic"/>
          <w:sz w:val="18"/>
          <w:szCs w:val="18"/>
          <w:lang w:val="es-GT"/>
        </w:rPr>
      </w:pPr>
    </w:p>
    <w:p w14:paraId="35B692B9" w14:textId="77777777" w:rsidR="000544B2" w:rsidRDefault="000544B2" w:rsidP="00766B29">
      <w:pPr>
        <w:jc w:val="both"/>
        <w:rPr>
          <w:rFonts w:ascii="Century Gothic" w:hAnsi="Century Gothic" w:cs="Arial"/>
          <w:sz w:val="22"/>
          <w:szCs w:val="22"/>
        </w:rPr>
      </w:pPr>
    </w:p>
    <w:p w14:paraId="61CC5206" w14:textId="77777777" w:rsidR="000544B2" w:rsidRDefault="000544B2" w:rsidP="00766B29">
      <w:pPr>
        <w:jc w:val="both"/>
        <w:rPr>
          <w:rFonts w:ascii="Century Gothic" w:hAnsi="Century Gothic" w:cs="Arial"/>
          <w:sz w:val="22"/>
          <w:szCs w:val="22"/>
        </w:rPr>
      </w:pPr>
    </w:p>
    <w:p w14:paraId="4A320B99" w14:textId="487F77DC" w:rsidR="009D76BF" w:rsidRDefault="009D76BF">
      <w:pPr>
        <w:rPr>
          <w:rFonts w:ascii="Century Gothic" w:hAnsi="Century Gothic" w:cs="Arial"/>
          <w:sz w:val="22"/>
          <w:szCs w:val="22"/>
        </w:rPr>
      </w:pPr>
      <w:r>
        <w:rPr>
          <w:rFonts w:ascii="Century Gothic" w:hAnsi="Century Gothic" w:cs="Arial"/>
          <w:sz w:val="22"/>
          <w:szCs w:val="22"/>
        </w:rPr>
        <w:br w:type="page"/>
      </w:r>
    </w:p>
    <w:p w14:paraId="194ED70D" w14:textId="5CAEF91A" w:rsidR="0057603A" w:rsidRPr="00272A5B" w:rsidRDefault="0057603A" w:rsidP="00436130">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5A3E82" w14:paraId="2CF0D30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74854F9" w14:textId="4CFFEDDB" w:rsidR="009B7CC5" w:rsidRPr="005A3E82" w:rsidRDefault="00283088" w:rsidP="00025D5F">
            <w:pPr>
              <w:jc w:val="center"/>
              <w:textAlignment w:val="center"/>
              <w:rPr>
                <w:rFonts w:ascii="Century Gothic" w:hAnsi="Century Gothic" w:cs="Arial"/>
                <w:i w:val="0"/>
                <w:iCs w:val="0"/>
                <w:sz w:val="18"/>
                <w:szCs w:val="18"/>
                <w:lang w:val="es-GT"/>
              </w:rPr>
            </w:pPr>
            <w:r w:rsidRPr="005A3E82">
              <w:rPr>
                <w:rFonts w:ascii="Century Gothic" w:hAnsi="Century Gothic" w:cs="Arial"/>
                <w:i w:val="0"/>
                <w:iCs w:val="0"/>
                <w:sz w:val="18"/>
                <w:szCs w:val="18"/>
                <w:lang w:val="es-GT"/>
              </w:rPr>
              <w:t>1</w:t>
            </w:r>
            <w:r w:rsidR="00DA2A1E" w:rsidRPr="005A3E82">
              <w:rPr>
                <w:rFonts w:ascii="Century Gothic" w:hAnsi="Century Gothic" w:cs="Arial"/>
                <w:i w:val="0"/>
                <w:iCs w:val="0"/>
                <w:sz w:val="18"/>
                <w:szCs w:val="18"/>
                <w:lang w:val="es-GT"/>
              </w:rPr>
              <w:t>5</w:t>
            </w:r>
            <w:r w:rsidRPr="005A3E82">
              <w:rPr>
                <w:rFonts w:ascii="Century Gothic" w:hAnsi="Century Gothic" w:cs="Arial"/>
                <w:i w:val="0"/>
                <w:iCs w:val="0"/>
                <w:sz w:val="18"/>
                <w:szCs w:val="18"/>
                <w:lang w:val="es-GT"/>
              </w:rPr>
              <w:t xml:space="preserve">. </w:t>
            </w:r>
            <w:r w:rsidR="009B7CC5" w:rsidRPr="005A3E82">
              <w:rPr>
                <w:rFonts w:ascii="Century Gothic" w:hAnsi="Century Gothic" w:cs="Arial"/>
                <w:i w:val="0"/>
                <w:iCs w:val="0"/>
                <w:sz w:val="18"/>
                <w:szCs w:val="18"/>
                <w:lang w:val="es-GT"/>
              </w:rPr>
              <w:t>Jefe del Departamento de Nivel Inicial y Preprimari</w:t>
            </w:r>
            <w:r w:rsidR="00A72367" w:rsidRPr="005A3E82">
              <w:rPr>
                <w:rFonts w:ascii="Century Gothic" w:hAnsi="Century Gothic" w:cs="Arial"/>
                <w:i w:val="0"/>
                <w:iCs w:val="0"/>
                <w:sz w:val="18"/>
                <w:szCs w:val="18"/>
                <w:lang w:val="es-GT"/>
              </w:rPr>
              <w:t>a</w:t>
            </w:r>
          </w:p>
        </w:tc>
      </w:tr>
      <w:tr w:rsidR="009B7CC5" w:rsidRPr="005A3E82" w14:paraId="68F910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DBEBFD" w14:textId="01B01293" w:rsidR="009B7CC5" w:rsidRPr="005A3E82" w:rsidRDefault="009B7CC5" w:rsidP="00347453">
            <w:pPr>
              <w:pStyle w:val="Prrafodelista"/>
              <w:numPr>
                <w:ilvl w:val="1"/>
                <w:numId w:val="105"/>
              </w:numPr>
              <w:ind w:left="164" w:hanging="164"/>
              <w:jc w:val="both"/>
              <w:textAlignment w:val="center"/>
              <w:rPr>
                <w:rFonts w:ascii="Century Gothic" w:eastAsia="SimSun" w:hAnsi="Century Gothic" w:cs="Arial"/>
                <w:b/>
                <w:sz w:val="18"/>
                <w:szCs w:val="18"/>
                <w:lang w:val="es-GT" w:bidi="ar"/>
              </w:rPr>
            </w:pPr>
            <w:r w:rsidRPr="005A3E82">
              <w:rPr>
                <w:rFonts w:ascii="Century Gothic" w:eastAsia="SimSun" w:hAnsi="Century Gothic" w:cs="Arial"/>
                <w:b/>
                <w:sz w:val="18"/>
                <w:szCs w:val="18"/>
                <w:lang w:val="es-GT" w:bidi="ar"/>
              </w:rPr>
              <w:t>IDENTIFICACIÓN DEL PUESTO</w:t>
            </w:r>
          </w:p>
        </w:tc>
      </w:tr>
      <w:tr w:rsidR="009B7CC5" w:rsidRPr="005A3E82" w14:paraId="163208E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607F055" w14:textId="77777777"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699BB9C1" w14:textId="77777777" w:rsidR="009B7CC5" w:rsidRPr="005A3E82"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Código de la clase:  9840</w:t>
            </w:r>
          </w:p>
        </w:tc>
      </w:tr>
      <w:tr w:rsidR="009B7CC5" w:rsidRPr="005A3E82" w14:paraId="7DC4081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88BDC43" w14:textId="77777777"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88DAA1D" w14:textId="77777777" w:rsidR="009B7CC5" w:rsidRPr="005A3E8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Código de Especialidad: 0007</w:t>
            </w:r>
          </w:p>
        </w:tc>
      </w:tr>
      <w:tr w:rsidR="009B7CC5" w:rsidRPr="005A3E82" w14:paraId="307546A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476D688" w14:textId="549A0F22"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 xml:space="preserve">Título funcional: Jefe del Departamento </w:t>
            </w:r>
            <w:r w:rsidR="00764A5C" w:rsidRPr="005A3E82">
              <w:rPr>
                <w:rFonts w:ascii="Century Gothic" w:hAnsi="Century Gothic"/>
                <w:i w:val="0"/>
                <w:iCs w:val="0"/>
                <w:sz w:val="18"/>
                <w:szCs w:val="18"/>
                <w:lang w:val="es-GT"/>
              </w:rPr>
              <w:t>de Nivel Inicial y Preprimaria</w:t>
            </w:r>
          </w:p>
        </w:tc>
        <w:tc>
          <w:tcPr>
            <w:tcW w:w="2452" w:type="pct"/>
            <w:shd w:val="clear" w:color="auto" w:fill="auto"/>
          </w:tcPr>
          <w:p w14:paraId="3E111592" w14:textId="77777777" w:rsidR="009B7CC5" w:rsidRPr="005A3E82"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Número de puestos:  01</w:t>
            </w:r>
          </w:p>
        </w:tc>
      </w:tr>
      <w:tr w:rsidR="009B7CC5" w:rsidRPr="005A3E82" w14:paraId="18EDC2F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251D03" w14:textId="137A1D81" w:rsidR="009B7CC5" w:rsidRPr="005A3E82" w:rsidRDefault="009B7CC5" w:rsidP="00025D5F">
            <w:pPr>
              <w:jc w:val="left"/>
              <w:textAlignment w:val="center"/>
              <w:rPr>
                <w:rFonts w:ascii="Century Gothic" w:hAnsi="Century Gothic"/>
                <w:i w:val="0"/>
                <w:iCs w:val="0"/>
                <w:sz w:val="18"/>
                <w:szCs w:val="18"/>
                <w:lang w:val="es-GT"/>
              </w:rPr>
            </w:pPr>
            <w:r w:rsidRPr="005A3E82">
              <w:rPr>
                <w:rFonts w:ascii="Century Gothic" w:hAnsi="Century Gothic"/>
                <w:i w:val="0"/>
                <w:iCs w:val="0"/>
                <w:sz w:val="18"/>
                <w:szCs w:val="18"/>
                <w:lang w:val="es-GT"/>
              </w:rPr>
              <w:t xml:space="preserve">Jefe inmediato:  Subdirector de </w:t>
            </w:r>
            <w:r w:rsidR="00121CC9" w:rsidRPr="005A3E82">
              <w:rPr>
                <w:rFonts w:ascii="Century Gothic" w:hAnsi="Century Gothic"/>
                <w:i w:val="0"/>
                <w:iCs w:val="0"/>
                <w:sz w:val="18"/>
                <w:szCs w:val="18"/>
                <w:lang w:val="es-GT"/>
              </w:rPr>
              <w:t>Diseño y Desarrollo Curricular</w:t>
            </w:r>
          </w:p>
        </w:tc>
        <w:tc>
          <w:tcPr>
            <w:tcW w:w="2452" w:type="pct"/>
          </w:tcPr>
          <w:p w14:paraId="10D6BE7B" w14:textId="78616DCB" w:rsidR="009B7CC5" w:rsidRPr="005A3E8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A3E82">
              <w:rPr>
                <w:rFonts w:ascii="Century Gothic" w:hAnsi="Century Gothic"/>
                <w:sz w:val="18"/>
                <w:szCs w:val="18"/>
                <w:lang w:val="es-GT"/>
              </w:rPr>
              <w:t>Subalternos: Asistente Profesional I, Asesor Profesional Especializado I</w:t>
            </w:r>
            <w:r w:rsidR="001F65EA" w:rsidRPr="005A3E82">
              <w:rPr>
                <w:rFonts w:ascii="Century Gothic" w:hAnsi="Century Gothic"/>
                <w:sz w:val="18"/>
                <w:szCs w:val="18"/>
                <w:lang w:val="es-GT"/>
              </w:rPr>
              <w:t xml:space="preserve"> (2) Asesor Profesional Especializado</w:t>
            </w:r>
            <w:r w:rsidRPr="005A3E82">
              <w:rPr>
                <w:rFonts w:ascii="Century Gothic" w:hAnsi="Century Gothic"/>
                <w:sz w:val="18"/>
                <w:szCs w:val="18"/>
                <w:lang w:val="es-GT"/>
              </w:rPr>
              <w:t xml:space="preserve"> II</w:t>
            </w:r>
            <w:r w:rsidR="001F65EA" w:rsidRPr="005A3E82">
              <w:rPr>
                <w:rFonts w:ascii="Century Gothic" w:hAnsi="Century Gothic"/>
                <w:sz w:val="18"/>
                <w:szCs w:val="18"/>
                <w:lang w:val="es-GT"/>
              </w:rPr>
              <w:t xml:space="preserve"> (</w:t>
            </w:r>
            <w:r w:rsidR="00320D77" w:rsidRPr="005A3E82">
              <w:rPr>
                <w:rFonts w:ascii="Century Gothic" w:hAnsi="Century Gothic"/>
                <w:sz w:val="18"/>
                <w:szCs w:val="18"/>
                <w:lang w:val="es-GT"/>
              </w:rPr>
              <w:t>2), Asesor Profesional Especializado</w:t>
            </w:r>
            <w:r w:rsidRPr="005A3E82">
              <w:rPr>
                <w:rFonts w:ascii="Century Gothic" w:hAnsi="Century Gothic"/>
                <w:sz w:val="18"/>
                <w:szCs w:val="18"/>
                <w:lang w:val="es-GT"/>
              </w:rPr>
              <w:t xml:space="preserve"> III</w:t>
            </w:r>
            <w:r w:rsidR="00320D77" w:rsidRPr="005A3E82">
              <w:rPr>
                <w:rFonts w:ascii="Century Gothic" w:hAnsi="Century Gothic"/>
                <w:sz w:val="18"/>
                <w:szCs w:val="18"/>
                <w:lang w:val="es-GT"/>
              </w:rPr>
              <w:t xml:space="preserve"> (2)</w:t>
            </w:r>
            <w:r w:rsidRPr="005A3E82">
              <w:rPr>
                <w:rFonts w:ascii="Century Gothic" w:hAnsi="Century Gothic"/>
                <w:sz w:val="18"/>
                <w:szCs w:val="18"/>
                <w:lang w:val="es-GT"/>
              </w:rPr>
              <w:t>.</w:t>
            </w:r>
          </w:p>
          <w:p w14:paraId="1956259D" w14:textId="77777777" w:rsidR="009B7CC5" w:rsidRPr="005A3E82"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5"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98"/>
      </w:tblGrid>
      <w:tr w:rsidR="009B7CC5" w:rsidRPr="005A3E82" w14:paraId="39E4658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5D49C8" w14:textId="1E56041E" w:rsidR="009B7CC5" w:rsidRPr="005A3E82" w:rsidRDefault="009B7CC5" w:rsidP="00347453">
            <w:pPr>
              <w:pStyle w:val="Prrafodelista"/>
              <w:numPr>
                <w:ilvl w:val="1"/>
                <w:numId w:val="105"/>
              </w:numPr>
              <w:ind w:left="321" w:hanging="284"/>
              <w:jc w:val="both"/>
              <w:textAlignment w:val="center"/>
              <w:rPr>
                <w:rFonts w:ascii="Century Gothic" w:hAnsi="Century Gothic" w:cs="Arial"/>
                <w:sz w:val="18"/>
                <w:szCs w:val="18"/>
                <w:lang w:val="es-GT"/>
              </w:rPr>
            </w:pPr>
            <w:r w:rsidRPr="005A3E82">
              <w:rPr>
                <w:rFonts w:ascii="Century Gothic" w:hAnsi="Century Gothic" w:cs="Arial"/>
                <w:sz w:val="18"/>
                <w:szCs w:val="18"/>
                <w:lang w:val="es-GT"/>
              </w:rPr>
              <w:t>NATURALEZA DEL PUESTO</w:t>
            </w:r>
          </w:p>
        </w:tc>
      </w:tr>
      <w:tr w:rsidR="009B7CC5" w:rsidRPr="00121CC9" w14:paraId="3869C8CA"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8A0BBB5" w14:textId="5B86132E" w:rsidR="009B7CC5" w:rsidRDefault="00F30917" w:rsidP="00F30917">
            <w:pPr>
              <w:jc w:val="both"/>
              <w:textAlignment w:val="center"/>
              <w:rPr>
                <w:rFonts w:ascii="Century Gothic" w:hAnsi="Century Gothic"/>
                <w:sz w:val="18"/>
                <w:szCs w:val="18"/>
                <w:lang w:val="es-GT"/>
              </w:rPr>
            </w:pPr>
            <w:r w:rsidRPr="005A3E82">
              <w:rPr>
                <w:rFonts w:ascii="Century Gothic" w:hAnsi="Century Gothic"/>
                <w:i w:val="0"/>
                <w:iCs w:val="0"/>
                <w:sz w:val="18"/>
                <w:szCs w:val="18"/>
                <w:lang w:val="es-GT"/>
              </w:rPr>
              <w:t>Planificar</w:t>
            </w:r>
            <w:r w:rsidR="009B7CC5" w:rsidRPr="005A3E82">
              <w:rPr>
                <w:rFonts w:ascii="Century Gothic" w:hAnsi="Century Gothic"/>
                <w:i w:val="0"/>
                <w:iCs w:val="0"/>
                <w:sz w:val="18"/>
                <w:szCs w:val="18"/>
                <w:lang w:val="es-GT"/>
              </w:rPr>
              <w:t xml:space="preserve">, organizar, dirigir y supervisar las actividades que se ejecutan en el Departamento </w:t>
            </w:r>
            <w:r w:rsidRPr="005A3E82">
              <w:rPr>
                <w:rFonts w:ascii="Century Gothic" w:hAnsi="Century Gothic"/>
                <w:i w:val="0"/>
                <w:iCs w:val="0"/>
                <w:sz w:val="18"/>
                <w:szCs w:val="18"/>
                <w:lang w:val="es-GT"/>
              </w:rPr>
              <w:t>con el fin de garantizar que el diseño</w:t>
            </w:r>
            <w:r w:rsidR="0000609F" w:rsidRPr="005A3E82">
              <w:rPr>
                <w:rFonts w:ascii="Century Gothic" w:hAnsi="Century Gothic"/>
                <w:i w:val="0"/>
                <w:iCs w:val="0"/>
                <w:sz w:val="18"/>
                <w:szCs w:val="18"/>
                <w:lang w:val="es-GT"/>
              </w:rPr>
              <w:t>,</w:t>
            </w:r>
            <w:r w:rsidRPr="005A3E82">
              <w:rPr>
                <w:rFonts w:ascii="Century Gothic" w:hAnsi="Century Gothic"/>
                <w:i w:val="0"/>
                <w:iCs w:val="0"/>
                <w:sz w:val="18"/>
                <w:szCs w:val="18"/>
                <w:lang w:val="es-GT"/>
              </w:rPr>
              <w:t xml:space="preserve"> desarrollo</w:t>
            </w:r>
            <w:r w:rsidR="003F454F" w:rsidRPr="005A3E82">
              <w:rPr>
                <w:rFonts w:ascii="Century Gothic" w:hAnsi="Century Gothic"/>
                <w:i w:val="0"/>
                <w:iCs w:val="0"/>
                <w:sz w:val="18"/>
                <w:szCs w:val="18"/>
                <w:lang w:val="es-GT"/>
              </w:rPr>
              <w:t xml:space="preserve"> e implementación</w:t>
            </w:r>
            <w:r w:rsidRPr="005A3E82">
              <w:rPr>
                <w:rFonts w:ascii="Century Gothic" w:hAnsi="Century Gothic"/>
                <w:i w:val="0"/>
                <w:iCs w:val="0"/>
                <w:sz w:val="18"/>
                <w:szCs w:val="18"/>
                <w:lang w:val="es-GT"/>
              </w:rPr>
              <w:t xml:space="preserve"> curricular del Currículo Nacional Base del Nivel Inicial y Preprimario, responda a los requerimientos de calidad y actualidad del Sistema Educativo Nacional.</w:t>
            </w:r>
          </w:p>
          <w:p w14:paraId="32F692C8" w14:textId="2C8154D8" w:rsidR="00F30917" w:rsidRPr="00F30917" w:rsidRDefault="00F30917" w:rsidP="00F30917">
            <w:pPr>
              <w:jc w:val="both"/>
              <w:textAlignment w:val="center"/>
              <w:rPr>
                <w:rFonts w:ascii="Century Gothic" w:hAnsi="Century Gothic"/>
                <w:sz w:val="18"/>
                <w:szCs w:val="18"/>
                <w:lang w:val="es-GT"/>
              </w:rPr>
            </w:pPr>
          </w:p>
        </w:tc>
      </w:tr>
      <w:tr w:rsidR="009B7CC5" w:rsidRPr="00121CC9" w14:paraId="7C26A65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D48C7D2" w14:textId="287A9042" w:rsidR="009B7CC5" w:rsidRPr="00DA2A1E" w:rsidRDefault="009B7CC5" w:rsidP="00347453">
            <w:pPr>
              <w:pStyle w:val="Prrafodelista"/>
              <w:numPr>
                <w:ilvl w:val="1"/>
                <w:numId w:val="105"/>
              </w:numPr>
              <w:ind w:left="321" w:hanging="284"/>
              <w:jc w:val="both"/>
              <w:textAlignment w:val="center"/>
              <w:rPr>
                <w:rFonts w:ascii="Century Gothic" w:hAnsi="Century Gothic" w:cs="Arial"/>
                <w:b/>
                <w:sz w:val="18"/>
                <w:szCs w:val="18"/>
                <w:lang w:bidi="ar"/>
              </w:rPr>
            </w:pPr>
            <w:r w:rsidRPr="00DA2A1E">
              <w:rPr>
                <w:rFonts w:ascii="Century Gothic" w:hAnsi="Century Gothic" w:cs="Arial"/>
                <w:b/>
                <w:sz w:val="18"/>
                <w:szCs w:val="18"/>
                <w:lang w:bidi="ar"/>
              </w:rPr>
              <w:t>TAREAS PERMANENTES</w:t>
            </w:r>
          </w:p>
        </w:tc>
      </w:tr>
      <w:tr w:rsidR="009B7CC5" w:rsidRPr="00121CC9" w14:paraId="1CC4444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21DE9B6D" w14:textId="08FBFBE6" w:rsidR="00F30917" w:rsidRPr="00F30917" w:rsidRDefault="008A1895" w:rsidP="008A1895">
            <w:pPr>
              <w:pStyle w:val="Encabezado"/>
              <w:widowControl w:val="0"/>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1.    </w:t>
            </w:r>
            <w:r w:rsidR="00F30917">
              <w:rPr>
                <w:rFonts w:ascii="Century Gothic" w:hAnsi="Century Gothic"/>
                <w:i w:val="0"/>
                <w:iCs w:val="0"/>
                <w:sz w:val="18"/>
                <w:szCs w:val="18"/>
                <w:lang w:val="es-GT"/>
              </w:rPr>
              <w:t>Diseñar y desarrollar el Currículo Nacional Base del nivel educativo.</w:t>
            </w:r>
          </w:p>
          <w:p w14:paraId="060981B4" w14:textId="2BD23B4A" w:rsidR="00F30917" w:rsidRPr="00C656C3" w:rsidRDefault="00F30917" w:rsidP="00347453">
            <w:pPr>
              <w:pStyle w:val="Encabezado"/>
              <w:widowControl w:val="0"/>
              <w:numPr>
                <w:ilvl w:val="0"/>
                <w:numId w:val="108"/>
              </w:numPr>
              <w:tabs>
                <w:tab w:val="clear" w:pos="4252"/>
                <w:tab w:val="clear" w:pos="8504"/>
              </w:tabs>
              <w:spacing w:line="276" w:lineRule="auto"/>
              <w:ind w:left="311" w:hanging="311"/>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necesarios para la elaboración de materiales curriculares </w:t>
            </w:r>
            <w:r w:rsidR="0029668D">
              <w:rPr>
                <w:rFonts w:ascii="Century Gothic" w:hAnsi="Century Gothic"/>
                <w:i w:val="0"/>
                <w:iCs w:val="0"/>
                <w:sz w:val="18"/>
                <w:szCs w:val="18"/>
                <w:lang w:val="es-GT"/>
              </w:rPr>
              <w:t xml:space="preserve">de acuerdo </w:t>
            </w:r>
            <w:r w:rsidR="0029668D" w:rsidRPr="005A3E82">
              <w:rPr>
                <w:rFonts w:ascii="Century Gothic" w:hAnsi="Century Gothic"/>
                <w:i w:val="0"/>
                <w:iCs w:val="0"/>
                <w:sz w:val="18"/>
                <w:szCs w:val="18"/>
                <w:lang w:val="es-GT"/>
              </w:rPr>
              <w:t>con el</w:t>
            </w:r>
            <w:r>
              <w:rPr>
                <w:rFonts w:ascii="Century Gothic" w:hAnsi="Century Gothic"/>
                <w:i w:val="0"/>
                <w:iCs w:val="0"/>
                <w:sz w:val="18"/>
                <w:szCs w:val="18"/>
                <w:lang w:val="es-GT"/>
              </w:rPr>
              <w:t xml:space="preserve"> nivel.</w:t>
            </w:r>
          </w:p>
          <w:p w14:paraId="310A66A6" w14:textId="09DB18FA" w:rsidR="00C656C3" w:rsidRPr="00C656C3" w:rsidRDefault="00C656C3" w:rsidP="00347453">
            <w:pPr>
              <w:pStyle w:val="Encabezado"/>
              <w:widowControl w:val="0"/>
              <w:numPr>
                <w:ilvl w:val="0"/>
                <w:numId w:val="108"/>
              </w:numPr>
              <w:tabs>
                <w:tab w:val="clear" w:pos="4252"/>
                <w:tab w:val="clear" w:pos="8504"/>
              </w:tabs>
              <w:spacing w:line="276" w:lineRule="auto"/>
              <w:ind w:left="311" w:hanging="311"/>
              <w:jc w:val="left"/>
              <w:rPr>
                <w:rFonts w:ascii="Century Gothic" w:hAnsi="Century Gothic"/>
                <w:i w:val="0"/>
                <w:iCs w:val="0"/>
                <w:sz w:val="18"/>
                <w:szCs w:val="18"/>
                <w:lang w:val="es-GT"/>
              </w:rPr>
            </w:pPr>
            <w:r>
              <w:rPr>
                <w:rFonts w:ascii="Century Gothic" w:hAnsi="Century Gothic"/>
                <w:i w:val="0"/>
                <w:iCs w:val="0"/>
                <w:sz w:val="18"/>
                <w:szCs w:val="18"/>
                <w:lang w:val="es-GT"/>
              </w:rPr>
              <w:t>Planificar y ejecutar las</w:t>
            </w:r>
            <w:r w:rsidR="00501322">
              <w:rPr>
                <w:rFonts w:ascii="Century Gothic" w:hAnsi="Century Gothic"/>
                <w:i w:val="0"/>
                <w:iCs w:val="0"/>
                <w:sz w:val="18"/>
                <w:szCs w:val="18"/>
                <w:lang w:val="es-GT"/>
              </w:rPr>
              <w:t xml:space="preserve"> acciones de</w:t>
            </w:r>
            <w:r>
              <w:rPr>
                <w:rFonts w:ascii="Century Gothic" w:hAnsi="Century Gothic"/>
                <w:i w:val="0"/>
                <w:iCs w:val="0"/>
                <w:sz w:val="18"/>
                <w:szCs w:val="18"/>
                <w:lang w:val="es-GT"/>
              </w:rPr>
              <w:t xml:space="preserve"> consultas</w:t>
            </w:r>
            <w:r w:rsidR="00501322">
              <w:rPr>
                <w:rFonts w:ascii="Century Gothic" w:hAnsi="Century Gothic"/>
                <w:i w:val="0"/>
                <w:iCs w:val="0"/>
                <w:sz w:val="18"/>
                <w:szCs w:val="18"/>
                <w:lang w:val="es-GT"/>
              </w:rPr>
              <w:t xml:space="preserve">, validación </w:t>
            </w:r>
            <w:r>
              <w:rPr>
                <w:rFonts w:ascii="Century Gothic" w:hAnsi="Century Gothic"/>
                <w:i w:val="0"/>
                <w:iCs w:val="0"/>
                <w:sz w:val="18"/>
                <w:szCs w:val="18"/>
                <w:lang w:val="es-GT"/>
              </w:rPr>
              <w:t>y socialización de diferentes procesos curriculares.</w:t>
            </w:r>
          </w:p>
          <w:p w14:paraId="0F5F67B5" w14:textId="31C479FD" w:rsidR="00C656C3" w:rsidRPr="00C656C3" w:rsidRDefault="00C656C3" w:rsidP="00347453">
            <w:pPr>
              <w:pStyle w:val="Encabezado"/>
              <w:widowControl w:val="0"/>
              <w:numPr>
                <w:ilvl w:val="0"/>
                <w:numId w:val="108"/>
              </w:numPr>
              <w:tabs>
                <w:tab w:val="clear" w:pos="4252"/>
                <w:tab w:val="clear" w:pos="8504"/>
              </w:tabs>
              <w:spacing w:line="276" w:lineRule="auto"/>
              <w:ind w:left="311" w:hanging="311"/>
              <w:jc w:val="left"/>
              <w:rPr>
                <w:rFonts w:ascii="Century Gothic" w:hAnsi="Century Gothic"/>
                <w:i w:val="0"/>
                <w:iCs w:val="0"/>
                <w:sz w:val="18"/>
                <w:szCs w:val="18"/>
                <w:lang w:val="es-GT"/>
              </w:rPr>
            </w:pPr>
            <w:r>
              <w:rPr>
                <w:rFonts w:ascii="Century Gothic" w:hAnsi="Century Gothic"/>
                <w:i w:val="0"/>
                <w:iCs w:val="0"/>
                <w:sz w:val="18"/>
                <w:szCs w:val="18"/>
                <w:lang w:val="es-GT"/>
              </w:rPr>
              <w:t>Coordinar estudios e investigaciones de este nivel educativo</w:t>
            </w:r>
            <w:r w:rsidR="005A3E82">
              <w:rPr>
                <w:rFonts w:ascii="Century Gothic" w:hAnsi="Century Gothic"/>
                <w:i w:val="0"/>
                <w:iCs w:val="0"/>
                <w:sz w:val="18"/>
                <w:szCs w:val="18"/>
                <w:lang w:val="es-GT"/>
              </w:rPr>
              <w:t>.</w:t>
            </w:r>
          </w:p>
          <w:p w14:paraId="0DDD38C7" w14:textId="19BADCAB" w:rsidR="00C656C3" w:rsidRPr="00F30917" w:rsidRDefault="00C656C3" w:rsidP="00347453">
            <w:pPr>
              <w:pStyle w:val="Encabezado"/>
              <w:widowControl w:val="0"/>
              <w:numPr>
                <w:ilvl w:val="0"/>
                <w:numId w:val="108"/>
              </w:numPr>
              <w:tabs>
                <w:tab w:val="clear" w:pos="4252"/>
                <w:tab w:val="clear" w:pos="8504"/>
              </w:tabs>
              <w:spacing w:line="276" w:lineRule="auto"/>
              <w:ind w:left="311" w:hanging="311"/>
              <w:jc w:val="left"/>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77C76CEF" w14:textId="5D2038CB" w:rsidR="009B7CC5" w:rsidRPr="00501322" w:rsidRDefault="00D55C65" w:rsidP="00347453">
            <w:pPr>
              <w:pStyle w:val="Encabezado"/>
              <w:widowControl w:val="0"/>
              <w:numPr>
                <w:ilvl w:val="0"/>
                <w:numId w:val="108"/>
              </w:numPr>
              <w:tabs>
                <w:tab w:val="clear" w:pos="4252"/>
                <w:tab w:val="clear" w:pos="8504"/>
              </w:tabs>
              <w:spacing w:line="276" w:lineRule="auto"/>
              <w:ind w:left="311" w:hanging="311"/>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w:t>
            </w:r>
            <w:r w:rsidR="00501322">
              <w:rPr>
                <w:rFonts w:ascii="Century Gothic" w:hAnsi="Century Gothic"/>
                <w:i w:val="0"/>
                <w:iCs w:val="0"/>
                <w:sz w:val="18"/>
                <w:szCs w:val="18"/>
                <w:lang w:val="es-GT"/>
              </w:rPr>
              <w:t xml:space="preserve">en las diferentes áreas del Currículo </w:t>
            </w:r>
            <w:r w:rsidR="00987A90">
              <w:rPr>
                <w:rFonts w:ascii="Century Gothic" w:hAnsi="Century Gothic"/>
                <w:i w:val="0"/>
                <w:iCs w:val="0"/>
                <w:sz w:val="18"/>
                <w:szCs w:val="18"/>
                <w:lang w:val="es-GT"/>
              </w:rPr>
              <w:t>N</w:t>
            </w:r>
            <w:r w:rsidR="00501322">
              <w:rPr>
                <w:rFonts w:ascii="Century Gothic" w:hAnsi="Century Gothic"/>
                <w:i w:val="0"/>
                <w:iCs w:val="0"/>
                <w:sz w:val="18"/>
                <w:szCs w:val="18"/>
                <w:lang w:val="es-GT"/>
              </w:rPr>
              <w:t>acional Base del Nivel Inicial y Preprimario.</w:t>
            </w:r>
          </w:p>
          <w:p w14:paraId="06E8D037" w14:textId="77777777" w:rsidR="00501322" w:rsidRPr="00501322" w:rsidRDefault="00501322" w:rsidP="00347453">
            <w:pPr>
              <w:pStyle w:val="Encabezado"/>
              <w:widowControl w:val="0"/>
              <w:numPr>
                <w:ilvl w:val="0"/>
                <w:numId w:val="108"/>
              </w:numPr>
              <w:tabs>
                <w:tab w:val="clear" w:pos="4252"/>
                <w:tab w:val="clear" w:pos="8504"/>
              </w:tabs>
              <w:spacing w:line="276" w:lineRule="auto"/>
              <w:ind w:left="311" w:hanging="311"/>
              <w:jc w:val="left"/>
              <w:rPr>
                <w:rFonts w:ascii="Century Gothic" w:hAnsi="Century Gothic"/>
                <w:i w:val="0"/>
                <w:iCs w:val="0"/>
                <w:sz w:val="18"/>
                <w:szCs w:val="18"/>
                <w:lang w:val="es-GT"/>
              </w:rPr>
            </w:pPr>
            <w:r>
              <w:rPr>
                <w:rFonts w:ascii="Century Gothic" w:hAnsi="Century Gothic"/>
                <w:i w:val="0"/>
                <w:iCs w:val="0"/>
                <w:sz w:val="18"/>
                <w:szCs w:val="18"/>
                <w:lang w:val="es-GT"/>
              </w:rPr>
              <w:t>Establecer, en coordinación con el Departamento de Evaluación Curricular, los lineamientos para la evaluación de los aprendizajes de este nivel educativo.</w:t>
            </w:r>
          </w:p>
          <w:p w14:paraId="2CAA4FCD" w14:textId="382F9CE9" w:rsidR="004F1843" w:rsidRPr="00CB53B2" w:rsidRDefault="00501322" w:rsidP="00347453">
            <w:pPr>
              <w:pStyle w:val="Encabezado"/>
              <w:widowControl w:val="0"/>
              <w:numPr>
                <w:ilvl w:val="0"/>
                <w:numId w:val="108"/>
              </w:numPr>
              <w:tabs>
                <w:tab w:val="clear" w:pos="4252"/>
                <w:tab w:val="clear" w:pos="8504"/>
              </w:tabs>
              <w:spacing w:line="276" w:lineRule="auto"/>
              <w:ind w:left="311" w:hanging="311"/>
              <w:jc w:val="left"/>
              <w:rPr>
                <w:rFonts w:ascii="Century Gothic" w:hAnsi="Century Gothic"/>
                <w:i w:val="0"/>
                <w:iCs w:val="0"/>
                <w:sz w:val="18"/>
                <w:szCs w:val="18"/>
                <w:lang w:val="es-GT"/>
              </w:rPr>
            </w:pPr>
            <w:r>
              <w:rPr>
                <w:rFonts w:ascii="Century Gothic" w:hAnsi="Century Gothic"/>
                <w:i w:val="0"/>
                <w:iCs w:val="0"/>
                <w:sz w:val="18"/>
                <w:szCs w:val="18"/>
                <w:lang w:val="es-GT"/>
              </w:rPr>
              <w:t>Diseña</w:t>
            </w:r>
            <w:r w:rsidR="00987A90">
              <w:rPr>
                <w:rFonts w:ascii="Century Gothic" w:hAnsi="Century Gothic"/>
                <w:i w:val="0"/>
                <w:iCs w:val="0"/>
                <w:sz w:val="18"/>
                <w:szCs w:val="18"/>
                <w:lang w:val="es-GT"/>
              </w:rPr>
              <w:t>r</w:t>
            </w:r>
            <w:r>
              <w:rPr>
                <w:rFonts w:ascii="Century Gothic" w:hAnsi="Century Gothic"/>
                <w:i w:val="0"/>
                <w:iCs w:val="0"/>
                <w:sz w:val="18"/>
                <w:szCs w:val="18"/>
                <w:lang w:val="es-GT"/>
              </w:rPr>
              <w:t xml:space="preserve"> técnicas, herramientas y procedimientos para la organización de los aprendizajes </w:t>
            </w:r>
            <w:r w:rsidR="004F1843">
              <w:rPr>
                <w:rFonts w:ascii="Century Gothic" w:hAnsi="Century Gothic"/>
                <w:i w:val="0"/>
                <w:iCs w:val="0"/>
                <w:sz w:val="18"/>
                <w:szCs w:val="18"/>
                <w:lang w:val="es-GT"/>
              </w:rPr>
              <w:t>del nivel, respetando los lineamientos nacionales y los procesos socioculturales, lingüísticos regionales y locales.</w:t>
            </w:r>
          </w:p>
        </w:tc>
      </w:tr>
      <w:tr w:rsidR="009B7CC5" w:rsidRPr="00121CC9" w14:paraId="11F13E3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07BA18C" w14:textId="77777777" w:rsidR="009B7CC5" w:rsidRPr="00121CC9" w:rsidRDefault="009B7CC5" w:rsidP="00025D5F">
            <w:pPr>
              <w:jc w:val="both"/>
              <w:textAlignment w:val="center"/>
              <w:rPr>
                <w:rFonts w:ascii="Century Gothic" w:eastAsia="SimSun" w:hAnsi="Century Gothic" w:cs="Arial"/>
                <w:b/>
                <w:i w:val="0"/>
                <w:iCs w:val="0"/>
                <w:sz w:val="18"/>
                <w:szCs w:val="18"/>
                <w:highlight w:val="yellow"/>
                <w:lang w:val="es-GT" w:bidi="ar"/>
              </w:rPr>
            </w:pPr>
            <w:r w:rsidRPr="00121CC9">
              <w:rPr>
                <w:rFonts w:ascii="Century Gothic" w:hAnsi="Century Gothic" w:cs="Arial"/>
                <w:b/>
                <w:i w:val="0"/>
                <w:iCs w:val="0"/>
                <w:sz w:val="18"/>
                <w:szCs w:val="18"/>
                <w:lang w:bidi="ar"/>
              </w:rPr>
              <w:t>4. TAREAS PERIÓDICAS</w:t>
            </w:r>
          </w:p>
        </w:tc>
      </w:tr>
      <w:tr w:rsidR="009B7CC5" w:rsidRPr="00121CC9" w14:paraId="1A2A355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2B83F18" w14:textId="30F00BA1" w:rsidR="008349A1" w:rsidRPr="008349A1" w:rsidRDefault="008349A1" w:rsidP="00347453">
            <w:pPr>
              <w:pStyle w:val="Encabezado"/>
              <w:widowControl w:val="0"/>
              <w:numPr>
                <w:ilvl w:val="3"/>
                <w:numId w:val="229"/>
              </w:numPr>
              <w:tabs>
                <w:tab w:val="clear" w:pos="4252"/>
                <w:tab w:val="clear" w:pos="8504"/>
              </w:tabs>
              <w:spacing w:line="276" w:lineRule="auto"/>
              <w:ind w:left="316" w:hanging="284"/>
              <w:jc w:val="both"/>
              <w:rPr>
                <w:rFonts w:ascii="Century Gothic" w:hAnsi="Century Gothic"/>
                <w:i w:val="0"/>
                <w:iCs w:val="0"/>
                <w:sz w:val="18"/>
                <w:szCs w:val="18"/>
                <w:lang w:val="es-GT"/>
              </w:rPr>
            </w:pPr>
            <w:r>
              <w:rPr>
                <w:rFonts w:ascii="Century Gothic" w:hAnsi="Century Gothic"/>
                <w:i w:val="0"/>
                <w:iCs w:val="0"/>
                <w:sz w:val="18"/>
                <w:szCs w:val="18"/>
                <w:lang w:val="es-GT"/>
              </w:rPr>
              <w:t xml:space="preserve">Acompañar técnicamente las acciones </w:t>
            </w:r>
            <w:r w:rsidR="00B06554">
              <w:rPr>
                <w:rFonts w:ascii="Century Gothic" w:hAnsi="Century Gothic"/>
                <w:i w:val="0"/>
                <w:iCs w:val="0"/>
                <w:sz w:val="18"/>
                <w:szCs w:val="18"/>
                <w:lang w:val="es-GT"/>
              </w:rPr>
              <w:t>y/</w:t>
            </w:r>
            <w:r>
              <w:rPr>
                <w:rFonts w:ascii="Century Gothic" w:hAnsi="Century Gothic"/>
                <w:i w:val="0"/>
                <w:iCs w:val="0"/>
                <w:sz w:val="18"/>
                <w:szCs w:val="18"/>
                <w:lang w:val="es-GT"/>
              </w:rPr>
              <w:t>o proyectos para el mejoramiento de este nivel educativo.</w:t>
            </w:r>
          </w:p>
          <w:p w14:paraId="6EECB352" w14:textId="55EC86F6" w:rsidR="009B7CC5" w:rsidRPr="00E91179" w:rsidRDefault="009B7CC5" w:rsidP="00347453">
            <w:pPr>
              <w:pStyle w:val="Encabezado"/>
              <w:widowControl w:val="0"/>
              <w:numPr>
                <w:ilvl w:val="3"/>
                <w:numId w:val="229"/>
              </w:numPr>
              <w:tabs>
                <w:tab w:val="clear" w:pos="4252"/>
                <w:tab w:val="clear" w:pos="8504"/>
              </w:tabs>
              <w:spacing w:line="276" w:lineRule="auto"/>
              <w:ind w:left="316" w:hanging="284"/>
              <w:jc w:val="both"/>
              <w:rPr>
                <w:rFonts w:ascii="Century Gothic" w:hAnsi="Century Gothic"/>
                <w:i w:val="0"/>
                <w:iCs w:val="0"/>
                <w:sz w:val="18"/>
                <w:szCs w:val="18"/>
                <w:lang w:val="es-GT"/>
              </w:rPr>
            </w:pPr>
            <w:r w:rsidRPr="00E91179">
              <w:rPr>
                <w:rFonts w:ascii="Century Gothic" w:hAnsi="Century Gothic"/>
                <w:i w:val="0"/>
                <w:iCs w:val="0"/>
                <w:sz w:val="18"/>
                <w:szCs w:val="18"/>
                <w:lang w:val="es-GT"/>
              </w:rPr>
              <w:t xml:space="preserve">Proponer </w:t>
            </w:r>
            <w:r w:rsidR="00D55C65" w:rsidRPr="00E91179">
              <w:rPr>
                <w:rFonts w:ascii="Century Gothic" w:hAnsi="Century Gothic"/>
                <w:i w:val="0"/>
                <w:iCs w:val="0"/>
                <w:sz w:val="18"/>
                <w:szCs w:val="18"/>
                <w:lang w:val="es-GT"/>
              </w:rPr>
              <w:t>y dar seguimiento a</w:t>
            </w:r>
            <w:r w:rsidRPr="00E91179">
              <w:rPr>
                <w:rFonts w:ascii="Century Gothic" w:hAnsi="Century Gothic"/>
                <w:i w:val="0"/>
                <w:iCs w:val="0"/>
                <w:sz w:val="18"/>
                <w:szCs w:val="18"/>
                <w:lang w:val="es-GT"/>
              </w:rPr>
              <w:t xml:space="preserve">l Plan Operativo Anual -POA- del Departamento ante la Dirección, de acuerdo con las atribuciones especificas contempladas en las normativas vigentes. </w:t>
            </w:r>
          </w:p>
          <w:p w14:paraId="09A84DD9" w14:textId="0B509100" w:rsidR="009B7CC5" w:rsidRPr="00121CC9" w:rsidRDefault="009B7CC5" w:rsidP="00347453">
            <w:pPr>
              <w:pStyle w:val="Encabezado"/>
              <w:widowControl w:val="0"/>
              <w:numPr>
                <w:ilvl w:val="3"/>
                <w:numId w:val="229"/>
              </w:numPr>
              <w:tabs>
                <w:tab w:val="clear" w:pos="4252"/>
                <w:tab w:val="clear" w:pos="8504"/>
              </w:tabs>
              <w:spacing w:line="276" w:lineRule="auto"/>
              <w:ind w:left="316"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Organizar, dirigir y supervisar la distribución de actividades del personal a cargo, </w:t>
            </w:r>
            <w:r w:rsidR="0029668D" w:rsidRPr="00121CC9">
              <w:rPr>
                <w:rFonts w:ascii="Century Gothic" w:hAnsi="Century Gothic"/>
                <w:i w:val="0"/>
                <w:iCs w:val="0"/>
                <w:sz w:val="18"/>
                <w:szCs w:val="18"/>
                <w:lang w:val="es-GT"/>
              </w:rPr>
              <w:t>de acue</w:t>
            </w:r>
            <w:r w:rsidR="0029668D" w:rsidRPr="00121CC9">
              <w:rPr>
                <w:rFonts w:ascii="Century Gothic" w:hAnsi="Century Gothic"/>
                <w:sz w:val="18"/>
                <w:szCs w:val="18"/>
                <w:lang w:val="es-GT"/>
              </w:rPr>
              <w:t>rdo con el</w:t>
            </w:r>
            <w:r w:rsidRPr="00121CC9">
              <w:rPr>
                <w:rFonts w:ascii="Century Gothic" w:hAnsi="Century Gothic"/>
                <w:i w:val="0"/>
                <w:iCs w:val="0"/>
                <w:sz w:val="18"/>
                <w:szCs w:val="18"/>
                <w:lang w:val="es-GT"/>
              </w:rPr>
              <w:t xml:space="preserve"> -POA- de la institución. </w:t>
            </w:r>
          </w:p>
          <w:p w14:paraId="12D881F0" w14:textId="673A5CDA" w:rsidR="009B7CC5" w:rsidRPr="00121CC9" w:rsidRDefault="009B7CC5" w:rsidP="00347453">
            <w:pPr>
              <w:pStyle w:val="Encabezado"/>
              <w:widowControl w:val="0"/>
              <w:numPr>
                <w:ilvl w:val="3"/>
                <w:numId w:val="229"/>
              </w:numPr>
              <w:tabs>
                <w:tab w:val="clear" w:pos="4252"/>
                <w:tab w:val="clear" w:pos="8504"/>
              </w:tabs>
              <w:spacing w:line="276" w:lineRule="auto"/>
              <w:ind w:left="316"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Elabora</w:t>
            </w:r>
            <w:r w:rsidR="00396D31">
              <w:rPr>
                <w:rFonts w:ascii="Century Gothic" w:hAnsi="Century Gothic"/>
                <w:i w:val="0"/>
                <w:iCs w:val="0"/>
                <w:sz w:val="18"/>
                <w:szCs w:val="18"/>
                <w:lang w:val="es-GT"/>
              </w:rPr>
              <w:t>r i</w:t>
            </w:r>
            <w:r w:rsidRPr="00121CC9">
              <w:rPr>
                <w:rFonts w:ascii="Century Gothic" w:hAnsi="Century Gothic"/>
                <w:i w:val="0"/>
                <w:iCs w:val="0"/>
                <w:sz w:val="18"/>
                <w:szCs w:val="18"/>
                <w:lang w:val="es-GT"/>
              </w:rPr>
              <w:t xml:space="preserve">nformes de actividades </w:t>
            </w:r>
            <w:r w:rsidR="0029668D" w:rsidRPr="00121CC9">
              <w:rPr>
                <w:rFonts w:ascii="Century Gothic" w:hAnsi="Century Gothic"/>
                <w:i w:val="0"/>
                <w:iCs w:val="0"/>
                <w:sz w:val="18"/>
                <w:szCs w:val="18"/>
                <w:lang w:val="es-GT"/>
              </w:rPr>
              <w:t>de acuerdo c</w:t>
            </w:r>
            <w:r w:rsidR="0029668D" w:rsidRPr="00121CC9">
              <w:rPr>
                <w:rFonts w:ascii="Century Gothic" w:hAnsi="Century Gothic"/>
                <w:sz w:val="18"/>
                <w:szCs w:val="18"/>
                <w:lang w:val="es-GT"/>
              </w:rPr>
              <w:t>on</w:t>
            </w:r>
            <w:r w:rsidRPr="00121CC9">
              <w:rPr>
                <w:rFonts w:ascii="Century Gothic" w:hAnsi="Century Gothic"/>
                <w:i w:val="0"/>
                <w:iCs w:val="0"/>
                <w:sz w:val="18"/>
                <w:szCs w:val="18"/>
                <w:lang w:val="es-GT"/>
              </w:rPr>
              <w:t xml:space="preserve"> los procedimientos establecidos y trasladarlos a quien corresponda.</w:t>
            </w:r>
          </w:p>
          <w:p w14:paraId="4A11D616" w14:textId="54151779" w:rsidR="004F1843" w:rsidRPr="004F1843" w:rsidRDefault="007D6BEC" w:rsidP="00AC497C">
            <w:pPr>
              <w:pStyle w:val="Encabezado"/>
              <w:widowControl w:val="0"/>
              <w:tabs>
                <w:tab w:val="clear" w:pos="4252"/>
                <w:tab w:val="clear" w:pos="8504"/>
              </w:tabs>
              <w:spacing w:line="276" w:lineRule="auto"/>
              <w:ind w:left="316" w:hanging="421"/>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w:t>
            </w:r>
            <w:r w:rsidR="008A1895">
              <w:rPr>
                <w:rFonts w:ascii="Century Gothic" w:hAnsi="Century Gothic"/>
                <w:i w:val="0"/>
                <w:iCs w:val="0"/>
                <w:sz w:val="18"/>
                <w:szCs w:val="18"/>
                <w:lang w:val="es-GT"/>
              </w:rPr>
              <w:t xml:space="preserve">6. </w:t>
            </w:r>
            <w:r w:rsidR="00AC497C">
              <w:rPr>
                <w:rFonts w:ascii="Century Gothic" w:hAnsi="Century Gothic"/>
                <w:i w:val="0"/>
                <w:iCs w:val="0"/>
                <w:sz w:val="18"/>
                <w:szCs w:val="18"/>
                <w:lang w:val="es-GT"/>
              </w:rPr>
              <w:t xml:space="preserve"> </w:t>
            </w:r>
            <w:r w:rsidR="00D55C65">
              <w:rPr>
                <w:rFonts w:ascii="Century Gothic" w:hAnsi="Century Gothic"/>
                <w:i w:val="0"/>
                <w:iCs w:val="0"/>
                <w:sz w:val="18"/>
                <w:szCs w:val="18"/>
                <w:lang w:val="es-GT"/>
              </w:rPr>
              <w:t xml:space="preserve">Emitir </w:t>
            </w:r>
            <w:r w:rsidR="00F30917" w:rsidRPr="00121CC9">
              <w:rPr>
                <w:rFonts w:ascii="Century Gothic" w:hAnsi="Century Gothic"/>
                <w:i w:val="0"/>
                <w:iCs w:val="0"/>
                <w:sz w:val="18"/>
                <w:szCs w:val="18"/>
                <w:lang w:val="es-GT"/>
              </w:rPr>
              <w:t xml:space="preserve">dictámenes, opiniones, informes, oficios, entre otros documentos oficiales del Departamento, </w:t>
            </w:r>
            <w:r w:rsidR="0029668D" w:rsidRPr="00121CC9">
              <w:rPr>
                <w:rFonts w:ascii="Century Gothic" w:hAnsi="Century Gothic"/>
                <w:i w:val="0"/>
                <w:iCs w:val="0"/>
                <w:sz w:val="18"/>
                <w:szCs w:val="18"/>
                <w:lang w:val="es-GT"/>
              </w:rPr>
              <w:t>de acuerdo c</w:t>
            </w:r>
            <w:r w:rsidR="0029668D" w:rsidRPr="00121CC9">
              <w:rPr>
                <w:rFonts w:ascii="Century Gothic" w:hAnsi="Century Gothic"/>
                <w:sz w:val="18"/>
                <w:szCs w:val="18"/>
                <w:lang w:val="es-GT"/>
              </w:rPr>
              <w:t>on</w:t>
            </w:r>
            <w:r w:rsidR="00F30917" w:rsidRPr="00121CC9">
              <w:rPr>
                <w:rFonts w:ascii="Century Gothic" w:hAnsi="Century Gothic"/>
                <w:i w:val="0"/>
                <w:iCs w:val="0"/>
                <w:sz w:val="18"/>
                <w:szCs w:val="18"/>
                <w:lang w:val="es-GT"/>
              </w:rPr>
              <w:t xml:space="preserve"> la</w:t>
            </w:r>
            <w:r>
              <w:rPr>
                <w:rFonts w:ascii="Century Gothic" w:hAnsi="Century Gothic"/>
                <w:i w:val="0"/>
                <w:iCs w:val="0"/>
                <w:sz w:val="18"/>
                <w:szCs w:val="18"/>
                <w:lang w:val="es-GT"/>
              </w:rPr>
              <w:t xml:space="preserve"> </w:t>
            </w:r>
            <w:r w:rsidR="00F30917" w:rsidRPr="00121CC9">
              <w:rPr>
                <w:rFonts w:ascii="Century Gothic" w:hAnsi="Century Gothic"/>
                <w:i w:val="0"/>
                <w:iCs w:val="0"/>
                <w:sz w:val="18"/>
                <w:szCs w:val="18"/>
                <w:lang w:val="es-GT"/>
              </w:rPr>
              <w:t>demanda</w:t>
            </w:r>
            <w:r w:rsidR="00D55C65">
              <w:rPr>
                <w:rFonts w:ascii="Century Gothic" w:hAnsi="Century Gothic"/>
                <w:i w:val="0"/>
                <w:iCs w:val="0"/>
                <w:sz w:val="18"/>
                <w:szCs w:val="18"/>
                <w:lang w:val="es-GT"/>
              </w:rPr>
              <w:t>.</w:t>
            </w:r>
          </w:p>
          <w:p w14:paraId="23CAABE7" w14:textId="332A8B6A" w:rsidR="006948EC" w:rsidRPr="006948EC" w:rsidRDefault="006948EC"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023333EF" w14:textId="31EB4A39" w:rsidR="006948EC" w:rsidRPr="007B0DDD" w:rsidRDefault="006948EC"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rPr>
            </w:pPr>
            <w:r w:rsidRPr="007B0DDD">
              <w:rPr>
                <w:rFonts w:ascii="Century Gothic" w:hAnsi="Century Gothic"/>
                <w:i w:val="0"/>
                <w:iCs w:val="0"/>
                <w:sz w:val="18"/>
                <w:szCs w:val="18"/>
              </w:rPr>
              <w:t>Coordinar y dar seguimiento a la contratación de personal para servicios técnicos o profesionales, de apoyo curricular.</w:t>
            </w:r>
          </w:p>
          <w:p w14:paraId="2FEBB282" w14:textId="7792202C" w:rsidR="004A0188" w:rsidRPr="007B0DDD" w:rsidRDefault="004A0188" w:rsidP="00347453">
            <w:pPr>
              <w:pStyle w:val="Encabezado"/>
              <w:widowControl w:val="0"/>
              <w:numPr>
                <w:ilvl w:val="0"/>
                <w:numId w:val="229"/>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 xml:space="preserve">Realizar </w:t>
            </w:r>
            <w:r w:rsidR="007B0DDD" w:rsidRPr="7A3AFE97">
              <w:rPr>
                <w:rFonts w:ascii="Century Gothic" w:hAnsi="Century Gothic"/>
                <w:i w:val="0"/>
                <w:iCs w:val="0"/>
                <w:sz w:val="18"/>
                <w:szCs w:val="18"/>
                <w:lang w:val="es-ES"/>
              </w:rPr>
              <w:t>las s</w:t>
            </w:r>
            <w:r w:rsidR="007B0DDD"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16FD9AD9" w14:textId="1ECD6E6C" w:rsidR="004F1843" w:rsidRPr="004F1843" w:rsidRDefault="004F1843" w:rsidP="004F1843">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9B7CC5" w:rsidRPr="00121CC9" w14:paraId="708BE5D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04C775C" w14:textId="77777777" w:rsidR="009B7CC5" w:rsidRPr="00121CC9" w:rsidRDefault="009B7CC5" w:rsidP="00025D5F">
            <w:pPr>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rPr>
              <w:t>5. TAREAS EVENTUALES</w:t>
            </w:r>
          </w:p>
        </w:tc>
      </w:tr>
      <w:tr w:rsidR="009B7CC5" w:rsidRPr="00121CC9" w14:paraId="7ECE136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26FBF5F" w14:textId="661E9FD9" w:rsidR="00F30917" w:rsidRPr="00F30917" w:rsidRDefault="00F30917" w:rsidP="00347453">
            <w:pPr>
              <w:pStyle w:val="Encabezado"/>
              <w:widowControl w:val="0"/>
              <w:numPr>
                <w:ilvl w:val="3"/>
                <w:numId w:val="229"/>
              </w:numPr>
              <w:tabs>
                <w:tab w:val="clear" w:pos="4252"/>
                <w:tab w:val="clear" w:pos="8504"/>
              </w:tabs>
              <w:spacing w:line="276" w:lineRule="auto"/>
              <w:ind w:left="321"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41FCD4F3" w14:textId="41F6B99A" w:rsidR="009B7CC5" w:rsidRPr="00121CC9" w:rsidRDefault="009B7CC5" w:rsidP="00347453">
            <w:pPr>
              <w:pStyle w:val="Encabezado"/>
              <w:widowControl w:val="0"/>
              <w:numPr>
                <w:ilvl w:val="3"/>
                <w:numId w:val="229"/>
              </w:numPr>
              <w:tabs>
                <w:tab w:val="clear" w:pos="4252"/>
                <w:tab w:val="clear" w:pos="8504"/>
              </w:tabs>
              <w:spacing w:line="276" w:lineRule="auto"/>
              <w:ind w:left="321"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4383664" w14:textId="1D7F7AC3" w:rsidR="00D55C65" w:rsidRPr="00121CC9" w:rsidRDefault="00D55C65" w:rsidP="00347453">
            <w:pPr>
              <w:pStyle w:val="Encabezado"/>
              <w:widowControl w:val="0"/>
              <w:numPr>
                <w:ilvl w:val="3"/>
                <w:numId w:val="229"/>
              </w:numPr>
              <w:tabs>
                <w:tab w:val="clear" w:pos="4252"/>
                <w:tab w:val="clear" w:pos="8504"/>
              </w:tabs>
              <w:spacing w:line="276" w:lineRule="auto"/>
              <w:ind w:left="321" w:hanging="284"/>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w:t>
            </w:r>
            <w:r w:rsidR="0029668D" w:rsidRPr="00121CC9">
              <w:rPr>
                <w:rFonts w:ascii="Century Gothic" w:hAnsi="Century Gothic"/>
                <w:i w:val="0"/>
                <w:iCs w:val="0"/>
                <w:sz w:val="18"/>
                <w:szCs w:val="18"/>
                <w:lang w:val="es-GT"/>
              </w:rPr>
              <w:t xml:space="preserve">de acuerdo </w:t>
            </w:r>
            <w:r w:rsidR="0029668D">
              <w:rPr>
                <w:rFonts w:ascii="Century Gothic" w:hAnsi="Century Gothic"/>
                <w:sz w:val="18"/>
                <w:szCs w:val="18"/>
                <w:lang w:val="es-GT"/>
              </w:rPr>
              <w:t>con</w:t>
            </w:r>
            <w:r>
              <w:rPr>
                <w:rFonts w:ascii="Century Gothic" w:hAnsi="Century Gothic"/>
                <w:i w:val="0"/>
                <w:iCs w:val="0"/>
                <w:sz w:val="18"/>
                <w:szCs w:val="18"/>
                <w:lang w:val="es-GT"/>
              </w:rPr>
              <w:t xml:space="preserve"> las funciones asignadas para proporcionar retroalimentación oportuna</w:t>
            </w:r>
            <w:r w:rsidRPr="00121CC9">
              <w:rPr>
                <w:rFonts w:ascii="Century Gothic" w:hAnsi="Century Gothic"/>
                <w:i w:val="0"/>
                <w:iCs w:val="0"/>
                <w:sz w:val="18"/>
                <w:szCs w:val="18"/>
                <w:lang w:val="es-GT"/>
              </w:rPr>
              <w:t xml:space="preserve">. </w:t>
            </w:r>
          </w:p>
          <w:p w14:paraId="1B824D84" w14:textId="3D1962B5" w:rsidR="009B7CC5" w:rsidRPr="00121CC9" w:rsidRDefault="009B7CC5" w:rsidP="00347453">
            <w:pPr>
              <w:pStyle w:val="Encabezado"/>
              <w:widowControl w:val="0"/>
              <w:numPr>
                <w:ilvl w:val="3"/>
                <w:numId w:val="229"/>
              </w:numPr>
              <w:tabs>
                <w:tab w:val="clear" w:pos="4252"/>
                <w:tab w:val="clear" w:pos="8504"/>
              </w:tabs>
              <w:spacing w:line="276" w:lineRule="auto"/>
              <w:ind w:left="321" w:hanging="284"/>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sidR="00D55C65">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sidR="00D55C65">
              <w:rPr>
                <w:rFonts w:ascii="Century Gothic" w:hAnsi="Century Gothic"/>
                <w:i w:val="0"/>
                <w:iCs w:val="0"/>
                <w:sz w:val="18"/>
                <w:szCs w:val="18"/>
                <w:lang w:val="es-GT"/>
              </w:rPr>
              <w:t>rios</w:t>
            </w:r>
            <w:r w:rsidRPr="00121CC9">
              <w:rPr>
                <w:rFonts w:ascii="Century Gothic" w:hAnsi="Century Gothic"/>
                <w:i w:val="0"/>
                <w:iCs w:val="0"/>
                <w:sz w:val="18"/>
                <w:szCs w:val="18"/>
                <w:lang w:val="es-GT"/>
              </w:rPr>
              <w:t>, atención a usuarios internos y externos, asistencia a reuniones y capacitaciones, correspondencia, archivo entre otras).</w:t>
            </w:r>
          </w:p>
          <w:p w14:paraId="70E46F42" w14:textId="77777777" w:rsidR="009B7CC5" w:rsidRPr="00121CC9" w:rsidRDefault="009B7CC5"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lastRenderedPageBreak/>
              <w:t xml:space="preserve">Integrar equipos de trabajo para la realización de tareas relacionadas con el trabajo técnico, administrativo o normativo, cuando le sea requerido por el jefe inmediato. </w:t>
            </w:r>
          </w:p>
          <w:p w14:paraId="6E40A2DC" w14:textId="77777777" w:rsidR="009B7CC5" w:rsidRPr="00121CC9" w:rsidRDefault="009B7CC5"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40B4B3A1" w14:textId="77777777" w:rsidR="009B7CC5" w:rsidRPr="00121CC9" w:rsidRDefault="009B7CC5"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6F5BFBEE" w14:textId="13EBA3B9" w:rsidR="009B7CC5" w:rsidRPr="00121CC9" w:rsidRDefault="009B7CC5"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Participar en mesas de trabajo donde represente a la Digecur y/o al Mineduc, </w:t>
            </w:r>
            <w:r w:rsidR="0029668D" w:rsidRPr="00121CC9">
              <w:rPr>
                <w:rFonts w:ascii="Century Gothic" w:hAnsi="Century Gothic"/>
                <w:i w:val="0"/>
                <w:iCs w:val="0"/>
                <w:sz w:val="18"/>
                <w:szCs w:val="18"/>
                <w:lang w:val="es-GT"/>
              </w:rPr>
              <w:t>de acuerdo co</w:t>
            </w:r>
            <w:r w:rsidR="0029668D" w:rsidRPr="00121CC9">
              <w:rPr>
                <w:rFonts w:ascii="Century Gothic" w:hAnsi="Century Gothic"/>
                <w:sz w:val="18"/>
                <w:szCs w:val="18"/>
                <w:lang w:val="es-GT"/>
              </w:rPr>
              <w:t>n el</w:t>
            </w:r>
            <w:r w:rsidRPr="00121CC9">
              <w:rPr>
                <w:rFonts w:ascii="Century Gothic" w:hAnsi="Century Gothic"/>
                <w:i w:val="0"/>
                <w:iCs w:val="0"/>
                <w:sz w:val="18"/>
                <w:szCs w:val="18"/>
                <w:lang w:val="es-GT"/>
              </w:rPr>
              <w:t xml:space="preserve"> nombramiento correspondiente.</w:t>
            </w:r>
          </w:p>
          <w:p w14:paraId="4FEAD3D9" w14:textId="13C59AB9" w:rsidR="009B7CC5" w:rsidRPr="004F1843" w:rsidRDefault="009B7CC5" w:rsidP="00347453">
            <w:pPr>
              <w:pStyle w:val="Encabezado"/>
              <w:widowControl w:val="0"/>
              <w:numPr>
                <w:ilvl w:val="0"/>
                <w:numId w:val="50"/>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121CC9" w14:paraId="6B70AEF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2CA717D" w14:textId="14068C92" w:rsidR="009B7CC5" w:rsidRPr="00584A61" w:rsidRDefault="00584A61" w:rsidP="00584A61">
            <w:p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6.  </w:t>
            </w:r>
            <w:r w:rsidR="009B7CC5" w:rsidRPr="00584A61">
              <w:rPr>
                <w:rFonts w:ascii="Century Gothic" w:eastAsia="SimSun" w:hAnsi="Century Gothic" w:cs="Arial"/>
                <w:sz w:val="18"/>
                <w:szCs w:val="18"/>
                <w:lang w:val="es-GT" w:bidi="ar"/>
              </w:rPr>
              <w:t>UBICACIÓN DEL PUESTO</w:t>
            </w:r>
          </w:p>
        </w:tc>
      </w:tr>
      <w:tr w:rsidR="009B7CC5" w:rsidRPr="00121CC9" w14:paraId="618F8289"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F5ECEF" w14:textId="06C3FB7E" w:rsidR="009B7CC5" w:rsidRPr="00121CC9" w:rsidRDefault="002B6B09"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Despacho del </w:t>
            </w:r>
            <w:r w:rsidRPr="007B0DDD">
              <w:rPr>
                <w:rFonts w:ascii="Century Gothic" w:hAnsi="Century Gothic"/>
                <w:i w:val="0"/>
                <w:iCs w:val="0"/>
                <w:sz w:val="18"/>
                <w:szCs w:val="18"/>
                <w:lang w:val="es-GT"/>
              </w:rPr>
              <w:t>área de Diseño y Desarrollo Curricular</w:t>
            </w:r>
            <w:r w:rsidR="004F1843" w:rsidRPr="007B0DDD">
              <w:rPr>
                <w:rFonts w:ascii="Century Gothic" w:hAnsi="Century Gothic"/>
                <w:i w:val="0"/>
                <w:iCs w:val="0"/>
                <w:sz w:val="18"/>
                <w:szCs w:val="18"/>
                <w:lang w:val="es-GT"/>
              </w:rPr>
              <w:t>.</w:t>
            </w:r>
          </w:p>
        </w:tc>
      </w:tr>
      <w:tr w:rsidR="009B7CC5" w:rsidRPr="00121CC9" w14:paraId="775F89A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98FA952" w14:textId="5A4B6892"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009B7CC5" w:rsidRPr="00584A61">
              <w:rPr>
                <w:rFonts w:ascii="Century Gothic" w:hAnsi="Century Gothic" w:cs="Arial"/>
                <w:b/>
                <w:sz w:val="18"/>
                <w:szCs w:val="18"/>
                <w:lang w:val="es-GT"/>
              </w:rPr>
              <w:t>SUPERVISIÓN</w:t>
            </w:r>
          </w:p>
        </w:tc>
      </w:tr>
      <w:tr w:rsidR="009B7CC5" w:rsidRPr="00121CC9" w14:paraId="34AE7AC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31985A"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Ejerce supervisión, sobre el personal que integra el Departamento.</w:t>
            </w:r>
          </w:p>
        </w:tc>
      </w:tr>
      <w:tr w:rsidR="009B7CC5" w:rsidRPr="00121CC9" w14:paraId="5EB768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A81196" w14:textId="19F79756"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009B7CC5" w:rsidRPr="00584A61">
              <w:rPr>
                <w:rFonts w:ascii="Century Gothic" w:hAnsi="Century Gothic" w:cs="Arial"/>
                <w:b/>
                <w:sz w:val="18"/>
                <w:szCs w:val="18"/>
                <w:lang w:val="es-GT"/>
              </w:rPr>
              <w:t>RESPONSABILIDAD</w:t>
            </w:r>
          </w:p>
        </w:tc>
      </w:tr>
      <w:tr w:rsidR="009B7CC5" w:rsidRPr="00121CC9" w14:paraId="544B868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956BF"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75F1B221" w14:textId="77777777" w:rsidR="009B7CC5" w:rsidRPr="00121CC9"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21CC9" w14:paraId="3976D9E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51AFF"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Responde por el cuidado y resguardo del mobiliario y equipo que tiene registrado en la tarjeta de responsabilidad.</w:t>
            </w:r>
          </w:p>
          <w:p w14:paraId="579991AF" w14:textId="77777777" w:rsidR="009B7CC5" w:rsidRPr="00121CC9"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21CC9" w14:paraId="36BA84E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91C836" w14:textId="4A75801B"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009B7CC5" w:rsidRPr="00584A61">
              <w:rPr>
                <w:rFonts w:ascii="Century Gothic" w:hAnsi="Century Gothic" w:cs="Arial"/>
                <w:b/>
                <w:sz w:val="18"/>
                <w:szCs w:val="18"/>
                <w:lang w:val="es-GT"/>
              </w:rPr>
              <w:t>RELACIONES LABORALES</w:t>
            </w:r>
          </w:p>
        </w:tc>
      </w:tr>
      <w:tr w:rsidR="009B7CC5" w:rsidRPr="00121CC9" w14:paraId="2B6327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C8A529D"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19014B2" w14:textId="2783CDD3"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Direcciones sustantivas y administrativas de Planta Central y Direcciones Departamentales de Educación</w:t>
            </w:r>
            <w:r w:rsidR="00711179">
              <w:rPr>
                <w:rFonts w:ascii="Century Gothic" w:hAnsi="Century Gothic"/>
                <w:sz w:val="18"/>
                <w:szCs w:val="18"/>
                <w:lang w:val="es-GT"/>
              </w:rPr>
              <w:t xml:space="preserve">, </w:t>
            </w:r>
            <w:r w:rsidR="00711179" w:rsidRPr="00761972">
              <w:rPr>
                <w:rFonts w:ascii="Century Gothic" w:hAnsi="Century Gothic"/>
                <w:sz w:val="18"/>
                <w:szCs w:val="18"/>
                <w:lang w:val="es-GT"/>
              </w:rPr>
              <w:t>Vicedespacho Técnico, Vicedespacho de Educación Bilingüe e Intercultural, Vicedespacho de Educación Extraescolar y Alternativa.</w:t>
            </w:r>
          </w:p>
          <w:p w14:paraId="1F76CB54" w14:textId="77777777"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9B7CC5" w:rsidRPr="00121CC9" w14:paraId="3C1F0A6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E055F6"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A4E6A59" w14:textId="16DDF5E3"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Organizaciones gubernamentales y no gubernamentales, </w:t>
            </w:r>
            <w:r w:rsidR="005C2D22">
              <w:rPr>
                <w:rFonts w:ascii="Century Gothic" w:hAnsi="Century Gothic"/>
                <w:sz w:val="18"/>
                <w:szCs w:val="18"/>
                <w:lang w:val="es-GT"/>
              </w:rPr>
              <w:t xml:space="preserve">centros </w:t>
            </w:r>
            <w:r w:rsidRPr="00121CC9">
              <w:rPr>
                <w:rFonts w:ascii="Century Gothic" w:hAnsi="Century Gothic"/>
                <w:sz w:val="18"/>
                <w:szCs w:val="18"/>
                <w:lang w:val="es-GT"/>
              </w:rPr>
              <w:t xml:space="preserve">educativos, universidades, cooperación </w:t>
            </w:r>
            <w:r w:rsidR="005C2D22">
              <w:rPr>
                <w:rFonts w:ascii="Century Gothic" w:hAnsi="Century Gothic"/>
                <w:sz w:val="18"/>
                <w:szCs w:val="18"/>
                <w:lang w:val="es-GT"/>
              </w:rPr>
              <w:t xml:space="preserve">nacional e </w:t>
            </w:r>
            <w:r w:rsidRPr="00121CC9">
              <w:rPr>
                <w:rFonts w:ascii="Century Gothic" w:hAnsi="Century Gothic"/>
                <w:sz w:val="18"/>
                <w:szCs w:val="18"/>
                <w:lang w:val="es-GT"/>
              </w:rPr>
              <w:t>internacional, entre otros.</w:t>
            </w:r>
          </w:p>
          <w:p w14:paraId="0D52CA14"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21CC9" w14:paraId="3A59072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DEE08C" w14:textId="4DE7923D" w:rsidR="009B7CC5" w:rsidRPr="00584A61" w:rsidRDefault="00584A61" w:rsidP="00584A61">
            <w:pPr>
              <w:jc w:val="both"/>
              <w:textAlignment w:val="center"/>
              <w:rPr>
                <w:rFonts w:ascii="Century Gothic" w:eastAsia="SimSun" w:hAnsi="Century Gothic" w:cs="Arial"/>
                <w:b/>
                <w:sz w:val="18"/>
                <w:szCs w:val="18"/>
                <w:lang w:val="es-GT" w:bidi="ar"/>
              </w:rPr>
            </w:pPr>
            <w:r>
              <w:rPr>
                <w:rFonts w:ascii="Century Gothic" w:eastAsia="SimSun" w:hAnsi="Century Gothic" w:cs="Arial"/>
                <w:b/>
                <w:sz w:val="18"/>
                <w:szCs w:val="18"/>
                <w:lang w:val="es-GT" w:bidi="ar"/>
              </w:rPr>
              <w:t xml:space="preserve">10. </w:t>
            </w:r>
            <w:r w:rsidR="009B7CC5" w:rsidRPr="00584A61">
              <w:rPr>
                <w:rFonts w:ascii="Century Gothic" w:eastAsia="SimSun" w:hAnsi="Century Gothic" w:cs="Arial"/>
                <w:b/>
                <w:sz w:val="18"/>
                <w:szCs w:val="18"/>
                <w:lang w:val="es-GT" w:bidi="ar"/>
              </w:rPr>
              <w:t>LUGAR DE TRABAJO</w:t>
            </w:r>
          </w:p>
        </w:tc>
      </w:tr>
      <w:tr w:rsidR="009B7CC5" w:rsidRPr="00121CC9" w14:paraId="6B1896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73D755" w14:textId="2793D483"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El puesto de trabajo se ubica en la Dirección General de Currículo -DIGECUR- </w:t>
            </w:r>
          </w:p>
        </w:tc>
      </w:tr>
      <w:tr w:rsidR="009B7CC5" w:rsidRPr="00121CC9" w14:paraId="213CD97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9619FD1" w14:textId="47E21616"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009B7CC5" w:rsidRPr="00584A61">
              <w:rPr>
                <w:rFonts w:ascii="Century Gothic" w:hAnsi="Century Gothic" w:cs="Arial"/>
                <w:b/>
                <w:sz w:val="18"/>
                <w:szCs w:val="18"/>
                <w:lang w:val="es-GT"/>
              </w:rPr>
              <w:t>JORNADA DE TRABAJO</w:t>
            </w:r>
          </w:p>
        </w:tc>
      </w:tr>
      <w:tr w:rsidR="009B7CC5" w:rsidRPr="00121CC9" w14:paraId="69CA0B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704B9B" w14:textId="1942B0A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121CC9">
              <w:rPr>
                <w:rFonts w:ascii="Century Gothic" w:hAnsi="Century Gothic"/>
                <w:i w:val="0"/>
                <w:iCs w:val="0"/>
                <w:sz w:val="18"/>
                <w:szCs w:val="18"/>
                <w:lang w:val="es-GT"/>
              </w:rPr>
              <w:t>, de lunes a viernes de 9:00 a 17:30 horas</w:t>
            </w:r>
          </w:p>
          <w:p w14:paraId="0D113FD2"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1DE2B7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352BEC" w14:textId="4776215C"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009B7CC5" w:rsidRPr="00584A61">
              <w:rPr>
                <w:rFonts w:ascii="Century Gothic" w:hAnsi="Century Gothic" w:cs="Arial"/>
                <w:b/>
                <w:sz w:val="18"/>
                <w:szCs w:val="18"/>
                <w:lang w:val="es-GT"/>
              </w:rPr>
              <w:t>RIESGOS EN EL TRABAJO</w:t>
            </w:r>
          </w:p>
        </w:tc>
      </w:tr>
      <w:tr w:rsidR="009B7CC5" w:rsidRPr="00121CC9" w14:paraId="75E75F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946D86"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623A6952"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38AE87A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838735D" w14:textId="19EA9852"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009B7CC5" w:rsidRPr="00584A61">
              <w:rPr>
                <w:rFonts w:ascii="Century Gothic" w:hAnsi="Century Gothic" w:cs="Arial"/>
                <w:b/>
                <w:sz w:val="18"/>
                <w:szCs w:val="18"/>
                <w:lang w:val="es-GT"/>
              </w:rPr>
              <w:t>CONSECUENCIAS EN EL TRABAJO</w:t>
            </w:r>
          </w:p>
        </w:tc>
      </w:tr>
      <w:tr w:rsidR="009B7CC5" w:rsidRPr="00121CC9" w14:paraId="7AAD76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962B52" w14:textId="77777777" w:rsidR="009B7CC5" w:rsidRPr="00121CC9" w:rsidRDefault="009B7CC5" w:rsidP="00025D5F">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E08979F"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05FDFC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3CD0A" w14:textId="57E249B8"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009B7CC5" w:rsidRPr="00584A61">
              <w:rPr>
                <w:rFonts w:ascii="Century Gothic" w:hAnsi="Century Gothic" w:cs="Arial"/>
                <w:b/>
                <w:sz w:val="18"/>
                <w:szCs w:val="18"/>
                <w:lang w:val="es-GT"/>
              </w:rPr>
              <w:t>ESFUERZO EN EL TRABAJO</w:t>
            </w:r>
          </w:p>
        </w:tc>
      </w:tr>
      <w:tr w:rsidR="009B7CC5" w:rsidRPr="00121CC9" w14:paraId="0B050111"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C9F547" w14:textId="77777777" w:rsidR="009B7CC5" w:rsidRPr="00121CC9" w:rsidRDefault="009B7CC5" w:rsidP="00025D5F">
            <w:pPr>
              <w:jc w:val="both"/>
              <w:textAlignment w:val="center"/>
              <w:rPr>
                <w:rFonts w:ascii="Century Gothic" w:hAnsi="Century Gothic" w:cs="Arial"/>
                <w:i w:val="0"/>
                <w:iCs w:val="0"/>
                <w:sz w:val="18"/>
                <w:szCs w:val="18"/>
                <w:highlight w:val="yellow"/>
                <w:lang w:val="es-GT"/>
              </w:rPr>
            </w:pPr>
            <w:r w:rsidRPr="00121CC9">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D3A586"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0B81BB8F"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121CC9" w14:paraId="03D67C2A"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06B1C8" w14:textId="77777777" w:rsidR="009B7CC5" w:rsidRPr="00121CC9" w:rsidRDefault="009B7CC5" w:rsidP="00025D5F">
            <w:pPr>
              <w:jc w:val="both"/>
              <w:textAlignment w:val="center"/>
              <w:rPr>
                <w:rFonts w:ascii="Century Gothic" w:hAnsi="Century Gothic" w:cs="Arial"/>
                <w:i w:val="0"/>
                <w:iCs w:val="0"/>
                <w:sz w:val="18"/>
                <w:szCs w:val="18"/>
                <w:highlight w:val="yellow"/>
                <w:lang w:val="es-GT"/>
              </w:rPr>
            </w:pPr>
            <w:r w:rsidRPr="00121CC9">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DDF1FDF" w14:textId="0D6524DE" w:rsidR="009B7CC5" w:rsidRPr="00121CC9"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121CC9">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121CC9">
              <w:rPr>
                <w:rFonts w:ascii="Century Gothic" w:hAnsi="Century Gothic"/>
                <w:sz w:val="18"/>
                <w:szCs w:val="18"/>
                <w:lang w:val="es-GT"/>
              </w:rPr>
              <w:t>.</w:t>
            </w:r>
          </w:p>
        </w:tc>
      </w:tr>
      <w:tr w:rsidR="009B7CC5" w:rsidRPr="00121CC9" w14:paraId="264EA21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6661C0A" w14:textId="77777777" w:rsidR="009B7CC5" w:rsidRPr="00121CC9"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121CC9">
              <w:rPr>
                <w:rFonts w:ascii="Century Gothic" w:eastAsia="SimSun" w:hAnsi="Century Gothic" w:cs="Arial"/>
                <w:b/>
                <w:i w:val="0"/>
                <w:iCs w:val="0"/>
                <w:sz w:val="18"/>
                <w:szCs w:val="18"/>
                <w:lang w:val="es-GT" w:bidi="ar"/>
              </w:rPr>
              <w:t>Perfil del puesto</w:t>
            </w:r>
          </w:p>
        </w:tc>
      </w:tr>
      <w:tr w:rsidR="009B7CC5" w:rsidRPr="00121CC9" w14:paraId="615EB01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1AD533A" w14:textId="1F330012" w:rsidR="009B7CC5" w:rsidRPr="00584A61" w:rsidRDefault="00584A61" w:rsidP="00584A61">
            <w:pPr>
              <w:jc w:val="both"/>
              <w:textAlignment w:val="center"/>
              <w:rPr>
                <w:rFonts w:ascii="Century Gothic" w:eastAsia="SimSun" w:hAnsi="Century Gothic" w:cs="Arial"/>
                <w:b/>
                <w:sz w:val="18"/>
                <w:szCs w:val="18"/>
                <w:lang w:val="es-GT" w:bidi="ar"/>
              </w:rPr>
            </w:pPr>
            <w:r>
              <w:rPr>
                <w:rFonts w:ascii="Century Gothic" w:eastAsia="SimSun" w:hAnsi="Century Gothic" w:cs="Arial"/>
                <w:b/>
                <w:sz w:val="18"/>
                <w:szCs w:val="18"/>
                <w:lang w:val="es-GT" w:bidi="ar"/>
              </w:rPr>
              <w:t xml:space="preserve">15. </w:t>
            </w:r>
            <w:r w:rsidR="009B7CC5" w:rsidRPr="00584A61">
              <w:rPr>
                <w:rFonts w:ascii="Century Gothic" w:eastAsia="SimSun" w:hAnsi="Century Gothic" w:cs="Arial"/>
                <w:b/>
                <w:sz w:val="18"/>
                <w:szCs w:val="18"/>
                <w:lang w:val="es-GT" w:bidi="ar"/>
              </w:rPr>
              <w:t>EDUCACIÓN Y EXPERIENCIA</w:t>
            </w:r>
          </w:p>
        </w:tc>
      </w:tr>
      <w:tr w:rsidR="009B7CC5" w:rsidRPr="00121CC9" w14:paraId="22C41C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970C6D" w14:textId="77777777" w:rsidR="009B7CC5" w:rsidRPr="00121CC9" w:rsidRDefault="009B7CC5" w:rsidP="00025D5F">
            <w:pPr>
              <w:jc w:val="both"/>
              <w:textAlignment w:val="center"/>
              <w:rPr>
                <w:rFonts w:ascii="Century Gothic" w:hAnsi="Century Gothic" w:cs="Arial"/>
                <w:i w:val="0"/>
                <w:iCs w:val="0"/>
                <w:sz w:val="18"/>
                <w:szCs w:val="18"/>
                <w:lang w:val="es-GT"/>
              </w:rPr>
            </w:pPr>
            <w:r w:rsidRPr="00121CC9">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5C45471" w14:textId="77777777" w:rsidR="009B7CC5" w:rsidRPr="00121CC9"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Acreditar título universitario de licenciatura en una carrera afín al puesto. Seis meses de experiencia como asesor profesional especializado III y ser colegiado activo. </w:t>
            </w:r>
          </w:p>
          <w:p w14:paraId="77E83848" w14:textId="77777777" w:rsidR="009B7CC5" w:rsidRPr="00121CC9"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21CC9" w14:paraId="5C4D05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8758008" w14:textId="77777777" w:rsidR="009B7CC5" w:rsidRPr="00121CC9" w:rsidRDefault="009B7CC5" w:rsidP="00025D5F">
            <w:pPr>
              <w:jc w:val="both"/>
              <w:textAlignment w:val="center"/>
              <w:rPr>
                <w:rFonts w:ascii="Century Gothic" w:hAnsi="Century Gothic" w:cs="Arial"/>
                <w:i w:val="0"/>
                <w:iCs w:val="0"/>
                <w:sz w:val="18"/>
                <w:szCs w:val="18"/>
                <w:lang w:val="es-GT"/>
              </w:rPr>
            </w:pPr>
            <w:r w:rsidRPr="00121CC9">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2EBD942A" w14:textId="77777777" w:rsidR="009B7CC5" w:rsidRPr="00121CC9"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Acreditar título universitario en el grado académico de licenciatura en la carrera que el puesto requiera. </w:t>
            </w:r>
            <w:r w:rsidRPr="00F47A96">
              <w:rPr>
                <w:rFonts w:ascii="Century Gothic" w:hAnsi="Century Gothic"/>
                <w:sz w:val="18"/>
                <w:szCs w:val="18"/>
                <w:lang w:val="es-GT"/>
              </w:rPr>
              <w:t>Siete</w:t>
            </w:r>
            <w:r w:rsidRPr="00121CC9">
              <w:rPr>
                <w:rFonts w:ascii="Century Gothic" w:hAnsi="Century Gothic"/>
                <w:sz w:val="18"/>
                <w:szCs w:val="18"/>
                <w:lang w:val="es-GT"/>
              </w:rPr>
              <w:t xml:space="preserve"> años de experiencia en labores afines al puesto y ser colegiado activo.</w:t>
            </w:r>
          </w:p>
          <w:p w14:paraId="39E9E042" w14:textId="77777777" w:rsidR="009B7CC5" w:rsidRPr="00121CC9"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p>
        </w:tc>
      </w:tr>
      <w:tr w:rsidR="009B7CC5" w:rsidRPr="00121CC9" w14:paraId="7C48592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1C63768" w14:textId="2F5B93FA"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16. </w:t>
            </w:r>
            <w:r w:rsidR="009B7CC5" w:rsidRPr="00584A61">
              <w:rPr>
                <w:rFonts w:ascii="Century Gothic" w:hAnsi="Century Gothic" w:cs="Arial"/>
                <w:b/>
                <w:sz w:val="18"/>
                <w:szCs w:val="18"/>
                <w:lang w:val="es-GT"/>
              </w:rPr>
              <w:t>CARRERA AF</w:t>
            </w:r>
            <w:r w:rsidR="00A61445">
              <w:rPr>
                <w:rFonts w:ascii="Century Gothic" w:hAnsi="Century Gothic" w:cs="Arial"/>
                <w:b/>
                <w:sz w:val="18"/>
                <w:szCs w:val="18"/>
                <w:lang w:val="es-GT"/>
              </w:rPr>
              <w:t>Í</w:t>
            </w:r>
            <w:r w:rsidR="009B7CC5" w:rsidRPr="00584A61">
              <w:rPr>
                <w:rFonts w:ascii="Century Gothic" w:hAnsi="Century Gothic" w:cs="Arial"/>
                <w:b/>
                <w:sz w:val="18"/>
                <w:szCs w:val="18"/>
                <w:lang w:val="es-GT"/>
              </w:rPr>
              <w:t>N</w:t>
            </w:r>
          </w:p>
        </w:tc>
      </w:tr>
      <w:tr w:rsidR="009B7CC5" w:rsidRPr="00121CC9" w14:paraId="2B9E984B" w14:textId="77777777" w:rsidTr="00B47512">
        <w:trPr>
          <w:trHeight w:val="100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7E6969" w14:textId="507D4EC3" w:rsidR="005C2D22" w:rsidRPr="00B47512" w:rsidRDefault="005A508B" w:rsidP="00B47512">
            <w:pPr>
              <w:jc w:val="left"/>
              <w:rPr>
                <w:rFonts w:ascii="Century Gothic" w:hAnsi="Century Gothic"/>
                <w:i w:val="0"/>
                <w:iCs w:val="0"/>
                <w:sz w:val="18"/>
                <w:szCs w:val="18"/>
                <w:lang w:val="es-GT"/>
              </w:rPr>
            </w:pPr>
            <w:r w:rsidRPr="004E5628">
              <w:rPr>
                <w:rFonts w:ascii="Century Gothic" w:hAnsi="Century Gothic"/>
                <w:i w:val="0"/>
                <w:iCs w:val="0"/>
                <w:sz w:val="18"/>
                <w:szCs w:val="18"/>
                <w:lang w:val="es-GT"/>
              </w:rPr>
              <w:t>Graduado</w:t>
            </w:r>
            <w:r w:rsidRPr="00121CC9">
              <w:rPr>
                <w:rFonts w:ascii="Century Gothic" w:hAnsi="Century Gothic"/>
                <w:i w:val="0"/>
                <w:iCs w:val="0"/>
                <w:sz w:val="18"/>
                <w:szCs w:val="18"/>
                <w:lang w:val="es-GT"/>
              </w:rPr>
              <w:t xml:space="preserve"> </w:t>
            </w:r>
            <w:r w:rsidR="000E1F71">
              <w:rPr>
                <w:rFonts w:ascii="Century Gothic" w:hAnsi="Century Gothic"/>
                <w:i w:val="0"/>
                <w:iCs w:val="0"/>
                <w:sz w:val="18"/>
                <w:szCs w:val="18"/>
                <w:lang w:val="es-GT"/>
              </w:rPr>
              <w:t xml:space="preserve">en </w:t>
            </w:r>
            <w:r w:rsidR="009B7CC5" w:rsidRPr="00121CC9">
              <w:rPr>
                <w:rFonts w:ascii="Century Gothic" w:hAnsi="Century Gothic"/>
                <w:i w:val="0"/>
                <w:iCs w:val="0"/>
                <w:sz w:val="18"/>
                <w:szCs w:val="18"/>
                <w:lang w:val="es-GT"/>
              </w:rPr>
              <w:t xml:space="preserve">Licenciatura en Educación Inicial y Preprimaria, Licenciatura en Educación Preprimaria, Licenciatura en Pedagogía y Administración Educativa, Licenciatura en Administración Educativa, Licenciatura en Pedagogía y Desarrollo Educativo, Licenciatura en Pedagogía y Planificación Curricular, Licenciatura en Educación y Aprendizaje, Psicología con </w:t>
            </w:r>
            <w:r w:rsidR="00396D31">
              <w:rPr>
                <w:rFonts w:ascii="Century Gothic" w:hAnsi="Century Gothic"/>
                <w:i w:val="0"/>
                <w:iCs w:val="0"/>
                <w:sz w:val="18"/>
                <w:szCs w:val="18"/>
                <w:lang w:val="es-GT"/>
              </w:rPr>
              <w:t>é</w:t>
            </w:r>
            <w:r w:rsidR="009B7CC5" w:rsidRPr="00121CC9">
              <w:rPr>
                <w:rFonts w:ascii="Century Gothic" w:hAnsi="Century Gothic"/>
                <w:i w:val="0"/>
                <w:iCs w:val="0"/>
                <w:sz w:val="18"/>
                <w:szCs w:val="18"/>
                <w:lang w:val="es-GT"/>
              </w:rPr>
              <w:t>nfasis en Área Educativa u otra afín a la naturaleza del puesto.</w:t>
            </w:r>
          </w:p>
        </w:tc>
      </w:tr>
      <w:tr w:rsidR="009B7CC5" w:rsidRPr="00121CC9" w14:paraId="422BE55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454318" w14:textId="32F88B41"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009B7CC5" w:rsidRPr="00584A61">
              <w:rPr>
                <w:rFonts w:ascii="Century Gothic" w:hAnsi="Century Gothic" w:cs="Arial"/>
                <w:b/>
                <w:sz w:val="18"/>
                <w:szCs w:val="18"/>
                <w:lang w:val="es-GT"/>
              </w:rPr>
              <w:t xml:space="preserve"> CONOCIMIENTOS ESPECÍFICOS</w:t>
            </w:r>
          </w:p>
        </w:tc>
      </w:tr>
      <w:tr w:rsidR="009B7CC5" w:rsidRPr="00121CC9" w14:paraId="5107E65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0AB4CB" w14:textId="77777777" w:rsidR="009B7CC5" w:rsidRPr="004A0188"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Experiencia en procesos concernientes al diseño curricular. </w:t>
            </w:r>
          </w:p>
          <w:p w14:paraId="62703469" w14:textId="0623CE3D" w:rsidR="004A0188" w:rsidRPr="00121CC9" w:rsidRDefault="004A0188"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Procesos de diseño, desarrollo</w:t>
            </w:r>
            <w:r w:rsidR="001C0545">
              <w:rPr>
                <w:rFonts w:ascii="Century Gothic" w:hAnsi="Century Gothic"/>
                <w:i w:val="0"/>
                <w:iCs w:val="0"/>
                <w:sz w:val="18"/>
                <w:szCs w:val="18"/>
                <w:lang w:val="es-GT"/>
              </w:rPr>
              <w:t>, implementación</w:t>
            </w:r>
            <w:r>
              <w:rPr>
                <w:rFonts w:ascii="Century Gothic" w:hAnsi="Century Gothic"/>
                <w:i w:val="0"/>
                <w:iCs w:val="0"/>
                <w:sz w:val="18"/>
                <w:szCs w:val="18"/>
                <w:lang w:val="es-GT"/>
              </w:rPr>
              <w:t xml:space="preserve"> y evaluación curricular.</w:t>
            </w:r>
          </w:p>
          <w:p w14:paraId="1AC69655" w14:textId="77777777" w:rsidR="009B7CC5" w:rsidRPr="007B0DDD" w:rsidRDefault="009B7CC5" w:rsidP="00347453">
            <w:pPr>
              <w:pStyle w:val="Prrafodelista"/>
              <w:numPr>
                <w:ilvl w:val="0"/>
                <w:numId w:val="45"/>
              </w:numPr>
              <w:jc w:val="left"/>
              <w:rPr>
                <w:rFonts w:ascii="Century Gothic" w:hAnsi="Century Gothic"/>
                <w:i w:val="0"/>
                <w:iCs w:val="0"/>
                <w:sz w:val="18"/>
                <w:szCs w:val="18"/>
                <w:lang w:val="es-GT"/>
              </w:rPr>
            </w:pPr>
            <w:r w:rsidRPr="007B0DDD">
              <w:rPr>
                <w:rFonts w:ascii="Century Gothic" w:hAnsi="Century Gothic"/>
                <w:i w:val="0"/>
                <w:iCs w:val="0"/>
                <w:sz w:val="18"/>
                <w:szCs w:val="18"/>
                <w:lang w:val="es-GT"/>
              </w:rPr>
              <w:t>Experiencia en procesos curriculares, metodológicos y pedagógicos pertinentes a los Niveles de Educación Inicial y Preprimaria.</w:t>
            </w:r>
          </w:p>
          <w:p w14:paraId="309803AB" w14:textId="77777777" w:rsidR="00396D31" w:rsidRPr="00396D31" w:rsidRDefault="00396D31"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473D23BF"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Conocimientos en procesos administrativos.</w:t>
            </w:r>
          </w:p>
          <w:p w14:paraId="0F91376C"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461C90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1BF1EB" w14:textId="040309DE" w:rsidR="009B7CC5" w:rsidRPr="00584A61" w:rsidRDefault="00584A61" w:rsidP="00584A61">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18. </w:t>
            </w:r>
            <w:r w:rsidR="009B7CC5" w:rsidRPr="00584A61">
              <w:rPr>
                <w:rFonts w:ascii="Century Gothic" w:hAnsi="Century Gothic" w:cs="Arial"/>
                <w:b/>
                <w:sz w:val="18"/>
                <w:szCs w:val="18"/>
                <w:lang w:val="es-GT"/>
              </w:rPr>
              <w:t>HABILIDADES Y DESTREZAS</w:t>
            </w:r>
          </w:p>
        </w:tc>
      </w:tr>
      <w:tr w:rsidR="009B7CC5" w:rsidRPr="00121CC9" w14:paraId="58B862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D4C779"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Comunicación asertiva</w:t>
            </w:r>
          </w:p>
          <w:p w14:paraId="0DF549B9"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Trabajo bajo presión,</w:t>
            </w:r>
          </w:p>
          <w:p w14:paraId="7B9BE0C7"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Disertación y elocuencia</w:t>
            </w:r>
          </w:p>
          <w:p w14:paraId="260B357F"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Liderazgo</w:t>
            </w:r>
          </w:p>
          <w:p w14:paraId="170FFEB7"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Financiera</w:t>
            </w:r>
          </w:p>
          <w:p w14:paraId="5BAB6116"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36BC443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4979858" w14:textId="039E478B" w:rsidR="009B7CC5" w:rsidRPr="00584A61" w:rsidRDefault="00584A61" w:rsidP="00584A61">
            <w:pPr>
              <w:jc w:val="both"/>
              <w:textAlignment w:val="center"/>
              <w:rPr>
                <w:rFonts w:ascii="Century Gothic" w:hAnsi="Century Gothic" w:cs="Arial"/>
                <w:sz w:val="18"/>
                <w:szCs w:val="18"/>
                <w:lang w:val="es-GT"/>
              </w:rPr>
            </w:pPr>
            <w:r>
              <w:rPr>
                <w:rFonts w:ascii="Century Gothic" w:hAnsi="Century Gothic" w:cs="Arial"/>
                <w:b/>
                <w:sz w:val="18"/>
                <w:szCs w:val="18"/>
                <w:lang w:val="es-GT"/>
              </w:rPr>
              <w:t xml:space="preserve">19. </w:t>
            </w:r>
            <w:r w:rsidR="009B7CC5" w:rsidRPr="00584A61">
              <w:rPr>
                <w:rFonts w:ascii="Century Gothic" w:hAnsi="Century Gothic" w:cs="Arial"/>
                <w:b/>
                <w:sz w:val="18"/>
                <w:szCs w:val="18"/>
                <w:lang w:val="es-GT"/>
              </w:rPr>
              <w:t>ACTITUDINALES</w:t>
            </w:r>
          </w:p>
        </w:tc>
      </w:tr>
      <w:tr w:rsidR="009B7CC5" w:rsidRPr="00121CC9" w14:paraId="66C9C92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F916FBB"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Trabajo en equipo</w:t>
            </w:r>
          </w:p>
          <w:p w14:paraId="397847E7"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Capacidad de organización</w:t>
            </w:r>
          </w:p>
          <w:p w14:paraId="566B4335"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Relaciones interpersonales efectivas</w:t>
            </w:r>
          </w:p>
          <w:p w14:paraId="6BFE1D5F"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Proactividad y creatividad</w:t>
            </w:r>
          </w:p>
          <w:p w14:paraId="0EB9AC8B"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Iniciativa</w:t>
            </w:r>
          </w:p>
          <w:p w14:paraId="041CFAAF" w14:textId="77777777" w:rsidR="009B7CC5" w:rsidRPr="00121CC9" w:rsidRDefault="009B7CC5" w:rsidP="00025D5F">
            <w:pPr>
              <w:jc w:val="both"/>
              <w:textAlignment w:val="center"/>
              <w:rPr>
                <w:rFonts w:ascii="Century Gothic" w:hAnsi="Century Gothic" w:cs="Arial"/>
                <w:i w:val="0"/>
                <w:iCs w:val="0"/>
                <w:sz w:val="18"/>
                <w:szCs w:val="18"/>
                <w:lang w:val="es-GT"/>
              </w:rPr>
            </w:pPr>
          </w:p>
        </w:tc>
      </w:tr>
      <w:tr w:rsidR="009B7CC5" w:rsidRPr="00121CC9" w14:paraId="6F1CFE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3735EF" w14:textId="6A2B5451" w:rsidR="009B7CC5" w:rsidRPr="00584A61" w:rsidRDefault="00584A61" w:rsidP="00584A61">
            <w:pPr>
              <w:jc w:val="both"/>
              <w:textAlignment w:val="center"/>
              <w:rPr>
                <w:rFonts w:ascii="Century Gothic" w:eastAsia="SimSun" w:hAnsi="Century Gothic" w:cs="Arial"/>
                <w:b/>
                <w:sz w:val="18"/>
                <w:szCs w:val="18"/>
                <w:lang w:val="es-GT" w:bidi="ar"/>
              </w:rPr>
            </w:pPr>
            <w:r>
              <w:rPr>
                <w:rFonts w:ascii="Century Gothic" w:eastAsia="SimSun" w:hAnsi="Century Gothic" w:cs="Arial"/>
                <w:b/>
                <w:sz w:val="18"/>
                <w:szCs w:val="18"/>
                <w:lang w:val="es-GT" w:bidi="ar"/>
              </w:rPr>
              <w:t xml:space="preserve">20. </w:t>
            </w:r>
            <w:r w:rsidR="009B7CC5" w:rsidRPr="00584A61">
              <w:rPr>
                <w:rFonts w:ascii="Century Gothic" w:eastAsia="SimSun" w:hAnsi="Century Gothic" w:cs="Arial"/>
                <w:b/>
                <w:sz w:val="18"/>
                <w:szCs w:val="18"/>
                <w:lang w:val="es-GT" w:bidi="ar"/>
              </w:rPr>
              <w:t>OTROS REQUISITOS</w:t>
            </w:r>
          </w:p>
        </w:tc>
      </w:tr>
      <w:tr w:rsidR="009B7CC5" w:rsidRPr="00121CC9" w14:paraId="043588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556A3A" w14:textId="77777777" w:rsidR="009B7CC5" w:rsidRPr="00121CC9" w:rsidRDefault="009B7CC5" w:rsidP="00347453">
            <w:pPr>
              <w:pStyle w:val="Prrafodelista"/>
              <w:numPr>
                <w:ilvl w:val="0"/>
                <w:numId w:val="45"/>
              </w:numPr>
              <w:jc w:val="left"/>
              <w:rPr>
                <w:rFonts w:ascii="Century Gothic" w:hAnsi="Century Gothic"/>
                <w:i w:val="0"/>
                <w:iCs w:val="0"/>
                <w:sz w:val="18"/>
                <w:szCs w:val="18"/>
                <w:lang w:val="es-GT"/>
              </w:rPr>
            </w:pPr>
            <w:r w:rsidRPr="00121CC9">
              <w:rPr>
                <w:rFonts w:ascii="Century Gothic" w:hAnsi="Century Gothic"/>
                <w:i w:val="0"/>
                <w:iCs w:val="0"/>
                <w:sz w:val="18"/>
                <w:szCs w:val="18"/>
                <w:lang w:val="es-GT"/>
              </w:rPr>
              <w:t>Disposición para viajar al interior y exterior del país.</w:t>
            </w:r>
          </w:p>
          <w:p w14:paraId="55D91633" w14:textId="77777777" w:rsidR="009B7CC5" w:rsidRPr="00121CC9" w:rsidRDefault="009B7CC5" w:rsidP="00025D5F">
            <w:pPr>
              <w:jc w:val="left"/>
              <w:rPr>
                <w:rFonts w:ascii="Century Gothic" w:hAnsi="Century Gothic"/>
                <w:i w:val="0"/>
                <w:iCs w:val="0"/>
                <w:sz w:val="18"/>
                <w:szCs w:val="18"/>
                <w:lang w:val="es-GT"/>
              </w:rPr>
            </w:pPr>
          </w:p>
        </w:tc>
      </w:tr>
    </w:tbl>
    <w:p w14:paraId="14B9FF43" w14:textId="77777777" w:rsidR="009B7CC5" w:rsidRPr="00272A5B" w:rsidRDefault="009B7CC5" w:rsidP="009B7CC5">
      <w:pPr>
        <w:rPr>
          <w:rFonts w:ascii="Century Gothic" w:hAnsi="Century Gothic"/>
          <w:sz w:val="18"/>
          <w:szCs w:val="18"/>
          <w:lang w:val="es-GT"/>
        </w:rPr>
      </w:pPr>
    </w:p>
    <w:p w14:paraId="3E825D4B" w14:textId="77777777" w:rsidR="009B7CC5" w:rsidRDefault="009B7CC5" w:rsidP="009B7CC5">
      <w:pPr>
        <w:rPr>
          <w:rFonts w:ascii="Century Gothic" w:hAnsi="Century Gothic"/>
          <w:sz w:val="18"/>
          <w:szCs w:val="18"/>
          <w:lang w:val="es-GT"/>
        </w:rPr>
      </w:pPr>
    </w:p>
    <w:p w14:paraId="73244484" w14:textId="77777777" w:rsidR="002B5EC4" w:rsidRDefault="002B5EC4" w:rsidP="009B7CC5">
      <w:pPr>
        <w:rPr>
          <w:rFonts w:ascii="Century Gothic" w:hAnsi="Century Gothic"/>
          <w:sz w:val="18"/>
          <w:szCs w:val="18"/>
          <w:lang w:val="es-GT"/>
        </w:rPr>
      </w:pPr>
    </w:p>
    <w:p w14:paraId="3AA9DB1D" w14:textId="77777777" w:rsidR="002B5EC4" w:rsidRDefault="002B5EC4" w:rsidP="009B7CC5">
      <w:pPr>
        <w:rPr>
          <w:rFonts w:ascii="Century Gothic" w:hAnsi="Century Gothic"/>
          <w:sz w:val="18"/>
          <w:szCs w:val="18"/>
          <w:lang w:val="es-GT"/>
        </w:rPr>
      </w:pPr>
    </w:p>
    <w:p w14:paraId="56E107EB" w14:textId="77777777" w:rsidR="002B5EC4" w:rsidRDefault="002B5EC4" w:rsidP="009B7CC5">
      <w:pPr>
        <w:rPr>
          <w:rFonts w:ascii="Century Gothic" w:hAnsi="Century Gothic"/>
          <w:sz w:val="18"/>
          <w:szCs w:val="18"/>
          <w:lang w:val="es-GT"/>
        </w:rPr>
      </w:pPr>
    </w:p>
    <w:p w14:paraId="3334CF66" w14:textId="77777777" w:rsidR="002B5EC4" w:rsidRDefault="002B5EC4" w:rsidP="009B7CC5">
      <w:pPr>
        <w:rPr>
          <w:rFonts w:ascii="Century Gothic" w:hAnsi="Century Gothic"/>
          <w:sz w:val="18"/>
          <w:szCs w:val="18"/>
          <w:lang w:val="es-GT"/>
        </w:rPr>
      </w:pPr>
    </w:p>
    <w:p w14:paraId="40F14411" w14:textId="77777777" w:rsidR="002B5EC4" w:rsidRDefault="002B5EC4" w:rsidP="009B7CC5">
      <w:pPr>
        <w:rPr>
          <w:rFonts w:ascii="Century Gothic" w:hAnsi="Century Gothic"/>
          <w:sz w:val="18"/>
          <w:szCs w:val="18"/>
          <w:lang w:val="es-GT"/>
        </w:rPr>
      </w:pPr>
    </w:p>
    <w:p w14:paraId="0FE7CE96" w14:textId="77777777" w:rsidR="002B5EC4" w:rsidRDefault="002B5EC4" w:rsidP="009B7CC5">
      <w:pPr>
        <w:rPr>
          <w:rFonts w:ascii="Century Gothic" w:hAnsi="Century Gothic"/>
          <w:sz w:val="18"/>
          <w:szCs w:val="18"/>
          <w:lang w:val="es-GT"/>
        </w:rPr>
      </w:pPr>
    </w:p>
    <w:p w14:paraId="048FA950" w14:textId="77777777" w:rsidR="002B5EC4" w:rsidRDefault="002B5EC4" w:rsidP="009B7CC5">
      <w:pPr>
        <w:rPr>
          <w:rFonts w:ascii="Century Gothic" w:hAnsi="Century Gothic"/>
          <w:sz w:val="18"/>
          <w:szCs w:val="18"/>
          <w:lang w:val="es-GT"/>
        </w:rPr>
      </w:pPr>
    </w:p>
    <w:p w14:paraId="5793AEC5" w14:textId="77777777" w:rsidR="002B5EC4" w:rsidRDefault="002B5EC4" w:rsidP="009B7CC5">
      <w:pPr>
        <w:rPr>
          <w:rFonts w:ascii="Century Gothic" w:hAnsi="Century Gothic"/>
          <w:sz w:val="18"/>
          <w:szCs w:val="18"/>
          <w:lang w:val="es-GT"/>
        </w:rPr>
      </w:pPr>
    </w:p>
    <w:p w14:paraId="6368A165" w14:textId="77777777" w:rsidR="002B5EC4" w:rsidRDefault="002B5EC4" w:rsidP="009B7CC5">
      <w:pPr>
        <w:rPr>
          <w:rFonts w:ascii="Century Gothic" w:hAnsi="Century Gothic"/>
          <w:sz w:val="18"/>
          <w:szCs w:val="18"/>
          <w:lang w:val="es-GT"/>
        </w:rPr>
      </w:pPr>
    </w:p>
    <w:p w14:paraId="09DC03DF" w14:textId="77777777" w:rsidR="002B5EC4" w:rsidRDefault="002B5EC4" w:rsidP="009B7CC5">
      <w:pPr>
        <w:rPr>
          <w:rFonts w:ascii="Century Gothic" w:hAnsi="Century Gothic"/>
          <w:sz w:val="18"/>
          <w:szCs w:val="18"/>
          <w:lang w:val="es-GT"/>
        </w:rPr>
      </w:pPr>
    </w:p>
    <w:p w14:paraId="3BC59408" w14:textId="77777777" w:rsidR="002B5EC4" w:rsidRDefault="002B5EC4" w:rsidP="009B7CC5">
      <w:pPr>
        <w:rPr>
          <w:rFonts w:ascii="Century Gothic" w:hAnsi="Century Gothic"/>
          <w:sz w:val="18"/>
          <w:szCs w:val="18"/>
          <w:lang w:val="es-GT"/>
        </w:rPr>
      </w:pPr>
    </w:p>
    <w:p w14:paraId="3D0985B7" w14:textId="77777777" w:rsidR="002B5EC4" w:rsidRDefault="002B5EC4" w:rsidP="009B7CC5">
      <w:pPr>
        <w:rPr>
          <w:rFonts w:ascii="Century Gothic" w:hAnsi="Century Gothic"/>
          <w:sz w:val="18"/>
          <w:szCs w:val="18"/>
          <w:lang w:val="es-GT"/>
        </w:rPr>
      </w:pPr>
    </w:p>
    <w:p w14:paraId="20F44009" w14:textId="77777777" w:rsidR="002B5EC4" w:rsidRDefault="002B5EC4" w:rsidP="009B7CC5">
      <w:pPr>
        <w:rPr>
          <w:rFonts w:ascii="Century Gothic" w:hAnsi="Century Gothic"/>
          <w:sz w:val="18"/>
          <w:szCs w:val="18"/>
          <w:lang w:val="es-GT"/>
        </w:rPr>
      </w:pPr>
    </w:p>
    <w:p w14:paraId="77B61132" w14:textId="77777777" w:rsidR="002B5EC4" w:rsidRDefault="002B5EC4" w:rsidP="009B7CC5">
      <w:pPr>
        <w:rPr>
          <w:rFonts w:ascii="Century Gothic" w:hAnsi="Century Gothic"/>
          <w:sz w:val="18"/>
          <w:szCs w:val="18"/>
          <w:lang w:val="es-GT"/>
        </w:rPr>
      </w:pPr>
    </w:p>
    <w:p w14:paraId="1073ECEC" w14:textId="77777777" w:rsidR="002B5EC4" w:rsidRDefault="002B5EC4" w:rsidP="009B7CC5">
      <w:pPr>
        <w:rPr>
          <w:rFonts w:ascii="Century Gothic" w:hAnsi="Century Gothic"/>
          <w:sz w:val="18"/>
          <w:szCs w:val="18"/>
          <w:lang w:val="es-GT"/>
        </w:rPr>
      </w:pPr>
    </w:p>
    <w:p w14:paraId="30E452B7" w14:textId="77777777" w:rsidR="002B5EC4" w:rsidRDefault="002B5EC4" w:rsidP="009B7CC5">
      <w:pPr>
        <w:rPr>
          <w:rFonts w:ascii="Century Gothic" w:hAnsi="Century Gothic"/>
          <w:sz w:val="18"/>
          <w:szCs w:val="18"/>
          <w:lang w:val="es-GT"/>
        </w:rPr>
      </w:pPr>
    </w:p>
    <w:p w14:paraId="12CDA3E8" w14:textId="77777777" w:rsidR="002B5EC4" w:rsidRDefault="002B5EC4" w:rsidP="009B7CC5">
      <w:pPr>
        <w:rPr>
          <w:rFonts w:ascii="Century Gothic" w:hAnsi="Century Gothic"/>
          <w:sz w:val="18"/>
          <w:szCs w:val="18"/>
          <w:lang w:val="es-GT"/>
        </w:rPr>
      </w:pPr>
    </w:p>
    <w:p w14:paraId="6C4AF557" w14:textId="77777777" w:rsidR="00706703" w:rsidRDefault="00706703" w:rsidP="009B7CC5">
      <w:pPr>
        <w:rPr>
          <w:rFonts w:ascii="Century Gothic" w:hAnsi="Century Gothic"/>
          <w:sz w:val="18"/>
          <w:szCs w:val="18"/>
          <w:lang w:val="es-GT"/>
        </w:rPr>
      </w:pPr>
    </w:p>
    <w:p w14:paraId="295FDFE7" w14:textId="77777777" w:rsidR="005A23B6" w:rsidRDefault="005A23B6" w:rsidP="009B7CC5">
      <w:pPr>
        <w:rPr>
          <w:rFonts w:ascii="Century Gothic" w:hAnsi="Century Gothic"/>
          <w:sz w:val="18"/>
          <w:szCs w:val="18"/>
          <w:lang w:val="es-GT"/>
        </w:rPr>
      </w:pPr>
    </w:p>
    <w:p w14:paraId="77653388" w14:textId="77777777" w:rsidR="00706703" w:rsidRDefault="00706703" w:rsidP="009B7CC5">
      <w:pPr>
        <w:rPr>
          <w:rFonts w:ascii="Century Gothic" w:hAnsi="Century Gothic"/>
          <w:sz w:val="18"/>
          <w:szCs w:val="18"/>
          <w:lang w:val="es-GT"/>
        </w:rPr>
      </w:pPr>
    </w:p>
    <w:p w14:paraId="3A8A66E1" w14:textId="77777777" w:rsidR="002B5EC4" w:rsidRDefault="002B5EC4" w:rsidP="009B7CC5">
      <w:pPr>
        <w:rPr>
          <w:rFonts w:ascii="Century Gothic" w:hAnsi="Century Gothic"/>
          <w:sz w:val="18"/>
          <w:szCs w:val="18"/>
          <w:lang w:val="es-GT"/>
        </w:rPr>
      </w:pPr>
    </w:p>
    <w:p w14:paraId="2274C379" w14:textId="77777777" w:rsidR="002B5EC4" w:rsidRDefault="002B5EC4" w:rsidP="009B7CC5">
      <w:pPr>
        <w:rPr>
          <w:rFonts w:ascii="Century Gothic" w:hAnsi="Century Gothic"/>
          <w:sz w:val="18"/>
          <w:szCs w:val="18"/>
          <w:lang w:val="es-GT"/>
        </w:rPr>
      </w:pPr>
    </w:p>
    <w:p w14:paraId="4C7277DE" w14:textId="77777777" w:rsidR="002B5EC4" w:rsidRDefault="002B5EC4" w:rsidP="009B7CC5">
      <w:pPr>
        <w:rPr>
          <w:rFonts w:ascii="Century Gothic" w:hAnsi="Century Gothic"/>
          <w:sz w:val="18"/>
          <w:szCs w:val="18"/>
          <w:lang w:val="es-GT"/>
        </w:rPr>
      </w:pPr>
    </w:p>
    <w:p w14:paraId="515EBC23" w14:textId="297C221D"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1A3585DC" w14:textId="77777777" w:rsidR="002B5EC4" w:rsidRDefault="002B5EC4"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794566" w:rsidRPr="00272A5B" w14:paraId="1DF8089D" w14:textId="77777777" w:rsidTr="005C4A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D61BDF" w14:textId="528A6A2D" w:rsidR="00794566" w:rsidRPr="005C7D3F" w:rsidRDefault="00344EA5" w:rsidP="005C4ABC">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1</w:t>
            </w:r>
            <w:r w:rsidR="000E1F71">
              <w:rPr>
                <w:rFonts w:ascii="Century Gothic" w:hAnsi="Century Gothic" w:cs="Arial"/>
                <w:i w:val="0"/>
                <w:iCs w:val="0"/>
                <w:sz w:val="18"/>
                <w:szCs w:val="18"/>
                <w:lang w:val="es-GT"/>
              </w:rPr>
              <w:t>6</w:t>
            </w:r>
            <w:r w:rsidR="00794566" w:rsidRPr="005A7091">
              <w:rPr>
                <w:rFonts w:ascii="Century Gothic" w:hAnsi="Century Gothic" w:cs="Arial"/>
                <w:i w:val="0"/>
                <w:iCs w:val="0"/>
                <w:sz w:val="18"/>
                <w:szCs w:val="18"/>
                <w:lang w:val="es-GT"/>
              </w:rPr>
              <w:t xml:space="preserve">. Asistente del Departamento de Nivel </w:t>
            </w:r>
            <w:r w:rsidR="00DE65C9">
              <w:rPr>
                <w:rFonts w:ascii="Century Gothic" w:hAnsi="Century Gothic" w:cs="Arial"/>
                <w:i w:val="0"/>
                <w:iCs w:val="0"/>
                <w:sz w:val="18"/>
                <w:szCs w:val="18"/>
                <w:lang w:val="es-GT"/>
              </w:rPr>
              <w:t>Inicial y Preprimari</w:t>
            </w:r>
            <w:r w:rsidR="00EC151D">
              <w:rPr>
                <w:rFonts w:ascii="Century Gothic" w:hAnsi="Century Gothic" w:cs="Arial"/>
                <w:i w:val="0"/>
                <w:iCs w:val="0"/>
                <w:sz w:val="18"/>
                <w:szCs w:val="18"/>
                <w:lang w:val="es-GT"/>
              </w:rPr>
              <w:t>a</w:t>
            </w:r>
          </w:p>
        </w:tc>
      </w:tr>
      <w:tr w:rsidR="00794566" w:rsidRPr="00272A5B" w14:paraId="78A8096F"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F6F3744" w14:textId="77777777" w:rsidR="00794566" w:rsidRPr="006840D9" w:rsidRDefault="00794566" w:rsidP="00667DC0">
            <w:pPr>
              <w:pStyle w:val="Prrafodelista"/>
              <w:numPr>
                <w:ilvl w:val="0"/>
                <w:numId w:val="192"/>
              </w:numPr>
              <w:ind w:left="306" w:hanging="284"/>
              <w:jc w:val="both"/>
              <w:textAlignment w:val="center"/>
              <w:rPr>
                <w:rFonts w:ascii="Century Gothic" w:eastAsia="SimSun" w:hAnsi="Century Gothic" w:cs="Arial"/>
                <w:b/>
                <w:sz w:val="18"/>
                <w:szCs w:val="18"/>
                <w:lang w:val="es-GT" w:bidi="ar"/>
              </w:rPr>
            </w:pPr>
            <w:r w:rsidRPr="006840D9">
              <w:rPr>
                <w:rFonts w:ascii="Century Gothic" w:eastAsia="SimSun" w:hAnsi="Century Gothic" w:cs="Arial"/>
                <w:b/>
                <w:sz w:val="18"/>
                <w:szCs w:val="18"/>
                <w:lang w:val="es-GT" w:bidi="ar"/>
              </w:rPr>
              <w:t>IDENTIFICACIÓN DEL PUESTO</w:t>
            </w:r>
          </w:p>
        </w:tc>
      </w:tr>
      <w:tr w:rsidR="00794566" w:rsidRPr="00272A5B" w14:paraId="36E0F99A"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7EF071"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5DDB0879"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Pr="00C66B7D">
              <w:rPr>
                <w:rFonts w:ascii="Century Gothic" w:hAnsi="Century Gothic" w:cs="Arial"/>
                <w:sz w:val="18"/>
                <w:szCs w:val="18"/>
                <w:lang w:val="es-GT"/>
              </w:rPr>
              <w:t>9710</w:t>
            </w:r>
          </w:p>
        </w:tc>
      </w:tr>
      <w:tr w:rsidR="00794566" w:rsidRPr="00272A5B" w14:paraId="2B6C3997"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FD45525"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FD3623B"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794566" w:rsidRPr="00272A5B" w14:paraId="12717431" w14:textId="77777777" w:rsidTr="005C4A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EA2C9F"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del Departamento  </w:t>
            </w:r>
          </w:p>
        </w:tc>
        <w:tc>
          <w:tcPr>
            <w:tcW w:w="2452" w:type="pct"/>
            <w:shd w:val="clear" w:color="auto" w:fill="auto"/>
          </w:tcPr>
          <w:p w14:paraId="3FBEB6A3"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794566" w:rsidRPr="00272A5B" w14:paraId="56186DD5" w14:textId="77777777" w:rsidTr="005C4A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58341A3" w14:textId="6BF230EC"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Jefe del Departamento de </w:t>
            </w:r>
            <w:r w:rsidR="005248BB">
              <w:rPr>
                <w:rFonts w:ascii="Century Gothic" w:hAnsi="Century Gothic" w:cs="Arial"/>
                <w:i w:val="0"/>
                <w:iCs w:val="0"/>
                <w:sz w:val="18"/>
                <w:szCs w:val="18"/>
                <w:lang w:val="es-GT"/>
              </w:rPr>
              <w:t>Nivel Inicial y Preprimari</w:t>
            </w:r>
            <w:r w:rsidR="00A72367">
              <w:rPr>
                <w:rFonts w:ascii="Century Gothic" w:hAnsi="Century Gothic" w:cs="Arial"/>
                <w:i w:val="0"/>
                <w:iCs w:val="0"/>
                <w:sz w:val="18"/>
                <w:szCs w:val="18"/>
                <w:lang w:val="es-GT"/>
              </w:rPr>
              <w:t>a</w:t>
            </w:r>
          </w:p>
        </w:tc>
        <w:tc>
          <w:tcPr>
            <w:tcW w:w="2452" w:type="pct"/>
          </w:tcPr>
          <w:p w14:paraId="3779C8C8"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794566" w:rsidRPr="00272A5B" w14:paraId="14C19612" w14:textId="77777777" w:rsidTr="005C4A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23A61AB" w14:textId="77777777" w:rsidR="00794566" w:rsidRPr="006840D9" w:rsidRDefault="00794566" w:rsidP="00667DC0">
            <w:pPr>
              <w:pStyle w:val="Prrafodelista"/>
              <w:numPr>
                <w:ilvl w:val="0"/>
                <w:numId w:val="192"/>
              </w:numPr>
              <w:ind w:left="462" w:hanging="283"/>
              <w:jc w:val="both"/>
              <w:textAlignment w:val="center"/>
              <w:rPr>
                <w:rFonts w:ascii="Century Gothic" w:hAnsi="Century Gothic" w:cs="Arial"/>
                <w:sz w:val="18"/>
                <w:szCs w:val="18"/>
                <w:lang w:val="es-GT"/>
              </w:rPr>
            </w:pPr>
            <w:r w:rsidRPr="006840D9">
              <w:rPr>
                <w:rFonts w:ascii="Century Gothic" w:hAnsi="Century Gothic" w:cs="Arial"/>
                <w:sz w:val="18"/>
                <w:szCs w:val="18"/>
                <w:lang w:val="es-GT"/>
              </w:rPr>
              <w:t>NATURALEZA DEL PUESTO</w:t>
            </w:r>
          </w:p>
        </w:tc>
      </w:tr>
      <w:tr w:rsidR="00794566" w:rsidRPr="00272A5B" w14:paraId="453CEDB0" w14:textId="77777777" w:rsidTr="005C4A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1A6E5D0" w14:textId="5EE9E55D"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al Departamento de </w:t>
            </w:r>
            <w:r>
              <w:rPr>
                <w:rFonts w:ascii="Century Gothic" w:hAnsi="Century Gothic" w:cs="Arial"/>
                <w:i w:val="0"/>
                <w:iCs w:val="0"/>
                <w:sz w:val="18"/>
                <w:szCs w:val="18"/>
                <w:lang w:val="es-GT"/>
              </w:rPr>
              <w:t xml:space="preserve">Nivel </w:t>
            </w:r>
            <w:r w:rsidR="000A607E">
              <w:rPr>
                <w:rFonts w:ascii="Century Gothic" w:hAnsi="Century Gothic" w:cs="Arial"/>
                <w:i w:val="0"/>
                <w:iCs w:val="0"/>
                <w:sz w:val="18"/>
                <w:szCs w:val="18"/>
                <w:lang w:val="es-GT"/>
              </w:rPr>
              <w:t>Inicial y Preprimario</w:t>
            </w:r>
            <w:r>
              <w:rPr>
                <w:rFonts w:ascii="Century Gothic" w:hAnsi="Century Gothic" w:cs="Arial"/>
                <w:i w:val="0"/>
                <w:iCs w:val="0"/>
                <w:sz w:val="18"/>
                <w:szCs w:val="18"/>
                <w:lang w:val="es-GT"/>
              </w:rPr>
              <w:t>,</w:t>
            </w:r>
            <w:r w:rsidRPr="00272A5B">
              <w:rPr>
                <w:rFonts w:ascii="Century Gothic" w:hAnsi="Century Gothic" w:cs="Arial"/>
                <w:i w:val="0"/>
                <w:iCs w:val="0"/>
                <w:sz w:val="18"/>
                <w:szCs w:val="18"/>
                <w:lang w:val="es-GT"/>
              </w:rPr>
              <w:t xml:space="preserve"> en el desarrollo de las actividades administrativas de tipo asistencial-secretarial con el fin de agilizar el flujo de información de forma eficiente y oportuna.</w:t>
            </w:r>
          </w:p>
          <w:p w14:paraId="5ACB5306"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56A7111"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4D7750FA" w14:textId="77777777" w:rsidR="00794566" w:rsidRPr="006840D9" w:rsidRDefault="00794566" w:rsidP="00667DC0">
            <w:pPr>
              <w:pStyle w:val="Prrafodelista"/>
              <w:numPr>
                <w:ilvl w:val="0"/>
                <w:numId w:val="192"/>
              </w:numPr>
              <w:ind w:left="462" w:hanging="283"/>
              <w:jc w:val="both"/>
              <w:textAlignment w:val="center"/>
              <w:rPr>
                <w:rFonts w:ascii="Century Gothic" w:hAnsi="Century Gothic" w:cs="Arial"/>
                <w:b/>
                <w:sz w:val="18"/>
                <w:szCs w:val="18"/>
                <w:lang w:bidi="ar"/>
              </w:rPr>
            </w:pPr>
            <w:r w:rsidRPr="006840D9">
              <w:rPr>
                <w:rFonts w:ascii="Century Gothic" w:hAnsi="Century Gothic" w:cs="Arial"/>
                <w:b/>
                <w:sz w:val="18"/>
                <w:szCs w:val="18"/>
                <w:lang w:bidi="ar"/>
              </w:rPr>
              <w:t>TAREAS PERMANENTES</w:t>
            </w:r>
          </w:p>
        </w:tc>
      </w:tr>
      <w:tr w:rsidR="00794566" w:rsidRPr="00272A5B" w14:paraId="53A76572"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8088BF" w14:textId="13D47A2C"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departamento de </w:t>
            </w:r>
            <w:r>
              <w:rPr>
                <w:rFonts w:ascii="Century Gothic" w:hAnsi="Century Gothic" w:cs="Arial"/>
                <w:i w:val="0"/>
                <w:iCs w:val="0"/>
                <w:sz w:val="18"/>
                <w:szCs w:val="18"/>
                <w:lang w:val="es-GT" w:bidi="ar"/>
              </w:rPr>
              <w:t xml:space="preserve">Nivel </w:t>
            </w:r>
            <w:r w:rsidR="000A607E">
              <w:rPr>
                <w:rFonts w:ascii="Century Gothic" w:hAnsi="Century Gothic" w:cs="Arial"/>
                <w:i w:val="0"/>
                <w:iCs w:val="0"/>
                <w:sz w:val="18"/>
                <w:szCs w:val="18"/>
                <w:lang w:val="es-GT" w:bidi="ar"/>
              </w:rPr>
              <w:t>Inicial y Preprimario</w:t>
            </w:r>
            <w:r w:rsidRPr="00272A5B">
              <w:rPr>
                <w:rFonts w:ascii="Century Gothic" w:hAnsi="Century Gothic" w:cs="Arial"/>
                <w:i w:val="0"/>
                <w:iCs w:val="0"/>
                <w:sz w:val="18"/>
                <w:szCs w:val="18"/>
                <w:lang w:val="es-GT" w:bidi="ar"/>
              </w:rPr>
              <w:t>, con el fin de cumplir con los compromisos adquiridos y dar seguimiento a los temas pendientes.</w:t>
            </w:r>
          </w:p>
          <w:p w14:paraId="510ACCB2" w14:textId="77777777"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265BA32E" w14:textId="77777777"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ubdirecci</w:t>
            </w:r>
            <w:r>
              <w:rPr>
                <w:rFonts w:ascii="Century Gothic" w:hAnsi="Century Gothic" w:cs="Arial"/>
                <w:i w:val="0"/>
                <w:iCs w:val="0"/>
                <w:sz w:val="18"/>
                <w:szCs w:val="18"/>
                <w:lang w:val="es-GT" w:bidi="ar"/>
              </w:rPr>
              <w:t xml:space="preserve">ones de Diseño y Desarrollo Curricular y </w:t>
            </w:r>
            <w:r w:rsidRPr="00272A5B">
              <w:rPr>
                <w:rFonts w:ascii="Century Gothic" w:hAnsi="Century Gothic" w:cs="Arial"/>
                <w:i w:val="0"/>
                <w:iCs w:val="0"/>
                <w:sz w:val="18"/>
                <w:szCs w:val="18"/>
                <w:lang w:val="es-GT" w:bidi="ar"/>
              </w:rPr>
              <w:t>de Evaluación Curricular al Departamento para establecer el control y seguimiento a la misma.</w:t>
            </w:r>
          </w:p>
          <w:p w14:paraId="248FDF60" w14:textId="77777777"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Reasignar la documentación recibida de acuerdo a instrucciones del Jefe de Departamento a </w:t>
            </w:r>
            <w:r>
              <w:rPr>
                <w:rFonts w:ascii="Century Gothic" w:hAnsi="Century Gothic" w:cs="Arial"/>
                <w:i w:val="0"/>
                <w:iCs w:val="0"/>
                <w:sz w:val="18"/>
                <w:szCs w:val="18"/>
                <w:lang w:val="es-GT" w:bidi="ar"/>
              </w:rPr>
              <w:t xml:space="preserve">técnicos </w:t>
            </w:r>
            <w:r w:rsidRPr="00272A5B">
              <w:rPr>
                <w:rFonts w:ascii="Century Gothic" w:hAnsi="Century Gothic" w:cs="Arial"/>
                <w:i w:val="0"/>
                <w:iCs w:val="0"/>
                <w:sz w:val="18"/>
                <w:szCs w:val="18"/>
                <w:lang w:val="es-GT" w:bidi="ar"/>
              </w:rPr>
              <w:t>especialistas, con el fin de dar respuesta y seguimiento a lo solicitado.</w:t>
            </w:r>
          </w:p>
          <w:p w14:paraId="3E791A2D" w14:textId="77777777"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WebSIAD para la recepción, asignación, traslado y ubicación de documentos relacionados con los procesos del departamento.</w:t>
            </w:r>
          </w:p>
          <w:p w14:paraId="46EE01F2" w14:textId="77777777"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33CD7356" w14:textId="77777777"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6BCE7C96" w14:textId="77777777" w:rsidR="00794566" w:rsidRPr="00272A5B" w:rsidRDefault="00794566"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6B8E783B" w14:textId="77777777" w:rsidR="00794566" w:rsidRPr="00272A5B" w:rsidRDefault="00794566" w:rsidP="005C4ABC">
            <w:pPr>
              <w:pStyle w:val="Encabezado"/>
              <w:widowControl w:val="0"/>
              <w:spacing w:line="276" w:lineRule="auto"/>
              <w:jc w:val="both"/>
              <w:rPr>
                <w:rFonts w:ascii="Century Gothic" w:hAnsi="Century Gothic" w:cs="Arial"/>
                <w:i w:val="0"/>
                <w:iCs w:val="0"/>
                <w:sz w:val="18"/>
                <w:szCs w:val="18"/>
                <w:lang w:val="es-GT" w:bidi="ar"/>
              </w:rPr>
            </w:pPr>
          </w:p>
        </w:tc>
      </w:tr>
      <w:tr w:rsidR="00794566" w:rsidRPr="00272A5B" w14:paraId="05EE2999"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57EBA38C" w14:textId="7DC40B5A" w:rsidR="00794566" w:rsidRPr="00272A5B" w:rsidRDefault="00794566" w:rsidP="00A20EEE">
            <w:pPr>
              <w:pStyle w:val="Prrafodelista"/>
              <w:numPr>
                <w:ilvl w:val="0"/>
                <w:numId w:val="192"/>
              </w:numPr>
              <w:ind w:left="321" w:hanging="321"/>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TAREAS PERIÓDICAS</w:t>
            </w:r>
          </w:p>
        </w:tc>
      </w:tr>
      <w:tr w:rsidR="00794566" w:rsidRPr="00272A5B" w14:paraId="36EA1A5B"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CBE901A" w14:textId="77777777" w:rsidR="00794566" w:rsidRPr="00272A5B" w:rsidRDefault="00794566"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Pr>
                <w:rFonts w:ascii="Century Gothic" w:hAnsi="Century Gothic"/>
                <w:i w:val="0"/>
                <w:iCs w:val="0"/>
                <w:sz w:val="18"/>
                <w:szCs w:val="18"/>
                <w:lang w:val="es-GT"/>
              </w:rPr>
              <w:t>g</w:t>
            </w:r>
            <w:r w:rsidRPr="00272A5B">
              <w:rPr>
                <w:rFonts w:ascii="Century Gothic" w:hAnsi="Century Gothic"/>
                <w:i w:val="0"/>
                <w:iCs w:val="0"/>
                <w:sz w:val="18"/>
                <w:szCs w:val="18"/>
                <w:lang w:val="es-GT"/>
              </w:rPr>
              <w:t>astos requerimientos de las compras que se realicen en el departamento.</w:t>
            </w:r>
          </w:p>
          <w:p w14:paraId="55AAEDCA" w14:textId="77777777" w:rsidR="00794566" w:rsidRPr="00272A5B" w:rsidRDefault="00794566"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por el departamento.</w:t>
            </w:r>
          </w:p>
          <w:p w14:paraId="19714F01" w14:textId="77777777" w:rsidR="00794566" w:rsidRPr="00272A5B" w:rsidRDefault="00794566"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dotar de útiles de oficina e insumos al departamento.</w:t>
            </w:r>
          </w:p>
          <w:p w14:paraId="2AF08D11" w14:textId="77777777" w:rsidR="00794566" w:rsidRPr="00C362E4" w:rsidRDefault="00794566"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con </w:t>
            </w:r>
            <w:r>
              <w:rPr>
                <w:rFonts w:ascii="Century Gothic" w:hAnsi="Century Gothic"/>
                <w:i w:val="0"/>
                <w:iCs w:val="0"/>
                <w:sz w:val="18"/>
                <w:szCs w:val="18"/>
                <w:lang w:val="es-GT"/>
              </w:rPr>
              <w:t xml:space="preserve">técnicos </w:t>
            </w:r>
            <w:r w:rsidRPr="00272A5B">
              <w:rPr>
                <w:rFonts w:ascii="Century Gothic" w:hAnsi="Century Gothic"/>
                <w:i w:val="0"/>
                <w:iCs w:val="0"/>
                <w:sz w:val="18"/>
                <w:szCs w:val="18"/>
                <w:lang w:val="es-GT"/>
              </w:rPr>
              <w:t>especialista</w:t>
            </w:r>
            <w:r>
              <w:rPr>
                <w:rFonts w:ascii="Century Gothic" w:hAnsi="Century Gothic"/>
                <w:i w:val="0"/>
                <w:iCs w:val="0"/>
                <w:sz w:val="18"/>
                <w:szCs w:val="18"/>
                <w:lang w:val="es-GT"/>
              </w:rPr>
              <w:t>s, personal interno y externo del MINEDUC.</w:t>
            </w:r>
          </w:p>
          <w:p w14:paraId="4E6931DE" w14:textId="77777777" w:rsidR="00C362E4" w:rsidRPr="00272A5B" w:rsidRDefault="00C362E4"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Elaborar pre-órdenes de compra en el sistema SIGES de las adquisiciones de bienes o servicios que se requieran en la Subdirección y departamentos.</w:t>
            </w:r>
          </w:p>
          <w:p w14:paraId="69608563" w14:textId="77777777" w:rsidR="00794566" w:rsidRPr="00272A5B" w:rsidRDefault="00794566" w:rsidP="005C4ABC">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r w:rsidR="00794566" w:rsidRPr="00272A5B" w14:paraId="39A45155"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4E01E468" w14:textId="6EF24361" w:rsidR="00794566" w:rsidRPr="00891C35" w:rsidRDefault="00794566" w:rsidP="00A20EEE">
            <w:pPr>
              <w:pStyle w:val="Prrafodelista"/>
              <w:numPr>
                <w:ilvl w:val="0"/>
                <w:numId w:val="192"/>
              </w:numPr>
              <w:ind w:left="321" w:hanging="284"/>
              <w:jc w:val="both"/>
              <w:textAlignment w:val="center"/>
              <w:rPr>
                <w:rFonts w:ascii="Century Gothic" w:hAnsi="Century Gothic" w:cs="Arial"/>
                <w:b/>
                <w:sz w:val="18"/>
                <w:szCs w:val="18"/>
                <w:lang w:val="es-GT"/>
              </w:rPr>
            </w:pPr>
            <w:r w:rsidRPr="00891C35">
              <w:rPr>
                <w:rFonts w:ascii="Century Gothic" w:hAnsi="Century Gothic" w:cs="Arial"/>
                <w:b/>
                <w:sz w:val="18"/>
                <w:szCs w:val="18"/>
              </w:rPr>
              <w:t>TAREAS EVENTUALES</w:t>
            </w:r>
          </w:p>
        </w:tc>
      </w:tr>
      <w:tr w:rsidR="00794566" w:rsidRPr="00272A5B" w14:paraId="72432714" w14:textId="77777777" w:rsidTr="005C4ABC">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FD104C4" w14:textId="77777777" w:rsidR="00794566" w:rsidRPr="00272A5B" w:rsidRDefault="00794566" w:rsidP="00347453">
            <w:pPr>
              <w:pStyle w:val="Encabezado"/>
              <w:widowControl w:val="0"/>
              <w:numPr>
                <w:ilvl w:val="0"/>
                <w:numId w:val="18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0B0B9B5" w14:textId="77777777" w:rsidR="00794566" w:rsidRPr="00272A5B" w:rsidRDefault="00794566" w:rsidP="00347453">
            <w:pPr>
              <w:pStyle w:val="Encabezado"/>
              <w:widowControl w:val="0"/>
              <w:numPr>
                <w:ilvl w:val="0"/>
                <w:numId w:val="18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del departamento, atención a usuarios internos y externos, asistencia a capacitaciones, correspondencia, archivo entre otras).</w:t>
            </w:r>
          </w:p>
          <w:p w14:paraId="56D11AD0" w14:textId="77777777" w:rsidR="00794566" w:rsidRPr="00272A5B" w:rsidRDefault="00794566" w:rsidP="00347453">
            <w:pPr>
              <w:pStyle w:val="Encabezado"/>
              <w:widowControl w:val="0"/>
              <w:numPr>
                <w:ilvl w:val="0"/>
                <w:numId w:val="18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2EFE7109" w14:textId="77777777" w:rsidR="00794566" w:rsidRPr="00272A5B" w:rsidRDefault="00794566" w:rsidP="005C4ABC">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794566" w:rsidRPr="00272A5B" w14:paraId="33FC6761"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3F2F0B" w14:textId="77777777" w:rsidR="00794566" w:rsidRPr="00D45042" w:rsidRDefault="00794566" w:rsidP="007C618C">
            <w:pPr>
              <w:pStyle w:val="Prrafodelista"/>
              <w:numPr>
                <w:ilvl w:val="0"/>
                <w:numId w:val="192"/>
              </w:numPr>
              <w:ind w:left="306" w:hanging="284"/>
              <w:jc w:val="both"/>
              <w:textAlignment w:val="center"/>
              <w:rPr>
                <w:rFonts w:ascii="Century Gothic" w:eastAsia="SimSun" w:hAnsi="Century Gothic" w:cs="Arial"/>
                <w:sz w:val="18"/>
                <w:szCs w:val="18"/>
                <w:lang w:val="es-GT" w:bidi="ar"/>
              </w:rPr>
            </w:pPr>
            <w:r w:rsidRPr="00D45042">
              <w:rPr>
                <w:rFonts w:ascii="Century Gothic" w:eastAsia="SimSun" w:hAnsi="Century Gothic" w:cs="Arial"/>
                <w:sz w:val="18"/>
                <w:szCs w:val="18"/>
                <w:lang w:val="es-GT" w:bidi="ar"/>
              </w:rPr>
              <w:t>UBICACIÓN DEL PUESTO</w:t>
            </w:r>
          </w:p>
        </w:tc>
      </w:tr>
      <w:tr w:rsidR="00794566" w:rsidRPr="00272A5B" w14:paraId="424F9440" w14:textId="77777777" w:rsidTr="04FB245D">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16B86C" w14:textId="4F0B5432" w:rsidR="00794566" w:rsidRPr="00272A5B"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 xml:space="preserve"> Departamento de </w:t>
            </w:r>
            <w:r>
              <w:rPr>
                <w:rFonts w:ascii="Century Gothic" w:hAnsi="Century Gothic" w:cs="Arial"/>
                <w:i w:val="0"/>
                <w:iCs w:val="0"/>
                <w:sz w:val="18"/>
                <w:szCs w:val="18"/>
                <w:lang w:val="es-GT"/>
              </w:rPr>
              <w:t xml:space="preserve">Nivel </w:t>
            </w:r>
            <w:r w:rsidR="00C13A61">
              <w:rPr>
                <w:rFonts w:ascii="Century Gothic" w:hAnsi="Century Gothic" w:cs="Arial"/>
                <w:i w:val="0"/>
                <w:iCs w:val="0"/>
                <w:sz w:val="18"/>
                <w:szCs w:val="18"/>
                <w:lang w:val="es-GT"/>
              </w:rPr>
              <w:t>Inicial y Preprimario.</w:t>
            </w:r>
          </w:p>
          <w:p w14:paraId="03ADEC51"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040FE14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F73744" w14:textId="77777777" w:rsidR="00794566" w:rsidRPr="00D45042" w:rsidRDefault="00794566" w:rsidP="007C618C">
            <w:pPr>
              <w:pStyle w:val="Prrafodelista"/>
              <w:numPr>
                <w:ilvl w:val="0"/>
                <w:numId w:val="192"/>
              </w:numPr>
              <w:ind w:left="306" w:hanging="306"/>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SUPERVISIÓN</w:t>
            </w:r>
          </w:p>
        </w:tc>
      </w:tr>
      <w:tr w:rsidR="00794566" w:rsidRPr="00272A5B" w14:paraId="0B196E9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8D699C" w14:textId="125CFBCD" w:rsidR="00794566" w:rsidRPr="00B47512"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lastRenderedPageBreak/>
              <w:t>N/A</w:t>
            </w:r>
          </w:p>
        </w:tc>
      </w:tr>
      <w:tr w:rsidR="00794566" w:rsidRPr="00272A5B" w14:paraId="2F4A65C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B3BC44" w14:textId="77777777" w:rsidR="00794566" w:rsidRPr="00D45042" w:rsidRDefault="00794566" w:rsidP="00141F3F">
            <w:pPr>
              <w:pStyle w:val="Prrafodelista"/>
              <w:numPr>
                <w:ilvl w:val="0"/>
                <w:numId w:val="192"/>
              </w:numPr>
              <w:ind w:left="306" w:hanging="306"/>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RESPONSABILIDAD</w:t>
            </w:r>
          </w:p>
        </w:tc>
      </w:tr>
      <w:tr w:rsidR="00794566" w:rsidRPr="00272A5B" w14:paraId="4C521D7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2E69EA" w14:textId="77777777" w:rsidR="00794566"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13A216D1"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0411CB2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41AB17" w14:textId="77777777" w:rsidR="00794566"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p w14:paraId="434D35B2"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21CDB2C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9AC4B33" w14:textId="77777777" w:rsidR="00794566" w:rsidRPr="00272A5B" w:rsidRDefault="00794566" w:rsidP="00141F3F">
            <w:pPr>
              <w:pStyle w:val="Prrafodelista"/>
              <w:numPr>
                <w:ilvl w:val="0"/>
                <w:numId w:val="192"/>
              </w:numPr>
              <w:ind w:left="306" w:hanging="284"/>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794566" w:rsidRPr="00272A5B" w14:paraId="669531D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51430E"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7864F19" w14:textId="77777777" w:rsidR="00794566" w:rsidRPr="00272A5B" w:rsidRDefault="00794566" w:rsidP="005C4A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Direcciones de planta central del MINEDUC, direcciones departamentales de Educación.</w:t>
            </w:r>
          </w:p>
        </w:tc>
      </w:tr>
      <w:tr w:rsidR="00794566" w:rsidRPr="00272A5B" w14:paraId="029E79F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A61B6A"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767338"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Universidades, organizaciones no gubernamentales, otros ministerios, personal de centros educativos, entre otros.</w:t>
            </w:r>
          </w:p>
          <w:p w14:paraId="222F10A6" w14:textId="77777777" w:rsidR="00794566" w:rsidRPr="00272A5B" w:rsidRDefault="00794566" w:rsidP="005C4A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2F7DFC8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B99B0D" w14:textId="77777777" w:rsidR="00794566" w:rsidRPr="00272A5B" w:rsidRDefault="00794566" w:rsidP="00A313C3">
            <w:pPr>
              <w:pStyle w:val="Prrafodelista"/>
              <w:numPr>
                <w:ilvl w:val="0"/>
                <w:numId w:val="192"/>
              </w:numPr>
              <w:ind w:left="447" w:hanging="425"/>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794566" w:rsidRPr="00272A5B" w14:paraId="29E38DE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4E4188" w14:textId="00A9F4CF" w:rsidR="00794566" w:rsidRPr="00272A5B" w:rsidRDefault="00794566" w:rsidP="005C4ABC">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El puesto de trabajo se ubica en la Dirección General de Currículo -DIGECUR-</w:t>
            </w:r>
            <w:r>
              <w:rPr>
                <w:rFonts w:ascii="Century Gothic" w:hAnsi="Century Gothic" w:cs="Arial"/>
                <w:i w:val="0"/>
                <w:iCs w:val="0"/>
                <w:sz w:val="18"/>
                <w:szCs w:val="18"/>
                <w:lang w:val="es-GT"/>
              </w:rPr>
              <w:t>.</w:t>
            </w:r>
          </w:p>
          <w:p w14:paraId="4834BA80"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1ABB4C5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9C7A2C0" w14:textId="77777777" w:rsidR="00794566" w:rsidRPr="00272A5B" w:rsidRDefault="00794566" w:rsidP="00A313C3">
            <w:pPr>
              <w:pStyle w:val="Prrafodelista"/>
              <w:numPr>
                <w:ilvl w:val="0"/>
                <w:numId w:val="19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794566" w:rsidRPr="00272A5B" w14:paraId="563C591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E6C35A4" w14:textId="736436F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r>
              <w:rPr>
                <w:rFonts w:ascii="Century Gothic" w:hAnsi="Century Gothic" w:cs="Arial"/>
                <w:i w:val="0"/>
                <w:iCs w:val="0"/>
                <w:sz w:val="18"/>
                <w:szCs w:val="18"/>
                <w:lang w:val="es-GT"/>
              </w:rPr>
              <w:t>.</w:t>
            </w:r>
          </w:p>
          <w:p w14:paraId="3852A979"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4928E4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32311A" w14:textId="77777777" w:rsidR="00794566" w:rsidRPr="00272A5B" w:rsidRDefault="00794566" w:rsidP="00A313C3">
            <w:pPr>
              <w:pStyle w:val="Prrafodelista"/>
              <w:numPr>
                <w:ilvl w:val="0"/>
                <w:numId w:val="19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794566" w:rsidRPr="00272A5B" w14:paraId="7FDD565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6A3AB3"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del departamento </w:t>
            </w:r>
            <w:r>
              <w:rPr>
                <w:rFonts w:ascii="Century Gothic" w:hAnsi="Century Gothic" w:cs="Arial"/>
                <w:i w:val="0"/>
                <w:iCs w:val="0"/>
                <w:sz w:val="18"/>
                <w:szCs w:val="18"/>
                <w:lang w:val="es-GT"/>
              </w:rPr>
              <w:t>de Nivel Medio Ciclo Diversificado.</w:t>
            </w:r>
          </w:p>
          <w:p w14:paraId="475AC250"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0C0CF5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9475626" w14:textId="77777777" w:rsidR="00794566" w:rsidRPr="00272A5B" w:rsidRDefault="00794566" w:rsidP="00A313C3">
            <w:pPr>
              <w:pStyle w:val="Prrafodelista"/>
              <w:numPr>
                <w:ilvl w:val="0"/>
                <w:numId w:val="19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794566" w:rsidRPr="00272A5B" w14:paraId="1126A2F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DF06C9"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A142044"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4C064C0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47153C" w14:textId="77777777" w:rsidR="00794566" w:rsidRPr="00272A5B" w:rsidRDefault="00794566" w:rsidP="00A313C3">
            <w:pPr>
              <w:pStyle w:val="Prrafodelista"/>
              <w:numPr>
                <w:ilvl w:val="0"/>
                <w:numId w:val="19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794566" w:rsidRPr="00272A5B" w14:paraId="1231D039" w14:textId="77777777" w:rsidTr="04FB245D">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A083D6"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EE7EE9" w14:textId="77777777" w:rsidR="00794566" w:rsidRPr="00272A5B" w:rsidRDefault="00794566" w:rsidP="005C4A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y revisión de documentos y materiales que se elaboran en el mismo.</w:t>
            </w:r>
          </w:p>
          <w:p w14:paraId="48878623" w14:textId="77777777" w:rsidR="00794566" w:rsidRPr="00272A5B" w:rsidRDefault="00794566" w:rsidP="005C4AB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41A7113A" w14:textId="77777777" w:rsidTr="04FB245D">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0DD694"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EDA443" w14:textId="5869E69E" w:rsidR="00794566" w:rsidRPr="00272A5B" w:rsidRDefault="00794566"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 xml:space="preserve">El esfuerzo que requiere el puesto de trabajo es de un 5%, ya que la mayoría del tiempo realiza sus 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0CC37689" w14:textId="77777777" w:rsidR="00794566" w:rsidRPr="00272A5B"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794566" w:rsidRPr="00272A5B" w14:paraId="393DA00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4CC566" w14:textId="77777777" w:rsidR="00794566" w:rsidRPr="00272A5B" w:rsidRDefault="00794566" w:rsidP="005C4ABC">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794566" w:rsidRPr="00272A5B" w14:paraId="5F0E3FA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316C23" w14:textId="77777777" w:rsidR="00794566" w:rsidRPr="00272A5B" w:rsidRDefault="00794566" w:rsidP="00A313C3">
            <w:pPr>
              <w:pStyle w:val="Prrafodelista"/>
              <w:numPr>
                <w:ilvl w:val="0"/>
                <w:numId w:val="192"/>
              </w:numPr>
              <w:ind w:left="306" w:hanging="306"/>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794566" w:rsidRPr="00272A5B" w14:paraId="6E81C0A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0ACA157"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9B65EDF" w14:textId="77777777" w:rsidR="00794566" w:rsidRDefault="00794566" w:rsidP="005C4AB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Acreditar haber aprobado los cursos equivalentes al quinto semestre de una carrera universitaria afín al puesto y seis meses de experiencia como Técnico Profesional III, en la especialidad que el puesto requiera.</w:t>
            </w:r>
          </w:p>
          <w:p w14:paraId="246269CE" w14:textId="77777777" w:rsidR="00794566" w:rsidRPr="00272A5B" w:rsidRDefault="00794566" w:rsidP="005C4AB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794566" w:rsidRPr="00272A5B" w14:paraId="45CBD10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C99993"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B153F19" w14:textId="77777777" w:rsidR="00794566"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p w14:paraId="49225962" w14:textId="77777777" w:rsidR="00794566" w:rsidRPr="00272A5B" w:rsidRDefault="00794566" w:rsidP="005C4A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794566" w:rsidRPr="00272A5B" w14:paraId="2868B4FB"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71E81DC" w14:textId="5FA6866A" w:rsidR="00794566" w:rsidRPr="00272A5B" w:rsidRDefault="00794566" w:rsidP="00A313C3">
            <w:pPr>
              <w:pStyle w:val="Prrafodelista"/>
              <w:numPr>
                <w:ilvl w:val="0"/>
                <w:numId w:val="19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CARRERA AF</w:t>
            </w:r>
            <w:r w:rsidR="00A61445">
              <w:rPr>
                <w:rFonts w:ascii="Century Gothic" w:hAnsi="Century Gothic" w:cs="Arial"/>
                <w:b/>
                <w:i w:val="0"/>
                <w:iCs w:val="0"/>
                <w:sz w:val="18"/>
                <w:szCs w:val="18"/>
                <w:lang w:val="es-GT"/>
              </w:rPr>
              <w:t>Í</w:t>
            </w:r>
            <w:r w:rsidRPr="00272A5B">
              <w:rPr>
                <w:rFonts w:ascii="Century Gothic" w:hAnsi="Century Gothic" w:cs="Arial"/>
                <w:b/>
                <w:i w:val="0"/>
                <w:iCs w:val="0"/>
                <w:sz w:val="18"/>
                <w:szCs w:val="18"/>
                <w:lang w:val="es-GT"/>
              </w:rPr>
              <w:t>N</w:t>
            </w:r>
          </w:p>
        </w:tc>
      </w:tr>
      <w:tr w:rsidR="00794566" w:rsidRPr="00272A5B" w14:paraId="2937FE3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F3D5C7" w14:textId="2190BA89" w:rsidR="00794566" w:rsidRDefault="00AA38A1" w:rsidP="005C4ABC">
            <w:pPr>
              <w:jc w:val="both"/>
              <w:textAlignment w:val="center"/>
              <w:rPr>
                <w:rFonts w:ascii="Century Gothic" w:hAnsi="Century Gothic" w:cs="Arial"/>
                <w:sz w:val="18"/>
                <w:szCs w:val="18"/>
                <w:lang w:val="es-GT"/>
              </w:rPr>
            </w:pPr>
            <w:r>
              <w:rPr>
                <w:rFonts w:ascii="Century Gothic" w:hAnsi="Century Gothic" w:cs="Arial"/>
                <w:i w:val="0"/>
                <w:iCs w:val="0"/>
                <w:sz w:val="18"/>
                <w:szCs w:val="18"/>
                <w:lang w:val="es-GT"/>
              </w:rPr>
              <w:t xml:space="preserve">Graduado de nivel medio y </w:t>
            </w:r>
            <w:r w:rsidR="00C7741F">
              <w:rPr>
                <w:rFonts w:ascii="Century Gothic" w:hAnsi="Century Gothic" w:cs="Arial"/>
                <w:i w:val="0"/>
                <w:iCs w:val="0"/>
                <w:sz w:val="18"/>
                <w:szCs w:val="18"/>
                <w:lang w:val="es-GT"/>
              </w:rPr>
              <w:t>estudiante de</w:t>
            </w:r>
            <w:r>
              <w:rPr>
                <w:rFonts w:ascii="Century Gothic" w:hAnsi="Century Gothic" w:cs="Arial"/>
                <w:i w:val="0"/>
                <w:iCs w:val="0"/>
                <w:sz w:val="18"/>
                <w:szCs w:val="18"/>
                <w:lang w:val="es-GT"/>
              </w:rPr>
              <w:t xml:space="preserve"> </w:t>
            </w:r>
            <w:r w:rsidR="00794566" w:rsidRPr="00272A5B">
              <w:rPr>
                <w:rFonts w:ascii="Century Gothic" w:hAnsi="Century Gothic" w:cs="Arial"/>
                <w:i w:val="0"/>
                <w:iCs w:val="0"/>
                <w:sz w:val="18"/>
                <w:szCs w:val="18"/>
                <w:lang w:val="es-GT"/>
              </w:rPr>
              <w:t>Licenciatura en Administración, Administración de Empresas, Licenciatura en Contaduría Pública y Auditoría</w:t>
            </w:r>
            <w:r w:rsidR="00794566" w:rsidRPr="00272A5B">
              <w:rPr>
                <w:rFonts w:ascii="Century Gothic" w:hAnsi="Century Gothic" w:cs="Arial"/>
                <w:i w:val="0"/>
                <w:iCs w:val="0"/>
                <w:sz w:val="18"/>
                <w:szCs w:val="18"/>
              </w:rPr>
              <w:t xml:space="preserve">, Licenciatura en </w:t>
            </w:r>
            <w:r w:rsidR="00D635FD" w:rsidRPr="00272A5B">
              <w:rPr>
                <w:rFonts w:ascii="Century Gothic" w:hAnsi="Century Gothic" w:cs="Arial"/>
                <w:i w:val="0"/>
                <w:iCs w:val="0"/>
                <w:sz w:val="18"/>
                <w:szCs w:val="18"/>
              </w:rPr>
              <w:t xml:space="preserve">Economía, </w:t>
            </w:r>
            <w:r w:rsidR="00D635FD" w:rsidRPr="00272A5B">
              <w:rPr>
                <w:rFonts w:ascii="Century Gothic" w:hAnsi="Century Gothic" w:cs="Arial"/>
                <w:i w:val="0"/>
                <w:iCs w:val="0"/>
                <w:sz w:val="18"/>
                <w:szCs w:val="18"/>
                <w:lang w:val="es-GT"/>
              </w:rPr>
              <w:t>Ingeniería</w:t>
            </w:r>
            <w:r w:rsidR="00794566" w:rsidRPr="00272A5B">
              <w:rPr>
                <w:rFonts w:ascii="Century Gothic" w:hAnsi="Century Gothic" w:cs="Arial"/>
                <w:i w:val="0"/>
                <w:iCs w:val="0"/>
                <w:sz w:val="18"/>
                <w:szCs w:val="18"/>
                <w:lang w:val="es-GT"/>
              </w:rPr>
              <w:t xml:space="preserve"> Administrativa, Ingeniería Empresarial</w:t>
            </w:r>
            <w:r w:rsidR="009F1F37">
              <w:rPr>
                <w:rFonts w:ascii="Century Gothic" w:hAnsi="Century Gothic" w:cs="Arial"/>
                <w:i w:val="0"/>
                <w:iCs w:val="0"/>
                <w:sz w:val="18"/>
                <w:szCs w:val="18"/>
                <w:lang w:val="es-GT"/>
              </w:rPr>
              <w:t xml:space="preserve">, Licenciatura en Administración </w:t>
            </w:r>
            <w:r w:rsidR="0029668D">
              <w:rPr>
                <w:rFonts w:ascii="Century Gothic" w:hAnsi="Century Gothic" w:cs="Arial"/>
                <w:i w:val="0"/>
                <w:iCs w:val="0"/>
                <w:sz w:val="18"/>
                <w:szCs w:val="18"/>
                <w:lang w:val="es-GT"/>
              </w:rPr>
              <w:t xml:space="preserve">Pública </w:t>
            </w:r>
            <w:r w:rsidR="0029668D" w:rsidRPr="00272A5B">
              <w:rPr>
                <w:rFonts w:ascii="Century Gothic" w:hAnsi="Century Gothic" w:cs="Arial"/>
                <w:sz w:val="18"/>
                <w:szCs w:val="18"/>
                <w:lang w:val="es-GT"/>
              </w:rPr>
              <w:t>u</w:t>
            </w:r>
            <w:r w:rsidR="00794566" w:rsidRPr="00272A5B">
              <w:rPr>
                <w:rFonts w:ascii="Century Gothic" w:hAnsi="Century Gothic" w:cs="Arial"/>
                <w:i w:val="0"/>
                <w:iCs w:val="0"/>
                <w:sz w:val="18"/>
                <w:szCs w:val="18"/>
                <w:lang w:val="es-GT"/>
              </w:rPr>
              <w:t xml:space="preserve"> otra </w:t>
            </w:r>
            <w:r w:rsidR="00794566" w:rsidRPr="00272A5B">
              <w:rPr>
                <w:rFonts w:ascii="Century Gothic" w:hAnsi="Century Gothic" w:cs="Arial"/>
                <w:i w:val="0"/>
                <w:iCs w:val="0"/>
                <w:sz w:val="18"/>
                <w:szCs w:val="18"/>
              </w:rPr>
              <w:t>afín</w:t>
            </w:r>
            <w:r w:rsidR="00794566" w:rsidRPr="00272A5B">
              <w:rPr>
                <w:rFonts w:ascii="Century Gothic" w:hAnsi="Century Gothic" w:cs="Arial"/>
                <w:i w:val="0"/>
                <w:iCs w:val="0"/>
                <w:sz w:val="18"/>
                <w:szCs w:val="18"/>
                <w:lang w:val="es-GT"/>
              </w:rPr>
              <w:t xml:space="preserve"> a la naturaleza del puesto.</w:t>
            </w:r>
          </w:p>
          <w:p w14:paraId="4C5D0FE7"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6B4EA4C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214486" w14:textId="77777777" w:rsidR="00794566" w:rsidRPr="00272A5B" w:rsidRDefault="00794566" w:rsidP="00A313C3">
            <w:pPr>
              <w:pStyle w:val="Prrafodelista"/>
              <w:numPr>
                <w:ilvl w:val="0"/>
                <w:numId w:val="19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794566" w:rsidRPr="00272A5B" w14:paraId="2BE9AD2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13D61C" w14:textId="77777777" w:rsidR="00794566" w:rsidRPr="00272A5B" w:rsidRDefault="00794566" w:rsidP="00347453">
            <w:pPr>
              <w:pStyle w:val="Prrafodelista"/>
              <w:numPr>
                <w:ilvl w:val="0"/>
                <w:numId w:val="10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Conocimiento en ortografía y redacción de documentos oficiales.</w:t>
            </w:r>
          </w:p>
          <w:p w14:paraId="6B09C104" w14:textId="77777777" w:rsidR="00794566" w:rsidRPr="00410004" w:rsidRDefault="00794566" w:rsidP="00347453">
            <w:pPr>
              <w:pStyle w:val="Prrafodelista"/>
              <w:numPr>
                <w:ilvl w:val="0"/>
                <w:numId w:val="10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4F81BA4C" w14:textId="6F6C7F06" w:rsidR="00410004" w:rsidRPr="00410004" w:rsidRDefault="00410004" w:rsidP="00347453">
            <w:pPr>
              <w:pStyle w:val="Prrafodelista"/>
              <w:numPr>
                <w:ilvl w:val="0"/>
                <w:numId w:val="101"/>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Paquete de Ms Office</w:t>
            </w:r>
          </w:p>
          <w:p w14:paraId="7872276C" w14:textId="77777777" w:rsidR="00794566" w:rsidRDefault="00794566" w:rsidP="00165E5D">
            <w:pPr>
              <w:pStyle w:val="Prrafodelista"/>
              <w:ind w:left="360"/>
              <w:jc w:val="both"/>
              <w:textAlignment w:val="center"/>
              <w:rPr>
                <w:rFonts w:ascii="Century Gothic" w:hAnsi="Century Gothic" w:cs="Arial"/>
                <w:sz w:val="18"/>
                <w:szCs w:val="18"/>
                <w:lang w:val="es-GT"/>
              </w:rPr>
            </w:pPr>
          </w:p>
          <w:p w14:paraId="30E3BD80" w14:textId="42134606" w:rsidR="00165E5D" w:rsidRPr="00410004" w:rsidRDefault="00165E5D" w:rsidP="00165E5D">
            <w:pPr>
              <w:pStyle w:val="Prrafodelista"/>
              <w:ind w:left="360"/>
              <w:jc w:val="both"/>
              <w:textAlignment w:val="center"/>
              <w:rPr>
                <w:rFonts w:ascii="Century Gothic" w:hAnsi="Century Gothic" w:cs="Arial"/>
                <w:sz w:val="18"/>
                <w:szCs w:val="18"/>
                <w:lang w:val="es-GT"/>
              </w:rPr>
            </w:pPr>
          </w:p>
        </w:tc>
      </w:tr>
      <w:tr w:rsidR="00794566" w:rsidRPr="00272A5B" w14:paraId="3BBFDB4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EA42F85" w14:textId="77777777" w:rsidR="00794566" w:rsidRPr="00272A5B" w:rsidRDefault="00794566" w:rsidP="00E82D8E">
            <w:pPr>
              <w:pStyle w:val="Prrafodelista"/>
              <w:numPr>
                <w:ilvl w:val="0"/>
                <w:numId w:val="192"/>
              </w:numPr>
              <w:ind w:left="447" w:hanging="425"/>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HABILIDADES Y DESTREZAS</w:t>
            </w:r>
          </w:p>
        </w:tc>
      </w:tr>
      <w:tr w:rsidR="00794566" w:rsidRPr="00272A5B" w14:paraId="40E7BEE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A8FB11" w14:textId="12E5ACD5" w:rsidR="00794566" w:rsidRPr="00272A5B" w:rsidRDefault="00794566" w:rsidP="00410004">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sidR="00E233A8">
              <w:rPr>
                <w:rFonts w:ascii="Century Gothic" w:hAnsi="Century Gothic" w:cs="Arial"/>
                <w:i w:val="0"/>
                <w:iCs w:val="0"/>
                <w:sz w:val="18"/>
                <w:szCs w:val="18"/>
                <w:lang w:val="es-GT"/>
              </w:rPr>
              <w:t>cómputo y audiovisual)</w:t>
            </w:r>
          </w:p>
          <w:p w14:paraId="6CB463C9" w14:textId="77777777" w:rsidR="00794566" w:rsidRPr="00D6151E" w:rsidRDefault="00794566">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723252A9" w14:textId="1B53FC86" w:rsidR="00D6151E" w:rsidRPr="00272A5B" w:rsidRDefault="00D6151E">
            <w:pPr>
              <w:pStyle w:val="Prrafodelista"/>
              <w:numPr>
                <w:ilvl w:val="0"/>
                <w:numId w:val="29"/>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Comunicación Asertiva</w:t>
            </w:r>
          </w:p>
          <w:p w14:paraId="5F650117"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5B4436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5944F56" w14:textId="5238DD80" w:rsidR="00794566" w:rsidRPr="00272A5B" w:rsidRDefault="00794566" w:rsidP="00E82D8E">
            <w:pPr>
              <w:pStyle w:val="Prrafodelista"/>
              <w:numPr>
                <w:ilvl w:val="0"/>
                <w:numId w:val="192"/>
              </w:numPr>
              <w:ind w:left="447" w:hanging="425"/>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w:t>
            </w:r>
            <w:r w:rsidR="00A61445">
              <w:rPr>
                <w:rFonts w:ascii="Century Gothic" w:hAnsi="Century Gothic" w:cs="Arial"/>
                <w:b/>
                <w:i w:val="0"/>
                <w:iCs w:val="0"/>
                <w:sz w:val="18"/>
                <w:szCs w:val="18"/>
                <w:lang w:val="es-GT"/>
              </w:rPr>
              <w:t>CTITUDINALES</w:t>
            </w:r>
          </w:p>
        </w:tc>
      </w:tr>
      <w:tr w:rsidR="00794566" w:rsidRPr="00272A5B" w14:paraId="6821C9C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F8B7462" w14:textId="77777777" w:rsidR="00794566" w:rsidRPr="00272A5B" w:rsidRDefault="0079456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43FC87AD" w14:textId="77777777" w:rsidR="00794566" w:rsidRPr="00272A5B" w:rsidRDefault="0079456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49EDDAE7" w14:textId="77777777" w:rsidR="00794566" w:rsidRPr="00272A5B" w:rsidRDefault="0079456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44F3AEB4" w14:textId="77777777" w:rsidR="00794566" w:rsidRPr="00272A5B" w:rsidRDefault="0079456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5382009D" w14:textId="77777777" w:rsidR="00794566" w:rsidRPr="00272A5B" w:rsidRDefault="00794566">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3D5E5CFA" w14:textId="77777777" w:rsidR="00794566" w:rsidRPr="00272A5B" w:rsidRDefault="00794566" w:rsidP="005C4ABC">
            <w:pPr>
              <w:jc w:val="both"/>
              <w:textAlignment w:val="center"/>
              <w:rPr>
                <w:rFonts w:ascii="Century Gothic" w:hAnsi="Century Gothic" w:cs="Arial"/>
                <w:i w:val="0"/>
                <w:iCs w:val="0"/>
                <w:sz w:val="18"/>
                <w:szCs w:val="18"/>
                <w:lang w:val="es-GT"/>
              </w:rPr>
            </w:pPr>
          </w:p>
        </w:tc>
      </w:tr>
      <w:tr w:rsidR="00794566" w:rsidRPr="00272A5B" w14:paraId="71D3D56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467A6E" w14:textId="0BFA5CFA" w:rsidR="00794566" w:rsidRPr="00272A5B" w:rsidRDefault="00A61445" w:rsidP="006163A5">
            <w:pPr>
              <w:pStyle w:val="Prrafodelista"/>
              <w:numPr>
                <w:ilvl w:val="0"/>
                <w:numId w:val="192"/>
              </w:numPr>
              <w:ind w:left="447" w:hanging="425"/>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794566" w:rsidRPr="00272A5B" w14:paraId="2CEC55F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AFC662" w14:textId="77777777" w:rsidR="00794566" w:rsidRPr="00272A5B" w:rsidRDefault="00794566" w:rsidP="005C4ABC">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005A8D53" w14:textId="77777777" w:rsidR="00794566" w:rsidRPr="00272A5B" w:rsidRDefault="00794566" w:rsidP="005C4ABC">
            <w:pPr>
              <w:jc w:val="both"/>
              <w:textAlignment w:val="center"/>
              <w:rPr>
                <w:rFonts w:ascii="Century Gothic" w:hAnsi="Century Gothic" w:cs="Arial"/>
                <w:i w:val="0"/>
                <w:iCs w:val="0"/>
                <w:sz w:val="18"/>
                <w:szCs w:val="18"/>
                <w:lang w:val="es-GT"/>
              </w:rPr>
            </w:pPr>
          </w:p>
        </w:tc>
      </w:tr>
    </w:tbl>
    <w:p w14:paraId="01AA89AD" w14:textId="77777777" w:rsidR="00794566" w:rsidRDefault="00794566" w:rsidP="00794566">
      <w:pPr>
        <w:jc w:val="both"/>
        <w:rPr>
          <w:rFonts w:ascii="Century Gothic" w:hAnsi="Century Gothic" w:cs="Arial"/>
          <w:sz w:val="22"/>
          <w:szCs w:val="22"/>
        </w:rPr>
      </w:pPr>
    </w:p>
    <w:p w14:paraId="06706268" w14:textId="77777777" w:rsidR="00794566" w:rsidRDefault="00794566" w:rsidP="00794566">
      <w:pPr>
        <w:jc w:val="both"/>
        <w:rPr>
          <w:rFonts w:ascii="Century Gothic" w:hAnsi="Century Gothic" w:cs="Arial"/>
          <w:sz w:val="22"/>
          <w:szCs w:val="22"/>
        </w:rPr>
      </w:pPr>
    </w:p>
    <w:p w14:paraId="06AD5DA7" w14:textId="77777777" w:rsidR="002B5EC4" w:rsidRDefault="002B5EC4" w:rsidP="009B7CC5">
      <w:pPr>
        <w:rPr>
          <w:rFonts w:ascii="Century Gothic" w:hAnsi="Century Gothic"/>
          <w:sz w:val="18"/>
          <w:szCs w:val="18"/>
          <w:lang w:val="es-GT"/>
        </w:rPr>
      </w:pPr>
    </w:p>
    <w:p w14:paraId="2E300AE0" w14:textId="77777777" w:rsidR="002B5EC4" w:rsidRDefault="002B5EC4" w:rsidP="009B7CC5">
      <w:pPr>
        <w:rPr>
          <w:rFonts w:ascii="Century Gothic" w:hAnsi="Century Gothic"/>
          <w:sz w:val="18"/>
          <w:szCs w:val="18"/>
          <w:lang w:val="es-GT"/>
        </w:rPr>
      </w:pPr>
    </w:p>
    <w:p w14:paraId="0F528FA4" w14:textId="77777777" w:rsidR="002B5EC4" w:rsidRDefault="002B5EC4" w:rsidP="009B7CC5">
      <w:pPr>
        <w:rPr>
          <w:rFonts w:ascii="Century Gothic" w:hAnsi="Century Gothic"/>
          <w:sz w:val="18"/>
          <w:szCs w:val="18"/>
          <w:lang w:val="es-GT"/>
        </w:rPr>
      </w:pPr>
    </w:p>
    <w:p w14:paraId="2B528ABA" w14:textId="77777777" w:rsidR="002B5EC4" w:rsidRDefault="002B5EC4" w:rsidP="009B7CC5">
      <w:pPr>
        <w:rPr>
          <w:rFonts w:ascii="Century Gothic" w:hAnsi="Century Gothic"/>
          <w:sz w:val="18"/>
          <w:szCs w:val="18"/>
          <w:lang w:val="es-GT"/>
        </w:rPr>
      </w:pPr>
    </w:p>
    <w:p w14:paraId="6BB837B7" w14:textId="77777777" w:rsidR="002B5EC4" w:rsidRDefault="002B5EC4" w:rsidP="009B7CC5">
      <w:pPr>
        <w:rPr>
          <w:rFonts w:ascii="Century Gothic" w:hAnsi="Century Gothic"/>
          <w:sz w:val="18"/>
          <w:szCs w:val="18"/>
          <w:lang w:val="es-GT"/>
        </w:rPr>
      </w:pPr>
    </w:p>
    <w:p w14:paraId="1245628E" w14:textId="77777777" w:rsidR="002B5EC4" w:rsidRDefault="002B5EC4" w:rsidP="009B7CC5">
      <w:pPr>
        <w:rPr>
          <w:rFonts w:ascii="Century Gothic" w:hAnsi="Century Gothic"/>
          <w:sz w:val="18"/>
          <w:szCs w:val="18"/>
          <w:lang w:val="es-GT"/>
        </w:rPr>
      </w:pPr>
    </w:p>
    <w:p w14:paraId="30F63E90" w14:textId="77777777" w:rsidR="002B5EC4" w:rsidRDefault="002B5EC4" w:rsidP="009B7CC5">
      <w:pPr>
        <w:rPr>
          <w:rFonts w:ascii="Century Gothic" w:hAnsi="Century Gothic"/>
          <w:sz w:val="18"/>
          <w:szCs w:val="18"/>
          <w:lang w:val="es-GT"/>
        </w:rPr>
      </w:pPr>
    </w:p>
    <w:p w14:paraId="123BEB63" w14:textId="77777777" w:rsidR="002B5EC4" w:rsidRDefault="002B5EC4" w:rsidP="009B7CC5">
      <w:pPr>
        <w:rPr>
          <w:rFonts w:ascii="Century Gothic" w:hAnsi="Century Gothic"/>
          <w:sz w:val="18"/>
          <w:szCs w:val="18"/>
          <w:lang w:val="es-GT"/>
        </w:rPr>
      </w:pPr>
    </w:p>
    <w:p w14:paraId="6CB44C15" w14:textId="77777777" w:rsidR="002B5EC4" w:rsidRDefault="002B5EC4" w:rsidP="009B7CC5">
      <w:pPr>
        <w:rPr>
          <w:rFonts w:ascii="Century Gothic" w:hAnsi="Century Gothic"/>
          <w:sz w:val="18"/>
          <w:szCs w:val="18"/>
          <w:lang w:val="es-GT"/>
        </w:rPr>
      </w:pPr>
    </w:p>
    <w:p w14:paraId="7DF1E89B" w14:textId="77777777" w:rsidR="002B5EC4" w:rsidRDefault="002B5EC4" w:rsidP="009B7CC5">
      <w:pPr>
        <w:rPr>
          <w:rFonts w:ascii="Century Gothic" w:hAnsi="Century Gothic"/>
          <w:sz w:val="18"/>
          <w:szCs w:val="18"/>
          <w:lang w:val="es-GT"/>
        </w:rPr>
      </w:pPr>
    </w:p>
    <w:p w14:paraId="6C44C017" w14:textId="77777777" w:rsidR="002B5EC4" w:rsidRDefault="002B5EC4" w:rsidP="009B7CC5">
      <w:pPr>
        <w:rPr>
          <w:rFonts w:ascii="Century Gothic" w:hAnsi="Century Gothic"/>
          <w:sz w:val="18"/>
          <w:szCs w:val="18"/>
          <w:lang w:val="es-GT"/>
        </w:rPr>
      </w:pPr>
    </w:p>
    <w:p w14:paraId="60A938F9" w14:textId="77777777" w:rsidR="002B5EC4" w:rsidRDefault="002B5EC4" w:rsidP="009B7CC5">
      <w:pPr>
        <w:rPr>
          <w:rFonts w:ascii="Century Gothic" w:hAnsi="Century Gothic"/>
          <w:sz w:val="18"/>
          <w:szCs w:val="18"/>
          <w:lang w:val="es-GT"/>
        </w:rPr>
      </w:pPr>
    </w:p>
    <w:p w14:paraId="0CFB6A2B" w14:textId="77777777" w:rsidR="002B5EC4" w:rsidRDefault="002B5EC4" w:rsidP="009B7CC5">
      <w:pPr>
        <w:rPr>
          <w:rFonts w:ascii="Century Gothic" w:hAnsi="Century Gothic"/>
          <w:sz w:val="18"/>
          <w:szCs w:val="18"/>
          <w:lang w:val="es-GT"/>
        </w:rPr>
      </w:pPr>
    </w:p>
    <w:p w14:paraId="2E141148" w14:textId="77777777" w:rsidR="002B5EC4" w:rsidRDefault="002B5EC4" w:rsidP="009B7CC5">
      <w:pPr>
        <w:rPr>
          <w:rFonts w:ascii="Century Gothic" w:hAnsi="Century Gothic"/>
          <w:sz w:val="18"/>
          <w:szCs w:val="18"/>
          <w:lang w:val="es-GT"/>
        </w:rPr>
      </w:pPr>
    </w:p>
    <w:p w14:paraId="1E306784" w14:textId="77777777" w:rsidR="002B5EC4" w:rsidRDefault="002B5EC4" w:rsidP="009B7CC5">
      <w:pPr>
        <w:rPr>
          <w:rFonts w:ascii="Century Gothic" w:hAnsi="Century Gothic"/>
          <w:sz w:val="18"/>
          <w:szCs w:val="18"/>
          <w:lang w:val="es-GT"/>
        </w:rPr>
      </w:pPr>
    </w:p>
    <w:p w14:paraId="125A2E93" w14:textId="77777777" w:rsidR="002B5EC4" w:rsidRDefault="002B5EC4" w:rsidP="009B7CC5">
      <w:pPr>
        <w:rPr>
          <w:rFonts w:ascii="Century Gothic" w:hAnsi="Century Gothic"/>
          <w:sz w:val="18"/>
          <w:szCs w:val="18"/>
          <w:lang w:val="es-GT"/>
        </w:rPr>
      </w:pPr>
    </w:p>
    <w:p w14:paraId="6DF8503A" w14:textId="77777777" w:rsidR="002B5EC4" w:rsidRDefault="002B5EC4" w:rsidP="009B7CC5">
      <w:pPr>
        <w:rPr>
          <w:rFonts w:ascii="Century Gothic" w:hAnsi="Century Gothic"/>
          <w:sz w:val="18"/>
          <w:szCs w:val="18"/>
          <w:lang w:val="es-GT"/>
        </w:rPr>
      </w:pPr>
    </w:p>
    <w:p w14:paraId="01997665" w14:textId="77777777" w:rsidR="002B5EC4" w:rsidRDefault="002B5EC4" w:rsidP="009B7CC5">
      <w:pPr>
        <w:rPr>
          <w:rFonts w:ascii="Century Gothic" w:hAnsi="Century Gothic"/>
          <w:sz w:val="18"/>
          <w:szCs w:val="18"/>
          <w:lang w:val="es-GT"/>
        </w:rPr>
      </w:pPr>
    </w:p>
    <w:p w14:paraId="2E393FAA" w14:textId="77777777" w:rsidR="002B5EC4" w:rsidRDefault="002B5EC4" w:rsidP="009B7CC5">
      <w:pPr>
        <w:rPr>
          <w:rFonts w:ascii="Century Gothic" w:hAnsi="Century Gothic"/>
          <w:sz w:val="18"/>
          <w:szCs w:val="18"/>
          <w:lang w:val="es-GT"/>
        </w:rPr>
      </w:pPr>
    </w:p>
    <w:p w14:paraId="3792605C" w14:textId="77777777" w:rsidR="002B5EC4" w:rsidRDefault="002B5EC4" w:rsidP="009B7CC5">
      <w:pPr>
        <w:rPr>
          <w:rFonts w:ascii="Century Gothic" w:hAnsi="Century Gothic"/>
          <w:sz w:val="18"/>
          <w:szCs w:val="18"/>
          <w:lang w:val="es-GT"/>
        </w:rPr>
      </w:pPr>
    </w:p>
    <w:p w14:paraId="38454FB9" w14:textId="77777777" w:rsidR="002B5EC4" w:rsidRDefault="002B5EC4" w:rsidP="009B7CC5">
      <w:pPr>
        <w:rPr>
          <w:rFonts w:ascii="Century Gothic" w:hAnsi="Century Gothic"/>
          <w:sz w:val="18"/>
          <w:szCs w:val="18"/>
          <w:lang w:val="es-GT"/>
        </w:rPr>
      </w:pPr>
    </w:p>
    <w:p w14:paraId="486A96E5" w14:textId="77777777" w:rsidR="002B5EC4" w:rsidRDefault="002B5EC4" w:rsidP="009B7CC5">
      <w:pPr>
        <w:rPr>
          <w:rFonts w:ascii="Century Gothic" w:hAnsi="Century Gothic"/>
          <w:sz w:val="18"/>
          <w:szCs w:val="18"/>
          <w:lang w:val="es-GT"/>
        </w:rPr>
      </w:pPr>
    </w:p>
    <w:p w14:paraId="7211A8CD" w14:textId="77777777" w:rsidR="002B5EC4" w:rsidRDefault="002B5EC4" w:rsidP="009B7CC5">
      <w:pPr>
        <w:rPr>
          <w:rFonts w:ascii="Century Gothic" w:hAnsi="Century Gothic"/>
          <w:sz w:val="18"/>
          <w:szCs w:val="18"/>
          <w:lang w:val="es-GT"/>
        </w:rPr>
      </w:pPr>
    </w:p>
    <w:p w14:paraId="6477AA0C" w14:textId="77777777" w:rsidR="002B5EC4" w:rsidRDefault="002B5EC4" w:rsidP="009B7CC5">
      <w:pPr>
        <w:rPr>
          <w:rFonts w:ascii="Century Gothic" w:hAnsi="Century Gothic"/>
          <w:sz w:val="18"/>
          <w:szCs w:val="18"/>
          <w:lang w:val="es-GT"/>
        </w:rPr>
      </w:pPr>
    </w:p>
    <w:p w14:paraId="2E054CBE" w14:textId="77777777" w:rsidR="002B5EC4" w:rsidRDefault="002B5EC4" w:rsidP="009B7CC5">
      <w:pPr>
        <w:rPr>
          <w:rFonts w:ascii="Century Gothic" w:hAnsi="Century Gothic"/>
          <w:sz w:val="18"/>
          <w:szCs w:val="18"/>
          <w:lang w:val="es-GT"/>
        </w:rPr>
      </w:pPr>
    </w:p>
    <w:p w14:paraId="57AD67F8" w14:textId="77777777" w:rsidR="002B5EC4" w:rsidRDefault="002B5EC4" w:rsidP="009B7CC5">
      <w:pPr>
        <w:rPr>
          <w:rFonts w:ascii="Century Gothic" w:hAnsi="Century Gothic"/>
          <w:sz w:val="18"/>
          <w:szCs w:val="18"/>
          <w:lang w:val="es-GT"/>
        </w:rPr>
      </w:pPr>
    </w:p>
    <w:p w14:paraId="1F602897" w14:textId="77777777" w:rsidR="002B5EC4" w:rsidRDefault="002B5EC4" w:rsidP="009B7CC5">
      <w:pPr>
        <w:rPr>
          <w:rFonts w:ascii="Century Gothic" w:hAnsi="Century Gothic"/>
          <w:sz w:val="18"/>
          <w:szCs w:val="18"/>
          <w:lang w:val="es-GT"/>
        </w:rPr>
      </w:pPr>
    </w:p>
    <w:p w14:paraId="31E3A736" w14:textId="77777777" w:rsidR="002B5EC4" w:rsidRDefault="002B5EC4" w:rsidP="009B7CC5">
      <w:pPr>
        <w:rPr>
          <w:rFonts w:ascii="Century Gothic" w:hAnsi="Century Gothic"/>
          <w:sz w:val="18"/>
          <w:szCs w:val="18"/>
          <w:lang w:val="es-GT"/>
        </w:rPr>
      </w:pPr>
    </w:p>
    <w:p w14:paraId="60C051C2" w14:textId="77777777" w:rsidR="002B5EC4" w:rsidRDefault="002B5EC4" w:rsidP="009B7CC5">
      <w:pPr>
        <w:rPr>
          <w:rFonts w:ascii="Century Gothic" w:hAnsi="Century Gothic"/>
          <w:sz w:val="18"/>
          <w:szCs w:val="18"/>
          <w:lang w:val="es-GT"/>
        </w:rPr>
      </w:pPr>
    </w:p>
    <w:p w14:paraId="153F1D8E" w14:textId="77777777" w:rsidR="002B5EC4" w:rsidRDefault="002B5EC4" w:rsidP="009B7CC5">
      <w:pPr>
        <w:rPr>
          <w:rFonts w:ascii="Century Gothic" w:hAnsi="Century Gothic"/>
          <w:sz w:val="18"/>
          <w:szCs w:val="18"/>
          <w:lang w:val="es-GT"/>
        </w:rPr>
      </w:pPr>
    </w:p>
    <w:p w14:paraId="6EE4A5D9" w14:textId="77777777" w:rsidR="002B5EC4" w:rsidRDefault="002B5EC4" w:rsidP="009B7CC5">
      <w:pPr>
        <w:rPr>
          <w:rFonts w:ascii="Century Gothic" w:hAnsi="Century Gothic"/>
          <w:sz w:val="18"/>
          <w:szCs w:val="18"/>
          <w:lang w:val="es-GT"/>
        </w:rPr>
      </w:pPr>
    </w:p>
    <w:p w14:paraId="351C7AEB" w14:textId="77777777" w:rsidR="002B5EC4" w:rsidRDefault="002B5EC4" w:rsidP="009B7CC5">
      <w:pPr>
        <w:rPr>
          <w:rFonts w:ascii="Century Gothic" w:hAnsi="Century Gothic"/>
          <w:sz w:val="18"/>
          <w:szCs w:val="18"/>
          <w:lang w:val="es-GT"/>
        </w:rPr>
      </w:pPr>
    </w:p>
    <w:p w14:paraId="5D090597" w14:textId="77777777" w:rsidR="002B5EC4" w:rsidRDefault="002B5EC4" w:rsidP="009B7CC5">
      <w:pPr>
        <w:rPr>
          <w:rFonts w:ascii="Century Gothic" w:hAnsi="Century Gothic"/>
          <w:sz w:val="18"/>
          <w:szCs w:val="18"/>
          <w:lang w:val="es-GT"/>
        </w:rPr>
      </w:pPr>
    </w:p>
    <w:p w14:paraId="2D2E8358" w14:textId="77777777" w:rsidR="002B5EC4" w:rsidRDefault="002B5EC4" w:rsidP="009B7CC5">
      <w:pPr>
        <w:rPr>
          <w:rFonts w:ascii="Century Gothic" w:hAnsi="Century Gothic"/>
          <w:sz w:val="18"/>
          <w:szCs w:val="18"/>
          <w:lang w:val="es-GT"/>
        </w:rPr>
      </w:pPr>
    </w:p>
    <w:p w14:paraId="5ABABED5" w14:textId="77777777" w:rsidR="002B5EC4" w:rsidRDefault="002B5EC4" w:rsidP="009B7CC5">
      <w:pPr>
        <w:rPr>
          <w:rFonts w:ascii="Century Gothic" w:hAnsi="Century Gothic"/>
          <w:sz w:val="18"/>
          <w:szCs w:val="18"/>
          <w:lang w:val="es-GT"/>
        </w:rPr>
      </w:pPr>
    </w:p>
    <w:p w14:paraId="7D8A28DB" w14:textId="6EA37580" w:rsidR="002B5EC4" w:rsidRDefault="002B5EC4" w:rsidP="009B7CC5">
      <w:pPr>
        <w:rPr>
          <w:rFonts w:ascii="Century Gothic" w:hAnsi="Century Gothic"/>
          <w:sz w:val="18"/>
          <w:szCs w:val="18"/>
          <w:lang w:val="es-GT"/>
        </w:rPr>
      </w:pPr>
    </w:p>
    <w:p w14:paraId="0FDFB0AE" w14:textId="1389BC62" w:rsidR="0043241C" w:rsidRDefault="0043241C" w:rsidP="009B7CC5">
      <w:pPr>
        <w:rPr>
          <w:rFonts w:ascii="Century Gothic" w:hAnsi="Century Gothic"/>
          <w:sz w:val="18"/>
          <w:szCs w:val="18"/>
          <w:lang w:val="es-GT"/>
        </w:rPr>
      </w:pPr>
    </w:p>
    <w:p w14:paraId="260CC5C8" w14:textId="77777777" w:rsidR="0043241C" w:rsidRDefault="0043241C" w:rsidP="009B7CC5">
      <w:pPr>
        <w:rPr>
          <w:rFonts w:ascii="Century Gothic" w:hAnsi="Century Gothic"/>
          <w:sz w:val="18"/>
          <w:szCs w:val="18"/>
          <w:lang w:val="es-GT"/>
        </w:rPr>
      </w:pPr>
    </w:p>
    <w:p w14:paraId="303566D5" w14:textId="77777777" w:rsidR="002B5EC4" w:rsidRDefault="002B5EC4" w:rsidP="009B7CC5">
      <w:pPr>
        <w:rPr>
          <w:rFonts w:ascii="Century Gothic" w:hAnsi="Century Gothic"/>
          <w:sz w:val="18"/>
          <w:szCs w:val="18"/>
          <w:lang w:val="es-GT"/>
        </w:rPr>
      </w:pPr>
    </w:p>
    <w:p w14:paraId="7B2332F1" w14:textId="1434A7C4"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4314B7D6" w14:textId="77777777" w:rsidR="002B5EC4" w:rsidRDefault="002B5EC4" w:rsidP="009B7CC5">
      <w:pPr>
        <w:rPr>
          <w:rFonts w:ascii="Century Gothic" w:hAnsi="Century Gothic"/>
          <w:sz w:val="18"/>
          <w:szCs w:val="18"/>
          <w:lang w:val="es-GT"/>
        </w:rPr>
      </w:pPr>
    </w:p>
    <w:p w14:paraId="3D9C7724" w14:textId="77777777" w:rsidR="002B5EC4" w:rsidRDefault="002B5EC4"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61972" w14:paraId="7B8DDC8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C7E1239" w14:textId="56F2D507" w:rsidR="009B7CC5" w:rsidRPr="00B40298" w:rsidRDefault="00BD7CEF" w:rsidP="00025D5F">
            <w:pPr>
              <w:jc w:val="center"/>
              <w:textAlignment w:val="center"/>
              <w:rPr>
                <w:rFonts w:ascii="Century Gothic" w:hAnsi="Century Gothic" w:cs="Arial"/>
                <w:i w:val="0"/>
                <w:iCs w:val="0"/>
                <w:sz w:val="18"/>
                <w:szCs w:val="18"/>
                <w:lang w:val="es-GT"/>
              </w:rPr>
            </w:pPr>
            <w:r w:rsidRPr="00B40298">
              <w:rPr>
                <w:rFonts w:ascii="Century Gothic" w:hAnsi="Century Gothic" w:cs="Arial"/>
                <w:i w:val="0"/>
                <w:iCs w:val="0"/>
                <w:sz w:val="18"/>
                <w:szCs w:val="18"/>
                <w:lang w:val="es-GT"/>
              </w:rPr>
              <w:t>1</w:t>
            </w:r>
            <w:r w:rsidR="00E233A8" w:rsidRPr="00B40298">
              <w:rPr>
                <w:rFonts w:ascii="Century Gothic" w:hAnsi="Century Gothic" w:cs="Arial"/>
                <w:i w:val="0"/>
                <w:iCs w:val="0"/>
                <w:sz w:val="18"/>
                <w:szCs w:val="18"/>
                <w:lang w:val="es-GT"/>
              </w:rPr>
              <w:t>7</w:t>
            </w:r>
            <w:r w:rsidRPr="00B40298">
              <w:rPr>
                <w:rFonts w:ascii="Century Gothic" w:hAnsi="Century Gothic" w:cs="Arial"/>
                <w:i w:val="0"/>
                <w:iCs w:val="0"/>
                <w:sz w:val="18"/>
                <w:szCs w:val="18"/>
                <w:lang w:val="es-GT"/>
              </w:rPr>
              <w:t xml:space="preserve">. </w:t>
            </w:r>
            <w:r w:rsidR="009B7CC5" w:rsidRPr="00B40298">
              <w:rPr>
                <w:rFonts w:ascii="Century Gothic" w:hAnsi="Century Gothic" w:cs="Arial"/>
                <w:i w:val="0"/>
                <w:iCs w:val="0"/>
                <w:sz w:val="18"/>
                <w:szCs w:val="18"/>
                <w:lang w:val="es-GT"/>
              </w:rPr>
              <w:t>Técnico Especialista en Atención a Necesidades Educativas Especiales</w:t>
            </w:r>
          </w:p>
        </w:tc>
      </w:tr>
      <w:tr w:rsidR="009B7CC5" w:rsidRPr="00761972" w14:paraId="75D2EF2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C536193" w14:textId="77777777" w:rsidR="009B7CC5" w:rsidRPr="00B40298" w:rsidRDefault="009B7CC5" w:rsidP="00347453">
            <w:pPr>
              <w:pStyle w:val="Prrafodelista"/>
              <w:numPr>
                <w:ilvl w:val="0"/>
                <w:numId w:val="47"/>
              </w:numPr>
              <w:jc w:val="both"/>
              <w:textAlignment w:val="center"/>
              <w:rPr>
                <w:rFonts w:ascii="Century Gothic" w:eastAsia="SimSun" w:hAnsi="Century Gothic" w:cs="Arial"/>
                <w:b/>
                <w:i w:val="0"/>
                <w:iCs w:val="0"/>
                <w:sz w:val="18"/>
                <w:szCs w:val="18"/>
                <w:lang w:val="es-GT" w:bidi="ar"/>
              </w:rPr>
            </w:pPr>
            <w:r w:rsidRPr="00B40298">
              <w:rPr>
                <w:rFonts w:ascii="Century Gothic" w:eastAsia="SimSun" w:hAnsi="Century Gothic" w:cs="Arial"/>
                <w:b/>
                <w:i w:val="0"/>
                <w:iCs w:val="0"/>
                <w:sz w:val="18"/>
                <w:szCs w:val="18"/>
                <w:lang w:val="es-GT" w:bidi="ar"/>
              </w:rPr>
              <w:t>IDENTIFICACIÓN DEL PUESTO</w:t>
            </w:r>
          </w:p>
        </w:tc>
      </w:tr>
      <w:tr w:rsidR="009B7CC5" w:rsidRPr="00761972" w14:paraId="50D843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82ED36A" w14:textId="77777777" w:rsidR="009B7CC5" w:rsidRPr="00B40298" w:rsidRDefault="009B7CC5" w:rsidP="00025D5F">
            <w:pPr>
              <w:jc w:val="left"/>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77714E5D" w14:textId="77777777" w:rsidR="009B7CC5" w:rsidRPr="00B40298"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Código de la clase:  9810</w:t>
            </w:r>
          </w:p>
        </w:tc>
      </w:tr>
      <w:tr w:rsidR="009B7CC5" w:rsidRPr="00761972" w14:paraId="4F207D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3977185" w14:textId="77777777" w:rsidR="009B7CC5" w:rsidRPr="00B40298" w:rsidRDefault="009B7CC5" w:rsidP="00025D5F">
            <w:pPr>
              <w:jc w:val="left"/>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Especialidad:  Administración</w:t>
            </w:r>
          </w:p>
        </w:tc>
        <w:tc>
          <w:tcPr>
            <w:tcW w:w="2452" w:type="pct"/>
            <w:tcBorders>
              <w:bottom w:val="single" w:sz="4" w:space="0" w:color="00B0F0"/>
            </w:tcBorders>
          </w:tcPr>
          <w:p w14:paraId="33EABB4E" w14:textId="77777777" w:rsidR="009B7CC5" w:rsidRPr="00B40298"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Código de Especialidad: 0007</w:t>
            </w:r>
          </w:p>
        </w:tc>
      </w:tr>
      <w:tr w:rsidR="009B7CC5" w:rsidRPr="00761972" w14:paraId="090D2E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87BD01" w14:textId="77777777" w:rsidR="009B7CC5" w:rsidRPr="00B40298" w:rsidRDefault="009B7CC5" w:rsidP="00025D5F">
            <w:pPr>
              <w:jc w:val="left"/>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 xml:space="preserve">Título funcional: Técnico Especialista en Atención a Necesidades Educativas Especiales </w:t>
            </w:r>
          </w:p>
        </w:tc>
        <w:tc>
          <w:tcPr>
            <w:tcW w:w="2452" w:type="pct"/>
            <w:shd w:val="clear" w:color="auto" w:fill="auto"/>
          </w:tcPr>
          <w:p w14:paraId="6E6A8F6D" w14:textId="77777777" w:rsidR="009B7CC5" w:rsidRPr="00B40298"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Número de puestos:  01</w:t>
            </w:r>
          </w:p>
        </w:tc>
      </w:tr>
      <w:tr w:rsidR="009B7CC5" w:rsidRPr="00761972" w14:paraId="5CE382B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9AC8076" w14:textId="7B25212D" w:rsidR="009B7CC5" w:rsidRPr="00B40298" w:rsidRDefault="009B7CC5" w:rsidP="00025D5F">
            <w:pPr>
              <w:jc w:val="left"/>
              <w:textAlignment w:val="center"/>
              <w:rPr>
                <w:rFonts w:ascii="Century Gothic" w:hAnsi="Century Gothic"/>
                <w:i w:val="0"/>
                <w:iCs w:val="0"/>
                <w:sz w:val="18"/>
                <w:szCs w:val="18"/>
                <w:lang w:val="es-GT"/>
              </w:rPr>
            </w:pPr>
            <w:r w:rsidRPr="00B40298">
              <w:rPr>
                <w:rFonts w:ascii="Century Gothic" w:hAnsi="Century Gothic"/>
                <w:i w:val="0"/>
                <w:iCs w:val="0"/>
                <w:sz w:val="18"/>
                <w:szCs w:val="18"/>
                <w:lang w:val="es-GT"/>
              </w:rPr>
              <w:t>Jefe inmediato:  Jefe del Departamento del Nivel Inicial y Preprimari</w:t>
            </w:r>
            <w:r w:rsidR="00A72367" w:rsidRPr="00B40298">
              <w:rPr>
                <w:rFonts w:ascii="Century Gothic" w:hAnsi="Century Gothic"/>
                <w:i w:val="0"/>
                <w:iCs w:val="0"/>
                <w:sz w:val="18"/>
                <w:szCs w:val="18"/>
                <w:lang w:val="es-GT"/>
              </w:rPr>
              <w:t>a</w:t>
            </w:r>
          </w:p>
        </w:tc>
        <w:tc>
          <w:tcPr>
            <w:tcW w:w="2452" w:type="pct"/>
          </w:tcPr>
          <w:p w14:paraId="49C9239B" w14:textId="77777777" w:rsidR="009B7CC5" w:rsidRPr="00B40298"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B40298">
              <w:rPr>
                <w:rFonts w:ascii="Century Gothic" w:hAnsi="Century Gothic"/>
                <w:sz w:val="18"/>
                <w:szCs w:val="18"/>
                <w:lang w:val="es-GT"/>
              </w:rPr>
              <w:t>Subalternos: N/A</w:t>
            </w:r>
          </w:p>
          <w:p w14:paraId="4467CAFF" w14:textId="77777777" w:rsidR="009B7CC5" w:rsidRPr="00B40298"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61972" w14:paraId="74A342EF"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1B47EE" w14:textId="77777777" w:rsidR="009B7CC5" w:rsidRPr="00761972" w:rsidRDefault="009B7CC5" w:rsidP="00347453">
            <w:pPr>
              <w:pStyle w:val="Prrafodelista"/>
              <w:numPr>
                <w:ilvl w:val="0"/>
                <w:numId w:val="47"/>
              </w:numPr>
              <w:ind w:left="306" w:hanging="306"/>
              <w:jc w:val="both"/>
              <w:textAlignment w:val="center"/>
              <w:rPr>
                <w:rFonts w:ascii="Century Gothic" w:hAnsi="Century Gothic" w:cs="Arial"/>
                <w:i w:val="0"/>
                <w:iCs w:val="0"/>
                <w:sz w:val="18"/>
                <w:szCs w:val="18"/>
                <w:lang w:val="es-GT"/>
              </w:rPr>
            </w:pPr>
            <w:r w:rsidRPr="00761972">
              <w:rPr>
                <w:rFonts w:ascii="Century Gothic" w:hAnsi="Century Gothic" w:cs="Arial"/>
                <w:i w:val="0"/>
                <w:iCs w:val="0"/>
                <w:sz w:val="18"/>
                <w:szCs w:val="18"/>
                <w:lang w:val="es-GT"/>
              </w:rPr>
              <w:t>NATURALEZA DEL PUESTO</w:t>
            </w:r>
          </w:p>
        </w:tc>
      </w:tr>
      <w:tr w:rsidR="009B7CC5" w:rsidRPr="00761972" w14:paraId="7F4BA190"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64BC3FC" w14:textId="322162E9" w:rsidR="009B7CC5" w:rsidRPr="00761972" w:rsidRDefault="00761972"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P</w:t>
            </w:r>
            <w:r w:rsidR="009B7CC5" w:rsidRPr="00761972">
              <w:rPr>
                <w:rFonts w:ascii="Century Gothic" w:hAnsi="Century Gothic"/>
                <w:i w:val="0"/>
                <w:iCs w:val="0"/>
                <w:sz w:val="18"/>
                <w:szCs w:val="18"/>
                <w:lang w:val="es-GT"/>
              </w:rPr>
              <w:t>lanificar, diseñar y elaborar lineamientos de procesos y materiales curriculares relacionados con la Atención a Necesidades Educativas Especiales de los Niveles de Educación Inicial y Preprimari</w:t>
            </w:r>
            <w:r w:rsidR="00D07121">
              <w:rPr>
                <w:rFonts w:ascii="Century Gothic" w:hAnsi="Century Gothic"/>
                <w:i w:val="0"/>
                <w:iCs w:val="0"/>
                <w:sz w:val="18"/>
                <w:szCs w:val="18"/>
                <w:lang w:val="es-GT"/>
              </w:rPr>
              <w:t>a.</w:t>
            </w:r>
          </w:p>
          <w:p w14:paraId="0B9C1E8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017654C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3821BEF" w14:textId="77777777" w:rsidR="009B7CC5" w:rsidRPr="00761972" w:rsidRDefault="009B7CC5" w:rsidP="00347453">
            <w:pPr>
              <w:pStyle w:val="Prrafodelista"/>
              <w:numPr>
                <w:ilvl w:val="0"/>
                <w:numId w:val="47"/>
              </w:numPr>
              <w:ind w:left="164" w:hanging="164"/>
              <w:jc w:val="both"/>
              <w:textAlignment w:val="center"/>
              <w:rPr>
                <w:rFonts w:ascii="Century Gothic" w:hAnsi="Century Gothic" w:cs="Arial"/>
                <w:b/>
                <w:i w:val="0"/>
                <w:iCs w:val="0"/>
                <w:sz w:val="18"/>
                <w:szCs w:val="18"/>
                <w:lang w:bidi="ar"/>
              </w:rPr>
            </w:pPr>
            <w:r w:rsidRPr="00761972">
              <w:rPr>
                <w:rFonts w:ascii="Century Gothic" w:hAnsi="Century Gothic" w:cs="Arial"/>
                <w:b/>
                <w:i w:val="0"/>
                <w:iCs w:val="0"/>
                <w:sz w:val="18"/>
                <w:szCs w:val="18"/>
                <w:lang w:bidi="ar"/>
              </w:rPr>
              <w:t>TAREAS PERMANENTES</w:t>
            </w:r>
          </w:p>
        </w:tc>
      </w:tr>
      <w:tr w:rsidR="009B7CC5" w:rsidRPr="00761972" w14:paraId="6EF344E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0F346109" w14:textId="5E67AC13" w:rsidR="005654D7" w:rsidRPr="005654D7" w:rsidRDefault="005654D7" w:rsidP="00347453">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Realizar investigaciones de procedimientos actualizados aplicables en el aula para la concreción del currículo en el aula con estudiantes con necesidades educativas especiales.</w:t>
            </w:r>
          </w:p>
          <w:p w14:paraId="4A412C45" w14:textId="28116497" w:rsidR="005654D7" w:rsidRPr="005654D7" w:rsidRDefault="005654D7" w:rsidP="00347453">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Elaborar lineamientos curriculares que orienten a los docentes en el desarrollo del currículo con atención a las necesidades educativas especiales asociadas o no a discapacidad.</w:t>
            </w:r>
          </w:p>
          <w:p w14:paraId="3E4CACD4" w14:textId="1A806F11" w:rsidR="005654D7" w:rsidRPr="005654D7" w:rsidRDefault="005654D7" w:rsidP="00347453">
            <w:pPr>
              <w:pStyle w:val="Encabezado"/>
              <w:widowControl w:val="0"/>
              <w:numPr>
                <w:ilvl w:val="0"/>
                <w:numId w:val="5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en coordinación con el departamento de Evaluación Curricular, los criterios y estrategias de evaluación de los </w:t>
            </w:r>
            <w:r w:rsidRPr="005654D7">
              <w:rPr>
                <w:rFonts w:ascii="Century Gothic" w:hAnsi="Century Gothic"/>
                <w:i w:val="0"/>
                <w:iCs w:val="0"/>
                <w:sz w:val="18"/>
                <w:szCs w:val="18"/>
                <w:lang w:val="es-GT"/>
              </w:rPr>
              <w:t xml:space="preserve">aprendizajes para estudiantes con necesidades educativas especiales. </w:t>
            </w:r>
          </w:p>
          <w:p w14:paraId="75AE7D4D" w14:textId="77777777" w:rsidR="009B7CC5" w:rsidRPr="005654D7" w:rsidRDefault="005654D7" w:rsidP="00347453">
            <w:pPr>
              <w:pStyle w:val="Encabezado"/>
              <w:widowControl w:val="0"/>
              <w:numPr>
                <w:ilvl w:val="0"/>
                <w:numId w:val="51"/>
              </w:numPr>
              <w:tabs>
                <w:tab w:val="clear" w:pos="4252"/>
                <w:tab w:val="clear" w:pos="8504"/>
              </w:tabs>
              <w:spacing w:line="276" w:lineRule="auto"/>
              <w:jc w:val="both"/>
              <w:rPr>
                <w:rFonts w:ascii="Century Gothic" w:hAnsi="Century Gothic" w:cs="Arial"/>
                <w:i w:val="0"/>
                <w:iCs w:val="0"/>
                <w:sz w:val="18"/>
                <w:szCs w:val="18"/>
                <w:lang w:val="es-GT" w:bidi="ar"/>
              </w:rPr>
            </w:pPr>
            <w:r w:rsidRPr="005654D7">
              <w:rPr>
                <w:rFonts w:ascii="Century Gothic" w:hAnsi="Century Gothic" w:cs="Arial"/>
                <w:i w:val="0"/>
                <w:iCs w:val="0"/>
                <w:sz w:val="18"/>
                <w:szCs w:val="18"/>
                <w:lang w:val="es-GT" w:bidi="ar"/>
              </w:rPr>
              <w:t>Establecer los lineamientos para la elaboración de materiales de apoyo curricular con énfasis en necesidades educativas especiales.</w:t>
            </w:r>
          </w:p>
          <w:p w14:paraId="0F9F57AD" w14:textId="2963D350" w:rsidR="005654D7" w:rsidRPr="00761972" w:rsidRDefault="005654D7" w:rsidP="005654D7">
            <w:pPr>
              <w:pStyle w:val="Encabezado"/>
              <w:widowControl w:val="0"/>
              <w:tabs>
                <w:tab w:val="clear" w:pos="4252"/>
                <w:tab w:val="clear" w:pos="8504"/>
              </w:tabs>
              <w:spacing w:line="276" w:lineRule="auto"/>
              <w:ind w:left="360"/>
              <w:jc w:val="both"/>
              <w:rPr>
                <w:rFonts w:ascii="Century Gothic" w:hAnsi="Century Gothic" w:cs="Arial"/>
                <w:i w:val="0"/>
                <w:iCs w:val="0"/>
                <w:sz w:val="18"/>
                <w:szCs w:val="18"/>
                <w:highlight w:val="yellow"/>
                <w:lang w:val="es-GT" w:bidi="ar"/>
              </w:rPr>
            </w:pPr>
          </w:p>
        </w:tc>
      </w:tr>
      <w:tr w:rsidR="009B7CC5" w:rsidRPr="00761972" w14:paraId="0ABC5A3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5A7A046" w14:textId="77777777" w:rsidR="009B7CC5" w:rsidRPr="00761972" w:rsidRDefault="009B7CC5" w:rsidP="00025D5F">
            <w:pPr>
              <w:jc w:val="both"/>
              <w:textAlignment w:val="center"/>
              <w:rPr>
                <w:rFonts w:ascii="Century Gothic" w:eastAsia="SimSun" w:hAnsi="Century Gothic" w:cs="Arial"/>
                <w:b/>
                <w:i w:val="0"/>
                <w:iCs w:val="0"/>
                <w:sz w:val="18"/>
                <w:szCs w:val="18"/>
                <w:highlight w:val="yellow"/>
                <w:lang w:val="es-GT" w:bidi="ar"/>
              </w:rPr>
            </w:pPr>
            <w:r w:rsidRPr="00761972">
              <w:rPr>
                <w:rFonts w:ascii="Century Gothic" w:hAnsi="Century Gothic" w:cs="Arial"/>
                <w:b/>
                <w:i w:val="0"/>
                <w:iCs w:val="0"/>
                <w:sz w:val="18"/>
                <w:szCs w:val="18"/>
                <w:lang w:bidi="ar"/>
              </w:rPr>
              <w:t>4. TAREAS PERIÓDICAS</w:t>
            </w:r>
          </w:p>
        </w:tc>
      </w:tr>
      <w:tr w:rsidR="009B7CC5" w:rsidRPr="00761972" w14:paraId="2F8AE5B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8C49C6D" w14:textId="3B1E5E14" w:rsidR="0024179C" w:rsidRPr="00761972" w:rsidRDefault="0024179C" w:rsidP="00347453">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Participar en la planificación de las acciones técnicas del departamento</w:t>
            </w:r>
            <w:r w:rsidR="00BA6C7E">
              <w:rPr>
                <w:rFonts w:ascii="Century Gothic" w:hAnsi="Century Gothic"/>
                <w:i w:val="0"/>
                <w:iCs w:val="0"/>
                <w:sz w:val="18"/>
                <w:szCs w:val="18"/>
                <w:lang w:val="es-GT"/>
              </w:rPr>
              <w:t xml:space="preserve"> de Nivel Inicial y Preprimario</w:t>
            </w:r>
            <w:r w:rsidRPr="00761972">
              <w:rPr>
                <w:rFonts w:ascii="Century Gothic" w:hAnsi="Century Gothic"/>
                <w:i w:val="0"/>
                <w:iCs w:val="0"/>
                <w:sz w:val="18"/>
                <w:szCs w:val="18"/>
                <w:lang w:val="es-GT"/>
              </w:rPr>
              <w:t xml:space="preserve">, </w:t>
            </w:r>
            <w:r w:rsidR="005654D7" w:rsidRPr="00761972">
              <w:rPr>
                <w:rFonts w:ascii="Century Gothic" w:hAnsi="Century Gothic"/>
                <w:i w:val="0"/>
                <w:iCs w:val="0"/>
                <w:sz w:val="18"/>
                <w:szCs w:val="18"/>
                <w:lang w:val="es-GT"/>
              </w:rPr>
              <w:t xml:space="preserve">de acuerdo con las acciones programadas en el POA. </w:t>
            </w:r>
          </w:p>
          <w:p w14:paraId="1A9EA57A" w14:textId="16F059ED" w:rsidR="009B7CC5" w:rsidRPr="00761972" w:rsidRDefault="009B7CC5" w:rsidP="00347453">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Elaborar informes de los procesos y actividades de acuerdo con los procedimientos establecidos.</w:t>
            </w:r>
          </w:p>
          <w:p w14:paraId="52059FB7" w14:textId="77777777" w:rsidR="0024179C" w:rsidRPr="00761972" w:rsidRDefault="0024179C" w:rsidP="00347453">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Planificar reuniones de trabajo y capacitaciones relacionadas con el puesto.</w:t>
            </w:r>
          </w:p>
          <w:p w14:paraId="1B15E1F7" w14:textId="4209D9A0" w:rsidR="005654D7" w:rsidRPr="005654D7" w:rsidRDefault="005654D7" w:rsidP="00347453">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Elaborar dictámenes, opiniones, oficios, providencias e informes relacionadas con los procesos y acciones del Departamento y su especialidad</w:t>
            </w:r>
            <w:r>
              <w:rPr>
                <w:rFonts w:ascii="Century Gothic" w:hAnsi="Century Gothic"/>
                <w:i w:val="0"/>
                <w:iCs w:val="0"/>
                <w:sz w:val="18"/>
                <w:szCs w:val="18"/>
                <w:lang w:val="es-GT"/>
              </w:rPr>
              <w:t>.</w:t>
            </w:r>
            <w:r w:rsidRPr="00761972">
              <w:rPr>
                <w:rFonts w:ascii="Century Gothic" w:hAnsi="Century Gothic"/>
                <w:i w:val="0"/>
                <w:iCs w:val="0"/>
                <w:sz w:val="18"/>
                <w:szCs w:val="18"/>
                <w:lang w:val="es-GT"/>
              </w:rPr>
              <w:t xml:space="preserve"> </w:t>
            </w:r>
          </w:p>
          <w:p w14:paraId="0EEEA346" w14:textId="640D138C" w:rsidR="005654D7" w:rsidRPr="00761972" w:rsidRDefault="005654D7" w:rsidP="00347453">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Atender y resolver consultas relacionadas con la atención a necesidades educativas especiales en el proceso de enseñanza-aprendizaje.</w:t>
            </w:r>
          </w:p>
          <w:p w14:paraId="5A4E9DFD" w14:textId="77777777" w:rsidR="00BA4A55" w:rsidRPr="0001008F" w:rsidRDefault="00BA4A55" w:rsidP="00347453">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Integrar equipos de trabajo para la consecución de los objetivos y metas institucionales o del departamento.</w:t>
            </w:r>
          </w:p>
          <w:p w14:paraId="3FB6BE54" w14:textId="77777777" w:rsidR="0001008F" w:rsidRPr="00EE78E8" w:rsidRDefault="0001008F" w:rsidP="00347453">
            <w:pPr>
              <w:pStyle w:val="Encabezado"/>
              <w:widowControl w:val="0"/>
              <w:numPr>
                <w:ilvl w:val="0"/>
                <w:numId w:val="52"/>
              </w:numPr>
              <w:tabs>
                <w:tab w:val="clear" w:pos="4252"/>
                <w:tab w:val="clear" w:pos="8504"/>
              </w:tabs>
              <w:spacing w:line="276" w:lineRule="auto"/>
              <w:jc w:val="both"/>
              <w:rPr>
                <w:rFonts w:ascii="Century Gothic" w:hAnsi="Century Gothic"/>
                <w:i w:val="0"/>
                <w:iCs w:val="0"/>
                <w:sz w:val="18"/>
                <w:szCs w:val="18"/>
                <w:lang w:val="es-ES"/>
              </w:rPr>
            </w:pPr>
            <w:r w:rsidRPr="7A3AFE97">
              <w:rPr>
                <w:rFonts w:ascii="Century Gothic" w:hAnsi="Century Gothic"/>
                <w:i w:val="0"/>
                <w:iCs w:val="0"/>
                <w:sz w:val="18"/>
                <w:szCs w:val="18"/>
                <w:lang w:val="es-ES"/>
              </w:rPr>
              <w:t>Realizar las s</w:t>
            </w:r>
            <w:r w:rsidRPr="7A3AFE97">
              <w:rPr>
                <w:rFonts w:ascii="Century Gothic" w:hAnsi="Century Gothic"/>
                <w:sz w:val="18"/>
                <w:szCs w:val="18"/>
                <w:lang w:val="es-ES"/>
              </w:rPr>
              <w:t>alidas</w:t>
            </w:r>
            <w:r w:rsidRPr="7A3AFE9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533EE959" w14:textId="77777777" w:rsidR="009B7CC5" w:rsidRPr="00761972" w:rsidRDefault="009B7CC5" w:rsidP="00025D5F">
            <w:pPr>
              <w:pStyle w:val="Encabezado"/>
              <w:widowControl w:val="0"/>
              <w:spacing w:line="276" w:lineRule="auto"/>
              <w:jc w:val="both"/>
              <w:rPr>
                <w:rFonts w:ascii="Century Gothic" w:hAnsi="Century Gothic"/>
                <w:i w:val="0"/>
                <w:iCs w:val="0"/>
                <w:sz w:val="18"/>
                <w:szCs w:val="18"/>
                <w:lang w:val="es-GT"/>
              </w:rPr>
            </w:pPr>
          </w:p>
        </w:tc>
      </w:tr>
      <w:tr w:rsidR="009B7CC5" w:rsidRPr="00761972" w14:paraId="43D4D24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E9C0E12" w14:textId="77777777" w:rsidR="009B7CC5" w:rsidRPr="00761972" w:rsidRDefault="009B7CC5" w:rsidP="00025D5F">
            <w:pPr>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rPr>
              <w:t>5. TAREAS EVENTUALES</w:t>
            </w:r>
          </w:p>
        </w:tc>
      </w:tr>
      <w:tr w:rsidR="009B7CC5" w:rsidRPr="00761972" w14:paraId="133C585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2743455" w14:textId="3AE70C7B" w:rsidR="0024179C" w:rsidRPr="0073198D" w:rsidRDefault="0024179C"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73198D">
              <w:rPr>
                <w:rFonts w:ascii="Century Gothic" w:hAnsi="Century Gothic"/>
                <w:i w:val="0"/>
                <w:iCs w:val="0"/>
                <w:sz w:val="18"/>
                <w:szCs w:val="18"/>
                <w:lang w:val="es-GT"/>
              </w:rPr>
              <w:t>Diseñar y actualizar el área curricular de psicología en carreras del Ciclo Diversificado, según su estructura, con base en los resultados de procesos de investigación curricular, disciplinar, metodológica y pedagógica.</w:t>
            </w:r>
          </w:p>
          <w:p w14:paraId="5693026B" w14:textId="77777777" w:rsidR="009B7CC5" w:rsidRPr="00761972" w:rsidRDefault="009B7CC5"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4F41C16" w14:textId="77777777" w:rsidR="009B7CC5" w:rsidRPr="00761972" w:rsidRDefault="009B7CC5"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t>Participar en acciones de intervención primaria de apoyo socioemocional, educación emocional y prevención de la violencia.</w:t>
            </w:r>
          </w:p>
          <w:p w14:paraId="43CCE0F4" w14:textId="444BB72E" w:rsidR="0024179C" w:rsidRPr="00272A5B" w:rsidRDefault="0024179C"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Participar en mesas de trabajo donde represente a la Digecur y/o al Mineduc, </w:t>
            </w:r>
            <w:r w:rsidR="0029668D" w:rsidRPr="00272A5B">
              <w:rPr>
                <w:rFonts w:ascii="Century Gothic" w:hAnsi="Century Gothic"/>
                <w:i w:val="0"/>
                <w:iCs w:val="0"/>
                <w:sz w:val="18"/>
                <w:szCs w:val="18"/>
                <w:lang w:val="es-GT"/>
              </w:rPr>
              <w:t>de acuerdo co</w:t>
            </w:r>
            <w:r w:rsidR="0029668D" w:rsidRPr="00272A5B">
              <w:rPr>
                <w:rFonts w:ascii="Century Gothic" w:hAnsi="Century Gothic"/>
                <w:sz w:val="18"/>
                <w:szCs w:val="18"/>
                <w:lang w:val="es-GT"/>
              </w:rPr>
              <w:t>n el</w:t>
            </w:r>
            <w:r w:rsidRPr="00272A5B">
              <w:rPr>
                <w:rFonts w:ascii="Century Gothic" w:hAnsi="Century Gothic"/>
                <w:i w:val="0"/>
                <w:iCs w:val="0"/>
                <w:sz w:val="18"/>
                <w:szCs w:val="18"/>
                <w:lang w:val="es-GT"/>
              </w:rPr>
              <w:t xml:space="preserve"> nombramiento correspondiente.</w:t>
            </w:r>
          </w:p>
          <w:p w14:paraId="0A6CB01D" w14:textId="52B2CAFA" w:rsidR="0024179C" w:rsidRPr="00272A5B" w:rsidRDefault="0024179C"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6AD04B5" w14:textId="77777777" w:rsidR="0024179C" w:rsidRPr="00926A4B" w:rsidRDefault="0024179C"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926A4B">
              <w:rPr>
                <w:rFonts w:ascii="Century Gothic" w:hAnsi="Century Gothic"/>
                <w:i w:val="0"/>
                <w:iCs w:val="0"/>
                <w:sz w:val="18"/>
                <w:szCs w:val="18"/>
                <w:lang w:val="es-GT"/>
              </w:rPr>
              <w:t>Utilizar el Sistema de Gestión de Calidad para la ejecución de actividades del Departamento.</w:t>
            </w:r>
          </w:p>
          <w:p w14:paraId="25D05155" w14:textId="7453ECDD" w:rsidR="0024179C" w:rsidRPr="0024179C" w:rsidRDefault="0024179C"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82FF7A5" w14:textId="460A6231" w:rsidR="009B7CC5" w:rsidRPr="00B47512" w:rsidRDefault="009B7CC5" w:rsidP="00347453">
            <w:pPr>
              <w:pStyle w:val="Encabezado"/>
              <w:widowControl w:val="0"/>
              <w:numPr>
                <w:ilvl w:val="0"/>
                <w:numId w:val="53"/>
              </w:numPr>
              <w:tabs>
                <w:tab w:val="clear" w:pos="4252"/>
                <w:tab w:val="clear" w:pos="8504"/>
              </w:tabs>
              <w:spacing w:line="276" w:lineRule="auto"/>
              <w:jc w:val="both"/>
              <w:rPr>
                <w:rFonts w:ascii="Century Gothic" w:hAnsi="Century Gothic"/>
                <w:i w:val="0"/>
                <w:iCs w:val="0"/>
                <w:sz w:val="18"/>
                <w:szCs w:val="18"/>
                <w:lang w:val="es-GT"/>
              </w:rPr>
            </w:pPr>
            <w:r w:rsidRPr="00761972">
              <w:rPr>
                <w:rFonts w:ascii="Century Gothic" w:hAnsi="Century Gothic"/>
                <w:i w:val="0"/>
                <w:iCs w:val="0"/>
                <w:sz w:val="18"/>
                <w:szCs w:val="18"/>
                <w:lang w:val="es-GT"/>
              </w:rPr>
              <w:lastRenderedPageBreak/>
              <w:t>Apoyar administrativamente en diferentes eventos que organiza la institución.</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61972" w14:paraId="11A33CE7" w14:textId="77777777" w:rsidTr="7A3AFE9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D159FE1" w14:textId="77777777" w:rsidR="009B7CC5" w:rsidRPr="00761972" w:rsidRDefault="009B7CC5" w:rsidP="00347453">
            <w:pPr>
              <w:pStyle w:val="Prrafodelista"/>
              <w:numPr>
                <w:ilvl w:val="0"/>
                <w:numId w:val="48"/>
              </w:numPr>
              <w:jc w:val="both"/>
              <w:textAlignment w:val="center"/>
              <w:rPr>
                <w:rFonts w:ascii="Century Gothic" w:eastAsia="SimSun" w:hAnsi="Century Gothic" w:cs="Arial"/>
                <w:i w:val="0"/>
                <w:iCs w:val="0"/>
                <w:sz w:val="18"/>
                <w:szCs w:val="18"/>
                <w:lang w:val="es-GT" w:bidi="ar"/>
              </w:rPr>
            </w:pPr>
            <w:r w:rsidRPr="00761972">
              <w:rPr>
                <w:rFonts w:ascii="Century Gothic" w:eastAsia="SimSun" w:hAnsi="Century Gothic" w:cs="Arial"/>
                <w:i w:val="0"/>
                <w:iCs w:val="0"/>
                <w:sz w:val="18"/>
                <w:szCs w:val="18"/>
                <w:lang w:val="es-GT" w:bidi="ar"/>
              </w:rPr>
              <w:lastRenderedPageBreak/>
              <w:t>UBICACIÓN DEL PUESTO</w:t>
            </w:r>
          </w:p>
        </w:tc>
      </w:tr>
      <w:tr w:rsidR="009B7CC5" w:rsidRPr="00761972" w14:paraId="240483A1" w14:textId="77777777" w:rsidTr="7A3AFE97">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642C4E" w14:textId="22A7DD8A" w:rsidR="009B7CC5" w:rsidRPr="00761972" w:rsidRDefault="009B7CC5" w:rsidP="00025D5F">
            <w:pPr>
              <w:jc w:val="both"/>
              <w:textAlignment w:val="center"/>
              <w:rPr>
                <w:rFonts w:ascii="Century Gothic" w:hAnsi="Century Gothic"/>
                <w:i w:val="0"/>
                <w:iCs w:val="0"/>
                <w:sz w:val="18"/>
                <w:szCs w:val="18"/>
                <w:highlight w:val="yellow"/>
                <w:lang w:val="es-GT"/>
              </w:rPr>
            </w:pPr>
            <w:r w:rsidRPr="00761972">
              <w:rPr>
                <w:rFonts w:ascii="Century Gothic" w:hAnsi="Century Gothic"/>
                <w:i w:val="0"/>
                <w:iCs w:val="0"/>
                <w:sz w:val="18"/>
                <w:szCs w:val="18"/>
                <w:lang w:val="es-GT"/>
              </w:rPr>
              <w:t>Departamento de Nivel Inicial y Preprimario</w:t>
            </w:r>
          </w:p>
        </w:tc>
      </w:tr>
      <w:tr w:rsidR="009B7CC5" w:rsidRPr="00761972" w14:paraId="4BAA0EE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3A826A" w14:textId="77777777" w:rsidR="009B7CC5" w:rsidRPr="00761972" w:rsidRDefault="009B7CC5" w:rsidP="00347453">
            <w:pPr>
              <w:pStyle w:val="Prrafodelista"/>
              <w:numPr>
                <w:ilvl w:val="0"/>
                <w:numId w:val="48"/>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SUPERVISIÓN</w:t>
            </w:r>
          </w:p>
        </w:tc>
      </w:tr>
      <w:tr w:rsidR="009B7CC5" w:rsidRPr="00761972" w14:paraId="0CC559E5"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0B5B95"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N/A</w:t>
            </w:r>
          </w:p>
        </w:tc>
      </w:tr>
      <w:tr w:rsidR="009B7CC5" w:rsidRPr="00761972" w14:paraId="15E82D6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1655D9" w14:textId="77777777" w:rsidR="009B7CC5" w:rsidRPr="00761972" w:rsidRDefault="009B7CC5" w:rsidP="00347453">
            <w:pPr>
              <w:pStyle w:val="Prrafodelista"/>
              <w:numPr>
                <w:ilvl w:val="0"/>
                <w:numId w:val="48"/>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RESPONSABILIDAD</w:t>
            </w:r>
          </w:p>
        </w:tc>
      </w:tr>
      <w:tr w:rsidR="009B7CC5" w:rsidRPr="00761972" w14:paraId="1B7C687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7221AB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42679999" w14:textId="77777777" w:rsidR="009B7CC5" w:rsidRPr="00761972"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761972" w14:paraId="57D1DA5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C1381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Responde por el cuidado y resguardo del mobiliario y equipo que tiene registrado en la tarjeta de responsabilidad.</w:t>
            </w:r>
          </w:p>
          <w:p w14:paraId="25917212" w14:textId="77777777" w:rsidR="009B7CC5" w:rsidRPr="00761972"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761972" w14:paraId="6914E8EC"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8B2A948" w14:textId="77777777" w:rsidR="009B7CC5" w:rsidRPr="00761972" w:rsidRDefault="009B7CC5" w:rsidP="00347453">
            <w:pPr>
              <w:pStyle w:val="Prrafodelista"/>
              <w:numPr>
                <w:ilvl w:val="0"/>
                <w:numId w:val="48"/>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RELACIONES LABORALES</w:t>
            </w:r>
          </w:p>
        </w:tc>
      </w:tr>
      <w:tr w:rsidR="009B7CC5" w:rsidRPr="00761972" w14:paraId="2D3489C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38A7A9"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284D6E3" w14:textId="77777777" w:rsidR="009B7CC5" w:rsidRPr="00761972"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761972" w14:paraId="1FF9D70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972DF3"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9CAB11F" w14:textId="2F7F2106" w:rsidR="009B7CC5" w:rsidRPr="00761972"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 xml:space="preserve">Organizaciones gubernamentales y no gubernamentales, </w:t>
            </w:r>
            <w:r w:rsidR="00BA6C7E">
              <w:rPr>
                <w:rFonts w:ascii="Century Gothic" w:hAnsi="Century Gothic"/>
                <w:sz w:val="18"/>
                <w:szCs w:val="18"/>
                <w:lang w:val="es-GT"/>
              </w:rPr>
              <w:t xml:space="preserve">centros educativos, </w:t>
            </w:r>
            <w:r w:rsidRPr="00761972">
              <w:rPr>
                <w:rFonts w:ascii="Century Gothic" w:hAnsi="Century Gothic"/>
                <w:sz w:val="18"/>
                <w:szCs w:val="18"/>
                <w:lang w:val="es-GT"/>
              </w:rPr>
              <w:t>universidades y cooperación</w:t>
            </w:r>
            <w:r w:rsidR="00BA6C7E">
              <w:rPr>
                <w:rFonts w:ascii="Century Gothic" w:hAnsi="Century Gothic"/>
                <w:sz w:val="18"/>
                <w:szCs w:val="18"/>
                <w:lang w:val="es-GT"/>
              </w:rPr>
              <w:t xml:space="preserve"> nacional e </w:t>
            </w:r>
            <w:r w:rsidRPr="00761972">
              <w:rPr>
                <w:rFonts w:ascii="Century Gothic" w:hAnsi="Century Gothic"/>
                <w:sz w:val="18"/>
                <w:szCs w:val="18"/>
                <w:lang w:val="es-GT"/>
              </w:rPr>
              <w:t>internacional, entre otros.</w:t>
            </w:r>
          </w:p>
        </w:tc>
      </w:tr>
      <w:tr w:rsidR="009B7CC5" w:rsidRPr="00761972" w14:paraId="0A33635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BB803C" w14:textId="77777777" w:rsidR="009B7CC5" w:rsidRPr="00761972" w:rsidRDefault="009B7CC5" w:rsidP="00347453">
            <w:pPr>
              <w:pStyle w:val="Prrafodelista"/>
              <w:numPr>
                <w:ilvl w:val="0"/>
                <w:numId w:val="48"/>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LUGAR DE TRABAJO</w:t>
            </w:r>
          </w:p>
        </w:tc>
      </w:tr>
      <w:tr w:rsidR="009B7CC5" w:rsidRPr="00761972" w14:paraId="045D39C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645B6" w14:textId="7864559B" w:rsidR="009B7CC5" w:rsidRPr="00761972" w:rsidRDefault="009B7CC5" w:rsidP="7A3AFE97">
            <w:pPr>
              <w:jc w:val="both"/>
              <w:textAlignment w:val="center"/>
              <w:rPr>
                <w:rFonts w:ascii="Century Gothic" w:hAnsi="Century Gothic"/>
                <w:i w:val="0"/>
                <w:iCs w:val="0"/>
                <w:sz w:val="18"/>
                <w:szCs w:val="18"/>
                <w:lang w:val="es-ES"/>
              </w:rPr>
            </w:pPr>
            <w:r w:rsidRPr="7A3AFE97">
              <w:rPr>
                <w:rFonts w:ascii="Century Gothic" w:hAnsi="Century Gothic"/>
                <w:i w:val="0"/>
                <w:iCs w:val="0"/>
                <w:sz w:val="18"/>
                <w:szCs w:val="18"/>
                <w:lang w:val="es-ES"/>
              </w:rPr>
              <w:t>El puesto de trabajo se ubica en la Dirección General de Currículo -DIGECUR</w:t>
            </w:r>
            <w:r w:rsidR="00120F9A" w:rsidRPr="7A3AFE97">
              <w:rPr>
                <w:rFonts w:ascii="Century Gothic" w:hAnsi="Century Gothic"/>
                <w:i w:val="0"/>
                <w:iCs w:val="0"/>
                <w:sz w:val="18"/>
                <w:szCs w:val="18"/>
                <w:lang w:val="es-ES"/>
              </w:rPr>
              <w:t>-.</w:t>
            </w:r>
          </w:p>
        </w:tc>
      </w:tr>
      <w:tr w:rsidR="009B7CC5" w:rsidRPr="00761972" w14:paraId="34678D35"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077F297E" w14:textId="77777777" w:rsidR="009B7CC5" w:rsidRPr="00761972" w:rsidRDefault="009B7CC5" w:rsidP="00347453">
            <w:pPr>
              <w:pStyle w:val="Prrafodelista"/>
              <w:numPr>
                <w:ilvl w:val="0"/>
                <w:numId w:val="48"/>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JORNADA DE TRABAJO</w:t>
            </w:r>
          </w:p>
        </w:tc>
      </w:tr>
      <w:tr w:rsidR="009B7CC5" w:rsidRPr="00761972" w14:paraId="38DFE227"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A0FA35" w14:textId="43DF3319"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761972">
              <w:rPr>
                <w:rFonts w:ascii="Century Gothic" w:hAnsi="Century Gothic"/>
                <w:i w:val="0"/>
                <w:iCs w:val="0"/>
                <w:sz w:val="18"/>
                <w:szCs w:val="18"/>
                <w:lang w:val="es-GT"/>
              </w:rPr>
              <w:t>, de lunes a viernes de 9:00 a 17:30 horas</w:t>
            </w:r>
          </w:p>
          <w:p w14:paraId="51AB6F7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437F419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F3B54D" w14:textId="77777777" w:rsidR="009B7CC5" w:rsidRPr="00761972" w:rsidRDefault="009B7CC5" w:rsidP="00347453">
            <w:pPr>
              <w:pStyle w:val="Prrafodelista"/>
              <w:numPr>
                <w:ilvl w:val="0"/>
                <w:numId w:val="48"/>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RIESGOS EN EL TRABAJO</w:t>
            </w:r>
          </w:p>
        </w:tc>
      </w:tr>
      <w:tr w:rsidR="009B7CC5" w:rsidRPr="00761972" w14:paraId="749A2B6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03DFA7"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23A7BA13"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2E7EFD03"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806A68" w14:textId="77777777" w:rsidR="009B7CC5" w:rsidRPr="00761972" w:rsidRDefault="009B7CC5" w:rsidP="00347453">
            <w:pPr>
              <w:pStyle w:val="Prrafodelista"/>
              <w:numPr>
                <w:ilvl w:val="0"/>
                <w:numId w:val="48"/>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CONSECUENCIAS EN EL TRABAJO</w:t>
            </w:r>
          </w:p>
        </w:tc>
      </w:tr>
      <w:tr w:rsidR="009B7CC5" w:rsidRPr="00761972" w14:paraId="7AC8CA8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BD1EC6" w14:textId="77777777" w:rsidR="009B7CC5" w:rsidRPr="00761972" w:rsidRDefault="009B7CC5" w:rsidP="00025D5F">
            <w:pPr>
              <w:jc w:val="both"/>
              <w:textAlignment w:val="center"/>
              <w:rPr>
                <w:rFonts w:ascii="Century Gothic" w:hAnsi="Century Gothic"/>
                <w:i w:val="0"/>
                <w:iCs w:val="0"/>
                <w:sz w:val="18"/>
                <w:szCs w:val="18"/>
                <w:lang w:val="es-GT"/>
              </w:rPr>
            </w:pPr>
            <w:r w:rsidRPr="00761972">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A528518"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381C230F"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0E6A99" w14:textId="77777777" w:rsidR="009B7CC5" w:rsidRPr="00761972" w:rsidRDefault="009B7CC5" w:rsidP="00347453">
            <w:pPr>
              <w:pStyle w:val="Prrafodelista"/>
              <w:numPr>
                <w:ilvl w:val="0"/>
                <w:numId w:val="48"/>
              </w:numPr>
              <w:ind w:left="306" w:hanging="306"/>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ESFUERZO EN EL TRABAJO</w:t>
            </w:r>
          </w:p>
        </w:tc>
      </w:tr>
      <w:tr w:rsidR="009B7CC5" w:rsidRPr="00761972" w14:paraId="12C7F6F2" w14:textId="77777777" w:rsidTr="7A3AFE97">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79C81F" w14:textId="77777777" w:rsidR="009B7CC5" w:rsidRPr="00761972" w:rsidRDefault="009B7CC5" w:rsidP="00025D5F">
            <w:pPr>
              <w:jc w:val="both"/>
              <w:textAlignment w:val="center"/>
              <w:rPr>
                <w:rFonts w:ascii="Century Gothic" w:hAnsi="Century Gothic" w:cs="Arial"/>
                <w:i w:val="0"/>
                <w:iCs w:val="0"/>
                <w:sz w:val="18"/>
                <w:szCs w:val="18"/>
                <w:highlight w:val="yellow"/>
                <w:lang w:val="es-GT"/>
              </w:rPr>
            </w:pPr>
            <w:r w:rsidRPr="00761972">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B910A3C"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61972">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37AA2E6" w14:textId="1DFF05DF" w:rsidR="00CC782F" w:rsidRPr="00761972"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761972" w14:paraId="1190AEA4" w14:textId="77777777" w:rsidTr="7A3AFE97">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C596DE5" w14:textId="77777777" w:rsidR="009B7CC5" w:rsidRPr="00761972" w:rsidRDefault="009B7CC5" w:rsidP="00025D5F">
            <w:pPr>
              <w:jc w:val="both"/>
              <w:textAlignment w:val="center"/>
              <w:rPr>
                <w:rFonts w:ascii="Century Gothic" w:hAnsi="Century Gothic" w:cs="Arial"/>
                <w:i w:val="0"/>
                <w:iCs w:val="0"/>
                <w:sz w:val="18"/>
                <w:szCs w:val="18"/>
                <w:highlight w:val="yellow"/>
                <w:lang w:val="es-GT"/>
              </w:rPr>
            </w:pPr>
            <w:r w:rsidRPr="00761972">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DD9A4B6" w14:textId="17A91337" w:rsidR="009B7CC5" w:rsidRPr="00761972"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761972">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761972">
              <w:rPr>
                <w:rFonts w:ascii="Century Gothic" w:hAnsi="Century Gothic"/>
                <w:sz w:val="18"/>
                <w:szCs w:val="18"/>
                <w:lang w:val="es-GT"/>
              </w:rPr>
              <w:t>.</w:t>
            </w:r>
          </w:p>
        </w:tc>
      </w:tr>
      <w:tr w:rsidR="009B7CC5" w:rsidRPr="00761972" w14:paraId="6C915AFF"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68878DB" w14:textId="77777777" w:rsidR="009B7CC5" w:rsidRPr="00761972"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Perfil del puesto</w:t>
            </w:r>
          </w:p>
        </w:tc>
      </w:tr>
      <w:tr w:rsidR="009B7CC5" w:rsidRPr="00761972" w14:paraId="4A68D15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F5CE924" w14:textId="77777777" w:rsidR="009B7CC5" w:rsidRPr="00761972" w:rsidRDefault="009B7CC5" w:rsidP="00347453">
            <w:pPr>
              <w:pStyle w:val="Prrafodelista"/>
              <w:numPr>
                <w:ilvl w:val="0"/>
                <w:numId w:val="48"/>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EDUCACIÓN Y EXPERIENCIA</w:t>
            </w:r>
          </w:p>
        </w:tc>
      </w:tr>
      <w:tr w:rsidR="009B7CC5" w:rsidRPr="00761972" w14:paraId="690C94E7"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33A01E" w14:textId="2CFCC553" w:rsidR="009B7CC5" w:rsidRPr="00761972" w:rsidRDefault="009B7CC5" w:rsidP="00025D5F">
            <w:pPr>
              <w:jc w:val="both"/>
              <w:textAlignment w:val="center"/>
              <w:rPr>
                <w:rFonts w:ascii="Century Gothic" w:hAnsi="Century Gothic" w:cs="Arial"/>
                <w:i w:val="0"/>
                <w:iCs w:val="0"/>
                <w:sz w:val="18"/>
                <w:szCs w:val="18"/>
                <w:lang w:val="es-GT"/>
              </w:rPr>
            </w:pPr>
          </w:p>
        </w:tc>
        <w:tc>
          <w:tcPr>
            <w:tcW w:w="3799" w:type="pct"/>
            <w:gridSpan w:val="2"/>
            <w:tcBorders>
              <w:top w:val="single" w:sz="4" w:space="0" w:color="00B0F0"/>
              <w:left w:val="single" w:sz="4" w:space="0" w:color="00B0F0"/>
              <w:bottom w:val="single" w:sz="4" w:space="0" w:color="00B0F0"/>
            </w:tcBorders>
            <w:shd w:val="clear" w:color="auto" w:fill="auto"/>
          </w:tcPr>
          <w:p w14:paraId="01926A81" w14:textId="77777777" w:rsidR="009B7CC5" w:rsidRPr="00761972"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761972">
              <w:rPr>
                <w:rFonts w:ascii="Century Gothic" w:hAnsi="Century Gothic"/>
                <w:sz w:val="18"/>
                <w:szCs w:val="18"/>
                <w:lang w:val="es-GT"/>
              </w:rPr>
              <w:t>Acreditar título universitario a nivel de licenciatura en una carrera afín al puesto. Cuatro años de experiencia en tareas relacionadas con el puesto y ser colegiado activo.</w:t>
            </w:r>
          </w:p>
        </w:tc>
      </w:tr>
      <w:tr w:rsidR="009B7CC5" w:rsidRPr="00761972" w14:paraId="3980C43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2B94B0C" w14:textId="37D16643" w:rsidR="009B7CC5" w:rsidRPr="00761972" w:rsidRDefault="009B7CC5" w:rsidP="00347453">
            <w:pPr>
              <w:pStyle w:val="Prrafodelista"/>
              <w:numPr>
                <w:ilvl w:val="0"/>
                <w:numId w:val="48"/>
              </w:numPr>
              <w:ind w:left="447" w:hanging="425"/>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CARRERA A</w:t>
            </w:r>
            <w:r w:rsidR="00A61445">
              <w:rPr>
                <w:rFonts w:ascii="Century Gothic" w:hAnsi="Century Gothic" w:cs="Arial"/>
                <w:b/>
                <w:i w:val="0"/>
                <w:iCs w:val="0"/>
                <w:sz w:val="18"/>
                <w:szCs w:val="18"/>
                <w:lang w:val="es-GT"/>
              </w:rPr>
              <w:t>FÍ</w:t>
            </w:r>
            <w:r w:rsidRPr="00761972">
              <w:rPr>
                <w:rFonts w:ascii="Century Gothic" w:hAnsi="Century Gothic" w:cs="Arial"/>
                <w:b/>
                <w:i w:val="0"/>
                <w:iCs w:val="0"/>
                <w:sz w:val="18"/>
                <w:szCs w:val="18"/>
                <w:lang w:val="es-GT"/>
              </w:rPr>
              <w:t>N</w:t>
            </w:r>
          </w:p>
        </w:tc>
      </w:tr>
      <w:tr w:rsidR="009B7CC5" w:rsidRPr="00761972" w14:paraId="4AA0B461"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F4E01B" w14:textId="33DD0342" w:rsidR="009B7CC5" w:rsidRPr="00761972" w:rsidRDefault="005E1486" w:rsidP="00025D5F">
            <w:pPr>
              <w:jc w:val="both"/>
              <w:textAlignment w:val="center"/>
              <w:rPr>
                <w:rFonts w:ascii="Century Gothic" w:hAnsi="Century Gothic" w:cs="Arial"/>
                <w:i w:val="0"/>
                <w:iCs w:val="0"/>
                <w:sz w:val="18"/>
                <w:szCs w:val="18"/>
                <w:lang w:val="es-GT"/>
              </w:rPr>
            </w:pPr>
            <w:r>
              <w:rPr>
                <w:rFonts w:ascii="Century Gothic" w:hAnsi="Century Gothic"/>
                <w:i w:val="0"/>
                <w:iCs w:val="0"/>
                <w:sz w:val="18"/>
                <w:szCs w:val="18"/>
                <w:lang w:val="es-GT"/>
              </w:rPr>
              <w:t xml:space="preserve">Graduado de </w:t>
            </w:r>
            <w:r w:rsidR="009B7CC5" w:rsidRPr="00645116">
              <w:rPr>
                <w:rFonts w:ascii="Century Gothic" w:hAnsi="Century Gothic"/>
                <w:i w:val="0"/>
                <w:iCs w:val="0"/>
                <w:sz w:val="18"/>
                <w:szCs w:val="18"/>
                <w:lang w:val="es-GT"/>
              </w:rPr>
              <w:t xml:space="preserve">Licenciatura en Psicología, </w:t>
            </w:r>
            <w:r w:rsidR="007332E0" w:rsidRPr="00645116">
              <w:rPr>
                <w:rFonts w:ascii="Century Gothic" w:hAnsi="Century Gothic"/>
                <w:i w:val="0"/>
                <w:iCs w:val="0"/>
                <w:sz w:val="18"/>
                <w:szCs w:val="18"/>
                <w:lang w:val="es-GT"/>
              </w:rPr>
              <w:t xml:space="preserve">Licenciatura en Psicología Educativa, </w:t>
            </w:r>
            <w:r w:rsidR="009B7CC5" w:rsidRPr="00645116">
              <w:rPr>
                <w:rFonts w:ascii="Century Gothic" w:hAnsi="Century Gothic"/>
                <w:i w:val="0"/>
                <w:iCs w:val="0"/>
                <w:sz w:val="18"/>
                <w:szCs w:val="18"/>
                <w:lang w:val="es-GT"/>
              </w:rPr>
              <w:t>Licenciatura en Psicopedagogía</w:t>
            </w:r>
            <w:r w:rsidR="009B7CC5" w:rsidRPr="00B24C30">
              <w:rPr>
                <w:rFonts w:ascii="Century Gothic" w:hAnsi="Century Gothic"/>
                <w:i w:val="0"/>
                <w:iCs w:val="0"/>
                <w:sz w:val="18"/>
                <w:szCs w:val="18"/>
                <w:lang w:val="es-GT"/>
              </w:rPr>
              <w:t>, Licenciatura en Educación, Licenciatura en Pedagogía y Administración Educativa, Licenciatura en Pedagogía y Desarrollo Educativo, Licenciatura en Pedagogía y Planificación Curricular, Licenciatura en Educación y Aprendizaje</w:t>
            </w:r>
            <w:r w:rsidR="007332E0" w:rsidRPr="00B24C30">
              <w:rPr>
                <w:rFonts w:ascii="Century Gothic" w:hAnsi="Century Gothic"/>
                <w:i w:val="0"/>
                <w:iCs w:val="0"/>
                <w:sz w:val="18"/>
                <w:szCs w:val="18"/>
                <w:lang w:val="es-GT"/>
              </w:rPr>
              <w:t xml:space="preserve">, Licenciatura en Psicopedagogía y Problemas de Aprendizaje, Licenciatura </w:t>
            </w:r>
            <w:r w:rsidR="00645116" w:rsidRPr="00B24C30">
              <w:rPr>
                <w:rFonts w:ascii="Century Gothic" w:hAnsi="Century Gothic"/>
                <w:i w:val="0"/>
                <w:iCs w:val="0"/>
                <w:sz w:val="18"/>
                <w:szCs w:val="18"/>
                <w:lang w:val="es-GT"/>
              </w:rPr>
              <w:t>en Educación con especialidad en Educación Inclusiva</w:t>
            </w:r>
            <w:r w:rsidR="00645116">
              <w:rPr>
                <w:rFonts w:ascii="Century Gothic" w:hAnsi="Century Gothic"/>
                <w:i w:val="0"/>
                <w:iCs w:val="0"/>
                <w:sz w:val="18"/>
                <w:szCs w:val="18"/>
                <w:lang w:val="es-GT"/>
              </w:rPr>
              <w:t xml:space="preserve"> </w:t>
            </w:r>
            <w:r w:rsidR="009B7CC5" w:rsidRPr="00761972">
              <w:rPr>
                <w:rFonts w:ascii="Century Gothic" w:hAnsi="Century Gothic"/>
                <w:i w:val="0"/>
                <w:iCs w:val="0"/>
                <w:sz w:val="18"/>
                <w:szCs w:val="18"/>
                <w:lang w:val="es-GT"/>
              </w:rPr>
              <w:t>u otra carrera afín a la naturaleza del puesto.</w:t>
            </w:r>
          </w:p>
          <w:p w14:paraId="1C462907"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0DE89A6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234C7FB" w14:textId="77777777" w:rsidR="009B7CC5" w:rsidRPr="00761972" w:rsidRDefault="009B7CC5" w:rsidP="00347453">
            <w:pPr>
              <w:pStyle w:val="Prrafodelista"/>
              <w:numPr>
                <w:ilvl w:val="0"/>
                <w:numId w:val="48"/>
              </w:numPr>
              <w:ind w:left="306" w:hanging="284"/>
              <w:jc w:val="both"/>
              <w:textAlignment w:val="center"/>
              <w:rPr>
                <w:rFonts w:ascii="Century Gothic" w:hAnsi="Century Gothic" w:cs="Arial"/>
                <w:b/>
                <w:i w:val="0"/>
                <w:iCs w:val="0"/>
                <w:sz w:val="18"/>
                <w:szCs w:val="18"/>
                <w:lang w:val="es-GT"/>
              </w:rPr>
            </w:pPr>
            <w:r w:rsidRPr="00761972">
              <w:rPr>
                <w:rFonts w:ascii="Century Gothic" w:hAnsi="Century Gothic" w:cs="Arial"/>
                <w:b/>
                <w:i w:val="0"/>
                <w:iCs w:val="0"/>
                <w:sz w:val="18"/>
                <w:szCs w:val="18"/>
                <w:lang w:val="es-GT"/>
              </w:rPr>
              <w:t xml:space="preserve"> CONOCIMIENTOS ESPECÍFICOS</w:t>
            </w:r>
          </w:p>
        </w:tc>
      </w:tr>
      <w:tr w:rsidR="009B7CC5" w:rsidRPr="00761972" w14:paraId="7717BB0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C0A845" w14:textId="2F66212C" w:rsidR="00BA6C7E" w:rsidRPr="00BA6C7E"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Experiencia en procesos curriculares</w:t>
            </w:r>
          </w:p>
          <w:p w14:paraId="201F45A3" w14:textId="023E699B" w:rsidR="00BA6C7E" w:rsidRPr="00BA6C7E" w:rsidRDefault="00BA6C7E"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761972">
              <w:rPr>
                <w:rFonts w:ascii="Century Gothic" w:hAnsi="Century Gothic"/>
                <w:i w:val="0"/>
                <w:iCs w:val="0"/>
                <w:sz w:val="18"/>
                <w:szCs w:val="18"/>
                <w:lang w:val="es-GT"/>
              </w:rPr>
              <w:t xml:space="preserve">disciplinares, metodológicos y pedagógicos pertinentes al </w:t>
            </w:r>
            <w:r w:rsidR="008C2D96" w:rsidRPr="00761972">
              <w:rPr>
                <w:rFonts w:ascii="Century Gothic" w:hAnsi="Century Gothic"/>
                <w:i w:val="0"/>
                <w:iCs w:val="0"/>
                <w:sz w:val="18"/>
                <w:szCs w:val="18"/>
                <w:lang w:val="es-GT"/>
              </w:rPr>
              <w:t xml:space="preserve">nivel de educación </w:t>
            </w:r>
            <w:r w:rsidR="008C2D96">
              <w:rPr>
                <w:rFonts w:ascii="Century Gothic" w:hAnsi="Century Gothic"/>
                <w:i w:val="0"/>
                <w:iCs w:val="0"/>
                <w:sz w:val="18"/>
                <w:szCs w:val="18"/>
                <w:lang w:val="es-GT"/>
              </w:rPr>
              <w:t xml:space="preserve">inicial </w:t>
            </w:r>
            <w:r>
              <w:rPr>
                <w:rFonts w:ascii="Century Gothic" w:hAnsi="Century Gothic"/>
                <w:i w:val="0"/>
                <w:iCs w:val="0"/>
                <w:sz w:val="18"/>
                <w:szCs w:val="18"/>
                <w:lang w:val="es-GT"/>
              </w:rPr>
              <w:t xml:space="preserve">y </w:t>
            </w:r>
            <w:r w:rsidR="008C2D96" w:rsidRPr="00761972">
              <w:rPr>
                <w:rFonts w:ascii="Century Gothic" w:hAnsi="Century Gothic"/>
                <w:i w:val="0"/>
                <w:iCs w:val="0"/>
                <w:sz w:val="18"/>
                <w:szCs w:val="18"/>
                <w:lang w:val="es-GT"/>
              </w:rPr>
              <w:t>preprimaria</w:t>
            </w:r>
          </w:p>
          <w:p w14:paraId="2F779644" w14:textId="773D359B" w:rsidR="009B7CC5" w:rsidRPr="00E151BA" w:rsidRDefault="00BA6C7E"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w:t>
            </w:r>
            <w:r w:rsidR="009B7CC5" w:rsidRPr="00761972">
              <w:rPr>
                <w:rFonts w:ascii="Century Gothic" w:hAnsi="Century Gothic"/>
                <w:i w:val="0"/>
                <w:iCs w:val="0"/>
                <w:sz w:val="18"/>
                <w:szCs w:val="18"/>
                <w:lang w:val="es-GT"/>
              </w:rPr>
              <w:t xml:space="preserve">en atención a necesidades educativas </w:t>
            </w:r>
            <w:r>
              <w:rPr>
                <w:rFonts w:ascii="Century Gothic" w:hAnsi="Century Gothic"/>
                <w:i w:val="0"/>
                <w:iCs w:val="0"/>
                <w:sz w:val="18"/>
                <w:szCs w:val="18"/>
                <w:lang w:val="es-GT"/>
              </w:rPr>
              <w:t>especiales</w:t>
            </w:r>
          </w:p>
          <w:p w14:paraId="356C9DF8" w14:textId="0C72A611" w:rsidR="00120F9A" w:rsidRPr="00396D31" w:rsidRDefault="00120F9A"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lastRenderedPageBreak/>
              <w:t xml:space="preserve">Conocimiento de legislación </w:t>
            </w:r>
            <w:r w:rsidR="008C2D96">
              <w:rPr>
                <w:rFonts w:ascii="Century Gothic" w:hAnsi="Century Gothic" w:cs="Arial"/>
                <w:i w:val="0"/>
                <w:iCs w:val="0"/>
                <w:color w:val="000000" w:themeColor="text1"/>
                <w:sz w:val="18"/>
                <w:szCs w:val="18"/>
                <w:lang w:val="es-GT" w:eastAsia="es-GT"/>
              </w:rPr>
              <w:t>general y legislación educativa</w:t>
            </w:r>
          </w:p>
          <w:p w14:paraId="053BD6BC" w14:textId="51462E7F" w:rsidR="00025219" w:rsidRPr="00910991" w:rsidRDefault="00025219"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558DFA74" w14:textId="0E439209"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Conocimientos en procesos administrativos</w:t>
            </w:r>
          </w:p>
          <w:p w14:paraId="42CE1566"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2F839D94"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6FC91F" w14:textId="77777777" w:rsidR="009B7CC5" w:rsidRPr="00761972" w:rsidRDefault="009B7CC5" w:rsidP="00347453">
            <w:pPr>
              <w:pStyle w:val="Prrafodelista"/>
              <w:numPr>
                <w:ilvl w:val="0"/>
                <w:numId w:val="48"/>
              </w:numPr>
              <w:ind w:left="306" w:hanging="284"/>
              <w:jc w:val="both"/>
              <w:textAlignment w:val="center"/>
              <w:rPr>
                <w:rFonts w:ascii="Century Gothic" w:hAnsi="Century Gothic" w:cs="Arial"/>
                <w:b/>
                <w:i w:val="0"/>
                <w:iCs w:val="0"/>
                <w:color w:val="FF0000"/>
                <w:sz w:val="18"/>
                <w:szCs w:val="18"/>
                <w:lang w:val="es-GT"/>
              </w:rPr>
            </w:pPr>
            <w:r w:rsidRPr="00761972">
              <w:rPr>
                <w:rFonts w:ascii="Century Gothic" w:hAnsi="Century Gothic" w:cs="Arial"/>
                <w:b/>
                <w:i w:val="0"/>
                <w:iCs w:val="0"/>
                <w:sz w:val="18"/>
                <w:szCs w:val="18"/>
                <w:lang w:val="es-GT"/>
              </w:rPr>
              <w:lastRenderedPageBreak/>
              <w:t>HABILIDADES Y DESTREZAS</w:t>
            </w:r>
          </w:p>
        </w:tc>
      </w:tr>
      <w:tr w:rsidR="009B7CC5" w:rsidRPr="00761972" w14:paraId="2B961D7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0FF25" w14:textId="77AD30F8"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Comunicación asertiva</w:t>
            </w:r>
          </w:p>
          <w:p w14:paraId="43891A1D" w14:textId="4A3C8192" w:rsidR="009B7CC5" w:rsidRPr="008C2D96"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Trabajo bajo presión</w:t>
            </w:r>
          </w:p>
          <w:p w14:paraId="6F26C410" w14:textId="625CFB7D" w:rsidR="008C2D96" w:rsidRPr="00761972" w:rsidRDefault="008C2D96"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Facilidad de expresión asertiva y escucha</w:t>
            </w:r>
          </w:p>
          <w:p w14:paraId="22B7A763"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Disertación y elocuencia</w:t>
            </w:r>
          </w:p>
          <w:p w14:paraId="7A9D3556"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Liderazgo</w:t>
            </w:r>
          </w:p>
          <w:p w14:paraId="7C14232B" w14:textId="77777777" w:rsidR="009B7CC5" w:rsidRPr="00761972" w:rsidRDefault="009B7CC5" w:rsidP="00025D5F">
            <w:pPr>
              <w:jc w:val="both"/>
              <w:textAlignment w:val="center"/>
              <w:rPr>
                <w:rFonts w:ascii="Century Gothic" w:hAnsi="Century Gothic" w:cs="Arial"/>
                <w:i w:val="0"/>
                <w:iCs w:val="0"/>
                <w:color w:val="FF0000"/>
                <w:sz w:val="18"/>
                <w:szCs w:val="18"/>
                <w:lang w:val="es-GT"/>
              </w:rPr>
            </w:pPr>
          </w:p>
        </w:tc>
      </w:tr>
      <w:tr w:rsidR="009B7CC5" w:rsidRPr="00761972" w14:paraId="057F6209"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8F40C0F" w14:textId="77777777" w:rsidR="009B7CC5" w:rsidRPr="00761972" w:rsidRDefault="009B7CC5" w:rsidP="00347453">
            <w:pPr>
              <w:pStyle w:val="Prrafodelista"/>
              <w:numPr>
                <w:ilvl w:val="0"/>
                <w:numId w:val="48"/>
              </w:numPr>
              <w:ind w:left="306" w:hanging="284"/>
              <w:jc w:val="both"/>
              <w:textAlignment w:val="center"/>
              <w:rPr>
                <w:rFonts w:ascii="Century Gothic" w:hAnsi="Century Gothic" w:cs="Arial"/>
                <w:i w:val="0"/>
                <w:iCs w:val="0"/>
                <w:sz w:val="18"/>
                <w:szCs w:val="18"/>
                <w:lang w:val="es-GT"/>
              </w:rPr>
            </w:pPr>
            <w:r w:rsidRPr="00761972">
              <w:rPr>
                <w:rFonts w:ascii="Century Gothic" w:hAnsi="Century Gothic" w:cs="Arial"/>
                <w:b/>
                <w:i w:val="0"/>
                <w:iCs w:val="0"/>
                <w:sz w:val="18"/>
                <w:szCs w:val="18"/>
                <w:lang w:val="es-GT"/>
              </w:rPr>
              <w:t>ACTITUDINALES</w:t>
            </w:r>
          </w:p>
        </w:tc>
      </w:tr>
      <w:tr w:rsidR="009B7CC5" w:rsidRPr="00761972" w14:paraId="30EDC7F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2E0AACC"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Trabajo en equipo</w:t>
            </w:r>
          </w:p>
          <w:p w14:paraId="0004F814"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Capacidad de organización</w:t>
            </w:r>
          </w:p>
          <w:p w14:paraId="59ADD1F0"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Relaciones interpersonales efectivas</w:t>
            </w:r>
          </w:p>
          <w:p w14:paraId="7C5BB746"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Proactividad y creatividad</w:t>
            </w:r>
          </w:p>
          <w:p w14:paraId="6592F8B4"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Iniciativa</w:t>
            </w:r>
          </w:p>
          <w:p w14:paraId="525C1065" w14:textId="77777777" w:rsidR="009B7CC5" w:rsidRPr="00761972" w:rsidRDefault="009B7CC5" w:rsidP="00025D5F">
            <w:pPr>
              <w:jc w:val="both"/>
              <w:textAlignment w:val="center"/>
              <w:rPr>
                <w:rFonts w:ascii="Century Gothic" w:hAnsi="Century Gothic" w:cs="Arial"/>
                <w:i w:val="0"/>
                <w:iCs w:val="0"/>
                <w:sz w:val="18"/>
                <w:szCs w:val="18"/>
                <w:lang w:val="es-GT"/>
              </w:rPr>
            </w:pPr>
          </w:p>
        </w:tc>
      </w:tr>
      <w:tr w:rsidR="009B7CC5" w:rsidRPr="00761972" w14:paraId="4B3B5053"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D1CF6F8" w14:textId="77777777" w:rsidR="009B7CC5" w:rsidRPr="00761972" w:rsidRDefault="009B7CC5" w:rsidP="00347453">
            <w:pPr>
              <w:pStyle w:val="Prrafodelista"/>
              <w:numPr>
                <w:ilvl w:val="0"/>
                <w:numId w:val="48"/>
              </w:numPr>
              <w:ind w:left="306" w:hanging="306"/>
              <w:jc w:val="both"/>
              <w:textAlignment w:val="center"/>
              <w:rPr>
                <w:rFonts w:ascii="Century Gothic" w:eastAsia="SimSun" w:hAnsi="Century Gothic" w:cs="Arial"/>
                <w:b/>
                <w:i w:val="0"/>
                <w:iCs w:val="0"/>
                <w:sz w:val="18"/>
                <w:szCs w:val="18"/>
                <w:lang w:val="es-GT" w:bidi="ar"/>
              </w:rPr>
            </w:pPr>
            <w:r w:rsidRPr="00761972">
              <w:rPr>
                <w:rFonts w:ascii="Century Gothic" w:eastAsia="SimSun" w:hAnsi="Century Gothic" w:cs="Arial"/>
                <w:b/>
                <w:i w:val="0"/>
                <w:iCs w:val="0"/>
                <w:sz w:val="18"/>
                <w:szCs w:val="18"/>
                <w:lang w:val="es-GT" w:bidi="ar"/>
              </w:rPr>
              <w:t>OTROS REQUISITOS</w:t>
            </w:r>
          </w:p>
        </w:tc>
      </w:tr>
      <w:tr w:rsidR="009B7CC5" w:rsidRPr="00761972" w14:paraId="17C83D9F"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855DE3" w14:textId="77777777" w:rsidR="009B7CC5" w:rsidRPr="00761972" w:rsidRDefault="009B7CC5" w:rsidP="00347453">
            <w:pPr>
              <w:pStyle w:val="Prrafodelista"/>
              <w:numPr>
                <w:ilvl w:val="0"/>
                <w:numId w:val="45"/>
              </w:numPr>
              <w:jc w:val="left"/>
              <w:rPr>
                <w:rFonts w:ascii="Century Gothic" w:hAnsi="Century Gothic"/>
                <w:i w:val="0"/>
                <w:iCs w:val="0"/>
                <w:sz w:val="18"/>
                <w:szCs w:val="18"/>
                <w:lang w:val="es-GT"/>
              </w:rPr>
            </w:pPr>
            <w:r w:rsidRPr="00761972">
              <w:rPr>
                <w:rFonts w:ascii="Century Gothic" w:hAnsi="Century Gothic"/>
                <w:i w:val="0"/>
                <w:iCs w:val="0"/>
                <w:sz w:val="18"/>
                <w:szCs w:val="18"/>
                <w:lang w:val="es-GT"/>
              </w:rPr>
              <w:t>Disposición para viajar al interior y exterior del país.</w:t>
            </w:r>
          </w:p>
          <w:p w14:paraId="406FB038" w14:textId="77777777" w:rsidR="009B7CC5" w:rsidRPr="00761972" w:rsidRDefault="009B7CC5" w:rsidP="00025D5F">
            <w:pPr>
              <w:jc w:val="left"/>
              <w:rPr>
                <w:rFonts w:ascii="Century Gothic" w:hAnsi="Century Gothic"/>
                <w:i w:val="0"/>
                <w:iCs w:val="0"/>
                <w:sz w:val="18"/>
                <w:szCs w:val="18"/>
                <w:lang w:val="es-GT"/>
              </w:rPr>
            </w:pPr>
          </w:p>
        </w:tc>
      </w:tr>
    </w:tbl>
    <w:p w14:paraId="77F0B81A" w14:textId="77777777" w:rsidR="009B7CC5" w:rsidRPr="00272A5B" w:rsidRDefault="009B7CC5" w:rsidP="009B7CC5">
      <w:pPr>
        <w:rPr>
          <w:rFonts w:ascii="Century Gothic" w:hAnsi="Century Gothic"/>
          <w:sz w:val="18"/>
          <w:szCs w:val="18"/>
          <w:lang w:val="es-GT"/>
        </w:rPr>
      </w:pPr>
    </w:p>
    <w:p w14:paraId="68D3B840" w14:textId="77777777" w:rsidR="009B7CC5" w:rsidRPr="00272A5B" w:rsidRDefault="009B7CC5" w:rsidP="009B7CC5">
      <w:pPr>
        <w:rPr>
          <w:rFonts w:ascii="Century Gothic" w:hAnsi="Century Gothic"/>
          <w:sz w:val="18"/>
          <w:szCs w:val="18"/>
          <w:lang w:val="es-GT"/>
        </w:rPr>
      </w:pPr>
    </w:p>
    <w:p w14:paraId="1D50645E" w14:textId="77777777" w:rsidR="009B7CC5" w:rsidRPr="00272A5B" w:rsidRDefault="009B7CC5" w:rsidP="009B7CC5">
      <w:pPr>
        <w:rPr>
          <w:rFonts w:ascii="Century Gothic" w:hAnsi="Century Gothic"/>
          <w:sz w:val="18"/>
          <w:szCs w:val="18"/>
          <w:lang w:val="es-GT"/>
        </w:rPr>
      </w:pPr>
    </w:p>
    <w:p w14:paraId="302719F4" w14:textId="77777777" w:rsidR="009B7CC5" w:rsidRPr="00272A5B" w:rsidRDefault="009B7CC5" w:rsidP="009B7CC5">
      <w:pPr>
        <w:rPr>
          <w:rFonts w:ascii="Century Gothic" w:hAnsi="Century Gothic"/>
          <w:sz w:val="18"/>
          <w:szCs w:val="18"/>
          <w:lang w:val="es-GT"/>
        </w:rPr>
      </w:pPr>
    </w:p>
    <w:p w14:paraId="671B7B22" w14:textId="77777777" w:rsidR="009B7CC5" w:rsidRPr="00272A5B" w:rsidRDefault="009B7CC5" w:rsidP="009B7CC5">
      <w:pPr>
        <w:rPr>
          <w:rFonts w:ascii="Century Gothic" w:hAnsi="Century Gothic"/>
          <w:sz w:val="18"/>
          <w:szCs w:val="18"/>
          <w:lang w:val="es-GT"/>
        </w:rPr>
      </w:pPr>
    </w:p>
    <w:p w14:paraId="244FAADC" w14:textId="77777777" w:rsidR="009B7CC5" w:rsidRPr="00272A5B" w:rsidRDefault="009B7CC5" w:rsidP="009B7CC5">
      <w:pPr>
        <w:rPr>
          <w:rFonts w:ascii="Century Gothic" w:hAnsi="Century Gothic"/>
          <w:sz w:val="18"/>
          <w:szCs w:val="18"/>
          <w:lang w:val="es-GT"/>
        </w:rPr>
      </w:pPr>
    </w:p>
    <w:p w14:paraId="1F5A75CB" w14:textId="77777777" w:rsidR="009B7CC5" w:rsidRPr="00272A5B" w:rsidRDefault="009B7CC5" w:rsidP="009B7CC5">
      <w:pPr>
        <w:rPr>
          <w:rFonts w:ascii="Century Gothic" w:hAnsi="Century Gothic"/>
          <w:sz w:val="18"/>
          <w:szCs w:val="18"/>
          <w:lang w:val="es-GT"/>
        </w:rPr>
      </w:pPr>
    </w:p>
    <w:p w14:paraId="6C65A53D" w14:textId="77777777" w:rsidR="009B7CC5" w:rsidRPr="00272A5B" w:rsidRDefault="009B7CC5" w:rsidP="009B7CC5">
      <w:pPr>
        <w:rPr>
          <w:rFonts w:ascii="Century Gothic" w:hAnsi="Century Gothic"/>
          <w:sz w:val="18"/>
          <w:szCs w:val="18"/>
          <w:lang w:val="es-GT"/>
        </w:rPr>
      </w:pPr>
    </w:p>
    <w:p w14:paraId="128113B8" w14:textId="77777777" w:rsidR="009B7CC5" w:rsidRPr="00272A5B" w:rsidRDefault="009B7CC5" w:rsidP="009B7CC5">
      <w:pPr>
        <w:rPr>
          <w:rFonts w:ascii="Century Gothic" w:hAnsi="Century Gothic"/>
          <w:sz w:val="18"/>
          <w:szCs w:val="18"/>
          <w:lang w:val="es-GT"/>
        </w:rPr>
      </w:pPr>
    </w:p>
    <w:p w14:paraId="7CDE2560" w14:textId="77777777" w:rsidR="009B7CC5" w:rsidRPr="00272A5B" w:rsidRDefault="009B7CC5" w:rsidP="009B7CC5">
      <w:pPr>
        <w:rPr>
          <w:rFonts w:ascii="Century Gothic" w:hAnsi="Century Gothic"/>
          <w:sz w:val="18"/>
          <w:szCs w:val="18"/>
          <w:lang w:val="es-GT"/>
        </w:rPr>
      </w:pPr>
    </w:p>
    <w:p w14:paraId="714CC22B" w14:textId="77777777" w:rsidR="009B7CC5" w:rsidRPr="00272A5B" w:rsidRDefault="009B7CC5" w:rsidP="009B7CC5">
      <w:pPr>
        <w:rPr>
          <w:rFonts w:ascii="Century Gothic" w:hAnsi="Century Gothic"/>
          <w:sz w:val="18"/>
          <w:szCs w:val="18"/>
          <w:lang w:val="es-GT"/>
        </w:rPr>
      </w:pPr>
    </w:p>
    <w:p w14:paraId="28C1D3D9" w14:textId="77777777" w:rsidR="009B7CC5" w:rsidRPr="00272A5B" w:rsidRDefault="009B7CC5" w:rsidP="009B7CC5">
      <w:pPr>
        <w:rPr>
          <w:rFonts w:ascii="Century Gothic" w:hAnsi="Century Gothic"/>
          <w:sz w:val="18"/>
          <w:szCs w:val="18"/>
          <w:lang w:val="es-GT"/>
        </w:rPr>
      </w:pPr>
    </w:p>
    <w:p w14:paraId="2EE8F8C9" w14:textId="77777777" w:rsidR="009B7CC5" w:rsidRPr="00272A5B" w:rsidRDefault="009B7CC5" w:rsidP="009B7CC5">
      <w:pPr>
        <w:rPr>
          <w:rFonts w:ascii="Century Gothic" w:hAnsi="Century Gothic"/>
          <w:sz w:val="18"/>
          <w:szCs w:val="18"/>
          <w:lang w:val="es-GT"/>
        </w:rPr>
      </w:pPr>
    </w:p>
    <w:p w14:paraId="3A9CFF67" w14:textId="77777777" w:rsidR="009B7CC5" w:rsidRPr="00272A5B" w:rsidRDefault="009B7CC5" w:rsidP="009B7CC5">
      <w:pPr>
        <w:rPr>
          <w:rFonts w:ascii="Century Gothic" w:hAnsi="Century Gothic"/>
          <w:sz w:val="18"/>
          <w:szCs w:val="18"/>
          <w:lang w:val="es-GT"/>
        </w:rPr>
      </w:pPr>
    </w:p>
    <w:p w14:paraId="33FED7BA" w14:textId="77777777" w:rsidR="009B7CC5" w:rsidRPr="00272A5B" w:rsidRDefault="009B7CC5" w:rsidP="009B7CC5">
      <w:pPr>
        <w:rPr>
          <w:rFonts w:ascii="Century Gothic" w:hAnsi="Century Gothic"/>
          <w:sz w:val="18"/>
          <w:szCs w:val="18"/>
          <w:lang w:val="es-GT"/>
        </w:rPr>
      </w:pPr>
    </w:p>
    <w:p w14:paraId="52A6D515" w14:textId="77777777" w:rsidR="009B7CC5" w:rsidRPr="00272A5B" w:rsidRDefault="009B7CC5" w:rsidP="009B7CC5">
      <w:pPr>
        <w:rPr>
          <w:rFonts w:ascii="Century Gothic" w:hAnsi="Century Gothic"/>
          <w:sz w:val="18"/>
          <w:szCs w:val="18"/>
          <w:lang w:val="es-GT"/>
        </w:rPr>
      </w:pPr>
    </w:p>
    <w:p w14:paraId="654970A7" w14:textId="77777777" w:rsidR="009B7CC5" w:rsidRPr="00272A5B" w:rsidRDefault="009B7CC5" w:rsidP="009B7CC5">
      <w:pPr>
        <w:rPr>
          <w:rFonts w:ascii="Century Gothic" w:hAnsi="Century Gothic"/>
          <w:sz w:val="18"/>
          <w:szCs w:val="18"/>
          <w:lang w:val="es-GT"/>
        </w:rPr>
      </w:pPr>
    </w:p>
    <w:p w14:paraId="4D739155" w14:textId="77777777" w:rsidR="009B7CC5" w:rsidRPr="00272A5B" w:rsidRDefault="009B7CC5" w:rsidP="009B7CC5">
      <w:pPr>
        <w:rPr>
          <w:rFonts w:ascii="Century Gothic" w:hAnsi="Century Gothic"/>
          <w:sz w:val="18"/>
          <w:szCs w:val="18"/>
          <w:lang w:val="es-GT"/>
        </w:rPr>
      </w:pPr>
    </w:p>
    <w:p w14:paraId="659B3B79" w14:textId="77777777" w:rsidR="009B7CC5" w:rsidRPr="00272A5B" w:rsidRDefault="009B7CC5" w:rsidP="009B7CC5">
      <w:pPr>
        <w:rPr>
          <w:rFonts w:ascii="Century Gothic" w:hAnsi="Century Gothic"/>
          <w:sz w:val="18"/>
          <w:szCs w:val="18"/>
          <w:lang w:val="es-GT"/>
        </w:rPr>
      </w:pPr>
    </w:p>
    <w:p w14:paraId="0F4589BF" w14:textId="77777777" w:rsidR="009B7CC5" w:rsidRPr="00272A5B" w:rsidRDefault="009B7CC5" w:rsidP="009B7CC5">
      <w:pPr>
        <w:rPr>
          <w:rFonts w:ascii="Century Gothic" w:hAnsi="Century Gothic"/>
          <w:sz w:val="18"/>
          <w:szCs w:val="18"/>
          <w:lang w:val="es-GT"/>
        </w:rPr>
      </w:pPr>
    </w:p>
    <w:p w14:paraId="79C2105E" w14:textId="77777777" w:rsidR="009B7CC5" w:rsidRPr="00272A5B" w:rsidRDefault="009B7CC5" w:rsidP="009B7CC5">
      <w:pPr>
        <w:rPr>
          <w:rFonts w:ascii="Century Gothic" w:hAnsi="Century Gothic"/>
          <w:sz w:val="18"/>
          <w:szCs w:val="18"/>
          <w:lang w:val="es-GT"/>
        </w:rPr>
      </w:pPr>
    </w:p>
    <w:p w14:paraId="24FAD7E4" w14:textId="77777777" w:rsidR="009B7CC5" w:rsidRPr="00272A5B" w:rsidRDefault="009B7CC5" w:rsidP="009B7CC5">
      <w:pPr>
        <w:rPr>
          <w:rFonts w:ascii="Century Gothic" w:hAnsi="Century Gothic"/>
          <w:sz w:val="18"/>
          <w:szCs w:val="18"/>
          <w:lang w:val="es-GT"/>
        </w:rPr>
      </w:pPr>
    </w:p>
    <w:p w14:paraId="4639157A" w14:textId="77777777" w:rsidR="009B7CC5" w:rsidRPr="00272A5B" w:rsidRDefault="009B7CC5" w:rsidP="009B7CC5">
      <w:pPr>
        <w:rPr>
          <w:rFonts w:ascii="Century Gothic" w:hAnsi="Century Gothic"/>
          <w:sz w:val="18"/>
          <w:szCs w:val="18"/>
          <w:lang w:val="es-GT"/>
        </w:rPr>
      </w:pPr>
    </w:p>
    <w:p w14:paraId="16F9C662" w14:textId="77777777" w:rsidR="009B7CC5" w:rsidRPr="00272A5B" w:rsidRDefault="009B7CC5" w:rsidP="009B7CC5">
      <w:pPr>
        <w:rPr>
          <w:rFonts w:ascii="Century Gothic" w:hAnsi="Century Gothic"/>
          <w:sz w:val="18"/>
          <w:szCs w:val="18"/>
          <w:lang w:val="es-GT"/>
        </w:rPr>
      </w:pPr>
    </w:p>
    <w:p w14:paraId="073C6802" w14:textId="77777777" w:rsidR="009B7CC5" w:rsidRPr="00272A5B" w:rsidRDefault="009B7CC5" w:rsidP="009B7CC5">
      <w:pPr>
        <w:rPr>
          <w:rFonts w:ascii="Century Gothic" w:hAnsi="Century Gothic"/>
          <w:sz w:val="18"/>
          <w:szCs w:val="18"/>
          <w:lang w:val="es-GT"/>
        </w:rPr>
      </w:pPr>
    </w:p>
    <w:p w14:paraId="336ED65D" w14:textId="77777777" w:rsidR="009B7CC5" w:rsidRPr="00272A5B" w:rsidRDefault="009B7CC5" w:rsidP="009B7CC5">
      <w:pPr>
        <w:rPr>
          <w:rFonts w:ascii="Century Gothic" w:hAnsi="Century Gothic"/>
          <w:sz w:val="18"/>
          <w:szCs w:val="18"/>
          <w:lang w:val="es-GT"/>
        </w:rPr>
      </w:pPr>
    </w:p>
    <w:p w14:paraId="3E228C1F" w14:textId="77777777" w:rsidR="009B7CC5" w:rsidRPr="00272A5B" w:rsidRDefault="009B7CC5" w:rsidP="009B7CC5">
      <w:pPr>
        <w:rPr>
          <w:rFonts w:ascii="Century Gothic" w:hAnsi="Century Gothic"/>
          <w:sz w:val="18"/>
          <w:szCs w:val="18"/>
          <w:lang w:val="es-GT"/>
        </w:rPr>
      </w:pPr>
    </w:p>
    <w:p w14:paraId="4E664F09" w14:textId="77777777" w:rsidR="009B7CC5" w:rsidRPr="00272A5B" w:rsidRDefault="009B7CC5" w:rsidP="009B7CC5">
      <w:pPr>
        <w:rPr>
          <w:rFonts w:ascii="Century Gothic" w:hAnsi="Century Gothic"/>
          <w:sz w:val="18"/>
          <w:szCs w:val="18"/>
          <w:lang w:val="es-GT"/>
        </w:rPr>
      </w:pPr>
    </w:p>
    <w:p w14:paraId="45F2FAF0" w14:textId="77777777" w:rsidR="009B7CC5" w:rsidRPr="00272A5B" w:rsidRDefault="009B7CC5" w:rsidP="009B7CC5">
      <w:pPr>
        <w:rPr>
          <w:rFonts w:ascii="Century Gothic" w:hAnsi="Century Gothic"/>
          <w:sz w:val="18"/>
          <w:szCs w:val="18"/>
          <w:lang w:val="es-GT"/>
        </w:rPr>
      </w:pPr>
    </w:p>
    <w:p w14:paraId="1591ADE5" w14:textId="77777777" w:rsidR="009B7CC5" w:rsidRPr="00272A5B" w:rsidRDefault="009B7CC5" w:rsidP="009B7CC5">
      <w:pPr>
        <w:rPr>
          <w:rFonts w:ascii="Century Gothic" w:hAnsi="Century Gothic"/>
          <w:sz w:val="18"/>
          <w:szCs w:val="18"/>
          <w:lang w:val="es-GT"/>
        </w:rPr>
      </w:pPr>
    </w:p>
    <w:p w14:paraId="10C8E277" w14:textId="77777777" w:rsidR="009B7CC5" w:rsidRPr="00272A5B" w:rsidRDefault="009B7CC5" w:rsidP="009B7CC5">
      <w:pPr>
        <w:rPr>
          <w:rFonts w:ascii="Century Gothic" w:hAnsi="Century Gothic"/>
          <w:sz w:val="18"/>
          <w:szCs w:val="18"/>
          <w:lang w:val="es-GT"/>
        </w:rPr>
      </w:pPr>
    </w:p>
    <w:p w14:paraId="05A4B285" w14:textId="77777777" w:rsidR="009B7CC5" w:rsidRPr="00272A5B" w:rsidRDefault="009B7CC5" w:rsidP="009B7CC5">
      <w:pPr>
        <w:rPr>
          <w:rFonts w:ascii="Century Gothic" w:hAnsi="Century Gothic"/>
          <w:sz w:val="18"/>
          <w:szCs w:val="18"/>
          <w:lang w:val="es-GT"/>
        </w:rPr>
      </w:pPr>
    </w:p>
    <w:p w14:paraId="1A615024" w14:textId="77777777" w:rsidR="009B7CC5" w:rsidRPr="00272A5B" w:rsidRDefault="009B7CC5" w:rsidP="009B7CC5">
      <w:pPr>
        <w:rPr>
          <w:rFonts w:ascii="Century Gothic" w:hAnsi="Century Gothic"/>
          <w:sz w:val="18"/>
          <w:szCs w:val="18"/>
          <w:lang w:val="es-GT"/>
        </w:rPr>
      </w:pPr>
    </w:p>
    <w:p w14:paraId="224C34EB" w14:textId="77777777" w:rsidR="009B7CC5" w:rsidRPr="00272A5B" w:rsidRDefault="009B7CC5" w:rsidP="009B7CC5">
      <w:pPr>
        <w:rPr>
          <w:rFonts w:ascii="Century Gothic" w:hAnsi="Century Gothic"/>
          <w:sz w:val="18"/>
          <w:szCs w:val="18"/>
          <w:lang w:val="es-GT"/>
        </w:rPr>
      </w:pPr>
    </w:p>
    <w:p w14:paraId="6096EBEB" w14:textId="77777777" w:rsidR="009B7CC5" w:rsidRPr="00272A5B" w:rsidRDefault="009B7CC5" w:rsidP="009B7CC5">
      <w:pPr>
        <w:rPr>
          <w:rFonts w:ascii="Century Gothic" w:hAnsi="Century Gothic"/>
          <w:sz w:val="18"/>
          <w:szCs w:val="18"/>
          <w:lang w:val="es-GT"/>
        </w:rPr>
      </w:pPr>
    </w:p>
    <w:p w14:paraId="18E57A54" w14:textId="77777777" w:rsidR="009B7CC5" w:rsidRPr="00272A5B" w:rsidRDefault="009B7CC5" w:rsidP="009B7CC5">
      <w:pPr>
        <w:rPr>
          <w:rFonts w:ascii="Century Gothic" w:hAnsi="Century Gothic"/>
          <w:sz w:val="18"/>
          <w:szCs w:val="18"/>
          <w:lang w:val="es-GT"/>
        </w:rPr>
      </w:pPr>
    </w:p>
    <w:p w14:paraId="3692A7D5" w14:textId="77777777" w:rsidR="009B7CC5" w:rsidRPr="00272A5B" w:rsidRDefault="009B7CC5" w:rsidP="009B7CC5">
      <w:pPr>
        <w:rPr>
          <w:rFonts w:ascii="Century Gothic" w:hAnsi="Century Gothic"/>
          <w:sz w:val="18"/>
          <w:szCs w:val="18"/>
          <w:lang w:val="es-GT"/>
        </w:rPr>
      </w:pPr>
    </w:p>
    <w:p w14:paraId="333D5C83" w14:textId="77777777" w:rsidR="009B7CC5" w:rsidRPr="00272A5B" w:rsidRDefault="009B7CC5" w:rsidP="009B7CC5">
      <w:pPr>
        <w:rPr>
          <w:rFonts w:ascii="Century Gothic" w:hAnsi="Century Gothic"/>
          <w:sz w:val="18"/>
          <w:szCs w:val="18"/>
          <w:lang w:val="es-GT"/>
        </w:rPr>
      </w:pPr>
    </w:p>
    <w:p w14:paraId="5412E807" w14:textId="1765BEAE"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3550DAA0" w14:textId="77777777" w:rsidR="009B7CC5" w:rsidRPr="00272A5B" w:rsidRDefault="009B7CC5" w:rsidP="009B7CC5">
      <w:pPr>
        <w:rPr>
          <w:rFonts w:ascii="Century Gothic" w:hAnsi="Century Gothic"/>
          <w:sz w:val="18"/>
          <w:szCs w:val="18"/>
          <w:lang w:val="es-GT"/>
        </w:rPr>
      </w:pPr>
    </w:p>
    <w:p w14:paraId="10CDC75F" w14:textId="39C49ECA" w:rsidR="00671F76" w:rsidRDefault="00671F76">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DF50DA" w14:paraId="3215CF7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8DF5A8" w14:textId="01C9EC1B" w:rsidR="009B7CC5" w:rsidRPr="00DF50DA" w:rsidRDefault="00B21A36" w:rsidP="00025D5F">
            <w:pPr>
              <w:jc w:val="center"/>
              <w:textAlignment w:val="center"/>
              <w:rPr>
                <w:rFonts w:ascii="Century Gothic" w:hAnsi="Century Gothic" w:cs="Arial"/>
                <w:i w:val="0"/>
                <w:iCs w:val="0"/>
                <w:sz w:val="18"/>
                <w:szCs w:val="18"/>
                <w:lang w:val="es-GT"/>
              </w:rPr>
            </w:pPr>
            <w:r w:rsidRPr="00120F9A">
              <w:rPr>
                <w:rFonts w:ascii="Century Gothic" w:hAnsi="Century Gothic" w:cs="Arial"/>
                <w:i w:val="0"/>
                <w:iCs w:val="0"/>
                <w:sz w:val="18"/>
                <w:szCs w:val="18"/>
                <w:lang w:val="es-GT"/>
              </w:rPr>
              <w:t>1</w:t>
            </w:r>
            <w:r w:rsidR="00650751" w:rsidRPr="00120F9A">
              <w:rPr>
                <w:rFonts w:ascii="Century Gothic" w:hAnsi="Century Gothic" w:cs="Arial"/>
                <w:i w:val="0"/>
                <w:iCs w:val="0"/>
                <w:sz w:val="18"/>
                <w:szCs w:val="18"/>
                <w:lang w:val="es-GT"/>
              </w:rPr>
              <w:t>8</w:t>
            </w:r>
            <w:r w:rsidRPr="00120F9A">
              <w:rPr>
                <w:rFonts w:ascii="Century Gothic" w:hAnsi="Century Gothic" w:cs="Arial"/>
                <w:i w:val="0"/>
                <w:iCs w:val="0"/>
                <w:sz w:val="18"/>
                <w:szCs w:val="18"/>
                <w:lang w:val="es-GT"/>
              </w:rPr>
              <w:t xml:space="preserve">. </w:t>
            </w:r>
            <w:r w:rsidR="009B7CC5" w:rsidRPr="00120F9A">
              <w:rPr>
                <w:rFonts w:ascii="Century Gothic" w:hAnsi="Century Gothic" w:cs="Arial"/>
                <w:i w:val="0"/>
                <w:iCs w:val="0"/>
                <w:sz w:val="18"/>
                <w:szCs w:val="18"/>
                <w:lang w:val="es-GT"/>
              </w:rPr>
              <w:t>Técnico Especialista en Comunicación y Lenguaje</w:t>
            </w:r>
          </w:p>
        </w:tc>
      </w:tr>
      <w:tr w:rsidR="009B7CC5" w:rsidRPr="00DF50DA" w14:paraId="4A33E64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C44912" w14:textId="77777777" w:rsidR="009B7CC5" w:rsidRPr="00DF50DA" w:rsidRDefault="009B7CC5" w:rsidP="00347453">
            <w:pPr>
              <w:pStyle w:val="Prrafodelista"/>
              <w:numPr>
                <w:ilvl w:val="0"/>
                <w:numId w:val="57"/>
              </w:numPr>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IDENTIFICACIÓN DEL PUESTO</w:t>
            </w:r>
          </w:p>
        </w:tc>
      </w:tr>
      <w:tr w:rsidR="009B7CC5" w:rsidRPr="00DF50DA" w14:paraId="6D5035E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416B246" w14:textId="77777777"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35C1F7E7" w14:textId="77777777" w:rsidR="009B7CC5" w:rsidRPr="00DF50DA"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Código de la clase:  9830</w:t>
            </w:r>
          </w:p>
        </w:tc>
      </w:tr>
      <w:tr w:rsidR="009B7CC5" w:rsidRPr="00DF50DA" w14:paraId="18D0F1E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930C8B8" w14:textId="77777777"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Especialidad:  Administración</w:t>
            </w:r>
          </w:p>
        </w:tc>
        <w:tc>
          <w:tcPr>
            <w:tcW w:w="2452" w:type="pct"/>
            <w:tcBorders>
              <w:bottom w:val="single" w:sz="4" w:space="0" w:color="00B0F0"/>
            </w:tcBorders>
          </w:tcPr>
          <w:p w14:paraId="1F91009B"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Código de Especialidad: 0007</w:t>
            </w:r>
          </w:p>
        </w:tc>
      </w:tr>
      <w:tr w:rsidR="009B7CC5" w:rsidRPr="00DF50DA" w14:paraId="2A1723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DD2295" w14:textId="77777777"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Título funcional: Técnico Especialista en Comunicación y Lenguaje</w:t>
            </w:r>
          </w:p>
        </w:tc>
        <w:tc>
          <w:tcPr>
            <w:tcW w:w="2452" w:type="pct"/>
            <w:shd w:val="clear" w:color="auto" w:fill="auto"/>
          </w:tcPr>
          <w:p w14:paraId="188464AE" w14:textId="77777777" w:rsidR="009B7CC5" w:rsidRPr="00DF50DA"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Número de puestos:  01</w:t>
            </w:r>
          </w:p>
        </w:tc>
      </w:tr>
      <w:tr w:rsidR="009B7CC5" w:rsidRPr="00DF50DA" w14:paraId="1252DC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4C09417" w14:textId="66081303" w:rsidR="009B7CC5" w:rsidRPr="00DF50DA" w:rsidRDefault="009B7CC5" w:rsidP="00025D5F">
            <w:pPr>
              <w:jc w:val="left"/>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7AFE13F0"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Subalternos: N/A</w:t>
            </w:r>
          </w:p>
          <w:p w14:paraId="004FD960" w14:textId="77777777" w:rsidR="009B7CC5" w:rsidRPr="00DF50DA"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DF50DA" w14:paraId="5CEDC455"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E846B8" w14:textId="77777777" w:rsidR="009B7CC5" w:rsidRPr="00DF50DA" w:rsidRDefault="009B7CC5" w:rsidP="00347453">
            <w:pPr>
              <w:pStyle w:val="Prrafodelista"/>
              <w:numPr>
                <w:ilvl w:val="0"/>
                <w:numId w:val="57"/>
              </w:numPr>
              <w:ind w:left="306" w:hanging="306"/>
              <w:jc w:val="both"/>
              <w:textAlignment w:val="center"/>
              <w:rPr>
                <w:rFonts w:ascii="Century Gothic" w:hAnsi="Century Gothic" w:cs="Arial"/>
                <w:i w:val="0"/>
                <w:iCs w:val="0"/>
                <w:sz w:val="18"/>
                <w:szCs w:val="18"/>
                <w:lang w:val="es-GT"/>
              </w:rPr>
            </w:pPr>
            <w:r w:rsidRPr="00DF50DA">
              <w:rPr>
                <w:rFonts w:ascii="Century Gothic" w:hAnsi="Century Gothic" w:cs="Arial"/>
                <w:i w:val="0"/>
                <w:iCs w:val="0"/>
                <w:sz w:val="18"/>
                <w:szCs w:val="18"/>
                <w:lang w:val="es-GT"/>
              </w:rPr>
              <w:t>NATURALEZA DEL PUESTO</w:t>
            </w:r>
          </w:p>
        </w:tc>
      </w:tr>
      <w:tr w:rsidR="009B7CC5" w:rsidRPr="00DF50DA" w14:paraId="7440808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1D6B40" w14:textId="3EE61B11" w:rsidR="009B7CC5" w:rsidRDefault="0072320C" w:rsidP="00D07121">
            <w:pPr>
              <w:jc w:val="both"/>
              <w:textAlignment w:val="center"/>
              <w:rPr>
                <w:rFonts w:ascii="Century Gothic" w:hAnsi="Century Gothic"/>
                <w:sz w:val="18"/>
                <w:szCs w:val="18"/>
                <w:lang w:val="es-GT"/>
              </w:rPr>
            </w:pPr>
            <w:r>
              <w:rPr>
                <w:rFonts w:ascii="Century Gothic" w:hAnsi="Century Gothic"/>
                <w:i w:val="0"/>
                <w:iCs w:val="0"/>
                <w:sz w:val="18"/>
                <w:szCs w:val="18"/>
                <w:lang w:val="es-GT"/>
              </w:rPr>
              <w:t>P</w:t>
            </w:r>
            <w:r w:rsidR="009B7CC5" w:rsidRPr="00DF50DA">
              <w:rPr>
                <w:rFonts w:ascii="Century Gothic" w:hAnsi="Century Gothic"/>
                <w:i w:val="0"/>
                <w:iCs w:val="0"/>
                <w:sz w:val="18"/>
                <w:szCs w:val="18"/>
                <w:lang w:val="es-GT"/>
              </w:rPr>
              <w:t xml:space="preserve">lanificar, organizar y desarrollar actividades relacionadas con el área curricular de Destrezas de Comunicación y Lenguaje del Nivel de Educación </w:t>
            </w:r>
            <w:r w:rsidR="00D27AF3">
              <w:rPr>
                <w:rFonts w:ascii="Century Gothic" w:hAnsi="Century Gothic"/>
                <w:i w:val="0"/>
                <w:iCs w:val="0"/>
                <w:sz w:val="18"/>
                <w:szCs w:val="18"/>
                <w:lang w:val="es-GT"/>
              </w:rPr>
              <w:t xml:space="preserve">Inicial y </w:t>
            </w:r>
            <w:r w:rsidR="009B7CC5" w:rsidRPr="00DF50DA">
              <w:rPr>
                <w:rFonts w:ascii="Century Gothic" w:hAnsi="Century Gothic"/>
                <w:i w:val="0"/>
                <w:iCs w:val="0"/>
                <w:sz w:val="18"/>
                <w:szCs w:val="18"/>
                <w:lang w:val="es-GT"/>
              </w:rPr>
              <w:t>Preprimaria</w:t>
            </w:r>
            <w:r w:rsidR="00D07121">
              <w:rPr>
                <w:rFonts w:ascii="Century Gothic" w:hAnsi="Century Gothic"/>
                <w:i w:val="0"/>
                <w:iCs w:val="0"/>
                <w:sz w:val="18"/>
                <w:szCs w:val="18"/>
                <w:lang w:val="es-GT"/>
              </w:rPr>
              <w:t>.</w:t>
            </w:r>
          </w:p>
          <w:p w14:paraId="01109569" w14:textId="300926AC" w:rsidR="00D07121" w:rsidRPr="00DF50DA" w:rsidRDefault="00D07121" w:rsidP="00D07121">
            <w:pPr>
              <w:jc w:val="both"/>
              <w:textAlignment w:val="center"/>
              <w:rPr>
                <w:rFonts w:ascii="Century Gothic" w:hAnsi="Century Gothic" w:cs="Arial"/>
                <w:i w:val="0"/>
                <w:iCs w:val="0"/>
                <w:sz w:val="18"/>
                <w:szCs w:val="18"/>
                <w:lang w:val="es-GT"/>
              </w:rPr>
            </w:pPr>
          </w:p>
        </w:tc>
      </w:tr>
      <w:tr w:rsidR="009B7CC5" w:rsidRPr="00DF50DA" w14:paraId="2BC999D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08"/>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98EF13D" w14:textId="77777777" w:rsidR="009B7CC5" w:rsidRPr="00DF50DA" w:rsidRDefault="009B7CC5" w:rsidP="00347453">
            <w:pPr>
              <w:pStyle w:val="Prrafodelista"/>
              <w:numPr>
                <w:ilvl w:val="0"/>
                <w:numId w:val="57"/>
              </w:numPr>
              <w:ind w:left="164" w:hanging="164"/>
              <w:jc w:val="both"/>
              <w:textAlignment w:val="center"/>
              <w:rPr>
                <w:rFonts w:ascii="Century Gothic" w:hAnsi="Century Gothic" w:cs="Arial"/>
                <w:b/>
                <w:i w:val="0"/>
                <w:iCs w:val="0"/>
                <w:sz w:val="18"/>
                <w:szCs w:val="18"/>
                <w:lang w:bidi="ar"/>
              </w:rPr>
            </w:pPr>
            <w:r w:rsidRPr="00DF50DA">
              <w:rPr>
                <w:rFonts w:ascii="Century Gothic" w:hAnsi="Century Gothic" w:cs="Arial"/>
                <w:b/>
                <w:i w:val="0"/>
                <w:iCs w:val="0"/>
                <w:sz w:val="18"/>
                <w:szCs w:val="18"/>
                <w:lang w:bidi="ar"/>
              </w:rPr>
              <w:t>TAREAS PERMANENTES</w:t>
            </w:r>
          </w:p>
        </w:tc>
      </w:tr>
      <w:tr w:rsidR="009B7CC5" w:rsidRPr="00DF50DA" w14:paraId="6CD75C8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0227963B" w14:textId="73B3799F" w:rsidR="009B7CC5" w:rsidRPr="00DF50DA" w:rsidRDefault="009B7CC5" w:rsidP="00347453">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sidR="008719E2">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Comunicación y Lenguaje del Nivel de Educación</w:t>
            </w:r>
            <w:r w:rsidR="00D27AF3">
              <w:rPr>
                <w:rFonts w:ascii="Century Gothic" w:hAnsi="Century Gothic"/>
                <w:i w:val="0"/>
                <w:iCs w:val="0"/>
                <w:sz w:val="18"/>
                <w:szCs w:val="18"/>
                <w:lang w:val="es-GT"/>
              </w:rPr>
              <w:t xml:space="preserve"> Inicial y Preprimaria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43BAFAD3" w14:textId="170B6DEE" w:rsidR="009B7CC5" w:rsidRPr="00DF50DA" w:rsidRDefault="008719E2" w:rsidP="00347453">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009B7CC5"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009B7CC5" w:rsidRPr="00DF50DA">
              <w:rPr>
                <w:rFonts w:ascii="Century Gothic" w:hAnsi="Century Gothic"/>
                <w:i w:val="0"/>
                <w:iCs w:val="0"/>
                <w:sz w:val="18"/>
                <w:szCs w:val="18"/>
                <w:lang w:val="es-GT"/>
              </w:rPr>
              <w:t>s con el área de Destrezas de Comunicación y Lenguaje.</w:t>
            </w:r>
          </w:p>
          <w:p w14:paraId="77353CA1" w14:textId="64D3589B" w:rsidR="009B7CC5" w:rsidRPr="00DF50DA" w:rsidRDefault="009B7CC5" w:rsidP="00347453">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lineamientos para la concreción curricular, capacitación docente y elaboración de materiales educativos relacionados con el área de Comunicación y Lenguaje</w:t>
            </w:r>
            <w:r w:rsidR="008719E2">
              <w:rPr>
                <w:rFonts w:ascii="Century Gothic" w:hAnsi="Century Gothic"/>
                <w:i w:val="0"/>
                <w:iCs w:val="0"/>
                <w:sz w:val="18"/>
                <w:szCs w:val="18"/>
                <w:lang w:val="es-GT"/>
              </w:rPr>
              <w:t>.</w:t>
            </w:r>
          </w:p>
          <w:p w14:paraId="5063E45F" w14:textId="2503ECE4" w:rsidR="009B7CC5" w:rsidRPr="008719E2" w:rsidRDefault="009B7CC5" w:rsidP="00347453">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Comunicación y Lenguaje </w:t>
            </w:r>
            <w:r w:rsidR="0072320C">
              <w:rPr>
                <w:rFonts w:ascii="Century Gothic" w:hAnsi="Century Gothic"/>
                <w:i w:val="0"/>
                <w:iCs w:val="0"/>
                <w:sz w:val="18"/>
                <w:szCs w:val="18"/>
                <w:lang w:val="es-GT"/>
              </w:rPr>
              <w:t>de</w:t>
            </w:r>
            <w:r w:rsidRPr="00DF50DA">
              <w:rPr>
                <w:rFonts w:ascii="Century Gothic" w:hAnsi="Century Gothic"/>
                <w:i w:val="0"/>
                <w:iCs w:val="0"/>
                <w:sz w:val="18"/>
                <w:szCs w:val="18"/>
                <w:lang w:val="es-GT"/>
              </w:rPr>
              <w:t xml:space="preserve"> los diferentes niveles educativos.  </w:t>
            </w:r>
          </w:p>
          <w:p w14:paraId="22A3BD73" w14:textId="3C68D64D" w:rsidR="008719E2" w:rsidRPr="00DF50DA" w:rsidRDefault="008719E2" w:rsidP="00347453">
            <w:pPr>
              <w:pStyle w:val="Encabezado"/>
              <w:widowControl w:val="0"/>
              <w:numPr>
                <w:ilvl w:val="0"/>
                <w:numId w:val="5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Destrezas de Comunicación y Lenguaje, para que respondan a los criterios de calidad y pertinencia.</w:t>
            </w:r>
          </w:p>
          <w:p w14:paraId="768F26FB" w14:textId="65580D29" w:rsidR="009B7CC5" w:rsidRPr="00DF50DA" w:rsidRDefault="009B7CC5" w:rsidP="00EB3D93">
            <w:pPr>
              <w:pStyle w:val="Encabezado"/>
              <w:widowControl w:val="0"/>
              <w:tabs>
                <w:tab w:val="clear" w:pos="4252"/>
                <w:tab w:val="clear" w:pos="8504"/>
              </w:tabs>
              <w:spacing w:line="276" w:lineRule="auto"/>
              <w:ind w:left="360"/>
              <w:jc w:val="both"/>
              <w:rPr>
                <w:rFonts w:ascii="Century Gothic" w:hAnsi="Century Gothic" w:cs="Arial"/>
                <w:i w:val="0"/>
                <w:iCs w:val="0"/>
                <w:sz w:val="18"/>
                <w:szCs w:val="18"/>
                <w:highlight w:val="yellow"/>
                <w:lang w:val="es-GT" w:bidi="ar"/>
              </w:rPr>
            </w:pPr>
          </w:p>
        </w:tc>
      </w:tr>
      <w:tr w:rsidR="009B7CC5" w:rsidRPr="00DF50DA" w14:paraId="18A9EE3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066052" w14:textId="77777777" w:rsidR="009B7CC5" w:rsidRPr="00DF50DA" w:rsidRDefault="009B7CC5" w:rsidP="00025D5F">
            <w:pPr>
              <w:jc w:val="both"/>
              <w:textAlignment w:val="center"/>
              <w:rPr>
                <w:rFonts w:ascii="Century Gothic" w:eastAsia="SimSun" w:hAnsi="Century Gothic" w:cs="Arial"/>
                <w:b/>
                <w:i w:val="0"/>
                <w:iCs w:val="0"/>
                <w:sz w:val="18"/>
                <w:szCs w:val="18"/>
                <w:highlight w:val="yellow"/>
                <w:lang w:val="es-GT" w:bidi="ar"/>
              </w:rPr>
            </w:pPr>
            <w:r w:rsidRPr="00DF50DA">
              <w:rPr>
                <w:rFonts w:ascii="Century Gothic" w:hAnsi="Century Gothic" w:cs="Arial"/>
                <w:b/>
                <w:i w:val="0"/>
                <w:iCs w:val="0"/>
                <w:sz w:val="18"/>
                <w:szCs w:val="18"/>
                <w:lang w:bidi="ar"/>
              </w:rPr>
              <w:t>4. TAREAS PERIÓDICAS</w:t>
            </w:r>
          </w:p>
        </w:tc>
      </w:tr>
      <w:tr w:rsidR="009B7CC5" w:rsidRPr="00DF50DA" w14:paraId="1F86709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42C5F07" w14:textId="406F22C3" w:rsidR="0072320C" w:rsidRPr="0072320C" w:rsidRDefault="0072320C" w:rsidP="00347453">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dictámenes, opiniones, oficios, providencias e informes relacionadas con el área de</w:t>
            </w:r>
            <w:r w:rsidR="004148EC">
              <w:rPr>
                <w:rFonts w:ascii="Century Gothic" w:hAnsi="Century Gothic"/>
                <w:i w:val="0"/>
                <w:iCs w:val="0"/>
                <w:sz w:val="18"/>
                <w:szCs w:val="18"/>
                <w:lang w:val="es-GT"/>
              </w:rPr>
              <w:t xml:space="preserve"> </w:t>
            </w:r>
            <w:r w:rsidRPr="00DF50DA">
              <w:rPr>
                <w:rFonts w:ascii="Century Gothic" w:hAnsi="Century Gothic"/>
                <w:i w:val="0"/>
                <w:iCs w:val="0"/>
                <w:sz w:val="18"/>
                <w:szCs w:val="18"/>
                <w:lang w:val="es-GT"/>
              </w:rPr>
              <w:t>Comunicación y Lenguaje del Nivel de Educación</w:t>
            </w:r>
            <w:r w:rsidR="00391AF4">
              <w:rPr>
                <w:rFonts w:ascii="Century Gothic" w:hAnsi="Century Gothic"/>
                <w:i w:val="0"/>
                <w:iCs w:val="0"/>
                <w:sz w:val="18"/>
                <w:szCs w:val="18"/>
                <w:lang w:val="es-GT"/>
              </w:rPr>
              <w:t xml:space="preserve"> Inicial y Preprimaria</w:t>
            </w:r>
            <w:r w:rsidR="00E914FE">
              <w:rPr>
                <w:rFonts w:ascii="Century Gothic" w:hAnsi="Century Gothic"/>
                <w:i w:val="0"/>
                <w:iCs w:val="0"/>
                <w:sz w:val="18"/>
                <w:szCs w:val="18"/>
                <w:lang w:val="es-GT"/>
              </w:rPr>
              <w:t>.</w:t>
            </w:r>
          </w:p>
          <w:p w14:paraId="5F73F68D" w14:textId="6890D2B5" w:rsidR="009B7CC5" w:rsidRPr="00DF50DA" w:rsidRDefault="009B7CC5" w:rsidP="00347453">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Elaborar informes de los procesos y actividades de acuerdo con los procedimientos establecidos</w:t>
            </w:r>
            <w:r w:rsidR="00EB3D93">
              <w:rPr>
                <w:rFonts w:ascii="Century Gothic" w:hAnsi="Century Gothic"/>
                <w:i w:val="0"/>
                <w:iCs w:val="0"/>
                <w:sz w:val="18"/>
                <w:szCs w:val="18"/>
                <w:lang w:val="es-GT"/>
              </w:rPr>
              <w:t>.</w:t>
            </w:r>
          </w:p>
          <w:p w14:paraId="76D17261" w14:textId="5BCDCA95" w:rsidR="00EB3D93" w:rsidRPr="00EB3D93" w:rsidRDefault="0072320C" w:rsidP="00347453">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la planificación de las acciones técnicas del departamento, de acuerdo con las </w:t>
            </w:r>
            <w:r w:rsidR="00EB3D93" w:rsidRPr="00DF50DA">
              <w:rPr>
                <w:rFonts w:ascii="Century Gothic" w:hAnsi="Century Gothic"/>
                <w:i w:val="0"/>
                <w:iCs w:val="0"/>
                <w:sz w:val="18"/>
                <w:szCs w:val="18"/>
                <w:lang w:val="es-GT"/>
              </w:rPr>
              <w:t xml:space="preserve">acciones programadas en el POA. </w:t>
            </w:r>
          </w:p>
          <w:p w14:paraId="526DB13E" w14:textId="77777777" w:rsidR="00BA4A55" w:rsidRPr="0072320C" w:rsidRDefault="00BA4A55" w:rsidP="00347453">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62E2A5AD" w14:textId="77777777" w:rsidR="009B7CC5" w:rsidRPr="00EE4E32" w:rsidRDefault="0072320C" w:rsidP="00347453">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sidR="00BA4A55">
              <w:rPr>
                <w:rFonts w:ascii="Century Gothic" w:hAnsi="Century Gothic"/>
                <w:i w:val="0"/>
                <w:iCs w:val="0"/>
                <w:sz w:val="18"/>
                <w:szCs w:val="18"/>
                <w:lang w:val="es-GT"/>
              </w:rPr>
              <w:t>.</w:t>
            </w:r>
          </w:p>
          <w:p w14:paraId="4D9AA091" w14:textId="6F17B9AB" w:rsidR="00EE4E32" w:rsidRPr="00120F9A" w:rsidRDefault="00EE4E32" w:rsidP="00347453">
            <w:pPr>
              <w:pStyle w:val="Encabezado"/>
              <w:widowControl w:val="0"/>
              <w:numPr>
                <w:ilvl w:val="0"/>
                <w:numId w:val="55"/>
              </w:numPr>
              <w:tabs>
                <w:tab w:val="clear" w:pos="4252"/>
                <w:tab w:val="clear" w:pos="8504"/>
              </w:tabs>
              <w:spacing w:line="276" w:lineRule="auto"/>
              <w:jc w:val="both"/>
              <w:rPr>
                <w:rFonts w:ascii="Century Gothic" w:hAnsi="Century Gothic"/>
                <w:i w:val="0"/>
                <w:iCs w:val="0"/>
                <w:sz w:val="18"/>
                <w:szCs w:val="18"/>
                <w:lang w:val="es-ES"/>
              </w:rPr>
            </w:pPr>
            <w:r w:rsidRPr="00120F9A">
              <w:rPr>
                <w:rFonts w:ascii="Century Gothic" w:hAnsi="Century Gothic"/>
                <w:i w:val="0"/>
                <w:iCs w:val="0"/>
                <w:sz w:val="18"/>
                <w:szCs w:val="18"/>
                <w:lang w:val="es-ES"/>
              </w:rPr>
              <w:t>Realizar las s</w:t>
            </w:r>
            <w:r w:rsidRPr="00120F9A">
              <w:rPr>
                <w:rFonts w:ascii="Century Gothic" w:hAnsi="Century Gothic"/>
                <w:sz w:val="18"/>
                <w:szCs w:val="18"/>
                <w:lang w:val="es-ES"/>
              </w:rPr>
              <w:t>alidas</w:t>
            </w:r>
            <w:r w:rsidRPr="00120F9A">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7EC67BC0" w14:textId="1CA4371A" w:rsidR="00BA4A55" w:rsidRPr="0072320C" w:rsidRDefault="00BA4A55" w:rsidP="00E26640">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9B7CC5" w:rsidRPr="00DF50DA" w14:paraId="64D966A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39ACDE4" w14:textId="77777777" w:rsidR="009B7CC5" w:rsidRPr="00DF50DA" w:rsidRDefault="009B7CC5" w:rsidP="00025D5F">
            <w:pPr>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rPr>
              <w:t>5. TAREAS EVENTUALES</w:t>
            </w:r>
          </w:p>
        </w:tc>
      </w:tr>
      <w:tr w:rsidR="009B7CC5" w:rsidRPr="00DF50DA" w14:paraId="0F8A939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3446280" w14:textId="77777777" w:rsidR="009B7CC5" w:rsidRPr="00DF50DA" w:rsidRDefault="009B7CC5" w:rsidP="00347453">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79091C54" w14:textId="77777777" w:rsidR="009B7CC5" w:rsidRPr="00DF50DA" w:rsidRDefault="009B7CC5" w:rsidP="00347453">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Apoyar administrativamente en diferentes eventos que organiza la institución.</w:t>
            </w:r>
          </w:p>
          <w:p w14:paraId="552D1163" w14:textId="77777777" w:rsidR="0072320C" w:rsidRPr="00272A5B" w:rsidRDefault="0072320C" w:rsidP="00347453">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6D90CAF5" w14:textId="77777777" w:rsidR="009B7CC5" w:rsidRPr="00DF50DA" w:rsidRDefault="009B7CC5" w:rsidP="00347453">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Utilizar el Sistema de Gestión de Calidad para la ejecución de actividades del Departamento</w:t>
            </w:r>
          </w:p>
          <w:p w14:paraId="66C7105D" w14:textId="4FEE8B59" w:rsidR="009B7CC5" w:rsidRPr="00DF50DA" w:rsidRDefault="009B7CC5" w:rsidP="00347453">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mesas de trabajo donde represente a la Digecur y/o al Mineduc, </w:t>
            </w:r>
            <w:r w:rsidR="0029668D" w:rsidRPr="00DF50DA">
              <w:rPr>
                <w:rFonts w:ascii="Century Gothic" w:hAnsi="Century Gothic"/>
                <w:i w:val="0"/>
                <w:iCs w:val="0"/>
                <w:sz w:val="18"/>
                <w:szCs w:val="18"/>
                <w:lang w:val="es-GT"/>
              </w:rPr>
              <w:t>de acuerdo co</w:t>
            </w:r>
            <w:r w:rsidR="0029668D" w:rsidRPr="00DF50DA">
              <w:rPr>
                <w:rFonts w:ascii="Century Gothic" w:hAnsi="Century Gothic"/>
                <w:sz w:val="18"/>
                <w:szCs w:val="18"/>
                <w:lang w:val="es-GT"/>
              </w:rPr>
              <w:t>n el</w:t>
            </w:r>
            <w:r w:rsidRPr="00DF50DA">
              <w:rPr>
                <w:rFonts w:ascii="Century Gothic" w:hAnsi="Century Gothic"/>
                <w:i w:val="0"/>
                <w:iCs w:val="0"/>
                <w:sz w:val="18"/>
                <w:szCs w:val="18"/>
                <w:lang w:val="es-GT"/>
              </w:rPr>
              <w:t xml:space="preserve"> nombramiento correspondiente</w:t>
            </w:r>
            <w:r w:rsidR="00120F9A">
              <w:rPr>
                <w:rFonts w:ascii="Century Gothic" w:hAnsi="Century Gothic"/>
                <w:i w:val="0"/>
                <w:iCs w:val="0"/>
                <w:sz w:val="18"/>
                <w:szCs w:val="18"/>
                <w:lang w:val="es-GT"/>
              </w:rPr>
              <w:t>.</w:t>
            </w:r>
          </w:p>
          <w:p w14:paraId="7DCBA742" w14:textId="77777777" w:rsidR="009B7CC5" w:rsidRPr="00DF50DA" w:rsidRDefault="009B7CC5" w:rsidP="00347453">
            <w:pPr>
              <w:pStyle w:val="Encabezado"/>
              <w:widowControl w:val="0"/>
              <w:numPr>
                <w:ilvl w:val="0"/>
                <w:numId w:val="56"/>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8DC8943" w14:textId="77777777" w:rsidR="009B7CC5" w:rsidRPr="00DF50DA"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DF50DA" w14:paraId="78B5377A"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4D40A1" w14:textId="77777777" w:rsidR="009B7CC5" w:rsidRPr="00DF50DA" w:rsidRDefault="009B7CC5" w:rsidP="00347453">
            <w:pPr>
              <w:pStyle w:val="Prrafodelista"/>
              <w:numPr>
                <w:ilvl w:val="0"/>
                <w:numId w:val="58"/>
              </w:numPr>
              <w:jc w:val="both"/>
              <w:textAlignment w:val="center"/>
              <w:rPr>
                <w:rFonts w:ascii="Century Gothic" w:eastAsia="SimSun" w:hAnsi="Century Gothic" w:cs="Arial"/>
                <w:i w:val="0"/>
                <w:iCs w:val="0"/>
                <w:sz w:val="18"/>
                <w:szCs w:val="18"/>
                <w:lang w:val="es-GT" w:bidi="ar"/>
              </w:rPr>
            </w:pPr>
            <w:r w:rsidRPr="00DF50DA">
              <w:rPr>
                <w:rFonts w:ascii="Century Gothic" w:eastAsia="SimSun" w:hAnsi="Century Gothic" w:cs="Arial"/>
                <w:i w:val="0"/>
                <w:iCs w:val="0"/>
                <w:sz w:val="18"/>
                <w:szCs w:val="18"/>
                <w:lang w:val="es-GT" w:bidi="ar"/>
              </w:rPr>
              <w:t>UBICACIÓN DEL PUESTO</w:t>
            </w:r>
          </w:p>
        </w:tc>
      </w:tr>
      <w:tr w:rsidR="009B7CC5" w:rsidRPr="00DF50DA" w14:paraId="3267A4FC"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1E3F1A" w14:textId="2AB0AAA3" w:rsidR="009B7CC5" w:rsidRPr="00DF50DA" w:rsidRDefault="009B7CC5" w:rsidP="00025D5F">
            <w:pPr>
              <w:jc w:val="both"/>
              <w:textAlignment w:val="center"/>
              <w:rPr>
                <w:rFonts w:ascii="Century Gothic" w:hAnsi="Century Gothic"/>
                <w:i w:val="0"/>
                <w:iCs w:val="0"/>
                <w:sz w:val="18"/>
                <w:szCs w:val="18"/>
                <w:highlight w:val="yellow"/>
                <w:lang w:val="es-GT"/>
              </w:rPr>
            </w:pPr>
            <w:r w:rsidRPr="00DF50DA">
              <w:rPr>
                <w:rFonts w:ascii="Century Gothic" w:hAnsi="Century Gothic"/>
                <w:i w:val="0"/>
                <w:iCs w:val="0"/>
                <w:sz w:val="18"/>
                <w:szCs w:val="18"/>
                <w:lang w:val="es-GT"/>
              </w:rPr>
              <w:lastRenderedPageBreak/>
              <w:t>Departamento de Nivel Inicial y Preprimario</w:t>
            </w:r>
          </w:p>
        </w:tc>
      </w:tr>
      <w:tr w:rsidR="009B7CC5" w:rsidRPr="00DF50DA" w14:paraId="6F60C14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311789" w14:textId="77777777" w:rsidR="009B7CC5" w:rsidRPr="00DF50DA" w:rsidRDefault="009B7CC5" w:rsidP="00347453">
            <w:pPr>
              <w:pStyle w:val="Prrafodelista"/>
              <w:numPr>
                <w:ilvl w:val="0"/>
                <w:numId w:val="58"/>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SUPERVISIÓN</w:t>
            </w:r>
          </w:p>
        </w:tc>
      </w:tr>
      <w:tr w:rsidR="009B7CC5" w:rsidRPr="00DF50DA" w14:paraId="2D79749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E2B653"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N/A</w:t>
            </w:r>
          </w:p>
        </w:tc>
      </w:tr>
      <w:tr w:rsidR="009B7CC5" w:rsidRPr="00DF50DA" w14:paraId="16A816C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7A374C" w14:textId="77777777" w:rsidR="009B7CC5" w:rsidRPr="00DF50DA" w:rsidRDefault="009B7CC5" w:rsidP="00347453">
            <w:pPr>
              <w:pStyle w:val="Prrafodelista"/>
              <w:numPr>
                <w:ilvl w:val="0"/>
                <w:numId w:val="58"/>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RESPONSABILIDAD</w:t>
            </w:r>
          </w:p>
        </w:tc>
      </w:tr>
      <w:tr w:rsidR="009B7CC5" w:rsidRPr="00DF50DA" w14:paraId="558082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FBF84"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44E30D42" w14:textId="77777777" w:rsidR="009B7CC5" w:rsidRPr="00DF50DA"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F50DA" w14:paraId="2877F6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26ECE8"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Responde por el cuidado y resguardo del mobiliario y equipo que tiene registrado en la tarjeta de responsabilidad.</w:t>
            </w:r>
          </w:p>
          <w:p w14:paraId="765B5279" w14:textId="77777777" w:rsidR="009B7CC5" w:rsidRPr="00DF50DA"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F50DA" w14:paraId="6F83418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2A015E" w14:textId="77777777" w:rsidR="009B7CC5" w:rsidRPr="00DF50DA" w:rsidRDefault="009B7CC5" w:rsidP="00347453">
            <w:pPr>
              <w:pStyle w:val="Prrafodelista"/>
              <w:numPr>
                <w:ilvl w:val="0"/>
                <w:numId w:val="58"/>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RELACIONES LABORALES</w:t>
            </w:r>
          </w:p>
        </w:tc>
      </w:tr>
      <w:tr w:rsidR="009B7CC5" w:rsidRPr="00DF50DA" w14:paraId="6FD155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758B5F"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D707F52" w14:textId="77777777" w:rsidR="009B7CC5" w:rsidRPr="00DF50DA"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DF50DA" w14:paraId="50E0FC8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C5A6AF"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5985AD2" w14:textId="603C0D1C" w:rsidR="009B7CC5" w:rsidRPr="00DF50DA"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 xml:space="preserve">Organizaciones gubernamentales y no gubernamentales, </w:t>
            </w:r>
            <w:r w:rsidR="00BA4A55">
              <w:rPr>
                <w:rFonts w:ascii="Century Gothic" w:hAnsi="Century Gothic"/>
                <w:sz w:val="18"/>
                <w:szCs w:val="18"/>
                <w:lang w:val="es-GT"/>
              </w:rPr>
              <w:t>centros educativos</w:t>
            </w:r>
            <w:r w:rsidRPr="00DF50DA">
              <w:rPr>
                <w:rFonts w:ascii="Century Gothic" w:hAnsi="Century Gothic"/>
                <w:sz w:val="18"/>
                <w:szCs w:val="18"/>
                <w:lang w:val="es-GT"/>
              </w:rPr>
              <w:t>, universidades y cooperación</w:t>
            </w:r>
            <w:r w:rsidR="00BA4A55">
              <w:rPr>
                <w:rFonts w:ascii="Century Gothic" w:hAnsi="Century Gothic"/>
                <w:sz w:val="18"/>
                <w:szCs w:val="18"/>
                <w:lang w:val="es-GT"/>
              </w:rPr>
              <w:t xml:space="preserve"> nacional e</w:t>
            </w:r>
            <w:r w:rsidRPr="00DF50DA">
              <w:rPr>
                <w:rFonts w:ascii="Century Gothic" w:hAnsi="Century Gothic"/>
                <w:sz w:val="18"/>
                <w:szCs w:val="18"/>
                <w:lang w:val="es-GT"/>
              </w:rPr>
              <w:t xml:space="preserve"> internacional, entre otros.</w:t>
            </w:r>
          </w:p>
        </w:tc>
      </w:tr>
      <w:tr w:rsidR="009B7CC5" w:rsidRPr="00DF50DA" w14:paraId="2E6460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45E4B8" w14:textId="77777777" w:rsidR="009B7CC5" w:rsidRPr="00DF50DA" w:rsidRDefault="009B7CC5" w:rsidP="00347453">
            <w:pPr>
              <w:pStyle w:val="Prrafodelista"/>
              <w:numPr>
                <w:ilvl w:val="0"/>
                <w:numId w:val="58"/>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LUGAR DE TRABAJO</w:t>
            </w:r>
          </w:p>
        </w:tc>
      </w:tr>
      <w:tr w:rsidR="009B7CC5" w:rsidRPr="00DF50DA" w14:paraId="3FDCFC5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E373C4" w14:textId="2FB2E154"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 puesto de trabajo se ubica en la Dirección General de Currículo -DIGECUR- </w:t>
            </w:r>
            <w:r w:rsidR="00E71BB9">
              <w:rPr>
                <w:rFonts w:ascii="Century Gothic" w:hAnsi="Century Gothic"/>
                <w:i w:val="0"/>
                <w:iCs w:val="0"/>
                <w:sz w:val="18"/>
                <w:szCs w:val="18"/>
                <w:lang w:val="es-GT"/>
              </w:rPr>
              <w:t>.</w:t>
            </w:r>
          </w:p>
        </w:tc>
      </w:tr>
      <w:tr w:rsidR="009B7CC5" w:rsidRPr="00DF50DA" w14:paraId="471C6F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BCA9E02" w14:textId="77777777" w:rsidR="009B7CC5" w:rsidRPr="00DF50DA" w:rsidRDefault="009B7CC5" w:rsidP="00347453">
            <w:pPr>
              <w:pStyle w:val="Prrafodelista"/>
              <w:numPr>
                <w:ilvl w:val="0"/>
                <w:numId w:val="58"/>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JORNADA DE TRABAJO</w:t>
            </w:r>
          </w:p>
        </w:tc>
      </w:tr>
      <w:tr w:rsidR="009B7CC5" w:rsidRPr="00DF50DA" w14:paraId="3FE444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FC79E2" w14:textId="05D01C5E"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DF50DA">
              <w:rPr>
                <w:rFonts w:ascii="Century Gothic" w:hAnsi="Century Gothic"/>
                <w:i w:val="0"/>
                <w:iCs w:val="0"/>
                <w:sz w:val="18"/>
                <w:szCs w:val="18"/>
                <w:lang w:val="es-GT"/>
              </w:rPr>
              <w:t>, de lunes a viernes de 9:00 a 17:30 horas</w:t>
            </w:r>
          </w:p>
          <w:p w14:paraId="78DC8B98"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349759F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2F31D4" w14:textId="77777777" w:rsidR="009B7CC5" w:rsidRPr="00DF50DA" w:rsidRDefault="009B7CC5" w:rsidP="00347453">
            <w:pPr>
              <w:pStyle w:val="Prrafodelista"/>
              <w:numPr>
                <w:ilvl w:val="0"/>
                <w:numId w:val="58"/>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RIESGOS EN EL TRABAJO</w:t>
            </w:r>
          </w:p>
        </w:tc>
      </w:tr>
      <w:tr w:rsidR="009B7CC5" w:rsidRPr="00DF50DA" w14:paraId="3EA78E6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628124"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37010EF5"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13212C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0F684D" w14:textId="77777777" w:rsidR="009B7CC5" w:rsidRPr="00DF50DA" w:rsidRDefault="009B7CC5" w:rsidP="00347453">
            <w:pPr>
              <w:pStyle w:val="Prrafodelista"/>
              <w:numPr>
                <w:ilvl w:val="0"/>
                <w:numId w:val="58"/>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CONSECUENCIAS EN EL TRABAJO</w:t>
            </w:r>
          </w:p>
        </w:tc>
      </w:tr>
      <w:tr w:rsidR="009B7CC5" w:rsidRPr="00DF50DA" w14:paraId="09AED7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A61BB7" w14:textId="77777777" w:rsidR="009B7CC5" w:rsidRPr="00DF50DA" w:rsidRDefault="009B7CC5" w:rsidP="00025D5F">
            <w:pPr>
              <w:jc w:val="both"/>
              <w:textAlignment w:val="center"/>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51822AC0"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167DBA1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9000DC" w14:textId="77777777" w:rsidR="009B7CC5" w:rsidRPr="00DF50DA" w:rsidRDefault="009B7CC5" w:rsidP="00347453">
            <w:pPr>
              <w:pStyle w:val="Prrafodelista"/>
              <w:numPr>
                <w:ilvl w:val="0"/>
                <w:numId w:val="58"/>
              </w:numPr>
              <w:ind w:left="306" w:hanging="306"/>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ESFUERZO EN EL TRABAJO</w:t>
            </w:r>
          </w:p>
        </w:tc>
      </w:tr>
      <w:tr w:rsidR="009B7CC5" w:rsidRPr="00DF50DA" w14:paraId="4FCB0B2A"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058A060" w14:textId="77777777" w:rsidR="009B7CC5" w:rsidRPr="00DF50DA" w:rsidRDefault="009B7CC5" w:rsidP="00025D5F">
            <w:pPr>
              <w:jc w:val="both"/>
              <w:textAlignment w:val="center"/>
              <w:rPr>
                <w:rFonts w:ascii="Century Gothic" w:hAnsi="Century Gothic" w:cs="Arial"/>
                <w:i w:val="0"/>
                <w:iCs w:val="0"/>
                <w:sz w:val="18"/>
                <w:szCs w:val="18"/>
                <w:highlight w:val="yellow"/>
                <w:lang w:val="es-GT"/>
              </w:rPr>
            </w:pPr>
            <w:r w:rsidRPr="00DF50DA">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6F757B"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DF50DA">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808AC6A" w14:textId="348E696E" w:rsidR="00CC782F" w:rsidRPr="00DF50DA"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DF50DA" w14:paraId="01C4F313"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782DFD" w14:textId="77777777" w:rsidR="009B7CC5" w:rsidRPr="00DF50DA" w:rsidRDefault="009B7CC5" w:rsidP="00025D5F">
            <w:pPr>
              <w:jc w:val="both"/>
              <w:textAlignment w:val="center"/>
              <w:rPr>
                <w:rFonts w:ascii="Century Gothic" w:hAnsi="Century Gothic" w:cs="Arial"/>
                <w:i w:val="0"/>
                <w:iCs w:val="0"/>
                <w:sz w:val="18"/>
                <w:szCs w:val="18"/>
                <w:highlight w:val="yellow"/>
                <w:lang w:val="es-GT"/>
              </w:rPr>
            </w:pPr>
            <w:r w:rsidRPr="00DF50DA">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C8913B0" w14:textId="212FD336" w:rsidR="009B7CC5" w:rsidRPr="00DF50DA"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DF50DA">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DF50DA">
              <w:rPr>
                <w:rFonts w:ascii="Century Gothic" w:hAnsi="Century Gothic"/>
                <w:sz w:val="18"/>
                <w:szCs w:val="18"/>
                <w:lang w:val="es-GT"/>
              </w:rPr>
              <w:t>.</w:t>
            </w:r>
          </w:p>
        </w:tc>
      </w:tr>
      <w:tr w:rsidR="009B7CC5" w:rsidRPr="00DF50DA" w14:paraId="567EE2D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ADD2DA" w14:textId="77777777" w:rsidR="009B7CC5" w:rsidRPr="00DF50DA"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Perfil del puesto</w:t>
            </w:r>
          </w:p>
        </w:tc>
      </w:tr>
      <w:tr w:rsidR="009B7CC5" w:rsidRPr="00DF50DA" w14:paraId="3F056B5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D052CD" w14:textId="77777777" w:rsidR="009B7CC5" w:rsidRPr="00DF50DA" w:rsidRDefault="009B7CC5" w:rsidP="00347453">
            <w:pPr>
              <w:pStyle w:val="Prrafodelista"/>
              <w:numPr>
                <w:ilvl w:val="0"/>
                <w:numId w:val="58"/>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EDUCACIÓN Y EXPERIENCIA</w:t>
            </w:r>
          </w:p>
        </w:tc>
      </w:tr>
      <w:tr w:rsidR="009B7CC5" w:rsidRPr="00DF50DA" w14:paraId="2221F52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F500BD" w14:textId="77777777" w:rsidR="009B7CC5" w:rsidRPr="00DF50DA" w:rsidRDefault="009B7CC5" w:rsidP="00025D5F">
            <w:pPr>
              <w:jc w:val="both"/>
              <w:textAlignment w:val="center"/>
              <w:rPr>
                <w:rFonts w:ascii="Century Gothic" w:hAnsi="Century Gothic" w:cs="Arial"/>
                <w:i w:val="0"/>
                <w:iCs w:val="0"/>
                <w:sz w:val="18"/>
                <w:szCs w:val="18"/>
                <w:lang w:val="es-GT"/>
              </w:rPr>
            </w:pPr>
            <w:r w:rsidRPr="00DF50DA">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B2A3BB6" w14:textId="77777777" w:rsidR="009B7CC5" w:rsidRPr="00DF50DA"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Acreditar título universitario a nivel de licenciatura en una carrera afín al puesto. Seis meses de experiencia como asesor profesional especializado II y ser colegiado activo.</w:t>
            </w:r>
          </w:p>
          <w:p w14:paraId="2E4181EC" w14:textId="77777777" w:rsidR="009B7CC5" w:rsidRPr="00DF50DA"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DF50DA" w14:paraId="142C358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BC7B344" w14:textId="77777777" w:rsidR="009B7CC5" w:rsidRPr="00DF50DA" w:rsidRDefault="009B7CC5" w:rsidP="00025D5F">
            <w:pPr>
              <w:jc w:val="both"/>
              <w:textAlignment w:val="center"/>
              <w:rPr>
                <w:rFonts w:ascii="Century Gothic" w:hAnsi="Century Gothic" w:cs="Arial"/>
                <w:i w:val="0"/>
                <w:iCs w:val="0"/>
                <w:sz w:val="18"/>
                <w:szCs w:val="18"/>
                <w:lang w:val="es-GT"/>
              </w:rPr>
            </w:pPr>
            <w:r w:rsidRPr="00DF50DA">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734EB1C" w14:textId="77777777" w:rsidR="009B7CC5" w:rsidRPr="00DF50DA"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F50DA">
              <w:rPr>
                <w:rFonts w:ascii="Century Gothic" w:hAnsi="Century Gothic"/>
                <w:sz w:val="18"/>
                <w:szCs w:val="18"/>
                <w:lang w:val="es-GT"/>
              </w:rPr>
              <w:t xml:space="preserve">Acreditar título universitario a nivel de licenciatura en la carrera profesional que el puesto requiera. </w:t>
            </w:r>
            <w:r w:rsidRPr="004C2481">
              <w:rPr>
                <w:rFonts w:ascii="Century Gothic" w:hAnsi="Century Gothic"/>
                <w:sz w:val="18"/>
                <w:szCs w:val="18"/>
                <w:lang w:val="es-GT"/>
              </w:rPr>
              <w:t>Seis a</w:t>
            </w:r>
            <w:r w:rsidRPr="00DF50DA">
              <w:rPr>
                <w:rFonts w:ascii="Century Gothic" w:hAnsi="Century Gothic"/>
                <w:sz w:val="18"/>
                <w:szCs w:val="18"/>
                <w:lang w:val="es-GT"/>
              </w:rPr>
              <w:t>ños de experiencia en labores afines y ser colegiado activo.</w:t>
            </w:r>
          </w:p>
        </w:tc>
      </w:tr>
      <w:tr w:rsidR="009B7CC5" w:rsidRPr="00DF50DA" w14:paraId="4D8F734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F0DC019" w14:textId="513148DC" w:rsidR="009B7CC5" w:rsidRPr="00DF50DA" w:rsidRDefault="009B7CC5" w:rsidP="00347453">
            <w:pPr>
              <w:pStyle w:val="Prrafodelista"/>
              <w:numPr>
                <w:ilvl w:val="0"/>
                <w:numId w:val="58"/>
              </w:numPr>
              <w:ind w:left="447" w:hanging="425"/>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 xml:space="preserve">CARRERA </w:t>
            </w:r>
            <w:r w:rsidR="00A61445">
              <w:rPr>
                <w:rFonts w:ascii="Century Gothic" w:hAnsi="Century Gothic" w:cs="Arial"/>
                <w:b/>
                <w:i w:val="0"/>
                <w:iCs w:val="0"/>
                <w:sz w:val="18"/>
                <w:szCs w:val="18"/>
                <w:lang w:val="es-GT"/>
              </w:rPr>
              <w:t>AFÍN</w:t>
            </w:r>
          </w:p>
        </w:tc>
      </w:tr>
      <w:tr w:rsidR="009B7CC5" w:rsidRPr="00DF50DA" w14:paraId="292B09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46F9F6" w14:textId="65DF08AE" w:rsidR="009B7CC5" w:rsidRPr="00DF50DA" w:rsidRDefault="00C0728E"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Graduado en </w:t>
            </w:r>
            <w:r w:rsidR="009B7CC5" w:rsidRPr="00DF50DA">
              <w:rPr>
                <w:rFonts w:ascii="Century Gothic" w:hAnsi="Century Gothic"/>
                <w:i w:val="0"/>
                <w:iCs w:val="0"/>
                <w:sz w:val="18"/>
                <w:szCs w:val="18"/>
                <w:lang w:val="es-GT"/>
              </w:rPr>
              <w:t xml:space="preserve">Licenciatura en Enseñanza de la Lengua y Literatura, Licenciatura en Educación del Lenguaje y Comunicación, Licenciatura en Comunicación y Letras, </w:t>
            </w:r>
            <w:r w:rsidR="009B7CC5" w:rsidRPr="00BA4A55">
              <w:rPr>
                <w:rFonts w:ascii="Century Gothic" w:hAnsi="Century Gothic"/>
                <w:i w:val="0"/>
                <w:iCs w:val="0"/>
                <w:sz w:val="18"/>
                <w:szCs w:val="18"/>
                <w:lang w:val="es-GT"/>
              </w:rPr>
              <w:t>Licenciatura en la Enseñanza del Idioma Español y Literatura, Licenciatura en</w:t>
            </w:r>
            <w:r w:rsidR="00BA4A55">
              <w:rPr>
                <w:rFonts w:ascii="Century Gothic" w:hAnsi="Century Gothic"/>
                <w:i w:val="0"/>
                <w:iCs w:val="0"/>
                <w:sz w:val="18"/>
                <w:szCs w:val="18"/>
                <w:lang w:val="es-GT"/>
              </w:rPr>
              <w:t xml:space="preserve"> </w:t>
            </w:r>
            <w:r w:rsidR="00E26640">
              <w:rPr>
                <w:rFonts w:ascii="Century Gothic" w:hAnsi="Century Gothic"/>
                <w:i w:val="0"/>
                <w:iCs w:val="0"/>
                <w:sz w:val="18"/>
                <w:szCs w:val="18"/>
                <w:lang w:val="es-GT"/>
              </w:rPr>
              <w:t>Educación Inicial y Preprimaria</w:t>
            </w:r>
            <w:r w:rsidR="009B7CC5" w:rsidRPr="00DF50DA">
              <w:rPr>
                <w:rFonts w:ascii="Century Gothic" w:hAnsi="Century Gothic"/>
                <w:i w:val="0"/>
                <w:iCs w:val="0"/>
                <w:sz w:val="18"/>
                <w:szCs w:val="18"/>
                <w:lang w:val="es-GT"/>
              </w:rPr>
              <w:t xml:space="preserve">, Licenciatura en Pedagogía y Administración Educativa, Licenciatura en Pedagogía y Planificación Curricular, u otra afín a la naturaleza del puesto. </w:t>
            </w:r>
          </w:p>
          <w:p w14:paraId="24F0138F"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60036DE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3174D75" w14:textId="77777777" w:rsidR="009B7CC5" w:rsidRPr="00DF50DA" w:rsidRDefault="009B7CC5" w:rsidP="00347453">
            <w:pPr>
              <w:pStyle w:val="Prrafodelista"/>
              <w:numPr>
                <w:ilvl w:val="0"/>
                <w:numId w:val="58"/>
              </w:numPr>
              <w:ind w:left="306" w:hanging="284"/>
              <w:jc w:val="both"/>
              <w:textAlignment w:val="center"/>
              <w:rPr>
                <w:rFonts w:ascii="Century Gothic" w:hAnsi="Century Gothic" w:cs="Arial"/>
                <w:b/>
                <w:i w:val="0"/>
                <w:iCs w:val="0"/>
                <w:sz w:val="18"/>
                <w:szCs w:val="18"/>
                <w:lang w:val="es-GT"/>
              </w:rPr>
            </w:pPr>
            <w:r w:rsidRPr="00DF50DA">
              <w:rPr>
                <w:rFonts w:ascii="Century Gothic" w:hAnsi="Century Gothic" w:cs="Arial"/>
                <w:b/>
                <w:i w:val="0"/>
                <w:iCs w:val="0"/>
                <w:sz w:val="18"/>
                <w:szCs w:val="18"/>
                <w:lang w:val="es-GT"/>
              </w:rPr>
              <w:t xml:space="preserve"> CONOCIMIENTOS ESPECÍFICOS</w:t>
            </w:r>
          </w:p>
        </w:tc>
      </w:tr>
      <w:tr w:rsidR="009B7CC5" w:rsidRPr="00DF50DA" w14:paraId="2B9AA1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C4DDEA" w14:textId="77777777" w:rsidR="00BA4A55" w:rsidRPr="00EE4E32"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Experiencia en procesos curriculares, </w:t>
            </w:r>
          </w:p>
          <w:p w14:paraId="78899DB9" w14:textId="6EC264C8" w:rsidR="00EE4E32" w:rsidRPr="00BA4A55" w:rsidRDefault="00EE4E32"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Procedimiento de diseño, desarrollo y evaluación Curricular.</w:t>
            </w:r>
          </w:p>
          <w:p w14:paraId="7E9CF0A4" w14:textId="62B98BBB" w:rsidR="009B7CC5" w:rsidRPr="00DF50DA" w:rsidRDefault="00BA4A55"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Experiencia en procesos</w:t>
            </w:r>
            <w:r w:rsidR="009B7CC5" w:rsidRPr="00DF50DA">
              <w:rPr>
                <w:rFonts w:ascii="Century Gothic" w:hAnsi="Century Gothic"/>
                <w:i w:val="0"/>
                <w:iCs w:val="0"/>
                <w:sz w:val="18"/>
                <w:szCs w:val="18"/>
                <w:lang w:val="es-GT"/>
              </w:rPr>
              <w:t xml:space="preserve"> pedagógicos, metodológicos y de evaluación de los aprendizajes pertinentes al área curricular de Comunicación y Lenguaje del Nivel de Educación Preprimaria y del área de Comunicación y Lenguaje </w:t>
            </w:r>
            <w:r>
              <w:rPr>
                <w:rFonts w:ascii="Century Gothic" w:hAnsi="Century Gothic"/>
                <w:i w:val="0"/>
                <w:iCs w:val="0"/>
                <w:sz w:val="18"/>
                <w:szCs w:val="18"/>
                <w:lang w:val="es-GT"/>
              </w:rPr>
              <w:t xml:space="preserve">de los diferentes </w:t>
            </w:r>
            <w:r w:rsidR="009B7CC5" w:rsidRPr="00DF50DA">
              <w:rPr>
                <w:rFonts w:ascii="Century Gothic" w:hAnsi="Century Gothic"/>
                <w:i w:val="0"/>
                <w:iCs w:val="0"/>
                <w:sz w:val="18"/>
                <w:szCs w:val="18"/>
                <w:lang w:val="es-GT"/>
              </w:rPr>
              <w:t>niveles.</w:t>
            </w:r>
          </w:p>
          <w:p w14:paraId="133467F1" w14:textId="77777777" w:rsidR="006E65BF" w:rsidRPr="00396D31" w:rsidRDefault="006E65BF"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lastRenderedPageBreak/>
              <w:t>Conocimiento de legislación nacional, educativa y laboral.</w:t>
            </w:r>
          </w:p>
          <w:p w14:paraId="65C8B1B9" w14:textId="3B9086FE" w:rsidR="009B7CC5" w:rsidRPr="00025219" w:rsidRDefault="00025219"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5F56E0A5"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22F4FD00"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46ECC77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62F7D74" w14:textId="77777777" w:rsidR="009B7CC5" w:rsidRPr="00DF50DA" w:rsidRDefault="009B7CC5" w:rsidP="00347453">
            <w:pPr>
              <w:pStyle w:val="Prrafodelista"/>
              <w:numPr>
                <w:ilvl w:val="0"/>
                <w:numId w:val="58"/>
              </w:numPr>
              <w:ind w:left="306" w:hanging="284"/>
              <w:jc w:val="both"/>
              <w:textAlignment w:val="center"/>
              <w:rPr>
                <w:rFonts w:ascii="Century Gothic" w:hAnsi="Century Gothic" w:cs="Arial"/>
                <w:b/>
                <w:i w:val="0"/>
                <w:iCs w:val="0"/>
                <w:color w:val="FF0000"/>
                <w:sz w:val="18"/>
                <w:szCs w:val="18"/>
                <w:lang w:val="es-GT"/>
              </w:rPr>
            </w:pPr>
            <w:r w:rsidRPr="00DF50DA">
              <w:rPr>
                <w:rFonts w:ascii="Century Gothic" w:hAnsi="Century Gothic" w:cs="Arial"/>
                <w:b/>
                <w:i w:val="0"/>
                <w:iCs w:val="0"/>
                <w:sz w:val="18"/>
                <w:szCs w:val="18"/>
                <w:lang w:val="es-GT"/>
              </w:rPr>
              <w:lastRenderedPageBreak/>
              <w:t>HABILIDADES Y DESTREZAS</w:t>
            </w:r>
          </w:p>
        </w:tc>
      </w:tr>
      <w:tr w:rsidR="009B7CC5" w:rsidRPr="00DF50DA" w14:paraId="769C55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AC475F"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Comunicación asertiva</w:t>
            </w:r>
          </w:p>
          <w:p w14:paraId="603AAAA7"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Trabajo bajo presión</w:t>
            </w:r>
          </w:p>
          <w:p w14:paraId="45B1A9C6"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Iniciativa</w:t>
            </w:r>
          </w:p>
          <w:p w14:paraId="4BCAFA5A"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Creatividad</w:t>
            </w:r>
          </w:p>
          <w:p w14:paraId="44F33E57"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Facilidad de expresión asertiva y escucha</w:t>
            </w:r>
          </w:p>
          <w:p w14:paraId="42AB5BCF"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Disertación y elocuencia</w:t>
            </w:r>
          </w:p>
          <w:p w14:paraId="42EDE3A0"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Liderazgo</w:t>
            </w:r>
          </w:p>
          <w:p w14:paraId="3B423948" w14:textId="77777777" w:rsidR="009B7CC5" w:rsidRPr="00DF50DA" w:rsidRDefault="009B7CC5" w:rsidP="00025D5F">
            <w:pPr>
              <w:jc w:val="both"/>
              <w:textAlignment w:val="center"/>
              <w:rPr>
                <w:rFonts w:ascii="Century Gothic" w:hAnsi="Century Gothic" w:cs="Arial"/>
                <w:i w:val="0"/>
                <w:iCs w:val="0"/>
                <w:color w:val="FF0000"/>
                <w:sz w:val="18"/>
                <w:szCs w:val="18"/>
                <w:lang w:val="es-GT"/>
              </w:rPr>
            </w:pPr>
          </w:p>
        </w:tc>
      </w:tr>
      <w:tr w:rsidR="009B7CC5" w:rsidRPr="00DF50DA" w14:paraId="1C44BAA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699259C" w14:textId="77777777" w:rsidR="009B7CC5" w:rsidRPr="00DF50DA" w:rsidRDefault="009B7CC5" w:rsidP="00347453">
            <w:pPr>
              <w:pStyle w:val="Prrafodelista"/>
              <w:numPr>
                <w:ilvl w:val="0"/>
                <w:numId w:val="58"/>
              </w:numPr>
              <w:ind w:left="306" w:hanging="284"/>
              <w:jc w:val="both"/>
              <w:textAlignment w:val="center"/>
              <w:rPr>
                <w:rFonts w:ascii="Century Gothic" w:hAnsi="Century Gothic" w:cs="Arial"/>
                <w:i w:val="0"/>
                <w:iCs w:val="0"/>
                <w:sz w:val="18"/>
                <w:szCs w:val="18"/>
                <w:lang w:val="es-GT"/>
              </w:rPr>
            </w:pPr>
            <w:r w:rsidRPr="00DF50DA">
              <w:rPr>
                <w:rFonts w:ascii="Century Gothic" w:hAnsi="Century Gothic" w:cs="Arial"/>
                <w:b/>
                <w:i w:val="0"/>
                <w:iCs w:val="0"/>
                <w:sz w:val="18"/>
                <w:szCs w:val="18"/>
                <w:lang w:val="es-GT"/>
              </w:rPr>
              <w:t>ACTITUDINALES</w:t>
            </w:r>
          </w:p>
        </w:tc>
      </w:tr>
      <w:tr w:rsidR="009B7CC5" w:rsidRPr="00DF50DA" w14:paraId="535E1EB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3B93824"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Trabajo en equipo</w:t>
            </w:r>
          </w:p>
          <w:p w14:paraId="43AB7BA5"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Capacidad de organización</w:t>
            </w:r>
          </w:p>
          <w:p w14:paraId="24B3361F"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Relaciones interpersonales efectivas</w:t>
            </w:r>
          </w:p>
          <w:p w14:paraId="0A2FFA30"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Proactividad y creatividad</w:t>
            </w:r>
          </w:p>
          <w:p w14:paraId="6D9DBC61"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Iniciativa</w:t>
            </w:r>
          </w:p>
          <w:p w14:paraId="5750D73D" w14:textId="77777777" w:rsidR="009B7CC5" w:rsidRPr="00DF50DA" w:rsidRDefault="009B7CC5" w:rsidP="00025D5F">
            <w:pPr>
              <w:jc w:val="both"/>
              <w:textAlignment w:val="center"/>
              <w:rPr>
                <w:rFonts w:ascii="Century Gothic" w:hAnsi="Century Gothic" w:cs="Arial"/>
                <w:i w:val="0"/>
                <w:iCs w:val="0"/>
                <w:sz w:val="18"/>
                <w:szCs w:val="18"/>
                <w:lang w:val="es-GT"/>
              </w:rPr>
            </w:pPr>
          </w:p>
        </w:tc>
      </w:tr>
      <w:tr w:rsidR="009B7CC5" w:rsidRPr="00DF50DA" w14:paraId="27129D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CC5CD7" w14:textId="77777777" w:rsidR="009B7CC5" w:rsidRPr="00DF50DA" w:rsidRDefault="009B7CC5" w:rsidP="00347453">
            <w:pPr>
              <w:pStyle w:val="Prrafodelista"/>
              <w:numPr>
                <w:ilvl w:val="0"/>
                <w:numId w:val="58"/>
              </w:numPr>
              <w:ind w:left="306" w:hanging="306"/>
              <w:jc w:val="both"/>
              <w:textAlignment w:val="center"/>
              <w:rPr>
                <w:rFonts w:ascii="Century Gothic" w:eastAsia="SimSun" w:hAnsi="Century Gothic" w:cs="Arial"/>
                <w:b/>
                <w:i w:val="0"/>
                <w:iCs w:val="0"/>
                <w:sz w:val="18"/>
                <w:szCs w:val="18"/>
                <w:lang w:val="es-GT" w:bidi="ar"/>
              </w:rPr>
            </w:pPr>
            <w:r w:rsidRPr="00DF50DA">
              <w:rPr>
                <w:rFonts w:ascii="Century Gothic" w:eastAsia="SimSun" w:hAnsi="Century Gothic" w:cs="Arial"/>
                <w:b/>
                <w:i w:val="0"/>
                <w:iCs w:val="0"/>
                <w:sz w:val="18"/>
                <w:szCs w:val="18"/>
                <w:lang w:val="es-GT" w:bidi="ar"/>
              </w:rPr>
              <w:t>OTROS REQUISITOS</w:t>
            </w:r>
          </w:p>
        </w:tc>
      </w:tr>
      <w:tr w:rsidR="009B7CC5" w:rsidRPr="00DF50DA" w14:paraId="2230F6E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338803" w14:textId="77777777" w:rsidR="009B7CC5" w:rsidRPr="00DF50DA" w:rsidRDefault="009B7CC5" w:rsidP="00347453">
            <w:pPr>
              <w:pStyle w:val="Prrafodelista"/>
              <w:numPr>
                <w:ilvl w:val="0"/>
                <w:numId w:val="45"/>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Disposición para viajar al interior y exterior del país.</w:t>
            </w:r>
          </w:p>
          <w:p w14:paraId="23F5A7BE" w14:textId="77777777" w:rsidR="009B7CC5" w:rsidRPr="00DF50DA" w:rsidRDefault="009B7CC5" w:rsidP="00025D5F">
            <w:pPr>
              <w:jc w:val="left"/>
              <w:rPr>
                <w:rFonts w:ascii="Century Gothic" w:hAnsi="Century Gothic"/>
                <w:i w:val="0"/>
                <w:iCs w:val="0"/>
                <w:sz w:val="18"/>
                <w:szCs w:val="18"/>
                <w:lang w:val="es-GT"/>
              </w:rPr>
            </w:pPr>
          </w:p>
        </w:tc>
      </w:tr>
    </w:tbl>
    <w:p w14:paraId="4B7C84FC" w14:textId="77777777" w:rsidR="009B7CC5" w:rsidRPr="00272A5B" w:rsidRDefault="009B7CC5" w:rsidP="009B7CC5">
      <w:pPr>
        <w:rPr>
          <w:rFonts w:ascii="Century Gothic" w:hAnsi="Century Gothic"/>
          <w:sz w:val="18"/>
          <w:szCs w:val="18"/>
          <w:lang w:val="es-GT"/>
        </w:rPr>
      </w:pPr>
    </w:p>
    <w:p w14:paraId="03069091" w14:textId="77777777" w:rsidR="009B7CC5" w:rsidRPr="00272A5B" w:rsidRDefault="009B7CC5" w:rsidP="009B7CC5">
      <w:pPr>
        <w:rPr>
          <w:rFonts w:ascii="Century Gothic" w:hAnsi="Century Gothic"/>
          <w:sz w:val="18"/>
          <w:szCs w:val="18"/>
          <w:lang w:val="es-GT"/>
        </w:rPr>
      </w:pPr>
    </w:p>
    <w:p w14:paraId="2DE4B610" w14:textId="77777777" w:rsidR="009B7CC5" w:rsidRPr="00272A5B" w:rsidRDefault="009B7CC5" w:rsidP="009B7CC5">
      <w:pPr>
        <w:rPr>
          <w:rFonts w:ascii="Century Gothic" w:hAnsi="Century Gothic"/>
          <w:sz w:val="18"/>
          <w:szCs w:val="18"/>
          <w:lang w:val="es-GT"/>
        </w:rPr>
      </w:pPr>
    </w:p>
    <w:p w14:paraId="3A293DCF" w14:textId="77777777" w:rsidR="009B7CC5" w:rsidRPr="00272A5B" w:rsidRDefault="009B7CC5" w:rsidP="009B7CC5">
      <w:pPr>
        <w:rPr>
          <w:rFonts w:ascii="Century Gothic" w:hAnsi="Century Gothic"/>
          <w:sz w:val="18"/>
          <w:szCs w:val="18"/>
          <w:lang w:val="es-GT"/>
        </w:rPr>
      </w:pPr>
    </w:p>
    <w:p w14:paraId="5B350F4E" w14:textId="77777777" w:rsidR="009B7CC5" w:rsidRPr="00272A5B" w:rsidRDefault="009B7CC5" w:rsidP="009B7CC5">
      <w:pPr>
        <w:rPr>
          <w:rFonts w:ascii="Century Gothic" w:hAnsi="Century Gothic"/>
          <w:sz w:val="18"/>
          <w:szCs w:val="18"/>
          <w:lang w:val="es-GT"/>
        </w:rPr>
      </w:pPr>
    </w:p>
    <w:p w14:paraId="1D990CC3" w14:textId="77777777" w:rsidR="009B7CC5" w:rsidRPr="00272A5B" w:rsidRDefault="009B7CC5" w:rsidP="009B7CC5">
      <w:pPr>
        <w:rPr>
          <w:rFonts w:ascii="Century Gothic" w:hAnsi="Century Gothic"/>
          <w:sz w:val="18"/>
          <w:szCs w:val="18"/>
          <w:lang w:val="es-GT"/>
        </w:rPr>
      </w:pPr>
    </w:p>
    <w:p w14:paraId="138B5E1F" w14:textId="77777777" w:rsidR="009B7CC5" w:rsidRPr="00272A5B" w:rsidRDefault="009B7CC5" w:rsidP="009B7CC5">
      <w:pPr>
        <w:rPr>
          <w:rFonts w:ascii="Century Gothic" w:hAnsi="Century Gothic"/>
          <w:sz w:val="18"/>
          <w:szCs w:val="18"/>
          <w:lang w:val="es-GT"/>
        </w:rPr>
      </w:pPr>
    </w:p>
    <w:p w14:paraId="64A69776" w14:textId="77777777" w:rsidR="009B7CC5" w:rsidRPr="00272A5B" w:rsidRDefault="009B7CC5" w:rsidP="009B7CC5">
      <w:pPr>
        <w:rPr>
          <w:rFonts w:ascii="Century Gothic" w:hAnsi="Century Gothic"/>
          <w:sz w:val="18"/>
          <w:szCs w:val="18"/>
          <w:lang w:val="es-GT"/>
        </w:rPr>
      </w:pPr>
    </w:p>
    <w:p w14:paraId="660D7FA7" w14:textId="77777777" w:rsidR="009B7CC5" w:rsidRPr="00272A5B" w:rsidRDefault="009B7CC5" w:rsidP="009B7CC5">
      <w:pPr>
        <w:rPr>
          <w:rFonts w:ascii="Century Gothic" w:hAnsi="Century Gothic"/>
          <w:sz w:val="18"/>
          <w:szCs w:val="18"/>
          <w:lang w:val="es-GT"/>
        </w:rPr>
      </w:pPr>
    </w:p>
    <w:p w14:paraId="2EE71830" w14:textId="77777777" w:rsidR="009B7CC5" w:rsidRPr="00272A5B" w:rsidRDefault="009B7CC5" w:rsidP="009B7CC5">
      <w:pPr>
        <w:rPr>
          <w:rFonts w:ascii="Century Gothic" w:hAnsi="Century Gothic"/>
          <w:sz w:val="18"/>
          <w:szCs w:val="18"/>
          <w:lang w:val="es-GT"/>
        </w:rPr>
      </w:pPr>
    </w:p>
    <w:p w14:paraId="7297C034" w14:textId="77777777" w:rsidR="009B7CC5" w:rsidRPr="00272A5B" w:rsidRDefault="009B7CC5" w:rsidP="009B7CC5">
      <w:pPr>
        <w:rPr>
          <w:rFonts w:ascii="Century Gothic" w:hAnsi="Century Gothic"/>
          <w:sz w:val="18"/>
          <w:szCs w:val="18"/>
          <w:lang w:val="es-GT"/>
        </w:rPr>
      </w:pPr>
    </w:p>
    <w:p w14:paraId="42B571C4" w14:textId="77777777" w:rsidR="009B7CC5" w:rsidRPr="00272A5B" w:rsidRDefault="009B7CC5" w:rsidP="009B7CC5">
      <w:pPr>
        <w:rPr>
          <w:rFonts w:ascii="Century Gothic" w:hAnsi="Century Gothic"/>
          <w:sz w:val="18"/>
          <w:szCs w:val="18"/>
          <w:lang w:val="es-GT"/>
        </w:rPr>
      </w:pPr>
    </w:p>
    <w:p w14:paraId="45DA552D" w14:textId="77777777" w:rsidR="009B7CC5" w:rsidRPr="00272A5B" w:rsidRDefault="009B7CC5" w:rsidP="009B7CC5">
      <w:pPr>
        <w:rPr>
          <w:rFonts w:ascii="Century Gothic" w:hAnsi="Century Gothic"/>
          <w:sz w:val="18"/>
          <w:szCs w:val="18"/>
          <w:lang w:val="es-GT"/>
        </w:rPr>
      </w:pPr>
    </w:p>
    <w:p w14:paraId="64028B8B" w14:textId="77777777" w:rsidR="009B7CC5" w:rsidRPr="00272A5B" w:rsidRDefault="009B7CC5" w:rsidP="009B7CC5">
      <w:pPr>
        <w:rPr>
          <w:rFonts w:ascii="Century Gothic" w:hAnsi="Century Gothic"/>
          <w:sz w:val="18"/>
          <w:szCs w:val="18"/>
          <w:lang w:val="es-GT"/>
        </w:rPr>
      </w:pPr>
    </w:p>
    <w:p w14:paraId="50B0386C" w14:textId="77777777" w:rsidR="009B7CC5" w:rsidRPr="00272A5B" w:rsidRDefault="009B7CC5" w:rsidP="009B7CC5">
      <w:pPr>
        <w:rPr>
          <w:rFonts w:ascii="Century Gothic" w:hAnsi="Century Gothic"/>
          <w:sz w:val="18"/>
          <w:szCs w:val="18"/>
          <w:lang w:val="es-GT"/>
        </w:rPr>
      </w:pPr>
    </w:p>
    <w:p w14:paraId="13717AC7" w14:textId="77777777" w:rsidR="009B7CC5" w:rsidRPr="00272A5B" w:rsidRDefault="009B7CC5" w:rsidP="009B7CC5">
      <w:pPr>
        <w:rPr>
          <w:rFonts w:ascii="Century Gothic" w:hAnsi="Century Gothic"/>
          <w:sz w:val="18"/>
          <w:szCs w:val="18"/>
          <w:lang w:val="es-GT"/>
        </w:rPr>
      </w:pPr>
    </w:p>
    <w:p w14:paraId="037FDB38" w14:textId="77777777" w:rsidR="009B7CC5" w:rsidRPr="00272A5B" w:rsidRDefault="009B7CC5" w:rsidP="009B7CC5">
      <w:pPr>
        <w:rPr>
          <w:rFonts w:ascii="Century Gothic" w:hAnsi="Century Gothic"/>
          <w:sz w:val="18"/>
          <w:szCs w:val="18"/>
          <w:lang w:val="es-GT"/>
        </w:rPr>
      </w:pPr>
    </w:p>
    <w:p w14:paraId="5B09AC4A" w14:textId="77777777" w:rsidR="009B7CC5" w:rsidRPr="00272A5B" w:rsidRDefault="009B7CC5" w:rsidP="009B7CC5">
      <w:pPr>
        <w:rPr>
          <w:rFonts w:ascii="Century Gothic" w:hAnsi="Century Gothic"/>
          <w:sz w:val="18"/>
          <w:szCs w:val="18"/>
          <w:lang w:val="es-GT"/>
        </w:rPr>
      </w:pPr>
    </w:p>
    <w:p w14:paraId="1D236E86" w14:textId="77777777" w:rsidR="009B7CC5" w:rsidRPr="00272A5B" w:rsidRDefault="009B7CC5" w:rsidP="009B7CC5">
      <w:pPr>
        <w:rPr>
          <w:rFonts w:ascii="Century Gothic" w:hAnsi="Century Gothic"/>
          <w:sz w:val="18"/>
          <w:szCs w:val="18"/>
          <w:lang w:val="es-GT"/>
        </w:rPr>
      </w:pPr>
    </w:p>
    <w:p w14:paraId="7353C3C6" w14:textId="77777777" w:rsidR="009B7CC5" w:rsidRPr="00272A5B" w:rsidRDefault="009B7CC5" w:rsidP="009B7CC5">
      <w:pPr>
        <w:rPr>
          <w:rFonts w:ascii="Century Gothic" w:hAnsi="Century Gothic"/>
          <w:sz w:val="18"/>
          <w:szCs w:val="18"/>
          <w:lang w:val="es-GT"/>
        </w:rPr>
      </w:pPr>
    </w:p>
    <w:p w14:paraId="6F8A6C80" w14:textId="77777777" w:rsidR="009B7CC5" w:rsidRPr="00272A5B" w:rsidRDefault="009B7CC5" w:rsidP="009B7CC5">
      <w:pPr>
        <w:rPr>
          <w:rFonts w:ascii="Century Gothic" w:hAnsi="Century Gothic"/>
          <w:sz w:val="18"/>
          <w:szCs w:val="18"/>
          <w:lang w:val="es-GT"/>
        </w:rPr>
      </w:pPr>
    </w:p>
    <w:p w14:paraId="2C716828" w14:textId="77777777" w:rsidR="009B7CC5" w:rsidRPr="00272A5B" w:rsidRDefault="009B7CC5" w:rsidP="009B7CC5">
      <w:pPr>
        <w:rPr>
          <w:rFonts w:ascii="Century Gothic" w:hAnsi="Century Gothic"/>
          <w:sz w:val="18"/>
          <w:szCs w:val="18"/>
          <w:lang w:val="es-GT"/>
        </w:rPr>
      </w:pPr>
    </w:p>
    <w:p w14:paraId="15B5918A" w14:textId="77777777" w:rsidR="009B7CC5" w:rsidRPr="00272A5B" w:rsidRDefault="009B7CC5" w:rsidP="009B7CC5">
      <w:pPr>
        <w:rPr>
          <w:rFonts w:ascii="Century Gothic" w:hAnsi="Century Gothic"/>
          <w:sz w:val="18"/>
          <w:szCs w:val="18"/>
          <w:lang w:val="es-GT"/>
        </w:rPr>
      </w:pPr>
    </w:p>
    <w:p w14:paraId="719D07CA" w14:textId="77777777" w:rsidR="009B7CC5" w:rsidRPr="00272A5B" w:rsidRDefault="009B7CC5" w:rsidP="009B7CC5">
      <w:pPr>
        <w:rPr>
          <w:rFonts w:ascii="Century Gothic" w:hAnsi="Century Gothic"/>
          <w:sz w:val="18"/>
          <w:szCs w:val="18"/>
          <w:lang w:val="es-GT"/>
        </w:rPr>
      </w:pPr>
    </w:p>
    <w:p w14:paraId="3040B41D" w14:textId="77777777" w:rsidR="009B7CC5" w:rsidRPr="00272A5B" w:rsidRDefault="009B7CC5" w:rsidP="009B7CC5">
      <w:pPr>
        <w:rPr>
          <w:rFonts w:ascii="Century Gothic" w:hAnsi="Century Gothic"/>
          <w:sz w:val="18"/>
          <w:szCs w:val="18"/>
          <w:lang w:val="es-GT"/>
        </w:rPr>
      </w:pPr>
    </w:p>
    <w:p w14:paraId="3D4A8D62" w14:textId="77777777" w:rsidR="009B7CC5" w:rsidRPr="00272A5B" w:rsidRDefault="009B7CC5" w:rsidP="009B7CC5">
      <w:pPr>
        <w:rPr>
          <w:rFonts w:ascii="Century Gothic" w:hAnsi="Century Gothic"/>
          <w:sz w:val="18"/>
          <w:szCs w:val="18"/>
          <w:lang w:val="es-GT"/>
        </w:rPr>
      </w:pPr>
    </w:p>
    <w:p w14:paraId="701EC210" w14:textId="77777777" w:rsidR="009B7CC5" w:rsidRPr="00272A5B" w:rsidRDefault="009B7CC5" w:rsidP="009B7CC5">
      <w:pPr>
        <w:rPr>
          <w:rFonts w:ascii="Century Gothic" w:hAnsi="Century Gothic"/>
          <w:sz w:val="18"/>
          <w:szCs w:val="18"/>
          <w:lang w:val="es-GT"/>
        </w:rPr>
      </w:pPr>
    </w:p>
    <w:p w14:paraId="6707DB5E" w14:textId="77777777" w:rsidR="009B7CC5" w:rsidRPr="00272A5B" w:rsidRDefault="009B7CC5" w:rsidP="009B7CC5">
      <w:pPr>
        <w:rPr>
          <w:rFonts w:ascii="Century Gothic" w:hAnsi="Century Gothic"/>
          <w:sz w:val="18"/>
          <w:szCs w:val="18"/>
          <w:lang w:val="es-GT"/>
        </w:rPr>
      </w:pPr>
    </w:p>
    <w:p w14:paraId="33779338" w14:textId="77777777" w:rsidR="009B7CC5" w:rsidRPr="00272A5B" w:rsidRDefault="009B7CC5" w:rsidP="009B7CC5">
      <w:pPr>
        <w:rPr>
          <w:rFonts w:ascii="Century Gothic" w:hAnsi="Century Gothic"/>
          <w:sz w:val="18"/>
          <w:szCs w:val="18"/>
          <w:lang w:val="es-GT"/>
        </w:rPr>
      </w:pPr>
    </w:p>
    <w:p w14:paraId="0D579EAB" w14:textId="77777777" w:rsidR="009B7CC5" w:rsidRPr="00272A5B" w:rsidRDefault="009B7CC5" w:rsidP="009B7CC5">
      <w:pPr>
        <w:rPr>
          <w:rFonts w:ascii="Century Gothic" w:hAnsi="Century Gothic"/>
          <w:sz w:val="18"/>
          <w:szCs w:val="18"/>
          <w:lang w:val="es-GT"/>
        </w:rPr>
      </w:pPr>
    </w:p>
    <w:p w14:paraId="756EB8FF" w14:textId="77777777" w:rsidR="009B7CC5" w:rsidRPr="00272A5B" w:rsidRDefault="009B7CC5" w:rsidP="009B7CC5">
      <w:pPr>
        <w:rPr>
          <w:rFonts w:ascii="Century Gothic" w:hAnsi="Century Gothic"/>
          <w:sz w:val="18"/>
          <w:szCs w:val="18"/>
          <w:lang w:val="es-GT"/>
        </w:rPr>
      </w:pPr>
    </w:p>
    <w:p w14:paraId="33BBF54A" w14:textId="77777777" w:rsidR="009B7CC5" w:rsidRPr="00272A5B" w:rsidRDefault="009B7CC5" w:rsidP="009B7CC5">
      <w:pPr>
        <w:rPr>
          <w:rFonts w:ascii="Century Gothic" w:hAnsi="Century Gothic"/>
          <w:sz w:val="18"/>
          <w:szCs w:val="18"/>
          <w:lang w:val="es-GT"/>
        </w:rPr>
      </w:pPr>
    </w:p>
    <w:p w14:paraId="4CBDEC07" w14:textId="77777777" w:rsidR="009B7CC5" w:rsidRPr="00272A5B" w:rsidRDefault="009B7CC5" w:rsidP="009B7CC5">
      <w:pPr>
        <w:rPr>
          <w:rFonts w:ascii="Century Gothic" w:hAnsi="Century Gothic"/>
          <w:sz w:val="18"/>
          <w:szCs w:val="18"/>
          <w:lang w:val="es-GT"/>
        </w:rPr>
      </w:pPr>
    </w:p>
    <w:p w14:paraId="2D14A1B6" w14:textId="77777777" w:rsidR="009B7CC5" w:rsidRPr="00272A5B" w:rsidRDefault="009B7CC5" w:rsidP="009B7CC5">
      <w:pPr>
        <w:rPr>
          <w:rFonts w:ascii="Century Gothic" w:hAnsi="Century Gothic"/>
          <w:sz w:val="18"/>
          <w:szCs w:val="18"/>
          <w:lang w:val="es-GT"/>
        </w:rPr>
      </w:pPr>
    </w:p>
    <w:p w14:paraId="0B8C7C71" w14:textId="79DFF58D"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2D1ABC63" w14:textId="77777777" w:rsidR="009B7CC5" w:rsidRPr="00272A5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542640" w14:paraId="7781D68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7FEDD70" w14:textId="5CA03141" w:rsidR="009B7CC5" w:rsidRPr="0090649D" w:rsidRDefault="00B21A36" w:rsidP="00025D5F">
            <w:pPr>
              <w:jc w:val="center"/>
              <w:textAlignment w:val="center"/>
              <w:rPr>
                <w:rFonts w:ascii="Century Gothic" w:hAnsi="Century Gothic" w:cs="Arial"/>
                <w:i w:val="0"/>
                <w:iCs w:val="0"/>
                <w:sz w:val="18"/>
                <w:szCs w:val="18"/>
                <w:highlight w:val="green"/>
                <w:lang w:val="es-GT"/>
              </w:rPr>
            </w:pPr>
            <w:r>
              <w:rPr>
                <w:rFonts w:ascii="Century Gothic" w:hAnsi="Century Gothic" w:cs="Arial"/>
                <w:i w:val="0"/>
                <w:iCs w:val="0"/>
                <w:sz w:val="18"/>
                <w:szCs w:val="18"/>
                <w:lang w:val="es-GT"/>
              </w:rPr>
              <w:t>1</w:t>
            </w:r>
            <w:r w:rsidR="002F0F4C">
              <w:rPr>
                <w:rFonts w:ascii="Century Gothic" w:hAnsi="Century Gothic" w:cs="Arial"/>
                <w:i w:val="0"/>
                <w:iCs w:val="0"/>
                <w:sz w:val="18"/>
                <w:szCs w:val="18"/>
                <w:lang w:val="es-GT"/>
              </w:rPr>
              <w:t>9</w:t>
            </w:r>
            <w:r>
              <w:rPr>
                <w:rFonts w:ascii="Century Gothic" w:hAnsi="Century Gothic" w:cs="Arial"/>
                <w:i w:val="0"/>
                <w:iCs w:val="0"/>
                <w:sz w:val="18"/>
                <w:szCs w:val="18"/>
                <w:lang w:val="es-GT"/>
              </w:rPr>
              <w:t xml:space="preserve">. </w:t>
            </w:r>
            <w:r w:rsidR="009B7CC5" w:rsidRPr="00B21A36">
              <w:rPr>
                <w:rFonts w:ascii="Century Gothic" w:hAnsi="Century Gothic" w:cs="Arial"/>
                <w:i w:val="0"/>
                <w:iCs w:val="0"/>
                <w:sz w:val="18"/>
                <w:szCs w:val="18"/>
                <w:lang w:val="es-GT"/>
              </w:rPr>
              <w:t>Técnico Especialista en Comunicación y Lenguaje Idiomas Nacionales</w:t>
            </w:r>
          </w:p>
        </w:tc>
      </w:tr>
      <w:tr w:rsidR="009B7CC5" w:rsidRPr="00542640" w14:paraId="556E53A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B108FED" w14:textId="77777777" w:rsidR="009B7CC5" w:rsidRPr="00542640" w:rsidRDefault="009B7CC5" w:rsidP="00347453">
            <w:pPr>
              <w:pStyle w:val="Prrafodelista"/>
              <w:numPr>
                <w:ilvl w:val="0"/>
                <w:numId w:val="63"/>
              </w:numPr>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IDENTIFICACIÓN DEL PUESTO</w:t>
            </w:r>
          </w:p>
        </w:tc>
      </w:tr>
      <w:tr w:rsidR="009B7CC5" w:rsidRPr="00542640" w14:paraId="1D1B979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8B5435" w14:textId="77777777"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702A2D5F" w14:textId="77777777" w:rsidR="009B7CC5" w:rsidRPr="00542640"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Código de la clase:  9820</w:t>
            </w:r>
          </w:p>
        </w:tc>
      </w:tr>
      <w:tr w:rsidR="009B7CC5" w:rsidRPr="00542640" w14:paraId="40F6F5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6933BEB" w14:textId="77777777"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Especialidad:  Administración</w:t>
            </w:r>
          </w:p>
        </w:tc>
        <w:tc>
          <w:tcPr>
            <w:tcW w:w="2452" w:type="pct"/>
            <w:tcBorders>
              <w:bottom w:val="single" w:sz="4" w:space="0" w:color="00B0F0"/>
            </w:tcBorders>
          </w:tcPr>
          <w:p w14:paraId="196E8BD4"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Código de Especialidad: 0007</w:t>
            </w:r>
          </w:p>
        </w:tc>
      </w:tr>
      <w:tr w:rsidR="009B7CC5" w:rsidRPr="00542640" w14:paraId="0E431AF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D2B3253" w14:textId="77777777"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Título funcional: Técnico Especialista en Comunicación y Lenguaje Idiomas Nacionales</w:t>
            </w:r>
          </w:p>
        </w:tc>
        <w:tc>
          <w:tcPr>
            <w:tcW w:w="2452" w:type="pct"/>
            <w:shd w:val="clear" w:color="auto" w:fill="auto"/>
          </w:tcPr>
          <w:p w14:paraId="5D367C15" w14:textId="77777777" w:rsidR="009B7CC5" w:rsidRPr="00542640"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Número de puestos:  01</w:t>
            </w:r>
          </w:p>
        </w:tc>
      </w:tr>
      <w:tr w:rsidR="009B7CC5" w:rsidRPr="00542640" w14:paraId="05BC19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F6ED17F" w14:textId="2979CE50" w:rsidR="009B7CC5" w:rsidRPr="00542640" w:rsidRDefault="009B7CC5" w:rsidP="00025D5F">
            <w:pPr>
              <w:jc w:val="left"/>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1967C576"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Subalternos: N/A</w:t>
            </w:r>
          </w:p>
          <w:p w14:paraId="3D0F0EEB" w14:textId="77777777" w:rsidR="009B7CC5" w:rsidRPr="00542640"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542640" w14:paraId="24D006F0"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19CCBC" w14:textId="77777777" w:rsidR="009B7CC5" w:rsidRPr="00542640" w:rsidRDefault="009B7CC5" w:rsidP="00347453">
            <w:pPr>
              <w:pStyle w:val="Prrafodelista"/>
              <w:numPr>
                <w:ilvl w:val="0"/>
                <w:numId w:val="63"/>
              </w:numPr>
              <w:ind w:left="306" w:hanging="306"/>
              <w:jc w:val="both"/>
              <w:textAlignment w:val="center"/>
              <w:rPr>
                <w:rFonts w:ascii="Century Gothic" w:hAnsi="Century Gothic" w:cs="Arial"/>
                <w:i w:val="0"/>
                <w:iCs w:val="0"/>
                <w:sz w:val="18"/>
                <w:szCs w:val="18"/>
                <w:lang w:val="es-GT"/>
              </w:rPr>
            </w:pPr>
            <w:r w:rsidRPr="00542640">
              <w:rPr>
                <w:rFonts w:ascii="Century Gothic" w:hAnsi="Century Gothic" w:cs="Arial"/>
                <w:i w:val="0"/>
                <w:iCs w:val="0"/>
                <w:sz w:val="18"/>
                <w:szCs w:val="18"/>
                <w:lang w:val="es-GT"/>
              </w:rPr>
              <w:t>NATURALEZA DEL PUESTO</w:t>
            </w:r>
          </w:p>
        </w:tc>
      </w:tr>
      <w:tr w:rsidR="009B7CC5" w:rsidRPr="00542640" w14:paraId="428C84AE"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BA6F955" w14:textId="0FB28BB1" w:rsidR="009B7CC5" w:rsidRPr="00542640" w:rsidRDefault="00542640"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P</w:t>
            </w:r>
            <w:r w:rsidR="009B7CC5" w:rsidRPr="00542640">
              <w:rPr>
                <w:rFonts w:ascii="Century Gothic" w:hAnsi="Century Gothic"/>
                <w:i w:val="0"/>
                <w:iCs w:val="0"/>
                <w:sz w:val="18"/>
                <w:szCs w:val="18"/>
                <w:lang w:val="es-GT"/>
              </w:rPr>
              <w:t>lanificar, organizar y desarrollar actividades relacionadas con el área curricular de Comunicación y Lenguaje Idiomas Nacionales</w:t>
            </w:r>
            <w:r w:rsidR="00D07121">
              <w:rPr>
                <w:rFonts w:ascii="Century Gothic" w:hAnsi="Century Gothic"/>
                <w:i w:val="0"/>
                <w:iCs w:val="0"/>
                <w:sz w:val="18"/>
                <w:szCs w:val="18"/>
                <w:lang w:val="es-GT"/>
              </w:rPr>
              <w:t xml:space="preserve"> del </w:t>
            </w:r>
            <w:r w:rsidR="009B7CC5" w:rsidRPr="00542640">
              <w:rPr>
                <w:rFonts w:ascii="Century Gothic" w:hAnsi="Century Gothic"/>
                <w:i w:val="0"/>
                <w:iCs w:val="0"/>
                <w:sz w:val="18"/>
                <w:szCs w:val="18"/>
                <w:lang w:val="es-GT"/>
              </w:rPr>
              <w:t xml:space="preserve">Nivel </w:t>
            </w:r>
            <w:r w:rsidR="00D07121">
              <w:rPr>
                <w:rFonts w:ascii="Century Gothic" w:hAnsi="Century Gothic"/>
                <w:i w:val="0"/>
                <w:iCs w:val="0"/>
                <w:sz w:val="18"/>
                <w:szCs w:val="18"/>
                <w:lang w:val="es-GT"/>
              </w:rPr>
              <w:t xml:space="preserve">de Educación </w:t>
            </w:r>
            <w:r w:rsidR="003E0C6D">
              <w:rPr>
                <w:rFonts w:ascii="Century Gothic" w:hAnsi="Century Gothic"/>
                <w:i w:val="0"/>
                <w:iCs w:val="0"/>
                <w:sz w:val="18"/>
                <w:szCs w:val="18"/>
                <w:lang w:val="es-GT"/>
              </w:rPr>
              <w:t xml:space="preserve">Inicial y </w:t>
            </w:r>
            <w:r w:rsidR="009B7CC5" w:rsidRPr="00542640">
              <w:rPr>
                <w:rFonts w:ascii="Century Gothic" w:hAnsi="Century Gothic"/>
                <w:i w:val="0"/>
                <w:iCs w:val="0"/>
                <w:sz w:val="18"/>
                <w:szCs w:val="18"/>
                <w:lang w:val="es-GT"/>
              </w:rPr>
              <w:t>Preprimari</w:t>
            </w:r>
            <w:r w:rsidR="00D07121">
              <w:rPr>
                <w:rFonts w:ascii="Century Gothic" w:hAnsi="Century Gothic"/>
                <w:i w:val="0"/>
                <w:iCs w:val="0"/>
                <w:sz w:val="18"/>
                <w:szCs w:val="18"/>
                <w:lang w:val="es-GT"/>
              </w:rPr>
              <w:t>a.</w:t>
            </w:r>
            <w:r w:rsidR="009B7CC5" w:rsidRPr="00542640">
              <w:rPr>
                <w:rFonts w:ascii="Century Gothic" w:hAnsi="Century Gothic"/>
                <w:i w:val="0"/>
                <w:iCs w:val="0"/>
                <w:sz w:val="18"/>
                <w:szCs w:val="18"/>
                <w:lang w:val="es-GT"/>
              </w:rPr>
              <w:t xml:space="preserve"> </w:t>
            </w:r>
          </w:p>
          <w:p w14:paraId="2FB80B0B"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38E6645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23CADF54" w14:textId="77777777" w:rsidR="009B7CC5" w:rsidRPr="00542640" w:rsidRDefault="009B7CC5" w:rsidP="00347453">
            <w:pPr>
              <w:pStyle w:val="Prrafodelista"/>
              <w:numPr>
                <w:ilvl w:val="0"/>
                <w:numId w:val="63"/>
              </w:numPr>
              <w:ind w:left="164" w:hanging="164"/>
              <w:jc w:val="both"/>
              <w:textAlignment w:val="center"/>
              <w:rPr>
                <w:rFonts w:ascii="Century Gothic" w:hAnsi="Century Gothic" w:cs="Arial"/>
                <w:b/>
                <w:i w:val="0"/>
                <w:iCs w:val="0"/>
                <w:sz w:val="18"/>
                <w:szCs w:val="18"/>
                <w:lang w:bidi="ar"/>
              </w:rPr>
            </w:pPr>
            <w:r w:rsidRPr="00542640">
              <w:rPr>
                <w:rFonts w:ascii="Century Gothic" w:hAnsi="Century Gothic" w:cs="Arial"/>
                <w:b/>
                <w:i w:val="0"/>
                <w:iCs w:val="0"/>
                <w:sz w:val="18"/>
                <w:szCs w:val="18"/>
                <w:lang w:bidi="ar"/>
              </w:rPr>
              <w:t>TAREAS PERMANENTES</w:t>
            </w:r>
          </w:p>
        </w:tc>
      </w:tr>
      <w:tr w:rsidR="009B7CC5" w:rsidRPr="00542640" w14:paraId="7EA8B12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4B0FC520" w14:textId="08046412" w:rsidR="00542640" w:rsidRPr="00DF50DA" w:rsidRDefault="00542640" w:rsidP="00347453">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370A4753" w14:textId="5C8ECE74" w:rsidR="00542640" w:rsidRPr="00DF50DA" w:rsidRDefault="00542640" w:rsidP="00347453">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w:t>
            </w:r>
          </w:p>
          <w:p w14:paraId="7633B1B8" w14:textId="77777777" w:rsidR="00542640" w:rsidRPr="00542640" w:rsidRDefault="00542640" w:rsidP="00347453">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xml:space="preserve"> </w:t>
            </w:r>
          </w:p>
          <w:p w14:paraId="78BB3CB4" w14:textId="7FD3F488" w:rsidR="00542640" w:rsidRPr="008719E2" w:rsidRDefault="00542640" w:rsidP="00347453">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Pr="00542640">
              <w:rPr>
                <w:rFonts w:ascii="Century Gothic" w:hAnsi="Century Gothic"/>
                <w:i w:val="0"/>
                <w:iCs w:val="0"/>
                <w:sz w:val="18"/>
                <w:szCs w:val="18"/>
                <w:lang w:val="es-GT"/>
              </w:rPr>
              <w:t>Comunicación y Lenguaje Idiomas Nacionales</w:t>
            </w:r>
            <w:r w:rsidRPr="00DF50DA">
              <w:rPr>
                <w:rFonts w:ascii="Century Gothic" w:hAnsi="Century Gothic"/>
                <w:i w:val="0"/>
                <w:iCs w:val="0"/>
                <w:sz w:val="18"/>
                <w:szCs w:val="18"/>
                <w:lang w:val="es-GT"/>
              </w:rPr>
              <w:t xml:space="preserve"> </w:t>
            </w:r>
            <w:r>
              <w:rPr>
                <w:rFonts w:ascii="Century Gothic" w:hAnsi="Century Gothic"/>
                <w:i w:val="0"/>
                <w:iCs w:val="0"/>
                <w:sz w:val="18"/>
                <w:szCs w:val="18"/>
                <w:lang w:val="es-GT"/>
              </w:rPr>
              <w:t>u otras áreas afines de</w:t>
            </w:r>
            <w:r w:rsidRPr="00DF50DA">
              <w:rPr>
                <w:rFonts w:ascii="Century Gothic" w:hAnsi="Century Gothic"/>
                <w:i w:val="0"/>
                <w:iCs w:val="0"/>
                <w:sz w:val="18"/>
                <w:szCs w:val="18"/>
                <w:lang w:val="es-GT"/>
              </w:rPr>
              <w:t xml:space="preserve"> los diferentes niveles educativos.  </w:t>
            </w:r>
          </w:p>
          <w:p w14:paraId="4214C18C" w14:textId="4DF15229" w:rsidR="00542640" w:rsidRPr="00DF50DA" w:rsidRDefault="00542640" w:rsidP="00347453">
            <w:pPr>
              <w:pStyle w:val="Encabezado"/>
              <w:widowControl w:val="0"/>
              <w:numPr>
                <w:ilvl w:val="0"/>
                <w:numId w:val="13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542640">
              <w:rPr>
                <w:rFonts w:ascii="Century Gothic" w:hAnsi="Century Gothic"/>
                <w:i w:val="0"/>
                <w:iCs w:val="0"/>
                <w:sz w:val="18"/>
                <w:szCs w:val="18"/>
                <w:lang w:val="es-GT"/>
              </w:rPr>
              <w:t>Comunicación y Lenguaje Idiomas Nacionales</w:t>
            </w:r>
            <w:r>
              <w:rPr>
                <w:rFonts w:ascii="Century Gothic" w:hAnsi="Century Gothic"/>
                <w:i w:val="0"/>
                <w:iCs w:val="0"/>
                <w:sz w:val="18"/>
                <w:szCs w:val="18"/>
                <w:lang w:val="es-GT"/>
              </w:rPr>
              <w:t>, para que respondan a los criterios de calidad y pertinencia.</w:t>
            </w:r>
          </w:p>
          <w:p w14:paraId="07C3D400" w14:textId="77777777" w:rsidR="009B7CC5" w:rsidRPr="00542640" w:rsidRDefault="009B7CC5" w:rsidP="00E26640">
            <w:pPr>
              <w:pStyle w:val="Encabezado"/>
              <w:widowControl w:val="0"/>
              <w:tabs>
                <w:tab w:val="clear" w:pos="4252"/>
                <w:tab w:val="clear" w:pos="8504"/>
              </w:tabs>
              <w:spacing w:line="276" w:lineRule="auto"/>
              <w:jc w:val="both"/>
              <w:rPr>
                <w:rFonts w:ascii="Century Gothic" w:hAnsi="Century Gothic" w:cs="Arial"/>
                <w:i w:val="0"/>
                <w:iCs w:val="0"/>
                <w:sz w:val="18"/>
                <w:szCs w:val="18"/>
                <w:highlight w:val="yellow"/>
                <w:lang w:val="es-GT" w:bidi="ar"/>
              </w:rPr>
            </w:pPr>
          </w:p>
        </w:tc>
      </w:tr>
      <w:tr w:rsidR="009B7CC5" w:rsidRPr="00542640" w14:paraId="6EACEEF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8A21FDB" w14:textId="77777777" w:rsidR="009B7CC5" w:rsidRPr="00542640" w:rsidRDefault="009B7CC5" w:rsidP="00025D5F">
            <w:pPr>
              <w:jc w:val="both"/>
              <w:textAlignment w:val="center"/>
              <w:rPr>
                <w:rFonts w:ascii="Century Gothic" w:eastAsia="SimSun" w:hAnsi="Century Gothic" w:cs="Arial"/>
                <w:b/>
                <w:i w:val="0"/>
                <w:iCs w:val="0"/>
                <w:sz w:val="18"/>
                <w:szCs w:val="18"/>
                <w:highlight w:val="yellow"/>
                <w:lang w:val="es-GT" w:bidi="ar"/>
              </w:rPr>
            </w:pPr>
            <w:r w:rsidRPr="00542640">
              <w:rPr>
                <w:rFonts w:ascii="Century Gothic" w:hAnsi="Century Gothic" w:cs="Arial"/>
                <w:b/>
                <w:i w:val="0"/>
                <w:iCs w:val="0"/>
                <w:sz w:val="18"/>
                <w:szCs w:val="18"/>
                <w:lang w:bidi="ar"/>
              </w:rPr>
              <w:t>4. TAREAS PERIÓDICAS</w:t>
            </w:r>
          </w:p>
        </w:tc>
      </w:tr>
      <w:tr w:rsidR="009B7CC5" w:rsidRPr="00542640" w14:paraId="30C4689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598FB0" w14:textId="5087166B" w:rsidR="009B7CC5" w:rsidRPr="00542640" w:rsidRDefault="00542640" w:rsidP="00347453">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la planificación de las acciones técnicas del departamento, de acuerdo con las acciones programadas en el POA</w:t>
            </w:r>
            <w:r w:rsidR="00CC2EFD">
              <w:rPr>
                <w:rFonts w:ascii="Century Gothic" w:hAnsi="Century Gothic"/>
                <w:i w:val="0"/>
                <w:iCs w:val="0"/>
                <w:sz w:val="18"/>
                <w:szCs w:val="18"/>
                <w:lang w:val="es-GT"/>
              </w:rPr>
              <w:t>.</w:t>
            </w:r>
            <w:r w:rsidR="009B7CC5" w:rsidRPr="00542640">
              <w:rPr>
                <w:rFonts w:ascii="Century Gothic" w:hAnsi="Century Gothic"/>
                <w:i w:val="0"/>
                <w:iCs w:val="0"/>
                <w:sz w:val="18"/>
                <w:szCs w:val="18"/>
                <w:lang w:val="es-GT"/>
              </w:rPr>
              <w:t xml:space="preserve"> </w:t>
            </w:r>
          </w:p>
          <w:p w14:paraId="35EA583C" w14:textId="536A4AD8" w:rsidR="009B7CC5" w:rsidRPr="00542640" w:rsidRDefault="009B7CC5" w:rsidP="00347453">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27542AC6" w14:textId="77777777" w:rsidR="00542640" w:rsidRPr="00542640" w:rsidRDefault="00542640" w:rsidP="00347453">
            <w:pPr>
              <w:pStyle w:val="Encabezado"/>
              <w:widowControl w:val="0"/>
              <w:numPr>
                <w:ilvl w:val="0"/>
                <w:numId w:val="59"/>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 xml:space="preserve">Elaborar dictámenes, opiniones, oficios, providencias e informes relacionadas con el área de Comunicación y Lenguaje Idiomas Nacionales. </w:t>
            </w:r>
          </w:p>
          <w:p w14:paraId="35944BE7" w14:textId="77777777" w:rsidR="00E26640" w:rsidRPr="0072320C" w:rsidRDefault="00E26640" w:rsidP="00347453">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1530BE2E" w14:textId="77777777" w:rsidR="00E26640" w:rsidRPr="00EE4E32" w:rsidRDefault="00E26640" w:rsidP="00347453">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7A037E50" w14:textId="67EC5269" w:rsidR="00EE4E32" w:rsidRPr="00CC2EFD" w:rsidRDefault="00EE4E32" w:rsidP="00347453">
            <w:pPr>
              <w:pStyle w:val="Encabezado"/>
              <w:widowControl w:val="0"/>
              <w:numPr>
                <w:ilvl w:val="0"/>
                <w:numId w:val="59"/>
              </w:numPr>
              <w:tabs>
                <w:tab w:val="clear" w:pos="4252"/>
                <w:tab w:val="clear" w:pos="8504"/>
              </w:tabs>
              <w:spacing w:line="276" w:lineRule="auto"/>
              <w:jc w:val="both"/>
              <w:rPr>
                <w:rFonts w:ascii="Century Gothic" w:hAnsi="Century Gothic"/>
                <w:i w:val="0"/>
                <w:iCs w:val="0"/>
                <w:sz w:val="18"/>
                <w:szCs w:val="18"/>
                <w:lang w:val="es-ES"/>
              </w:rPr>
            </w:pPr>
            <w:r w:rsidRPr="00CC2EFD">
              <w:rPr>
                <w:rFonts w:ascii="Century Gothic" w:hAnsi="Century Gothic"/>
                <w:i w:val="0"/>
                <w:iCs w:val="0"/>
                <w:sz w:val="18"/>
                <w:szCs w:val="18"/>
                <w:lang w:val="es-ES"/>
              </w:rPr>
              <w:t>Realizar las s</w:t>
            </w:r>
            <w:r w:rsidRPr="00CC2EFD">
              <w:rPr>
                <w:rFonts w:ascii="Century Gothic" w:hAnsi="Century Gothic"/>
                <w:sz w:val="18"/>
                <w:szCs w:val="18"/>
                <w:lang w:val="es-ES"/>
              </w:rPr>
              <w:t>alidas</w:t>
            </w:r>
            <w:r w:rsidRPr="00CC2EFD">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7A47D507" w14:textId="77777777" w:rsidR="009B7CC5" w:rsidRPr="00542640"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542640" w14:paraId="08A0F02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9ECB321" w14:textId="77777777" w:rsidR="009B7CC5" w:rsidRPr="00542640" w:rsidRDefault="009B7CC5" w:rsidP="00025D5F">
            <w:pPr>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rPr>
              <w:t>5. TAREAS EVENTUALES</w:t>
            </w:r>
          </w:p>
        </w:tc>
      </w:tr>
      <w:tr w:rsidR="009B7CC5" w:rsidRPr="00542640" w14:paraId="6FBD8A2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128CE46" w14:textId="77777777" w:rsidR="009B7CC5" w:rsidRPr="00542640" w:rsidRDefault="009B7CC5" w:rsidP="00347453">
            <w:pPr>
              <w:pStyle w:val="Encabezado"/>
              <w:widowControl w:val="0"/>
              <w:numPr>
                <w:ilvl w:val="0"/>
                <w:numId w:val="6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69CB26D" w14:textId="77777777" w:rsidR="009B7CC5" w:rsidRPr="00542640" w:rsidRDefault="009B7CC5" w:rsidP="00347453">
            <w:pPr>
              <w:pStyle w:val="Encabezado"/>
              <w:widowControl w:val="0"/>
              <w:numPr>
                <w:ilvl w:val="0"/>
                <w:numId w:val="6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39FA385F" w14:textId="40EF4C82" w:rsidR="00E26640" w:rsidRPr="00272A5B" w:rsidRDefault="00E26640" w:rsidP="00347453">
            <w:pPr>
              <w:pStyle w:val="Encabezado"/>
              <w:widowControl w:val="0"/>
              <w:numPr>
                <w:ilvl w:val="0"/>
                <w:numId w:val="6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w:t>
            </w:r>
            <w:r w:rsidR="00CC2EFD">
              <w:rPr>
                <w:rFonts w:ascii="Century Gothic" w:hAnsi="Century Gothic"/>
                <w:i w:val="0"/>
                <w:iCs w:val="0"/>
                <w:sz w:val="18"/>
                <w:szCs w:val="18"/>
                <w:lang w:val="es-GT"/>
              </w:rPr>
              <w:t>,</w:t>
            </w:r>
            <w:r w:rsidRPr="00272A5B">
              <w:rPr>
                <w:rFonts w:ascii="Century Gothic" w:hAnsi="Century Gothic"/>
                <w:i w:val="0"/>
                <w:iCs w:val="0"/>
                <w:sz w:val="18"/>
                <w:szCs w:val="18"/>
                <w:lang w:val="es-GT"/>
              </w:rPr>
              <w:t xml:space="preserve"> entre otras).</w:t>
            </w:r>
          </w:p>
          <w:p w14:paraId="3475E128" w14:textId="77777777" w:rsidR="009B7CC5" w:rsidRPr="00542640" w:rsidRDefault="009B7CC5" w:rsidP="00347453">
            <w:pPr>
              <w:pStyle w:val="Encabezado"/>
              <w:widowControl w:val="0"/>
              <w:numPr>
                <w:ilvl w:val="0"/>
                <w:numId w:val="6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294B820A" w14:textId="3756E6F3" w:rsidR="009B7CC5" w:rsidRPr="00542640" w:rsidRDefault="009B7CC5" w:rsidP="00347453">
            <w:pPr>
              <w:pStyle w:val="Encabezado"/>
              <w:widowControl w:val="0"/>
              <w:numPr>
                <w:ilvl w:val="0"/>
                <w:numId w:val="6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29668D" w:rsidRPr="00542640">
              <w:rPr>
                <w:rFonts w:ascii="Century Gothic" w:hAnsi="Century Gothic"/>
                <w:i w:val="0"/>
                <w:iCs w:val="0"/>
                <w:sz w:val="18"/>
                <w:szCs w:val="18"/>
                <w:lang w:val="es-GT"/>
              </w:rPr>
              <w:t>de acuerdo co</w:t>
            </w:r>
            <w:r w:rsidR="0029668D"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r w:rsidR="00CC2EFD">
              <w:rPr>
                <w:rFonts w:ascii="Century Gothic" w:hAnsi="Century Gothic"/>
                <w:i w:val="0"/>
                <w:iCs w:val="0"/>
                <w:sz w:val="18"/>
                <w:szCs w:val="18"/>
                <w:lang w:val="es-GT"/>
              </w:rPr>
              <w:t>.</w:t>
            </w:r>
          </w:p>
          <w:p w14:paraId="50C8908D" w14:textId="77777777" w:rsidR="009B7CC5" w:rsidRPr="00542640" w:rsidRDefault="009B7CC5" w:rsidP="00347453">
            <w:pPr>
              <w:pStyle w:val="Encabezado"/>
              <w:widowControl w:val="0"/>
              <w:numPr>
                <w:ilvl w:val="0"/>
                <w:numId w:val="6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395E3FAC" w14:textId="77777777" w:rsidR="009B7CC5" w:rsidRPr="00542640"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542640" w14:paraId="4889942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696D0E" w14:textId="77777777" w:rsidR="009B7CC5" w:rsidRPr="00542640" w:rsidRDefault="009B7CC5" w:rsidP="00347453">
            <w:pPr>
              <w:pStyle w:val="Prrafodelista"/>
              <w:numPr>
                <w:ilvl w:val="0"/>
                <w:numId w:val="64"/>
              </w:numPr>
              <w:jc w:val="both"/>
              <w:textAlignment w:val="center"/>
              <w:rPr>
                <w:rFonts w:ascii="Century Gothic" w:eastAsia="SimSun" w:hAnsi="Century Gothic" w:cs="Arial"/>
                <w:i w:val="0"/>
                <w:iCs w:val="0"/>
                <w:sz w:val="18"/>
                <w:szCs w:val="18"/>
                <w:lang w:val="es-GT" w:bidi="ar"/>
              </w:rPr>
            </w:pPr>
            <w:r w:rsidRPr="00542640">
              <w:rPr>
                <w:rFonts w:ascii="Century Gothic" w:eastAsia="SimSun" w:hAnsi="Century Gothic" w:cs="Arial"/>
                <w:i w:val="0"/>
                <w:iCs w:val="0"/>
                <w:sz w:val="18"/>
                <w:szCs w:val="18"/>
                <w:lang w:val="es-GT" w:bidi="ar"/>
              </w:rPr>
              <w:t>UBICACIÓN DEL PUESTO</w:t>
            </w:r>
          </w:p>
        </w:tc>
      </w:tr>
      <w:tr w:rsidR="009B7CC5" w:rsidRPr="00542640" w14:paraId="3F35E2EE"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06068B" w14:textId="4C2490F2"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Departamento de Nivel Inicial y Preprimario</w:t>
            </w:r>
          </w:p>
        </w:tc>
      </w:tr>
      <w:tr w:rsidR="009B7CC5" w:rsidRPr="00542640" w14:paraId="352870C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4F9589" w14:textId="77777777" w:rsidR="009B7CC5" w:rsidRPr="00542640" w:rsidRDefault="009B7CC5" w:rsidP="00347453">
            <w:pPr>
              <w:pStyle w:val="Prrafodelista"/>
              <w:numPr>
                <w:ilvl w:val="0"/>
                <w:numId w:val="64"/>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SUPERVISIÓN</w:t>
            </w:r>
          </w:p>
        </w:tc>
      </w:tr>
      <w:tr w:rsidR="009B7CC5" w:rsidRPr="00542640" w14:paraId="73FDD3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7B4B1F"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lastRenderedPageBreak/>
              <w:t>N/A</w:t>
            </w:r>
          </w:p>
        </w:tc>
      </w:tr>
      <w:tr w:rsidR="009B7CC5" w:rsidRPr="00542640" w14:paraId="6AEE5A2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31876" w14:textId="77777777" w:rsidR="009B7CC5" w:rsidRPr="00542640" w:rsidRDefault="009B7CC5" w:rsidP="00347453">
            <w:pPr>
              <w:pStyle w:val="Prrafodelista"/>
              <w:numPr>
                <w:ilvl w:val="0"/>
                <w:numId w:val="64"/>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RESPONSABILIDAD</w:t>
            </w:r>
          </w:p>
        </w:tc>
      </w:tr>
      <w:tr w:rsidR="009B7CC5" w:rsidRPr="00542640" w14:paraId="3034B5D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068587"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763D7EC1" w14:textId="77777777" w:rsidR="009B7CC5" w:rsidRPr="00542640"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542640" w14:paraId="2ED68CA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30B92B"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Responde por el cuidado y resguardo del mobiliario y equipo que tiene registrado en la tarjeta de responsabilidad.</w:t>
            </w:r>
          </w:p>
          <w:p w14:paraId="753C8C12" w14:textId="77777777" w:rsidR="009B7CC5" w:rsidRPr="00542640"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542640" w14:paraId="29BE30F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DE6463" w14:textId="77777777" w:rsidR="009B7CC5" w:rsidRPr="00542640" w:rsidRDefault="009B7CC5" w:rsidP="00347453">
            <w:pPr>
              <w:pStyle w:val="Prrafodelista"/>
              <w:numPr>
                <w:ilvl w:val="0"/>
                <w:numId w:val="64"/>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RELACIONES LABORALES</w:t>
            </w:r>
          </w:p>
        </w:tc>
      </w:tr>
      <w:tr w:rsidR="009B7CC5" w:rsidRPr="00542640" w14:paraId="05F3FC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6A19AE"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167CB6E" w14:textId="77777777" w:rsidR="009B7CC5" w:rsidRPr="00542640"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542640" w14:paraId="5AF24C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314349"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8EF2F32" w14:textId="2ADF2E23" w:rsidR="009B7CC5" w:rsidRPr="00542640"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sidR="00E26640">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sidR="00E26640">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542640" w14:paraId="7523B67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654C10" w14:textId="77777777" w:rsidR="009B7CC5" w:rsidRPr="00542640" w:rsidRDefault="009B7CC5" w:rsidP="00347453">
            <w:pPr>
              <w:pStyle w:val="Prrafodelista"/>
              <w:numPr>
                <w:ilvl w:val="0"/>
                <w:numId w:val="64"/>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LUGAR DE TRABAJO</w:t>
            </w:r>
          </w:p>
        </w:tc>
      </w:tr>
      <w:tr w:rsidR="009B7CC5" w:rsidRPr="00542640" w14:paraId="4452246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1CA77C" w14:textId="345CF510"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El puesto de trabajo se ubica en la Dirección General de Currículo -DIGECUR-</w:t>
            </w:r>
          </w:p>
        </w:tc>
      </w:tr>
      <w:tr w:rsidR="009B7CC5" w:rsidRPr="00542640" w14:paraId="25493F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E4A591C" w14:textId="77777777" w:rsidR="009B7CC5" w:rsidRPr="00542640" w:rsidRDefault="009B7CC5" w:rsidP="00347453">
            <w:pPr>
              <w:pStyle w:val="Prrafodelista"/>
              <w:numPr>
                <w:ilvl w:val="0"/>
                <w:numId w:val="64"/>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JORNADA DE TRABAJO</w:t>
            </w:r>
          </w:p>
        </w:tc>
      </w:tr>
      <w:tr w:rsidR="009B7CC5" w:rsidRPr="00542640" w14:paraId="42380E6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61C5B51" w14:textId="08461B9A"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542640">
              <w:rPr>
                <w:rFonts w:ascii="Century Gothic" w:hAnsi="Century Gothic"/>
                <w:i w:val="0"/>
                <w:iCs w:val="0"/>
                <w:sz w:val="18"/>
                <w:szCs w:val="18"/>
                <w:lang w:val="es-GT"/>
              </w:rPr>
              <w:t>, de lunes a viernes de 9:00 a 17:30 horas</w:t>
            </w:r>
          </w:p>
          <w:p w14:paraId="08E7DDE3"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1ED0AB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B8E57F1" w14:textId="77777777" w:rsidR="009B7CC5" w:rsidRPr="00542640" w:rsidRDefault="009B7CC5" w:rsidP="00347453">
            <w:pPr>
              <w:pStyle w:val="Prrafodelista"/>
              <w:numPr>
                <w:ilvl w:val="0"/>
                <w:numId w:val="64"/>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RIESGOS EN EL TRABAJO</w:t>
            </w:r>
          </w:p>
        </w:tc>
      </w:tr>
      <w:tr w:rsidR="009B7CC5" w:rsidRPr="00542640" w14:paraId="76E1452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4CECE1"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102858BF"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6FF90DD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275BC9" w14:textId="77777777" w:rsidR="009B7CC5" w:rsidRPr="00542640" w:rsidRDefault="009B7CC5" w:rsidP="00347453">
            <w:pPr>
              <w:pStyle w:val="Prrafodelista"/>
              <w:numPr>
                <w:ilvl w:val="0"/>
                <w:numId w:val="64"/>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CONSECUENCIAS EN EL TRABAJO</w:t>
            </w:r>
          </w:p>
        </w:tc>
      </w:tr>
      <w:tr w:rsidR="009B7CC5" w:rsidRPr="00542640" w14:paraId="666112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954A3F" w14:textId="77777777" w:rsidR="009B7CC5" w:rsidRPr="00542640" w:rsidRDefault="009B7CC5" w:rsidP="00025D5F">
            <w:pPr>
              <w:jc w:val="both"/>
              <w:textAlignment w:val="center"/>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A4E3C03"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42C354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1D5E9C" w14:textId="77777777" w:rsidR="009B7CC5" w:rsidRPr="00542640" w:rsidRDefault="009B7CC5" w:rsidP="00347453">
            <w:pPr>
              <w:pStyle w:val="Prrafodelista"/>
              <w:numPr>
                <w:ilvl w:val="0"/>
                <w:numId w:val="64"/>
              </w:numPr>
              <w:ind w:left="306" w:hanging="306"/>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ESFUERZO EN EL TRABAJO</w:t>
            </w:r>
          </w:p>
        </w:tc>
      </w:tr>
      <w:tr w:rsidR="009B7CC5" w:rsidRPr="00542640" w14:paraId="39A50AFA"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9147D3" w14:textId="77777777" w:rsidR="009B7CC5" w:rsidRPr="00542640" w:rsidRDefault="009B7CC5" w:rsidP="00025D5F">
            <w:pPr>
              <w:jc w:val="both"/>
              <w:textAlignment w:val="center"/>
              <w:rPr>
                <w:rFonts w:ascii="Century Gothic" w:hAnsi="Century Gothic" w:cs="Arial"/>
                <w:i w:val="0"/>
                <w:iCs w:val="0"/>
                <w:sz w:val="18"/>
                <w:szCs w:val="18"/>
                <w:highlight w:val="yellow"/>
                <w:lang w:val="es-GT"/>
              </w:rPr>
            </w:pPr>
            <w:r w:rsidRPr="00542640">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D444FDD"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42640">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6AF7A5EB" w14:textId="07178B36" w:rsidR="00CC782F" w:rsidRPr="00542640"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542640" w14:paraId="3C831E61"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A2F429" w14:textId="77777777" w:rsidR="009B7CC5" w:rsidRPr="00542640" w:rsidRDefault="009B7CC5" w:rsidP="00025D5F">
            <w:pPr>
              <w:jc w:val="both"/>
              <w:textAlignment w:val="center"/>
              <w:rPr>
                <w:rFonts w:ascii="Century Gothic" w:hAnsi="Century Gothic" w:cs="Arial"/>
                <w:i w:val="0"/>
                <w:iCs w:val="0"/>
                <w:sz w:val="18"/>
                <w:szCs w:val="18"/>
                <w:highlight w:val="yellow"/>
                <w:lang w:val="es-GT"/>
              </w:rPr>
            </w:pPr>
            <w:r w:rsidRPr="00542640">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57D8C7C" w14:textId="3C1C1A66" w:rsidR="009B7CC5" w:rsidRPr="00542640"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542640">
              <w:rPr>
                <w:rFonts w:ascii="Century Gothic" w:hAnsi="Century Gothic"/>
                <w:sz w:val="18"/>
                <w:szCs w:val="18"/>
                <w:lang w:val="es-GT"/>
              </w:rPr>
              <w:t xml:space="preserve">El esfuerzo físico que requiere el puesto de trabajo es de un 5%, ya que la mayoría del tiempo realiza sus </w:t>
            </w:r>
            <w:r w:rsidR="00D635FD" w:rsidRPr="00542640">
              <w:rPr>
                <w:rFonts w:ascii="Century Gothic" w:hAnsi="Century Gothic"/>
                <w:sz w:val="18"/>
                <w:szCs w:val="18"/>
                <w:lang w:val="es-GT"/>
              </w:rPr>
              <w:t xml:space="preserve">tareas </w:t>
            </w:r>
            <w:r w:rsidR="00ED5B03">
              <w:rPr>
                <w:rFonts w:ascii="Century Gothic" w:hAnsi="Century Gothic"/>
                <w:sz w:val="18"/>
                <w:szCs w:val="18"/>
                <w:lang w:val="es-GT"/>
              </w:rPr>
              <w:t>sentado</w:t>
            </w:r>
            <w:r w:rsidRPr="00542640">
              <w:rPr>
                <w:rFonts w:ascii="Century Gothic" w:hAnsi="Century Gothic"/>
                <w:sz w:val="18"/>
                <w:szCs w:val="18"/>
                <w:lang w:val="es-GT"/>
              </w:rPr>
              <w:t>.</w:t>
            </w:r>
          </w:p>
        </w:tc>
      </w:tr>
      <w:tr w:rsidR="009B7CC5" w:rsidRPr="00542640" w14:paraId="362F3D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D3144F6" w14:textId="77777777" w:rsidR="009B7CC5" w:rsidRPr="00542640"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Perfil del puesto</w:t>
            </w:r>
          </w:p>
        </w:tc>
      </w:tr>
      <w:tr w:rsidR="009B7CC5" w:rsidRPr="00542640" w14:paraId="0F520D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45F197" w14:textId="77777777" w:rsidR="009B7CC5" w:rsidRPr="00542640" w:rsidRDefault="009B7CC5" w:rsidP="00347453">
            <w:pPr>
              <w:pStyle w:val="Prrafodelista"/>
              <w:numPr>
                <w:ilvl w:val="0"/>
                <w:numId w:val="64"/>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EDUCACIÓN Y EXPERIENCIA</w:t>
            </w:r>
          </w:p>
        </w:tc>
      </w:tr>
      <w:tr w:rsidR="009B7CC5" w:rsidRPr="00542640" w14:paraId="422A31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9E9BEBB" w14:textId="77777777" w:rsidR="009B7CC5" w:rsidRPr="00542640" w:rsidRDefault="009B7CC5" w:rsidP="00025D5F">
            <w:pPr>
              <w:jc w:val="both"/>
              <w:textAlignment w:val="center"/>
              <w:rPr>
                <w:rFonts w:ascii="Century Gothic" w:hAnsi="Century Gothic" w:cs="Arial"/>
                <w:i w:val="0"/>
                <w:iCs w:val="0"/>
                <w:sz w:val="18"/>
                <w:szCs w:val="18"/>
                <w:lang w:val="es-GT"/>
              </w:rPr>
            </w:pPr>
            <w:r w:rsidRPr="00542640">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746ECAA" w14:textId="77777777" w:rsidR="009B7CC5" w:rsidRPr="00542640"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Acreditar título universitario a nivel de licenciatura en una carrera afín al puesto. Seis meses de experiencia como asesor profesional especializado I y ser colegiado activo.</w:t>
            </w:r>
          </w:p>
          <w:p w14:paraId="76F222B3" w14:textId="77777777" w:rsidR="009B7CC5" w:rsidRPr="00542640"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542640" w14:paraId="46EF2AF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B6FAF0" w14:textId="77777777" w:rsidR="009B7CC5" w:rsidRPr="00542640" w:rsidRDefault="009B7CC5" w:rsidP="00025D5F">
            <w:pPr>
              <w:jc w:val="both"/>
              <w:textAlignment w:val="center"/>
              <w:rPr>
                <w:rFonts w:ascii="Century Gothic" w:hAnsi="Century Gothic" w:cs="Arial"/>
                <w:i w:val="0"/>
                <w:iCs w:val="0"/>
                <w:sz w:val="18"/>
                <w:szCs w:val="18"/>
                <w:lang w:val="es-GT"/>
              </w:rPr>
            </w:pPr>
            <w:r w:rsidRPr="00542640">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1C5A8F1" w14:textId="77777777" w:rsidR="009B7CC5" w:rsidRPr="00542640"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Acreditar título universitario a nivel de licenciatura en la carrera profesional que el puesto requiera. Cinco años de experiencia en labores afines y ser colegiado activo.</w:t>
            </w:r>
          </w:p>
        </w:tc>
      </w:tr>
      <w:tr w:rsidR="009B7CC5" w:rsidRPr="00542640" w14:paraId="2DBB82A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05165CE" w14:textId="1071E197" w:rsidR="009B7CC5" w:rsidRPr="00542640" w:rsidRDefault="009B7CC5" w:rsidP="00347453">
            <w:pPr>
              <w:pStyle w:val="Prrafodelista"/>
              <w:numPr>
                <w:ilvl w:val="0"/>
                <w:numId w:val="64"/>
              </w:numPr>
              <w:ind w:left="447" w:hanging="425"/>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CARRERA A</w:t>
            </w:r>
            <w:r w:rsidR="00A61445">
              <w:rPr>
                <w:rFonts w:ascii="Century Gothic" w:hAnsi="Century Gothic" w:cs="Arial"/>
                <w:b/>
                <w:i w:val="0"/>
                <w:iCs w:val="0"/>
                <w:sz w:val="18"/>
                <w:szCs w:val="18"/>
                <w:lang w:val="es-GT"/>
              </w:rPr>
              <w:t>FÍN</w:t>
            </w:r>
          </w:p>
        </w:tc>
      </w:tr>
      <w:tr w:rsidR="009B7CC5" w:rsidRPr="00542640" w14:paraId="2540C7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8F1875" w14:textId="13623698" w:rsidR="009B7CC5" w:rsidRPr="00542640" w:rsidRDefault="00C0728E"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Graduado en </w:t>
            </w:r>
            <w:r w:rsidR="00E26640" w:rsidRPr="00542640">
              <w:rPr>
                <w:rFonts w:ascii="Century Gothic" w:hAnsi="Century Gothic"/>
                <w:i w:val="0"/>
                <w:iCs w:val="0"/>
                <w:sz w:val="18"/>
                <w:szCs w:val="18"/>
                <w:lang w:val="es-GT"/>
              </w:rPr>
              <w:t>Licenciatura en Sociolingüística</w:t>
            </w:r>
            <w:r w:rsidR="00E26640">
              <w:rPr>
                <w:rFonts w:ascii="Century Gothic" w:hAnsi="Century Gothic"/>
                <w:i w:val="0"/>
                <w:iCs w:val="0"/>
                <w:sz w:val="18"/>
                <w:szCs w:val="18"/>
                <w:lang w:val="es-GT"/>
              </w:rPr>
              <w:t>,</w:t>
            </w:r>
            <w:r w:rsidR="00E26640" w:rsidRPr="00542640">
              <w:rPr>
                <w:rFonts w:ascii="Century Gothic" w:hAnsi="Century Gothic"/>
                <w:i w:val="0"/>
                <w:iCs w:val="0"/>
                <w:sz w:val="18"/>
                <w:szCs w:val="18"/>
                <w:lang w:val="es-GT"/>
              </w:rPr>
              <w:t xml:space="preserve"> </w:t>
            </w:r>
            <w:r w:rsidR="009B7CC5" w:rsidRPr="00542640">
              <w:rPr>
                <w:rFonts w:ascii="Century Gothic" w:hAnsi="Century Gothic"/>
                <w:i w:val="0"/>
                <w:iCs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Inicial y Preprimaria, Licenciatura en Educación </w:t>
            </w:r>
            <w:r w:rsidR="00E26640">
              <w:rPr>
                <w:rFonts w:ascii="Century Gothic" w:hAnsi="Century Gothic"/>
                <w:i w:val="0"/>
                <w:iCs w:val="0"/>
                <w:sz w:val="18"/>
                <w:szCs w:val="18"/>
                <w:lang w:val="es-GT"/>
              </w:rPr>
              <w:t xml:space="preserve">Preprimaria </w:t>
            </w:r>
            <w:r w:rsidR="009B7CC5" w:rsidRPr="00542640">
              <w:rPr>
                <w:rFonts w:ascii="Century Gothic" w:hAnsi="Century Gothic"/>
                <w:i w:val="0"/>
                <w:iCs w:val="0"/>
                <w:sz w:val="18"/>
                <w:szCs w:val="18"/>
                <w:lang w:val="es-GT"/>
              </w:rPr>
              <w:t xml:space="preserve">con especialización en Gestión Educativa Intercultural, Licenciatura en Pedagogía y Administración Educativa, Licenciatura en Pedagogía y Planificación Curricular u otra afín a la naturaleza del puesto. </w:t>
            </w:r>
          </w:p>
          <w:p w14:paraId="45A9FC4C"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4312DE0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3255D0" w14:textId="77777777" w:rsidR="009B7CC5" w:rsidRPr="00542640" w:rsidRDefault="009B7CC5" w:rsidP="00347453">
            <w:pPr>
              <w:pStyle w:val="Prrafodelista"/>
              <w:numPr>
                <w:ilvl w:val="0"/>
                <w:numId w:val="64"/>
              </w:numPr>
              <w:ind w:left="306" w:hanging="284"/>
              <w:jc w:val="both"/>
              <w:textAlignment w:val="center"/>
              <w:rPr>
                <w:rFonts w:ascii="Century Gothic" w:hAnsi="Century Gothic" w:cs="Arial"/>
                <w:b/>
                <w:i w:val="0"/>
                <w:iCs w:val="0"/>
                <w:sz w:val="18"/>
                <w:szCs w:val="18"/>
                <w:lang w:val="es-GT"/>
              </w:rPr>
            </w:pPr>
            <w:r w:rsidRPr="00542640">
              <w:rPr>
                <w:rFonts w:ascii="Century Gothic" w:hAnsi="Century Gothic" w:cs="Arial"/>
                <w:b/>
                <w:i w:val="0"/>
                <w:iCs w:val="0"/>
                <w:sz w:val="18"/>
                <w:szCs w:val="18"/>
                <w:lang w:val="es-GT"/>
              </w:rPr>
              <w:t xml:space="preserve"> CONOCIMIENTOS ESPECÍFICOS</w:t>
            </w:r>
          </w:p>
        </w:tc>
      </w:tr>
      <w:tr w:rsidR="009B7CC5" w:rsidRPr="00542640" w14:paraId="6B53A0D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B71F8" w14:textId="4FC3106F" w:rsidR="00E26640" w:rsidRPr="00EE4E32"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Experiencia en procesos curriculares</w:t>
            </w:r>
            <w:r w:rsidR="007316A5">
              <w:rPr>
                <w:rFonts w:ascii="Century Gothic" w:hAnsi="Century Gothic"/>
                <w:i w:val="0"/>
                <w:iCs w:val="0"/>
                <w:sz w:val="18"/>
                <w:szCs w:val="18"/>
                <w:lang w:val="es-GT"/>
              </w:rPr>
              <w:t>.</w:t>
            </w:r>
            <w:r w:rsidRPr="00542640">
              <w:rPr>
                <w:rFonts w:ascii="Century Gothic" w:hAnsi="Century Gothic"/>
                <w:i w:val="0"/>
                <w:iCs w:val="0"/>
                <w:sz w:val="18"/>
                <w:szCs w:val="18"/>
                <w:lang w:val="es-GT"/>
              </w:rPr>
              <w:t xml:space="preserve"> </w:t>
            </w:r>
          </w:p>
          <w:p w14:paraId="75D3E9A9" w14:textId="66AD4A00" w:rsidR="00EE4E32" w:rsidRPr="00E26640" w:rsidRDefault="00EE4E32"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Procedimiento de diseño, desarrollo y evaluación </w:t>
            </w:r>
            <w:r w:rsidR="007316A5">
              <w:rPr>
                <w:rFonts w:ascii="Century Gothic" w:hAnsi="Century Gothic"/>
                <w:i w:val="0"/>
                <w:iCs w:val="0"/>
                <w:sz w:val="18"/>
                <w:szCs w:val="18"/>
                <w:lang w:val="es-GT"/>
              </w:rPr>
              <w:t>c</w:t>
            </w:r>
            <w:r>
              <w:rPr>
                <w:rFonts w:ascii="Century Gothic" w:hAnsi="Century Gothic"/>
                <w:i w:val="0"/>
                <w:iCs w:val="0"/>
                <w:sz w:val="18"/>
                <w:szCs w:val="18"/>
                <w:lang w:val="es-GT"/>
              </w:rPr>
              <w:t>urricular.</w:t>
            </w:r>
          </w:p>
          <w:p w14:paraId="45DBDD93" w14:textId="7D0E6ABE" w:rsidR="009B7CC5" w:rsidRPr="00542640" w:rsidRDefault="00E26640"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542640">
              <w:rPr>
                <w:rFonts w:ascii="Century Gothic" w:hAnsi="Century Gothic"/>
                <w:i w:val="0"/>
                <w:iCs w:val="0"/>
                <w:sz w:val="18"/>
                <w:szCs w:val="18"/>
                <w:lang w:val="es-GT"/>
              </w:rPr>
              <w:t>disciplinares, pedagógicos, metodológicos y de evaluación de los aprendizajes pertinentes al área curricular de Comunicación y Lenguaje Idiomas Nacionales y al área de Comunicación y Lenguaje en los diferentes niveles educativos.</w:t>
            </w:r>
          </w:p>
          <w:p w14:paraId="1BE6DC4F" w14:textId="77777777" w:rsidR="00CC2EFD" w:rsidRPr="00396D31" w:rsidRDefault="00CC2EFD"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30E1CE7" w14:textId="06F2E5F4" w:rsidR="009B7CC5" w:rsidRPr="00025219"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Conocimientos en procesos administrativos.</w:t>
            </w:r>
          </w:p>
          <w:p w14:paraId="2F6C71AC" w14:textId="10067693" w:rsidR="00025219" w:rsidRPr="00025219" w:rsidRDefault="00025219"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lastRenderedPageBreak/>
              <w:t>Conocimiento en procesos de formación por competencias.</w:t>
            </w:r>
          </w:p>
          <w:p w14:paraId="3F77A076"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0B3B358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4E2702" w14:textId="77777777" w:rsidR="009B7CC5" w:rsidRPr="00542640" w:rsidRDefault="009B7CC5" w:rsidP="00347453">
            <w:pPr>
              <w:pStyle w:val="Prrafodelista"/>
              <w:numPr>
                <w:ilvl w:val="0"/>
                <w:numId w:val="64"/>
              </w:numPr>
              <w:ind w:left="306" w:hanging="284"/>
              <w:jc w:val="both"/>
              <w:textAlignment w:val="center"/>
              <w:rPr>
                <w:rFonts w:ascii="Century Gothic" w:hAnsi="Century Gothic" w:cs="Arial"/>
                <w:b/>
                <w:i w:val="0"/>
                <w:iCs w:val="0"/>
                <w:color w:val="FF0000"/>
                <w:sz w:val="18"/>
                <w:szCs w:val="18"/>
                <w:lang w:val="es-GT"/>
              </w:rPr>
            </w:pPr>
            <w:r w:rsidRPr="00542640">
              <w:rPr>
                <w:rFonts w:ascii="Century Gothic" w:hAnsi="Century Gothic" w:cs="Arial"/>
                <w:b/>
                <w:i w:val="0"/>
                <w:iCs w:val="0"/>
                <w:sz w:val="18"/>
                <w:szCs w:val="18"/>
                <w:lang w:val="es-GT"/>
              </w:rPr>
              <w:lastRenderedPageBreak/>
              <w:t>HABILIDADES Y DESTREZAS</w:t>
            </w:r>
          </w:p>
        </w:tc>
      </w:tr>
      <w:tr w:rsidR="009B7CC5" w:rsidRPr="00542640" w14:paraId="00EDCD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81E9B7"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Comunicación asertiva</w:t>
            </w:r>
          </w:p>
          <w:p w14:paraId="07F0089C"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Trabajo bajo presión</w:t>
            </w:r>
          </w:p>
          <w:p w14:paraId="1E870C09"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Facilidad de expresión asertiva y escucha</w:t>
            </w:r>
          </w:p>
          <w:p w14:paraId="3DE5740F"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Disertación y elocuencia</w:t>
            </w:r>
          </w:p>
          <w:p w14:paraId="26A24588"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Liderazgo</w:t>
            </w:r>
          </w:p>
          <w:p w14:paraId="3A524354" w14:textId="77777777" w:rsidR="009B7CC5" w:rsidRPr="00542640" w:rsidRDefault="009B7CC5" w:rsidP="00025D5F">
            <w:pPr>
              <w:jc w:val="both"/>
              <w:textAlignment w:val="center"/>
              <w:rPr>
                <w:rFonts w:ascii="Century Gothic" w:hAnsi="Century Gothic" w:cs="Arial"/>
                <w:i w:val="0"/>
                <w:iCs w:val="0"/>
                <w:color w:val="FF0000"/>
                <w:sz w:val="18"/>
                <w:szCs w:val="18"/>
                <w:lang w:val="es-GT"/>
              </w:rPr>
            </w:pPr>
          </w:p>
        </w:tc>
      </w:tr>
      <w:tr w:rsidR="009B7CC5" w:rsidRPr="00542640" w14:paraId="08CDA8B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E02B45A" w14:textId="77777777" w:rsidR="009B7CC5" w:rsidRPr="00542640" w:rsidRDefault="009B7CC5" w:rsidP="00347453">
            <w:pPr>
              <w:pStyle w:val="Prrafodelista"/>
              <w:numPr>
                <w:ilvl w:val="0"/>
                <w:numId w:val="64"/>
              </w:numPr>
              <w:ind w:left="306" w:hanging="284"/>
              <w:jc w:val="both"/>
              <w:textAlignment w:val="center"/>
              <w:rPr>
                <w:rFonts w:ascii="Century Gothic" w:hAnsi="Century Gothic" w:cs="Arial"/>
                <w:i w:val="0"/>
                <w:iCs w:val="0"/>
                <w:sz w:val="18"/>
                <w:szCs w:val="18"/>
                <w:lang w:val="es-GT"/>
              </w:rPr>
            </w:pPr>
            <w:r w:rsidRPr="00542640">
              <w:rPr>
                <w:rFonts w:ascii="Century Gothic" w:hAnsi="Century Gothic" w:cs="Arial"/>
                <w:b/>
                <w:i w:val="0"/>
                <w:iCs w:val="0"/>
                <w:sz w:val="18"/>
                <w:szCs w:val="18"/>
                <w:lang w:val="es-GT"/>
              </w:rPr>
              <w:t>ACTITUDINALES</w:t>
            </w:r>
          </w:p>
        </w:tc>
      </w:tr>
      <w:tr w:rsidR="009B7CC5" w:rsidRPr="00542640" w14:paraId="0F0125C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4CDD5AF"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Trabajo en equipo</w:t>
            </w:r>
          </w:p>
          <w:p w14:paraId="778B81AC"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Capacidad de organización</w:t>
            </w:r>
          </w:p>
          <w:p w14:paraId="3DFAA14A"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Relaciones interpersonales efectivas</w:t>
            </w:r>
          </w:p>
          <w:p w14:paraId="530A6CD2"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Proactividad y creatividad</w:t>
            </w:r>
          </w:p>
          <w:p w14:paraId="51FDA56E"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Iniciativa</w:t>
            </w:r>
          </w:p>
          <w:p w14:paraId="0AC05171" w14:textId="77777777" w:rsidR="009B7CC5" w:rsidRPr="00542640" w:rsidRDefault="009B7CC5" w:rsidP="00025D5F">
            <w:pPr>
              <w:jc w:val="both"/>
              <w:textAlignment w:val="center"/>
              <w:rPr>
                <w:rFonts w:ascii="Century Gothic" w:hAnsi="Century Gothic" w:cs="Arial"/>
                <w:i w:val="0"/>
                <w:iCs w:val="0"/>
                <w:sz w:val="18"/>
                <w:szCs w:val="18"/>
                <w:lang w:val="es-GT"/>
              </w:rPr>
            </w:pPr>
          </w:p>
        </w:tc>
      </w:tr>
      <w:tr w:rsidR="009B7CC5" w:rsidRPr="00542640" w14:paraId="0E8A426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13394E" w14:textId="77777777" w:rsidR="009B7CC5" w:rsidRPr="00542640" w:rsidRDefault="009B7CC5" w:rsidP="00347453">
            <w:pPr>
              <w:pStyle w:val="Prrafodelista"/>
              <w:numPr>
                <w:ilvl w:val="0"/>
                <w:numId w:val="64"/>
              </w:numPr>
              <w:ind w:left="306" w:hanging="306"/>
              <w:jc w:val="both"/>
              <w:textAlignment w:val="center"/>
              <w:rPr>
                <w:rFonts w:ascii="Century Gothic" w:eastAsia="SimSun" w:hAnsi="Century Gothic" w:cs="Arial"/>
                <w:b/>
                <w:i w:val="0"/>
                <w:iCs w:val="0"/>
                <w:sz w:val="18"/>
                <w:szCs w:val="18"/>
                <w:lang w:val="es-GT" w:bidi="ar"/>
              </w:rPr>
            </w:pPr>
            <w:r w:rsidRPr="00542640">
              <w:rPr>
                <w:rFonts w:ascii="Century Gothic" w:eastAsia="SimSun" w:hAnsi="Century Gothic" w:cs="Arial"/>
                <w:b/>
                <w:i w:val="0"/>
                <w:iCs w:val="0"/>
                <w:sz w:val="18"/>
                <w:szCs w:val="18"/>
                <w:lang w:val="es-GT" w:bidi="ar"/>
              </w:rPr>
              <w:t>OTROS REQUISITOS</w:t>
            </w:r>
          </w:p>
        </w:tc>
      </w:tr>
      <w:tr w:rsidR="009B7CC5" w:rsidRPr="00542640" w14:paraId="5C24183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220D75" w14:textId="77777777" w:rsidR="009B7CC5" w:rsidRPr="00542640" w:rsidRDefault="009B7CC5" w:rsidP="00347453">
            <w:pPr>
              <w:pStyle w:val="Prrafodelista"/>
              <w:numPr>
                <w:ilvl w:val="0"/>
                <w:numId w:val="45"/>
              </w:numPr>
              <w:jc w:val="left"/>
              <w:rPr>
                <w:rFonts w:ascii="Century Gothic" w:hAnsi="Century Gothic"/>
                <w:i w:val="0"/>
                <w:iCs w:val="0"/>
                <w:sz w:val="18"/>
                <w:szCs w:val="18"/>
                <w:lang w:val="es-GT"/>
              </w:rPr>
            </w:pPr>
            <w:r w:rsidRPr="00542640">
              <w:rPr>
                <w:rFonts w:ascii="Century Gothic" w:hAnsi="Century Gothic"/>
                <w:i w:val="0"/>
                <w:iCs w:val="0"/>
                <w:sz w:val="18"/>
                <w:szCs w:val="18"/>
                <w:lang w:val="es-GT"/>
              </w:rPr>
              <w:t>Disposición para viajar al interior y exterior del país.</w:t>
            </w:r>
          </w:p>
          <w:p w14:paraId="5A6B2981" w14:textId="77777777" w:rsidR="009B7CC5" w:rsidRPr="00542640" w:rsidRDefault="009B7CC5" w:rsidP="00025D5F">
            <w:pPr>
              <w:jc w:val="left"/>
              <w:rPr>
                <w:rFonts w:ascii="Century Gothic" w:hAnsi="Century Gothic"/>
                <w:i w:val="0"/>
                <w:iCs w:val="0"/>
                <w:sz w:val="18"/>
                <w:szCs w:val="18"/>
                <w:lang w:val="es-GT"/>
              </w:rPr>
            </w:pPr>
          </w:p>
        </w:tc>
      </w:tr>
    </w:tbl>
    <w:p w14:paraId="6FC12A4D" w14:textId="77777777" w:rsidR="009B7CC5" w:rsidRPr="00272A5B" w:rsidRDefault="009B7CC5" w:rsidP="009B7CC5">
      <w:pPr>
        <w:rPr>
          <w:rFonts w:ascii="Century Gothic" w:hAnsi="Century Gothic"/>
          <w:sz w:val="18"/>
          <w:szCs w:val="18"/>
          <w:lang w:val="es-GT"/>
        </w:rPr>
      </w:pPr>
    </w:p>
    <w:p w14:paraId="6080BAA4" w14:textId="77777777" w:rsidR="009B7CC5" w:rsidRPr="00272A5B" w:rsidRDefault="009B7CC5" w:rsidP="009B7CC5">
      <w:pPr>
        <w:rPr>
          <w:rFonts w:ascii="Century Gothic" w:hAnsi="Century Gothic"/>
          <w:sz w:val="18"/>
          <w:szCs w:val="18"/>
          <w:lang w:val="es-GT"/>
        </w:rPr>
      </w:pPr>
    </w:p>
    <w:p w14:paraId="45850A5B" w14:textId="77777777" w:rsidR="009B7CC5" w:rsidRPr="00272A5B" w:rsidRDefault="009B7CC5" w:rsidP="009B7CC5">
      <w:pPr>
        <w:rPr>
          <w:rFonts w:ascii="Century Gothic" w:hAnsi="Century Gothic"/>
          <w:sz w:val="18"/>
          <w:szCs w:val="18"/>
          <w:lang w:val="es-GT"/>
        </w:rPr>
      </w:pPr>
    </w:p>
    <w:p w14:paraId="1BEB2AAA" w14:textId="77777777" w:rsidR="009B7CC5" w:rsidRPr="00272A5B" w:rsidRDefault="009B7CC5" w:rsidP="009B7CC5">
      <w:pPr>
        <w:rPr>
          <w:rFonts w:ascii="Century Gothic" w:hAnsi="Century Gothic"/>
          <w:sz w:val="18"/>
          <w:szCs w:val="18"/>
          <w:lang w:val="es-GT"/>
        </w:rPr>
      </w:pPr>
    </w:p>
    <w:p w14:paraId="27D07AED" w14:textId="77777777" w:rsidR="009B7CC5" w:rsidRPr="00272A5B" w:rsidRDefault="009B7CC5" w:rsidP="009B7CC5">
      <w:pPr>
        <w:rPr>
          <w:rFonts w:ascii="Century Gothic" w:hAnsi="Century Gothic"/>
          <w:sz w:val="18"/>
          <w:szCs w:val="18"/>
          <w:lang w:val="es-GT"/>
        </w:rPr>
      </w:pPr>
    </w:p>
    <w:p w14:paraId="04088E4C" w14:textId="77777777" w:rsidR="009B7CC5" w:rsidRPr="00272A5B" w:rsidRDefault="009B7CC5" w:rsidP="009B7CC5">
      <w:pPr>
        <w:rPr>
          <w:rFonts w:ascii="Century Gothic" w:hAnsi="Century Gothic"/>
          <w:sz w:val="18"/>
          <w:szCs w:val="18"/>
          <w:lang w:val="es-GT"/>
        </w:rPr>
      </w:pPr>
    </w:p>
    <w:p w14:paraId="5747B5ED" w14:textId="77777777" w:rsidR="009B7CC5" w:rsidRPr="00272A5B" w:rsidRDefault="009B7CC5" w:rsidP="009B7CC5">
      <w:pPr>
        <w:rPr>
          <w:rFonts w:ascii="Century Gothic" w:hAnsi="Century Gothic"/>
          <w:sz w:val="18"/>
          <w:szCs w:val="18"/>
          <w:lang w:val="es-GT"/>
        </w:rPr>
      </w:pPr>
    </w:p>
    <w:p w14:paraId="751B2767" w14:textId="77777777" w:rsidR="009B7CC5" w:rsidRPr="00272A5B" w:rsidRDefault="009B7CC5" w:rsidP="009B7CC5">
      <w:pPr>
        <w:rPr>
          <w:rFonts w:ascii="Century Gothic" w:hAnsi="Century Gothic"/>
          <w:sz w:val="18"/>
          <w:szCs w:val="18"/>
          <w:lang w:val="es-GT"/>
        </w:rPr>
      </w:pPr>
    </w:p>
    <w:p w14:paraId="2DC3803F" w14:textId="77777777" w:rsidR="009B7CC5" w:rsidRPr="00272A5B" w:rsidRDefault="009B7CC5" w:rsidP="009B7CC5">
      <w:pPr>
        <w:rPr>
          <w:rFonts w:ascii="Century Gothic" w:hAnsi="Century Gothic"/>
          <w:sz w:val="18"/>
          <w:szCs w:val="18"/>
          <w:lang w:val="es-GT"/>
        </w:rPr>
      </w:pPr>
    </w:p>
    <w:p w14:paraId="401BC508" w14:textId="77777777" w:rsidR="009B7CC5" w:rsidRPr="00272A5B" w:rsidRDefault="009B7CC5" w:rsidP="009B7CC5">
      <w:pPr>
        <w:rPr>
          <w:rFonts w:ascii="Century Gothic" w:hAnsi="Century Gothic"/>
          <w:sz w:val="18"/>
          <w:szCs w:val="18"/>
          <w:lang w:val="es-GT"/>
        </w:rPr>
      </w:pPr>
    </w:p>
    <w:p w14:paraId="04629D13" w14:textId="77777777" w:rsidR="009B7CC5" w:rsidRPr="00272A5B" w:rsidRDefault="009B7CC5" w:rsidP="009B7CC5">
      <w:pPr>
        <w:rPr>
          <w:rFonts w:ascii="Century Gothic" w:hAnsi="Century Gothic"/>
          <w:sz w:val="18"/>
          <w:szCs w:val="18"/>
          <w:lang w:val="es-GT"/>
        </w:rPr>
      </w:pPr>
    </w:p>
    <w:p w14:paraId="56309B39" w14:textId="77777777" w:rsidR="009B7CC5" w:rsidRPr="00272A5B" w:rsidRDefault="009B7CC5" w:rsidP="009B7CC5">
      <w:pPr>
        <w:rPr>
          <w:rFonts w:ascii="Century Gothic" w:hAnsi="Century Gothic"/>
          <w:sz w:val="18"/>
          <w:szCs w:val="18"/>
          <w:lang w:val="es-GT"/>
        </w:rPr>
      </w:pPr>
    </w:p>
    <w:p w14:paraId="21BFB1D3" w14:textId="77777777" w:rsidR="009B7CC5" w:rsidRPr="00272A5B" w:rsidRDefault="009B7CC5" w:rsidP="009B7CC5">
      <w:pPr>
        <w:rPr>
          <w:rFonts w:ascii="Century Gothic" w:hAnsi="Century Gothic"/>
          <w:sz w:val="18"/>
          <w:szCs w:val="18"/>
          <w:lang w:val="es-GT"/>
        </w:rPr>
      </w:pPr>
    </w:p>
    <w:p w14:paraId="5215B681" w14:textId="77777777" w:rsidR="009B7CC5" w:rsidRPr="00272A5B" w:rsidRDefault="009B7CC5" w:rsidP="009B7CC5">
      <w:pPr>
        <w:rPr>
          <w:rFonts w:ascii="Century Gothic" w:hAnsi="Century Gothic"/>
          <w:sz w:val="18"/>
          <w:szCs w:val="18"/>
          <w:lang w:val="es-GT"/>
        </w:rPr>
      </w:pPr>
    </w:p>
    <w:p w14:paraId="26075E50" w14:textId="77777777" w:rsidR="009B7CC5" w:rsidRPr="00272A5B" w:rsidRDefault="009B7CC5" w:rsidP="009B7CC5">
      <w:pPr>
        <w:rPr>
          <w:rFonts w:ascii="Century Gothic" w:hAnsi="Century Gothic"/>
          <w:sz w:val="18"/>
          <w:szCs w:val="18"/>
          <w:lang w:val="es-GT"/>
        </w:rPr>
      </w:pPr>
    </w:p>
    <w:p w14:paraId="03B9E8AD" w14:textId="77777777" w:rsidR="009B7CC5" w:rsidRPr="00272A5B" w:rsidRDefault="009B7CC5" w:rsidP="009B7CC5">
      <w:pPr>
        <w:rPr>
          <w:rFonts w:ascii="Century Gothic" w:hAnsi="Century Gothic"/>
          <w:sz w:val="18"/>
          <w:szCs w:val="18"/>
          <w:lang w:val="es-GT"/>
        </w:rPr>
      </w:pPr>
    </w:p>
    <w:p w14:paraId="0E1FDE83" w14:textId="77777777" w:rsidR="009B7CC5" w:rsidRPr="00272A5B" w:rsidRDefault="009B7CC5" w:rsidP="009B7CC5">
      <w:pPr>
        <w:rPr>
          <w:rFonts w:ascii="Century Gothic" w:hAnsi="Century Gothic"/>
          <w:sz w:val="18"/>
          <w:szCs w:val="18"/>
          <w:lang w:val="es-GT"/>
        </w:rPr>
      </w:pPr>
    </w:p>
    <w:p w14:paraId="77A7FAC3" w14:textId="77777777" w:rsidR="009B7CC5" w:rsidRPr="00272A5B" w:rsidRDefault="009B7CC5" w:rsidP="009B7CC5">
      <w:pPr>
        <w:rPr>
          <w:rFonts w:ascii="Century Gothic" w:hAnsi="Century Gothic"/>
          <w:sz w:val="18"/>
          <w:szCs w:val="18"/>
          <w:lang w:val="es-GT"/>
        </w:rPr>
      </w:pPr>
    </w:p>
    <w:p w14:paraId="024C0D5E" w14:textId="77777777" w:rsidR="009B7CC5" w:rsidRPr="00272A5B" w:rsidRDefault="009B7CC5" w:rsidP="009B7CC5">
      <w:pPr>
        <w:rPr>
          <w:rFonts w:ascii="Century Gothic" w:hAnsi="Century Gothic"/>
          <w:sz w:val="18"/>
          <w:szCs w:val="18"/>
          <w:lang w:val="es-GT"/>
        </w:rPr>
      </w:pPr>
    </w:p>
    <w:p w14:paraId="3AA992CF" w14:textId="77777777" w:rsidR="009B7CC5" w:rsidRPr="00272A5B" w:rsidRDefault="009B7CC5" w:rsidP="009B7CC5">
      <w:pPr>
        <w:rPr>
          <w:rFonts w:ascii="Century Gothic" w:hAnsi="Century Gothic"/>
          <w:sz w:val="18"/>
          <w:szCs w:val="18"/>
          <w:lang w:val="es-GT"/>
        </w:rPr>
      </w:pPr>
    </w:p>
    <w:p w14:paraId="1671E9DE" w14:textId="77777777" w:rsidR="009B7CC5" w:rsidRPr="00272A5B" w:rsidRDefault="009B7CC5" w:rsidP="009B7CC5">
      <w:pPr>
        <w:rPr>
          <w:rFonts w:ascii="Century Gothic" w:hAnsi="Century Gothic"/>
          <w:sz w:val="18"/>
          <w:szCs w:val="18"/>
          <w:lang w:val="es-GT"/>
        </w:rPr>
      </w:pPr>
    </w:p>
    <w:p w14:paraId="2B25ABE3" w14:textId="77777777" w:rsidR="009B7CC5" w:rsidRPr="00272A5B" w:rsidRDefault="009B7CC5" w:rsidP="009B7CC5">
      <w:pPr>
        <w:rPr>
          <w:rFonts w:ascii="Century Gothic" w:hAnsi="Century Gothic"/>
          <w:sz w:val="18"/>
          <w:szCs w:val="18"/>
          <w:lang w:val="es-GT"/>
        </w:rPr>
      </w:pPr>
    </w:p>
    <w:p w14:paraId="5F3FECD1" w14:textId="77777777" w:rsidR="009B7CC5" w:rsidRPr="00272A5B" w:rsidRDefault="009B7CC5" w:rsidP="009B7CC5">
      <w:pPr>
        <w:rPr>
          <w:rFonts w:ascii="Century Gothic" w:hAnsi="Century Gothic"/>
          <w:sz w:val="18"/>
          <w:szCs w:val="18"/>
          <w:lang w:val="es-GT"/>
        </w:rPr>
      </w:pPr>
    </w:p>
    <w:p w14:paraId="326D0776" w14:textId="77777777" w:rsidR="009B7CC5" w:rsidRPr="00272A5B" w:rsidRDefault="009B7CC5" w:rsidP="009B7CC5">
      <w:pPr>
        <w:rPr>
          <w:rFonts w:ascii="Century Gothic" w:hAnsi="Century Gothic"/>
          <w:sz w:val="18"/>
          <w:szCs w:val="18"/>
          <w:lang w:val="es-GT"/>
        </w:rPr>
      </w:pPr>
    </w:p>
    <w:p w14:paraId="1BC4052C" w14:textId="77777777" w:rsidR="009B7CC5" w:rsidRPr="00272A5B" w:rsidRDefault="009B7CC5" w:rsidP="009B7CC5">
      <w:pPr>
        <w:rPr>
          <w:rFonts w:ascii="Century Gothic" w:hAnsi="Century Gothic"/>
          <w:sz w:val="18"/>
          <w:szCs w:val="18"/>
          <w:lang w:val="es-GT"/>
        </w:rPr>
      </w:pPr>
    </w:p>
    <w:p w14:paraId="4A073184" w14:textId="77777777" w:rsidR="009B7CC5" w:rsidRPr="00272A5B" w:rsidRDefault="009B7CC5" w:rsidP="009B7CC5">
      <w:pPr>
        <w:rPr>
          <w:rFonts w:ascii="Century Gothic" w:hAnsi="Century Gothic"/>
          <w:sz w:val="18"/>
          <w:szCs w:val="18"/>
          <w:lang w:val="es-GT"/>
        </w:rPr>
      </w:pPr>
    </w:p>
    <w:p w14:paraId="11036834" w14:textId="77777777" w:rsidR="009B7CC5" w:rsidRPr="00272A5B" w:rsidRDefault="009B7CC5" w:rsidP="009B7CC5">
      <w:pPr>
        <w:rPr>
          <w:rFonts w:ascii="Century Gothic" w:hAnsi="Century Gothic"/>
          <w:sz w:val="18"/>
          <w:szCs w:val="18"/>
          <w:lang w:val="es-GT"/>
        </w:rPr>
      </w:pPr>
    </w:p>
    <w:p w14:paraId="4AC13ECC" w14:textId="77777777" w:rsidR="009B7CC5" w:rsidRPr="00272A5B" w:rsidRDefault="009B7CC5" w:rsidP="009B7CC5">
      <w:pPr>
        <w:rPr>
          <w:rFonts w:ascii="Century Gothic" w:hAnsi="Century Gothic"/>
          <w:sz w:val="18"/>
          <w:szCs w:val="18"/>
          <w:lang w:val="es-GT"/>
        </w:rPr>
      </w:pPr>
    </w:p>
    <w:p w14:paraId="729302E1" w14:textId="77777777" w:rsidR="009B7CC5" w:rsidRPr="00272A5B" w:rsidRDefault="009B7CC5" w:rsidP="009B7CC5">
      <w:pPr>
        <w:rPr>
          <w:rFonts w:ascii="Century Gothic" w:hAnsi="Century Gothic"/>
          <w:sz w:val="18"/>
          <w:szCs w:val="18"/>
          <w:lang w:val="es-GT"/>
        </w:rPr>
      </w:pPr>
    </w:p>
    <w:p w14:paraId="0CE26BBA" w14:textId="77777777" w:rsidR="009B7CC5" w:rsidRPr="00272A5B" w:rsidRDefault="009B7CC5" w:rsidP="009B7CC5">
      <w:pPr>
        <w:rPr>
          <w:rFonts w:ascii="Century Gothic" w:hAnsi="Century Gothic"/>
          <w:sz w:val="18"/>
          <w:szCs w:val="18"/>
          <w:lang w:val="es-GT"/>
        </w:rPr>
      </w:pPr>
    </w:p>
    <w:p w14:paraId="654B66F4" w14:textId="77777777" w:rsidR="009B7CC5" w:rsidRPr="00272A5B" w:rsidRDefault="009B7CC5" w:rsidP="009B7CC5">
      <w:pPr>
        <w:rPr>
          <w:rFonts w:ascii="Century Gothic" w:hAnsi="Century Gothic"/>
          <w:sz w:val="18"/>
          <w:szCs w:val="18"/>
          <w:lang w:val="es-GT"/>
        </w:rPr>
      </w:pPr>
    </w:p>
    <w:p w14:paraId="18B99B2D" w14:textId="77777777" w:rsidR="009B7CC5" w:rsidRPr="00272A5B" w:rsidRDefault="009B7CC5" w:rsidP="009B7CC5">
      <w:pPr>
        <w:rPr>
          <w:rFonts w:ascii="Century Gothic" w:hAnsi="Century Gothic"/>
          <w:sz w:val="18"/>
          <w:szCs w:val="18"/>
          <w:lang w:val="es-GT"/>
        </w:rPr>
      </w:pPr>
    </w:p>
    <w:p w14:paraId="2382BC7B" w14:textId="77777777" w:rsidR="009B7CC5" w:rsidRPr="00272A5B" w:rsidRDefault="009B7CC5" w:rsidP="009B7CC5">
      <w:pPr>
        <w:rPr>
          <w:rFonts w:ascii="Century Gothic" w:hAnsi="Century Gothic"/>
          <w:sz w:val="18"/>
          <w:szCs w:val="18"/>
          <w:lang w:val="es-GT"/>
        </w:rPr>
      </w:pPr>
    </w:p>
    <w:p w14:paraId="698577D3" w14:textId="77777777" w:rsidR="009B7CC5" w:rsidRPr="00272A5B" w:rsidRDefault="009B7CC5" w:rsidP="009B7CC5">
      <w:pPr>
        <w:rPr>
          <w:rFonts w:ascii="Century Gothic" w:hAnsi="Century Gothic"/>
          <w:sz w:val="18"/>
          <w:szCs w:val="18"/>
          <w:lang w:val="es-GT"/>
        </w:rPr>
      </w:pPr>
    </w:p>
    <w:p w14:paraId="4052BBE2" w14:textId="77777777" w:rsidR="009B7CC5" w:rsidRPr="00272A5B" w:rsidRDefault="009B7CC5" w:rsidP="009B7CC5">
      <w:pPr>
        <w:rPr>
          <w:rFonts w:ascii="Century Gothic" w:hAnsi="Century Gothic"/>
          <w:sz w:val="18"/>
          <w:szCs w:val="18"/>
          <w:lang w:val="es-GT"/>
        </w:rPr>
      </w:pPr>
    </w:p>
    <w:p w14:paraId="40FEABF6" w14:textId="77777777" w:rsidR="009B7CC5" w:rsidRPr="00272A5B" w:rsidRDefault="009B7CC5" w:rsidP="009B7CC5">
      <w:pPr>
        <w:rPr>
          <w:rFonts w:ascii="Century Gothic" w:hAnsi="Century Gothic"/>
          <w:sz w:val="18"/>
          <w:szCs w:val="18"/>
          <w:lang w:val="es-GT"/>
        </w:rPr>
      </w:pPr>
    </w:p>
    <w:p w14:paraId="0517D490" w14:textId="77777777" w:rsidR="009B7CC5" w:rsidRPr="00272A5B" w:rsidRDefault="009B7CC5" w:rsidP="009B7CC5">
      <w:pPr>
        <w:rPr>
          <w:rFonts w:ascii="Century Gothic" w:hAnsi="Century Gothic"/>
          <w:sz w:val="18"/>
          <w:szCs w:val="18"/>
          <w:lang w:val="es-GT"/>
        </w:rPr>
      </w:pPr>
    </w:p>
    <w:p w14:paraId="7E4243C4" w14:textId="45DC4755" w:rsidR="009B7CC5" w:rsidRDefault="009B7CC5" w:rsidP="009B7CC5">
      <w:pPr>
        <w:rPr>
          <w:rFonts w:ascii="Century Gothic" w:hAnsi="Century Gothic"/>
          <w:sz w:val="18"/>
          <w:szCs w:val="18"/>
          <w:lang w:val="es-GT"/>
        </w:rPr>
      </w:pPr>
    </w:p>
    <w:p w14:paraId="2EA954AF" w14:textId="31227805" w:rsidR="00D07121" w:rsidRDefault="00D07121" w:rsidP="009B7CC5">
      <w:pPr>
        <w:rPr>
          <w:rFonts w:ascii="Century Gothic" w:hAnsi="Century Gothic"/>
          <w:sz w:val="18"/>
          <w:szCs w:val="18"/>
          <w:lang w:val="es-GT"/>
        </w:rPr>
      </w:pPr>
    </w:p>
    <w:p w14:paraId="1263255F" w14:textId="009D60EB" w:rsidR="00D07121" w:rsidRDefault="00D07121" w:rsidP="009B7CC5">
      <w:pPr>
        <w:rPr>
          <w:rFonts w:ascii="Century Gothic" w:hAnsi="Century Gothic"/>
          <w:sz w:val="18"/>
          <w:szCs w:val="18"/>
          <w:lang w:val="es-GT"/>
        </w:rPr>
      </w:pPr>
    </w:p>
    <w:p w14:paraId="309BBBB6" w14:textId="5B2D00D3"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4AC715D0" w14:textId="39ED328A" w:rsidR="009B7CC5" w:rsidRPr="00272A5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910991" w14:paraId="7D123CE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480C72" w14:textId="09AE625E" w:rsidR="009B7CC5" w:rsidRPr="00B21A36" w:rsidRDefault="00010BD1"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20</w:t>
            </w:r>
            <w:r w:rsidR="00B21A36" w:rsidRPr="00B21A36">
              <w:rPr>
                <w:rFonts w:ascii="Century Gothic" w:hAnsi="Century Gothic" w:cs="Arial"/>
                <w:i w:val="0"/>
                <w:iCs w:val="0"/>
                <w:sz w:val="18"/>
                <w:szCs w:val="18"/>
                <w:lang w:val="es-GT"/>
              </w:rPr>
              <w:t xml:space="preserve">. </w:t>
            </w:r>
            <w:r w:rsidR="009B7CC5" w:rsidRPr="00B21A36">
              <w:rPr>
                <w:rFonts w:ascii="Century Gothic" w:hAnsi="Century Gothic" w:cs="Arial"/>
                <w:i w:val="0"/>
                <w:iCs w:val="0"/>
                <w:sz w:val="18"/>
                <w:szCs w:val="18"/>
                <w:lang w:val="es-GT"/>
              </w:rPr>
              <w:t xml:space="preserve">Técnico Especialista en </w:t>
            </w:r>
            <w:r w:rsidR="00104BF3" w:rsidRPr="00B21A36">
              <w:rPr>
                <w:rFonts w:ascii="Century Gothic" w:hAnsi="Century Gothic" w:cs="Arial"/>
                <w:i w:val="0"/>
                <w:iCs w:val="0"/>
                <w:sz w:val="18"/>
                <w:szCs w:val="18"/>
                <w:lang w:val="es-GT"/>
              </w:rPr>
              <w:t>Medio Social y Natural</w:t>
            </w:r>
          </w:p>
        </w:tc>
      </w:tr>
      <w:tr w:rsidR="009B7CC5" w:rsidRPr="00910991" w14:paraId="779369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FB7570D" w14:textId="77777777" w:rsidR="009B7CC5" w:rsidRPr="00025219" w:rsidRDefault="009B7CC5" w:rsidP="00347453">
            <w:pPr>
              <w:pStyle w:val="Prrafodelista"/>
              <w:numPr>
                <w:ilvl w:val="0"/>
                <w:numId w:val="65"/>
              </w:numPr>
              <w:jc w:val="both"/>
              <w:textAlignment w:val="center"/>
              <w:rPr>
                <w:rFonts w:ascii="Century Gothic" w:eastAsia="SimSun" w:hAnsi="Century Gothic" w:cs="Arial"/>
                <w:b/>
                <w:i w:val="0"/>
                <w:iCs w:val="0"/>
                <w:sz w:val="18"/>
                <w:szCs w:val="18"/>
                <w:lang w:val="es-GT" w:bidi="ar"/>
              </w:rPr>
            </w:pPr>
            <w:r w:rsidRPr="00025219">
              <w:rPr>
                <w:rFonts w:ascii="Century Gothic" w:eastAsia="SimSun" w:hAnsi="Century Gothic" w:cs="Arial"/>
                <w:b/>
                <w:i w:val="0"/>
                <w:iCs w:val="0"/>
                <w:sz w:val="18"/>
                <w:szCs w:val="18"/>
                <w:lang w:val="es-GT" w:bidi="ar"/>
              </w:rPr>
              <w:t>IDENTIFICACIÓN DEL PUESTO</w:t>
            </w:r>
          </w:p>
        </w:tc>
      </w:tr>
      <w:tr w:rsidR="009B7CC5" w:rsidRPr="00910991" w14:paraId="5A3687B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54CCD8" w14:textId="77777777"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69436996" w14:textId="77777777" w:rsidR="009B7CC5" w:rsidRPr="0091099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Código de la clase:  9820</w:t>
            </w:r>
          </w:p>
        </w:tc>
      </w:tr>
      <w:tr w:rsidR="009B7CC5" w:rsidRPr="00910991" w14:paraId="1E53294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9016AB8" w14:textId="77777777"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Especialidad:  Administración</w:t>
            </w:r>
          </w:p>
        </w:tc>
        <w:tc>
          <w:tcPr>
            <w:tcW w:w="2452" w:type="pct"/>
            <w:tcBorders>
              <w:bottom w:val="single" w:sz="4" w:space="0" w:color="00B0F0"/>
            </w:tcBorders>
          </w:tcPr>
          <w:p w14:paraId="4667FC9F"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Código de Especialidad: 0007</w:t>
            </w:r>
          </w:p>
        </w:tc>
      </w:tr>
      <w:tr w:rsidR="009B7CC5" w:rsidRPr="00910991" w14:paraId="55BF5F7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62F6CF" w14:textId="14B6B7D4"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 xml:space="preserve">Título funcional: </w:t>
            </w:r>
            <w:r w:rsidRPr="00E66EF4">
              <w:rPr>
                <w:rFonts w:ascii="Century Gothic" w:hAnsi="Century Gothic"/>
                <w:i w:val="0"/>
                <w:iCs w:val="0"/>
                <w:sz w:val="18"/>
                <w:szCs w:val="18"/>
                <w:lang w:val="es-GT"/>
              </w:rPr>
              <w:t xml:space="preserve">Técnico Especialista en </w:t>
            </w:r>
            <w:r w:rsidR="00D61F30">
              <w:rPr>
                <w:rFonts w:ascii="Century Gothic" w:hAnsi="Century Gothic"/>
                <w:i w:val="0"/>
                <w:iCs w:val="0"/>
                <w:sz w:val="18"/>
                <w:szCs w:val="18"/>
                <w:lang w:val="es-GT"/>
              </w:rPr>
              <w:t>Medio Social y Natural</w:t>
            </w:r>
          </w:p>
        </w:tc>
        <w:tc>
          <w:tcPr>
            <w:tcW w:w="2452" w:type="pct"/>
            <w:shd w:val="clear" w:color="auto" w:fill="auto"/>
          </w:tcPr>
          <w:p w14:paraId="2AA34CA0" w14:textId="77777777" w:rsidR="009B7CC5" w:rsidRPr="0091099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Número de puestos:  01</w:t>
            </w:r>
          </w:p>
        </w:tc>
      </w:tr>
      <w:tr w:rsidR="009B7CC5" w:rsidRPr="00910991" w14:paraId="17D203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9BEC4DB" w14:textId="50EE9FE5" w:rsidR="009B7CC5" w:rsidRPr="00025219" w:rsidRDefault="009B7CC5" w:rsidP="00025D5F">
            <w:pPr>
              <w:jc w:val="left"/>
              <w:textAlignment w:val="center"/>
              <w:rPr>
                <w:rFonts w:ascii="Century Gothic" w:hAnsi="Century Gothic"/>
                <w:i w:val="0"/>
                <w:iCs w:val="0"/>
                <w:sz w:val="18"/>
                <w:szCs w:val="18"/>
                <w:lang w:val="es-GT"/>
              </w:rPr>
            </w:pPr>
            <w:r w:rsidRPr="00025219">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1692D0DD"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Subalternos: N/A</w:t>
            </w:r>
          </w:p>
          <w:p w14:paraId="196376D2" w14:textId="77777777" w:rsidR="009B7CC5" w:rsidRPr="0091099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910991" w14:paraId="4FFB8563"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D08141" w14:textId="77777777" w:rsidR="009B7CC5" w:rsidRPr="00910991" w:rsidRDefault="009B7CC5" w:rsidP="00347453">
            <w:pPr>
              <w:pStyle w:val="Prrafodelista"/>
              <w:numPr>
                <w:ilvl w:val="0"/>
                <w:numId w:val="65"/>
              </w:numPr>
              <w:ind w:left="306" w:hanging="306"/>
              <w:jc w:val="both"/>
              <w:textAlignment w:val="center"/>
              <w:rPr>
                <w:rFonts w:ascii="Century Gothic" w:hAnsi="Century Gothic" w:cs="Arial"/>
                <w:i w:val="0"/>
                <w:iCs w:val="0"/>
                <w:sz w:val="18"/>
                <w:szCs w:val="18"/>
                <w:lang w:val="es-GT"/>
              </w:rPr>
            </w:pPr>
            <w:r w:rsidRPr="00910991">
              <w:rPr>
                <w:rFonts w:ascii="Century Gothic" w:hAnsi="Century Gothic" w:cs="Arial"/>
                <w:i w:val="0"/>
                <w:iCs w:val="0"/>
                <w:sz w:val="18"/>
                <w:szCs w:val="18"/>
                <w:lang w:val="es-GT"/>
              </w:rPr>
              <w:t>NATURALEZA DEL PUESTO</w:t>
            </w:r>
          </w:p>
        </w:tc>
      </w:tr>
      <w:tr w:rsidR="009B7CC5" w:rsidRPr="00910991" w14:paraId="1C525996"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1FF622E" w14:textId="66FC8D3A" w:rsidR="009B7CC5" w:rsidRDefault="00910991" w:rsidP="00D07121">
            <w:pPr>
              <w:jc w:val="both"/>
              <w:textAlignment w:val="center"/>
              <w:rPr>
                <w:rFonts w:ascii="Century Gothic" w:hAnsi="Century Gothic"/>
                <w:sz w:val="18"/>
                <w:szCs w:val="18"/>
                <w:lang w:val="es-GT"/>
              </w:rPr>
            </w:pPr>
            <w:r w:rsidRPr="00910991">
              <w:rPr>
                <w:rFonts w:ascii="Century Gothic" w:hAnsi="Century Gothic"/>
                <w:i w:val="0"/>
                <w:iCs w:val="0"/>
                <w:sz w:val="18"/>
                <w:szCs w:val="18"/>
                <w:lang w:val="es-GT"/>
              </w:rPr>
              <w:t>P</w:t>
            </w:r>
            <w:r w:rsidR="009B7CC5" w:rsidRPr="00910991">
              <w:rPr>
                <w:rFonts w:ascii="Century Gothic" w:hAnsi="Century Gothic"/>
                <w:i w:val="0"/>
                <w:iCs w:val="0"/>
                <w:sz w:val="18"/>
                <w:szCs w:val="18"/>
                <w:lang w:val="es-GT"/>
              </w:rPr>
              <w:t xml:space="preserve">lanificar, organizar y desarrollar actividades relacionadas con el área curricular de </w:t>
            </w:r>
            <w:r w:rsidR="008011F3">
              <w:rPr>
                <w:rFonts w:ascii="Century Gothic" w:hAnsi="Century Gothic"/>
                <w:i w:val="0"/>
                <w:iCs w:val="0"/>
                <w:sz w:val="18"/>
                <w:szCs w:val="18"/>
                <w:lang w:val="es-GT"/>
              </w:rPr>
              <w:t xml:space="preserve">Medio </w:t>
            </w:r>
            <w:r w:rsidR="00CC2EFD">
              <w:rPr>
                <w:rFonts w:ascii="Century Gothic" w:hAnsi="Century Gothic"/>
                <w:i w:val="0"/>
                <w:iCs w:val="0"/>
                <w:sz w:val="18"/>
                <w:szCs w:val="18"/>
                <w:lang w:val="es-GT"/>
              </w:rPr>
              <w:t xml:space="preserve">Social </w:t>
            </w:r>
            <w:r w:rsidR="00CC2EFD" w:rsidRPr="00910991">
              <w:rPr>
                <w:rFonts w:ascii="Century Gothic" w:hAnsi="Century Gothic"/>
                <w:i w:val="0"/>
                <w:iCs w:val="0"/>
                <w:sz w:val="18"/>
                <w:szCs w:val="18"/>
                <w:lang w:val="es-GT"/>
              </w:rPr>
              <w:t>y</w:t>
            </w:r>
            <w:r w:rsidR="006D4928">
              <w:rPr>
                <w:rFonts w:ascii="Century Gothic" w:hAnsi="Century Gothic"/>
                <w:i w:val="0"/>
                <w:iCs w:val="0"/>
                <w:sz w:val="18"/>
                <w:szCs w:val="18"/>
                <w:lang w:val="es-GT"/>
              </w:rPr>
              <w:t xml:space="preserve"> Natural </w:t>
            </w:r>
            <w:r w:rsidR="009B7CC5" w:rsidRPr="00910991">
              <w:rPr>
                <w:rFonts w:ascii="Century Gothic" w:hAnsi="Century Gothic"/>
                <w:i w:val="0"/>
                <w:iCs w:val="0"/>
                <w:sz w:val="18"/>
                <w:szCs w:val="18"/>
                <w:lang w:val="es-GT"/>
              </w:rPr>
              <w:t xml:space="preserve">del Nivel de Educación </w:t>
            </w:r>
            <w:r w:rsidR="003E0C6D">
              <w:rPr>
                <w:rFonts w:ascii="Century Gothic" w:hAnsi="Century Gothic"/>
                <w:i w:val="0"/>
                <w:iCs w:val="0"/>
                <w:sz w:val="18"/>
                <w:szCs w:val="18"/>
                <w:lang w:val="es-GT"/>
              </w:rPr>
              <w:t xml:space="preserve">Inicial </w:t>
            </w:r>
            <w:r w:rsidR="00CC2EFD">
              <w:rPr>
                <w:rFonts w:ascii="Century Gothic" w:hAnsi="Century Gothic"/>
                <w:i w:val="0"/>
                <w:iCs w:val="0"/>
                <w:sz w:val="18"/>
                <w:szCs w:val="18"/>
                <w:lang w:val="es-GT"/>
              </w:rPr>
              <w:t>y Preprimaria</w:t>
            </w:r>
            <w:r w:rsidR="00D07121">
              <w:rPr>
                <w:rFonts w:ascii="Century Gothic" w:hAnsi="Century Gothic"/>
                <w:i w:val="0"/>
                <w:iCs w:val="0"/>
                <w:sz w:val="18"/>
                <w:szCs w:val="18"/>
                <w:lang w:val="es-GT"/>
              </w:rPr>
              <w:t>.</w:t>
            </w:r>
          </w:p>
          <w:p w14:paraId="47F4FB1D" w14:textId="1F470108" w:rsidR="00D07121" w:rsidRPr="00910991" w:rsidRDefault="00D07121" w:rsidP="00D07121">
            <w:pPr>
              <w:jc w:val="both"/>
              <w:textAlignment w:val="center"/>
              <w:rPr>
                <w:rFonts w:ascii="Century Gothic" w:hAnsi="Century Gothic" w:cs="Arial"/>
                <w:i w:val="0"/>
                <w:iCs w:val="0"/>
                <w:sz w:val="18"/>
                <w:szCs w:val="18"/>
                <w:lang w:val="es-GT"/>
              </w:rPr>
            </w:pPr>
          </w:p>
        </w:tc>
      </w:tr>
      <w:tr w:rsidR="009B7CC5" w:rsidRPr="00910991" w14:paraId="1E6BDC9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E437F00" w14:textId="77777777" w:rsidR="009B7CC5" w:rsidRPr="00910991" w:rsidRDefault="009B7CC5" w:rsidP="00347453">
            <w:pPr>
              <w:pStyle w:val="Prrafodelista"/>
              <w:numPr>
                <w:ilvl w:val="0"/>
                <w:numId w:val="65"/>
              </w:numPr>
              <w:ind w:left="164" w:hanging="164"/>
              <w:jc w:val="both"/>
              <w:textAlignment w:val="center"/>
              <w:rPr>
                <w:rFonts w:ascii="Century Gothic" w:hAnsi="Century Gothic" w:cs="Arial"/>
                <w:b/>
                <w:i w:val="0"/>
                <w:iCs w:val="0"/>
                <w:sz w:val="18"/>
                <w:szCs w:val="18"/>
                <w:lang w:bidi="ar"/>
              </w:rPr>
            </w:pPr>
            <w:r w:rsidRPr="00910991">
              <w:rPr>
                <w:rFonts w:ascii="Century Gothic" w:hAnsi="Century Gothic" w:cs="Arial"/>
                <w:b/>
                <w:i w:val="0"/>
                <w:iCs w:val="0"/>
                <w:sz w:val="18"/>
                <w:szCs w:val="18"/>
                <w:lang w:bidi="ar"/>
              </w:rPr>
              <w:t>TAREAS PERMANENTES</w:t>
            </w:r>
          </w:p>
        </w:tc>
      </w:tr>
      <w:tr w:rsidR="009B7CC5" w:rsidRPr="00910991" w14:paraId="4943FD4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1447107B" w14:textId="69202195" w:rsidR="0040630A" w:rsidRPr="00DF50DA" w:rsidRDefault="0040630A" w:rsidP="00347453">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007551FE" w:rsidRPr="00910991">
              <w:rPr>
                <w:rFonts w:ascii="Century Gothic" w:hAnsi="Century Gothic"/>
                <w:i w:val="0"/>
                <w:iCs w:val="0"/>
                <w:sz w:val="18"/>
                <w:szCs w:val="18"/>
                <w:lang w:val="es-GT"/>
              </w:rPr>
              <w:t>Educación para la Ciencia y la Ciudadanía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054FFC34" w14:textId="158B2C3D" w:rsidR="0040630A" w:rsidRPr="00DF50DA" w:rsidRDefault="0040630A" w:rsidP="00347453">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007551FE" w:rsidRPr="00910991">
              <w:rPr>
                <w:rFonts w:ascii="Century Gothic" w:hAnsi="Century Gothic"/>
                <w:i w:val="0"/>
                <w:iCs w:val="0"/>
                <w:sz w:val="18"/>
                <w:szCs w:val="18"/>
                <w:lang w:val="es-GT"/>
              </w:rPr>
              <w:t>Educación para la Ciencia y la Ciudadanía</w:t>
            </w:r>
            <w:r w:rsidRPr="00DF50DA">
              <w:rPr>
                <w:rFonts w:ascii="Century Gothic" w:hAnsi="Century Gothic"/>
                <w:i w:val="0"/>
                <w:iCs w:val="0"/>
                <w:sz w:val="18"/>
                <w:szCs w:val="18"/>
                <w:lang w:val="es-GT"/>
              </w:rPr>
              <w:t>.</w:t>
            </w:r>
          </w:p>
          <w:p w14:paraId="688B0F3C" w14:textId="2E28617E" w:rsidR="0040630A" w:rsidRPr="00542640" w:rsidRDefault="0040630A" w:rsidP="00347453">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7551FE" w:rsidRPr="00910991">
              <w:rPr>
                <w:rFonts w:ascii="Century Gothic" w:hAnsi="Century Gothic"/>
                <w:i w:val="0"/>
                <w:iCs w:val="0"/>
                <w:sz w:val="18"/>
                <w:szCs w:val="18"/>
                <w:lang w:val="es-GT"/>
              </w:rPr>
              <w:t>Educación para la Ciencia y la Ciudadanía</w:t>
            </w:r>
            <w:r w:rsidR="007551FE">
              <w:rPr>
                <w:rFonts w:ascii="Century Gothic" w:hAnsi="Century Gothic"/>
                <w:i w:val="0"/>
                <w:iCs w:val="0"/>
                <w:sz w:val="18"/>
                <w:szCs w:val="18"/>
                <w:lang w:val="es-GT"/>
              </w:rPr>
              <w:t>.</w:t>
            </w:r>
          </w:p>
          <w:p w14:paraId="39D4616A" w14:textId="2182F14D" w:rsidR="0040630A" w:rsidRPr="008719E2" w:rsidRDefault="0040630A" w:rsidP="00347453">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007551FE" w:rsidRPr="00910991">
              <w:rPr>
                <w:rFonts w:ascii="Century Gothic" w:hAnsi="Century Gothic"/>
                <w:i w:val="0"/>
                <w:iCs w:val="0"/>
                <w:sz w:val="18"/>
                <w:szCs w:val="18"/>
                <w:lang w:val="es-GT"/>
              </w:rPr>
              <w:t>Educación para la Ciencia y la Ciudadanía</w:t>
            </w:r>
            <w:r w:rsidR="007551FE">
              <w:rPr>
                <w:rFonts w:ascii="Century Gothic" w:hAnsi="Century Gothic"/>
                <w:i w:val="0"/>
                <w:iCs w:val="0"/>
                <w:sz w:val="18"/>
                <w:szCs w:val="18"/>
                <w:lang w:val="es-GT"/>
              </w:rPr>
              <w:t xml:space="preserve"> </w:t>
            </w:r>
            <w:r>
              <w:rPr>
                <w:rFonts w:ascii="Century Gothic" w:hAnsi="Century Gothic"/>
                <w:i w:val="0"/>
                <w:iCs w:val="0"/>
                <w:sz w:val="18"/>
                <w:szCs w:val="18"/>
                <w:lang w:val="es-GT"/>
              </w:rPr>
              <w:t>u otras áreas afines de</w:t>
            </w:r>
            <w:r w:rsidRPr="00DF50DA">
              <w:rPr>
                <w:rFonts w:ascii="Century Gothic" w:hAnsi="Century Gothic"/>
                <w:i w:val="0"/>
                <w:iCs w:val="0"/>
                <w:sz w:val="18"/>
                <w:szCs w:val="18"/>
                <w:lang w:val="es-GT"/>
              </w:rPr>
              <w:t xml:space="preserve"> los diferentes niveles educativos.  </w:t>
            </w:r>
          </w:p>
          <w:p w14:paraId="23A9F993" w14:textId="589679DA" w:rsidR="0040630A" w:rsidRPr="00DF50DA" w:rsidRDefault="0040630A" w:rsidP="00347453">
            <w:pPr>
              <w:pStyle w:val="Encabezado"/>
              <w:widowControl w:val="0"/>
              <w:numPr>
                <w:ilvl w:val="0"/>
                <w:numId w:val="138"/>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007551FE" w:rsidRPr="00910991">
              <w:rPr>
                <w:rFonts w:ascii="Century Gothic" w:hAnsi="Century Gothic"/>
                <w:i w:val="0"/>
                <w:iCs w:val="0"/>
                <w:sz w:val="18"/>
                <w:szCs w:val="18"/>
                <w:lang w:val="es-GT"/>
              </w:rPr>
              <w:t>Educación para la Ciencia y la Ciudadanía</w:t>
            </w:r>
            <w:r>
              <w:rPr>
                <w:rFonts w:ascii="Century Gothic" w:hAnsi="Century Gothic"/>
                <w:i w:val="0"/>
                <w:iCs w:val="0"/>
                <w:sz w:val="18"/>
                <w:szCs w:val="18"/>
                <w:lang w:val="es-GT"/>
              </w:rPr>
              <w:t>, para que respondan a los criterios de calidad y pertinencia.</w:t>
            </w:r>
          </w:p>
          <w:p w14:paraId="30FF3293" w14:textId="3178DE44" w:rsidR="0040630A" w:rsidRPr="00910991" w:rsidRDefault="0040630A" w:rsidP="0040630A">
            <w:pPr>
              <w:pStyle w:val="Encabezado"/>
              <w:widowControl w:val="0"/>
              <w:tabs>
                <w:tab w:val="clear" w:pos="4252"/>
                <w:tab w:val="clear" w:pos="8504"/>
              </w:tabs>
              <w:spacing w:line="276" w:lineRule="auto"/>
              <w:jc w:val="both"/>
              <w:rPr>
                <w:rFonts w:ascii="Century Gothic" w:hAnsi="Century Gothic" w:cs="Arial"/>
                <w:i w:val="0"/>
                <w:iCs w:val="0"/>
                <w:sz w:val="18"/>
                <w:szCs w:val="18"/>
                <w:highlight w:val="yellow"/>
                <w:lang w:val="es-GT" w:bidi="ar"/>
              </w:rPr>
            </w:pPr>
          </w:p>
        </w:tc>
      </w:tr>
      <w:tr w:rsidR="009B7CC5" w:rsidRPr="00910991" w14:paraId="12A736E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597340" w14:textId="77777777" w:rsidR="009B7CC5" w:rsidRPr="00910991" w:rsidRDefault="009B7CC5" w:rsidP="00025D5F">
            <w:pPr>
              <w:jc w:val="both"/>
              <w:textAlignment w:val="center"/>
              <w:rPr>
                <w:rFonts w:ascii="Century Gothic" w:eastAsia="SimSun" w:hAnsi="Century Gothic" w:cs="Arial"/>
                <w:b/>
                <w:i w:val="0"/>
                <w:iCs w:val="0"/>
                <w:sz w:val="18"/>
                <w:szCs w:val="18"/>
                <w:highlight w:val="yellow"/>
                <w:lang w:val="es-GT" w:bidi="ar"/>
              </w:rPr>
            </w:pPr>
            <w:r w:rsidRPr="00910991">
              <w:rPr>
                <w:rFonts w:ascii="Century Gothic" w:hAnsi="Century Gothic" w:cs="Arial"/>
                <w:b/>
                <w:i w:val="0"/>
                <w:iCs w:val="0"/>
                <w:sz w:val="18"/>
                <w:szCs w:val="18"/>
                <w:lang w:bidi="ar"/>
              </w:rPr>
              <w:t>4. TAREAS PERIÓDICAS</w:t>
            </w:r>
          </w:p>
        </w:tc>
      </w:tr>
      <w:tr w:rsidR="009B7CC5" w:rsidRPr="00910991" w14:paraId="6EBCE49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9106FDD" w14:textId="20FCC249" w:rsidR="007551FE" w:rsidRPr="00542640" w:rsidRDefault="007551FE" w:rsidP="00347453">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la planificación de las acciones técnicas del departamento, de acuerdo con las acciones programadas en el POA</w:t>
            </w:r>
            <w:r w:rsidR="007316A5">
              <w:rPr>
                <w:rFonts w:ascii="Century Gothic" w:hAnsi="Century Gothic"/>
                <w:i w:val="0"/>
                <w:iCs w:val="0"/>
                <w:sz w:val="18"/>
                <w:szCs w:val="18"/>
                <w:lang w:val="es-GT"/>
              </w:rPr>
              <w:t>.</w:t>
            </w:r>
            <w:r w:rsidRPr="00542640">
              <w:rPr>
                <w:rFonts w:ascii="Century Gothic" w:hAnsi="Century Gothic"/>
                <w:i w:val="0"/>
                <w:iCs w:val="0"/>
                <w:sz w:val="18"/>
                <w:szCs w:val="18"/>
                <w:lang w:val="es-GT"/>
              </w:rPr>
              <w:t xml:space="preserve"> </w:t>
            </w:r>
          </w:p>
          <w:p w14:paraId="46A04A13" w14:textId="77777777" w:rsidR="007551FE" w:rsidRPr="00542640" w:rsidRDefault="007551FE" w:rsidP="00347453">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0E469E1C" w14:textId="70F9CDB9" w:rsidR="007551FE" w:rsidRPr="00542640" w:rsidRDefault="007551FE" w:rsidP="00347453">
            <w:pPr>
              <w:pStyle w:val="Encabezado"/>
              <w:widowControl w:val="0"/>
              <w:numPr>
                <w:ilvl w:val="0"/>
                <w:numId w:val="139"/>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Elaborar dictámenes, opiniones, oficios, providencias e informes relacionadas con el área de</w:t>
            </w:r>
            <w:r w:rsidR="00476439">
              <w:rPr>
                <w:rFonts w:ascii="Century Gothic" w:hAnsi="Century Gothic"/>
                <w:i w:val="0"/>
                <w:iCs w:val="0"/>
                <w:sz w:val="18"/>
                <w:szCs w:val="18"/>
                <w:lang w:val="es-GT"/>
              </w:rPr>
              <w:t xml:space="preserve"> </w:t>
            </w:r>
            <w:r w:rsidR="00476439" w:rsidRPr="00910991">
              <w:rPr>
                <w:rFonts w:ascii="Century Gothic" w:hAnsi="Century Gothic"/>
                <w:i w:val="0"/>
                <w:iCs w:val="0"/>
                <w:sz w:val="18"/>
                <w:szCs w:val="18"/>
                <w:lang w:val="es-GT"/>
              </w:rPr>
              <w:t>Educación para la Ciencia y la Ciudadanía</w:t>
            </w:r>
            <w:r w:rsidRPr="00542640">
              <w:rPr>
                <w:rFonts w:ascii="Century Gothic" w:hAnsi="Century Gothic"/>
                <w:i w:val="0"/>
                <w:iCs w:val="0"/>
                <w:sz w:val="18"/>
                <w:szCs w:val="18"/>
                <w:lang w:val="es-GT"/>
              </w:rPr>
              <w:t xml:space="preserve">. </w:t>
            </w:r>
          </w:p>
          <w:p w14:paraId="462C5E88" w14:textId="77777777" w:rsidR="007551FE" w:rsidRPr="0072320C" w:rsidRDefault="007551FE" w:rsidP="00347453">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2F335063" w14:textId="77777777" w:rsidR="007551FE" w:rsidRPr="00EE4E32" w:rsidRDefault="007551FE" w:rsidP="00347453">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07245A69" w14:textId="2A7D7550" w:rsidR="00EE4E32" w:rsidRPr="00CC2EFD" w:rsidRDefault="00EE4E32" w:rsidP="00347453">
            <w:pPr>
              <w:pStyle w:val="Encabezado"/>
              <w:widowControl w:val="0"/>
              <w:numPr>
                <w:ilvl w:val="0"/>
                <w:numId w:val="139"/>
              </w:numPr>
              <w:tabs>
                <w:tab w:val="clear" w:pos="4252"/>
                <w:tab w:val="clear" w:pos="8504"/>
              </w:tabs>
              <w:spacing w:line="276" w:lineRule="auto"/>
              <w:jc w:val="both"/>
              <w:rPr>
                <w:rFonts w:ascii="Century Gothic" w:hAnsi="Century Gothic"/>
                <w:i w:val="0"/>
                <w:iCs w:val="0"/>
                <w:sz w:val="18"/>
                <w:szCs w:val="18"/>
                <w:lang w:val="es-ES"/>
              </w:rPr>
            </w:pPr>
            <w:r w:rsidRPr="00CC2EFD">
              <w:rPr>
                <w:rFonts w:ascii="Century Gothic" w:hAnsi="Century Gothic"/>
                <w:i w:val="0"/>
                <w:iCs w:val="0"/>
                <w:sz w:val="18"/>
                <w:szCs w:val="18"/>
                <w:lang w:val="es-ES"/>
              </w:rPr>
              <w:t xml:space="preserve">Realizar </w:t>
            </w:r>
            <w:r w:rsidR="00CC2EFD" w:rsidRPr="00CC2EFD">
              <w:rPr>
                <w:rFonts w:ascii="Century Gothic" w:hAnsi="Century Gothic"/>
                <w:i w:val="0"/>
                <w:iCs w:val="0"/>
                <w:sz w:val="18"/>
                <w:szCs w:val="18"/>
                <w:lang w:val="es-ES"/>
              </w:rPr>
              <w:t>las salidas</w:t>
            </w:r>
            <w:r w:rsidRPr="00CC2EFD">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717348CD" w14:textId="400570E0" w:rsidR="007551FE" w:rsidRPr="00910991" w:rsidRDefault="007551FE"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910991" w14:paraId="22640FF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F9997DE" w14:textId="77777777" w:rsidR="009B7CC5" w:rsidRPr="00910991" w:rsidRDefault="009B7CC5" w:rsidP="00025D5F">
            <w:pPr>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rPr>
              <w:t>5. TAREAS EVENTUALES</w:t>
            </w:r>
          </w:p>
        </w:tc>
      </w:tr>
      <w:tr w:rsidR="007551FE" w:rsidRPr="00910991" w14:paraId="596543E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CEAA7A7" w14:textId="77777777" w:rsidR="007551FE" w:rsidRPr="00542640" w:rsidRDefault="007551FE" w:rsidP="00347453">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12EA7E9" w14:textId="77777777" w:rsidR="007551FE" w:rsidRPr="00542640" w:rsidRDefault="007551FE" w:rsidP="00347453">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75EC3B08" w14:textId="77777777" w:rsidR="007551FE" w:rsidRPr="00272A5B" w:rsidRDefault="007551FE" w:rsidP="00347453">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2A19441" w14:textId="77777777" w:rsidR="007551FE" w:rsidRPr="00542640" w:rsidRDefault="007551FE" w:rsidP="00347453">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BC12150" w14:textId="6C1A5E71" w:rsidR="007551FE" w:rsidRPr="00542640" w:rsidRDefault="007551FE" w:rsidP="00347453">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681F6F" w:rsidRPr="00542640">
              <w:rPr>
                <w:rFonts w:ascii="Century Gothic" w:hAnsi="Century Gothic"/>
                <w:i w:val="0"/>
                <w:iCs w:val="0"/>
                <w:sz w:val="18"/>
                <w:szCs w:val="18"/>
                <w:lang w:val="es-GT"/>
              </w:rPr>
              <w:t>de acuerdo co</w:t>
            </w:r>
            <w:r w:rsidR="00681F6F"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0B27A72D" w14:textId="77777777" w:rsidR="007551FE" w:rsidRPr="00542640" w:rsidRDefault="007551FE" w:rsidP="00347453">
            <w:pPr>
              <w:pStyle w:val="Encabezado"/>
              <w:widowControl w:val="0"/>
              <w:numPr>
                <w:ilvl w:val="0"/>
                <w:numId w:val="14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FDFD7C3" w14:textId="77777777" w:rsidR="007551FE" w:rsidRPr="00910991" w:rsidRDefault="007551FE" w:rsidP="007551FE">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910991" w14:paraId="2381BA05"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EBF77A" w14:textId="77777777" w:rsidR="009B7CC5" w:rsidRPr="00910991" w:rsidRDefault="009B7CC5" w:rsidP="00347453">
            <w:pPr>
              <w:pStyle w:val="Prrafodelista"/>
              <w:numPr>
                <w:ilvl w:val="0"/>
                <w:numId w:val="66"/>
              </w:numPr>
              <w:jc w:val="both"/>
              <w:textAlignment w:val="center"/>
              <w:rPr>
                <w:rFonts w:ascii="Century Gothic" w:eastAsia="SimSun" w:hAnsi="Century Gothic" w:cs="Arial"/>
                <w:i w:val="0"/>
                <w:iCs w:val="0"/>
                <w:sz w:val="18"/>
                <w:szCs w:val="18"/>
                <w:lang w:val="es-GT" w:bidi="ar"/>
              </w:rPr>
            </w:pPr>
            <w:r w:rsidRPr="00910991">
              <w:rPr>
                <w:rFonts w:ascii="Century Gothic" w:eastAsia="SimSun" w:hAnsi="Century Gothic" w:cs="Arial"/>
                <w:i w:val="0"/>
                <w:iCs w:val="0"/>
                <w:sz w:val="18"/>
                <w:szCs w:val="18"/>
                <w:lang w:val="es-GT" w:bidi="ar"/>
              </w:rPr>
              <w:t>UBICACIÓN DEL PUESTO</w:t>
            </w:r>
          </w:p>
        </w:tc>
      </w:tr>
      <w:tr w:rsidR="009B7CC5" w:rsidRPr="00910991" w14:paraId="5EA97858"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CA1C38" w14:textId="252C6783" w:rsidR="009B7CC5" w:rsidRPr="00910991" w:rsidRDefault="009B7CC5" w:rsidP="00025D5F">
            <w:pPr>
              <w:jc w:val="both"/>
              <w:textAlignment w:val="center"/>
              <w:rPr>
                <w:rFonts w:ascii="Century Gothic" w:hAnsi="Century Gothic"/>
                <w:i w:val="0"/>
                <w:iCs w:val="0"/>
                <w:sz w:val="18"/>
                <w:szCs w:val="18"/>
                <w:highlight w:val="yellow"/>
                <w:lang w:val="es-GT"/>
              </w:rPr>
            </w:pPr>
            <w:r w:rsidRPr="00910991">
              <w:rPr>
                <w:rFonts w:ascii="Century Gothic" w:hAnsi="Century Gothic"/>
                <w:i w:val="0"/>
                <w:iCs w:val="0"/>
                <w:sz w:val="18"/>
                <w:szCs w:val="18"/>
                <w:lang w:val="es-GT"/>
              </w:rPr>
              <w:t>Departamento de Nivel Inicial y Preprimario</w:t>
            </w:r>
          </w:p>
        </w:tc>
      </w:tr>
      <w:tr w:rsidR="009B7CC5" w:rsidRPr="00910991" w14:paraId="4A4ACC1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7AA64E" w14:textId="77777777" w:rsidR="009B7CC5" w:rsidRPr="00910991" w:rsidRDefault="009B7CC5" w:rsidP="00347453">
            <w:pPr>
              <w:pStyle w:val="Prrafodelista"/>
              <w:numPr>
                <w:ilvl w:val="0"/>
                <w:numId w:val="66"/>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SUPERVISIÓN</w:t>
            </w:r>
          </w:p>
        </w:tc>
      </w:tr>
      <w:tr w:rsidR="009B7CC5" w:rsidRPr="00910991" w14:paraId="3C7BE8C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853CD8"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lastRenderedPageBreak/>
              <w:t>N/A</w:t>
            </w:r>
          </w:p>
        </w:tc>
      </w:tr>
      <w:tr w:rsidR="009B7CC5" w:rsidRPr="00910991" w14:paraId="0D6174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9F2BD5" w14:textId="77777777" w:rsidR="009B7CC5" w:rsidRPr="00910991" w:rsidRDefault="009B7CC5" w:rsidP="00347453">
            <w:pPr>
              <w:pStyle w:val="Prrafodelista"/>
              <w:numPr>
                <w:ilvl w:val="0"/>
                <w:numId w:val="66"/>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RESPONSABILIDAD</w:t>
            </w:r>
          </w:p>
        </w:tc>
      </w:tr>
      <w:tr w:rsidR="009B7CC5" w:rsidRPr="00910991" w14:paraId="7DFADF6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AD0EE0"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00209B85" w14:textId="77777777" w:rsidR="009B7CC5" w:rsidRPr="0091099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910991" w14:paraId="5882BFB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598B6D"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Responde por el cuidado y resguardo del mobiliario y equipo que tiene registrado en la tarjeta de responsabilidad.</w:t>
            </w:r>
          </w:p>
          <w:p w14:paraId="32469304" w14:textId="77777777" w:rsidR="009B7CC5" w:rsidRPr="0091099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910991" w14:paraId="590B79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00CED5" w14:textId="77777777" w:rsidR="009B7CC5" w:rsidRPr="00910991" w:rsidRDefault="009B7CC5" w:rsidP="00347453">
            <w:pPr>
              <w:pStyle w:val="Prrafodelista"/>
              <w:numPr>
                <w:ilvl w:val="0"/>
                <w:numId w:val="66"/>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RELACIONES LABORALES</w:t>
            </w:r>
          </w:p>
        </w:tc>
      </w:tr>
      <w:tr w:rsidR="009B7CC5" w:rsidRPr="00910991" w14:paraId="6AFA58A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843DF16"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ED20AEF" w14:textId="77777777" w:rsidR="009B7CC5" w:rsidRPr="0091099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910991" w14:paraId="30CB6B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27D2BD"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FCC6F02" w14:textId="2696FD42" w:rsidR="009B7CC5" w:rsidRPr="00910991" w:rsidRDefault="007551FE"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910991" w14:paraId="437037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6D8BA50" w14:textId="77777777" w:rsidR="009B7CC5" w:rsidRPr="00910991" w:rsidRDefault="009B7CC5" w:rsidP="00347453">
            <w:pPr>
              <w:pStyle w:val="Prrafodelista"/>
              <w:numPr>
                <w:ilvl w:val="0"/>
                <w:numId w:val="66"/>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LUGAR DE TRABAJO</w:t>
            </w:r>
          </w:p>
        </w:tc>
      </w:tr>
      <w:tr w:rsidR="009B7CC5" w:rsidRPr="00910991" w14:paraId="67B986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1A6C4C" w14:textId="3FCEEF01"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El puesto de trabajo se ubica en la Dirección General de Currículo -DIGECUR- </w:t>
            </w:r>
          </w:p>
        </w:tc>
      </w:tr>
      <w:tr w:rsidR="009B7CC5" w:rsidRPr="00910991" w14:paraId="2C27D9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3778B4D" w14:textId="77777777" w:rsidR="009B7CC5" w:rsidRPr="00910991" w:rsidRDefault="009B7CC5" w:rsidP="00347453">
            <w:pPr>
              <w:pStyle w:val="Prrafodelista"/>
              <w:numPr>
                <w:ilvl w:val="0"/>
                <w:numId w:val="66"/>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JORNADA DE TRABAJO</w:t>
            </w:r>
          </w:p>
        </w:tc>
      </w:tr>
      <w:tr w:rsidR="009B7CC5" w:rsidRPr="00910991" w14:paraId="77ECA0B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FD38725" w14:textId="2AE8B2B2"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910991">
              <w:rPr>
                <w:rFonts w:ascii="Century Gothic" w:hAnsi="Century Gothic"/>
                <w:i w:val="0"/>
                <w:iCs w:val="0"/>
                <w:sz w:val="18"/>
                <w:szCs w:val="18"/>
                <w:lang w:val="es-GT"/>
              </w:rPr>
              <w:t>, de lunes a viernes de 9:00 a 17:30 horas</w:t>
            </w:r>
          </w:p>
          <w:p w14:paraId="40F451A3"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39178A1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DEB020" w14:textId="77777777" w:rsidR="009B7CC5" w:rsidRPr="00910991" w:rsidRDefault="009B7CC5" w:rsidP="00347453">
            <w:pPr>
              <w:pStyle w:val="Prrafodelista"/>
              <w:numPr>
                <w:ilvl w:val="0"/>
                <w:numId w:val="66"/>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RIESGOS EN EL TRABAJO</w:t>
            </w:r>
          </w:p>
        </w:tc>
      </w:tr>
      <w:tr w:rsidR="009B7CC5" w:rsidRPr="00910991" w14:paraId="302D801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18DB8F"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6FABE2ED"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5B1EFE6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9855C3" w14:textId="77777777" w:rsidR="009B7CC5" w:rsidRPr="00910991" w:rsidRDefault="009B7CC5" w:rsidP="00347453">
            <w:pPr>
              <w:pStyle w:val="Prrafodelista"/>
              <w:numPr>
                <w:ilvl w:val="0"/>
                <w:numId w:val="66"/>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CONSECUENCIAS EN EL TRABAJO</w:t>
            </w:r>
          </w:p>
        </w:tc>
      </w:tr>
      <w:tr w:rsidR="009B7CC5" w:rsidRPr="00910991" w14:paraId="2432BA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123963" w14:textId="77777777" w:rsidR="009B7CC5" w:rsidRPr="00910991" w:rsidRDefault="009B7CC5" w:rsidP="00025D5F">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9307CDC"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335AB4B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3C8F85" w14:textId="77777777" w:rsidR="009B7CC5" w:rsidRPr="00910991" w:rsidRDefault="009B7CC5" w:rsidP="00347453">
            <w:pPr>
              <w:pStyle w:val="Prrafodelista"/>
              <w:numPr>
                <w:ilvl w:val="0"/>
                <w:numId w:val="66"/>
              </w:numPr>
              <w:ind w:left="306" w:hanging="306"/>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ESFUERZO EN EL TRABAJO</w:t>
            </w:r>
          </w:p>
        </w:tc>
      </w:tr>
      <w:tr w:rsidR="009B7CC5" w:rsidRPr="00910991" w14:paraId="0DABD8A0"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D38A53" w14:textId="77777777" w:rsidR="009B7CC5" w:rsidRPr="00910991" w:rsidRDefault="009B7CC5" w:rsidP="00025D5F">
            <w:pPr>
              <w:jc w:val="both"/>
              <w:textAlignment w:val="center"/>
              <w:rPr>
                <w:rFonts w:ascii="Century Gothic" w:hAnsi="Century Gothic" w:cs="Arial"/>
                <w:i w:val="0"/>
                <w:iCs w:val="0"/>
                <w:sz w:val="18"/>
                <w:szCs w:val="18"/>
                <w:highlight w:val="yellow"/>
                <w:lang w:val="es-GT"/>
              </w:rPr>
            </w:pPr>
            <w:r w:rsidRPr="00910991">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C453BB5"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910991">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3F7F31F2" w14:textId="42218DAF" w:rsidR="00CC782F" w:rsidRPr="00910991"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910991" w14:paraId="54DEC84D"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4A21F16" w14:textId="77777777" w:rsidR="009B7CC5" w:rsidRPr="00910991" w:rsidRDefault="009B7CC5" w:rsidP="00025D5F">
            <w:pPr>
              <w:jc w:val="both"/>
              <w:textAlignment w:val="center"/>
              <w:rPr>
                <w:rFonts w:ascii="Century Gothic" w:hAnsi="Century Gothic" w:cs="Arial"/>
                <w:i w:val="0"/>
                <w:iCs w:val="0"/>
                <w:sz w:val="18"/>
                <w:szCs w:val="18"/>
                <w:highlight w:val="yellow"/>
                <w:lang w:val="es-GT"/>
              </w:rPr>
            </w:pPr>
            <w:r w:rsidRPr="00910991">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8F41DF" w14:textId="6E582E11" w:rsidR="009B7CC5" w:rsidRPr="0091099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910991">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910991">
              <w:rPr>
                <w:rFonts w:ascii="Century Gothic" w:hAnsi="Century Gothic"/>
                <w:sz w:val="18"/>
                <w:szCs w:val="18"/>
                <w:lang w:val="es-GT"/>
              </w:rPr>
              <w:t>.</w:t>
            </w:r>
          </w:p>
        </w:tc>
      </w:tr>
      <w:tr w:rsidR="009B7CC5" w:rsidRPr="00910991" w14:paraId="656CC6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1B705F9" w14:textId="77777777" w:rsidR="009B7CC5" w:rsidRPr="00910991"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Perfil del puesto</w:t>
            </w:r>
          </w:p>
        </w:tc>
      </w:tr>
      <w:tr w:rsidR="009B7CC5" w:rsidRPr="00910991" w14:paraId="5B2A9D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011FB8" w14:textId="77777777" w:rsidR="009B7CC5" w:rsidRPr="00910991" w:rsidRDefault="009B7CC5" w:rsidP="00347453">
            <w:pPr>
              <w:pStyle w:val="Prrafodelista"/>
              <w:numPr>
                <w:ilvl w:val="0"/>
                <w:numId w:val="66"/>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EDUCACIÓN Y EXPERIENCIA</w:t>
            </w:r>
          </w:p>
        </w:tc>
      </w:tr>
      <w:tr w:rsidR="009B7CC5" w:rsidRPr="00910991" w14:paraId="46B4EB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CF67D07" w14:textId="77777777" w:rsidR="009B7CC5" w:rsidRPr="00910991" w:rsidRDefault="009B7CC5" w:rsidP="00025D5F">
            <w:pPr>
              <w:jc w:val="both"/>
              <w:textAlignment w:val="center"/>
              <w:rPr>
                <w:rFonts w:ascii="Century Gothic" w:hAnsi="Century Gothic" w:cs="Arial"/>
                <w:i w:val="0"/>
                <w:iCs w:val="0"/>
                <w:sz w:val="18"/>
                <w:szCs w:val="18"/>
                <w:lang w:val="es-GT"/>
              </w:rPr>
            </w:pPr>
            <w:r w:rsidRPr="00910991">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67273E4C" w14:textId="77777777" w:rsidR="009B7CC5" w:rsidRPr="00910991"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Acreditar título universitario a nivel de licenciatura en una carrera afín al puesto. Seis meses de experiencia como asesor profesional especializado I y ser colegiado activo.</w:t>
            </w:r>
          </w:p>
          <w:p w14:paraId="678DD1C2" w14:textId="77777777" w:rsidR="009B7CC5" w:rsidRPr="00910991"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910991" w14:paraId="1694D41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C4EA49" w14:textId="77777777" w:rsidR="009B7CC5" w:rsidRPr="00910991" w:rsidRDefault="009B7CC5" w:rsidP="00025D5F">
            <w:pPr>
              <w:jc w:val="both"/>
              <w:textAlignment w:val="center"/>
              <w:rPr>
                <w:rFonts w:ascii="Century Gothic" w:hAnsi="Century Gothic" w:cs="Arial"/>
                <w:i w:val="0"/>
                <w:iCs w:val="0"/>
                <w:sz w:val="18"/>
                <w:szCs w:val="18"/>
                <w:lang w:val="es-GT"/>
              </w:rPr>
            </w:pPr>
            <w:r w:rsidRPr="00910991">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E5CBB94" w14:textId="77777777" w:rsidR="009B7CC5" w:rsidRPr="00910991"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Acreditar título universitario a nivel de licenciatura en la carrera profesional que el puesto requiera. Cinco años de experiencia en labores afines y ser colegiado activo.</w:t>
            </w:r>
          </w:p>
        </w:tc>
      </w:tr>
      <w:tr w:rsidR="009B7CC5" w:rsidRPr="00910991" w14:paraId="7AB2EBF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6984599" w14:textId="576C42CB" w:rsidR="009B7CC5" w:rsidRPr="00910991" w:rsidRDefault="009B7CC5" w:rsidP="00347453">
            <w:pPr>
              <w:pStyle w:val="Prrafodelista"/>
              <w:numPr>
                <w:ilvl w:val="0"/>
                <w:numId w:val="66"/>
              </w:numPr>
              <w:ind w:left="447" w:hanging="425"/>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CARRERA A</w:t>
            </w:r>
            <w:r w:rsidR="00A61445">
              <w:rPr>
                <w:rFonts w:ascii="Century Gothic" w:hAnsi="Century Gothic" w:cs="Arial"/>
                <w:b/>
                <w:i w:val="0"/>
                <w:iCs w:val="0"/>
                <w:sz w:val="18"/>
                <w:szCs w:val="18"/>
                <w:lang w:val="es-GT"/>
              </w:rPr>
              <w:t>FÍN</w:t>
            </w:r>
          </w:p>
        </w:tc>
      </w:tr>
      <w:tr w:rsidR="009B7CC5" w:rsidRPr="00910991" w14:paraId="42947A8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13B727" w14:textId="3E0919B0" w:rsidR="009B7CC5" w:rsidRPr="00910991" w:rsidRDefault="008C4DAB" w:rsidP="00025D5F">
            <w:pPr>
              <w:jc w:val="both"/>
              <w:textAlignment w:val="center"/>
              <w:rPr>
                <w:rFonts w:ascii="Century Gothic" w:hAnsi="Century Gothic"/>
                <w:i w:val="0"/>
                <w:iCs w:val="0"/>
                <w:sz w:val="18"/>
                <w:szCs w:val="18"/>
                <w:lang w:val="es-GT"/>
              </w:rPr>
            </w:pPr>
            <w:r>
              <w:rPr>
                <w:rFonts w:ascii="Century Gothic" w:hAnsi="Century Gothic"/>
                <w:i w:val="0"/>
                <w:iCs w:val="0"/>
                <w:sz w:val="18"/>
                <w:szCs w:val="18"/>
                <w:lang w:val="es-GT"/>
              </w:rPr>
              <w:t xml:space="preserve">Graduado en </w:t>
            </w:r>
            <w:r w:rsidR="009B7CC5" w:rsidRPr="00910991">
              <w:rPr>
                <w:rFonts w:ascii="Century Gothic" w:hAnsi="Century Gothic"/>
                <w:i w:val="0"/>
                <w:iCs w:val="0"/>
                <w:sz w:val="18"/>
                <w:szCs w:val="18"/>
                <w:lang w:val="es-GT"/>
              </w:rPr>
              <w:t>Licenciatura en Educación Inicial y Preprimaria, Licenciatura en Educación Preprimaria, Licenciatura en Pedagogía y Administración Educativa, Licenciatura en Pedagogía y Desarrollo Educativo, Licenciatura en Pedagogía y Planificación Curricular, Licenciatura en Educación y Aprendizaje</w:t>
            </w:r>
            <w:r w:rsidR="00025219">
              <w:rPr>
                <w:rFonts w:ascii="Century Gothic" w:hAnsi="Century Gothic"/>
                <w:i w:val="0"/>
                <w:iCs w:val="0"/>
                <w:sz w:val="18"/>
                <w:szCs w:val="18"/>
                <w:lang w:val="es-GT"/>
              </w:rPr>
              <w:t xml:space="preserve"> </w:t>
            </w:r>
            <w:r w:rsidR="009B7CC5" w:rsidRPr="00910991">
              <w:rPr>
                <w:rFonts w:ascii="Century Gothic" w:hAnsi="Century Gothic"/>
                <w:i w:val="0"/>
                <w:iCs w:val="0"/>
                <w:sz w:val="18"/>
                <w:szCs w:val="18"/>
                <w:lang w:val="es-GT"/>
              </w:rPr>
              <w:t xml:space="preserve">u otra afín a la naturaleza del puesto. </w:t>
            </w:r>
          </w:p>
          <w:p w14:paraId="38662B36"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24D427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2C7011" w14:textId="77777777" w:rsidR="009B7CC5" w:rsidRPr="00910991" w:rsidRDefault="009B7CC5" w:rsidP="00347453">
            <w:pPr>
              <w:pStyle w:val="Prrafodelista"/>
              <w:numPr>
                <w:ilvl w:val="0"/>
                <w:numId w:val="66"/>
              </w:numPr>
              <w:ind w:left="306" w:hanging="284"/>
              <w:jc w:val="both"/>
              <w:textAlignment w:val="center"/>
              <w:rPr>
                <w:rFonts w:ascii="Century Gothic" w:hAnsi="Century Gothic" w:cs="Arial"/>
                <w:b/>
                <w:i w:val="0"/>
                <w:iCs w:val="0"/>
                <w:sz w:val="18"/>
                <w:szCs w:val="18"/>
                <w:lang w:val="es-GT"/>
              </w:rPr>
            </w:pPr>
            <w:r w:rsidRPr="00910991">
              <w:rPr>
                <w:rFonts w:ascii="Century Gothic" w:hAnsi="Century Gothic" w:cs="Arial"/>
                <w:b/>
                <w:i w:val="0"/>
                <w:iCs w:val="0"/>
                <w:sz w:val="18"/>
                <w:szCs w:val="18"/>
                <w:lang w:val="es-GT"/>
              </w:rPr>
              <w:t xml:space="preserve"> CONOCIMIENTOS ESPECÍFICOS</w:t>
            </w:r>
          </w:p>
        </w:tc>
      </w:tr>
      <w:tr w:rsidR="009B7CC5" w:rsidRPr="00910991" w14:paraId="13D2EB3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D22273" w14:textId="174E68E4" w:rsidR="00025219" w:rsidRPr="00EE4E32"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Experiencia en procesos curriculares</w:t>
            </w:r>
            <w:r w:rsidR="007316A5">
              <w:rPr>
                <w:rFonts w:ascii="Century Gothic" w:hAnsi="Century Gothic"/>
                <w:i w:val="0"/>
                <w:iCs w:val="0"/>
                <w:sz w:val="18"/>
                <w:szCs w:val="18"/>
                <w:lang w:val="es-GT"/>
              </w:rPr>
              <w:t>.</w:t>
            </w:r>
            <w:r w:rsidRPr="00910991">
              <w:rPr>
                <w:rFonts w:ascii="Century Gothic" w:hAnsi="Century Gothic"/>
                <w:i w:val="0"/>
                <w:iCs w:val="0"/>
                <w:sz w:val="18"/>
                <w:szCs w:val="18"/>
                <w:lang w:val="es-GT"/>
              </w:rPr>
              <w:t xml:space="preserve"> </w:t>
            </w:r>
          </w:p>
          <w:p w14:paraId="1808F29A" w14:textId="6A3CDD32" w:rsidR="00EE4E32" w:rsidRPr="00025219" w:rsidRDefault="00EE4E32"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Procesos de </w:t>
            </w:r>
            <w:r w:rsidR="00CC2EFD">
              <w:rPr>
                <w:rFonts w:ascii="Century Gothic" w:hAnsi="Century Gothic"/>
                <w:i w:val="0"/>
                <w:iCs w:val="0"/>
                <w:sz w:val="18"/>
                <w:szCs w:val="18"/>
                <w:lang w:val="es-GT"/>
              </w:rPr>
              <w:t>diseño,</w:t>
            </w:r>
            <w:r>
              <w:rPr>
                <w:rFonts w:ascii="Century Gothic" w:hAnsi="Century Gothic"/>
                <w:i w:val="0"/>
                <w:iCs w:val="0"/>
                <w:sz w:val="18"/>
                <w:szCs w:val="18"/>
                <w:lang w:val="es-GT"/>
              </w:rPr>
              <w:t xml:space="preserve"> desarrollo y evaluación curricular.</w:t>
            </w:r>
          </w:p>
          <w:p w14:paraId="7A06AA79" w14:textId="45174D06" w:rsidR="009B7CC5" w:rsidRPr="00910991" w:rsidRDefault="00025219"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910991">
              <w:rPr>
                <w:rFonts w:ascii="Century Gothic" w:hAnsi="Century Gothic"/>
                <w:i w:val="0"/>
                <w:iCs w:val="0"/>
                <w:sz w:val="18"/>
                <w:szCs w:val="18"/>
                <w:lang w:val="es-GT"/>
              </w:rPr>
              <w:t xml:space="preserve">pedagógicos, metodológicos y de evaluación de los aprendizajes pertinentes al área curricular de Educación para la Ciencia y la Ciudadanía del Nivel de Educación </w:t>
            </w:r>
            <w:r w:rsidR="002F7B4C">
              <w:rPr>
                <w:rFonts w:ascii="Century Gothic" w:hAnsi="Century Gothic"/>
                <w:i w:val="0"/>
                <w:iCs w:val="0"/>
                <w:sz w:val="18"/>
                <w:szCs w:val="18"/>
                <w:lang w:val="es-GT"/>
              </w:rPr>
              <w:t xml:space="preserve">Inicial y </w:t>
            </w:r>
            <w:r w:rsidR="009B7CC5" w:rsidRPr="00910991">
              <w:rPr>
                <w:rFonts w:ascii="Century Gothic" w:hAnsi="Century Gothic"/>
                <w:i w:val="0"/>
                <w:iCs w:val="0"/>
                <w:sz w:val="18"/>
                <w:szCs w:val="18"/>
                <w:lang w:val="es-GT"/>
              </w:rPr>
              <w:t>Preprimaria y áreas afines en los otros niveles educativos.</w:t>
            </w:r>
          </w:p>
          <w:p w14:paraId="469DF8FB" w14:textId="77777777" w:rsidR="007316A5" w:rsidRPr="00396D31" w:rsidRDefault="007316A5"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5682C9E9" w14:textId="397BB836" w:rsidR="00025219" w:rsidRPr="00910991" w:rsidRDefault="00025219"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Conocimiento en </w:t>
            </w:r>
            <w:r w:rsidR="007316A5">
              <w:rPr>
                <w:rFonts w:ascii="Century Gothic" w:hAnsi="Century Gothic"/>
                <w:i w:val="0"/>
                <w:iCs w:val="0"/>
                <w:sz w:val="18"/>
                <w:szCs w:val="18"/>
                <w:lang w:val="es-GT"/>
              </w:rPr>
              <w:t>d</w:t>
            </w:r>
            <w:r>
              <w:rPr>
                <w:rFonts w:ascii="Century Gothic" w:hAnsi="Century Gothic"/>
                <w:i w:val="0"/>
                <w:iCs w:val="0"/>
                <w:sz w:val="18"/>
                <w:szCs w:val="18"/>
                <w:lang w:val="es-GT"/>
              </w:rPr>
              <w:t>esarrollo sostenible.</w:t>
            </w:r>
          </w:p>
          <w:p w14:paraId="227709E3" w14:textId="49A013F7" w:rsidR="009B7CC5" w:rsidRPr="00025219"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Conocimientos en procesos administrativos.</w:t>
            </w:r>
          </w:p>
          <w:p w14:paraId="1D2AD6B4" w14:textId="5018DC43" w:rsidR="00025219" w:rsidRPr="00910991" w:rsidRDefault="00025219"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4BC3063B"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06324D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955D8B" w14:textId="77777777" w:rsidR="009B7CC5" w:rsidRPr="00910991" w:rsidRDefault="009B7CC5" w:rsidP="00347453">
            <w:pPr>
              <w:pStyle w:val="Prrafodelista"/>
              <w:numPr>
                <w:ilvl w:val="0"/>
                <w:numId w:val="66"/>
              </w:numPr>
              <w:ind w:left="306" w:hanging="284"/>
              <w:jc w:val="both"/>
              <w:textAlignment w:val="center"/>
              <w:rPr>
                <w:rFonts w:ascii="Century Gothic" w:hAnsi="Century Gothic" w:cs="Arial"/>
                <w:b/>
                <w:i w:val="0"/>
                <w:iCs w:val="0"/>
                <w:color w:val="FF0000"/>
                <w:sz w:val="18"/>
                <w:szCs w:val="18"/>
                <w:lang w:val="es-GT"/>
              </w:rPr>
            </w:pPr>
            <w:r w:rsidRPr="00910991">
              <w:rPr>
                <w:rFonts w:ascii="Century Gothic" w:hAnsi="Century Gothic" w:cs="Arial"/>
                <w:b/>
                <w:i w:val="0"/>
                <w:iCs w:val="0"/>
                <w:sz w:val="18"/>
                <w:szCs w:val="18"/>
                <w:lang w:val="es-GT"/>
              </w:rPr>
              <w:lastRenderedPageBreak/>
              <w:t>HABILIDADES Y DESTREZAS</w:t>
            </w:r>
          </w:p>
        </w:tc>
      </w:tr>
      <w:tr w:rsidR="009B7CC5" w:rsidRPr="00910991" w14:paraId="78ACE97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D21835"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Comunicación asertiva</w:t>
            </w:r>
          </w:p>
          <w:p w14:paraId="60F78484"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Trabajo bajo presión</w:t>
            </w:r>
          </w:p>
          <w:p w14:paraId="12A39EF0"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Facilidad de expresión asertiva y escucha</w:t>
            </w:r>
          </w:p>
          <w:p w14:paraId="2A150EA4"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Disertación y elocuencia</w:t>
            </w:r>
          </w:p>
          <w:p w14:paraId="04DF7EED"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Liderazgo</w:t>
            </w:r>
          </w:p>
          <w:p w14:paraId="0D14F94E" w14:textId="77777777" w:rsidR="009B7CC5" w:rsidRPr="00910991" w:rsidRDefault="009B7CC5" w:rsidP="00025D5F">
            <w:pPr>
              <w:jc w:val="both"/>
              <w:textAlignment w:val="center"/>
              <w:rPr>
                <w:rFonts w:ascii="Century Gothic" w:hAnsi="Century Gothic" w:cs="Arial"/>
                <w:i w:val="0"/>
                <w:iCs w:val="0"/>
                <w:color w:val="FF0000"/>
                <w:sz w:val="18"/>
                <w:szCs w:val="18"/>
                <w:lang w:val="es-GT"/>
              </w:rPr>
            </w:pPr>
          </w:p>
        </w:tc>
      </w:tr>
      <w:tr w:rsidR="009B7CC5" w:rsidRPr="00910991" w14:paraId="25DC2BE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C849887" w14:textId="77777777" w:rsidR="009B7CC5" w:rsidRPr="00910991" w:rsidRDefault="009B7CC5" w:rsidP="00347453">
            <w:pPr>
              <w:pStyle w:val="Prrafodelista"/>
              <w:numPr>
                <w:ilvl w:val="0"/>
                <w:numId w:val="66"/>
              </w:numPr>
              <w:ind w:left="306" w:hanging="284"/>
              <w:jc w:val="both"/>
              <w:textAlignment w:val="center"/>
              <w:rPr>
                <w:rFonts w:ascii="Century Gothic" w:hAnsi="Century Gothic" w:cs="Arial"/>
                <w:i w:val="0"/>
                <w:iCs w:val="0"/>
                <w:sz w:val="18"/>
                <w:szCs w:val="18"/>
                <w:lang w:val="es-GT"/>
              </w:rPr>
            </w:pPr>
            <w:r w:rsidRPr="00910991">
              <w:rPr>
                <w:rFonts w:ascii="Century Gothic" w:hAnsi="Century Gothic" w:cs="Arial"/>
                <w:b/>
                <w:i w:val="0"/>
                <w:iCs w:val="0"/>
                <w:sz w:val="18"/>
                <w:szCs w:val="18"/>
                <w:lang w:val="es-GT"/>
              </w:rPr>
              <w:t>ACTITUDINALES</w:t>
            </w:r>
          </w:p>
        </w:tc>
      </w:tr>
      <w:tr w:rsidR="009B7CC5" w:rsidRPr="00910991" w14:paraId="7F116D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A8D84AE"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Trabajo en equipo</w:t>
            </w:r>
          </w:p>
          <w:p w14:paraId="7227C46D"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Capacidad de organización</w:t>
            </w:r>
          </w:p>
          <w:p w14:paraId="7AA772CB"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Relaciones interpersonales efectivas</w:t>
            </w:r>
          </w:p>
          <w:p w14:paraId="04EBD6DA" w14:textId="3991C12F"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Proactividad y creatividad</w:t>
            </w:r>
          </w:p>
          <w:p w14:paraId="669E1B78"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Iniciativa</w:t>
            </w:r>
          </w:p>
          <w:p w14:paraId="5A90C639" w14:textId="77777777" w:rsidR="009B7CC5" w:rsidRPr="00910991" w:rsidRDefault="009B7CC5" w:rsidP="00025D5F">
            <w:pPr>
              <w:jc w:val="both"/>
              <w:textAlignment w:val="center"/>
              <w:rPr>
                <w:rFonts w:ascii="Century Gothic" w:hAnsi="Century Gothic" w:cs="Arial"/>
                <w:i w:val="0"/>
                <w:iCs w:val="0"/>
                <w:sz w:val="18"/>
                <w:szCs w:val="18"/>
                <w:lang w:val="es-GT"/>
              </w:rPr>
            </w:pPr>
          </w:p>
        </w:tc>
      </w:tr>
      <w:tr w:rsidR="009B7CC5" w:rsidRPr="00910991" w14:paraId="266575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AA927B7" w14:textId="77777777" w:rsidR="009B7CC5" w:rsidRPr="00910991" w:rsidRDefault="009B7CC5" w:rsidP="00347453">
            <w:pPr>
              <w:pStyle w:val="Prrafodelista"/>
              <w:numPr>
                <w:ilvl w:val="0"/>
                <w:numId w:val="66"/>
              </w:numPr>
              <w:ind w:left="306" w:hanging="306"/>
              <w:jc w:val="both"/>
              <w:textAlignment w:val="center"/>
              <w:rPr>
                <w:rFonts w:ascii="Century Gothic" w:eastAsia="SimSun" w:hAnsi="Century Gothic" w:cs="Arial"/>
                <w:b/>
                <w:i w:val="0"/>
                <w:iCs w:val="0"/>
                <w:sz w:val="18"/>
                <w:szCs w:val="18"/>
                <w:lang w:val="es-GT" w:bidi="ar"/>
              </w:rPr>
            </w:pPr>
            <w:r w:rsidRPr="00910991">
              <w:rPr>
                <w:rFonts w:ascii="Century Gothic" w:eastAsia="SimSun" w:hAnsi="Century Gothic" w:cs="Arial"/>
                <w:b/>
                <w:i w:val="0"/>
                <w:iCs w:val="0"/>
                <w:sz w:val="18"/>
                <w:szCs w:val="18"/>
                <w:lang w:val="es-GT" w:bidi="ar"/>
              </w:rPr>
              <w:t>OTROS REQUISITOS</w:t>
            </w:r>
          </w:p>
        </w:tc>
      </w:tr>
      <w:tr w:rsidR="009B7CC5" w:rsidRPr="00910991" w14:paraId="40C6CC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4EA1BD" w14:textId="77777777" w:rsidR="009B7CC5" w:rsidRPr="00910991" w:rsidRDefault="009B7CC5" w:rsidP="00347453">
            <w:pPr>
              <w:pStyle w:val="Prrafodelista"/>
              <w:numPr>
                <w:ilvl w:val="0"/>
                <w:numId w:val="45"/>
              </w:numPr>
              <w:jc w:val="left"/>
              <w:rPr>
                <w:rFonts w:ascii="Century Gothic" w:hAnsi="Century Gothic"/>
                <w:i w:val="0"/>
                <w:iCs w:val="0"/>
                <w:sz w:val="18"/>
                <w:szCs w:val="18"/>
                <w:lang w:val="es-GT"/>
              </w:rPr>
            </w:pPr>
            <w:r w:rsidRPr="00910991">
              <w:rPr>
                <w:rFonts w:ascii="Century Gothic" w:hAnsi="Century Gothic"/>
                <w:i w:val="0"/>
                <w:iCs w:val="0"/>
                <w:sz w:val="18"/>
                <w:szCs w:val="18"/>
                <w:lang w:val="es-GT"/>
              </w:rPr>
              <w:t>Disposición para viajar al interior y exterior del país.</w:t>
            </w:r>
          </w:p>
          <w:p w14:paraId="6C9F9292" w14:textId="77777777" w:rsidR="009B7CC5" w:rsidRPr="00910991" w:rsidRDefault="009B7CC5" w:rsidP="00025D5F">
            <w:pPr>
              <w:jc w:val="left"/>
              <w:rPr>
                <w:rFonts w:ascii="Century Gothic" w:hAnsi="Century Gothic"/>
                <w:i w:val="0"/>
                <w:iCs w:val="0"/>
                <w:sz w:val="18"/>
                <w:szCs w:val="18"/>
                <w:lang w:val="es-GT"/>
              </w:rPr>
            </w:pPr>
          </w:p>
        </w:tc>
      </w:tr>
    </w:tbl>
    <w:p w14:paraId="25A98FD5" w14:textId="77777777" w:rsidR="009B7CC5" w:rsidRPr="00272A5B" w:rsidRDefault="009B7CC5" w:rsidP="009B7CC5">
      <w:pPr>
        <w:rPr>
          <w:rFonts w:ascii="Century Gothic" w:hAnsi="Century Gothic"/>
          <w:sz w:val="18"/>
          <w:szCs w:val="18"/>
          <w:lang w:val="es-GT"/>
        </w:rPr>
      </w:pPr>
    </w:p>
    <w:p w14:paraId="74FFAD0D" w14:textId="77777777" w:rsidR="009B7CC5" w:rsidRPr="00272A5B" w:rsidRDefault="009B7CC5" w:rsidP="009B7CC5">
      <w:pPr>
        <w:rPr>
          <w:rFonts w:ascii="Century Gothic" w:hAnsi="Century Gothic"/>
          <w:sz w:val="18"/>
          <w:szCs w:val="18"/>
          <w:lang w:val="es-GT"/>
        </w:rPr>
      </w:pPr>
    </w:p>
    <w:p w14:paraId="0F9EC14A" w14:textId="77777777" w:rsidR="009B7CC5" w:rsidRPr="00272A5B" w:rsidRDefault="009B7CC5" w:rsidP="009B7CC5">
      <w:pPr>
        <w:rPr>
          <w:rFonts w:ascii="Century Gothic" w:hAnsi="Century Gothic"/>
          <w:sz w:val="18"/>
          <w:szCs w:val="18"/>
          <w:lang w:val="es-GT"/>
        </w:rPr>
      </w:pPr>
    </w:p>
    <w:p w14:paraId="5869E735" w14:textId="77777777" w:rsidR="009B7CC5" w:rsidRPr="00272A5B" w:rsidRDefault="009B7CC5" w:rsidP="009B7CC5">
      <w:pPr>
        <w:rPr>
          <w:rFonts w:ascii="Century Gothic" w:hAnsi="Century Gothic"/>
          <w:sz w:val="18"/>
          <w:szCs w:val="18"/>
          <w:lang w:val="es-GT"/>
        </w:rPr>
      </w:pPr>
    </w:p>
    <w:p w14:paraId="71D7C65A" w14:textId="77777777" w:rsidR="009B7CC5" w:rsidRPr="00272A5B" w:rsidRDefault="009B7CC5" w:rsidP="009B7CC5">
      <w:pPr>
        <w:rPr>
          <w:rFonts w:ascii="Century Gothic" w:hAnsi="Century Gothic"/>
          <w:sz w:val="18"/>
          <w:szCs w:val="18"/>
          <w:lang w:val="es-GT"/>
        </w:rPr>
      </w:pPr>
    </w:p>
    <w:p w14:paraId="7DE14C53" w14:textId="77777777" w:rsidR="009B7CC5" w:rsidRPr="00272A5B" w:rsidRDefault="009B7CC5" w:rsidP="009B7CC5">
      <w:pPr>
        <w:rPr>
          <w:rFonts w:ascii="Century Gothic" w:hAnsi="Century Gothic"/>
          <w:sz w:val="18"/>
          <w:szCs w:val="18"/>
          <w:lang w:val="es-GT"/>
        </w:rPr>
      </w:pPr>
    </w:p>
    <w:p w14:paraId="473A0011" w14:textId="77777777" w:rsidR="009B7CC5" w:rsidRPr="00272A5B" w:rsidRDefault="009B7CC5" w:rsidP="009B7CC5">
      <w:pPr>
        <w:rPr>
          <w:rFonts w:ascii="Century Gothic" w:hAnsi="Century Gothic"/>
          <w:sz w:val="18"/>
          <w:szCs w:val="18"/>
          <w:lang w:val="es-GT"/>
        </w:rPr>
      </w:pPr>
    </w:p>
    <w:p w14:paraId="17216605" w14:textId="77777777" w:rsidR="009B7CC5" w:rsidRPr="00272A5B" w:rsidRDefault="009B7CC5" w:rsidP="009B7CC5">
      <w:pPr>
        <w:rPr>
          <w:rFonts w:ascii="Century Gothic" w:hAnsi="Century Gothic"/>
          <w:sz w:val="18"/>
          <w:szCs w:val="18"/>
          <w:lang w:val="es-GT"/>
        </w:rPr>
      </w:pPr>
    </w:p>
    <w:p w14:paraId="7753791F" w14:textId="77777777" w:rsidR="009B7CC5" w:rsidRPr="00272A5B" w:rsidRDefault="009B7CC5" w:rsidP="009B7CC5">
      <w:pPr>
        <w:rPr>
          <w:rFonts w:ascii="Century Gothic" w:hAnsi="Century Gothic"/>
          <w:sz w:val="18"/>
          <w:szCs w:val="18"/>
          <w:lang w:val="es-GT"/>
        </w:rPr>
      </w:pPr>
    </w:p>
    <w:p w14:paraId="585A9A03" w14:textId="77777777" w:rsidR="009B7CC5" w:rsidRPr="00272A5B" w:rsidRDefault="009B7CC5" w:rsidP="009B7CC5">
      <w:pPr>
        <w:rPr>
          <w:rFonts w:ascii="Century Gothic" w:hAnsi="Century Gothic"/>
          <w:sz w:val="18"/>
          <w:szCs w:val="18"/>
          <w:lang w:val="es-GT"/>
        </w:rPr>
      </w:pPr>
    </w:p>
    <w:p w14:paraId="26D359C1" w14:textId="77777777" w:rsidR="009B7CC5" w:rsidRPr="00272A5B" w:rsidRDefault="009B7CC5" w:rsidP="009B7CC5">
      <w:pPr>
        <w:rPr>
          <w:rFonts w:ascii="Century Gothic" w:hAnsi="Century Gothic"/>
          <w:sz w:val="18"/>
          <w:szCs w:val="18"/>
          <w:lang w:val="es-GT"/>
        </w:rPr>
      </w:pPr>
    </w:p>
    <w:p w14:paraId="152713D6" w14:textId="77777777" w:rsidR="009B7CC5" w:rsidRPr="00272A5B" w:rsidRDefault="009B7CC5" w:rsidP="009B7CC5">
      <w:pPr>
        <w:rPr>
          <w:rFonts w:ascii="Century Gothic" w:hAnsi="Century Gothic"/>
          <w:sz w:val="18"/>
          <w:szCs w:val="18"/>
          <w:lang w:val="es-GT"/>
        </w:rPr>
      </w:pPr>
    </w:p>
    <w:p w14:paraId="1730C09A" w14:textId="77777777" w:rsidR="009B7CC5" w:rsidRPr="00272A5B" w:rsidRDefault="009B7CC5" w:rsidP="009B7CC5">
      <w:pPr>
        <w:rPr>
          <w:rFonts w:ascii="Century Gothic" w:hAnsi="Century Gothic"/>
          <w:sz w:val="18"/>
          <w:szCs w:val="18"/>
          <w:lang w:val="es-GT"/>
        </w:rPr>
      </w:pPr>
    </w:p>
    <w:p w14:paraId="44598ED7" w14:textId="77777777" w:rsidR="009B7CC5" w:rsidRPr="00272A5B" w:rsidRDefault="009B7CC5" w:rsidP="009B7CC5">
      <w:pPr>
        <w:rPr>
          <w:rFonts w:ascii="Century Gothic" w:hAnsi="Century Gothic"/>
          <w:sz w:val="18"/>
          <w:szCs w:val="18"/>
          <w:lang w:val="es-GT"/>
        </w:rPr>
      </w:pPr>
    </w:p>
    <w:p w14:paraId="3AC99F1B" w14:textId="77777777" w:rsidR="009B7CC5" w:rsidRPr="00272A5B" w:rsidRDefault="009B7CC5" w:rsidP="009B7CC5">
      <w:pPr>
        <w:rPr>
          <w:rFonts w:ascii="Century Gothic" w:hAnsi="Century Gothic"/>
          <w:sz w:val="18"/>
          <w:szCs w:val="18"/>
          <w:lang w:val="es-GT"/>
        </w:rPr>
      </w:pPr>
    </w:p>
    <w:p w14:paraId="63E98FD8" w14:textId="77777777" w:rsidR="009B7CC5" w:rsidRPr="00272A5B" w:rsidRDefault="009B7CC5" w:rsidP="009B7CC5">
      <w:pPr>
        <w:rPr>
          <w:rFonts w:ascii="Century Gothic" w:hAnsi="Century Gothic"/>
          <w:sz w:val="18"/>
          <w:szCs w:val="18"/>
          <w:lang w:val="es-GT"/>
        </w:rPr>
      </w:pPr>
    </w:p>
    <w:p w14:paraId="124044C9" w14:textId="77777777" w:rsidR="009B7CC5" w:rsidRPr="00272A5B" w:rsidRDefault="009B7CC5" w:rsidP="009B7CC5">
      <w:pPr>
        <w:rPr>
          <w:rFonts w:ascii="Century Gothic" w:hAnsi="Century Gothic"/>
          <w:sz w:val="18"/>
          <w:szCs w:val="18"/>
          <w:lang w:val="es-GT"/>
        </w:rPr>
      </w:pPr>
    </w:p>
    <w:p w14:paraId="469B9B66" w14:textId="77777777" w:rsidR="009B7CC5" w:rsidRPr="00272A5B" w:rsidRDefault="009B7CC5" w:rsidP="009B7CC5">
      <w:pPr>
        <w:rPr>
          <w:rFonts w:ascii="Century Gothic" w:hAnsi="Century Gothic"/>
          <w:sz w:val="18"/>
          <w:szCs w:val="18"/>
          <w:lang w:val="es-GT"/>
        </w:rPr>
      </w:pPr>
    </w:p>
    <w:p w14:paraId="5AA583BA" w14:textId="77777777" w:rsidR="009B7CC5" w:rsidRPr="00272A5B" w:rsidRDefault="009B7CC5" w:rsidP="009B7CC5">
      <w:pPr>
        <w:rPr>
          <w:rFonts w:ascii="Century Gothic" w:hAnsi="Century Gothic"/>
          <w:sz w:val="18"/>
          <w:szCs w:val="18"/>
          <w:lang w:val="es-GT"/>
        </w:rPr>
      </w:pPr>
    </w:p>
    <w:p w14:paraId="1ABB5116" w14:textId="77777777" w:rsidR="009B7CC5" w:rsidRPr="00272A5B" w:rsidRDefault="009B7CC5" w:rsidP="009B7CC5">
      <w:pPr>
        <w:rPr>
          <w:rFonts w:ascii="Century Gothic" w:hAnsi="Century Gothic"/>
          <w:sz w:val="18"/>
          <w:szCs w:val="18"/>
          <w:lang w:val="es-GT"/>
        </w:rPr>
      </w:pPr>
    </w:p>
    <w:p w14:paraId="1F227CA8" w14:textId="77777777" w:rsidR="009B7CC5" w:rsidRPr="00272A5B" w:rsidRDefault="009B7CC5" w:rsidP="009B7CC5">
      <w:pPr>
        <w:rPr>
          <w:rFonts w:ascii="Century Gothic" w:hAnsi="Century Gothic"/>
          <w:sz w:val="18"/>
          <w:szCs w:val="18"/>
          <w:lang w:val="es-GT"/>
        </w:rPr>
      </w:pPr>
    </w:p>
    <w:p w14:paraId="0914ED56" w14:textId="77777777" w:rsidR="009B7CC5" w:rsidRPr="00272A5B" w:rsidRDefault="009B7CC5" w:rsidP="009B7CC5">
      <w:pPr>
        <w:rPr>
          <w:rFonts w:ascii="Century Gothic" w:hAnsi="Century Gothic"/>
          <w:sz w:val="18"/>
          <w:szCs w:val="18"/>
          <w:lang w:val="es-GT"/>
        </w:rPr>
      </w:pPr>
    </w:p>
    <w:p w14:paraId="02E1A77B" w14:textId="77777777" w:rsidR="009B7CC5" w:rsidRPr="00272A5B" w:rsidRDefault="009B7CC5" w:rsidP="009B7CC5">
      <w:pPr>
        <w:rPr>
          <w:rFonts w:ascii="Century Gothic" w:hAnsi="Century Gothic"/>
          <w:sz w:val="18"/>
          <w:szCs w:val="18"/>
          <w:lang w:val="es-GT"/>
        </w:rPr>
      </w:pPr>
    </w:p>
    <w:p w14:paraId="25E2C5BE" w14:textId="77777777" w:rsidR="009B7CC5" w:rsidRPr="00272A5B" w:rsidRDefault="009B7CC5" w:rsidP="009B7CC5">
      <w:pPr>
        <w:rPr>
          <w:rFonts w:ascii="Century Gothic" w:hAnsi="Century Gothic"/>
          <w:sz w:val="18"/>
          <w:szCs w:val="18"/>
          <w:lang w:val="es-GT"/>
        </w:rPr>
      </w:pPr>
    </w:p>
    <w:p w14:paraId="07C8DC60" w14:textId="77777777" w:rsidR="009B7CC5" w:rsidRPr="00272A5B" w:rsidRDefault="009B7CC5" w:rsidP="009B7CC5">
      <w:pPr>
        <w:rPr>
          <w:rFonts w:ascii="Century Gothic" w:hAnsi="Century Gothic"/>
          <w:sz w:val="18"/>
          <w:szCs w:val="18"/>
          <w:lang w:val="es-GT"/>
        </w:rPr>
      </w:pPr>
    </w:p>
    <w:p w14:paraId="3FBB0AE5" w14:textId="77777777" w:rsidR="009B7CC5" w:rsidRPr="00272A5B" w:rsidRDefault="009B7CC5" w:rsidP="009B7CC5">
      <w:pPr>
        <w:rPr>
          <w:rFonts w:ascii="Century Gothic" w:hAnsi="Century Gothic"/>
          <w:sz w:val="18"/>
          <w:szCs w:val="18"/>
          <w:lang w:val="es-GT"/>
        </w:rPr>
      </w:pPr>
    </w:p>
    <w:p w14:paraId="059DB9A1" w14:textId="77777777" w:rsidR="009B7CC5" w:rsidRPr="00272A5B" w:rsidRDefault="009B7CC5" w:rsidP="009B7CC5">
      <w:pPr>
        <w:rPr>
          <w:rFonts w:ascii="Century Gothic" w:hAnsi="Century Gothic"/>
          <w:sz w:val="18"/>
          <w:szCs w:val="18"/>
          <w:lang w:val="es-GT"/>
        </w:rPr>
      </w:pPr>
    </w:p>
    <w:p w14:paraId="0EE6FF14" w14:textId="77777777" w:rsidR="009B7CC5" w:rsidRPr="00272A5B" w:rsidRDefault="009B7CC5" w:rsidP="009B7CC5">
      <w:pPr>
        <w:rPr>
          <w:rFonts w:ascii="Century Gothic" w:hAnsi="Century Gothic"/>
          <w:sz w:val="18"/>
          <w:szCs w:val="18"/>
          <w:lang w:val="es-GT"/>
        </w:rPr>
      </w:pPr>
    </w:p>
    <w:p w14:paraId="4ED44E79" w14:textId="77777777" w:rsidR="009B7CC5" w:rsidRPr="00272A5B" w:rsidRDefault="009B7CC5" w:rsidP="009B7CC5">
      <w:pPr>
        <w:rPr>
          <w:rFonts w:ascii="Century Gothic" w:hAnsi="Century Gothic"/>
          <w:sz w:val="18"/>
          <w:szCs w:val="18"/>
          <w:lang w:val="es-GT"/>
        </w:rPr>
      </w:pPr>
    </w:p>
    <w:p w14:paraId="41D3583D" w14:textId="77777777" w:rsidR="009B7CC5" w:rsidRPr="00272A5B" w:rsidRDefault="009B7CC5" w:rsidP="009B7CC5">
      <w:pPr>
        <w:rPr>
          <w:rFonts w:ascii="Century Gothic" w:hAnsi="Century Gothic"/>
          <w:sz w:val="18"/>
          <w:szCs w:val="18"/>
          <w:lang w:val="es-GT"/>
        </w:rPr>
      </w:pPr>
    </w:p>
    <w:p w14:paraId="63ED05A8" w14:textId="77777777" w:rsidR="009B7CC5" w:rsidRPr="00272A5B" w:rsidRDefault="009B7CC5" w:rsidP="009B7CC5">
      <w:pPr>
        <w:rPr>
          <w:rFonts w:ascii="Century Gothic" w:hAnsi="Century Gothic"/>
          <w:sz w:val="18"/>
          <w:szCs w:val="18"/>
          <w:lang w:val="es-GT"/>
        </w:rPr>
      </w:pPr>
    </w:p>
    <w:p w14:paraId="16FEF4A5" w14:textId="77777777" w:rsidR="009B7CC5" w:rsidRPr="00272A5B" w:rsidRDefault="009B7CC5" w:rsidP="009B7CC5">
      <w:pPr>
        <w:rPr>
          <w:rFonts w:ascii="Century Gothic" w:hAnsi="Century Gothic"/>
          <w:sz w:val="18"/>
          <w:szCs w:val="18"/>
          <w:lang w:val="es-GT"/>
        </w:rPr>
      </w:pPr>
    </w:p>
    <w:p w14:paraId="4DFC2606" w14:textId="77777777" w:rsidR="009B7CC5" w:rsidRPr="00272A5B" w:rsidRDefault="009B7CC5" w:rsidP="009B7CC5">
      <w:pPr>
        <w:rPr>
          <w:rFonts w:ascii="Century Gothic" w:hAnsi="Century Gothic"/>
          <w:sz w:val="18"/>
          <w:szCs w:val="18"/>
          <w:lang w:val="es-GT"/>
        </w:rPr>
      </w:pPr>
    </w:p>
    <w:p w14:paraId="5D4B83FA" w14:textId="77777777" w:rsidR="009B7CC5" w:rsidRPr="00272A5B" w:rsidRDefault="009B7CC5" w:rsidP="009B7CC5">
      <w:pPr>
        <w:rPr>
          <w:rFonts w:ascii="Century Gothic" w:hAnsi="Century Gothic"/>
          <w:sz w:val="18"/>
          <w:szCs w:val="18"/>
          <w:lang w:val="es-GT"/>
        </w:rPr>
      </w:pPr>
    </w:p>
    <w:p w14:paraId="3512F8D2" w14:textId="77777777" w:rsidR="009B7CC5" w:rsidRPr="00272A5B" w:rsidRDefault="009B7CC5" w:rsidP="009B7CC5">
      <w:pPr>
        <w:rPr>
          <w:rFonts w:ascii="Century Gothic" w:hAnsi="Century Gothic"/>
          <w:sz w:val="18"/>
          <w:szCs w:val="18"/>
          <w:lang w:val="es-GT"/>
        </w:rPr>
      </w:pPr>
    </w:p>
    <w:p w14:paraId="33E05274" w14:textId="77777777" w:rsidR="009B7CC5" w:rsidRDefault="009B7CC5" w:rsidP="009B7CC5">
      <w:pPr>
        <w:rPr>
          <w:rFonts w:ascii="Century Gothic" w:hAnsi="Century Gothic"/>
          <w:sz w:val="18"/>
          <w:szCs w:val="18"/>
          <w:lang w:val="es-GT"/>
        </w:rPr>
      </w:pPr>
    </w:p>
    <w:p w14:paraId="5DEBF47D" w14:textId="77777777" w:rsidR="00EF724C" w:rsidRPr="00272A5B" w:rsidRDefault="00EF724C" w:rsidP="009B7CC5">
      <w:pPr>
        <w:rPr>
          <w:rFonts w:ascii="Century Gothic" w:hAnsi="Century Gothic"/>
          <w:sz w:val="18"/>
          <w:szCs w:val="18"/>
          <w:lang w:val="es-GT"/>
        </w:rPr>
      </w:pPr>
    </w:p>
    <w:p w14:paraId="3FC7EE87" w14:textId="77777777" w:rsidR="009B7CC5" w:rsidRPr="00272A5B" w:rsidRDefault="009B7CC5" w:rsidP="009B7CC5">
      <w:pPr>
        <w:rPr>
          <w:rFonts w:ascii="Century Gothic" w:hAnsi="Century Gothic"/>
          <w:sz w:val="18"/>
          <w:szCs w:val="18"/>
          <w:lang w:val="es-GT"/>
        </w:rPr>
      </w:pPr>
    </w:p>
    <w:p w14:paraId="74168855" w14:textId="77777777" w:rsidR="009B7CC5" w:rsidRPr="00272A5B" w:rsidRDefault="009B7CC5" w:rsidP="009B7CC5">
      <w:pPr>
        <w:rPr>
          <w:rFonts w:ascii="Century Gothic" w:hAnsi="Century Gothic"/>
          <w:sz w:val="18"/>
          <w:szCs w:val="18"/>
          <w:lang w:val="es-GT"/>
        </w:rPr>
      </w:pPr>
    </w:p>
    <w:p w14:paraId="1F79162C" w14:textId="77777777" w:rsidR="009B7CC5" w:rsidRPr="00272A5B" w:rsidRDefault="009B7CC5" w:rsidP="009B7CC5">
      <w:pPr>
        <w:rPr>
          <w:rFonts w:ascii="Century Gothic" w:hAnsi="Century Gothic"/>
          <w:sz w:val="18"/>
          <w:szCs w:val="18"/>
          <w:lang w:val="es-GT"/>
        </w:rPr>
      </w:pPr>
    </w:p>
    <w:p w14:paraId="0354620A" w14:textId="67ADBA6E"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0ED5F25E" w14:textId="77777777" w:rsidR="009B7CC5" w:rsidRPr="00272A5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1B4F74" w14:paraId="01B7319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7D7325" w14:textId="5B551E2D" w:rsidR="009B7CC5" w:rsidRPr="001B4F74" w:rsidRDefault="008C4DAB"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2</w:t>
            </w:r>
            <w:r w:rsidR="003F6AC2">
              <w:rPr>
                <w:rFonts w:ascii="Century Gothic" w:hAnsi="Century Gothic" w:cs="Arial"/>
                <w:i w:val="0"/>
                <w:iCs w:val="0"/>
                <w:sz w:val="18"/>
                <w:szCs w:val="18"/>
                <w:lang w:val="es-GT"/>
              </w:rPr>
              <w:t xml:space="preserve">1. </w:t>
            </w:r>
            <w:r w:rsidR="009B7CC5" w:rsidRPr="003F6AC2">
              <w:rPr>
                <w:rFonts w:ascii="Century Gothic" w:hAnsi="Century Gothic" w:cs="Arial"/>
                <w:i w:val="0"/>
                <w:iCs w:val="0"/>
                <w:sz w:val="18"/>
                <w:szCs w:val="18"/>
                <w:lang w:val="es-GT"/>
              </w:rPr>
              <w:t xml:space="preserve">Técnico Especialista en Destrezas de </w:t>
            </w:r>
            <w:r w:rsidR="009B7CC5" w:rsidRPr="00247A16">
              <w:rPr>
                <w:rFonts w:ascii="Century Gothic" w:hAnsi="Century Gothic" w:cs="Arial"/>
                <w:i w:val="0"/>
                <w:iCs w:val="0"/>
                <w:sz w:val="18"/>
                <w:szCs w:val="18"/>
                <w:lang w:val="es-GT"/>
              </w:rPr>
              <w:t>Aprendizaje</w:t>
            </w:r>
            <w:r w:rsidR="009B7CC5" w:rsidRPr="00E66EF4">
              <w:rPr>
                <w:rFonts w:ascii="Century Gothic" w:hAnsi="Century Gothic" w:cs="Arial"/>
                <w:i w:val="0"/>
                <w:iCs w:val="0"/>
                <w:sz w:val="18"/>
                <w:szCs w:val="18"/>
                <w:lang w:val="es-GT"/>
              </w:rPr>
              <w:t xml:space="preserve"> </w:t>
            </w:r>
          </w:p>
        </w:tc>
      </w:tr>
      <w:tr w:rsidR="009B7CC5" w:rsidRPr="001B4F74" w14:paraId="7196D7A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BF6AEA5" w14:textId="77777777" w:rsidR="009B7CC5" w:rsidRPr="001B4F74" w:rsidRDefault="009B7CC5" w:rsidP="00347453">
            <w:pPr>
              <w:pStyle w:val="Prrafodelista"/>
              <w:numPr>
                <w:ilvl w:val="0"/>
                <w:numId w:val="67"/>
              </w:numPr>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IDENTIFICACIÓN DEL PUESTO</w:t>
            </w:r>
          </w:p>
        </w:tc>
      </w:tr>
      <w:tr w:rsidR="009B7CC5" w:rsidRPr="001B4F74" w14:paraId="1A7BA83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2DBAE7B"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00C180ED" w14:textId="77777777" w:rsidR="009B7CC5" w:rsidRPr="001B4F74"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Código de la clase:  9830</w:t>
            </w:r>
          </w:p>
        </w:tc>
      </w:tr>
      <w:tr w:rsidR="009B7CC5" w:rsidRPr="001B4F74" w14:paraId="11C8AC0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4F10E97"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Especialidad:  Administración</w:t>
            </w:r>
          </w:p>
        </w:tc>
        <w:tc>
          <w:tcPr>
            <w:tcW w:w="2452" w:type="pct"/>
            <w:tcBorders>
              <w:bottom w:val="single" w:sz="4" w:space="0" w:color="00B0F0"/>
            </w:tcBorders>
          </w:tcPr>
          <w:p w14:paraId="7EC97634"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Código de Especialidad: 0007</w:t>
            </w:r>
          </w:p>
        </w:tc>
      </w:tr>
      <w:tr w:rsidR="009B7CC5" w:rsidRPr="001B4F74" w14:paraId="59AB47E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7D5A65" w14:textId="23662253"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Título funcional: </w:t>
            </w:r>
            <w:r w:rsidRPr="00E66EF4">
              <w:rPr>
                <w:rFonts w:ascii="Century Gothic" w:hAnsi="Century Gothic"/>
                <w:i w:val="0"/>
                <w:iCs w:val="0"/>
                <w:sz w:val="18"/>
                <w:szCs w:val="18"/>
                <w:lang w:val="es-GT"/>
              </w:rPr>
              <w:t xml:space="preserve">Técnico Especialista en Destrezas de Aprendizaje </w:t>
            </w:r>
          </w:p>
        </w:tc>
        <w:tc>
          <w:tcPr>
            <w:tcW w:w="2452" w:type="pct"/>
            <w:shd w:val="clear" w:color="auto" w:fill="auto"/>
          </w:tcPr>
          <w:p w14:paraId="1601AF35" w14:textId="77777777" w:rsidR="009B7CC5" w:rsidRPr="001B4F74"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Número de puestos:  01</w:t>
            </w:r>
          </w:p>
        </w:tc>
      </w:tr>
      <w:tr w:rsidR="009B7CC5" w:rsidRPr="001B4F74" w14:paraId="2D1EC3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AF2B6AC" w14:textId="77777777" w:rsidR="009B7CC5" w:rsidRPr="001B4F74" w:rsidRDefault="009B7CC5" w:rsidP="00025D5F">
            <w:pPr>
              <w:jc w:val="left"/>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Jefe inmediato:  Jefe del Departamento del Nivel Inicial y Preprimaria</w:t>
            </w:r>
          </w:p>
        </w:tc>
        <w:tc>
          <w:tcPr>
            <w:tcW w:w="2452" w:type="pct"/>
          </w:tcPr>
          <w:p w14:paraId="6C56B614"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Subalternos: N/A</w:t>
            </w:r>
          </w:p>
          <w:p w14:paraId="5594160D" w14:textId="77777777" w:rsidR="009B7CC5" w:rsidRPr="001B4F74"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1B4F74" w14:paraId="5C7C8ADE"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2E54EC" w14:textId="77777777" w:rsidR="009B7CC5" w:rsidRPr="001B4F74" w:rsidRDefault="009B7CC5" w:rsidP="00347453">
            <w:pPr>
              <w:pStyle w:val="Prrafodelista"/>
              <w:numPr>
                <w:ilvl w:val="0"/>
                <w:numId w:val="67"/>
              </w:numPr>
              <w:ind w:left="306" w:hanging="306"/>
              <w:jc w:val="both"/>
              <w:textAlignment w:val="center"/>
              <w:rPr>
                <w:rFonts w:ascii="Century Gothic" w:hAnsi="Century Gothic" w:cs="Arial"/>
                <w:i w:val="0"/>
                <w:iCs w:val="0"/>
                <w:sz w:val="18"/>
                <w:szCs w:val="18"/>
                <w:lang w:val="es-GT"/>
              </w:rPr>
            </w:pPr>
            <w:r w:rsidRPr="001B4F74">
              <w:rPr>
                <w:rFonts w:ascii="Century Gothic" w:hAnsi="Century Gothic" w:cs="Arial"/>
                <w:i w:val="0"/>
                <w:iCs w:val="0"/>
                <w:sz w:val="18"/>
                <w:szCs w:val="18"/>
                <w:lang w:val="es-GT"/>
              </w:rPr>
              <w:t>NATURALEZA DEL PUESTO</w:t>
            </w:r>
          </w:p>
        </w:tc>
      </w:tr>
      <w:tr w:rsidR="009B7CC5" w:rsidRPr="001B4F74" w14:paraId="358D19AD"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0E85C23" w14:textId="44D48AA0" w:rsidR="009B7CC5" w:rsidRPr="001B4F74" w:rsidRDefault="00025219"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P</w:t>
            </w:r>
            <w:r w:rsidR="009B7CC5" w:rsidRPr="001B4F74">
              <w:rPr>
                <w:rFonts w:ascii="Century Gothic" w:hAnsi="Century Gothic"/>
                <w:i w:val="0"/>
                <w:iCs w:val="0"/>
                <w:sz w:val="18"/>
                <w:szCs w:val="18"/>
                <w:lang w:val="es-GT"/>
              </w:rPr>
              <w:t xml:space="preserve">lanificar, organizar y desarrollar actividades relacionadas con el área curricular de Destrezas </w:t>
            </w:r>
            <w:r w:rsidRPr="001B4F74">
              <w:rPr>
                <w:rFonts w:ascii="Century Gothic" w:hAnsi="Century Gothic"/>
                <w:i w:val="0"/>
                <w:iCs w:val="0"/>
                <w:sz w:val="18"/>
                <w:szCs w:val="18"/>
                <w:lang w:val="es-GT"/>
              </w:rPr>
              <w:t xml:space="preserve">de </w:t>
            </w:r>
            <w:r w:rsidR="009B7CC5" w:rsidRPr="001B4F74">
              <w:rPr>
                <w:rFonts w:ascii="Century Gothic" w:hAnsi="Century Gothic"/>
                <w:i w:val="0"/>
                <w:iCs w:val="0"/>
                <w:sz w:val="18"/>
                <w:szCs w:val="18"/>
                <w:lang w:val="es-GT"/>
              </w:rPr>
              <w:t xml:space="preserve">Aprendizaje del Nivel de Educación </w:t>
            </w:r>
            <w:r w:rsidR="000C40A6">
              <w:rPr>
                <w:rFonts w:ascii="Century Gothic" w:hAnsi="Century Gothic"/>
                <w:i w:val="0"/>
                <w:iCs w:val="0"/>
                <w:sz w:val="18"/>
                <w:szCs w:val="18"/>
                <w:lang w:val="es-GT"/>
              </w:rPr>
              <w:t xml:space="preserve">Inicial y </w:t>
            </w:r>
            <w:r w:rsidR="009B7CC5" w:rsidRPr="001B4F74">
              <w:rPr>
                <w:rFonts w:ascii="Century Gothic" w:hAnsi="Century Gothic"/>
                <w:i w:val="0"/>
                <w:iCs w:val="0"/>
                <w:sz w:val="18"/>
                <w:szCs w:val="18"/>
                <w:lang w:val="es-GT"/>
              </w:rPr>
              <w:t>Preprimaria</w:t>
            </w:r>
            <w:r w:rsidR="004D2EC8">
              <w:rPr>
                <w:rFonts w:ascii="Century Gothic" w:hAnsi="Century Gothic"/>
                <w:i w:val="0"/>
                <w:iCs w:val="0"/>
                <w:sz w:val="18"/>
                <w:szCs w:val="18"/>
                <w:lang w:val="es-GT"/>
              </w:rPr>
              <w:t>.</w:t>
            </w:r>
          </w:p>
          <w:p w14:paraId="5D237D5C"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13D9AEE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011EC0DE" w14:textId="77777777" w:rsidR="009B7CC5" w:rsidRPr="001B4F74" w:rsidRDefault="009B7CC5" w:rsidP="00347453">
            <w:pPr>
              <w:pStyle w:val="Prrafodelista"/>
              <w:numPr>
                <w:ilvl w:val="0"/>
                <w:numId w:val="67"/>
              </w:numPr>
              <w:ind w:left="164" w:hanging="164"/>
              <w:jc w:val="both"/>
              <w:textAlignment w:val="center"/>
              <w:rPr>
                <w:rFonts w:ascii="Century Gothic" w:hAnsi="Century Gothic" w:cs="Arial"/>
                <w:b/>
                <w:i w:val="0"/>
                <w:iCs w:val="0"/>
                <w:sz w:val="18"/>
                <w:szCs w:val="18"/>
                <w:lang w:bidi="ar"/>
              </w:rPr>
            </w:pPr>
            <w:r w:rsidRPr="001B4F74">
              <w:rPr>
                <w:rFonts w:ascii="Century Gothic" w:hAnsi="Century Gothic" w:cs="Arial"/>
                <w:b/>
                <w:i w:val="0"/>
                <w:iCs w:val="0"/>
                <w:sz w:val="18"/>
                <w:szCs w:val="18"/>
                <w:lang w:bidi="ar"/>
              </w:rPr>
              <w:t>TAREAS PERMANENTES</w:t>
            </w:r>
          </w:p>
        </w:tc>
      </w:tr>
      <w:tr w:rsidR="009B7CC5" w:rsidRPr="001B4F74" w14:paraId="5407F4D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2B7E7720" w14:textId="7BEE3C09" w:rsidR="001B4F74" w:rsidRPr="00DF50DA" w:rsidRDefault="001B4F74" w:rsidP="00347453">
            <w:pPr>
              <w:pStyle w:val="Encabezado"/>
              <w:widowControl w:val="0"/>
              <w:numPr>
                <w:ilvl w:val="0"/>
                <w:numId w:val="6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1B4F74">
              <w:rPr>
                <w:rFonts w:ascii="Century Gothic" w:hAnsi="Century Gothic"/>
                <w:i w:val="0"/>
                <w:iCs w:val="0"/>
                <w:sz w:val="18"/>
                <w:szCs w:val="18"/>
                <w:lang w:val="es-GT"/>
              </w:rPr>
              <w:t>Destrezas de Aprendizaje</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2DACCEB5" w14:textId="7FB832B0" w:rsidR="001B4F74" w:rsidRPr="00DF50DA" w:rsidRDefault="001B4F74" w:rsidP="00347453">
            <w:pPr>
              <w:pStyle w:val="Encabezado"/>
              <w:widowControl w:val="0"/>
              <w:numPr>
                <w:ilvl w:val="0"/>
                <w:numId w:val="6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1B4F74">
              <w:rPr>
                <w:rFonts w:ascii="Century Gothic" w:hAnsi="Century Gothic"/>
                <w:i w:val="0"/>
                <w:iCs w:val="0"/>
                <w:sz w:val="18"/>
                <w:szCs w:val="18"/>
                <w:lang w:val="es-GT"/>
              </w:rPr>
              <w:t>Destrezas de Aprendizaje</w:t>
            </w:r>
            <w:r w:rsidR="00C958C1">
              <w:rPr>
                <w:rFonts w:ascii="Century Gothic" w:hAnsi="Century Gothic"/>
                <w:i w:val="0"/>
                <w:iCs w:val="0"/>
                <w:sz w:val="18"/>
                <w:szCs w:val="18"/>
                <w:lang w:val="es-GT"/>
              </w:rPr>
              <w:t xml:space="preserve"> y áreas relacionadas</w:t>
            </w:r>
            <w:r w:rsidRPr="00DF50DA">
              <w:rPr>
                <w:rFonts w:ascii="Century Gothic" w:hAnsi="Century Gothic"/>
                <w:i w:val="0"/>
                <w:iCs w:val="0"/>
                <w:sz w:val="18"/>
                <w:szCs w:val="18"/>
                <w:lang w:val="es-GT"/>
              </w:rPr>
              <w:t>.</w:t>
            </w:r>
          </w:p>
          <w:p w14:paraId="5982C58D" w14:textId="61747482" w:rsidR="001B4F74" w:rsidRPr="00542640" w:rsidRDefault="001B4F74" w:rsidP="00347453">
            <w:pPr>
              <w:pStyle w:val="Encabezado"/>
              <w:widowControl w:val="0"/>
              <w:numPr>
                <w:ilvl w:val="0"/>
                <w:numId w:val="6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1B4F74">
              <w:rPr>
                <w:rFonts w:ascii="Century Gothic" w:hAnsi="Century Gothic"/>
                <w:i w:val="0"/>
                <w:iCs w:val="0"/>
                <w:sz w:val="18"/>
                <w:szCs w:val="18"/>
                <w:lang w:val="es-GT"/>
              </w:rPr>
              <w:t>Destrezas de Aprendizaje</w:t>
            </w:r>
            <w:r w:rsidR="00C958C1">
              <w:rPr>
                <w:rFonts w:ascii="Century Gothic" w:hAnsi="Century Gothic"/>
                <w:i w:val="0"/>
                <w:iCs w:val="0"/>
                <w:sz w:val="18"/>
                <w:szCs w:val="18"/>
                <w:lang w:val="es-GT"/>
              </w:rPr>
              <w:t xml:space="preserve"> y áreas relacionadas</w:t>
            </w:r>
            <w:r>
              <w:rPr>
                <w:rFonts w:ascii="Century Gothic" w:hAnsi="Century Gothic"/>
                <w:i w:val="0"/>
                <w:iCs w:val="0"/>
                <w:sz w:val="18"/>
                <w:szCs w:val="18"/>
                <w:lang w:val="es-GT"/>
              </w:rPr>
              <w:t>.</w:t>
            </w:r>
          </w:p>
          <w:p w14:paraId="08E19D39" w14:textId="21BF38B1" w:rsidR="001B4F74" w:rsidRPr="008719E2" w:rsidRDefault="001B4F74" w:rsidP="00347453">
            <w:pPr>
              <w:pStyle w:val="Encabezado"/>
              <w:widowControl w:val="0"/>
              <w:numPr>
                <w:ilvl w:val="0"/>
                <w:numId w:val="61"/>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w:t>
            </w:r>
            <w:r w:rsidR="00FA3E42">
              <w:rPr>
                <w:rFonts w:ascii="Century Gothic" w:hAnsi="Century Gothic"/>
                <w:i w:val="0"/>
                <w:iCs w:val="0"/>
                <w:sz w:val="18"/>
                <w:szCs w:val="18"/>
                <w:lang w:val="es-GT"/>
              </w:rPr>
              <w:t>ot</w:t>
            </w:r>
            <w:r>
              <w:rPr>
                <w:rFonts w:ascii="Century Gothic" w:hAnsi="Century Gothic"/>
                <w:i w:val="0"/>
                <w:iCs w:val="0"/>
                <w:sz w:val="18"/>
                <w:szCs w:val="18"/>
                <w:lang w:val="es-GT"/>
              </w:rPr>
              <w:t xml:space="preserve">ras áreas </w:t>
            </w:r>
            <w:r w:rsidR="004D2EC8">
              <w:rPr>
                <w:rFonts w:ascii="Century Gothic" w:hAnsi="Century Gothic"/>
                <w:i w:val="0"/>
                <w:iCs w:val="0"/>
                <w:sz w:val="18"/>
                <w:szCs w:val="18"/>
                <w:lang w:val="es-GT"/>
              </w:rPr>
              <w:t>en</w:t>
            </w:r>
            <w:r w:rsidRPr="00DF50DA">
              <w:rPr>
                <w:rFonts w:ascii="Century Gothic" w:hAnsi="Century Gothic"/>
                <w:i w:val="0"/>
                <w:iCs w:val="0"/>
                <w:sz w:val="18"/>
                <w:szCs w:val="18"/>
                <w:lang w:val="es-GT"/>
              </w:rPr>
              <w:t xml:space="preserve"> los diferentes niveles educativos.  </w:t>
            </w:r>
          </w:p>
          <w:p w14:paraId="525955DE" w14:textId="13BD7AF1" w:rsidR="001B4F74" w:rsidRPr="00DF50DA" w:rsidRDefault="001B4F74" w:rsidP="00347453">
            <w:pPr>
              <w:pStyle w:val="Encabezado"/>
              <w:widowControl w:val="0"/>
              <w:numPr>
                <w:ilvl w:val="0"/>
                <w:numId w:val="61"/>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1B4F74">
              <w:rPr>
                <w:rFonts w:ascii="Century Gothic" w:hAnsi="Century Gothic"/>
                <w:i w:val="0"/>
                <w:iCs w:val="0"/>
                <w:sz w:val="18"/>
                <w:szCs w:val="18"/>
                <w:lang w:val="es-GT"/>
              </w:rPr>
              <w:t>Destrezas de Aprendizaje</w:t>
            </w:r>
            <w:r>
              <w:rPr>
                <w:rFonts w:ascii="Century Gothic" w:hAnsi="Century Gothic"/>
                <w:i w:val="0"/>
                <w:iCs w:val="0"/>
                <w:sz w:val="18"/>
                <w:szCs w:val="18"/>
                <w:lang w:val="es-GT"/>
              </w:rPr>
              <w:t>, para que respondan a los criterios de calidad y pertinencia.</w:t>
            </w:r>
          </w:p>
          <w:p w14:paraId="48ADF11E" w14:textId="77777777" w:rsidR="009B7CC5" w:rsidRPr="001B4F74" w:rsidRDefault="009B7CC5" w:rsidP="00FF16FD">
            <w:pPr>
              <w:pStyle w:val="Encabezado"/>
              <w:widowControl w:val="0"/>
              <w:tabs>
                <w:tab w:val="clear" w:pos="4252"/>
                <w:tab w:val="clear" w:pos="8504"/>
              </w:tabs>
              <w:spacing w:line="276" w:lineRule="auto"/>
              <w:jc w:val="both"/>
              <w:rPr>
                <w:rFonts w:ascii="Century Gothic" w:hAnsi="Century Gothic" w:cs="Arial"/>
                <w:i w:val="0"/>
                <w:iCs w:val="0"/>
                <w:sz w:val="18"/>
                <w:szCs w:val="18"/>
                <w:highlight w:val="yellow"/>
                <w:lang w:val="es-GT" w:bidi="ar"/>
              </w:rPr>
            </w:pPr>
          </w:p>
        </w:tc>
      </w:tr>
      <w:tr w:rsidR="009B7CC5" w:rsidRPr="001B4F74" w14:paraId="4137052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49FB35" w14:textId="77777777" w:rsidR="009B7CC5" w:rsidRPr="001B4F74" w:rsidRDefault="009B7CC5" w:rsidP="00025D5F">
            <w:pPr>
              <w:jc w:val="both"/>
              <w:textAlignment w:val="center"/>
              <w:rPr>
                <w:rFonts w:ascii="Century Gothic" w:eastAsia="SimSun" w:hAnsi="Century Gothic" w:cs="Arial"/>
                <w:b/>
                <w:i w:val="0"/>
                <w:iCs w:val="0"/>
                <w:sz w:val="18"/>
                <w:szCs w:val="18"/>
                <w:highlight w:val="yellow"/>
                <w:lang w:val="es-GT" w:bidi="ar"/>
              </w:rPr>
            </w:pPr>
            <w:r w:rsidRPr="001B4F74">
              <w:rPr>
                <w:rFonts w:ascii="Century Gothic" w:hAnsi="Century Gothic" w:cs="Arial"/>
                <w:b/>
                <w:i w:val="0"/>
                <w:iCs w:val="0"/>
                <w:sz w:val="18"/>
                <w:szCs w:val="18"/>
                <w:lang w:bidi="ar"/>
              </w:rPr>
              <w:t>4. TAREAS PERIÓDICAS</w:t>
            </w:r>
          </w:p>
        </w:tc>
      </w:tr>
      <w:tr w:rsidR="009B7CC5" w:rsidRPr="001B4F74" w14:paraId="60D586D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31F5413" w14:textId="77777777" w:rsidR="00FF16FD" w:rsidRPr="00542640" w:rsidRDefault="00FF16FD" w:rsidP="00347453">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3E949EC" w14:textId="77777777" w:rsidR="00FF16FD" w:rsidRPr="00542640" w:rsidRDefault="00FF16FD" w:rsidP="00347453">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57C5C796" w14:textId="76C67738" w:rsidR="00FF16FD" w:rsidRPr="00542640" w:rsidRDefault="00FF16FD" w:rsidP="00347453">
            <w:pPr>
              <w:pStyle w:val="Encabezado"/>
              <w:widowControl w:val="0"/>
              <w:numPr>
                <w:ilvl w:val="0"/>
                <w:numId w:val="142"/>
              </w:numPr>
              <w:tabs>
                <w:tab w:val="clear" w:pos="4252"/>
                <w:tab w:val="clear" w:pos="8504"/>
              </w:tabs>
              <w:spacing w:line="276" w:lineRule="auto"/>
              <w:jc w:val="both"/>
              <w:rPr>
                <w:rFonts w:ascii="Century Gothic" w:hAnsi="Century Gothic" w:cs="Arial"/>
                <w:i w:val="0"/>
                <w:iCs w:val="0"/>
                <w:sz w:val="18"/>
                <w:szCs w:val="18"/>
                <w:lang w:val="es-GT" w:bidi="ar"/>
              </w:rPr>
            </w:pPr>
            <w:r w:rsidRPr="00542640">
              <w:rPr>
                <w:rFonts w:ascii="Century Gothic" w:hAnsi="Century Gothic"/>
                <w:i w:val="0"/>
                <w:iCs w:val="0"/>
                <w:sz w:val="18"/>
                <w:szCs w:val="18"/>
                <w:lang w:val="es-GT"/>
              </w:rPr>
              <w:t xml:space="preserve">Elaborar dictámenes, opiniones, oficios, providencias e informes relacionadas con el área de </w:t>
            </w:r>
            <w:r w:rsidR="00EF724C" w:rsidRPr="001B4F74">
              <w:rPr>
                <w:rFonts w:ascii="Century Gothic" w:hAnsi="Century Gothic"/>
                <w:i w:val="0"/>
                <w:iCs w:val="0"/>
                <w:sz w:val="18"/>
                <w:szCs w:val="18"/>
                <w:lang w:val="es-GT"/>
              </w:rPr>
              <w:t>Destrezas de Aprendizaje</w:t>
            </w:r>
            <w:r w:rsidR="00EF724C">
              <w:rPr>
                <w:rFonts w:ascii="Century Gothic" w:hAnsi="Century Gothic"/>
                <w:i w:val="0"/>
                <w:iCs w:val="0"/>
                <w:sz w:val="18"/>
                <w:szCs w:val="18"/>
                <w:lang w:val="es-GT"/>
              </w:rPr>
              <w:t>.</w:t>
            </w:r>
          </w:p>
          <w:p w14:paraId="5986B236" w14:textId="77777777" w:rsidR="00FF16FD" w:rsidRPr="0072320C" w:rsidRDefault="00FF16FD" w:rsidP="00347453">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1F6FB0F7" w14:textId="77777777" w:rsidR="00FF16FD" w:rsidRPr="00EE4E32" w:rsidRDefault="00FF16FD" w:rsidP="00347453">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3F0438E7" w14:textId="4E4A927D" w:rsidR="00EE4E32" w:rsidRPr="007316A5" w:rsidRDefault="00EE4E32" w:rsidP="00347453">
            <w:pPr>
              <w:pStyle w:val="Encabezado"/>
              <w:widowControl w:val="0"/>
              <w:numPr>
                <w:ilvl w:val="0"/>
                <w:numId w:val="142"/>
              </w:numPr>
              <w:tabs>
                <w:tab w:val="clear" w:pos="4252"/>
                <w:tab w:val="clear" w:pos="8504"/>
              </w:tabs>
              <w:spacing w:line="276" w:lineRule="auto"/>
              <w:jc w:val="both"/>
              <w:rPr>
                <w:rFonts w:ascii="Century Gothic" w:hAnsi="Century Gothic"/>
                <w:i w:val="0"/>
                <w:iCs w:val="0"/>
                <w:sz w:val="18"/>
                <w:szCs w:val="18"/>
                <w:lang w:val="es-ES"/>
              </w:rPr>
            </w:pPr>
            <w:r w:rsidRPr="007316A5">
              <w:rPr>
                <w:rFonts w:ascii="Century Gothic" w:hAnsi="Century Gothic"/>
                <w:i w:val="0"/>
                <w:iCs w:val="0"/>
                <w:sz w:val="18"/>
                <w:szCs w:val="18"/>
                <w:lang w:val="es-ES"/>
              </w:rPr>
              <w:t>Realizar las s</w:t>
            </w:r>
            <w:r w:rsidRPr="007316A5">
              <w:rPr>
                <w:rFonts w:ascii="Century Gothic" w:hAnsi="Century Gothic"/>
                <w:sz w:val="18"/>
                <w:szCs w:val="18"/>
                <w:lang w:val="es-ES"/>
              </w:rPr>
              <w:t>alidas</w:t>
            </w:r>
            <w:r w:rsidRPr="007316A5">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9893C27" w14:textId="77777777" w:rsidR="009B7CC5" w:rsidRPr="001B4F74"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1B4F74" w14:paraId="5D6EC58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AA31522" w14:textId="77777777" w:rsidR="009B7CC5" w:rsidRPr="001B4F74" w:rsidRDefault="009B7CC5" w:rsidP="00025D5F">
            <w:pPr>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rPr>
              <w:t>5. TAREAS EVENTUALES</w:t>
            </w:r>
          </w:p>
        </w:tc>
      </w:tr>
      <w:tr w:rsidR="009B7CC5" w:rsidRPr="001B4F74" w14:paraId="3191F76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595FD3A" w14:textId="77777777" w:rsidR="001B4F74" w:rsidRPr="00542640" w:rsidRDefault="001B4F74" w:rsidP="00347453">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6207FD3" w14:textId="77777777" w:rsidR="001B4F74" w:rsidRPr="00542640" w:rsidRDefault="001B4F74" w:rsidP="00347453">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67D48EC0" w14:textId="77777777" w:rsidR="001B4F74" w:rsidRPr="00272A5B" w:rsidRDefault="001B4F74" w:rsidP="00347453">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6075586E" w14:textId="77777777" w:rsidR="001B4F74" w:rsidRPr="00542640" w:rsidRDefault="001B4F74" w:rsidP="00347453">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10CE5765" w14:textId="0BA17C6B" w:rsidR="001B4F74" w:rsidRPr="00542640" w:rsidRDefault="001B4F74" w:rsidP="00347453">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681F6F" w:rsidRPr="00542640">
              <w:rPr>
                <w:rFonts w:ascii="Century Gothic" w:hAnsi="Century Gothic"/>
                <w:i w:val="0"/>
                <w:iCs w:val="0"/>
                <w:sz w:val="18"/>
                <w:szCs w:val="18"/>
                <w:lang w:val="es-GT"/>
              </w:rPr>
              <w:t>de acuerdo co</w:t>
            </w:r>
            <w:r w:rsidR="00681F6F"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56FB7297" w14:textId="77777777" w:rsidR="001B4F74" w:rsidRPr="00542640" w:rsidRDefault="001B4F74" w:rsidP="00347453">
            <w:pPr>
              <w:pStyle w:val="Encabezado"/>
              <w:widowControl w:val="0"/>
              <w:numPr>
                <w:ilvl w:val="0"/>
                <w:numId w:val="141"/>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4DB712F" w14:textId="77777777" w:rsidR="009B7CC5" w:rsidRPr="001B4F74"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1B4F74" w14:paraId="02AF719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CC463D" w14:textId="77777777" w:rsidR="009B7CC5" w:rsidRPr="001B4F74" w:rsidRDefault="009B7CC5" w:rsidP="00347453">
            <w:pPr>
              <w:pStyle w:val="Prrafodelista"/>
              <w:numPr>
                <w:ilvl w:val="0"/>
                <w:numId w:val="68"/>
              </w:numPr>
              <w:jc w:val="both"/>
              <w:textAlignment w:val="center"/>
              <w:rPr>
                <w:rFonts w:ascii="Century Gothic" w:eastAsia="SimSun" w:hAnsi="Century Gothic" w:cs="Arial"/>
                <w:i w:val="0"/>
                <w:iCs w:val="0"/>
                <w:sz w:val="18"/>
                <w:szCs w:val="18"/>
                <w:lang w:val="es-GT" w:bidi="ar"/>
              </w:rPr>
            </w:pPr>
            <w:r w:rsidRPr="001B4F74">
              <w:rPr>
                <w:rFonts w:ascii="Century Gothic" w:eastAsia="SimSun" w:hAnsi="Century Gothic" w:cs="Arial"/>
                <w:i w:val="0"/>
                <w:iCs w:val="0"/>
                <w:sz w:val="18"/>
                <w:szCs w:val="18"/>
                <w:lang w:val="es-GT" w:bidi="ar"/>
              </w:rPr>
              <w:t>UBICACIÓN DEL PUESTO</w:t>
            </w:r>
          </w:p>
        </w:tc>
      </w:tr>
      <w:tr w:rsidR="009B7CC5" w:rsidRPr="001B4F74" w14:paraId="56ED5EAD"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A6A3FA" w14:textId="41EAD237" w:rsidR="009B7CC5" w:rsidRPr="001B4F74" w:rsidRDefault="009B7CC5" w:rsidP="00025D5F">
            <w:pPr>
              <w:jc w:val="both"/>
              <w:textAlignment w:val="center"/>
              <w:rPr>
                <w:rFonts w:ascii="Century Gothic" w:hAnsi="Century Gothic"/>
                <w:i w:val="0"/>
                <w:iCs w:val="0"/>
                <w:sz w:val="18"/>
                <w:szCs w:val="18"/>
                <w:highlight w:val="yellow"/>
                <w:lang w:val="es-GT"/>
              </w:rPr>
            </w:pPr>
            <w:r w:rsidRPr="001B4F74">
              <w:rPr>
                <w:rFonts w:ascii="Century Gothic" w:hAnsi="Century Gothic"/>
                <w:i w:val="0"/>
                <w:iCs w:val="0"/>
                <w:sz w:val="18"/>
                <w:szCs w:val="18"/>
                <w:lang w:val="es-GT"/>
              </w:rPr>
              <w:t>Departamento de Nivel Inicial y Preprimario</w:t>
            </w:r>
          </w:p>
        </w:tc>
      </w:tr>
      <w:tr w:rsidR="009B7CC5" w:rsidRPr="001B4F74" w14:paraId="5A910BA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55EDCF" w14:textId="77777777" w:rsidR="009B7CC5" w:rsidRPr="001B4F74" w:rsidRDefault="009B7CC5" w:rsidP="00347453">
            <w:pPr>
              <w:pStyle w:val="Prrafodelista"/>
              <w:numPr>
                <w:ilvl w:val="0"/>
                <w:numId w:val="68"/>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SUPERVISIÓN</w:t>
            </w:r>
          </w:p>
        </w:tc>
      </w:tr>
      <w:tr w:rsidR="009B7CC5" w:rsidRPr="001B4F74" w14:paraId="164FEDF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798780"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N/A</w:t>
            </w:r>
          </w:p>
        </w:tc>
      </w:tr>
      <w:tr w:rsidR="009B7CC5" w:rsidRPr="001B4F74" w14:paraId="26A38FB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6862D0" w14:textId="77777777" w:rsidR="009B7CC5" w:rsidRPr="001B4F74" w:rsidRDefault="009B7CC5" w:rsidP="00347453">
            <w:pPr>
              <w:pStyle w:val="Prrafodelista"/>
              <w:numPr>
                <w:ilvl w:val="0"/>
                <w:numId w:val="68"/>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lastRenderedPageBreak/>
              <w:t>RESPONSABILIDAD</w:t>
            </w:r>
          </w:p>
        </w:tc>
      </w:tr>
      <w:tr w:rsidR="009B7CC5" w:rsidRPr="001B4F74" w14:paraId="707F563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CE3F1E"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62584C98" w14:textId="77777777" w:rsidR="009B7CC5" w:rsidRPr="001B4F74"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B4F74" w14:paraId="4BE928C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01C0EAA"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Responde por el cuidado y resguardo del mobiliario y equipo que tiene registrado en la tarjeta de responsabilidad.</w:t>
            </w:r>
          </w:p>
          <w:p w14:paraId="2F6B8C11" w14:textId="77777777" w:rsidR="009B7CC5" w:rsidRPr="001B4F74"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1B4F74" w14:paraId="5000F0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CDB0B5" w14:textId="77777777" w:rsidR="009B7CC5" w:rsidRPr="001B4F74" w:rsidRDefault="009B7CC5" w:rsidP="00347453">
            <w:pPr>
              <w:pStyle w:val="Prrafodelista"/>
              <w:numPr>
                <w:ilvl w:val="0"/>
                <w:numId w:val="68"/>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RELACIONES LABORALES</w:t>
            </w:r>
          </w:p>
        </w:tc>
      </w:tr>
      <w:tr w:rsidR="009B7CC5" w:rsidRPr="001B4F74" w14:paraId="04E2EF3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F251158"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5C174C9C" w14:textId="77777777" w:rsidR="009B7CC5" w:rsidRPr="001B4F74"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1B4F74" w14:paraId="588A27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00C696"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5CF30A5" w14:textId="52D7D18E" w:rsidR="009B7CC5" w:rsidRPr="001B4F74" w:rsidRDefault="001B4F74"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1B4F74" w14:paraId="5CC0FF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09C46A" w14:textId="77777777" w:rsidR="009B7CC5" w:rsidRPr="001B4F74" w:rsidRDefault="009B7CC5" w:rsidP="00347453">
            <w:pPr>
              <w:pStyle w:val="Prrafodelista"/>
              <w:numPr>
                <w:ilvl w:val="0"/>
                <w:numId w:val="68"/>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LUGAR DE TRABAJO</w:t>
            </w:r>
          </w:p>
        </w:tc>
      </w:tr>
      <w:tr w:rsidR="009B7CC5" w:rsidRPr="001B4F74" w14:paraId="3F731BC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131E02" w14:textId="7132592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El puesto de trabajo se ubica en la Dirección General de Currículo -DIGECUR- </w:t>
            </w:r>
          </w:p>
        </w:tc>
      </w:tr>
      <w:tr w:rsidR="009B7CC5" w:rsidRPr="001B4F74" w14:paraId="3E7B2F4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DFD6E3F" w14:textId="77777777" w:rsidR="009B7CC5" w:rsidRPr="001B4F74" w:rsidRDefault="009B7CC5" w:rsidP="00347453">
            <w:pPr>
              <w:pStyle w:val="Prrafodelista"/>
              <w:numPr>
                <w:ilvl w:val="0"/>
                <w:numId w:val="68"/>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JORNADA DE TRABAJO</w:t>
            </w:r>
          </w:p>
        </w:tc>
      </w:tr>
      <w:tr w:rsidR="009B7CC5" w:rsidRPr="001B4F74" w14:paraId="69FFCFF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D12F61" w14:textId="2074645E"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1B4F74">
              <w:rPr>
                <w:rFonts w:ascii="Century Gothic" w:hAnsi="Century Gothic"/>
                <w:i w:val="0"/>
                <w:iCs w:val="0"/>
                <w:sz w:val="18"/>
                <w:szCs w:val="18"/>
                <w:lang w:val="es-GT"/>
              </w:rPr>
              <w:t>, de lunes a viernes de 9:00 a 17:30 horas</w:t>
            </w:r>
          </w:p>
          <w:p w14:paraId="72135063"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0C5B73E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DAF7A7" w14:textId="77777777" w:rsidR="009B7CC5" w:rsidRPr="001B4F74" w:rsidRDefault="009B7CC5" w:rsidP="00347453">
            <w:pPr>
              <w:pStyle w:val="Prrafodelista"/>
              <w:numPr>
                <w:ilvl w:val="0"/>
                <w:numId w:val="68"/>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RIESGOS EN EL TRABAJO</w:t>
            </w:r>
          </w:p>
        </w:tc>
      </w:tr>
      <w:tr w:rsidR="009B7CC5" w:rsidRPr="001B4F74" w14:paraId="18E919E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790050"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C0DCFC8"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2D6A22D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9287A2" w14:textId="77777777" w:rsidR="009B7CC5" w:rsidRPr="001B4F74" w:rsidRDefault="009B7CC5" w:rsidP="00347453">
            <w:pPr>
              <w:pStyle w:val="Prrafodelista"/>
              <w:numPr>
                <w:ilvl w:val="0"/>
                <w:numId w:val="68"/>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CONSECUENCIAS EN EL TRABAJO</w:t>
            </w:r>
          </w:p>
        </w:tc>
      </w:tr>
      <w:tr w:rsidR="009B7CC5" w:rsidRPr="001B4F74" w14:paraId="7518662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7C63B" w14:textId="77777777" w:rsidR="009B7CC5" w:rsidRPr="001B4F74" w:rsidRDefault="009B7CC5" w:rsidP="00025D5F">
            <w:pPr>
              <w:jc w:val="both"/>
              <w:textAlignment w:val="center"/>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A0CB8C0"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24E78CF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12EBA9" w14:textId="77777777" w:rsidR="009B7CC5" w:rsidRPr="001B4F74" w:rsidRDefault="009B7CC5" w:rsidP="00347453">
            <w:pPr>
              <w:pStyle w:val="Prrafodelista"/>
              <w:numPr>
                <w:ilvl w:val="0"/>
                <w:numId w:val="68"/>
              </w:numPr>
              <w:ind w:left="306" w:hanging="306"/>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ESFUERZO EN EL TRABAJO</w:t>
            </w:r>
          </w:p>
        </w:tc>
      </w:tr>
      <w:tr w:rsidR="009B7CC5" w:rsidRPr="001B4F74" w14:paraId="7292595F"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186A2C" w14:textId="77777777" w:rsidR="009B7CC5" w:rsidRPr="001B4F74" w:rsidRDefault="009B7CC5" w:rsidP="00025D5F">
            <w:pPr>
              <w:jc w:val="both"/>
              <w:textAlignment w:val="center"/>
              <w:rPr>
                <w:rFonts w:ascii="Century Gothic" w:hAnsi="Century Gothic" w:cs="Arial"/>
                <w:i w:val="0"/>
                <w:iCs w:val="0"/>
                <w:sz w:val="18"/>
                <w:szCs w:val="18"/>
                <w:highlight w:val="yellow"/>
                <w:lang w:val="es-GT"/>
              </w:rPr>
            </w:pPr>
            <w:r w:rsidRPr="001B4F74">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2CABBF4"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1B4F74">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AB0FACC" w14:textId="1B1EAC75" w:rsidR="00CC782F" w:rsidRPr="001B4F74"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1B4F74" w14:paraId="6C1B3D65"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7B75B0" w14:textId="77777777" w:rsidR="009B7CC5" w:rsidRPr="001B4F74" w:rsidRDefault="009B7CC5" w:rsidP="00025D5F">
            <w:pPr>
              <w:jc w:val="both"/>
              <w:textAlignment w:val="center"/>
              <w:rPr>
                <w:rFonts w:ascii="Century Gothic" w:hAnsi="Century Gothic" w:cs="Arial"/>
                <w:i w:val="0"/>
                <w:iCs w:val="0"/>
                <w:sz w:val="18"/>
                <w:szCs w:val="18"/>
                <w:highlight w:val="yellow"/>
                <w:lang w:val="es-GT"/>
              </w:rPr>
            </w:pPr>
            <w:r w:rsidRPr="001B4F74">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25EDB98" w14:textId="4C8AA2B1" w:rsidR="009B7CC5" w:rsidRPr="001B4F74"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1B4F74">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1B4F74">
              <w:rPr>
                <w:rFonts w:ascii="Century Gothic" w:hAnsi="Century Gothic"/>
                <w:sz w:val="18"/>
                <w:szCs w:val="18"/>
                <w:lang w:val="es-GT"/>
              </w:rPr>
              <w:t>.</w:t>
            </w:r>
          </w:p>
        </w:tc>
      </w:tr>
      <w:tr w:rsidR="009B7CC5" w:rsidRPr="001B4F74" w14:paraId="1CCEFC3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0F2A19" w14:textId="77777777" w:rsidR="009B7CC5" w:rsidRPr="001B4F74"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Perfil del puesto</w:t>
            </w:r>
          </w:p>
        </w:tc>
      </w:tr>
      <w:tr w:rsidR="009B7CC5" w:rsidRPr="001B4F74" w14:paraId="6015337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ADA80F" w14:textId="77777777" w:rsidR="009B7CC5" w:rsidRPr="001B4F74" w:rsidRDefault="009B7CC5" w:rsidP="00347453">
            <w:pPr>
              <w:pStyle w:val="Prrafodelista"/>
              <w:numPr>
                <w:ilvl w:val="0"/>
                <w:numId w:val="68"/>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EDUCACIÓN Y EXPERIENCIA</w:t>
            </w:r>
          </w:p>
        </w:tc>
      </w:tr>
      <w:tr w:rsidR="009B7CC5" w:rsidRPr="001B4F74" w14:paraId="1AE5B0C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8656621" w14:textId="77777777" w:rsidR="009B7CC5" w:rsidRPr="001B4F74" w:rsidRDefault="009B7CC5" w:rsidP="00025D5F">
            <w:pPr>
              <w:jc w:val="both"/>
              <w:textAlignment w:val="center"/>
              <w:rPr>
                <w:rFonts w:ascii="Century Gothic" w:hAnsi="Century Gothic" w:cs="Arial"/>
                <w:i w:val="0"/>
                <w:iCs w:val="0"/>
                <w:sz w:val="18"/>
                <w:szCs w:val="18"/>
                <w:lang w:val="es-GT"/>
              </w:rPr>
            </w:pPr>
            <w:r w:rsidRPr="001B4F74">
              <w:rPr>
                <w:rFonts w:ascii="Century Gothic" w:hAnsi="Century Gothic"/>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0BD568" w14:textId="77777777" w:rsidR="009B7CC5" w:rsidRPr="001B4F74"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Acreditar título universitario a nivel de licenciatura en una carrera afín al puesto. Seis meses de experiencia como asesor profesional especializado II y ser colegiado activo.</w:t>
            </w:r>
          </w:p>
          <w:p w14:paraId="4206D351" w14:textId="77777777" w:rsidR="009B7CC5" w:rsidRPr="001B4F74"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r w:rsidR="009B7CC5" w:rsidRPr="001B4F74" w14:paraId="7FD2E2C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BBA0C6" w14:textId="77777777" w:rsidR="009B7CC5" w:rsidRPr="001B4F74" w:rsidRDefault="009B7CC5" w:rsidP="00025D5F">
            <w:pPr>
              <w:jc w:val="both"/>
              <w:textAlignment w:val="center"/>
              <w:rPr>
                <w:rFonts w:ascii="Century Gothic" w:hAnsi="Century Gothic" w:cs="Arial"/>
                <w:i w:val="0"/>
                <w:iCs w:val="0"/>
                <w:sz w:val="18"/>
                <w:szCs w:val="18"/>
                <w:lang w:val="es-GT"/>
              </w:rPr>
            </w:pPr>
            <w:r w:rsidRPr="001B4F74">
              <w:rPr>
                <w:rFonts w:ascii="Century Gothic" w:hAnsi="Century Gothic"/>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5113CE01" w14:textId="77777777" w:rsidR="009B7CC5" w:rsidRPr="001B4F74" w:rsidRDefault="009B7CC5" w:rsidP="00025D5F">
            <w:pP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1B4F74">
              <w:rPr>
                <w:rFonts w:ascii="Century Gothic" w:hAnsi="Century Gothic"/>
                <w:sz w:val="18"/>
                <w:szCs w:val="18"/>
                <w:lang w:val="es-GT"/>
              </w:rPr>
              <w:t>Acreditar título universitario a nivel de licenciatura en la carrera profesional que el puesto requiera</w:t>
            </w:r>
            <w:r w:rsidRPr="00366D78">
              <w:rPr>
                <w:rFonts w:ascii="Century Gothic" w:hAnsi="Century Gothic"/>
                <w:sz w:val="18"/>
                <w:szCs w:val="18"/>
                <w:lang w:val="es-GT"/>
              </w:rPr>
              <w:t>. Seis años</w:t>
            </w:r>
            <w:r w:rsidRPr="001B4F74">
              <w:rPr>
                <w:rFonts w:ascii="Century Gothic" w:hAnsi="Century Gothic"/>
                <w:sz w:val="18"/>
                <w:szCs w:val="18"/>
                <w:lang w:val="es-GT"/>
              </w:rPr>
              <w:t xml:space="preserve"> de experiencia en labores afines y ser colegiado activo.</w:t>
            </w:r>
          </w:p>
        </w:tc>
      </w:tr>
      <w:tr w:rsidR="009B7CC5" w:rsidRPr="001B4F74" w14:paraId="0D849D7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5344D6" w14:textId="35520DBE" w:rsidR="009B7CC5" w:rsidRPr="001B4F74" w:rsidRDefault="009B7CC5" w:rsidP="00347453">
            <w:pPr>
              <w:pStyle w:val="Prrafodelista"/>
              <w:numPr>
                <w:ilvl w:val="0"/>
                <w:numId w:val="68"/>
              </w:numPr>
              <w:ind w:left="447" w:hanging="425"/>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CARRERA A</w:t>
            </w:r>
            <w:r w:rsidR="00F96321">
              <w:rPr>
                <w:rFonts w:ascii="Century Gothic" w:hAnsi="Century Gothic" w:cs="Arial"/>
                <w:b/>
                <w:i w:val="0"/>
                <w:iCs w:val="0"/>
                <w:sz w:val="18"/>
                <w:szCs w:val="18"/>
                <w:lang w:val="es-GT"/>
              </w:rPr>
              <w:t>FÍN</w:t>
            </w:r>
          </w:p>
        </w:tc>
      </w:tr>
      <w:tr w:rsidR="009B7CC5" w:rsidRPr="001B4F74" w14:paraId="5DE6FBD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95FB05" w14:textId="77777777" w:rsidR="009B7CC5" w:rsidRDefault="00BE4742" w:rsidP="00C958C1">
            <w:pPr>
              <w:jc w:val="both"/>
              <w:textAlignment w:val="center"/>
              <w:rPr>
                <w:rFonts w:ascii="Century Gothic" w:hAnsi="Century Gothic"/>
                <w:sz w:val="18"/>
                <w:szCs w:val="18"/>
                <w:lang w:val="es-GT"/>
              </w:rPr>
            </w:pPr>
            <w:r>
              <w:rPr>
                <w:rFonts w:ascii="Century Gothic" w:hAnsi="Century Gothic"/>
                <w:i w:val="0"/>
                <w:iCs w:val="0"/>
                <w:sz w:val="18"/>
                <w:szCs w:val="18"/>
                <w:lang w:val="es-GT"/>
              </w:rPr>
              <w:t xml:space="preserve">Graduado en </w:t>
            </w:r>
            <w:r w:rsidR="001B4F74">
              <w:rPr>
                <w:rFonts w:ascii="Century Gothic" w:hAnsi="Century Gothic"/>
                <w:i w:val="0"/>
                <w:iCs w:val="0"/>
                <w:sz w:val="18"/>
                <w:szCs w:val="18"/>
                <w:lang w:val="es-GT"/>
              </w:rPr>
              <w:t xml:space="preserve">Licenciatura en </w:t>
            </w:r>
            <w:r w:rsidR="009B7CC5" w:rsidRPr="001B4F74">
              <w:rPr>
                <w:rFonts w:ascii="Century Gothic" w:hAnsi="Century Gothic"/>
                <w:i w:val="0"/>
                <w:iCs w:val="0"/>
                <w:sz w:val="18"/>
                <w:szCs w:val="18"/>
                <w:lang w:val="es-GT"/>
              </w:rPr>
              <w:t>Educación Inicial y Preprimaria,</w:t>
            </w:r>
            <w:r w:rsidR="001B4F74">
              <w:rPr>
                <w:rFonts w:ascii="Century Gothic" w:hAnsi="Century Gothic"/>
                <w:i w:val="0"/>
                <w:iCs w:val="0"/>
                <w:sz w:val="18"/>
                <w:szCs w:val="18"/>
                <w:lang w:val="es-GT"/>
              </w:rPr>
              <w:t xml:space="preserve"> Licenciatura en Educación, </w:t>
            </w:r>
            <w:r w:rsidR="009B7CC5" w:rsidRPr="00E66EF4">
              <w:rPr>
                <w:rFonts w:ascii="Century Gothic" w:hAnsi="Century Gothic"/>
                <w:i w:val="0"/>
                <w:iCs w:val="0"/>
                <w:sz w:val="18"/>
                <w:szCs w:val="18"/>
                <w:lang w:val="es-GT"/>
              </w:rPr>
              <w:t>Licenciatura en Educación Preprimaria</w:t>
            </w:r>
            <w:r w:rsidR="009B7CC5" w:rsidRPr="001B4F74">
              <w:rPr>
                <w:rFonts w:ascii="Century Gothic" w:hAnsi="Century Gothic"/>
                <w:i w:val="0"/>
                <w:iCs w:val="0"/>
                <w:sz w:val="18"/>
                <w:szCs w:val="18"/>
                <w:lang w:val="es-GT"/>
              </w:rPr>
              <w:t xml:space="preserve">, Licenciatura en Pedagogía y Administración Educativa, Licenciatura en Pedagogía y Desarrollo Educativo, Licenciatura en Pedagogía y Planificación Curricular, </w:t>
            </w:r>
            <w:r w:rsidR="00C958C1">
              <w:rPr>
                <w:rFonts w:ascii="Century Gothic" w:hAnsi="Century Gothic"/>
                <w:i w:val="0"/>
                <w:iCs w:val="0"/>
                <w:sz w:val="18"/>
                <w:szCs w:val="18"/>
                <w:lang w:val="es-GT"/>
              </w:rPr>
              <w:t xml:space="preserve">Licenciatura en Matemática, Licenciatura en la Enseñanza de la Matemática y Física, </w:t>
            </w:r>
            <w:r w:rsidR="00C958C1" w:rsidRPr="00366D78">
              <w:rPr>
                <w:rFonts w:ascii="Century Gothic" w:hAnsi="Century Gothic" w:cs="Arial"/>
                <w:i w:val="0"/>
                <w:iCs w:val="0"/>
                <w:sz w:val="18"/>
                <w:szCs w:val="18"/>
                <w:lang w:val="es-GT"/>
              </w:rPr>
              <w:t>Licenciatura en Educación Física y Matemática</w:t>
            </w:r>
            <w:r w:rsidR="00C958C1">
              <w:rPr>
                <w:rFonts w:ascii="Century Gothic" w:hAnsi="Century Gothic" w:cs="Arial"/>
                <w:i w:val="0"/>
                <w:iCs w:val="0"/>
                <w:sz w:val="18"/>
                <w:szCs w:val="18"/>
                <w:lang w:val="es-GT"/>
              </w:rPr>
              <w:t xml:space="preserve">, </w:t>
            </w:r>
            <w:r w:rsidR="009B7CC5" w:rsidRPr="001B4F74">
              <w:rPr>
                <w:rFonts w:ascii="Century Gothic" w:hAnsi="Century Gothic"/>
                <w:i w:val="0"/>
                <w:iCs w:val="0"/>
                <w:sz w:val="18"/>
                <w:szCs w:val="18"/>
                <w:lang w:val="es-GT"/>
              </w:rPr>
              <w:t>Licenciatura en Educación y Aprendizaje, Licenciatura en Psicopedagogía,</w:t>
            </w:r>
            <w:r w:rsidR="00C958C1">
              <w:rPr>
                <w:rFonts w:ascii="Century Gothic" w:hAnsi="Century Gothic"/>
                <w:i w:val="0"/>
                <w:iCs w:val="0"/>
                <w:sz w:val="18"/>
                <w:szCs w:val="18"/>
                <w:lang w:val="es-GT"/>
              </w:rPr>
              <w:t xml:space="preserve"> </w:t>
            </w:r>
            <w:r w:rsidR="009B7CC5" w:rsidRPr="001B4F74">
              <w:rPr>
                <w:rFonts w:ascii="Century Gothic" w:hAnsi="Century Gothic"/>
                <w:i w:val="0"/>
                <w:iCs w:val="0"/>
                <w:sz w:val="18"/>
                <w:szCs w:val="18"/>
                <w:lang w:val="es-GT"/>
              </w:rPr>
              <w:t xml:space="preserve"> u otra afín a la naturaleza del puesto.</w:t>
            </w:r>
          </w:p>
          <w:p w14:paraId="463E44EC" w14:textId="0F5BB0B0" w:rsidR="00C958C1" w:rsidRPr="001B4F74" w:rsidRDefault="00C958C1" w:rsidP="00C958C1">
            <w:pPr>
              <w:jc w:val="both"/>
              <w:textAlignment w:val="center"/>
              <w:rPr>
                <w:rFonts w:ascii="Century Gothic" w:hAnsi="Century Gothic" w:cs="Arial"/>
                <w:i w:val="0"/>
                <w:iCs w:val="0"/>
                <w:sz w:val="18"/>
                <w:szCs w:val="18"/>
                <w:lang w:val="es-GT"/>
              </w:rPr>
            </w:pPr>
          </w:p>
        </w:tc>
      </w:tr>
      <w:tr w:rsidR="009B7CC5" w:rsidRPr="001B4F74" w14:paraId="276BCC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157FC04" w14:textId="77777777" w:rsidR="009B7CC5" w:rsidRPr="001B4F74" w:rsidRDefault="009B7CC5" w:rsidP="00347453">
            <w:pPr>
              <w:pStyle w:val="Prrafodelista"/>
              <w:numPr>
                <w:ilvl w:val="0"/>
                <w:numId w:val="68"/>
              </w:numPr>
              <w:ind w:left="306" w:hanging="284"/>
              <w:jc w:val="both"/>
              <w:textAlignment w:val="center"/>
              <w:rPr>
                <w:rFonts w:ascii="Century Gothic" w:hAnsi="Century Gothic" w:cs="Arial"/>
                <w:b/>
                <w:i w:val="0"/>
                <w:iCs w:val="0"/>
                <w:sz w:val="18"/>
                <w:szCs w:val="18"/>
                <w:lang w:val="es-GT"/>
              </w:rPr>
            </w:pPr>
            <w:r w:rsidRPr="001B4F74">
              <w:rPr>
                <w:rFonts w:ascii="Century Gothic" w:hAnsi="Century Gothic" w:cs="Arial"/>
                <w:b/>
                <w:i w:val="0"/>
                <w:iCs w:val="0"/>
                <w:sz w:val="18"/>
                <w:szCs w:val="18"/>
                <w:lang w:val="es-GT"/>
              </w:rPr>
              <w:t xml:space="preserve"> CONOCIMIENTOS ESPECÍFICOS</w:t>
            </w:r>
          </w:p>
        </w:tc>
      </w:tr>
      <w:tr w:rsidR="009B7CC5" w:rsidRPr="001B4F74" w14:paraId="36C2BD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BFD9EA" w14:textId="77777777" w:rsidR="001B4F74" w:rsidRPr="00EE4E32"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 xml:space="preserve">Experiencia en procesos curriculares, </w:t>
            </w:r>
          </w:p>
          <w:p w14:paraId="19EA4D17" w14:textId="6BFF1453" w:rsidR="00EE4E32" w:rsidRPr="001B4F74" w:rsidRDefault="00EE4E32"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Proceso de diseño, desarrollo y evaluación curricular.</w:t>
            </w:r>
          </w:p>
          <w:p w14:paraId="6D93A978" w14:textId="281B3C48" w:rsidR="009B7CC5" w:rsidRPr="00E62036" w:rsidRDefault="001B4F74" w:rsidP="00347453">
            <w:pPr>
              <w:pStyle w:val="Prrafodelista"/>
              <w:numPr>
                <w:ilvl w:val="0"/>
                <w:numId w:val="45"/>
              </w:numPr>
              <w:jc w:val="left"/>
              <w:rPr>
                <w:rFonts w:ascii="Century Gothic" w:hAnsi="Century Gothic"/>
                <w:sz w:val="18"/>
                <w:szCs w:val="18"/>
                <w:lang w:val="es-GT"/>
              </w:rPr>
            </w:pPr>
            <w:r w:rsidRPr="00E62036">
              <w:rPr>
                <w:rFonts w:ascii="Century Gothic" w:hAnsi="Century Gothic"/>
                <w:i w:val="0"/>
                <w:iCs w:val="0"/>
                <w:sz w:val="18"/>
                <w:szCs w:val="18"/>
                <w:lang w:val="es-GT"/>
              </w:rPr>
              <w:t xml:space="preserve">Experiencia en procesos </w:t>
            </w:r>
            <w:r w:rsidR="009B7CC5" w:rsidRPr="00E62036">
              <w:rPr>
                <w:rFonts w:ascii="Century Gothic" w:hAnsi="Century Gothic"/>
                <w:i w:val="0"/>
                <w:iCs w:val="0"/>
                <w:sz w:val="18"/>
                <w:szCs w:val="18"/>
                <w:lang w:val="es-GT"/>
              </w:rPr>
              <w:t>pedagógicos, metodológicos y de evaluación de los aprendizajes pertinentes al área curricular de Destrezas de Aprendizaje</w:t>
            </w:r>
            <w:r w:rsidR="00C958C1">
              <w:rPr>
                <w:rFonts w:ascii="Century Gothic" w:hAnsi="Century Gothic"/>
                <w:i w:val="0"/>
                <w:iCs w:val="0"/>
                <w:sz w:val="18"/>
                <w:szCs w:val="18"/>
                <w:lang w:val="es-GT"/>
              </w:rPr>
              <w:t xml:space="preserve"> y áreas relacionadas</w:t>
            </w:r>
            <w:r w:rsidR="009B7CC5" w:rsidRPr="00E62036">
              <w:rPr>
                <w:rFonts w:ascii="Century Gothic" w:hAnsi="Century Gothic"/>
                <w:i w:val="0"/>
                <w:iCs w:val="0"/>
                <w:sz w:val="18"/>
                <w:szCs w:val="18"/>
                <w:lang w:val="es-GT"/>
              </w:rPr>
              <w:t xml:space="preserve"> del Nivel de </w:t>
            </w:r>
            <w:r w:rsidR="009B7CC5" w:rsidRPr="00AB1DB3">
              <w:rPr>
                <w:rFonts w:ascii="Century Gothic" w:hAnsi="Century Gothic"/>
                <w:i w:val="0"/>
                <w:iCs w:val="0"/>
                <w:sz w:val="18"/>
                <w:szCs w:val="18"/>
                <w:lang w:val="es-GT"/>
              </w:rPr>
              <w:t>Educación</w:t>
            </w:r>
            <w:r w:rsidR="00E62036" w:rsidRPr="00AB1DB3">
              <w:rPr>
                <w:rFonts w:ascii="Century Gothic" w:hAnsi="Century Gothic"/>
                <w:i w:val="0"/>
                <w:iCs w:val="0"/>
                <w:sz w:val="18"/>
                <w:szCs w:val="18"/>
                <w:lang w:val="es-GT"/>
              </w:rPr>
              <w:t xml:space="preserve"> Inicial</w:t>
            </w:r>
            <w:r w:rsidR="00E62036" w:rsidRPr="00E62036">
              <w:rPr>
                <w:rFonts w:ascii="Century Gothic" w:hAnsi="Century Gothic"/>
                <w:sz w:val="18"/>
                <w:szCs w:val="18"/>
                <w:lang w:val="es-GT"/>
              </w:rPr>
              <w:t xml:space="preserve"> </w:t>
            </w:r>
            <w:r w:rsidR="00AB1DB3" w:rsidRPr="00E62036">
              <w:rPr>
                <w:rFonts w:ascii="Century Gothic" w:hAnsi="Century Gothic"/>
                <w:sz w:val="18"/>
                <w:szCs w:val="18"/>
                <w:lang w:val="es-GT"/>
              </w:rPr>
              <w:t xml:space="preserve">y </w:t>
            </w:r>
            <w:r w:rsidR="00AB1DB3" w:rsidRPr="00E62036">
              <w:rPr>
                <w:rFonts w:ascii="Century Gothic" w:hAnsi="Century Gothic"/>
                <w:i w:val="0"/>
                <w:iCs w:val="0"/>
                <w:sz w:val="18"/>
                <w:szCs w:val="18"/>
                <w:lang w:val="es-GT"/>
              </w:rPr>
              <w:t>Preprimaria.</w:t>
            </w:r>
          </w:p>
          <w:p w14:paraId="3BE1E8C4" w14:textId="77777777" w:rsidR="00AB1DB3" w:rsidRPr="00396D31" w:rsidRDefault="00AB1DB3"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1B7DA633" w14:textId="5466BAAF" w:rsidR="001B4F74" w:rsidRPr="001B4F74" w:rsidRDefault="001B4F74"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3275F2FB"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Conocimientos en procesos administrativos.</w:t>
            </w:r>
          </w:p>
          <w:p w14:paraId="71F74945"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7E44604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FA0951" w14:textId="77777777" w:rsidR="009B7CC5" w:rsidRPr="001B4F74" w:rsidRDefault="009B7CC5" w:rsidP="00347453">
            <w:pPr>
              <w:pStyle w:val="Prrafodelista"/>
              <w:numPr>
                <w:ilvl w:val="0"/>
                <w:numId w:val="68"/>
              </w:numPr>
              <w:ind w:left="306" w:hanging="284"/>
              <w:jc w:val="both"/>
              <w:textAlignment w:val="center"/>
              <w:rPr>
                <w:rFonts w:ascii="Century Gothic" w:hAnsi="Century Gothic" w:cs="Arial"/>
                <w:b/>
                <w:i w:val="0"/>
                <w:iCs w:val="0"/>
                <w:color w:val="FF0000"/>
                <w:sz w:val="18"/>
                <w:szCs w:val="18"/>
                <w:lang w:val="es-GT"/>
              </w:rPr>
            </w:pPr>
            <w:r w:rsidRPr="001B4F74">
              <w:rPr>
                <w:rFonts w:ascii="Century Gothic" w:hAnsi="Century Gothic" w:cs="Arial"/>
                <w:b/>
                <w:i w:val="0"/>
                <w:iCs w:val="0"/>
                <w:sz w:val="18"/>
                <w:szCs w:val="18"/>
                <w:lang w:val="es-GT"/>
              </w:rPr>
              <w:lastRenderedPageBreak/>
              <w:t>HABILIDADES Y DESTREZAS</w:t>
            </w:r>
          </w:p>
        </w:tc>
      </w:tr>
      <w:tr w:rsidR="009B7CC5" w:rsidRPr="001B4F74" w14:paraId="27F0BA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2FA884"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Comunicación asertiva</w:t>
            </w:r>
          </w:p>
          <w:p w14:paraId="5F60A67E"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Trabajo bajo presión</w:t>
            </w:r>
          </w:p>
          <w:p w14:paraId="19E0281C"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Facilidad de expresión asertiva y escucha</w:t>
            </w:r>
          </w:p>
          <w:p w14:paraId="476F8912"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Disertación y elocuencia</w:t>
            </w:r>
          </w:p>
          <w:p w14:paraId="1CEA5BA5"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Liderazgo</w:t>
            </w:r>
          </w:p>
          <w:p w14:paraId="65CA9631" w14:textId="77777777" w:rsidR="009B7CC5" w:rsidRPr="001B4F74" w:rsidRDefault="009B7CC5" w:rsidP="00025D5F">
            <w:pPr>
              <w:jc w:val="both"/>
              <w:textAlignment w:val="center"/>
              <w:rPr>
                <w:rFonts w:ascii="Century Gothic" w:hAnsi="Century Gothic" w:cs="Arial"/>
                <w:i w:val="0"/>
                <w:iCs w:val="0"/>
                <w:color w:val="FF0000"/>
                <w:sz w:val="18"/>
                <w:szCs w:val="18"/>
                <w:lang w:val="es-GT"/>
              </w:rPr>
            </w:pPr>
          </w:p>
        </w:tc>
      </w:tr>
      <w:tr w:rsidR="009B7CC5" w:rsidRPr="001B4F74" w14:paraId="0312077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91E8646" w14:textId="77777777" w:rsidR="009B7CC5" w:rsidRPr="001B4F74" w:rsidRDefault="009B7CC5" w:rsidP="00347453">
            <w:pPr>
              <w:pStyle w:val="Prrafodelista"/>
              <w:numPr>
                <w:ilvl w:val="0"/>
                <w:numId w:val="68"/>
              </w:numPr>
              <w:ind w:left="306" w:hanging="284"/>
              <w:jc w:val="both"/>
              <w:textAlignment w:val="center"/>
              <w:rPr>
                <w:rFonts w:ascii="Century Gothic" w:hAnsi="Century Gothic" w:cs="Arial"/>
                <w:i w:val="0"/>
                <w:iCs w:val="0"/>
                <w:sz w:val="18"/>
                <w:szCs w:val="18"/>
                <w:lang w:val="es-GT"/>
              </w:rPr>
            </w:pPr>
            <w:r w:rsidRPr="001B4F74">
              <w:rPr>
                <w:rFonts w:ascii="Century Gothic" w:hAnsi="Century Gothic" w:cs="Arial"/>
                <w:b/>
                <w:i w:val="0"/>
                <w:iCs w:val="0"/>
                <w:sz w:val="18"/>
                <w:szCs w:val="18"/>
                <w:lang w:val="es-GT"/>
              </w:rPr>
              <w:t>ACTITUDINALES</w:t>
            </w:r>
          </w:p>
        </w:tc>
      </w:tr>
      <w:tr w:rsidR="009B7CC5" w:rsidRPr="001B4F74" w14:paraId="3B7A2E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5B455FC"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Trabajo en equipo</w:t>
            </w:r>
          </w:p>
          <w:p w14:paraId="52539FE1"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Capacidad de organización</w:t>
            </w:r>
          </w:p>
          <w:p w14:paraId="6D296AD4"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Relaciones interpersonales efectivas</w:t>
            </w:r>
          </w:p>
          <w:p w14:paraId="68F43D07"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Proactividad y creatividad</w:t>
            </w:r>
          </w:p>
          <w:p w14:paraId="7CD612AD"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Iniciativa</w:t>
            </w:r>
          </w:p>
          <w:p w14:paraId="3B976E95" w14:textId="77777777" w:rsidR="009B7CC5" w:rsidRPr="001B4F74" w:rsidRDefault="009B7CC5" w:rsidP="00025D5F">
            <w:pPr>
              <w:jc w:val="both"/>
              <w:textAlignment w:val="center"/>
              <w:rPr>
                <w:rFonts w:ascii="Century Gothic" w:hAnsi="Century Gothic" w:cs="Arial"/>
                <w:i w:val="0"/>
                <w:iCs w:val="0"/>
                <w:sz w:val="18"/>
                <w:szCs w:val="18"/>
                <w:lang w:val="es-GT"/>
              </w:rPr>
            </w:pPr>
          </w:p>
        </w:tc>
      </w:tr>
      <w:tr w:rsidR="009B7CC5" w:rsidRPr="001B4F74" w14:paraId="78B923B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949A12D" w14:textId="77777777" w:rsidR="009B7CC5" w:rsidRPr="001B4F74" w:rsidRDefault="009B7CC5" w:rsidP="00347453">
            <w:pPr>
              <w:pStyle w:val="Prrafodelista"/>
              <w:numPr>
                <w:ilvl w:val="0"/>
                <w:numId w:val="68"/>
              </w:numPr>
              <w:ind w:left="306" w:hanging="306"/>
              <w:jc w:val="both"/>
              <w:textAlignment w:val="center"/>
              <w:rPr>
                <w:rFonts w:ascii="Century Gothic" w:eastAsia="SimSun" w:hAnsi="Century Gothic" w:cs="Arial"/>
                <w:b/>
                <w:i w:val="0"/>
                <w:iCs w:val="0"/>
                <w:sz w:val="18"/>
                <w:szCs w:val="18"/>
                <w:lang w:val="es-GT" w:bidi="ar"/>
              </w:rPr>
            </w:pPr>
            <w:r w:rsidRPr="001B4F74">
              <w:rPr>
                <w:rFonts w:ascii="Century Gothic" w:eastAsia="SimSun" w:hAnsi="Century Gothic" w:cs="Arial"/>
                <w:b/>
                <w:i w:val="0"/>
                <w:iCs w:val="0"/>
                <w:sz w:val="18"/>
                <w:szCs w:val="18"/>
                <w:lang w:val="es-GT" w:bidi="ar"/>
              </w:rPr>
              <w:t>OTROS REQUISITOS</w:t>
            </w:r>
          </w:p>
        </w:tc>
      </w:tr>
      <w:tr w:rsidR="009B7CC5" w:rsidRPr="001B4F74" w14:paraId="00BCEC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9C4B04" w14:textId="77777777" w:rsidR="009B7CC5" w:rsidRPr="001B4F74" w:rsidRDefault="009B7CC5" w:rsidP="00347453">
            <w:pPr>
              <w:pStyle w:val="Prrafodelista"/>
              <w:numPr>
                <w:ilvl w:val="0"/>
                <w:numId w:val="45"/>
              </w:numPr>
              <w:jc w:val="left"/>
              <w:rPr>
                <w:rFonts w:ascii="Century Gothic" w:hAnsi="Century Gothic"/>
                <w:i w:val="0"/>
                <w:iCs w:val="0"/>
                <w:sz w:val="18"/>
                <w:szCs w:val="18"/>
                <w:lang w:val="es-GT"/>
              </w:rPr>
            </w:pPr>
            <w:r w:rsidRPr="001B4F74">
              <w:rPr>
                <w:rFonts w:ascii="Century Gothic" w:hAnsi="Century Gothic"/>
                <w:i w:val="0"/>
                <w:iCs w:val="0"/>
                <w:sz w:val="18"/>
                <w:szCs w:val="18"/>
                <w:lang w:val="es-GT"/>
              </w:rPr>
              <w:t>Disposición para viajar al interior y exterior del país.</w:t>
            </w:r>
          </w:p>
          <w:p w14:paraId="13F6DE5A" w14:textId="77777777" w:rsidR="009B7CC5" w:rsidRPr="001B4F74" w:rsidRDefault="009B7CC5" w:rsidP="00025D5F">
            <w:pPr>
              <w:jc w:val="left"/>
              <w:rPr>
                <w:rFonts w:ascii="Century Gothic" w:hAnsi="Century Gothic"/>
                <w:i w:val="0"/>
                <w:iCs w:val="0"/>
                <w:sz w:val="18"/>
                <w:szCs w:val="18"/>
                <w:lang w:val="es-GT"/>
              </w:rPr>
            </w:pPr>
          </w:p>
        </w:tc>
      </w:tr>
    </w:tbl>
    <w:p w14:paraId="6ADB0057" w14:textId="77777777" w:rsidR="009B7CC5" w:rsidRPr="00272A5B" w:rsidRDefault="009B7CC5" w:rsidP="009B7CC5">
      <w:pPr>
        <w:rPr>
          <w:rFonts w:ascii="Century Gothic" w:hAnsi="Century Gothic"/>
          <w:sz w:val="18"/>
          <w:szCs w:val="18"/>
          <w:lang w:val="es-GT"/>
        </w:rPr>
      </w:pPr>
    </w:p>
    <w:p w14:paraId="6EA8F02E" w14:textId="77777777" w:rsidR="009B7CC5" w:rsidRPr="00272A5B" w:rsidRDefault="009B7CC5" w:rsidP="009B7CC5">
      <w:pPr>
        <w:rPr>
          <w:rFonts w:ascii="Century Gothic" w:hAnsi="Century Gothic"/>
          <w:sz w:val="18"/>
          <w:szCs w:val="18"/>
          <w:lang w:val="es-GT"/>
        </w:rPr>
      </w:pPr>
    </w:p>
    <w:p w14:paraId="621313B6" w14:textId="77777777" w:rsidR="009B7CC5" w:rsidRPr="00272A5B" w:rsidRDefault="009B7CC5" w:rsidP="009B7CC5">
      <w:pPr>
        <w:rPr>
          <w:rFonts w:ascii="Century Gothic" w:hAnsi="Century Gothic"/>
          <w:sz w:val="18"/>
          <w:szCs w:val="18"/>
          <w:lang w:val="es-GT"/>
        </w:rPr>
      </w:pPr>
    </w:p>
    <w:p w14:paraId="10E828D4" w14:textId="77777777" w:rsidR="009B7CC5" w:rsidRPr="00272A5B" w:rsidRDefault="009B7CC5" w:rsidP="009B7CC5">
      <w:pPr>
        <w:rPr>
          <w:rFonts w:ascii="Century Gothic" w:hAnsi="Century Gothic"/>
          <w:sz w:val="18"/>
          <w:szCs w:val="18"/>
          <w:lang w:val="es-GT"/>
        </w:rPr>
      </w:pPr>
    </w:p>
    <w:p w14:paraId="3572FC39" w14:textId="77777777" w:rsidR="009B7CC5" w:rsidRPr="00272A5B" w:rsidRDefault="009B7CC5" w:rsidP="009B7CC5">
      <w:pPr>
        <w:rPr>
          <w:rFonts w:ascii="Century Gothic" w:hAnsi="Century Gothic"/>
          <w:sz w:val="18"/>
          <w:szCs w:val="18"/>
          <w:lang w:val="es-GT"/>
        </w:rPr>
      </w:pPr>
    </w:p>
    <w:p w14:paraId="1742DAD2" w14:textId="77777777" w:rsidR="009B7CC5" w:rsidRPr="00272A5B" w:rsidRDefault="009B7CC5" w:rsidP="009B7CC5">
      <w:pPr>
        <w:rPr>
          <w:rFonts w:ascii="Century Gothic" w:hAnsi="Century Gothic"/>
          <w:sz w:val="18"/>
          <w:szCs w:val="18"/>
          <w:lang w:val="es-GT"/>
        </w:rPr>
      </w:pPr>
    </w:p>
    <w:p w14:paraId="7AD16208" w14:textId="77777777" w:rsidR="009B7CC5" w:rsidRPr="00272A5B" w:rsidRDefault="009B7CC5" w:rsidP="009B7CC5">
      <w:pPr>
        <w:rPr>
          <w:rFonts w:ascii="Century Gothic" w:hAnsi="Century Gothic"/>
          <w:sz w:val="18"/>
          <w:szCs w:val="18"/>
          <w:lang w:val="es-GT"/>
        </w:rPr>
      </w:pPr>
    </w:p>
    <w:p w14:paraId="4DAAD281" w14:textId="77777777" w:rsidR="009B7CC5" w:rsidRPr="00272A5B" w:rsidRDefault="009B7CC5" w:rsidP="009B7CC5">
      <w:pPr>
        <w:rPr>
          <w:rFonts w:ascii="Century Gothic" w:hAnsi="Century Gothic"/>
          <w:sz w:val="18"/>
          <w:szCs w:val="18"/>
          <w:lang w:val="es-GT"/>
        </w:rPr>
      </w:pPr>
    </w:p>
    <w:p w14:paraId="2D5A739C" w14:textId="77777777" w:rsidR="009B7CC5" w:rsidRPr="00272A5B" w:rsidRDefault="009B7CC5" w:rsidP="009B7CC5">
      <w:pPr>
        <w:rPr>
          <w:rFonts w:ascii="Century Gothic" w:hAnsi="Century Gothic"/>
          <w:sz w:val="18"/>
          <w:szCs w:val="18"/>
          <w:lang w:val="es-GT"/>
        </w:rPr>
      </w:pPr>
    </w:p>
    <w:p w14:paraId="0211EBDC" w14:textId="77777777" w:rsidR="009B7CC5" w:rsidRPr="00272A5B" w:rsidRDefault="009B7CC5" w:rsidP="009B7CC5">
      <w:pPr>
        <w:rPr>
          <w:rFonts w:ascii="Century Gothic" w:hAnsi="Century Gothic"/>
          <w:sz w:val="18"/>
          <w:szCs w:val="18"/>
          <w:lang w:val="es-GT"/>
        </w:rPr>
      </w:pPr>
    </w:p>
    <w:p w14:paraId="049215A4" w14:textId="77777777" w:rsidR="009B7CC5" w:rsidRPr="00272A5B" w:rsidRDefault="009B7CC5" w:rsidP="009B7CC5">
      <w:pPr>
        <w:rPr>
          <w:rFonts w:ascii="Century Gothic" w:hAnsi="Century Gothic"/>
          <w:sz w:val="18"/>
          <w:szCs w:val="18"/>
          <w:lang w:val="es-GT"/>
        </w:rPr>
      </w:pPr>
    </w:p>
    <w:p w14:paraId="7354E954" w14:textId="77777777" w:rsidR="009B7CC5" w:rsidRPr="00272A5B" w:rsidRDefault="009B7CC5" w:rsidP="009B7CC5">
      <w:pPr>
        <w:rPr>
          <w:rFonts w:ascii="Century Gothic" w:hAnsi="Century Gothic"/>
          <w:sz w:val="18"/>
          <w:szCs w:val="18"/>
          <w:lang w:val="es-GT"/>
        </w:rPr>
      </w:pPr>
    </w:p>
    <w:p w14:paraId="1B88278E" w14:textId="77777777" w:rsidR="009B7CC5" w:rsidRPr="00272A5B" w:rsidRDefault="009B7CC5" w:rsidP="009B7CC5">
      <w:pPr>
        <w:rPr>
          <w:rFonts w:ascii="Century Gothic" w:hAnsi="Century Gothic"/>
          <w:sz w:val="18"/>
          <w:szCs w:val="18"/>
          <w:lang w:val="es-GT"/>
        </w:rPr>
      </w:pPr>
    </w:p>
    <w:p w14:paraId="51623A71" w14:textId="77777777" w:rsidR="009B7CC5" w:rsidRPr="00272A5B" w:rsidRDefault="009B7CC5" w:rsidP="009B7CC5">
      <w:pPr>
        <w:rPr>
          <w:rFonts w:ascii="Century Gothic" w:hAnsi="Century Gothic"/>
          <w:sz w:val="18"/>
          <w:szCs w:val="18"/>
          <w:lang w:val="es-GT"/>
        </w:rPr>
      </w:pPr>
    </w:p>
    <w:p w14:paraId="4068E24F" w14:textId="77777777" w:rsidR="009B7CC5" w:rsidRPr="00272A5B" w:rsidRDefault="009B7CC5" w:rsidP="009B7CC5">
      <w:pPr>
        <w:rPr>
          <w:rFonts w:ascii="Century Gothic" w:hAnsi="Century Gothic"/>
          <w:sz w:val="18"/>
          <w:szCs w:val="18"/>
          <w:lang w:val="es-GT"/>
        </w:rPr>
      </w:pPr>
    </w:p>
    <w:p w14:paraId="12BEC1B3" w14:textId="77777777" w:rsidR="009B7CC5" w:rsidRPr="00272A5B" w:rsidRDefault="009B7CC5" w:rsidP="009B7CC5">
      <w:pPr>
        <w:rPr>
          <w:rFonts w:ascii="Century Gothic" w:hAnsi="Century Gothic"/>
          <w:sz w:val="18"/>
          <w:szCs w:val="18"/>
          <w:lang w:val="es-GT"/>
        </w:rPr>
      </w:pPr>
    </w:p>
    <w:p w14:paraId="3B19B111" w14:textId="77777777" w:rsidR="009B7CC5" w:rsidRPr="00272A5B" w:rsidRDefault="009B7CC5" w:rsidP="009B7CC5">
      <w:pPr>
        <w:rPr>
          <w:rFonts w:ascii="Century Gothic" w:hAnsi="Century Gothic"/>
          <w:sz w:val="18"/>
          <w:szCs w:val="18"/>
          <w:lang w:val="es-GT"/>
        </w:rPr>
      </w:pPr>
    </w:p>
    <w:p w14:paraId="63AAA620" w14:textId="77777777" w:rsidR="009B7CC5" w:rsidRPr="00272A5B" w:rsidRDefault="009B7CC5" w:rsidP="009B7CC5">
      <w:pPr>
        <w:rPr>
          <w:rFonts w:ascii="Century Gothic" w:hAnsi="Century Gothic"/>
          <w:sz w:val="18"/>
          <w:szCs w:val="18"/>
          <w:lang w:val="es-GT"/>
        </w:rPr>
      </w:pPr>
    </w:p>
    <w:p w14:paraId="24B4085F" w14:textId="77777777" w:rsidR="009B7CC5" w:rsidRPr="00272A5B" w:rsidRDefault="009B7CC5" w:rsidP="009B7CC5">
      <w:pPr>
        <w:rPr>
          <w:rFonts w:ascii="Century Gothic" w:hAnsi="Century Gothic"/>
          <w:sz w:val="18"/>
          <w:szCs w:val="18"/>
          <w:lang w:val="es-GT"/>
        </w:rPr>
      </w:pPr>
    </w:p>
    <w:p w14:paraId="29B1E9D2" w14:textId="77777777" w:rsidR="009B7CC5" w:rsidRPr="00272A5B" w:rsidRDefault="009B7CC5" w:rsidP="009B7CC5">
      <w:pPr>
        <w:rPr>
          <w:rFonts w:ascii="Century Gothic" w:hAnsi="Century Gothic"/>
          <w:sz w:val="18"/>
          <w:szCs w:val="18"/>
          <w:lang w:val="es-GT"/>
        </w:rPr>
      </w:pPr>
    </w:p>
    <w:p w14:paraId="2963F7CE" w14:textId="77777777" w:rsidR="009B7CC5" w:rsidRPr="00272A5B" w:rsidRDefault="009B7CC5" w:rsidP="009B7CC5">
      <w:pPr>
        <w:rPr>
          <w:rFonts w:ascii="Century Gothic" w:hAnsi="Century Gothic"/>
          <w:sz w:val="18"/>
          <w:szCs w:val="18"/>
          <w:lang w:val="es-GT"/>
        </w:rPr>
      </w:pPr>
    </w:p>
    <w:p w14:paraId="7B265D7E" w14:textId="77777777" w:rsidR="009B7CC5" w:rsidRPr="00272A5B" w:rsidRDefault="009B7CC5" w:rsidP="009B7CC5">
      <w:pPr>
        <w:rPr>
          <w:rFonts w:ascii="Century Gothic" w:hAnsi="Century Gothic"/>
          <w:sz w:val="18"/>
          <w:szCs w:val="18"/>
          <w:lang w:val="es-GT"/>
        </w:rPr>
      </w:pPr>
    </w:p>
    <w:p w14:paraId="09DDABCE" w14:textId="77777777" w:rsidR="009B7CC5" w:rsidRPr="00272A5B" w:rsidRDefault="009B7CC5" w:rsidP="009B7CC5">
      <w:pPr>
        <w:rPr>
          <w:rFonts w:ascii="Century Gothic" w:hAnsi="Century Gothic"/>
          <w:sz w:val="18"/>
          <w:szCs w:val="18"/>
          <w:lang w:val="es-GT"/>
        </w:rPr>
      </w:pPr>
    </w:p>
    <w:p w14:paraId="1814A939" w14:textId="77777777" w:rsidR="009B7CC5" w:rsidRPr="00272A5B" w:rsidRDefault="009B7CC5" w:rsidP="009B7CC5">
      <w:pPr>
        <w:rPr>
          <w:rFonts w:ascii="Century Gothic" w:hAnsi="Century Gothic"/>
          <w:sz w:val="18"/>
          <w:szCs w:val="18"/>
          <w:lang w:val="es-GT"/>
        </w:rPr>
      </w:pPr>
    </w:p>
    <w:p w14:paraId="6BACA9B3" w14:textId="77777777" w:rsidR="009B7CC5" w:rsidRPr="00272A5B" w:rsidRDefault="009B7CC5" w:rsidP="009B7CC5">
      <w:pPr>
        <w:rPr>
          <w:rFonts w:ascii="Century Gothic" w:hAnsi="Century Gothic"/>
          <w:sz w:val="18"/>
          <w:szCs w:val="18"/>
          <w:lang w:val="es-GT"/>
        </w:rPr>
      </w:pPr>
    </w:p>
    <w:p w14:paraId="59F7287E" w14:textId="77777777" w:rsidR="009B7CC5" w:rsidRPr="00272A5B" w:rsidRDefault="009B7CC5" w:rsidP="009B7CC5">
      <w:pPr>
        <w:rPr>
          <w:rFonts w:ascii="Century Gothic" w:hAnsi="Century Gothic"/>
          <w:sz w:val="18"/>
          <w:szCs w:val="18"/>
          <w:lang w:val="es-GT"/>
        </w:rPr>
      </w:pPr>
    </w:p>
    <w:p w14:paraId="79D95C56" w14:textId="77777777" w:rsidR="009B7CC5" w:rsidRPr="00272A5B" w:rsidRDefault="009B7CC5" w:rsidP="009B7CC5">
      <w:pPr>
        <w:rPr>
          <w:rFonts w:ascii="Century Gothic" w:hAnsi="Century Gothic"/>
          <w:sz w:val="18"/>
          <w:szCs w:val="18"/>
          <w:lang w:val="es-GT"/>
        </w:rPr>
      </w:pPr>
    </w:p>
    <w:p w14:paraId="22B84508" w14:textId="77777777" w:rsidR="009B7CC5" w:rsidRPr="00272A5B" w:rsidRDefault="009B7CC5" w:rsidP="009B7CC5">
      <w:pPr>
        <w:rPr>
          <w:rFonts w:ascii="Century Gothic" w:hAnsi="Century Gothic"/>
          <w:sz w:val="18"/>
          <w:szCs w:val="18"/>
          <w:lang w:val="es-GT"/>
        </w:rPr>
      </w:pPr>
    </w:p>
    <w:p w14:paraId="123D0C11" w14:textId="77777777" w:rsidR="009B7CC5" w:rsidRPr="00272A5B" w:rsidRDefault="009B7CC5" w:rsidP="009B7CC5">
      <w:pPr>
        <w:rPr>
          <w:rFonts w:ascii="Century Gothic" w:hAnsi="Century Gothic"/>
          <w:sz w:val="18"/>
          <w:szCs w:val="18"/>
          <w:lang w:val="es-GT"/>
        </w:rPr>
      </w:pPr>
    </w:p>
    <w:p w14:paraId="4B049894" w14:textId="77777777" w:rsidR="009B7CC5" w:rsidRPr="00272A5B" w:rsidRDefault="009B7CC5" w:rsidP="009B7CC5">
      <w:pPr>
        <w:rPr>
          <w:rFonts w:ascii="Century Gothic" w:hAnsi="Century Gothic"/>
          <w:sz w:val="18"/>
          <w:szCs w:val="18"/>
          <w:lang w:val="es-GT"/>
        </w:rPr>
      </w:pPr>
    </w:p>
    <w:p w14:paraId="0A5E4CA5" w14:textId="77777777" w:rsidR="009B7CC5" w:rsidRPr="00272A5B" w:rsidRDefault="009B7CC5" w:rsidP="009B7CC5">
      <w:pPr>
        <w:rPr>
          <w:rFonts w:ascii="Century Gothic" w:hAnsi="Century Gothic"/>
          <w:sz w:val="18"/>
          <w:szCs w:val="18"/>
          <w:lang w:val="es-GT"/>
        </w:rPr>
      </w:pPr>
    </w:p>
    <w:p w14:paraId="5EAF187A" w14:textId="77777777" w:rsidR="009B7CC5" w:rsidRPr="00272A5B" w:rsidRDefault="009B7CC5" w:rsidP="009B7CC5">
      <w:pPr>
        <w:rPr>
          <w:rFonts w:ascii="Century Gothic" w:hAnsi="Century Gothic"/>
          <w:sz w:val="18"/>
          <w:szCs w:val="18"/>
          <w:lang w:val="es-GT"/>
        </w:rPr>
      </w:pPr>
    </w:p>
    <w:p w14:paraId="7E4AE58C" w14:textId="77777777" w:rsidR="009B7CC5" w:rsidRPr="00272A5B" w:rsidRDefault="009B7CC5" w:rsidP="009B7CC5">
      <w:pPr>
        <w:rPr>
          <w:rFonts w:ascii="Century Gothic" w:hAnsi="Century Gothic"/>
          <w:sz w:val="18"/>
          <w:szCs w:val="18"/>
          <w:lang w:val="es-GT"/>
        </w:rPr>
      </w:pPr>
    </w:p>
    <w:p w14:paraId="1A5514E9" w14:textId="77777777" w:rsidR="009B7CC5" w:rsidRPr="00272A5B" w:rsidRDefault="009B7CC5" w:rsidP="009B7CC5">
      <w:pPr>
        <w:rPr>
          <w:rFonts w:ascii="Century Gothic" w:hAnsi="Century Gothic"/>
          <w:sz w:val="18"/>
          <w:szCs w:val="18"/>
          <w:lang w:val="es-GT"/>
        </w:rPr>
      </w:pPr>
    </w:p>
    <w:p w14:paraId="4D0FFB98" w14:textId="77777777" w:rsidR="009B7CC5" w:rsidRPr="00272A5B" w:rsidRDefault="009B7CC5" w:rsidP="009B7CC5">
      <w:pPr>
        <w:rPr>
          <w:rFonts w:ascii="Century Gothic" w:hAnsi="Century Gothic"/>
          <w:sz w:val="18"/>
          <w:szCs w:val="18"/>
          <w:lang w:val="es-GT"/>
        </w:rPr>
      </w:pPr>
    </w:p>
    <w:p w14:paraId="7933E4F6" w14:textId="77777777" w:rsidR="009B7CC5" w:rsidRPr="00272A5B" w:rsidRDefault="009B7CC5" w:rsidP="009B7CC5">
      <w:pPr>
        <w:rPr>
          <w:rFonts w:ascii="Century Gothic" w:hAnsi="Century Gothic"/>
          <w:sz w:val="18"/>
          <w:szCs w:val="18"/>
          <w:lang w:val="es-GT"/>
        </w:rPr>
      </w:pPr>
    </w:p>
    <w:p w14:paraId="56E39D0A" w14:textId="77777777" w:rsidR="009B7CC5" w:rsidRPr="00272A5B" w:rsidRDefault="009B7CC5" w:rsidP="009B7CC5">
      <w:pPr>
        <w:rPr>
          <w:rFonts w:ascii="Century Gothic" w:hAnsi="Century Gothic"/>
          <w:sz w:val="18"/>
          <w:szCs w:val="18"/>
          <w:lang w:val="es-GT"/>
        </w:rPr>
      </w:pPr>
    </w:p>
    <w:p w14:paraId="750C6338" w14:textId="77777777" w:rsidR="009B7CC5" w:rsidRPr="00272A5B" w:rsidRDefault="009B7CC5" w:rsidP="009B7CC5">
      <w:pPr>
        <w:rPr>
          <w:rFonts w:ascii="Century Gothic" w:hAnsi="Century Gothic"/>
          <w:sz w:val="18"/>
          <w:szCs w:val="18"/>
          <w:lang w:val="es-GT"/>
        </w:rPr>
      </w:pPr>
    </w:p>
    <w:p w14:paraId="77474C55" w14:textId="77777777" w:rsidR="009B7CC5" w:rsidRPr="00272A5B" w:rsidRDefault="009B7CC5" w:rsidP="009B7CC5">
      <w:pPr>
        <w:rPr>
          <w:rFonts w:ascii="Century Gothic" w:hAnsi="Century Gothic"/>
          <w:sz w:val="18"/>
          <w:szCs w:val="18"/>
          <w:lang w:val="es-GT"/>
        </w:rPr>
      </w:pPr>
    </w:p>
    <w:p w14:paraId="054855CA" w14:textId="77777777" w:rsidR="009B7CC5" w:rsidRPr="00272A5B" w:rsidRDefault="009B7CC5" w:rsidP="009B7CC5">
      <w:pPr>
        <w:rPr>
          <w:rFonts w:ascii="Century Gothic" w:hAnsi="Century Gothic"/>
          <w:sz w:val="18"/>
          <w:szCs w:val="18"/>
          <w:lang w:val="es-GT"/>
        </w:rPr>
      </w:pPr>
    </w:p>
    <w:p w14:paraId="430FD211" w14:textId="77777777" w:rsidR="009B7CC5" w:rsidRPr="00272A5B" w:rsidRDefault="009B7CC5" w:rsidP="009B7CC5">
      <w:pPr>
        <w:rPr>
          <w:rFonts w:ascii="Century Gothic" w:hAnsi="Century Gothic"/>
          <w:sz w:val="18"/>
          <w:szCs w:val="18"/>
          <w:lang w:val="es-GT"/>
        </w:rPr>
      </w:pPr>
    </w:p>
    <w:p w14:paraId="50FAAC0B" w14:textId="40BFC2E9"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30520CB3" w14:textId="77777777" w:rsidR="006F7287" w:rsidRPr="00272A5B" w:rsidRDefault="006F7287"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D07121" w14:paraId="76930CC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19B073" w14:textId="02229ACD" w:rsidR="009B7CC5" w:rsidRPr="00D07121" w:rsidRDefault="00671F76"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750790">
              <w:rPr>
                <w:rFonts w:ascii="Century Gothic" w:hAnsi="Century Gothic" w:cs="Arial"/>
                <w:i w:val="0"/>
                <w:iCs w:val="0"/>
                <w:sz w:val="18"/>
                <w:szCs w:val="18"/>
                <w:lang w:val="es-GT"/>
              </w:rPr>
              <w:t>22</w:t>
            </w:r>
            <w:r w:rsidR="003F6AC2" w:rsidRPr="003F6AC2">
              <w:rPr>
                <w:rFonts w:ascii="Century Gothic" w:hAnsi="Century Gothic" w:cs="Arial"/>
                <w:i w:val="0"/>
                <w:iCs w:val="0"/>
                <w:sz w:val="18"/>
                <w:szCs w:val="18"/>
                <w:lang w:val="es-GT"/>
              </w:rPr>
              <w:t xml:space="preserve">. </w:t>
            </w:r>
            <w:r w:rsidR="009B7CC5" w:rsidRPr="003F6AC2">
              <w:rPr>
                <w:rFonts w:ascii="Century Gothic" w:hAnsi="Century Gothic" w:cs="Arial"/>
                <w:i w:val="0"/>
                <w:iCs w:val="0"/>
                <w:sz w:val="18"/>
                <w:szCs w:val="18"/>
                <w:lang w:val="es-GT"/>
              </w:rPr>
              <w:t>Técnico Especialista en Educación Artística</w:t>
            </w:r>
          </w:p>
        </w:tc>
      </w:tr>
      <w:tr w:rsidR="009B7CC5" w:rsidRPr="00D07121" w14:paraId="1BB3519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25F43A9" w14:textId="77777777" w:rsidR="009B7CC5" w:rsidRPr="00D07121" w:rsidRDefault="009B7CC5" w:rsidP="00347453">
            <w:pPr>
              <w:pStyle w:val="Prrafodelista"/>
              <w:numPr>
                <w:ilvl w:val="0"/>
                <w:numId w:val="69"/>
              </w:numPr>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IDENTIFICACIÓN DEL PUESTO</w:t>
            </w:r>
          </w:p>
        </w:tc>
      </w:tr>
      <w:tr w:rsidR="009B7CC5" w:rsidRPr="00D07121" w14:paraId="3B60600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94D9AE5"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413C24E6" w14:textId="77777777" w:rsidR="009B7CC5" w:rsidRPr="00D0712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Código de la clase:  9810</w:t>
            </w:r>
          </w:p>
        </w:tc>
      </w:tr>
      <w:tr w:rsidR="009B7CC5" w:rsidRPr="00D07121" w14:paraId="2F0E90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B4FAEAC"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Especialidad:  Administración</w:t>
            </w:r>
          </w:p>
        </w:tc>
        <w:tc>
          <w:tcPr>
            <w:tcW w:w="2452" w:type="pct"/>
            <w:tcBorders>
              <w:bottom w:val="single" w:sz="4" w:space="0" w:color="00B0F0"/>
            </w:tcBorders>
          </w:tcPr>
          <w:p w14:paraId="3AECF20C"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Código de Especialidad: 0007</w:t>
            </w:r>
          </w:p>
        </w:tc>
      </w:tr>
      <w:tr w:rsidR="009B7CC5" w:rsidRPr="00D07121" w14:paraId="598E443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CB90675" w14:textId="7777777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Título funcional: Técnico Especialista en Educación Artística</w:t>
            </w:r>
          </w:p>
        </w:tc>
        <w:tc>
          <w:tcPr>
            <w:tcW w:w="2452" w:type="pct"/>
            <w:shd w:val="clear" w:color="auto" w:fill="auto"/>
          </w:tcPr>
          <w:p w14:paraId="41399823" w14:textId="77777777" w:rsidR="009B7CC5" w:rsidRPr="00D07121" w:rsidRDefault="009B7CC5" w:rsidP="00025D5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Número de puestos:  01</w:t>
            </w:r>
          </w:p>
        </w:tc>
      </w:tr>
      <w:tr w:rsidR="009B7CC5" w:rsidRPr="00D07121" w14:paraId="630264B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DADE99" w14:textId="5278E447" w:rsidR="009B7CC5" w:rsidRPr="00D07121" w:rsidRDefault="009B7CC5" w:rsidP="00025D5F">
            <w:pPr>
              <w:jc w:val="left"/>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Jefe inmediato:  Jefe del Departamento del Nivel Inicial y Preprimari</w:t>
            </w:r>
            <w:r w:rsidR="00A72367">
              <w:rPr>
                <w:rFonts w:ascii="Century Gothic" w:hAnsi="Century Gothic"/>
                <w:i w:val="0"/>
                <w:iCs w:val="0"/>
                <w:sz w:val="18"/>
                <w:szCs w:val="18"/>
                <w:lang w:val="es-GT"/>
              </w:rPr>
              <w:t>a</w:t>
            </w:r>
          </w:p>
        </w:tc>
        <w:tc>
          <w:tcPr>
            <w:tcW w:w="2452" w:type="pct"/>
          </w:tcPr>
          <w:p w14:paraId="049A6269"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Subalternos: N/A</w:t>
            </w:r>
          </w:p>
          <w:p w14:paraId="31BE0CEB" w14:textId="77777777" w:rsidR="009B7CC5" w:rsidRPr="00D07121" w:rsidRDefault="009B7CC5" w:rsidP="00025D5F">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D07121" w14:paraId="39926CA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DDFB0E6" w14:textId="77777777" w:rsidR="009B7CC5" w:rsidRPr="00D07121" w:rsidRDefault="009B7CC5" w:rsidP="00347453">
            <w:pPr>
              <w:pStyle w:val="Prrafodelista"/>
              <w:numPr>
                <w:ilvl w:val="0"/>
                <w:numId w:val="69"/>
              </w:numPr>
              <w:ind w:left="306" w:hanging="306"/>
              <w:jc w:val="both"/>
              <w:textAlignment w:val="center"/>
              <w:rPr>
                <w:rFonts w:ascii="Century Gothic" w:hAnsi="Century Gothic" w:cs="Arial"/>
                <w:i w:val="0"/>
                <w:iCs w:val="0"/>
                <w:sz w:val="18"/>
                <w:szCs w:val="18"/>
                <w:lang w:val="es-GT"/>
              </w:rPr>
            </w:pPr>
            <w:r w:rsidRPr="00D07121">
              <w:rPr>
                <w:rFonts w:ascii="Century Gothic" w:hAnsi="Century Gothic" w:cs="Arial"/>
                <w:i w:val="0"/>
                <w:iCs w:val="0"/>
                <w:sz w:val="18"/>
                <w:szCs w:val="18"/>
                <w:lang w:val="es-GT"/>
              </w:rPr>
              <w:t>NATURALEZA DEL PUESTO</w:t>
            </w:r>
          </w:p>
        </w:tc>
      </w:tr>
      <w:tr w:rsidR="009B7CC5" w:rsidRPr="00D07121" w14:paraId="4A5F2F9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15E26BE" w14:textId="11176AC7" w:rsidR="009B7CC5" w:rsidRPr="00D07121" w:rsidRDefault="00E66EF4"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P</w:t>
            </w:r>
            <w:r w:rsidR="009B7CC5" w:rsidRPr="00D07121">
              <w:rPr>
                <w:rFonts w:ascii="Century Gothic" w:hAnsi="Century Gothic"/>
                <w:i w:val="0"/>
                <w:iCs w:val="0"/>
                <w:sz w:val="18"/>
                <w:szCs w:val="18"/>
                <w:lang w:val="es-GT"/>
              </w:rPr>
              <w:t xml:space="preserve">lanificar, organizar y desarrollar actividades relacionadas con el área curricular de Educación Artística del Nivel de Educación </w:t>
            </w:r>
            <w:r w:rsidR="00750790">
              <w:rPr>
                <w:rFonts w:ascii="Century Gothic" w:hAnsi="Century Gothic"/>
                <w:i w:val="0"/>
                <w:iCs w:val="0"/>
                <w:sz w:val="18"/>
                <w:szCs w:val="18"/>
                <w:lang w:val="es-GT"/>
              </w:rPr>
              <w:t xml:space="preserve">Inicial y </w:t>
            </w:r>
            <w:r w:rsidR="009B7CC5" w:rsidRPr="00D07121">
              <w:rPr>
                <w:rFonts w:ascii="Century Gothic" w:hAnsi="Century Gothic"/>
                <w:i w:val="0"/>
                <w:iCs w:val="0"/>
                <w:sz w:val="18"/>
                <w:szCs w:val="18"/>
                <w:lang w:val="es-GT"/>
              </w:rPr>
              <w:t xml:space="preserve">Preprimaria. </w:t>
            </w:r>
          </w:p>
          <w:p w14:paraId="54012116"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57EB788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0B0C111" w14:textId="77777777" w:rsidR="009B7CC5" w:rsidRPr="00D07121" w:rsidRDefault="009B7CC5" w:rsidP="00347453">
            <w:pPr>
              <w:pStyle w:val="Prrafodelista"/>
              <w:numPr>
                <w:ilvl w:val="0"/>
                <w:numId w:val="69"/>
              </w:numPr>
              <w:ind w:left="164" w:hanging="164"/>
              <w:jc w:val="both"/>
              <w:textAlignment w:val="center"/>
              <w:rPr>
                <w:rFonts w:ascii="Century Gothic" w:hAnsi="Century Gothic" w:cs="Arial"/>
                <w:b/>
                <w:i w:val="0"/>
                <w:iCs w:val="0"/>
                <w:sz w:val="18"/>
                <w:szCs w:val="18"/>
                <w:lang w:bidi="ar"/>
              </w:rPr>
            </w:pPr>
            <w:r w:rsidRPr="00D07121">
              <w:rPr>
                <w:rFonts w:ascii="Century Gothic" w:hAnsi="Century Gothic" w:cs="Arial"/>
                <w:b/>
                <w:i w:val="0"/>
                <w:iCs w:val="0"/>
                <w:sz w:val="18"/>
                <w:szCs w:val="18"/>
                <w:lang w:bidi="ar"/>
              </w:rPr>
              <w:t>TAREAS PERMANENTES</w:t>
            </w:r>
          </w:p>
        </w:tc>
      </w:tr>
      <w:tr w:rsidR="009B7CC5" w:rsidRPr="00D07121" w14:paraId="6DB0212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auto"/>
          </w:tcPr>
          <w:p w14:paraId="1D156C8B" w14:textId="7E8F60C8" w:rsidR="0072027C" w:rsidRPr="00DF50DA" w:rsidRDefault="0072027C" w:rsidP="00347453">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Diseñar </w:t>
            </w:r>
            <w:r>
              <w:rPr>
                <w:rFonts w:ascii="Century Gothic" w:hAnsi="Century Gothic"/>
                <w:i w:val="0"/>
                <w:iCs w:val="0"/>
                <w:sz w:val="18"/>
                <w:szCs w:val="18"/>
                <w:lang w:val="es-GT"/>
              </w:rPr>
              <w:t>y</w:t>
            </w:r>
            <w:r w:rsidRPr="00DF50DA">
              <w:rPr>
                <w:rFonts w:ascii="Century Gothic" w:hAnsi="Century Gothic"/>
                <w:i w:val="0"/>
                <w:iCs w:val="0"/>
                <w:sz w:val="18"/>
                <w:szCs w:val="18"/>
                <w:lang w:val="es-GT"/>
              </w:rPr>
              <w:t xml:space="preserve"> actualizar el área curricular de </w:t>
            </w:r>
            <w:r w:rsidRPr="00D07121">
              <w:rPr>
                <w:rFonts w:ascii="Century Gothic" w:hAnsi="Century Gothic"/>
                <w:i w:val="0"/>
                <w:iCs w:val="0"/>
                <w:sz w:val="18"/>
                <w:szCs w:val="18"/>
                <w:lang w:val="es-GT"/>
              </w:rPr>
              <w:t>Educación Artística</w:t>
            </w:r>
            <w:r w:rsidRPr="00DF50DA">
              <w:rPr>
                <w:rFonts w:ascii="Century Gothic" w:hAnsi="Century Gothic"/>
                <w:i w:val="0"/>
                <w:iCs w:val="0"/>
                <w:sz w:val="18"/>
                <w:szCs w:val="18"/>
                <w:lang w:val="es-GT"/>
              </w:rPr>
              <w:t>, con base en resultados de investigación de procesos curriculares, disciplinares, pedagógicos, metodológicos y de evaluación de los aprendizajes.</w:t>
            </w:r>
          </w:p>
          <w:p w14:paraId="59F1D607" w14:textId="34767160" w:rsidR="0072027C" w:rsidRPr="00DF50DA" w:rsidRDefault="0072027C" w:rsidP="00347453">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los lineamientos metodológicos para el diseño de</w:t>
            </w:r>
            <w:r w:rsidRPr="00DF50DA">
              <w:rPr>
                <w:rFonts w:ascii="Century Gothic" w:hAnsi="Century Gothic"/>
                <w:i w:val="0"/>
                <w:iCs w:val="0"/>
                <w:sz w:val="18"/>
                <w:szCs w:val="18"/>
                <w:lang w:val="es-GT"/>
              </w:rPr>
              <w:t xml:space="preserve"> materiales de apoyo curricular relacionad</w:t>
            </w:r>
            <w:r>
              <w:rPr>
                <w:rFonts w:ascii="Century Gothic" w:hAnsi="Century Gothic"/>
                <w:i w:val="0"/>
                <w:iCs w:val="0"/>
                <w:sz w:val="18"/>
                <w:szCs w:val="18"/>
                <w:lang w:val="es-GT"/>
              </w:rPr>
              <w:t>o</w:t>
            </w:r>
            <w:r w:rsidRPr="00DF50DA">
              <w:rPr>
                <w:rFonts w:ascii="Century Gothic" w:hAnsi="Century Gothic"/>
                <w:i w:val="0"/>
                <w:iCs w:val="0"/>
                <w:sz w:val="18"/>
                <w:szCs w:val="18"/>
                <w:lang w:val="es-GT"/>
              </w:rPr>
              <w:t xml:space="preserve">s con el área de </w:t>
            </w:r>
            <w:r w:rsidRPr="00D07121">
              <w:rPr>
                <w:rFonts w:ascii="Century Gothic" w:hAnsi="Century Gothic"/>
                <w:i w:val="0"/>
                <w:iCs w:val="0"/>
                <w:sz w:val="18"/>
                <w:szCs w:val="18"/>
                <w:lang w:val="es-GT"/>
              </w:rPr>
              <w:t>Educación Artística</w:t>
            </w:r>
            <w:r w:rsidRPr="00DF50DA">
              <w:rPr>
                <w:rFonts w:ascii="Century Gothic" w:hAnsi="Century Gothic"/>
                <w:i w:val="0"/>
                <w:iCs w:val="0"/>
                <w:sz w:val="18"/>
                <w:szCs w:val="18"/>
                <w:lang w:val="es-GT"/>
              </w:rPr>
              <w:t>.</w:t>
            </w:r>
          </w:p>
          <w:p w14:paraId="2DACB9F6" w14:textId="6E473B55" w:rsidR="0072027C" w:rsidRPr="00542640" w:rsidRDefault="0072027C" w:rsidP="00347453">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w:t>
            </w:r>
          </w:p>
          <w:p w14:paraId="5666F007" w14:textId="06BA774D" w:rsidR="0072027C" w:rsidRPr="008719E2" w:rsidRDefault="0072027C" w:rsidP="00347453">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Participar en acciones técnicas y curriculares relacionadas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 xml:space="preserve"> u otras áreas afines en</w:t>
            </w:r>
            <w:r w:rsidRPr="00DF50DA">
              <w:rPr>
                <w:rFonts w:ascii="Century Gothic" w:hAnsi="Century Gothic"/>
                <w:i w:val="0"/>
                <w:iCs w:val="0"/>
                <w:sz w:val="18"/>
                <w:szCs w:val="18"/>
                <w:lang w:val="es-GT"/>
              </w:rPr>
              <w:t xml:space="preserve"> los diferentes niveles educativos.  </w:t>
            </w:r>
          </w:p>
          <w:p w14:paraId="46131855" w14:textId="41F41768" w:rsidR="0072027C" w:rsidRPr="00DF50DA" w:rsidRDefault="0072027C" w:rsidP="00347453">
            <w:pPr>
              <w:pStyle w:val="Encabezado"/>
              <w:widowControl w:val="0"/>
              <w:numPr>
                <w:ilvl w:val="0"/>
                <w:numId w:val="62"/>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 Establecer los estándares educativos del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 para que respondan a los criterios de calidad y pertinencia.</w:t>
            </w:r>
          </w:p>
          <w:p w14:paraId="5DBE6EDE" w14:textId="77777777" w:rsidR="009B7CC5" w:rsidRPr="0072027C" w:rsidRDefault="009B7CC5" w:rsidP="0072027C">
            <w:pPr>
              <w:pStyle w:val="Encabezado"/>
              <w:widowControl w:val="0"/>
              <w:tabs>
                <w:tab w:val="clear" w:pos="4252"/>
                <w:tab w:val="clear" w:pos="8504"/>
              </w:tabs>
              <w:spacing w:line="276" w:lineRule="auto"/>
              <w:jc w:val="both"/>
              <w:rPr>
                <w:rFonts w:ascii="Century Gothic" w:hAnsi="Century Gothic"/>
                <w:i w:val="0"/>
                <w:iCs w:val="0"/>
                <w:sz w:val="18"/>
                <w:szCs w:val="18"/>
                <w:lang w:val="es-GT"/>
              </w:rPr>
            </w:pPr>
          </w:p>
        </w:tc>
      </w:tr>
      <w:tr w:rsidR="009B7CC5" w:rsidRPr="00D07121" w14:paraId="7AF3D39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8F49B3B" w14:textId="77777777" w:rsidR="009B7CC5" w:rsidRPr="00D07121" w:rsidRDefault="009B7CC5" w:rsidP="00025D5F">
            <w:pPr>
              <w:jc w:val="both"/>
              <w:textAlignment w:val="center"/>
              <w:rPr>
                <w:rFonts w:ascii="Century Gothic" w:eastAsia="SimSun" w:hAnsi="Century Gothic" w:cs="Arial"/>
                <w:b/>
                <w:i w:val="0"/>
                <w:iCs w:val="0"/>
                <w:sz w:val="18"/>
                <w:szCs w:val="18"/>
                <w:highlight w:val="yellow"/>
                <w:lang w:val="es-GT" w:bidi="ar"/>
              </w:rPr>
            </w:pPr>
            <w:r w:rsidRPr="00D07121">
              <w:rPr>
                <w:rFonts w:ascii="Century Gothic" w:hAnsi="Century Gothic" w:cs="Arial"/>
                <w:b/>
                <w:i w:val="0"/>
                <w:iCs w:val="0"/>
                <w:sz w:val="18"/>
                <w:szCs w:val="18"/>
                <w:lang w:bidi="ar"/>
              </w:rPr>
              <w:t>4. TAREAS PERIÓDICAS</w:t>
            </w:r>
          </w:p>
        </w:tc>
      </w:tr>
      <w:tr w:rsidR="009B7CC5" w:rsidRPr="00D07121" w14:paraId="577EFD9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D20F884" w14:textId="77777777" w:rsidR="0072027C" w:rsidRPr="00542640" w:rsidRDefault="0072027C" w:rsidP="00347453">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34EAB167" w14:textId="77777777" w:rsidR="0072027C" w:rsidRPr="00542640" w:rsidRDefault="0072027C" w:rsidP="00347453">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6C555C23" w14:textId="77777777" w:rsidR="0072027C" w:rsidRPr="0072027C" w:rsidRDefault="0072027C" w:rsidP="00347453">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D07121">
              <w:rPr>
                <w:rFonts w:ascii="Century Gothic" w:hAnsi="Century Gothic"/>
                <w:i w:val="0"/>
                <w:iCs w:val="0"/>
                <w:sz w:val="18"/>
                <w:szCs w:val="18"/>
                <w:lang w:val="es-GT"/>
              </w:rPr>
              <w:t>Educación Artística</w:t>
            </w:r>
            <w:r>
              <w:rPr>
                <w:rFonts w:ascii="Century Gothic" w:hAnsi="Century Gothic"/>
                <w:i w:val="0"/>
                <w:iCs w:val="0"/>
                <w:sz w:val="18"/>
                <w:szCs w:val="18"/>
                <w:lang w:val="es-GT"/>
              </w:rPr>
              <w:t>.</w:t>
            </w:r>
          </w:p>
          <w:p w14:paraId="03F1F883" w14:textId="1DC010E8" w:rsidR="0072027C" w:rsidRPr="0072320C" w:rsidRDefault="0072027C" w:rsidP="00347453">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4D75DDA" w14:textId="77777777" w:rsidR="0072027C" w:rsidRPr="00EE4E32" w:rsidRDefault="0072027C" w:rsidP="00347453">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79B16384" w14:textId="5132BB4E" w:rsidR="00EE4E32" w:rsidRPr="00AB1DB3" w:rsidRDefault="00EE4E32" w:rsidP="00347453">
            <w:pPr>
              <w:pStyle w:val="Encabezado"/>
              <w:widowControl w:val="0"/>
              <w:numPr>
                <w:ilvl w:val="0"/>
                <w:numId w:val="143"/>
              </w:numPr>
              <w:tabs>
                <w:tab w:val="clear" w:pos="4252"/>
                <w:tab w:val="clear" w:pos="8504"/>
              </w:tabs>
              <w:spacing w:line="276" w:lineRule="auto"/>
              <w:jc w:val="both"/>
              <w:rPr>
                <w:rFonts w:ascii="Century Gothic" w:hAnsi="Century Gothic"/>
                <w:i w:val="0"/>
                <w:iCs w:val="0"/>
                <w:sz w:val="18"/>
                <w:szCs w:val="18"/>
                <w:lang w:val="es-ES"/>
              </w:rPr>
            </w:pPr>
            <w:r w:rsidRPr="00AB1DB3">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3134F3F0" w14:textId="77777777" w:rsidR="009B7CC5" w:rsidRPr="00D07121"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r w:rsidR="009B7CC5" w:rsidRPr="00D07121" w14:paraId="5E7C91F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DD2E3DE" w14:textId="77777777" w:rsidR="009B7CC5" w:rsidRPr="00D07121" w:rsidRDefault="009B7CC5" w:rsidP="00025D5F">
            <w:pPr>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rPr>
              <w:t>5. TAREAS EVENTUALES</w:t>
            </w:r>
          </w:p>
        </w:tc>
      </w:tr>
      <w:tr w:rsidR="009B7CC5" w:rsidRPr="00D07121" w14:paraId="7158CA7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D883EC0" w14:textId="77777777" w:rsidR="0072027C" w:rsidRPr="00542640" w:rsidRDefault="0072027C" w:rsidP="00347453">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7EDC298F" w14:textId="77777777" w:rsidR="0072027C" w:rsidRPr="00542640" w:rsidRDefault="0072027C" w:rsidP="00347453">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5F333CAC" w14:textId="77777777" w:rsidR="0072027C" w:rsidRPr="00272A5B" w:rsidRDefault="0072027C" w:rsidP="00347453">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4BAB77B6" w14:textId="77777777" w:rsidR="0072027C" w:rsidRPr="00542640" w:rsidRDefault="0072027C" w:rsidP="00347453">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C1C6A2C" w14:textId="59C3907C" w:rsidR="0072027C" w:rsidRPr="00542640" w:rsidRDefault="0072027C" w:rsidP="00347453">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681F6F" w:rsidRPr="00542640">
              <w:rPr>
                <w:rFonts w:ascii="Century Gothic" w:hAnsi="Century Gothic"/>
                <w:i w:val="0"/>
                <w:iCs w:val="0"/>
                <w:sz w:val="18"/>
                <w:szCs w:val="18"/>
                <w:lang w:val="es-GT"/>
              </w:rPr>
              <w:t>de acuerdo co</w:t>
            </w:r>
            <w:r w:rsidR="00681F6F"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r w:rsidR="00AB1DB3">
              <w:rPr>
                <w:rFonts w:ascii="Century Gothic" w:hAnsi="Century Gothic"/>
                <w:i w:val="0"/>
                <w:iCs w:val="0"/>
                <w:sz w:val="18"/>
                <w:szCs w:val="18"/>
                <w:lang w:val="es-GT"/>
              </w:rPr>
              <w:t>.</w:t>
            </w:r>
          </w:p>
          <w:p w14:paraId="3921C06C" w14:textId="77777777" w:rsidR="0072027C" w:rsidRPr="00542640" w:rsidRDefault="0072027C" w:rsidP="00347453">
            <w:pPr>
              <w:pStyle w:val="Encabezado"/>
              <w:widowControl w:val="0"/>
              <w:numPr>
                <w:ilvl w:val="0"/>
                <w:numId w:val="14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16E52F6B" w14:textId="77777777" w:rsidR="009B7CC5" w:rsidRPr="00D07121" w:rsidRDefault="009B7CC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D07121" w14:paraId="562A2BE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5C8368" w14:textId="77777777" w:rsidR="009B7CC5" w:rsidRPr="00D07121" w:rsidRDefault="009B7CC5" w:rsidP="00347453">
            <w:pPr>
              <w:pStyle w:val="Prrafodelista"/>
              <w:numPr>
                <w:ilvl w:val="0"/>
                <w:numId w:val="70"/>
              </w:numPr>
              <w:jc w:val="both"/>
              <w:textAlignment w:val="center"/>
              <w:rPr>
                <w:rFonts w:ascii="Century Gothic" w:eastAsia="SimSun" w:hAnsi="Century Gothic" w:cs="Arial"/>
                <w:i w:val="0"/>
                <w:iCs w:val="0"/>
                <w:sz w:val="18"/>
                <w:szCs w:val="18"/>
                <w:lang w:val="es-GT" w:bidi="ar"/>
              </w:rPr>
            </w:pPr>
            <w:r w:rsidRPr="00D07121">
              <w:rPr>
                <w:rFonts w:ascii="Century Gothic" w:eastAsia="SimSun" w:hAnsi="Century Gothic" w:cs="Arial"/>
                <w:i w:val="0"/>
                <w:iCs w:val="0"/>
                <w:sz w:val="18"/>
                <w:szCs w:val="18"/>
                <w:lang w:val="es-GT" w:bidi="ar"/>
              </w:rPr>
              <w:t>UBICACIÓN DEL PUESTO</w:t>
            </w:r>
          </w:p>
        </w:tc>
      </w:tr>
      <w:tr w:rsidR="009B7CC5" w:rsidRPr="00D07121" w14:paraId="14550023" w14:textId="77777777" w:rsidTr="00025D5F">
        <w:trPr>
          <w:cnfStyle w:val="000000100000" w:firstRow="0" w:lastRow="0" w:firstColumn="0" w:lastColumn="0" w:oddVBand="0" w:evenVBand="0" w:oddHBand="1" w:evenHBand="0" w:firstRowFirstColumn="0" w:firstRowLastColumn="0" w:lastRowFirstColumn="0" w:lastRowLastColumn="0"/>
          <w:trHeight w:val="32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E4531B" w14:textId="18CE3E01" w:rsidR="009B7CC5" w:rsidRPr="00D07121" w:rsidRDefault="009B7CC5" w:rsidP="00025D5F">
            <w:pPr>
              <w:jc w:val="both"/>
              <w:textAlignment w:val="center"/>
              <w:rPr>
                <w:rFonts w:ascii="Century Gothic" w:hAnsi="Century Gothic"/>
                <w:i w:val="0"/>
                <w:iCs w:val="0"/>
                <w:sz w:val="18"/>
                <w:szCs w:val="18"/>
                <w:highlight w:val="yellow"/>
                <w:lang w:val="es-GT"/>
              </w:rPr>
            </w:pPr>
            <w:r w:rsidRPr="00D07121">
              <w:rPr>
                <w:rFonts w:ascii="Century Gothic" w:hAnsi="Century Gothic"/>
                <w:i w:val="0"/>
                <w:iCs w:val="0"/>
                <w:sz w:val="18"/>
                <w:szCs w:val="18"/>
                <w:lang w:val="es-GT"/>
              </w:rPr>
              <w:t>Departamento de Nivel Inicial y Preprimario</w:t>
            </w:r>
          </w:p>
        </w:tc>
      </w:tr>
      <w:tr w:rsidR="009B7CC5" w:rsidRPr="00D07121" w14:paraId="54DCF57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F30394" w14:textId="77777777" w:rsidR="009B7CC5" w:rsidRPr="00D07121" w:rsidRDefault="009B7CC5" w:rsidP="00347453">
            <w:pPr>
              <w:pStyle w:val="Prrafodelista"/>
              <w:numPr>
                <w:ilvl w:val="0"/>
                <w:numId w:val="70"/>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SUPERVISIÓN</w:t>
            </w:r>
          </w:p>
        </w:tc>
      </w:tr>
      <w:tr w:rsidR="009B7CC5" w:rsidRPr="00D07121" w14:paraId="16ADED9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C1D8FB"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N/A</w:t>
            </w:r>
          </w:p>
        </w:tc>
      </w:tr>
      <w:tr w:rsidR="009B7CC5" w:rsidRPr="00D07121" w14:paraId="521CCAA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980ED4F" w14:textId="77777777" w:rsidR="009B7CC5" w:rsidRPr="00D07121" w:rsidRDefault="009B7CC5" w:rsidP="00347453">
            <w:pPr>
              <w:pStyle w:val="Prrafodelista"/>
              <w:numPr>
                <w:ilvl w:val="0"/>
                <w:numId w:val="70"/>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lastRenderedPageBreak/>
              <w:t>RESPONSABILIDAD</w:t>
            </w:r>
          </w:p>
        </w:tc>
      </w:tr>
      <w:tr w:rsidR="009B7CC5" w:rsidRPr="00D07121" w14:paraId="3467AE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97A2DE"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Responde por el incumplimiento de las tareas asignadas al puesto y las funciones del área a la que pertenece, establecidas en la documentación legal vigente que le concierne.</w:t>
            </w:r>
          </w:p>
          <w:p w14:paraId="154FE097" w14:textId="77777777" w:rsidR="009B7CC5" w:rsidRPr="00D0712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07121" w14:paraId="774C19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97FCE7"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Responde por el cuidado y resguardo del mobiliario y equipo que tiene registrado en la tarjeta de responsabilidad.</w:t>
            </w:r>
          </w:p>
          <w:p w14:paraId="49CDCD5C" w14:textId="77777777" w:rsidR="009B7CC5" w:rsidRPr="00D07121" w:rsidRDefault="009B7CC5" w:rsidP="00025D5F">
            <w:pPr>
              <w:jc w:val="both"/>
              <w:textAlignment w:val="center"/>
              <w:rPr>
                <w:rFonts w:ascii="Century Gothic" w:hAnsi="Century Gothic" w:cs="Arial"/>
                <w:i w:val="0"/>
                <w:iCs w:val="0"/>
                <w:sz w:val="18"/>
                <w:szCs w:val="18"/>
                <w:highlight w:val="yellow"/>
                <w:lang w:val="es-GT" w:bidi="ar"/>
              </w:rPr>
            </w:pPr>
          </w:p>
        </w:tc>
      </w:tr>
      <w:tr w:rsidR="009B7CC5" w:rsidRPr="00D07121" w14:paraId="109D6B4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696D93" w14:textId="77777777" w:rsidR="009B7CC5" w:rsidRPr="00D07121" w:rsidRDefault="009B7CC5" w:rsidP="00347453">
            <w:pPr>
              <w:pStyle w:val="Prrafodelista"/>
              <w:numPr>
                <w:ilvl w:val="0"/>
                <w:numId w:val="70"/>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RELACIONES LABORALES</w:t>
            </w:r>
          </w:p>
        </w:tc>
      </w:tr>
      <w:tr w:rsidR="009B7CC5" w:rsidRPr="00D07121" w14:paraId="463C664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288811"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7F8936B" w14:textId="77777777" w:rsidR="009B7CC5" w:rsidRPr="00D0712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DIGECADE, DIGEBI, DIGEESP, DIGEACE, DIGEDUCA, DIGEMOCA, DIGEFOCE, DIGEEX, DIDEDUC, Vicedespacho Técnico, Vicedespacho de Educación Bilingüe e Intercultural, Vicedespacho de Educación Extraescolar y Alternativa.</w:t>
            </w:r>
          </w:p>
        </w:tc>
      </w:tr>
      <w:tr w:rsidR="009B7CC5" w:rsidRPr="00D07121" w14:paraId="3EF735D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2BE286"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9DDB6A" w14:textId="3636B87C" w:rsidR="009B7CC5" w:rsidRPr="00D07121" w:rsidRDefault="0072027C"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D07121" w14:paraId="2C15B42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D96C1F" w14:textId="77777777" w:rsidR="009B7CC5" w:rsidRPr="00D07121" w:rsidRDefault="009B7CC5" w:rsidP="00347453">
            <w:pPr>
              <w:pStyle w:val="Prrafodelista"/>
              <w:numPr>
                <w:ilvl w:val="0"/>
                <w:numId w:val="70"/>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LUGAR DE TRABAJO</w:t>
            </w:r>
          </w:p>
        </w:tc>
      </w:tr>
      <w:tr w:rsidR="009B7CC5" w:rsidRPr="00D07121" w14:paraId="08D82E7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AC5225" w14:textId="334C5739"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 xml:space="preserve">El puesto de trabajo se ubica en la Dirección General de Currículo -DIGECUR- </w:t>
            </w:r>
          </w:p>
        </w:tc>
      </w:tr>
      <w:tr w:rsidR="009B7CC5" w:rsidRPr="00D07121" w14:paraId="542B47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7B1040" w14:textId="77777777" w:rsidR="009B7CC5" w:rsidRPr="00D07121" w:rsidRDefault="009B7CC5" w:rsidP="00347453">
            <w:pPr>
              <w:pStyle w:val="Prrafodelista"/>
              <w:numPr>
                <w:ilvl w:val="0"/>
                <w:numId w:val="70"/>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JORNADA DE TRABAJO</w:t>
            </w:r>
          </w:p>
        </w:tc>
      </w:tr>
      <w:tr w:rsidR="009B7CC5" w:rsidRPr="00D07121" w14:paraId="1EC3BAB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B66F5C7" w14:textId="76984A81"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 xml:space="preserve">La jornada de trabajo es </w:t>
            </w:r>
            <w:r w:rsidR="00B418EE">
              <w:rPr>
                <w:rFonts w:ascii="Century Gothic" w:hAnsi="Century Gothic"/>
                <w:i w:val="0"/>
                <w:iCs w:val="0"/>
                <w:sz w:val="18"/>
                <w:szCs w:val="18"/>
                <w:lang w:val="es-GT"/>
              </w:rPr>
              <w:t>Diurna</w:t>
            </w:r>
            <w:r w:rsidRPr="00D07121">
              <w:rPr>
                <w:rFonts w:ascii="Century Gothic" w:hAnsi="Century Gothic"/>
                <w:i w:val="0"/>
                <w:iCs w:val="0"/>
                <w:sz w:val="18"/>
                <w:szCs w:val="18"/>
                <w:lang w:val="es-GT"/>
              </w:rPr>
              <w:t>, de lunes a viernes de 9:00 a 17:30 horas</w:t>
            </w:r>
          </w:p>
          <w:p w14:paraId="57EF9F6B"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3C96D8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5DDE494" w14:textId="77777777" w:rsidR="009B7CC5" w:rsidRPr="00D07121" w:rsidRDefault="009B7CC5" w:rsidP="00347453">
            <w:pPr>
              <w:pStyle w:val="Prrafodelista"/>
              <w:numPr>
                <w:ilvl w:val="0"/>
                <w:numId w:val="70"/>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RIESGOS EN EL TRABAJO</w:t>
            </w:r>
          </w:p>
        </w:tc>
      </w:tr>
      <w:tr w:rsidR="009B7CC5" w:rsidRPr="00D07121" w14:paraId="0DBB34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EF60EF"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766619A"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5DB78A1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D25945" w14:textId="77777777" w:rsidR="009B7CC5" w:rsidRPr="00D07121" w:rsidRDefault="009B7CC5" w:rsidP="00347453">
            <w:pPr>
              <w:pStyle w:val="Prrafodelista"/>
              <w:numPr>
                <w:ilvl w:val="0"/>
                <w:numId w:val="70"/>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CONSECUENCIAS EN EL TRABAJO</w:t>
            </w:r>
          </w:p>
        </w:tc>
      </w:tr>
      <w:tr w:rsidR="009B7CC5" w:rsidRPr="00D07121" w14:paraId="0249A47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39DFB5" w14:textId="77777777" w:rsidR="009B7CC5" w:rsidRPr="00D07121" w:rsidRDefault="009B7CC5" w:rsidP="00025D5F">
            <w:pPr>
              <w:jc w:val="both"/>
              <w:textAlignment w:val="center"/>
              <w:rPr>
                <w:rFonts w:ascii="Century Gothic" w:hAnsi="Century Gothic"/>
                <w:i w:val="0"/>
                <w:iCs w:val="0"/>
                <w:sz w:val="18"/>
                <w:szCs w:val="18"/>
                <w:lang w:val="es-GT"/>
              </w:rPr>
            </w:pPr>
            <w:r w:rsidRPr="00D0712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84821E7"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28A7EF8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3815C4" w14:textId="77777777" w:rsidR="009B7CC5" w:rsidRPr="00D07121" w:rsidRDefault="009B7CC5" w:rsidP="00347453">
            <w:pPr>
              <w:pStyle w:val="Prrafodelista"/>
              <w:numPr>
                <w:ilvl w:val="0"/>
                <w:numId w:val="70"/>
              </w:numPr>
              <w:ind w:left="306" w:hanging="306"/>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ESFUERZO EN EL TRABAJO</w:t>
            </w:r>
          </w:p>
        </w:tc>
      </w:tr>
      <w:tr w:rsidR="009B7CC5" w:rsidRPr="00D07121" w14:paraId="0BCD5FD5" w14:textId="77777777" w:rsidTr="00025D5F">
        <w:trPr>
          <w:cnfStyle w:val="000000100000" w:firstRow="0" w:lastRow="0" w:firstColumn="0" w:lastColumn="0" w:oddVBand="0" w:evenVBand="0" w:oddHBand="1" w:evenHBand="0" w:firstRowFirstColumn="0" w:firstRowLastColumn="0" w:lastRowFirstColumn="0" w:lastRowLastColumn="0"/>
          <w:trHeight w:val="6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9DBB8E" w14:textId="77777777" w:rsidR="009B7CC5" w:rsidRPr="00D07121" w:rsidRDefault="009B7CC5" w:rsidP="00025D5F">
            <w:pPr>
              <w:jc w:val="both"/>
              <w:textAlignment w:val="center"/>
              <w:rPr>
                <w:rFonts w:ascii="Century Gothic" w:hAnsi="Century Gothic" w:cs="Arial"/>
                <w:i w:val="0"/>
                <w:iCs w:val="0"/>
                <w:sz w:val="18"/>
                <w:szCs w:val="18"/>
                <w:highlight w:val="yellow"/>
                <w:lang w:val="es-GT"/>
              </w:rPr>
            </w:pPr>
            <w:r w:rsidRPr="00D07121">
              <w:rPr>
                <w:rFonts w:ascii="Century Gothic" w:hAnsi="Century Gothic"/>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F798E78" w14:textId="77777777" w:rsidR="009B7CC5"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D07121">
              <w:rPr>
                <w:rFonts w:ascii="Century Gothic" w:hAnsi="Century Gothic"/>
                <w:sz w:val="18"/>
                <w:szCs w:val="18"/>
                <w:lang w:val="es-GT"/>
              </w:rPr>
              <w:t xml:space="preserve">Por el tipo de trabajo se requiere un 95% de esfuerzo mental, exige concentración constante para aplicar conocimientos generales en la planificación, organización, dirección, ejecución y control de las tareas del Departamento,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6FDCFC71" w14:textId="5A8C9D40" w:rsidR="00CC782F" w:rsidRPr="00D07121"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bidi="ar"/>
              </w:rPr>
            </w:pPr>
          </w:p>
        </w:tc>
      </w:tr>
      <w:tr w:rsidR="009B7CC5" w:rsidRPr="00D07121" w14:paraId="733A2B8C" w14:textId="77777777" w:rsidTr="00025D5F">
        <w:trPr>
          <w:trHeight w:val="5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E22DB1" w14:textId="77777777" w:rsidR="009B7CC5" w:rsidRPr="00D07121" w:rsidRDefault="009B7CC5" w:rsidP="00025D5F">
            <w:pPr>
              <w:jc w:val="both"/>
              <w:textAlignment w:val="center"/>
              <w:rPr>
                <w:rFonts w:ascii="Century Gothic" w:hAnsi="Century Gothic" w:cs="Arial"/>
                <w:i w:val="0"/>
                <w:iCs w:val="0"/>
                <w:sz w:val="18"/>
                <w:szCs w:val="18"/>
                <w:highlight w:val="yellow"/>
                <w:lang w:val="es-GT"/>
              </w:rPr>
            </w:pPr>
            <w:r w:rsidRPr="00D07121">
              <w:rPr>
                <w:rFonts w:ascii="Century Gothic" w:hAnsi="Century Gothic"/>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FFFCBCC" w14:textId="244683E5" w:rsidR="009B7CC5" w:rsidRPr="00D07121"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bidi="ar"/>
              </w:rPr>
            </w:pPr>
            <w:r w:rsidRPr="00D07121">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D07121">
              <w:rPr>
                <w:rFonts w:ascii="Century Gothic" w:hAnsi="Century Gothic"/>
                <w:sz w:val="18"/>
                <w:szCs w:val="18"/>
                <w:lang w:val="es-GT"/>
              </w:rPr>
              <w:t>.</w:t>
            </w:r>
          </w:p>
        </w:tc>
      </w:tr>
      <w:tr w:rsidR="009B7CC5" w:rsidRPr="00D07121" w14:paraId="7CB5FB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A57CEB" w14:textId="77777777" w:rsidR="009B7CC5" w:rsidRPr="00D07121"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Perfil del puesto</w:t>
            </w:r>
          </w:p>
        </w:tc>
      </w:tr>
      <w:tr w:rsidR="009B7CC5" w:rsidRPr="00D07121" w14:paraId="4B8CB2F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8F2BB5" w14:textId="77777777" w:rsidR="009B7CC5" w:rsidRPr="00D07121" w:rsidRDefault="009B7CC5" w:rsidP="00347453">
            <w:pPr>
              <w:pStyle w:val="Prrafodelista"/>
              <w:numPr>
                <w:ilvl w:val="0"/>
                <w:numId w:val="70"/>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EDUCACIÓN Y EXPERIENCIA</w:t>
            </w:r>
          </w:p>
        </w:tc>
      </w:tr>
      <w:tr w:rsidR="009B7CC5" w:rsidRPr="00D07121" w14:paraId="039FA7F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BAA371" w14:textId="3B6501A4" w:rsidR="009B7CC5" w:rsidRPr="00D07121" w:rsidRDefault="009B7CC5" w:rsidP="00025D5F">
            <w:pPr>
              <w:jc w:val="both"/>
              <w:textAlignment w:val="center"/>
              <w:rPr>
                <w:rFonts w:ascii="Century Gothic" w:hAnsi="Century Gothic" w:cs="Arial"/>
                <w:i w:val="0"/>
                <w:iCs w:val="0"/>
                <w:sz w:val="18"/>
                <w:szCs w:val="18"/>
                <w:lang w:val="es-GT"/>
              </w:rPr>
            </w:pPr>
          </w:p>
        </w:tc>
        <w:tc>
          <w:tcPr>
            <w:tcW w:w="3799" w:type="pct"/>
            <w:gridSpan w:val="2"/>
            <w:tcBorders>
              <w:top w:val="single" w:sz="4" w:space="0" w:color="00B0F0"/>
              <w:left w:val="single" w:sz="4" w:space="0" w:color="00B0F0"/>
              <w:bottom w:val="single" w:sz="4" w:space="0" w:color="00B0F0"/>
            </w:tcBorders>
            <w:shd w:val="clear" w:color="auto" w:fill="auto"/>
          </w:tcPr>
          <w:p w14:paraId="661D0D9A" w14:textId="77777777" w:rsidR="009B7CC5" w:rsidRPr="00D07121"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D07121">
              <w:rPr>
                <w:rFonts w:ascii="Century Gothic" w:hAnsi="Century Gothic"/>
                <w:sz w:val="18"/>
                <w:szCs w:val="18"/>
                <w:lang w:val="es-GT"/>
              </w:rPr>
              <w:t>Acreditar título universitario a nivel de licenciatura en una carrera afín al puesto. Cuatro años de experiencia en tareas relacionadas con el puesto y ser colegiado activo.</w:t>
            </w:r>
          </w:p>
        </w:tc>
      </w:tr>
      <w:tr w:rsidR="009B7CC5" w:rsidRPr="00D07121" w14:paraId="4DAE83F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EFC3CA0" w14:textId="591FF806" w:rsidR="009B7CC5" w:rsidRPr="00D07121" w:rsidRDefault="009B7CC5" w:rsidP="00347453">
            <w:pPr>
              <w:pStyle w:val="Prrafodelista"/>
              <w:numPr>
                <w:ilvl w:val="0"/>
                <w:numId w:val="70"/>
              </w:numPr>
              <w:ind w:left="447" w:hanging="425"/>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CARRERA A</w:t>
            </w:r>
            <w:r w:rsidR="00F96321">
              <w:rPr>
                <w:rFonts w:ascii="Century Gothic" w:hAnsi="Century Gothic" w:cs="Arial"/>
                <w:b/>
                <w:i w:val="0"/>
                <w:iCs w:val="0"/>
                <w:sz w:val="18"/>
                <w:szCs w:val="18"/>
                <w:lang w:val="es-GT"/>
              </w:rPr>
              <w:t>FÍN</w:t>
            </w:r>
          </w:p>
        </w:tc>
      </w:tr>
      <w:tr w:rsidR="009B7CC5" w:rsidRPr="00D07121" w14:paraId="5173CDB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CB9AA1" w14:textId="0491A1DF" w:rsidR="009B7CC5" w:rsidRDefault="00C62460" w:rsidP="00025D5F">
            <w:pPr>
              <w:jc w:val="both"/>
              <w:textAlignment w:val="center"/>
              <w:rPr>
                <w:rFonts w:ascii="Century Gothic" w:hAnsi="Century Gothic"/>
                <w:sz w:val="18"/>
                <w:szCs w:val="18"/>
                <w:lang w:val="es-GT"/>
              </w:rPr>
            </w:pPr>
            <w:r>
              <w:rPr>
                <w:rFonts w:ascii="Century Gothic" w:hAnsi="Century Gothic"/>
                <w:i w:val="0"/>
                <w:iCs w:val="0"/>
                <w:sz w:val="18"/>
                <w:szCs w:val="18"/>
                <w:lang w:val="es-GT"/>
              </w:rPr>
              <w:t xml:space="preserve">Graduado en </w:t>
            </w:r>
            <w:r w:rsidR="009B7CC5" w:rsidRPr="00D07121">
              <w:rPr>
                <w:rFonts w:ascii="Century Gothic" w:hAnsi="Century Gothic"/>
                <w:i w:val="0"/>
                <w:iCs w:val="0"/>
                <w:sz w:val="18"/>
                <w:szCs w:val="18"/>
                <w:lang w:val="es-GT"/>
              </w:rPr>
              <w:t>Licenciatura en Arte, Licenciatura en Producción Audiovisual y Artes Cinematográficas, Licenciatura en Música, Licenciatura en Pedagogía y Administración Educativa, Licenciatura en Pedagogía y Desarrollo Educativo, Licenciatura en Pedagogía y Planificación Curricular, Licenciatura en Educación y Aprendizaje, u otra afín a la naturaleza del puesto.</w:t>
            </w:r>
          </w:p>
          <w:p w14:paraId="3B0888C5" w14:textId="3C3DB814" w:rsidR="0072027C" w:rsidRPr="00D07121" w:rsidRDefault="0072027C" w:rsidP="00025D5F">
            <w:pPr>
              <w:jc w:val="both"/>
              <w:textAlignment w:val="center"/>
              <w:rPr>
                <w:rFonts w:ascii="Century Gothic" w:hAnsi="Century Gothic" w:cs="Arial"/>
                <w:i w:val="0"/>
                <w:iCs w:val="0"/>
                <w:sz w:val="18"/>
                <w:szCs w:val="18"/>
                <w:lang w:val="es-GT"/>
              </w:rPr>
            </w:pPr>
          </w:p>
        </w:tc>
      </w:tr>
      <w:tr w:rsidR="009B7CC5" w:rsidRPr="00D07121" w14:paraId="41A6A4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A72797" w14:textId="77777777" w:rsidR="009B7CC5" w:rsidRPr="00D07121" w:rsidRDefault="009B7CC5" w:rsidP="00347453">
            <w:pPr>
              <w:pStyle w:val="Prrafodelista"/>
              <w:numPr>
                <w:ilvl w:val="0"/>
                <w:numId w:val="70"/>
              </w:numPr>
              <w:ind w:left="306" w:hanging="284"/>
              <w:jc w:val="both"/>
              <w:textAlignment w:val="center"/>
              <w:rPr>
                <w:rFonts w:ascii="Century Gothic" w:hAnsi="Century Gothic" w:cs="Arial"/>
                <w:b/>
                <w:i w:val="0"/>
                <w:iCs w:val="0"/>
                <w:sz w:val="18"/>
                <w:szCs w:val="18"/>
                <w:lang w:val="es-GT"/>
              </w:rPr>
            </w:pPr>
            <w:r w:rsidRPr="00D07121">
              <w:rPr>
                <w:rFonts w:ascii="Century Gothic" w:hAnsi="Century Gothic" w:cs="Arial"/>
                <w:b/>
                <w:i w:val="0"/>
                <w:iCs w:val="0"/>
                <w:sz w:val="18"/>
                <w:szCs w:val="18"/>
                <w:lang w:val="es-GT"/>
              </w:rPr>
              <w:t xml:space="preserve"> CONOCIMIENTOS ESPECÍFICOS</w:t>
            </w:r>
          </w:p>
        </w:tc>
      </w:tr>
      <w:tr w:rsidR="009B7CC5" w:rsidRPr="00D07121" w14:paraId="401D5E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FFFBAC" w14:textId="77777777" w:rsidR="0072027C" w:rsidRPr="00EE4E32"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Experiencia en procesos curriculare</w:t>
            </w:r>
            <w:r w:rsidR="0072027C">
              <w:rPr>
                <w:rFonts w:ascii="Century Gothic" w:hAnsi="Century Gothic"/>
                <w:i w:val="0"/>
                <w:iCs w:val="0"/>
                <w:sz w:val="18"/>
                <w:szCs w:val="18"/>
                <w:lang w:val="es-GT"/>
              </w:rPr>
              <w:t>s.</w:t>
            </w:r>
          </w:p>
          <w:p w14:paraId="54238513" w14:textId="2D0E6C55" w:rsidR="00EE4E32" w:rsidRPr="0072027C" w:rsidRDefault="00EE4E32"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Proceso de diseño, desarrollo y evaluación curricular.</w:t>
            </w:r>
          </w:p>
          <w:p w14:paraId="30FBB1AA" w14:textId="642601D6" w:rsidR="009B7CC5" w:rsidRPr="00D07121" w:rsidRDefault="0072027C"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 xml:space="preserve">Experiencia en procesos </w:t>
            </w:r>
            <w:r w:rsidR="009B7CC5" w:rsidRPr="00D07121">
              <w:rPr>
                <w:rFonts w:ascii="Century Gothic" w:hAnsi="Century Gothic"/>
                <w:i w:val="0"/>
                <w:iCs w:val="0"/>
                <w:sz w:val="18"/>
                <w:szCs w:val="18"/>
                <w:lang w:val="es-GT"/>
              </w:rPr>
              <w:t xml:space="preserve">pedagógicos, metodológicos y de evaluación de los aprendizajes pertinentes al área curricular de Educación Artística del Nivel de Educación </w:t>
            </w:r>
            <w:r w:rsidR="00B34931">
              <w:rPr>
                <w:rFonts w:ascii="Century Gothic" w:hAnsi="Century Gothic"/>
                <w:i w:val="0"/>
                <w:iCs w:val="0"/>
                <w:sz w:val="18"/>
                <w:szCs w:val="18"/>
                <w:lang w:val="es-GT"/>
              </w:rPr>
              <w:t xml:space="preserve">Inicial y </w:t>
            </w:r>
            <w:r w:rsidR="009B7CC5" w:rsidRPr="00D07121">
              <w:rPr>
                <w:rFonts w:ascii="Century Gothic" w:hAnsi="Century Gothic"/>
                <w:i w:val="0"/>
                <w:iCs w:val="0"/>
                <w:sz w:val="18"/>
                <w:szCs w:val="18"/>
                <w:lang w:val="es-GT"/>
              </w:rPr>
              <w:t>Preprimaria y en los otros niveles educativos.</w:t>
            </w:r>
          </w:p>
          <w:p w14:paraId="3E8AB898" w14:textId="77777777" w:rsidR="00AB1DB3" w:rsidRPr="00396D31" w:rsidRDefault="00AB1DB3"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7E39E46C" w14:textId="64DC1849" w:rsidR="009B7CC5" w:rsidRPr="00C77DF9"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Conocimientos en procesos administrativos.</w:t>
            </w:r>
          </w:p>
          <w:p w14:paraId="6A9C93AA" w14:textId="49FD7397" w:rsidR="00C77DF9" w:rsidRPr="00C77DF9" w:rsidRDefault="00C77DF9" w:rsidP="00347453">
            <w:pPr>
              <w:pStyle w:val="Prrafodelista"/>
              <w:numPr>
                <w:ilvl w:val="0"/>
                <w:numId w:val="45"/>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0DFD0E61"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2BE9F4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1C133B8" w14:textId="77777777" w:rsidR="009B7CC5" w:rsidRPr="00D07121" w:rsidRDefault="009B7CC5" w:rsidP="00347453">
            <w:pPr>
              <w:pStyle w:val="Prrafodelista"/>
              <w:numPr>
                <w:ilvl w:val="0"/>
                <w:numId w:val="70"/>
              </w:numPr>
              <w:ind w:left="306" w:hanging="284"/>
              <w:jc w:val="both"/>
              <w:textAlignment w:val="center"/>
              <w:rPr>
                <w:rFonts w:ascii="Century Gothic" w:hAnsi="Century Gothic" w:cs="Arial"/>
                <w:b/>
                <w:i w:val="0"/>
                <w:iCs w:val="0"/>
                <w:color w:val="FF0000"/>
                <w:sz w:val="18"/>
                <w:szCs w:val="18"/>
                <w:lang w:val="es-GT"/>
              </w:rPr>
            </w:pPr>
            <w:r w:rsidRPr="00D07121">
              <w:rPr>
                <w:rFonts w:ascii="Century Gothic" w:hAnsi="Century Gothic" w:cs="Arial"/>
                <w:b/>
                <w:i w:val="0"/>
                <w:iCs w:val="0"/>
                <w:sz w:val="18"/>
                <w:szCs w:val="18"/>
                <w:lang w:val="es-GT"/>
              </w:rPr>
              <w:t>HABILIDADES Y DESTREZAS</w:t>
            </w:r>
          </w:p>
        </w:tc>
      </w:tr>
      <w:tr w:rsidR="009B7CC5" w:rsidRPr="00D07121" w14:paraId="723B059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4D5136"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Comunicación asertiva</w:t>
            </w:r>
          </w:p>
          <w:p w14:paraId="36316367"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Trabajo bajo presión</w:t>
            </w:r>
          </w:p>
          <w:p w14:paraId="1FBF37A4"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Facilidad de expresión asertiva y escucha</w:t>
            </w:r>
          </w:p>
          <w:p w14:paraId="05C66486"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Disertación y elocuencia</w:t>
            </w:r>
          </w:p>
          <w:p w14:paraId="270B2945" w14:textId="77777777" w:rsidR="009B7CC5" w:rsidRPr="00D07121" w:rsidRDefault="009B7CC5" w:rsidP="00025D5F">
            <w:pPr>
              <w:jc w:val="both"/>
              <w:textAlignment w:val="center"/>
              <w:rPr>
                <w:rFonts w:ascii="Century Gothic" w:hAnsi="Century Gothic" w:cs="Arial"/>
                <w:i w:val="0"/>
                <w:iCs w:val="0"/>
                <w:color w:val="FF0000"/>
                <w:sz w:val="18"/>
                <w:szCs w:val="18"/>
                <w:lang w:val="es-GT"/>
              </w:rPr>
            </w:pPr>
          </w:p>
        </w:tc>
      </w:tr>
      <w:tr w:rsidR="009B7CC5" w:rsidRPr="00D07121" w14:paraId="1D86DB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D519325" w14:textId="77777777" w:rsidR="009B7CC5" w:rsidRPr="00D07121" w:rsidRDefault="009B7CC5" w:rsidP="00347453">
            <w:pPr>
              <w:pStyle w:val="Prrafodelista"/>
              <w:numPr>
                <w:ilvl w:val="0"/>
                <w:numId w:val="70"/>
              </w:numPr>
              <w:ind w:left="306" w:hanging="284"/>
              <w:jc w:val="both"/>
              <w:textAlignment w:val="center"/>
              <w:rPr>
                <w:rFonts w:ascii="Century Gothic" w:hAnsi="Century Gothic" w:cs="Arial"/>
                <w:i w:val="0"/>
                <w:iCs w:val="0"/>
                <w:sz w:val="18"/>
                <w:szCs w:val="18"/>
                <w:lang w:val="es-GT"/>
              </w:rPr>
            </w:pPr>
            <w:r w:rsidRPr="00D07121">
              <w:rPr>
                <w:rFonts w:ascii="Century Gothic" w:hAnsi="Century Gothic" w:cs="Arial"/>
                <w:b/>
                <w:i w:val="0"/>
                <w:iCs w:val="0"/>
                <w:sz w:val="18"/>
                <w:szCs w:val="18"/>
                <w:lang w:val="es-GT"/>
              </w:rPr>
              <w:lastRenderedPageBreak/>
              <w:t>ACTITUDINALES</w:t>
            </w:r>
          </w:p>
        </w:tc>
      </w:tr>
      <w:tr w:rsidR="009B7CC5" w:rsidRPr="00D07121" w14:paraId="07C5A75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9AD9CED"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Trabajo en equipo</w:t>
            </w:r>
          </w:p>
          <w:p w14:paraId="746A22A9"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Capacidad de organización</w:t>
            </w:r>
          </w:p>
          <w:p w14:paraId="26C0A32F"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Relaciones interpersonales efectivas</w:t>
            </w:r>
          </w:p>
          <w:p w14:paraId="47410A3B"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Proactividad y creatividad</w:t>
            </w:r>
          </w:p>
          <w:p w14:paraId="25325034"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Iniciativa</w:t>
            </w:r>
          </w:p>
          <w:p w14:paraId="163B9B68" w14:textId="77777777" w:rsidR="009B7CC5" w:rsidRPr="00D07121" w:rsidRDefault="009B7CC5" w:rsidP="00025D5F">
            <w:pPr>
              <w:jc w:val="both"/>
              <w:textAlignment w:val="center"/>
              <w:rPr>
                <w:rFonts w:ascii="Century Gothic" w:hAnsi="Century Gothic" w:cs="Arial"/>
                <w:i w:val="0"/>
                <w:iCs w:val="0"/>
                <w:sz w:val="18"/>
                <w:szCs w:val="18"/>
                <w:lang w:val="es-GT"/>
              </w:rPr>
            </w:pPr>
          </w:p>
        </w:tc>
      </w:tr>
      <w:tr w:rsidR="009B7CC5" w:rsidRPr="00D07121" w14:paraId="49E8F6B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B0B3A7" w14:textId="77777777" w:rsidR="009B7CC5" w:rsidRPr="00D07121" w:rsidRDefault="009B7CC5" w:rsidP="00347453">
            <w:pPr>
              <w:pStyle w:val="Prrafodelista"/>
              <w:numPr>
                <w:ilvl w:val="0"/>
                <w:numId w:val="70"/>
              </w:numPr>
              <w:ind w:left="306" w:hanging="306"/>
              <w:jc w:val="both"/>
              <w:textAlignment w:val="center"/>
              <w:rPr>
                <w:rFonts w:ascii="Century Gothic" w:eastAsia="SimSun" w:hAnsi="Century Gothic" w:cs="Arial"/>
                <w:b/>
                <w:i w:val="0"/>
                <w:iCs w:val="0"/>
                <w:sz w:val="18"/>
                <w:szCs w:val="18"/>
                <w:lang w:val="es-GT" w:bidi="ar"/>
              </w:rPr>
            </w:pPr>
            <w:r w:rsidRPr="00D07121">
              <w:rPr>
                <w:rFonts w:ascii="Century Gothic" w:eastAsia="SimSun" w:hAnsi="Century Gothic" w:cs="Arial"/>
                <w:b/>
                <w:i w:val="0"/>
                <w:iCs w:val="0"/>
                <w:sz w:val="18"/>
                <w:szCs w:val="18"/>
                <w:lang w:val="es-GT" w:bidi="ar"/>
              </w:rPr>
              <w:t>OTROS REQUISITOS</w:t>
            </w:r>
          </w:p>
        </w:tc>
      </w:tr>
      <w:tr w:rsidR="009B7CC5" w:rsidRPr="00D07121" w14:paraId="4240EA4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4DBDA6" w14:textId="77777777" w:rsidR="009B7CC5" w:rsidRPr="00D07121" w:rsidRDefault="009B7CC5" w:rsidP="00347453">
            <w:pPr>
              <w:pStyle w:val="Prrafodelista"/>
              <w:numPr>
                <w:ilvl w:val="0"/>
                <w:numId w:val="45"/>
              </w:numPr>
              <w:jc w:val="left"/>
              <w:rPr>
                <w:rFonts w:ascii="Century Gothic" w:hAnsi="Century Gothic"/>
                <w:i w:val="0"/>
                <w:iCs w:val="0"/>
                <w:sz w:val="18"/>
                <w:szCs w:val="18"/>
                <w:lang w:val="es-GT"/>
              </w:rPr>
            </w:pPr>
            <w:r w:rsidRPr="00D07121">
              <w:rPr>
                <w:rFonts w:ascii="Century Gothic" w:hAnsi="Century Gothic"/>
                <w:i w:val="0"/>
                <w:iCs w:val="0"/>
                <w:sz w:val="18"/>
                <w:szCs w:val="18"/>
                <w:lang w:val="es-GT"/>
              </w:rPr>
              <w:t>Disposición para viajar al interior y exterior del país.</w:t>
            </w:r>
          </w:p>
          <w:p w14:paraId="067143C1" w14:textId="77777777" w:rsidR="009B7CC5" w:rsidRPr="00D07121" w:rsidRDefault="009B7CC5" w:rsidP="00025D5F">
            <w:pPr>
              <w:jc w:val="left"/>
              <w:rPr>
                <w:rFonts w:ascii="Century Gothic" w:hAnsi="Century Gothic"/>
                <w:i w:val="0"/>
                <w:iCs w:val="0"/>
                <w:sz w:val="18"/>
                <w:szCs w:val="18"/>
                <w:lang w:val="es-GT"/>
              </w:rPr>
            </w:pPr>
          </w:p>
        </w:tc>
      </w:tr>
    </w:tbl>
    <w:p w14:paraId="4F6965BC" w14:textId="77777777" w:rsidR="009B7CC5" w:rsidRPr="00272A5B" w:rsidRDefault="009B7CC5" w:rsidP="009B7CC5">
      <w:pPr>
        <w:rPr>
          <w:rFonts w:ascii="Century Gothic" w:hAnsi="Century Gothic"/>
          <w:sz w:val="18"/>
          <w:szCs w:val="18"/>
          <w:lang w:val="es-GT"/>
        </w:rPr>
      </w:pPr>
    </w:p>
    <w:p w14:paraId="1970CE5E" w14:textId="77777777" w:rsidR="009B7CC5" w:rsidRPr="00272A5B" w:rsidRDefault="009B7CC5" w:rsidP="009B7CC5">
      <w:pPr>
        <w:rPr>
          <w:rFonts w:ascii="Century Gothic" w:hAnsi="Century Gothic"/>
          <w:sz w:val="18"/>
          <w:szCs w:val="18"/>
          <w:lang w:val="es-GT"/>
        </w:rPr>
      </w:pPr>
    </w:p>
    <w:p w14:paraId="17A9A34C" w14:textId="77777777" w:rsidR="009B7CC5" w:rsidRPr="00272A5B" w:rsidRDefault="009B7CC5" w:rsidP="009B7CC5">
      <w:pPr>
        <w:rPr>
          <w:rFonts w:ascii="Century Gothic" w:hAnsi="Century Gothic"/>
          <w:sz w:val="18"/>
          <w:szCs w:val="18"/>
          <w:lang w:val="es-GT"/>
        </w:rPr>
      </w:pPr>
    </w:p>
    <w:p w14:paraId="61EA6875" w14:textId="77777777" w:rsidR="009B7CC5" w:rsidRPr="00272A5B" w:rsidRDefault="009B7CC5" w:rsidP="009B7CC5">
      <w:pPr>
        <w:rPr>
          <w:rFonts w:ascii="Century Gothic" w:hAnsi="Century Gothic"/>
          <w:sz w:val="18"/>
          <w:szCs w:val="18"/>
          <w:lang w:val="es-GT"/>
        </w:rPr>
      </w:pPr>
    </w:p>
    <w:p w14:paraId="78B64623" w14:textId="77777777" w:rsidR="009B7CC5" w:rsidRPr="00272A5B" w:rsidRDefault="009B7CC5" w:rsidP="009B7CC5">
      <w:pPr>
        <w:rPr>
          <w:rFonts w:ascii="Century Gothic" w:hAnsi="Century Gothic"/>
          <w:sz w:val="18"/>
          <w:szCs w:val="18"/>
          <w:lang w:val="es-GT"/>
        </w:rPr>
      </w:pPr>
    </w:p>
    <w:p w14:paraId="03ADB3AA" w14:textId="77777777" w:rsidR="009B7CC5" w:rsidRPr="00272A5B" w:rsidRDefault="009B7CC5" w:rsidP="009B7CC5">
      <w:pPr>
        <w:rPr>
          <w:rFonts w:ascii="Century Gothic" w:hAnsi="Century Gothic"/>
          <w:sz w:val="18"/>
          <w:szCs w:val="18"/>
          <w:lang w:val="es-GT"/>
        </w:rPr>
      </w:pPr>
    </w:p>
    <w:p w14:paraId="39D2397B" w14:textId="77777777" w:rsidR="009B7CC5" w:rsidRPr="00272A5B" w:rsidRDefault="009B7CC5" w:rsidP="009B7CC5">
      <w:pPr>
        <w:rPr>
          <w:rFonts w:ascii="Century Gothic" w:hAnsi="Century Gothic"/>
          <w:sz w:val="18"/>
          <w:szCs w:val="18"/>
          <w:lang w:val="es-GT"/>
        </w:rPr>
      </w:pPr>
    </w:p>
    <w:p w14:paraId="50F3EA6A" w14:textId="77777777" w:rsidR="009B7CC5" w:rsidRPr="00D07121" w:rsidRDefault="009B7CC5" w:rsidP="009B7CC5">
      <w:pPr>
        <w:rPr>
          <w:rFonts w:ascii="Century Gothic" w:hAnsi="Century Gothic"/>
          <w:sz w:val="18"/>
          <w:szCs w:val="18"/>
          <w:lang w:val="es-GT"/>
        </w:rPr>
      </w:pPr>
    </w:p>
    <w:p w14:paraId="3874D055" w14:textId="77777777" w:rsidR="009B7CC5" w:rsidRPr="00272A5B" w:rsidRDefault="009B7CC5" w:rsidP="009B7CC5">
      <w:pPr>
        <w:rPr>
          <w:rFonts w:ascii="Century Gothic" w:hAnsi="Century Gothic"/>
          <w:sz w:val="18"/>
          <w:szCs w:val="18"/>
          <w:lang w:val="es-GT"/>
        </w:rPr>
      </w:pPr>
    </w:p>
    <w:p w14:paraId="74690EF6" w14:textId="77777777" w:rsidR="009B7CC5" w:rsidRPr="00272A5B" w:rsidRDefault="009B7CC5" w:rsidP="009B7CC5">
      <w:pPr>
        <w:rPr>
          <w:rFonts w:ascii="Century Gothic" w:hAnsi="Century Gothic"/>
          <w:sz w:val="18"/>
          <w:szCs w:val="18"/>
          <w:lang w:val="es-GT"/>
        </w:rPr>
      </w:pPr>
    </w:p>
    <w:p w14:paraId="7D6FFB82" w14:textId="77777777" w:rsidR="009B7CC5" w:rsidRPr="00272A5B" w:rsidRDefault="009B7CC5" w:rsidP="009B7CC5">
      <w:pPr>
        <w:rPr>
          <w:rFonts w:ascii="Century Gothic" w:hAnsi="Century Gothic"/>
          <w:sz w:val="18"/>
          <w:szCs w:val="18"/>
          <w:lang w:val="es-GT"/>
        </w:rPr>
      </w:pPr>
    </w:p>
    <w:p w14:paraId="4C10AC14" w14:textId="77777777" w:rsidR="009B7CC5" w:rsidRPr="00272A5B" w:rsidRDefault="009B7CC5" w:rsidP="009B7CC5">
      <w:pPr>
        <w:rPr>
          <w:rFonts w:ascii="Century Gothic" w:hAnsi="Century Gothic"/>
          <w:sz w:val="18"/>
          <w:szCs w:val="18"/>
          <w:lang w:val="es-GT"/>
        </w:rPr>
      </w:pPr>
    </w:p>
    <w:p w14:paraId="36A64CDD" w14:textId="77777777" w:rsidR="009B7CC5" w:rsidRPr="00272A5B" w:rsidRDefault="009B7CC5" w:rsidP="009B7CC5">
      <w:pPr>
        <w:rPr>
          <w:rFonts w:ascii="Century Gothic" w:hAnsi="Century Gothic"/>
          <w:sz w:val="18"/>
          <w:szCs w:val="18"/>
          <w:lang w:val="es-GT"/>
        </w:rPr>
      </w:pPr>
    </w:p>
    <w:p w14:paraId="24DF8CB5" w14:textId="77777777" w:rsidR="009B7CC5" w:rsidRPr="00272A5B" w:rsidRDefault="009B7CC5" w:rsidP="009B7CC5">
      <w:pPr>
        <w:rPr>
          <w:rFonts w:ascii="Century Gothic" w:hAnsi="Century Gothic"/>
          <w:sz w:val="18"/>
          <w:szCs w:val="18"/>
          <w:lang w:val="es-GT"/>
        </w:rPr>
      </w:pPr>
    </w:p>
    <w:p w14:paraId="2F25CE1A" w14:textId="77777777" w:rsidR="009B7CC5" w:rsidRPr="00272A5B" w:rsidRDefault="009B7CC5" w:rsidP="009B7CC5">
      <w:pPr>
        <w:rPr>
          <w:rFonts w:ascii="Century Gothic" w:hAnsi="Century Gothic"/>
          <w:sz w:val="18"/>
          <w:szCs w:val="18"/>
          <w:lang w:val="es-GT"/>
        </w:rPr>
      </w:pPr>
    </w:p>
    <w:p w14:paraId="586086D2" w14:textId="77777777" w:rsidR="009B7CC5" w:rsidRPr="00272A5B" w:rsidRDefault="009B7CC5" w:rsidP="009B7CC5">
      <w:pPr>
        <w:jc w:val="both"/>
        <w:rPr>
          <w:rFonts w:ascii="Century Gothic" w:hAnsi="Century Gothic" w:cs="Arial"/>
          <w:sz w:val="18"/>
          <w:szCs w:val="18"/>
        </w:rPr>
      </w:pPr>
    </w:p>
    <w:p w14:paraId="0A211C28" w14:textId="77777777" w:rsidR="009B7CC5" w:rsidRPr="00272A5B" w:rsidRDefault="009B7CC5" w:rsidP="009B7CC5">
      <w:pPr>
        <w:jc w:val="both"/>
        <w:rPr>
          <w:rFonts w:ascii="Century Gothic" w:hAnsi="Century Gothic" w:cs="Arial"/>
          <w:sz w:val="18"/>
          <w:szCs w:val="18"/>
        </w:rPr>
      </w:pPr>
    </w:p>
    <w:p w14:paraId="3341D34B" w14:textId="77777777" w:rsidR="009B7CC5" w:rsidRPr="00272A5B" w:rsidRDefault="009B7CC5" w:rsidP="009B7CC5">
      <w:pPr>
        <w:jc w:val="both"/>
        <w:rPr>
          <w:rFonts w:ascii="Century Gothic" w:hAnsi="Century Gothic" w:cs="Arial"/>
          <w:sz w:val="18"/>
          <w:szCs w:val="18"/>
        </w:rPr>
      </w:pPr>
    </w:p>
    <w:p w14:paraId="7F53B6E3" w14:textId="77777777" w:rsidR="009B7CC5" w:rsidRPr="00272A5B" w:rsidRDefault="009B7CC5" w:rsidP="009B7CC5">
      <w:pPr>
        <w:jc w:val="both"/>
        <w:rPr>
          <w:rFonts w:ascii="Century Gothic" w:hAnsi="Century Gothic" w:cs="Arial"/>
          <w:sz w:val="18"/>
          <w:szCs w:val="18"/>
        </w:rPr>
      </w:pPr>
    </w:p>
    <w:p w14:paraId="499C3014" w14:textId="77777777" w:rsidR="009B7CC5" w:rsidRPr="00272A5B" w:rsidRDefault="009B7CC5" w:rsidP="009B7CC5">
      <w:pPr>
        <w:jc w:val="both"/>
        <w:rPr>
          <w:rFonts w:ascii="Century Gothic" w:hAnsi="Century Gothic" w:cs="Arial"/>
          <w:sz w:val="18"/>
          <w:szCs w:val="18"/>
        </w:rPr>
      </w:pPr>
    </w:p>
    <w:p w14:paraId="07ED54CC" w14:textId="77777777" w:rsidR="009B7CC5" w:rsidRPr="00272A5B" w:rsidRDefault="009B7CC5" w:rsidP="009B7CC5">
      <w:pPr>
        <w:jc w:val="both"/>
        <w:rPr>
          <w:rFonts w:ascii="Century Gothic" w:hAnsi="Century Gothic" w:cs="Arial"/>
          <w:sz w:val="18"/>
          <w:szCs w:val="18"/>
        </w:rPr>
      </w:pPr>
    </w:p>
    <w:p w14:paraId="36DACE4E" w14:textId="77777777" w:rsidR="009B7CC5" w:rsidRPr="00272A5B" w:rsidRDefault="009B7CC5" w:rsidP="009B7CC5">
      <w:pPr>
        <w:jc w:val="both"/>
        <w:rPr>
          <w:rFonts w:ascii="Century Gothic" w:hAnsi="Century Gothic" w:cs="Arial"/>
          <w:sz w:val="18"/>
          <w:szCs w:val="18"/>
        </w:rPr>
      </w:pPr>
    </w:p>
    <w:p w14:paraId="03296905" w14:textId="77777777" w:rsidR="009B7CC5" w:rsidRPr="00272A5B" w:rsidRDefault="009B7CC5" w:rsidP="009B7CC5">
      <w:pPr>
        <w:jc w:val="both"/>
        <w:rPr>
          <w:rFonts w:ascii="Century Gothic" w:hAnsi="Century Gothic" w:cs="Arial"/>
          <w:sz w:val="18"/>
          <w:szCs w:val="18"/>
        </w:rPr>
      </w:pPr>
    </w:p>
    <w:p w14:paraId="66AEA0C2" w14:textId="77777777" w:rsidR="009B7CC5" w:rsidRPr="00272A5B" w:rsidRDefault="009B7CC5" w:rsidP="009B7CC5">
      <w:pPr>
        <w:jc w:val="both"/>
        <w:rPr>
          <w:rFonts w:ascii="Century Gothic" w:hAnsi="Century Gothic" w:cs="Arial"/>
          <w:sz w:val="18"/>
          <w:szCs w:val="18"/>
        </w:rPr>
      </w:pPr>
    </w:p>
    <w:p w14:paraId="545A184E" w14:textId="77777777" w:rsidR="009B7CC5" w:rsidRPr="00272A5B" w:rsidRDefault="009B7CC5" w:rsidP="009B7CC5">
      <w:pPr>
        <w:jc w:val="both"/>
        <w:rPr>
          <w:rFonts w:ascii="Century Gothic" w:hAnsi="Century Gothic" w:cs="Arial"/>
          <w:sz w:val="18"/>
          <w:szCs w:val="18"/>
        </w:rPr>
      </w:pPr>
    </w:p>
    <w:p w14:paraId="1F635369" w14:textId="77777777" w:rsidR="009B7CC5" w:rsidRPr="00272A5B" w:rsidRDefault="009B7CC5" w:rsidP="009B7CC5">
      <w:pPr>
        <w:jc w:val="both"/>
        <w:rPr>
          <w:rFonts w:ascii="Century Gothic" w:hAnsi="Century Gothic" w:cs="Arial"/>
          <w:sz w:val="18"/>
          <w:szCs w:val="18"/>
        </w:rPr>
      </w:pPr>
    </w:p>
    <w:p w14:paraId="4083AC46" w14:textId="77777777" w:rsidR="009B7CC5" w:rsidRPr="00272A5B" w:rsidRDefault="009B7CC5" w:rsidP="009B7CC5">
      <w:pPr>
        <w:jc w:val="both"/>
        <w:rPr>
          <w:rFonts w:ascii="Century Gothic" w:hAnsi="Century Gothic" w:cs="Arial"/>
          <w:sz w:val="18"/>
          <w:szCs w:val="18"/>
        </w:rPr>
      </w:pPr>
    </w:p>
    <w:p w14:paraId="1674DE10" w14:textId="77777777" w:rsidR="009B7CC5" w:rsidRPr="00272A5B" w:rsidRDefault="009B7CC5" w:rsidP="009B7CC5">
      <w:pPr>
        <w:jc w:val="both"/>
        <w:rPr>
          <w:rFonts w:ascii="Century Gothic" w:hAnsi="Century Gothic" w:cs="Arial"/>
          <w:sz w:val="18"/>
          <w:szCs w:val="18"/>
        </w:rPr>
      </w:pPr>
    </w:p>
    <w:p w14:paraId="1C77BD1E" w14:textId="77777777" w:rsidR="009B7CC5" w:rsidRPr="00272A5B" w:rsidRDefault="009B7CC5" w:rsidP="009B7CC5">
      <w:pPr>
        <w:jc w:val="both"/>
        <w:rPr>
          <w:rFonts w:ascii="Century Gothic" w:hAnsi="Century Gothic" w:cs="Arial"/>
          <w:sz w:val="18"/>
          <w:szCs w:val="18"/>
        </w:rPr>
      </w:pPr>
    </w:p>
    <w:p w14:paraId="389EEF4E" w14:textId="77777777" w:rsidR="009B7CC5" w:rsidRPr="00272A5B" w:rsidRDefault="009B7CC5" w:rsidP="009B7CC5">
      <w:pPr>
        <w:jc w:val="both"/>
        <w:rPr>
          <w:rFonts w:ascii="Century Gothic" w:hAnsi="Century Gothic" w:cs="Arial"/>
          <w:sz w:val="18"/>
          <w:szCs w:val="18"/>
        </w:rPr>
      </w:pPr>
    </w:p>
    <w:p w14:paraId="444F6125" w14:textId="77777777" w:rsidR="009B7CC5" w:rsidRPr="00272A5B" w:rsidRDefault="009B7CC5" w:rsidP="009B7CC5">
      <w:pPr>
        <w:jc w:val="both"/>
        <w:rPr>
          <w:rFonts w:ascii="Century Gothic" w:hAnsi="Century Gothic" w:cs="Arial"/>
          <w:sz w:val="18"/>
          <w:szCs w:val="18"/>
        </w:rPr>
      </w:pPr>
    </w:p>
    <w:p w14:paraId="344EB22B" w14:textId="77777777" w:rsidR="009B7CC5" w:rsidRPr="00272A5B" w:rsidRDefault="009B7CC5" w:rsidP="009B7CC5">
      <w:pPr>
        <w:jc w:val="both"/>
        <w:rPr>
          <w:rFonts w:ascii="Century Gothic" w:hAnsi="Century Gothic" w:cs="Arial"/>
          <w:sz w:val="18"/>
          <w:szCs w:val="18"/>
        </w:rPr>
      </w:pPr>
    </w:p>
    <w:p w14:paraId="4A15DA69" w14:textId="77777777" w:rsidR="009B7CC5" w:rsidRPr="00272A5B" w:rsidRDefault="009B7CC5" w:rsidP="009B7CC5">
      <w:pPr>
        <w:jc w:val="both"/>
        <w:rPr>
          <w:rFonts w:ascii="Century Gothic" w:hAnsi="Century Gothic" w:cs="Arial"/>
          <w:sz w:val="18"/>
          <w:szCs w:val="18"/>
        </w:rPr>
      </w:pPr>
    </w:p>
    <w:p w14:paraId="4368D03A" w14:textId="77777777" w:rsidR="009B7CC5" w:rsidRPr="00272A5B" w:rsidRDefault="009B7CC5" w:rsidP="009B7CC5">
      <w:pPr>
        <w:jc w:val="both"/>
        <w:rPr>
          <w:rFonts w:ascii="Century Gothic" w:hAnsi="Century Gothic" w:cs="Arial"/>
          <w:sz w:val="18"/>
          <w:szCs w:val="18"/>
        </w:rPr>
      </w:pPr>
    </w:p>
    <w:p w14:paraId="270911FF" w14:textId="77777777" w:rsidR="009B7CC5" w:rsidRPr="00272A5B" w:rsidRDefault="009B7CC5" w:rsidP="009B7CC5">
      <w:pPr>
        <w:jc w:val="both"/>
        <w:rPr>
          <w:rFonts w:ascii="Century Gothic" w:hAnsi="Century Gothic" w:cs="Arial"/>
          <w:sz w:val="18"/>
          <w:szCs w:val="18"/>
        </w:rPr>
      </w:pPr>
    </w:p>
    <w:p w14:paraId="22041DB5" w14:textId="77777777" w:rsidR="009B7CC5" w:rsidRPr="00272A5B" w:rsidRDefault="009B7CC5" w:rsidP="009B7CC5">
      <w:pPr>
        <w:jc w:val="both"/>
        <w:rPr>
          <w:rFonts w:ascii="Century Gothic" w:hAnsi="Century Gothic" w:cs="Arial"/>
          <w:sz w:val="18"/>
          <w:szCs w:val="18"/>
        </w:rPr>
      </w:pPr>
    </w:p>
    <w:p w14:paraId="12F479D4" w14:textId="77777777" w:rsidR="009B7CC5" w:rsidRPr="00272A5B" w:rsidRDefault="009B7CC5" w:rsidP="009B7CC5">
      <w:pPr>
        <w:jc w:val="both"/>
        <w:rPr>
          <w:rFonts w:ascii="Century Gothic" w:hAnsi="Century Gothic" w:cs="Arial"/>
          <w:sz w:val="18"/>
          <w:szCs w:val="18"/>
        </w:rPr>
      </w:pPr>
    </w:p>
    <w:p w14:paraId="47F28206" w14:textId="77777777" w:rsidR="009B7CC5" w:rsidRPr="00272A5B" w:rsidRDefault="009B7CC5" w:rsidP="009B7CC5">
      <w:pPr>
        <w:jc w:val="both"/>
        <w:rPr>
          <w:rFonts w:ascii="Century Gothic" w:hAnsi="Century Gothic" w:cs="Arial"/>
          <w:sz w:val="18"/>
          <w:szCs w:val="18"/>
        </w:rPr>
      </w:pPr>
    </w:p>
    <w:p w14:paraId="3D72E903" w14:textId="77777777" w:rsidR="009B7CC5" w:rsidRPr="00272A5B" w:rsidRDefault="009B7CC5" w:rsidP="009B7CC5">
      <w:pPr>
        <w:jc w:val="both"/>
        <w:rPr>
          <w:rFonts w:ascii="Century Gothic" w:hAnsi="Century Gothic" w:cs="Arial"/>
          <w:sz w:val="18"/>
          <w:szCs w:val="18"/>
        </w:rPr>
      </w:pPr>
    </w:p>
    <w:p w14:paraId="7C61E0D8" w14:textId="77777777" w:rsidR="009B7CC5" w:rsidRPr="00272A5B" w:rsidRDefault="009B7CC5" w:rsidP="009B7CC5">
      <w:pPr>
        <w:jc w:val="both"/>
        <w:rPr>
          <w:rFonts w:ascii="Century Gothic" w:hAnsi="Century Gothic" w:cs="Arial"/>
          <w:sz w:val="18"/>
          <w:szCs w:val="18"/>
        </w:rPr>
      </w:pPr>
    </w:p>
    <w:p w14:paraId="51FBA69E" w14:textId="77777777" w:rsidR="009B7CC5" w:rsidRPr="00272A5B" w:rsidRDefault="009B7CC5" w:rsidP="009B7CC5">
      <w:pPr>
        <w:jc w:val="both"/>
        <w:rPr>
          <w:rFonts w:ascii="Century Gothic" w:hAnsi="Century Gothic" w:cs="Arial"/>
          <w:sz w:val="18"/>
          <w:szCs w:val="18"/>
        </w:rPr>
      </w:pPr>
    </w:p>
    <w:p w14:paraId="3E33E7D2" w14:textId="77777777" w:rsidR="009B7CC5" w:rsidRPr="00272A5B" w:rsidRDefault="009B7CC5" w:rsidP="009B7CC5">
      <w:pPr>
        <w:jc w:val="both"/>
        <w:rPr>
          <w:rFonts w:ascii="Century Gothic" w:hAnsi="Century Gothic" w:cs="Arial"/>
          <w:sz w:val="18"/>
          <w:szCs w:val="18"/>
        </w:rPr>
      </w:pPr>
    </w:p>
    <w:p w14:paraId="685136C2" w14:textId="77777777" w:rsidR="009B7CC5" w:rsidRPr="00272A5B" w:rsidRDefault="009B7CC5" w:rsidP="009B7CC5">
      <w:pPr>
        <w:jc w:val="both"/>
        <w:rPr>
          <w:rFonts w:ascii="Century Gothic" w:hAnsi="Century Gothic" w:cs="Arial"/>
          <w:sz w:val="18"/>
          <w:szCs w:val="18"/>
        </w:rPr>
      </w:pPr>
    </w:p>
    <w:p w14:paraId="0EAE97A8" w14:textId="77777777" w:rsidR="009B7CC5" w:rsidRPr="00272A5B" w:rsidRDefault="009B7CC5" w:rsidP="009B7CC5">
      <w:pPr>
        <w:jc w:val="both"/>
        <w:rPr>
          <w:rFonts w:ascii="Century Gothic" w:hAnsi="Century Gothic" w:cs="Arial"/>
          <w:sz w:val="18"/>
          <w:szCs w:val="18"/>
        </w:rPr>
      </w:pPr>
    </w:p>
    <w:p w14:paraId="5AFCC014" w14:textId="77777777" w:rsidR="009B7CC5" w:rsidRPr="00272A5B" w:rsidRDefault="009B7CC5" w:rsidP="009B7CC5">
      <w:pPr>
        <w:jc w:val="both"/>
        <w:rPr>
          <w:rFonts w:ascii="Century Gothic" w:hAnsi="Century Gothic" w:cs="Arial"/>
          <w:sz w:val="18"/>
          <w:szCs w:val="18"/>
        </w:rPr>
      </w:pPr>
    </w:p>
    <w:p w14:paraId="2D619403" w14:textId="77777777" w:rsidR="009B7CC5" w:rsidRPr="00272A5B" w:rsidRDefault="009B7CC5" w:rsidP="009B7CC5">
      <w:pPr>
        <w:jc w:val="both"/>
        <w:rPr>
          <w:rFonts w:ascii="Century Gothic" w:hAnsi="Century Gothic" w:cs="Arial"/>
          <w:sz w:val="18"/>
          <w:szCs w:val="18"/>
        </w:rPr>
      </w:pPr>
    </w:p>
    <w:p w14:paraId="1377FB47" w14:textId="77777777" w:rsidR="009B7CC5" w:rsidRPr="00272A5B" w:rsidRDefault="009B7CC5" w:rsidP="009B7CC5">
      <w:pPr>
        <w:jc w:val="both"/>
        <w:rPr>
          <w:rFonts w:ascii="Century Gothic" w:hAnsi="Century Gothic" w:cs="Arial"/>
          <w:sz w:val="18"/>
          <w:szCs w:val="18"/>
        </w:rPr>
      </w:pPr>
    </w:p>
    <w:p w14:paraId="7CEF9181" w14:textId="38721732" w:rsidR="00B47512" w:rsidRDefault="00B47512">
      <w:pPr>
        <w:rPr>
          <w:rFonts w:ascii="Century Gothic" w:hAnsi="Century Gothic" w:cs="Arial"/>
          <w:sz w:val="18"/>
          <w:szCs w:val="18"/>
        </w:rPr>
      </w:pPr>
      <w:r>
        <w:rPr>
          <w:rFonts w:ascii="Century Gothic" w:hAnsi="Century Gothic" w:cs="Arial"/>
          <w:sz w:val="18"/>
          <w:szCs w:val="18"/>
        </w:rPr>
        <w:br w:type="page"/>
      </w:r>
    </w:p>
    <w:p w14:paraId="4444E161" w14:textId="77777777" w:rsidR="009B7CC5" w:rsidRPr="00272A5B" w:rsidRDefault="009B7CC5" w:rsidP="009B7CC5">
      <w:pPr>
        <w:jc w:val="both"/>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7B63030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F4CABAE" w14:textId="1615405B" w:rsidR="009B7CC5" w:rsidRPr="00AB1DB3" w:rsidRDefault="00CE5BA9" w:rsidP="00025D5F">
            <w:pPr>
              <w:jc w:val="center"/>
              <w:textAlignment w:val="center"/>
              <w:rPr>
                <w:rFonts w:ascii="Century Gothic" w:hAnsi="Century Gothic" w:cs="Arial"/>
                <w:i w:val="0"/>
                <w:iCs w:val="0"/>
                <w:sz w:val="18"/>
                <w:szCs w:val="18"/>
                <w:lang w:val="es-GT"/>
              </w:rPr>
            </w:pPr>
            <w:r w:rsidRPr="00AB1DB3">
              <w:rPr>
                <w:rFonts w:ascii="Century Gothic" w:hAnsi="Century Gothic" w:cs="Arial"/>
                <w:i w:val="0"/>
                <w:iCs w:val="0"/>
                <w:sz w:val="18"/>
                <w:szCs w:val="18"/>
                <w:lang w:val="es-GT"/>
              </w:rPr>
              <w:t>2</w:t>
            </w:r>
            <w:r w:rsidR="00B34931" w:rsidRPr="00AB1DB3">
              <w:rPr>
                <w:rFonts w:ascii="Century Gothic" w:hAnsi="Century Gothic" w:cs="Arial"/>
                <w:i w:val="0"/>
                <w:iCs w:val="0"/>
                <w:sz w:val="18"/>
                <w:szCs w:val="18"/>
                <w:lang w:val="es-GT"/>
              </w:rPr>
              <w:t>3</w:t>
            </w:r>
            <w:r w:rsidR="003F6AC2" w:rsidRPr="00AB1DB3">
              <w:rPr>
                <w:rFonts w:ascii="Century Gothic" w:hAnsi="Century Gothic" w:cs="Arial"/>
                <w:i w:val="0"/>
                <w:iCs w:val="0"/>
                <w:sz w:val="18"/>
                <w:szCs w:val="18"/>
                <w:lang w:val="es-GT"/>
              </w:rPr>
              <w:t xml:space="preserve">. </w:t>
            </w:r>
            <w:r w:rsidR="009B7CC5" w:rsidRPr="00AB1DB3">
              <w:rPr>
                <w:rFonts w:ascii="Century Gothic" w:hAnsi="Century Gothic" w:cs="Arial"/>
                <w:i w:val="0"/>
                <w:iCs w:val="0"/>
                <w:sz w:val="18"/>
                <w:szCs w:val="18"/>
                <w:lang w:val="es-GT"/>
              </w:rPr>
              <w:t>Jefe del Departamento de Nivel Primario</w:t>
            </w:r>
          </w:p>
        </w:tc>
      </w:tr>
      <w:tr w:rsidR="009B7CC5" w:rsidRPr="007C051B" w14:paraId="642FF95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0792FEA" w14:textId="77777777" w:rsidR="009B7CC5" w:rsidRPr="007C051B" w:rsidRDefault="009B7CC5" w:rsidP="00347453">
            <w:pPr>
              <w:pStyle w:val="Prrafodelista"/>
              <w:numPr>
                <w:ilvl w:val="1"/>
                <w:numId w:val="105"/>
              </w:numPr>
              <w:ind w:left="447" w:hanging="283"/>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6966ECA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F7DC74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37523FD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9840</w:t>
            </w:r>
          </w:p>
        </w:tc>
      </w:tr>
      <w:tr w:rsidR="009B7CC5" w:rsidRPr="007C051B" w14:paraId="67A3192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C9261B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6BBA48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4CD5332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096FD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Jefe del Departamento </w:t>
            </w:r>
          </w:p>
        </w:tc>
        <w:tc>
          <w:tcPr>
            <w:tcW w:w="2452" w:type="pct"/>
            <w:shd w:val="clear" w:color="auto" w:fill="auto"/>
          </w:tcPr>
          <w:p w14:paraId="4013A607"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25AA0A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A19675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Subdirector de Diseño y Desarrollo Curricular</w:t>
            </w:r>
          </w:p>
        </w:tc>
        <w:tc>
          <w:tcPr>
            <w:tcW w:w="2452" w:type="pct"/>
          </w:tcPr>
          <w:p w14:paraId="2B9E6992" w14:textId="6BDF278B"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Asesor Profesional Especializado I</w:t>
            </w:r>
            <w:r w:rsidR="00B8272C">
              <w:rPr>
                <w:rFonts w:ascii="Century Gothic" w:hAnsi="Century Gothic" w:cs="Arial"/>
                <w:sz w:val="18"/>
                <w:szCs w:val="18"/>
                <w:lang w:val="es-GT"/>
              </w:rPr>
              <w:t xml:space="preserve"> (3)</w:t>
            </w:r>
            <w:r w:rsidRPr="007C051B">
              <w:rPr>
                <w:rFonts w:ascii="Century Gothic" w:hAnsi="Century Gothic" w:cs="Arial"/>
                <w:sz w:val="18"/>
                <w:szCs w:val="18"/>
                <w:lang w:val="es-GT"/>
              </w:rPr>
              <w:t>,</w:t>
            </w:r>
            <w:r w:rsidR="00774D8A">
              <w:rPr>
                <w:rFonts w:ascii="Century Gothic" w:hAnsi="Century Gothic" w:cs="Arial"/>
                <w:sz w:val="18"/>
                <w:szCs w:val="18"/>
                <w:lang w:val="es-GT"/>
              </w:rPr>
              <w:t xml:space="preserve"> Asesor Profesional Especializado </w:t>
            </w:r>
            <w:r w:rsidRPr="007C051B">
              <w:rPr>
                <w:rFonts w:ascii="Century Gothic" w:hAnsi="Century Gothic" w:cs="Arial"/>
                <w:sz w:val="18"/>
                <w:szCs w:val="18"/>
                <w:lang w:val="es-GT"/>
              </w:rPr>
              <w:t>II</w:t>
            </w:r>
            <w:r w:rsidR="00774D8A">
              <w:rPr>
                <w:rFonts w:ascii="Century Gothic" w:hAnsi="Century Gothic" w:cs="Arial"/>
                <w:sz w:val="18"/>
                <w:szCs w:val="18"/>
                <w:lang w:val="es-GT"/>
              </w:rPr>
              <w:t xml:space="preserve"> (2)</w:t>
            </w:r>
            <w:r w:rsidRPr="007C051B">
              <w:rPr>
                <w:rFonts w:ascii="Century Gothic" w:hAnsi="Century Gothic" w:cs="Arial"/>
                <w:sz w:val="18"/>
                <w:szCs w:val="18"/>
                <w:lang w:val="es-GT"/>
              </w:rPr>
              <w:t>,</w:t>
            </w:r>
            <w:r w:rsidR="00774D8A">
              <w:rPr>
                <w:rFonts w:ascii="Century Gothic" w:hAnsi="Century Gothic" w:cs="Arial"/>
                <w:sz w:val="18"/>
                <w:szCs w:val="18"/>
                <w:lang w:val="es-GT"/>
              </w:rPr>
              <w:t xml:space="preserve"> Asesor Profesional Especializado </w:t>
            </w:r>
            <w:r w:rsidRPr="007C051B">
              <w:rPr>
                <w:rFonts w:ascii="Century Gothic" w:hAnsi="Century Gothic" w:cs="Arial"/>
                <w:sz w:val="18"/>
                <w:szCs w:val="18"/>
                <w:lang w:val="es-GT"/>
              </w:rPr>
              <w:t>III</w:t>
            </w:r>
            <w:r w:rsidR="00774D8A">
              <w:rPr>
                <w:rFonts w:ascii="Century Gothic" w:hAnsi="Century Gothic" w:cs="Arial"/>
                <w:sz w:val="18"/>
                <w:szCs w:val="18"/>
                <w:lang w:val="es-GT"/>
              </w:rPr>
              <w:t xml:space="preserve"> (2)</w:t>
            </w:r>
            <w:r w:rsidRPr="007C051B">
              <w:rPr>
                <w:rFonts w:ascii="Century Gothic" w:hAnsi="Century Gothic" w:cs="Arial"/>
                <w:sz w:val="18"/>
                <w:szCs w:val="18"/>
                <w:lang w:val="es-GT"/>
              </w:rPr>
              <w:t>.</w:t>
            </w:r>
          </w:p>
          <w:p w14:paraId="7744CE4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04D5A338"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6D3D4F" w14:textId="77777777" w:rsidR="009B7CC5" w:rsidRPr="007C051B" w:rsidRDefault="009B7CC5" w:rsidP="00347453">
            <w:pPr>
              <w:pStyle w:val="Prrafodelista"/>
              <w:numPr>
                <w:ilvl w:val="1"/>
                <w:numId w:val="105"/>
              </w:numPr>
              <w:ind w:left="462" w:hanging="283"/>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E2F7FD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0CFB3A2" w14:textId="1DCB6F5F" w:rsidR="009B7CC5" w:rsidRDefault="0031091F" w:rsidP="0031091F">
            <w:pPr>
              <w:autoSpaceDE w:val="0"/>
              <w:autoSpaceDN w:val="0"/>
              <w:adjustRightInd w:val="0"/>
              <w:jc w:val="both"/>
              <w:rPr>
                <w:rFonts w:ascii="Century Gothic" w:hAnsi="Century Gothic" w:cs="Arial"/>
                <w:sz w:val="18"/>
                <w:szCs w:val="18"/>
                <w:lang w:val="es-GT"/>
              </w:rPr>
            </w:pPr>
            <w:r w:rsidRPr="007C051B">
              <w:rPr>
                <w:rFonts w:ascii="Century Gothic" w:hAnsi="Century Gothic" w:cs="Arial"/>
                <w:i w:val="0"/>
                <w:iCs w:val="0"/>
                <w:sz w:val="18"/>
                <w:szCs w:val="18"/>
                <w:lang w:val="es-GT"/>
              </w:rPr>
              <w:t>Diseñar, ejecutar y supervisar las activi</w:t>
            </w:r>
            <w:r w:rsidR="007C051B" w:rsidRPr="007C051B">
              <w:rPr>
                <w:rFonts w:ascii="Century Gothic" w:hAnsi="Century Gothic" w:cs="Arial"/>
                <w:i w:val="0"/>
                <w:iCs w:val="0"/>
                <w:sz w:val="18"/>
                <w:szCs w:val="18"/>
                <w:lang w:val="es-GT"/>
              </w:rPr>
              <w:t>dades que se realizan en el Departamento, con el fin de garantizar que el diseño, desarrollo</w:t>
            </w:r>
            <w:r w:rsidR="00260FFD">
              <w:rPr>
                <w:rFonts w:ascii="Century Gothic" w:hAnsi="Century Gothic" w:cs="Arial"/>
                <w:i w:val="0"/>
                <w:iCs w:val="0"/>
                <w:sz w:val="18"/>
                <w:szCs w:val="18"/>
                <w:lang w:val="es-GT"/>
              </w:rPr>
              <w:t xml:space="preserve">, implementación </w:t>
            </w:r>
            <w:r w:rsidR="007C051B" w:rsidRPr="007C051B">
              <w:rPr>
                <w:rFonts w:ascii="Century Gothic" w:hAnsi="Century Gothic" w:cs="Arial"/>
                <w:i w:val="0"/>
                <w:iCs w:val="0"/>
                <w:sz w:val="18"/>
                <w:szCs w:val="18"/>
                <w:lang w:val="es-GT"/>
              </w:rPr>
              <w:t>y evaluación de las distintas áreas del Currículo Nacional Base del Nivel de Educación Primaria, las estrategias y los materiales de apoyo curricular respondan a los requerimientos de calidad y actualidad del Sistema Educativo Nacional.</w:t>
            </w:r>
          </w:p>
          <w:p w14:paraId="6DED284A" w14:textId="00AB9069" w:rsidR="00C03B95" w:rsidRPr="007C051B" w:rsidRDefault="00C03B95" w:rsidP="0031091F">
            <w:pPr>
              <w:autoSpaceDE w:val="0"/>
              <w:autoSpaceDN w:val="0"/>
              <w:adjustRightInd w:val="0"/>
              <w:jc w:val="both"/>
              <w:rPr>
                <w:rFonts w:ascii="Century Gothic" w:hAnsi="Century Gothic" w:cs="Arial"/>
                <w:i w:val="0"/>
                <w:iCs w:val="0"/>
                <w:sz w:val="18"/>
                <w:szCs w:val="18"/>
                <w:lang w:val="es-GT"/>
              </w:rPr>
            </w:pPr>
          </w:p>
        </w:tc>
      </w:tr>
      <w:tr w:rsidR="007C051B" w:rsidRPr="007C051B" w14:paraId="5068F67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F4836BE" w14:textId="51FBDA9D" w:rsidR="007C051B" w:rsidRPr="007C051B" w:rsidRDefault="007C051B" w:rsidP="00347453">
            <w:pPr>
              <w:pStyle w:val="Prrafodelista"/>
              <w:numPr>
                <w:ilvl w:val="1"/>
                <w:numId w:val="105"/>
              </w:numPr>
              <w:ind w:left="462" w:hanging="283"/>
              <w:jc w:val="both"/>
              <w:textAlignment w:val="center"/>
              <w:rPr>
                <w:rFonts w:ascii="Century Gothic" w:hAnsi="Century Gothic" w:cs="Arial"/>
                <w:b/>
                <w:i w:val="0"/>
                <w:iCs w:val="0"/>
                <w:sz w:val="18"/>
                <w:szCs w:val="18"/>
                <w:lang w:bidi="ar"/>
              </w:rPr>
            </w:pPr>
            <w:r w:rsidRPr="00121CC9">
              <w:rPr>
                <w:rFonts w:ascii="Century Gothic" w:hAnsi="Century Gothic" w:cs="Arial"/>
                <w:b/>
                <w:i w:val="0"/>
                <w:iCs w:val="0"/>
                <w:sz w:val="18"/>
                <w:szCs w:val="18"/>
                <w:lang w:bidi="ar"/>
              </w:rPr>
              <w:t>TAREAS PERMANENTES</w:t>
            </w:r>
          </w:p>
        </w:tc>
      </w:tr>
      <w:tr w:rsidR="007C051B" w:rsidRPr="007C051B" w14:paraId="2E510A4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5FE8C35" w14:textId="77777777" w:rsidR="007C051B" w:rsidRPr="00F30917"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Diseñar y desarrollar el Currículo Nacional Base del nivel educativo.</w:t>
            </w:r>
          </w:p>
          <w:p w14:paraId="5155988E" w14:textId="1E897EE7" w:rsidR="007C051B" w:rsidRPr="00C656C3"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necesarios para la elaboración de materiales curriculares </w:t>
            </w:r>
            <w:r w:rsidR="00BC04D6">
              <w:rPr>
                <w:rFonts w:ascii="Century Gothic" w:hAnsi="Century Gothic"/>
                <w:i w:val="0"/>
                <w:iCs w:val="0"/>
                <w:sz w:val="18"/>
                <w:szCs w:val="18"/>
                <w:lang w:val="es-GT"/>
              </w:rPr>
              <w:t>de acuerdo co</w:t>
            </w:r>
            <w:r w:rsidR="00BC04D6">
              <w:rPr>
                <w:rFonts w:ascii="Century Gothic" w:hAnsi="Century Gothic"/>
                <w:sz w:val="18"/>
                <w:szCs w:val="18"/>
                <w:lang w:val="es-GT"/>
              </w:rPr>
              <w:t>n el</w:t>
            </w:r>
            <w:r>
              <w:rPr>
                <w:rFonts w:ascii="Century Gothic" w:hAnsi="Century Gothic"/>
                <w:i w:val="0"/>
                <w:iCs w:val="0"/>
                <w:sz w:val="18"/>
                <w:szCs w:val="18"/>
                <w:lang w:val="es-GT"/>
              </w:rPr>
              <w:t xml:space="preserve"> nivel.</w:t>
            </w:r>
          </w:p>
          <w:p w14:paraId="5BCA6E7A" w14:textId="77777777" w:rsidR="007C051B" w:rsidRPr="00C656C3"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 acciones de consultas, validación y socialización de diferentes procesos curriculares.</w:t>
            </w:r>
          </w:p>
          <w:p w14:paraId="7FFD37ED" w14:textId="4E83F56A" w:rsidR="007C051B" w:rsidRPr="00C656C3"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estudios e investigaciones de este nivel educativo</w:t>
            </w:r>
            <w:r w:rsidR="00AB1DB3">
              <w:rPr>
                <w:rFonts w:ascii="Century Gothic" w:hAnsi="Century Gothic"/>
                <w:i w:val="0"/>
                <w:iCs w:val="0"/>
                <w:sz w:val="18"/>
                <w:szCs w:val="18"/>
                <w:lang w:val="es-GT"/>
              </w:rPr>
              <w:t>.</w:t>
            </w:r>
          </w:p>
          <w:p w14:paraId="305777BC" w14:textId="77777777" w:rsidR="007C051B" w:rsidRPr="00F30917"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26992BDC" w14:textId="33928623" w:rsidR="007C051B" w:rsidRPr="00501322"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en las diferentes áreas del Currículo Nacional Base del Nivel </w:t>
            </w:r>
            <w:r w:rsidR="00021EF7">
              <w:rPr>
                <w:rFonts w:ascii="Century Gothic" w:hAnsi="Century Gothic"/>
                <w:i w:val="0"/>
                <w:iCs w:val="0"/>
                <w:sz w:val="18"/>
                <w:szCs w:val="18"/>
                <w:lang w:val="es-GT"/>
              </w:rPr>
              <w:t>P</w:t>
            </w:r>
            <w:r>
              <w:rPr>
                <w:rFonts w:ascii="Century Gothic" w:hAnsi="Century Gothic"/>
                <w:i w:val="0"/>
                <w:iCs w:val="0"/>
                <w:sz w:val="18"/>
                <w:szCs w:val="18"/>
                <w:lang w:val="es-GT"/>
              </w:rPr>
              <w:t>rimario.</w:t>
            </w:r>
          </w:p>
          <w:p w14:paraId="5D34521D" w14:textId="77777777" w:rsidR="007C051B" w:rsidRPr="00501322"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Establecer, en coordinación con el Departamento de Evaluación Curricular, los lineamientos para la evaluación de los aprendizajes de este nivel educativo.</w:t>
            </w:r>
          </w:p>
          <w:p w14:paraId="3B3F0F68" w14:textId="77777777" w:rsidR="007C051B" w:rsidRPr="004F1843" w:rsidRDefault="007C051B" w:rsidP="00347453">
            <w:pPr>
              <w:pStyle w:val="Encabezado"/>
              <w:widowControl w:val="0"/>
              <w:numPr>
                <w:ilvl w:val="0"/>
                <w:numId w:val="14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 técnicas, herramientas y procedimientos para la organización de los aprendizajes del nivel, respetando los lineamientos nacionales y los procesos socioculturales, lingüísticos regionales y locales.</w:t>
            </w:r>
          </w:p>
          <w:p w14:paraId="25F7CBC5" w14:textId="77777777" w:rsidR="007C051B" w:rsidRPr="007C051B" w:rsidRDefault="007C051B" w:rsidP="007C051B">
            <w:pPr>
              <w:pStyle w:val="Encabezado"/>
              <w:widowControl w:val="0"/>
              <w:spacing w:line="276" w:lineRule="auto"/>
              <w:jc w:val="both"/>
              <w:rPr>
                <w:rFonts w:ascii="Century Gothic" w:hAnsi="Century Gothic" w:cs="Arial"/>
                <w:i w:val="0"/>
                <w:iCs w:val="0"/>
                <w:sz w:val="18"/>
                <w:szCs w:val="18"/>
                <w:lang w:val="es-GT" w:bidi="ar"/>
              </w:rPr>
            </w:pPr>
          </w:p>
        </w:tc>
      </w:tr>
      <w:tr w:rsidR="007C051B" w:rsidRPr="007C051B" w14:paraId="6E92EFF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603103D" w14:textId="7018A47A" w:rsidR="007C051B" w:rsidRPr="007C051B" w:rsidRDefault="007C051B" w:rsidP="007C051B">
            <w:pPr>
              <w:jc w:val="both"/>
              <w:textAlignment w:val="center"/>
              <w:rPr>
                <w:rFonts w:ascii="Century Gothic" w:eastAsia="SimSun" w:hAnsi="Century Gothic" w:cs="Arial"/>
                <w:b/>
                <w:i w:val="0"/>
                <w:iCs w:val="0"/>
                <w:sz w:val="18"/>
                <w:szCs w:val="18"/>
                <w:lang w:val="es-GT" w:bidi="ar"/>
              </w:rPr>
            </w:pPr>
            <w:r w:rsidRPr="00121CC9">
              <w:rPr>
                <w:rFonts w:ascii="Century Gothic" w:hAnsi="Century Gothic" w:cs="Arial"/>
                <w:b/>
                <w:i w:val="0"/>
                <w:iCs w:val="0"/>
                <w:sz w:val="18"/>
                <w:szCs w:val="18"/>
                <w:lang w:bidi="ar"/>
              </w:rPr>
              <w:t>4. TAREAS PERIÓDICAS</w:t>
            </w:r>
          </w:p>
        </w:tc>
      </w:tr>
      <w:tr w:rsidR="007C051B" w:rsidRPr="007C051B" w14:paraId="569D2E6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C6ABD0D" w14:textId="77777777" w:rsidR="007C051B" w:rsidRPr="00FA1B04" w:rsidRDefault="007C051B"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Acompañar técnicamente las acciones o proyectos para el mejoramiento de este nivel educativo.</w:t>
            </w:r>
          </w:p>
          <w:p w14:paraId="25E388BF" w14:textId="77777777" w:rsidR="007C051B" w:rsidRPr="00FA1B04" w:rsidRDefault="007C051B"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Proponer y dar seguimiento al Plan Operativo Anual -POA- del Departamento ante la Dirección, de acuerdo con las atribuciones especificas contempladas en las normativas vigentes. </w:t>
            </w:r>
          </w:p>
          <w:p w14:paraId="5013EED1" w14:textId="65D42F00" w:rsidR="007C051B" w:rsidRPr="00FA1B04" w:rsidRDefault="007C051B"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Organizar, dirigir y supervisar la distribución de actividades del personal a cargo, </w:t>
            </w:r>
            <w:r w:rsidR="00BC04D6" w:rsidRPr="00FA1B04">
              <w:rPr>
                <w:rFonts w:ascii="Century Gothic" w:hAnsi="Century Gothic"/>
                <w:i w:val="0"/>
                <w:iCs w:val="0"/>
                <w:sz w:val="18"/>
                <w:szCs w:val="18"/>
                <w:lang w:val="es-GT"/>
              </w:rPr>
              <w:t>de acuerdo co</w:t>
            </w:r>
            <w:r w:rsidR="00BC04D6" w:rsidRPr="00FA1B04">
              <w:rPr>
                <w:rFonts w:ascii="Century Gothic" w:hAnsi="Century Gothic"/>
                <w:sz w:val="18"/>
                <w:szCs w:val="18"/>
                <w:lang w:val="es-GT"/>
              </w:rPr>
              <w:t>n el</w:t>
            </w:r>
            <w:r w:rsidRPr="00FA1B04">
              <w:rPr>
                <w:rFonts w:ascii="Century Gothic" w:hAnsi="Century Gothic"/>
                <w:i w:val="0"/>
                <w:iCs w:val="0"/>
                <w:sz w:val="18"/>
                <w:szCs w:val="18"/>
                <w:lang w:val="es-GT"/>
              </w:rPr>
              <w:t xml:space="preserve"> -POA- de la institución. </w:t>
            </w:r>
          </w:p>
          <w:p w14:paraId="27BDA537" w14:textId="2EB9B199" w:rsidR="007C051B" w:rsidRPr="00FA1B04" w:rsidRDefault="007C051B"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Elaborar informes de actividades </w:t>
            </w:r>
            <w:r w:rsidR="00BC04D6" w:rsidRPr="00FA1B04">
              <w:rPr>
                <w:rFonts w:ascii="Century Gothic" w:hAnsi="Century Gothic"/>
                <w:i w:val="0"/>
                <w:iCs w:val="0"/>
                <w:sz w:val="18"/>
                <w:szCs w:val="18"/>
                <w:lang w:val="es-GT"/>
              </w:rPr>
              <w:t>de acuerdo c</w:t>
            </w:r>
            <w:r w:rsidR="00BC04D6" w:rsidRPr="00FA1B04">
              <w:rPr>
                <w:rFonts w:ascii="Century Gothic" w:hAnsi="Century Gothic"/>
                <w:sz w:val="18"/>
                <w:szCs w:val="18"/>
                <w:lang w:val="es-GT"/>
              </w:rPr>
              <w:t>on</w:t>
            </w:r>
            <w:r w:rsidRPr="00FA1B04">
              <w:rPr>
                <w:rFonts w:ascii="Century Gothic" w:hAnsi="Century Gothic"/>
                <w:i w:val="0"/>
                <w:iCs w:val="0"/>
                <w:sz w:val="18"/>
                <w:szCs w:val="18"/>
                <w:lang w:val="es-GT"/>
              </w:rPr>
              <w:t xml:space="preserve"> los procedimientos establecidos y trasladarlos a quien corresponda.</w:t>
            </w:r>
          </w:p>
          <w:p w14:paraId="3177E7ED" w14:textId="7B2018D1" w:rsidR="007C051B" w:rsidRPr="00FA1B04" w:rsidRDefault="007C051B"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lang w:val="es-GT"/>
              </w:rPr>
              <w:t xml:space="preserve">Emitir dictámenes, opiniones, informes, oficios, entre otros documentos oficiales del Departamento, </w:t>
            </w:r>
            <w:r w:rsidR="00BC04D6" w:rsidRPr="00FA1B04">
              <w:rPr>
                <w:rFonts w:ascii="Century Gothic" w:hAnsi="Century Gothic"/>
                <w:i w:val="0"/>
                <w:iCs w:val="0"/>
                <w:sz w:val="18"/>
                <w:szCs w:val="18"/>
                <w:lang w:val="es-GT"/>
              </w:rPr>
              <w:t>de acuerdo c</w:t>
            </w:r>
            <w:r w:rsidR="00BC04D6" w:rsidRPr="00FA1B04">
              <w:rPr>
                <w:rFonts w:ascii="Century Gothic" w:hAnsi="Century Gothic"/>
                <w:sz w:val="18"/>
                <w:szCs w:val="18"/>
                <w:lang w:val="es-GT"/>
              </w:rPr>
              <w:t>on</w:t>
            </w:r>
            <w:r w:rsidRPr="00FA1B04">
              <w:rPr>
                <w:rFonts w:ascii="Century Gothic" w:hAnsi="Century Gothic"/>
                <w:i w:val="0"/>
                <w:iCs w:val="0"/>
                <w:sz w:val="18"/>
                <w:szCs w:val="18"/>
                <w:lang w:val="es-GT"/>
              </w:rPr>
              <w:t xml:space="preserve"> la demanda.</w:t>
            </w:r>
          </w:p>
          <w:p w14:paraId="1034DA56" w14:textId="2A8B2AE6" w:rsidR="006948EC" w:rsidRPr="00FA1B04" w:rsidRDefault="006948EC"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rPr>
            </w:pPr>
            <w:r w:rsidRPr="00FA1B04">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0DB78EAB" w14:textId="77777777" w:rsidR="007C051B" w:rsidRPr="00FA1B04" w:rsidRDefault="006948EC"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GT"/>
              </w:rPr>
            </w:pPr>
            <w:r w:rsidRPr="00FA1B04">
              <w:rPr>
                <w:rFonts w:ascii="Century Gothic" w:hAnsi="Century Gothic"/>
                <w:i w:val="0"/>
                <w:iCs w:val="0"/>
                <w:sz w:val="18"/>
                <w:szCs w:val="18"/>
              </w:rPr>
              <w:t>Coordinar y dar seguimiento a la contratación de personal para servicios técnicos o profesionales, de apoyo curricular.</w:t>
            </w:r>
          </w:p>
          <w:p w14:paraId="55E8EFE4" w14:textId="7DDE3E9A" w:rsidR="00EE4E32" w:rsidRPr="00FA1B04" w:rsidRDefault="00EE4E32" w:rsidP="00347453">
            <w:pPr>
              <w:pStyle w:val="Encabezado"/>
              <w:widowControl w:val="0"/>
              <w:numPr>
                <w:ilvl w:val="0"/>
                <w:numId w:val="146"/>
              </w:numPr>
              <w:tabs>
                <w:tab w:val="clear" w:pos="4252"/>
                <w:tab w:val="clear" w:pos="8504"/>
              </w:tabs>
              <w:spacing w:line="276" w:lineRule="auto"/>
              <w:jc w:val="both"/>
              <w:rPr>
                <w:rFonts w:ascii="Century Gothic" w:hAnsi="Century Gothic"/>
                <w:i w:val="0"/>
                <w:iCs w:val="0"/>
                <w:sz w:val="18"/>
                <w:szCs w:val="18"/>
                <w:lang w:val="es-ES"/>
              </w:rPr>
            </w:pPr>
            <w:r w:rsidRPr="00FA1B04">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6F1D6AF5" w14:textId="748AD919" w:rsidR="00EE4E32" w:rsidRPr="00FA1B04" w:rsidRDefault="00EE4E32" w:rsidP="00EE4E32">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7C051B" w:rsidRPr="007C051B" w14:paraId="1A74E81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70A8A9F" w14:textId="5F84EDC1" w:rsidR="007C051B" w:rsidRPr="007C051B" w:rsidRDefault="007C051B" w:rsidP="007C051B">
            <w:pPr>
              <w:jc w:val="both"/>
              <w:textAlignment w:val="center"/>
              <w:rPr>
                <w:rFonts w:ascii="Century Gothic" w:hAnsi="Century Gothic" w:cs="Arial"/>
                <w:b/>
                <w:i w:val="0"/>
                <w:iCs w:val="0"/>
                <w:sz w:val="18"/>
                <w:szCs w:val="18"/>
                <w:lang w:val="es-GT"/>
              </w:rPr>
            </w:pPr>
            <w:r w:rsidRPr="00121CC9">
              <w:rPr>
                <w:rFonts w:ascii="Century Gothic" w:hAnsi="Century Gothic" w:cs="Arial"/>
                <w:b/>
                <w:i w:val="0"/>
                <w:iCs w:val="0"/>
                <w:sz w:val="18"/>
                <w:szCs w:val="18"/>
              </w:rPr>
              <w:t>5. TAREAS EVENTUALES</w:t>
            </w:r>
          </w:p>
        </w:tc>
      </w:tr>
      <w:tr w:rsidR="007C051B" w:rsidRPr="007C051B" w14:paraId="746BE0C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44EAD28" w14:textId="77777777" w:rsidR="007C051B" w:rsidRPr="00F30917"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79559B7D" w14:textId="77777777" w:rsidR="007C051B" w:rsidRPr="00121CC9"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43B00F2" w14:textId="18B4D8CD" w:rsidR="007C051B" w:rsidRPr="00121CC9"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w:t>
            </w:r>
            <w:r w:rsidR="00BC04D6" w:rsidRPr="00121CC9">
              <w:rPr>
                <w:rFonts w:ascii="Century Gothic" w:hAnsi="Century Gothic"/>
                <w:i w:val="0"/>
                <w:iCs w:val="0"/>
                <w:sz w:val="18"/>
                <w:szCs w:val="18"/>
                <w:lang w:val="es-GT"/>
              </w:rPr>
              <w:t xml:space="preserve">de acuerdo </w:t>
            </w:r>
            <w:r w:rsidR="00BC04D6">
              <w:rPr>
                <w:rFonts w:ascii="Century Gothic" w:hAnsi="Century Gothic"/>
                <w:sz w:val="18"/>
                <w:szCs w:val="18"/>
                <w:lang w:val="es-GT"/>
              </w:rPr>
              <w:t>con</w:t>
            </w:r>
            <w:r>
              <w:rPr>
                <w:rFonts w:ascii="Century Gothic" w:hAnsi="Century Gothic"/>
                <w:i w:val="0"/>
                <w:iCs w:val="0"/>
                <w:sz w:val="18"/>
                <w:szCs w:val="18"/>
                <w:lang w:val="es-GT"/>
              </w:rPr>
              <w:t xml:space="preserve"> las funciones asignadas para proporcionar retroalimentación oportuna</w:t>
            </w:r>
            <w:r w:rsidRPr="00121CC9">
              <w:rPr>
                <w:rFonts w:ascii="Century Gothic" w:hAnsi="Century Gothic"/>
                <w:i w:val="0"/>
                <w:iCs w:val="0"/>
                <w:sz w:val="18"/>
                <w:szCs w:val="18"/>
                <w:lang w:val="es-GT"/>
              </w:rPr>
              <w:t xml:space="preserve">. </w:t>
            </w:r>
          </w:p>
          <w:p w14:paraId="46A02B8A" w14:textId="77777777" w:rsidR="007C051B" w:rsidRPr="00121CC9"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Pr>
                <w:rFonts w:ascii="Century Gothic" w:hAnsi="Century Gothic"/>
                <w:i w:val="0"/>
                <w:iCs w:val="0"/>
                <w:sz w:val="18"/>
                <w:szCs w:val="18"/>
                <w:lang w:val="es-GT"/>
              </w:rPr>
              <w:t>rios</w:t>
            </w:r>
            <w:r w:rsidRPr="00121CC9">
              <w:rPr>
                <w:rFonts w:ascii="Century Gothic" w:hAnsi="Century Gothic"/>
                <w:i w:val="0"/>
                <w:iCs w:val="0"/>
                <w:sz w:val="18"/>
                <w:szCs w:val="18"/>
                <w:lang w:val="es-GT"/>
              </w:rPr>
              <w:t xml:space="preserve">, atención a usuarios internos y externos, asistencia a reuniones y capacitaciones, </w:t>
            </w:r>
            <w:r w:rsidRPr="00121CC9">
              <w:rPr>
                <w:rFonts w:ascii="Century Gothic" w:hAnsi="Century Gothic"/>
                <w:i w:val="0"/>
                <w:iCs w:val="0"/>
                <w:sz w:val="18"/>
                <w:szCs w:val="18"/>
                <w:lang w:val="es-GT"/>
              </w:rPr>
              <w:lastRenderedPageBreak/>
              <w:t>correspondencia, archivo entre otras).</w:t>
            </w:r>
          </w:p>
          <w:p w14:paraId="09B32EFE" w14:textId="77777777" w:rsidR="007C051B" w:rsidRPr="00121CC9"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3A1E824B" w14:textId="77777777" w:rsidR="007C051B" w:rsidRPr="00121CC9"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3F793DAE" w14:textId="77777777" w:rsidR="007C051B" w:rsidRPr="00121CC9"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73B578B7" w14:textId="5276B6AC" w:rsidR="007C051B" w:rsidRPr="007C051B"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Participar en mesas de trabajo donde represente a la Digecur y/o al Mineduc, </w:t>
            </w:r>
            <w:r w:rsidR="00BC04D6" w:rsidRPr="00121CC9">
              <w:rPr>
                <w:rFonts w:ascii="Century Gothic" w:hAnsi="Century Gothic"/>
                <w:i w:val="0"/>
                <w:iCs w:val="0"/>
                <w:sz w:val="18"/>
                <w:szCs w:val="18"/>
                <w:lang w:val="es-GT"/>
              </w:rPr>
              <w:t>de acuerdo co</w:t>
            </w:r>
            <w:r w:rsidR="00BC04D6" w:rsidRPr="00121CC9">
              <w:rPr>
                <w:rFonts w:ascii="Century Gothic" w:hAnsi="Century Gothic"/>
                <w:sz w:val="18"/>
                <w:szCs w:val="18"/>
                <w:lang w:val="es-GT"/>
              </w:rPr>
              <w:t>n el</w:t>
            </w:r>
            <w:r w:rsidRPr="00121CC9">
              <w:rPr>
                <w:rFonts w:ascii="Century Gothic" w:hAnsi="Century Gothic"/>
                <w:i w:val="0"/>
                <w:iCs w:val="0"/>
                <w:sz w:val="18"/>
                <w:szCs w:val="18"/>
                <w:lang w:val="es-GT"/>
              </w:rPr>
              <w:t xml:space="preserve"> nombramiento correspondiente.</w:t>
            </w:r>
          </w:p>
          <w:p w14:paraId="5340B4FB" w14:textId="6AAFC214" w:rsidR="007C051B" w:rsidRPr="007C051B" w:rsidRDefault="007C051B" w:rsidP="00347453">
            <w:pPr>
              <w:pStyle w:val="Encabezado"/>
              <w:widowControl w:val="0"/>
              <w:numPr>
                <w:ilvl w:val="0"/>
                <w:numId w:val="147"/>
              </w:numPr>
              <w:tabs>
                <w:tab w:val="clear" w:pos="4252"/>
                <w:tab w:val="clear" w:pos="8504"/>
              </w:tabs>
              <w:spacing w:line="276" w:lineRule="auto"/>
              <w:jc w:val="both"/>
              <w:rPr>
                <w:rFonts w:ascii="Century Gothic" w:hAnsi="Century Gothic"/>
                <w:i w:val="0"/>
                <w:iCs w:val="0"/>
                <w:sz w:val="18"/>
                <w:szCs w:val="18"/>
                <w:lang w:val="es-GT"/>
              </w:rPr>
            </w:pPr>
            <w:r w:rsidRPr="007C051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11DECC3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9B9CE4" w14:textId="64AD83F4" w:rsidR="009B7CC5" w:rsidRPr="00E64CB3" w:rsidRDefault="009B7CC5" w:rsidP="00347453">
            <w:pPr>
              <w:pStyle w:val="Prrafodelista"/>
              <w:numPr>
                <w:ilvl w:val="0"/>
                <w:numId w:val="208"/>
              </w:numPr>
              <w:jc w:val="both"/>
              <w:textAlignment w:val="center"/>
              <w:rPr>
                <w:rFonts w:ascii="Century Gothic" w:eastAsia="SimSun" w:hAnsi="Century Gothic" w:cs="Arial"/>
                <w:sz w:val="18"/>
                <w:szCs w:val="18"/>
                <w:lang w:val="es-GT" w:bidi="ar"/>
              </w:rPr>
            </w:pPr>
            <w:r w:rsidRPr="00E64CB3">
              <w:rPr>
                <w:rFonts w:ascii="Century Gothic" w:eastAsia="SimSun" w:hAnsi="Century Gothic" w:cs="Arial"/>
                <w:sz w:val="18"/>
                <w:szCs w:val="18"/>
                <w:lang w:val="es-GT" w:bidi="ar"/>
              </w:rPr>
              <w:lastRenderedPageBreak/>
              <w:t>UBICACIÓN DEL PUESTO</w:t>
            </w:r>
          </w:p>
        </w:tc>
      </w:tr>
      <w:tr w:rsidR="009B7CC5" w:rsidRPr="007C051B" w14:paraId="71E8B9E6" w14:textId="77777777" w:rsidTr="00025D5F">
        <w:trPr>
          <w:cnfStyle w:val="000000100000" w:firstRow="0" w:lastRow="0" w:firstColumn="0" w:lastColumn="0" w:oddVBand="0" w:evenVBand="0" w:oddHBand="1" w:evenHBand="0" w:firstRowFirstColumn="0" w:firstRowLastColumn="0" w:lastRowFirstColumn="0" w:lastRowLastColumn="0"/>
          <w:trHeight w:val="284"/>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4E3234" w14:textId="7C4C4A82" w:rsidR="00021EF7" w:rsidRPr="00CC782F" w:rsidRDefault="009B7CC5" w:rsidP="00025D5F">
            <w:pPr>
              <w:jc w:val="both"/>
              <w:textAlignment w:val="center"/>
              <w:rPr>
                <w:rFonts w:ascii="Century Gothic" w:hAnsi="Century Gothic" w:cs="Arial"/>
                <w:sz w:val="18"/>
                <w:szCs w:val="18"/>
                <w:lang w:val="es-GT"/>
              </w:rPr>
            </w:pPr>
            <w:r w:rsidRPr="007C051B">
              <w:rPr>
                <w:rFonts w:ascii="Century Gothic" w:hAnsi="Century Gothic"/>
                <w:i w:val="0"/>
                <w:iCs w:val="0"/>
                <w:sz w:val="18"/>
                <w:szCs w:val="18"/>
                <w:lang w:val="es-GT"/>
              </w:rPr>
              <w:t xml:space="preserve">El puesto de trabajo se ubica en el </w:t>
            </w:r>
            <w:r w:rsidRPr="007C051B">
              <w:rPr>
                <w:rFonts w:ascii="Century Gothic" w:hAnsi="Century Gothic" w:cs="Arial"/>
                <w:i w:val="0"/>
                <w:iCs w:val="0"/>
                <w:sz w:val="18"/>
                <w:szCs w:val="18"/>
                <w:lang w:val="es-GT"/>
              </w:rPr>
              <w:t>Departamento de Nivel Primario</w:t>
            </w:r>
            <w:r w:rsidR="00021EF7">
              <w:rPr>
                <w:rFonts w:ascii="Century Gothic" w:hAnsi="Century Gothic" w:cs="Arial"/>
                <w:i w:val="0"/>
                <w:iCs w:val="0"/>
                <w:sz w:val="18"/>
                <w:szCs w:val="18"/>
                <w:lang w:val="es-GT"/>
              </w:rPr>
              <w:t>.</w:t>
            </w:r>
          </w:p>
        </w:tc>
      </w:tr>
      <w:tr w:rsidR="009B7CC5" w:rsidRPr="007C051B" w14:paraId="4A4CEF1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8309190" w14:textId="77777777" w:rsidR="009B7CC5" w:rsidRPr="007C051B" w:rsidRDefault="009B7CC5" w:rsidP="00347453">
            <w:pPr>
              <w:pStyle w:val="Prrafodelista"/>
              <w:numPr>
                <w:ilvl w:val="0"/>
                <w:numId w:val="20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54C871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7D44E3" w14:textId="4CA1F54C" w:rsidR="00021EF7" w:rsidRPr="00CC782F" w:rsidRDefault="009B7CC5" w:rsidP="00025D5F">
            <w:pPr>
              <w:jc w:val="both"/>
              <w:textAlignment w:val="center"/>
              <w:rPr>
                <w:rFonts w:ascii="Century Gothic" w:hAnsi="Century Gothic" w:cs="Arial"/>
                <w:sz w:val="18"/>
                <w:szCs w:val="18"/>
                <w:lang w:val="es-GT"/>
              </w:rPr>
            </w:pPr>
            <w:r w:rsidRPr="007C051B">
              <w:rPr>
                <w:rFonts w:ascii="Century Gothic" w:hAnsi="Century Gothic" w:cs="Arial"/>
                <w:i w:val="0"/>
                <w:iCs w:val="0"/>
                <w:sz w:val="18"/>
                <w:szCs w:val="18"/>
                <w:lang w:val="es-GT"/>
              </w:rPr>
              <w:t>Ejerce supervisión, sobre el personal que integra el Departamento.</w:t>
            </w:r>
          </w:p>
        </w:tc>
      </w:tr>
      <w:tr w:rsidR="009B7CC5" w:rsidRPr="007C051B" w14:paraId="36257D9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C20423" w14:textId="77777777" w:rsidR="009B7CC5" w:rsidRPr="007C051B" w:rsidRDefault="009B7CC5" w:rsidP="00347453">
            <w:pPr>
              <w:pStyle w:val="Prrafodelista"/>
              <w:numPr>
                <w:ilvl w:val="0"/>
                <w:numId w:val="20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0F04043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4F0F1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6BA0EE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2341D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7D4103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F7172E" w14:textId="77777777" w:rsidR="009B7CC5" w:rsidRPr="007C051B" w:rsidRDefault="009B7CC5" w:rsidP="00347453">
            <w:pPr>
              <w:pStyle w:val="Prrafodelista"/>
              <w:numPr>
                <w:ilvl w:val="0"/>
                <w:numId w:val="20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F68E71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2B2E2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D974619"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2B7877F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75B45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C956CB7" w14:textId="31016BE2" w:rsidR="009B7CC5" w:rsidRPr="007C051B" w:rsidRDefault="00CC782F"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7C051B" w14:paraId="52E254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9FA74F" w14:textId="77777777" w:rsidR="009B7CC5" w:rsidRPr="007C051B" w:rsidRDefault="009B7CC5" w:rsidP="00347453">
            <w:pPr>
              <w:pStyle w:val="Prrafodelista"/>
              <w:numPr>
                <w:ilvl w:val="0"/>
                <w:numId w:val="208"/>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2AB198B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CA9B38" w14:textId="72E2AE4C"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El puesto de trabajo se ubica en la Dirección General de Currículo -DIGECUR-</w:t>
            </w:r>
          </w:p>
        </w:tc>
      </w:tr>
      <w:tr w:rsidR="009B7CC5" w:rsidRPr="007C051B" w14:paraId="07E4CCF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A3CC1D4" w14:textId="77777777" w:rsidR="009B7CC5" w:rsidRPr="007C051B" w:rsidRDefault="009B7CC5" w:rsidP="00347453">
            <w:pPr>
              <w:pStyle w:val="Prrafodelista"/>
              <w:numPr>
                <w:ilvl w:val="0"/>
                <w:numId w:val="20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0D3AE9C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96F4D1" w14:textId="03D44209"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p>
        </w:tc>
      </w:tr>
      <w:tr w:rsidR="009B7CC5" w:rsidRPr="007C051B" w14:paraId="7518A9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26D727" w14:textId="77777777" w:rsidR="009B7CC5" w:rsidRPr="007C051B" w:rsidRDefault="009B7CC5" w:rsidP="00347453">
            <w:pPr>
              <w:pStyle w:val="Prrafodelista"/>
              <w:numPr>
                <w:ilvl w:val="0"/>
                <w:numId w:val="20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787B7C9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2DF49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Anual-POA- de la institución</w:t>
            </w:r>
          </w:p>
          <w:p w14:paraId="540C573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1395E96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67F7B0" w14:textId="77777777" w:rsidR="009B7CC5" w:rsidRPr="007C051B" w:rsidRDefault="009B7CC5" w:rsidP="00347453">
            <w:pPr>
              <w:pStyle w:val="Prrafodelista"/>
              <w:numPr>
                <w:ilvl w:val="0"/>
                <w:numId w:val="20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7E0BDCB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275B9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5F2C8B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6C5454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203606" w14:textId="77777777" w:rsidR="009B7CC5" w:rsidRPr="007C051B" w:rsidRDefault="009B7CC5" w:rsidP="00347453">
            <w:pPr>
              <w:pStyle w:val="Prrafodelista"/>
              <w:numPr>
                <w:ilvl w:val="0"/>
                <w:numId w:val="208"/>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4D5693C3" w14:textId="77777777" w:rsidTr="00025D5F">
        <w:trPr>
          <w:cnfStyle w:val="000000100000" w:firstRow="0" w:lastRow="0" w:firstColumn="0" w:lastColumn="0" w:oddVBand="0" w:evenVBand="0" w:oddHBand="1" w:evenHBand="0" w:firstRowFirstColumn="0" w:firstRowLastColumn="0" w:lastRowFirstColumn="0" w:lastRowLastColumn="0"/>
          <w:trHeight w:val="86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900222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051E632" w14:textId="77777777" w:rsidR="009B7CC5" w:rsidRDefault="009B7CC5" w:rsidP="00CC78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Por el tipo de trabajo se requiere un 95% de esfuerzo mental, exige concentración</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constante para aplicar conocimientos generales en la planificación, organización,</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dirección, ejecución y control de las tareas del Departamento, así como para la</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emisión, revisión y aprobación de documentos que se emiten en el mismo.</w:t>
            </w:r>
          </w:p>
          <w:p w14:paraId="1BB36C83" w14:textId="555B72DA" w:rsidR="00CC782F" w:rsidRPr="007C051B" w:rsidRDefault="00CC782F" w:rsidP="00CC782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499CDDDC" w14:textId="77777777" w:rsidTr="00025D5F">
        <w:trPr>
          <w:trHeight w:val="42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6F863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DF1A03B" w14:textId="3F0EA7F6" w:rsidR="009B7CC5" w:rsidRPr="007C051B" w:rsidRDefault="009B7CC5" w:rsidP="00CC782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CC782F">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47E5087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F82660"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06DBA8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82A408" w14:textId="77777777" w:rsidR="009B7CC5" w:rsidRPr="007C051B" w:rsidRDefault="009B7CC5" w:rsidP="00347453">
            <w:pPr>
              <w:pStyle w:val="Prrafodelista"/>
              <w:numPr>
                <w:ilvl w:val="0"/>
                <w:numId w:val="208"/>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3AB6D3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3E9031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D287209"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III y ser colegiado activo.</w:t>
            </w:r>
          </w:p>
        </w:tc>
      </w:tr>
      <w:tr w:rsidR="009B7CC5" w:rsidRPr="007C051B" w14:paraId="51AC41C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28A3F7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CB243B9" w14:textId="77777777"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 xml:space="preserve">Acreditar título universitario en el grado académico de licenciado en la carrera profesional que el puesto requiera. </w:t>
            </w:r>
            <w:r w:rsidRPr="00FA1B04">
              <w:rPr>
                <w:rFonts w:ascii="Century Gothic" w:hAnsi="Century Gothic" w:cs="Arial"/>
                <w:color w:val="000000"/>
                <w:sz w:val="18"/>
                <w:szCs w:val="18"/>
              </w:rPr>
              <w:t>Siete años</w:t>
            </w:r>
            <w:r w:rsidRPr="007C051B">
              <w:rPr>
                <w:rFonts w:ascii="Century Gothic" w:hAnsi="Century Gothic" w:cs="Arial"/>
                <w:color w:val="000000"/>
                <w:sz w:val="18"/>
                <w:szCs w:val="18"/>
              </w:rPr>
              <w:t xml:space="preserve"> de experiencia en labores afines y ser colegiado activo.</w:t>
            </w:r>
          </w:p>
          <w:p w14:paraId="6DDCFB94" w14:textId="77777777"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p>
        </w:tc>
      </w:tr>
      <w:tr w:rsidR="009B7CC5" w:rsidRPr="007C051B" w14:paraId="0DFC7D4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863F6B6" w14:textId="2CE83297" w:rsidR="009B7CC5" w:rsidRPr="007C051B" w:rsidRDefault="009B7CC5" w:rsidP="00347453">
            <w:pPr>
              <w:pStyle w:val="Prrafodelista"/>
              <w:numPr>
                <w:ilvl w:val="0"/>
                <w:numId w:val="208"/>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w:t>
            </w:r>
            <w:r w:rsidR="00F96321">
              <w:rPr>
                <w:rFonts w:ascii="Century Gothic" w:hAnsi="Century Gothic" w:cs="Arial"/>
                <w:b/>
                <w:i w:val="0"/>
                <w:iCs w:val="0"/>
                <w:sz w:val="18"/>
                <w:szCs w:val="18"/>
                <w:lang w:val="es-GT"/>
              </w:rPr>
              <w:t>FÍN</w:t>
            </w:r>
          </w:p>
        </w:tc>
      </w:tr>
      <w:tr w:rsidR="009B7CC5" w:rsidRPr="007C051B" w14:paraId="0DC3479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F12D7" w14:textId="4270EC04" w:rsidR="009B7CC5" w:rsidRPr="007C051B" w:rsidRDefault="005F644D"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Educación, Licenciatura en Pedagogía y Administración Educativa, Licenciatura en Educación con Especialidad en Primaria, Licenciatura en Pedagogía y Desarrollo Educativo, Licenciatura en Pedagogía y Planificación Curricular, Licenciatura en Educación y Aprendizaje,</w:t>
            </w:r>
            <w:r w:rsidR="00C77DF9">
              <w:rPr>
                <w:rFonts w:ascii="Century Gothic" w:hAnsi="Century Gothic" w:cs="Arial"/>
                <w:i w:val="0"/>
                <w:iCs w:val="0"/>
                <w:sz w:val="18"/>
                <w:szCs w:val="18"/>
                <w:lang w:val="es-GT"/>
              </w:rPr>
              <w:t xml:space="preserve"> Licenciatura en Psicopedagogía</w:t>
            </w:r>
            <w:r w:rsidR="009B7CC5" w:rsidRPr="007C051B">
              <w:rPr>
                <w:rFonts w:ascii="Century Gothic" w:hAnsi="Century Gothic" w:cs="Arial"/>
                <w:i w:val="0"/>
                <w:iCs w:val="0"/>
                <w:sz w:val="18"/>
                <w:szCs w:val="18"/>
                <w:lang w:val="es-GT"/>
              </w:rPr>
              <w:t xml:space="preserve"> u otra afín a la naturaleza del puesto. </w:t>
            </w:r>
          </w:p>
          <w:p w14:paraId="1C629A3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28A22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9D2466" w14:textId="77777777" w:rsidR="009B7CC5" w:rsidRPr="007C051B" w:rsidRDefault="009B7CC5" w:rsidP="00347453">
            <w:pPr>
              <w:pStyle w:val="Prrafodelista"/>
              <w:numPr>
                <w:ilvl w:val="0"/>
                <w:numId w:val="20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lastRenderedPageBreak/>
              <w:t xml:space="preserve"> CONOCIMIENTOS ESPECÍFICOS</w:t>
            </w:r>
          </w:p>
        </w:tc>
      </w:tr>
      <w:tr w:rsidR="009B7CC5" w:rsidRPr="007C051B" w14:paraId="51A52B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60A3C9" w14:textId="77777777" w:rsidR="009B7CC5" w:rsidRPr="004C120B" w:rsidRDefault="009B7CC5" w:rsidP="00347453">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E9BE279" w14:textId="2D2D9A0F" w:rsidR="004C120B" w:rsidRPr="007C051B" w:rsidRDefault="004C120B" w:rsidP="00347453">
            <w:pPr>
              <w:pStyle w:val="Prrafodelista"/>
              <w:numPr>
                <w:ilvl w:val="0"/>
                <w:numId w:val="111"/>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E16240">
              <w:rPr>
                <w:rFonts w:ascii="Century Gothic" w:hAnsi="Century Gothic" w:cs="Arial"/>
                <w:i w:val="0"/>
                <w:iCs w:val="0"/>
                <w:sz w:val="18"/>
                <w:szCs w:val="18"/>
                <w:lang w:val="es-GT"/>
              </w:rPr>
              <w:t xml:space="preserve"> y </w:t>
            </w:r>
            <w:r w:rsidR="000374B1">
              <w:rPr>
                <w:rFonts w:ascii="Century Gothic" w:hAnsi="Century Gothic" w:cs="Arial"/>
                <w:i w:val="0"/>
                <w:iCs w:val="0"/>
                <w:sz w:val="18"/>
                <w:szCs w:val="18"/>
                <w:lang w:val="es-GT"/>
              </w:rPr>
              <w:t>evaluación curricular.</w:t>
            </w:r>
          </w:p>
          <w:p w14:paraId="7E780932" w14:textId="77777777" w:rsidR="009B7CC5" w:rsidRPr="007C051B" w:rsidRDefault="009B7CC5" w:rsidP="00347453">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 específicamente en el Nivel de Educación Primaria.</w:t>
            </w:r>
          </w:p>
          <w:p w14:paraId="69044996" w14:textId="77777777" w:rsidR="00AB1DB3" w:rsidRPr="00396D31" w:rsidRDefault="00AB1DB3" w:rsidP="00347453">
            <w:pPr>
              <w:pStyle w:val="Prrafodelista"/>
              <w:numPr>
                <w:ilvl w:val="0"/>
                <w:numId w:val="111"/>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1C303963" w14:textId="77777777" w:rsidR="009B7CC5" w:rsidRPr="007C051B" w:rsidRDefault="009B7CC5" w:rsidP="00347453">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01165D64" w14:textId="77777777" w:rsidR="009B7CC5" w:rsidRPr="007C051B" w:rsidRDefault="009B7CC5" w:rsidP="00347453">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del Nivel Primario</w:t>
            </w:r>
          </w:p>
          <w:p w14:paraId="5209714F" w14:textId="77777777" w:rsidR="009B7CC5" w:rsidRPr="007C051B" w:rsidRDefault="009B7CC5" w:rsidP="00347453">
            <w:pPr>
              <w:pStyle w:val="Prrafodelista"/>
              <w:numPr>
                <w:ilvl w:val="0"/>
                <w:numId w:val="11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procesos administrativos.</w:t>
            </w:r>
          </w:p>
          <w:p w14:paraId="4F4CD57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BABF94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6FFF8F" w14:textId="77777777" w:rsidR="009B7CC5" w:rsidRPr="007C051B" w:rsidRDefault="009B7CC5" w:rsidP="00347453">
            <w:pPr>
              <w:pStyle w:val="Prrafodelista"/>
              <w:numPr>
                <w:ilvl w:val="0"/>
                <w:numId w:val="208"/>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493EE8A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85E018"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2DF2DC60"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58FD18AE" w14:textId="1161703F"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AB1DB3">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00A8A1D5"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Intermediación con diferentes sectores de la sociedad.</w:t>
            </w:r>
          </w:p>
          <w:p w14:paraId="60551AF4"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3BF7F3C9"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Financieras</w:t>
            </w:r>
          </w:p>
          <w:p w14:paraId="32502F9A"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A465EE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0D705A56" w14:textId="56B39E1E" w:rsidR="009B7CC5" w:rsidRPr="007C051B" w:rsidRDefault="009B7CC5" w:rsidP="00347453">
            <w:pPr>
              <w:pStyle w:val="Prrafodelista"/>
              <w:numPr>
                <w:ilvl w:val="0"/>
                <w:numId w:val="208"/>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w:t>
            </w:r>
            <w:r w:rsidR="00A51C48">
              <w:rPr>
                <w:rFonts w:ascii="Century Gothic" w:hAnsi="Century Gothic" w:cs="Arial"/>
                <w:b/>
                <w:i w:val="0"/>
                <w:iCs w:val="0"/>
                <w:sz w:val="18"/>
                <w:szCs w:val="18"/>
                <w:lang w:val="es-GT"/>
              </w:rPr>
              <w:t>CTITUDINALES</w:t>
            </w:r>
          </w:p>
        </w:tc>
      </w:tr>
      <w:tr w:rsidR="009B7CC5" w:rsidRPr="007C051B" w14:paraId="0E8B47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B3663C"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4565ECFB"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2412336"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47F0BA24"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7921C3BA"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1F5EAFCE"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8D72E6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4D843F" w14:textId="780825FD" w:rsidR="009B7CC5" w:rsidRPr="007C051B" w:rsidRDefault="009B7CC5" w:rsidP="00347453">
            <w:pPr>
              <w:pStyle w:val="Prrafodelista"/>
              <w:numPr>
                <w:ilvl w:val="0"/>
                <w:numId w:val="208"/>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w:t>
            </w:r>
            <w:r w:rsidR="00A51C48">
              <w:rPr>
                <w:rFonts w:ascii="Century Gothic" w:eastAsia="SimSun" w:hAnsi="Century Gothic" w:cs="Arial"/>
                <w:b/>
                <w:i w:val="0"/>
                <w:iCs w:val="0"/>
                <w:sz w:val="18"/>
                <w:szCs w:val="18"/>
                <w:lang w:val="es-GT" w:bidi="ar"/>
              </w:rPr>
              <w:t>TROS REQUISITOS</w:t>
            </w:r>
          </w:p>
        </w:tc>
      </w:tr>
      <w:tr w:rsidR="009B7CC5" w:rsidRPr="007C051B" w14:paraId="47B479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B936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36F3F2C0"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7193F41B" w14:textId="77777777" w:rsidR="009B7CC5" w:rsidRPr="007C051B" w:rsidRDefault="009B7CC5" w:rsidP="009B7CC5">
      <w:pPr>
        <w:rPr>
          <w:rFonts w:ascii="Century Gothic" w:hAnsi="Century Gothic"/>
          <w:sz w:val="18"/>
          <w:szCs w:val="18"/>
          <w:lang w:val="es-GT"/>
        </w:rPr>
      </w:pPr>
    </w:p>
    <w:p w14:paraId="5408A598" w14:textId="77777777" w:rsidR="009B7CC5" w:rsidRPr="007C051B" w:rsidRDefault="009B7CC5" w:rsidP="009B7CC5">
      <w:pPr>
        <w:rPr>
          <w:rFonts w:ascii="Century Gothic" w:hAnsi="Century Gothic"/>
          <w:sz w:val="18"/>
          <w:szCs w:val="18"/>
          <w:lang w:val="es-GT"/>
        </w:rPr>
      </w:pPr>
    </w:p>
    <w:p w14:paraId="6AC5A6BC" w14:textId="77777777" w:rsidR="009B7CC5" w:rsidRPr="007C051B" w:rsidRDefault="009B7CC5" w:rsidP="009B7CC5">
      <w:pPr>
        <w:rPr>
          <w:rFonts w:ascii="Century Gothic" w:hAnsi="Century Gothic"/>
          <w:sz w:val="18"/>
          <w:szCs w:val="18"/>
          <w:lang w:val="es-GT"/>
        </w:rPr>
      </w:pPr>
    </w:p>
    <w:p w14:paraId="3B9A776D" w14:textId="77777777" w:rsidR="009B7CC5" w:rsidRPr="007C051B" w:rsidRDefault="009B7CC5" w:rsidP="009B7CC5">
      <w:pPr>
        <w:rPr>
          <w:rFonts w:ascii="Century Gothic" w:hAnsi="Century Gothic"/>
          <w:sz w:val="18"/>
          <w:szCs w:val="18"/>
          <w:lang w:val="es-GT"/>
        </w:rPr>
      </w:pPr>
    </w:p>
    <w:p w14:paraId="2FE477A0" w14:textId="77777777" w:rsidR="009B7CC5" w:rsidRPr="007C051B" w:rsidRDefault="009B7CC5" w:rsidP="009B7CC5">
      <w:pPr>
        <w:rPr>
          <w:rFonts w:ascii="Century Gothic" w:hAnsi="Century Gothic"/>
          <w:sz w:val="18"/>
          <w:szCs w:val="18"/>
          <w:lang w:val="es-GT"/>
        </w:rPr>
      </w:pPr>
    </w:p>
    <w:p w14:paraId="6ACE0598" w14:textId="77777777" w:rsidR="009B7CC5" w:rsidRPr="007C051B" w:rsidRDefault="009B7CC5" w:rsidP="009B7CC5">
      <w:pPr>
        <w:rPr>
          <w:rFonts w:ascii="Century Gothic" w:hAnsi="Century Gothic"/>
          <w:sz w:val="18"/>
          <w:szCs w:val="18"/>
          <w:lang w:val="es-GT"/>
        </w:rPr>
      </w:pPr>
    </w:p>
    <w:p w14:paraId="7CB99B91" w14:textId="77777777" w:rsidR="009B7CC5" w:rsidRPr="007C051B" w:rsidRDefault="009B7CC5" w:rsidP="009B7CC5">
      <w:pPr>
        <w:rPr>
          <w:rFonts w:ascii="Century Gothic" w:hAnsi="Century Gothic"/>
          <w:sz w:val="18"/>
          <w:szCs w:val="18"/>
          <w:lang w:val="es-GT"/>
        </w:rPr>
      </w:pPr>
    </w:p>
    <w:p w14:paraId="7791F38C" w14:textId="77777777" w:rsidR="009B7CC5" w:rsidRPr="007C051B" w:rsidRDefault="009B7CC5" w:rsidP="009B7CC5">
      <w:pPr>
        <w:rPr>
          <w:rFonts w:ascii="Century Gothic" w:hAnsi="Century Gothic"/>
          <w:sz w:val="18"/>
          <w:szCs w:val="18"/>
          <w:lang w:val="es-GT"/>
        </w:rPr>
      </w:pPr>
    </w:p>
    <w:p w14:paraId="35393506" w14:textId="77777777" w:rsidR="009B7CC5" w:rsidRPr="007C051B" w:rsidRDefault="009B7CC5" w:rsidP="009B7CC5">
      <w:pPr>
        <w:rPr>
          <w:rFonts w:ascii="Century Gothic" w:hAnsi="Century Gothic"/>
          <w:sz w:val="18"/>
          <w:szCs w:val="18"/>
          <w:lang w:val="es-GT"/>
        </w:rPr>
      </w:pPr>
    </w:p>
    <w:p w14:paraId="6EB4080F" w14:textId="77777777" w:rsidR="009B7CC5" w:rsidRPr="007C051B" w:rsidRDefault="009B7CC5" w:rsidP="009B7CC5">
      <w:pPr>
        <w:rPr>
          <w:rFonts w:ascii="Century Gothic" w:hAnsi="Century Gothic"/>
          <w:sz w:val="18"/>
          <w:szCs w:val="18"/>
          <w:lang w:val="es-GT"/>
        </w:rPr>
      </w:pPr>
    </w:p>
    <w:p w14:paraId="0BA62256" w14:textId="77777777" w:rsidR="009B7CC5" w:rsidRPr="007C051B" w:rsidRDefault="009B7CC5" w:rsidP="009B7CC5">
      <w:pPr>
        <w:rPr>
          <w:rFonts w:ascii="Century Gothic" w:hAnsi="Century Gothic"/>
          <w:sz w:val="18"/>
          <w:szCs w:val="18"/>
          <w:lang w:val="es-GT"/>
        </w:rPr>
      </w:pPr>
    </w:p>
    <w:p w14:paraId="7F7FEC85" w14:textId="77777777" w:rsidR="009B7CC5" w:rsidRPr="007C051B" w:rsidRDefault="009B7CC5" w:rsidP="009B7CC5">
      <w:pPr>
        <w:rPr>
          <w:rFonts w:ascii="Century Gothic" w:hAnsi="Century Gothic"/>
          <w:sz w:val="18"/>
          <w:szCs w:val="18"/>
          <w:lang w:val="es-GT"/>
        </w:rPr>
      </w:pPr>
    </w:p>
    <w:p w14:paraId="69A19BC1" w14:textId="77777777" w:rsidR="009B7CC5" w:rsidRPr="007C051B" w:rsidRDefault="009B7CC5" w:rsidP="009B7CC5">
      <w:pPr>
        <w:rPr>
          <w:rFonts w:ascii="Century Gothic" w:hAnsi="Century Gothic"/>
          <w:sz w:val="18"/>
          <w:szCs w:val="18"/>
          <w:lang w:val="es-GT"/>
        </w:rPr>
      </w:pPr>
    </w:p>
    <w:p w14:paraId="77E13B9D" w14:textId="77777777" w:rsidR="009B7CC5" w:rsidRPr="007C051B" w:rsidRDefault="009B7CC5" w:rsidP="009B7CC5">
      <w:pPr>
        <w:rPr>
          <w:rFonts w:ascii="Century Gothic" w:hAnsi="Century Gothic"/>
          <w:sz w:val="18"/>
          <w:szCs w:val="18"/>
          <w:lang w:val="es-GT"/>
        </w:rPr>
      </w:pPr>
    </w:p>
    <w:p w14:paraId="16B8E395" w14:textId="77777777" w:rsidR="009B7CC5" w:rsidRPr="007C051B" w:rsidRDefault="009B7CC5" w:rsidP="009B7CC5">
      <w:pPr>
        <w:rPr>
          <w:rFonts w:ascii="Century Gothic" w:hAnsi="Century Gothic"/>
          <w:sz w:val="18"/>
          <w:szCs w:val="18"/>
          <w:lang w:val="es-GT"/>
        </w:rPr>
      </w:pPr>
    </w:p>
    <w:p w14:paraId="4DFF942F" w14:textId="77777777" w:rsidR="009B7CC5" w:rsidRPr="007C051B" w:rsidRDefault="009B7CC5" w:rsidP="009B7CC5">
      <w:pPr>
        <w:rPr>
          <w:rFonts w:ascii="Century Gothic" w:hAnsi="Century Gothic"/>
          <w:sz w:val="18"/>
          <w:szCs w:val="18"/>
          <w:lang w:val="es-GT"/>
        </w:rPr>
      </w:pPr>
    </w:p>
    <w:p w14:paraId="60E4ACBC" w14:textId="77777777" w:rsidR="009B7CC5" w:rsidRPr="007C051B" w:rsidRDefault="009B7CC5" w:rsidP="009B7CC5">
      <w:pPr>
        <w:rPr>
          <w:rFonts w:ascii="Century Gothic" w:hAnsi="Century Gothic"/>
          <w:sz w:val="18"/>
          <w:szCs w:val="18"/>
          <w:lang w:val="es-GT"/>
        </w:rPr>
      </w:pPr>
    </w:p>
    <w:p w14:paraId="3FC38416" w14:textId="77777777" w:rsidR="009B7CC5" w:rsidRPr="007C051B" w:rsidRDefault="009B7CC5" w:rsidP="009B7CC5">
      <w:pPr>
        <w:rPr>
          <w:rFonts w:ascii="Century Gothic" w:hAnsi="Century Gothic"/>
          <w:sz w:val="18"/>
          <w:szCs w:val="18"/>
          <w:lang w:val="es-GT"/>
        </w:rPr>
      </w:pPr>
    </w:p>
    <w:p w14:paraId="4AAF0706" w14:textId="77777777" w:rsidR="009B7CC5" w:rsidRPr="007C051B" w:rsidRDefault="009B7CC5" w:rsidP="009B7CC5">
      <w:pPr>
        <w:rPr>
          <w:rFonts w:ascii="Century Gothic" w:hAnsi="Century Gothic"/>
          <w:sz w:val="18"/>
          <w:szCs w:val="18"/>
          <w:lang w:val="es-GT"/>
        </w:rPr>
      </w:pPr>
    </w:p>
    <w:p w14:paraId="37AD5283" w14:textId="77777777" w:rsidR="009B7CC5" w:rsidRPr="007C051B" w:rsidRDefault="009B7CC5" w:rsidP="009B7CC5">
      <w:pPr>
        <w:rPr>
          <w:rFonts w:ascii="Century Gothic" w:hAnsi="Century Gothic"/>
          <w:sz w:val="18"/>
          <w:szCs w:val="18"/>
          <w:lang w:val="es-GT"/>
        </w:rPr>
      </w:pPr>
    </w:p>
    <w:p w14:paraId="0F43438F" w14:textId="717F31E8" w:rsidR="009B7CC5" w:rsidRDefault="009B7CC5" w:rsidP="009B7CC5">
      <w:pPr>
        <w:rPr>
          <w:rFonts w:ascii="Century Gothic" w:hAnsi="Century Gothic"/>
          <w:sz w:val="18"/>
          <w:szCs w:val="18"/>
          <w:lang w:val="es-GT"/>
        </w:rPr>
      </w:pPr>
    </w:p>
    <w:p w14:paraId="37AA729D" w14:textId="77777777" w:rsidR="00366D78" w:rsidRPr="007C051B" w:rsidRDefault="00366D78" w:rsidP="009B7CC5">
      <w:pPr>
        <w:rPr>
          <w:rFonts w:ascii="Century Gothic" w:hAnsi="Century Gothic"/>
          <w:sz w:val="18"/>
          <w:szCs w:val="18"/>
          <w:lang w:val="es-GT"/>
        </w:rPr>
      </w:pPr>
    </w:p>
    <w:p w14:paraId="228381DE" w14:textId="77777777" w:rsidR="009B7CC5" w:rsidRPr="007C051B" w:rsidRDefault="009B7CC5" w:rsidP="009B7CC5">
      <w:pPr>
        <w:rPr>
          <w:rFonts w:ascii="Century Gothic" w:hAnsi="Century Gothic"/>
          <w:sz w:val="18"/>
          <w:szCs w:val="18"/>
          <w:lang w:val="es-GT"/>
        </w:rPr>
      </w:pPr>
    </w:p>
    <w:p w14:paraId="2A19EEFA" w14:textId="77777777" w:rsidR="009B7CC5" w:rsidRPr="007C051B" w:rsidRDefault="009B7CC5" w:rsidP="009B7CC5">
      <w:pPr>
        <w:rPr>
          <w:rFonts w:ascii="Century Gothic" w:hAnsi="Century Gothic"/>
          <w:sz w:val="18"/>
          <w:szCs w:val="18"/>
          <w:lang w:val="es-GT"/>
        </w:rPr>
      </w:pPr>
    </w:p>
    <w:p w14:paraId="3FF1B1AE" w14:textId="77777777" w:rsidR="009B7CC5" w:rsidRPr="007C051B" w:rsidRDefault="009B7CC5" w:rsidP="009B7CC5">
      <w:pPr>
        <w:rPr>
          <w:rFonts w:ascii="Century Gothic" w:hAnsi="Century Gothic"/>
          <w:sz w:val="18"/>
          <w:szCs w:val="18"/>
          <w:lang w:val="es-GT"/>
        </w:rPr>
      </w:pPr>
    </w:p>
    <w:p w14:paraId="363A3747" w14:textId="77777777" w:rsidR="009B7CC5" w:rsidRPr="007C051B" w:rsidRDefault="009B7CC5" w:rsidP="009B7CC5">
      <w:pPr>
        <w:rPr>
          <w:rFonts w:ascii="Century Gothic" w:hAnsi="Century Gothic"/>
          <w:sz w:val="18"/>
          <w:szCs w:val="18"/>
          <w:lang w:val="es-GT"/>
        </w:rPr>
      </w:pPr>
    </w:p>
    <w:p w14:paraId="72677B2D" w14:textId="77777777" w:rsidR="009B7CC5" w:rsidRPr="007C051B" w:rsidRDefault="009B7CC5" w:rsidP="009B7CC5">
      <w:pPr>
        <w:rPr>
          <w:rFonts w:ascii="Century Gothic" w:hAnsi="Century Gothic"/>
          <w:sz w:val="18"/>
          <w:szCs w:val="18"/>
          <w:lang w:val="es-GT"/>
        </w:rPr>
      </w:pPr>
    </w:p>
    <w:p w14:paraId="06ED6C21" w14:textId="77777777" w:rsidR="009B7CC5" w:rsidRPr="007C051B" w:rsidRDefault="009B7CC5" w:rsidP="009B7CC5">
      <w:pPr>
        <w:rPr>
          <w:rFonts w:ascii="Century Gothic" w:hAnsi="Century Gothic"/>
          <w:sz w:val="18"/>
          <w:szCs w:val="18"/>
          <w:lang w:val="es-GT"/>
        </w:rPr>
      </w:pPr>
    </w:p>
    <w:p w14:paraId="5D59EE5A" w14:textId="2A46F399" w:rsidR="00B47512" w:rsidRDefault="00B47512">
      <w:pPr>
        <w:rPr>
          <w:rFonts w:ascii="Century Gothic" w:hAnsi="Century Gothic"/>
          <w:sz w:val="18"/>
          <w:szCs w:val="18"/>
          <w:lang w:val="es-GT"/>
        </w:rPr>
      </w:pPr>
      <w:r>
        <w:rPr>
          <w:rFonts w:ascii="Century Gothic" w:hAnsi="Century Gothic"/>
          <w:sz w:val="18"/>
          <w:szCs w:val="18"/>
          <w:lang w:val="es-GT"/>
        </w:rPr>
        <w:br w:type="page"/>
      </w:r>
    </w:p>
    <w:p w14:paraId="7EFC110A"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20DF9F5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156566" w14:textId="57D5B849" w:rsidR="009B7CC5" w:rsidRPr="00856B41" w:rsidRDefault="006F0C02" w:rsidP="00025D5F">
            <w:pPr>
              <w:jc w:val="center"/>
              <w:textAlignment w:val="center"/>
              <w:rPr>
                <w:rFonts w:ascii="Century Gothic" w:hAnsi="Century Gothic" w:cs="Arial"/>
                <w:i w:val="0"/>
                <w:iCs w:val="0"/>
                <w:sz w:val="18"/>
                <w:szCs w:val="18"/>
                <w:highlight w:val="green"/>
                <w:lang w:val="es-GT"/>
              </w:rPr>
            </w:pPr>
            <w:r w:rsidRPr="006F0C02">
              <w:rPr>
                <w:rFonts w:ascii="Century Gothic" w:hAnsi="Century Gothic" w:cs="Arial"/>
                <w:i w:val="0"/>
                <w:iCs w:val="0"/>
                <w:sz w:val="18"/>
                <w:szCs w:val="18"/>
                <w:lang w:val="es-GT"/>
              </w:rPr>
              <w:t>2</w:t>
            </w:r>
            <w:r w:rsidR="00F20E33">
              <w:rPr>
                <w:rFonts w:ascii="Century Gothic" w:hAnsi="Century Gothic" w:cs="Arial"/>
                <w:i w:val="0"/>
                <w:iCs w:val="0"/>
                <w:sz w:val="18"/>
                <w:szCs w:val="18"/>
                <w:lang w:val="es-GT"/>
              </w:rPr>
              <w:t>4</w:t>
            </w:r>
            <w:r w:rsidRPr="006F0C02">
              <w:rPr>
                <w:rFonts w:ascii="Century Gothic" w:hAnsi="Century Gothic" w:cs="Arial"/>
                <w:i w:val="0"/>
                <w:iCs w:val="0"/>
                <w:sz w:val="18"/>
                <w:szCs w:val="18"/>
                <w:lang w:val="es-GT"/>
              </w:rPr>
              <w:t xml:space="preserve">. </w:t>
            </w:r>
            <w:r w:rsidR="009B7CC5" w:rsidRPr="006F0C02">
              <w:rPr>
                <w:rFonts w:ascii="Century Gothic" w:hAnsi="Century Gothic" w:cs="Arial"/>
                <w:i w:val="0"/>
                <w:iCs w:val="0"/>
                <w:sz w:val="18"/>
                <w:szCs w:val="18"/>
                <w:lang w:val="es-GT"/>
              </w:rPr>
              <w:t>Técnico Especialista en Comunicación y Lenguaje</w:t>
            </w:r>
          </w:p>
        </w:tc>
      </w:tr>
      <w:tr w:rsidR="009B7CC5" w:rsidRPr="007C051B" w14:paraId="7F0D075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DF1C485" w14:textId="77777777" w:rsidR="009B7CC5" w:rsidRPr="007C051B" w:rsidRDefault="009B7CC5" w:rsidP="00B40298">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16D2F67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1DEA8E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4603B21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9830</w:t>
            </w:r>
          </w:p>
        </w:tc>
      </w:tr>
      <w:tr w:rsidR="009B7CC5" w:rsidRPr="007C051B" w14:paraId="2B74D68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46073A"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790074D"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72E2E3F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C571D2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Comunicación y Lenguaje </w:t>
            </w:r>
          </w:p>
        </w:tc>
        <w:tc>
          <w:tcPr>
            <w:tcW w:w="2452" w:type="pct"/>
            <w:shd w:val="clear" w:color="auto" w:fill="auto"/>
          </w:tcPr>
          <w:p w14:paraId="7505999C"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26A983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55062F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77F11DF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78170862"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03F4313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23AEC2" w14:textId="77777777" w:rsidR="009B7CC5" w:rsidRPr="007C051B" w:rsidRDefault="009B7CC5" w:rsidP="00B40298">
            <w:pPr>
              <w:pStyle w:val="Prrafodelista"/>
              <w:numPr>
                <w:ilvl w:val="0"/>
                <w:numId w:val="112"/>
              </w:numPr>
              <w:ind w:left="321" w:hanging="321"/>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461A544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049BB7" w14:textId="535E5402" w:rsidR="009B7CC5" w:rsidRPr="007C051B" w:rsidRDefault="00422A12" w:rsidP="00856B41">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w:t>
            </w:r>
            <w:r w:rsidR="00856B41">
              <w:rPr>
                <w:rFonts w:ascii="Century Gothic" w:eastAsiaTheme="minorHAnsi" w:hAnsi="Century Gothic" w:cs="Century Gothic,Italic"/>
                <w:i w:val="0"/>
                <w:iCs w:val="0"/>
                <w:sz w:val="18"/>
                <w:szCs w:val="18"/>
                <w:lang w:val="es-GT" w:eastAsia="en-US"/>
              </w:rPr>
              <w:t>, desarroll</w:t>
            </w:r>
            <w:r>
              <w:rPr>
                <w:rFonts w:ascii="Century Gothic" w:eastAsiaTheme="minorHAnsi" w:hAnsi="Century Gothic" w:cs="Century Gothic,Italic"/>
                <w:i w:val="0"/>
                <w:iCs w:val="0"/>
                <w:sz w:val="18"/>
                <w:szCs w:val="18"/>
                <w:lang w:val="es-GT" w:eastAsia="en-US"/>
              </w:rPr>
              <w:t>ar</w:t>
            </w:r>
            <w:r w:rsidR="00856B41">
              <w:rPr>
                <w:rFonts w:ascii="Century Gothic" w:eastAsiaTheme="minorHAnsi" w:hAnsi="Century Gothic" w:cs="Century Gothic,Italic"/>
                <w:i w:val="0"/>
                <w:iCs w:val="0"/>
                <w:sz w:val="18"/>
                <w:szCs w:val="18"/>
                <w:lang w:val="es-GT" w:eastAsia="en-US"/>
              </w:rPr>
              <w:t xml:space="preserve"> y evalua</w:t>
            </w:r>
            <w:r>
              <w:rPr>
                <w:rFonts w:ascii="Century Gothic" w:eastAsiaTheme="minorHAnsi" w:hAnsi="Century Gothic" w:cs="Century Gothic,Italic"/>
                <w:i w:val="0"/>
                <w:iCs w:val="0"/>
                <w:sz w:val="18"/>
                <w:szCs w:val="18"/>
                <w:lang w:val="es-GT" w:eastAsia="en-US"/>
              </w:rPr>
              <w:t>r d</w:t>
            </w:r>
            <w:r w:rsidR="00856B41">
              <w:rPr>
                <w:rFonts w:ascii="Century Gothic" w:eastAsiaTheme="minorHAnsi" w:hAnsi="Century Gothic" w:cs="Century Gothic,Italic"/>
                <w:i w:val="0"/>
                <w:iCs w:val="0"/>
                <w:sz w:val="18"/>
                <w:szCs w:val="18"/>
                <w:lang w:val="es-GT" w:eastAsia="en-US"/>
              </w:rPr>
              <w:t xml:space="preserve">el área de Comunicación y Lenguaje del Currículo Nacional Base en el Nivel Primario y </w:t>
            </w:r>
            <w:r w:rsidR="00BA7743">
              <w:rPr>
                <w:rFonts w:ascii="Century Gothic" w:eastAsiaTheme="minorHAnsi" w:hAnsi="Century Gothic" w:cs="Century Gothic,Italic"/>
                <w:i w:val="0"/>
                <w:iCs w:val="0"/>
                <w:sz w:val="18"/>
                <w:szCs w:val="18"/>
                <w:lang w:val="es-GT" w:eastAsia="en-US"/>
              </w:rPr>
              <w:t xml:space="preserve">sus </w:t>
            </w:r>
            <w:r w:rsidR="00856B41">
              <w:rPr>
                <w:rFonts w:ascii="Century Gothic" w:eastAsiaTheme="minorHAnsi" w:hAnsi="Century Gothic" w:cs="Century Gothic,Italic"/>
                <w:i w:val="0"/>
                <w:iCs w:val="0"/>
                <w:sz w:val="18"/>
                <w:szCs w:val="18"/>
                <w:lang w:val="es-GT" w:eastAsia="en-US"/>
              </w:rPr>
              <w:t>modalidades,</w:t>
            </w:r>
            <w:r w:rsidR="00BA7743">
              <w:rPr>
                <w:rFonts w:ascii="Century Gothic" w:eastAsiaTheme="minorHAnsi" w:hAnsi="Century Gothic" w:cs="Century Gothic,Italic"/>
                <w:i w:val="0"/>
                <w:iCs w:val="0"/>
                <w:sz w:val="18"/>
                <w:szCs w:val="18"/>
                <w:lang w:val="es-GT" w:eastAsia="en-US"/>
              </w:rPr>
              <w:t xml:space="preserve"> para que </w:t>
            </w:r>
            <w:r w:rsidR="00856B41">
              <w:rPr>
                <w:rFonts w:ascii="Century Gothic" w:eastAsiaTheme="minorHAnsi" w:hAnsi="Century Gothic" w:cs="Century Gothic,Italic"/>
                <w:i w:val="0"/>
                <w:iCs w:val="0"/>
                <w:sz w:val="18"/>
                <w:szCs w:val="18"/>
                <w:lang w:val="es-GT" w:eastAsia="en-US"/>
              </w:rPr>
              <w:t>las estrategias y los materiales de apoyo curricular respondan a los requerimiento</w:t>
            </w:r>
            <w:r w:rsidR="005A6935">
              <w:rPr>
                <w:rFonts w:ascii="Century Gothic" w:eastAsiaTheme="minorHAnsi" w:hAnsi="Century Gothic" w:cs="Century Gothic,Italic"/>
                <w:i w:val="0"/>
                <w:iCs w:val="0"/>
                <w:sz w:val="18"/>
                <w:szCs w:val="18"/>
                <w:lang w:val="es-GT" w:eastAsia="en-US"/>
              </w:rPr>
              <w:t>s</w:t>
            </w:r>
            <w:r w:rsidR="00856B41">
              <w:rPr>
                <w:rFonts w:ascii="Century Gothic" w:eastAsiaTheme="minorHAnsi" w:hAnsi="Century Gothic" w:cs="Century Gothic,Italic"/>
                <w:i w:val="0"/>
                <w:iCs w:val="0"/>
                <w:sz w:val="18"/>
                <w:szCs w:val="18"/>
                <w:lang w:val="es-GT" w:eastAsia="en-US"/>
              </w:rPr>
              <w:t xml:space="preserve"> de calidad y actualidad del Sistema Educativo Nacional.</w:t>
            </w:r>
          </w:p>
          <w:p w14:paraId="49D6878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C290E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B1F385F" w14:textId="77777777" w:rsidR="009B7CC5" w:rsidRPr="007C051B" w:rsidRDefault="009B7CC5" w:rsidP="00B40298">
            <w:pPr>
              <w:pStyle w:val="Prrafodelista"/>
              <w:numPr>
                <w:ilvl w:val="0"/>
                <w:numId w:val="112"/>
              </w:numPr>
              <w:ind w:left="179" w:hanging="28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TAREAS PERMANENTES</w:t>
            </w:r>
          </w:p>
        </w:tc>
      </w:tr>
      <w:tr w:rsidR="009B7CC5" w:rsidRPr="007C051B" w14:paraId="3E32809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C5BDD4F" w14:textId="77777777" w:rsidR="00926468" w:rsidRPr="00422A12" w:rsidRDefault="00856B41" w:rsidP="00347453">
            <w:pPr>
              <w:pStyle w:val="Prrafodelista"/>
              <w:numPr>
                <w:ilvl w:val="0"/>
                <w:numId w:val="72"/>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Establecer los lineamientos para el diseño curricular del área de Comunicación y Lenguaje del Nivel de Educación Primaria.</w:t>
            </w:r>
          </w:p>
          <w:p w14:paraId="223D387A" w14:textId="01232555" w:rsidR="00926468" w:rsidRPr="00422A12" w:rsidRDefault="00856B41" w:rsidP="00347453">
            <w:pPr>
              <w:pStyle w:val="Prrafodelista"/>
              <w:numPr>
                <w:ilvl w:val="0"/>
                <w:numId w:val="72"/>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Diseñar</w:t>
            </w:r>
            <w:r w:rsidR="00926468" w:rsidRPr="00422A12">
              <w:rPr>
                <w:rFonts w:ascii="Century Gothic" w:eastAsiaTheme="minorHAnsi" w:hAnsi="Century Gothic" w:cs="Century Gothic,Italic"/>
                <w:i w:val="0"/>
                <w:sz w:val="18"/>
                <w:szCs w:val="18"/>
                <w:lang w:val="es-GT" w:eastAsia="en-US"/>
              </w:rPr>
              <w:t>,</w:t>
            </w:r>
            <w:r w:rsidRPr="00422A12">
              <w:rPr>
                <w:rFonts w:ascii="Century Gothic" w:eastAsiaTheme="minorHAnsi" w:hAnsi="Century Gothic" w:cs="Century Gothic,Italic"/>
                <w:i w:val="0"/>
                <w:sz w:val="18"/>
                <w:szCs w:val="18"/>
                <w:lang w:val="es-GT" w:eastAsia="en-US"/>
              </w:rPr>
              <w:t xml:space="preserve"> desarrollar </w:t>
            </w:r>
            <w:r w:rsidR="00926468" w:rsidRPr="00422A12">
              <w:rPr>
                <w:rFonts w:ascii="Century Gothic" w:eastAsiaTheme="minorHAnsi" w:hAnsi="Century Gothic" w:cs="Century Gothic,Italic"/>
                <w:i w:val="0"/>
                <w:sz w:val="18"/>
                <w:szCs w:val="18"/>
                <w:lang w:val="es-GT" w:eastAsia="en-US"/>
              </w:rPr>
              <w:t xml:space="preserve">y actualizar </w:t>
            </w:r>
            <w:r w:rsidRPr="00422A12">
              <w:rPr>
                <w:rFonts w:ascii="Century Gothic" w:eastAsiaTheme="minorHAnsi" w:hAnsi="Century Gothic" w:cs="Century Gothic,Italic"/>
                <w:i w:val="0"/>
                <w:sz w:val="18"/>
                <w:szCs w:val="18"/>
                <w:lang w:val="es-GT" w:eastAsia="en-US"/>
              </w:rPr>
              <w:t>el área curricular de Comunicación y Lenguaje</w:t>
            </w:r>
            <w:r w:rsidR="00926468" w:rsidRPr="00422A12">
              <w:rPr>
                <w:rFonts w:ascii="Century Gothic" w:eastAsiaTheme="minorHAnsi" w:hAnsi="Century Gothic" w:cs="Century Gothic,Italic"/>
                <w:i w:val="0"/>
                <w:sz w:val="18"/>
                <w:szCs w:val="18"/>
                <w:lang w:val="es-GT" w:eastAsia="en-US"/>
              </w:rPr>
              <w:t xml:space="preserve"> con base </w:t>
            </w:r>
            <w:r w:rsidR="00926468"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1E2E47F2" w14:textId="7C2132C0" w:rsidR="00856B41" w:rsidRPr="00422A12" w:rsidRDefault="00926468" w:rsidP="00347453">
            <w:pPr>
              <w:pStyle w:val="Prrafodelista"/>
              <w:numPr>
                <w:ilvl w:val="0"/>
                <w:numId w:val="72"/>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422A12">
              <w:rPr>
                <w:rFonts w:ascii="Century Gothic" w:eastAsiaTheme="minorHAnsi" w:hAnsi="Century Gothic" w:cs="Century Gothic,Italic"/>
                <w:i w:val="0"/>
                <w:sz w:val="18"/>
                <w:szCs w:val="18"/>
                <w:lang w:val="es-GT" w:eastAsia="en-US"/>
              </w:rPr>
              <w:t>Comunicación y Lenguaje.</w:t>
            </w:r>
          </w:p>
          <w:p w14:paraId="15D78D6F" w14:textId="12BD5B12" w:rsidR="00856B41" w:rsidRPr="00422A12" w:rsidRDefault="00926468" w:rsidP="00347453">
            <w:pPr>
              <w:pStyle w:val="Prrafodelista"/>
              <w:numPr>
                <w:ilvl w:val="0"/>
                <w:numId w:val="72"/>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 del área de Comunicación y Lenguaje, según el Currículo Nacional Base del Nivel Primario.</w:t>
            </w:r>
          </w:p>
          <w:p w14:paraId="42B8131F" w14:textId="79FB63BD" w:rsidR="00926468" w:rsidRPr="00422A12" w:rsidRDefault="00926468" w:rsidP="00347453">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6E233A" w:rsidRPr="00422A12">
              <w:rPr>
                <w:rFonts w:ascii="Century Gothic" w:eastAsiaTheme="minorHAnsi" w:hAnsi="Century Gothic" w:cs="Century Gothic,Italic"/>
                <w:i w:val="0"/>
                <w:iCs w:val="0"/>
                <w:sz w:val="18"/>
                <w:szCs w:val="18"/>
                <w:lang w:val="es-GT" w:eastAsia="en-US"/>
              </w:rPr>
              <w:t>Comunicación y Lenguaje</w:t>
            </w:r>
            <w:r w:rsidRPr="00422A12">
              <w:rPr>
                <w:rFonts w:ascii="Century Gothic" w:hAnsi="Century Gothic"/>
                <w:i w:val="0"/>
                <w:iCs w:val="0"/>
                <w:sz w:val="18"/>
                <w:szCs w:val="18"/>
                <w:lang w:val="es-GT"/>
              </w:rPr>
              <w:t>.</w:t>
            </w:r>
          </w:p>
          <w:p w14:paraId="5900428C" w14:textId="7C5795DE" w:rsidR="00926468" w:rsidRPr="00422A12" w:rsidRDefault="00926468" w:rsidP="00347453">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006E233A" w:rsidRPr="00422A12">
              <w:rPr>
                <w:rFonts w:ascii="Century Gothic" w:eastAsiaTheme="minorHAnsi" w:hAnsi="Century Gothic" w:cs="Century Gothic,Italic"/>
                <w:i w:val="0"/>
                <w:iCs w:val="0"/>
                <w:sz w:val="18"/>
                <w:szCs w:val="18"/>
                <w:lang w:val="es-GT" w:eastAsia="en-US"/>
              </w:rPr>
              <w:t>Comunicación y Lenguaje</w:t>
            </w:r>
            <w:r w:rsidR="006E233A" w:rsidRPr="00422A12">
              <w:rPr>
                <w:rFonts w:ascii="Century Gothic" w:hAnsi="Century Gothic"/>
                <w:i w:val="0"/>
                <w:iCs w:val="0"/>
                <w:sz w:val="18"/>
                <w:szCs w:val="18"/>
                <w:lang w:val="es-GT"/>
              </w:rPr>
              <w:t xml:space="preserve"> </w:t>
            </w:r>
            <w:r w:rsidRPr="00422A12">
              <w:rPr>
                <w:rFonts w:ascii="Century Gothic" w:hAnsi="Century Gothic"/>
                <w:i w:val="0"/>
                <w:iCs w:val="0"/>
                <w:sz w:val="18"/>
                <w:szCs w:val="18"/>
                <w:lang w:val="es-GT"/>
              </w:rPr>
              <w:t xml:space="preserve">u otras áreas afines en los diferentes niveles educativos.  </w:t>
            </w:r>
          </w:p>
          <w:p w14:paraId="0FE8D371" w14:textId="4D0FF6FF" w:rsidR="00926468" w:rsidRPr="00422A12" w:rsidRDefault="00926468" w:rsidP="00347453">
            <w:pPr>
              <w:pStyle w:val="Encabezado"/>
              <w:widowControl w:val="0"/>
              <w:numPr>
                <w:ilvl w:val="0"/>
                <w:numId w:val="72"/>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006E233A" w:rsidRPr="00422A12">
              <w:rPr>
                <w:rFonts w:ascii="Century Gothic" w:eastAsiaTheme="minorHAnsi" w:hAnsi="Century Gothic" w:cs="Century Gothic,Italic"/>
                <w:i w:val="0"/>
                <w:iCs w:val="0"/>
                <w:sz w:val="18"/>
                <w:szCs w:val="18"/>
                <w:lang w:val="es-GT" w:eastAsia="en-US"/>
              </w:rPr>
              <w:t>Comunicación y Lenguaje</w:t>
            </w:r>
            <w:r w:rsidRPr="00422A12">
              <w:rPr>
                <w:rFonts w:ascii="Century Gothic" w:hAnsi="Century Gothic"/>
                <w:i w:val="0"/>
                <w:iCs w:val="0"/>
                <w:sz w:val="18"/>
                <w:szCs w:val="18"/>
                <w:lang w:val="es-GT"/>
              </w:rPr>
              <w:t>, para que respondan a los criterios de calidad y pertinencia.</w:t>
            </w:r>
          </w:p>
          <w:p w14:paraId="28517F54" w14:textId="77777777" w:rsidR="00926468" w:rsidRPr="00422A12" w:rsidRDefault="00926468" w:rsidP="00347453">
            <w:pPr>
              <w:pStyle w:val="Prrafodelista"/>
              <w:numPr>
                <w:ilvl w:val="0"/>
                <w:numId w:val="72"/>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73F7924F" w14:textId="77777777" w:rsidR="00926468" w:rsidRPr="00422A12" w:rsidRDefault="00926468" w:rsidP="00347453">
            <w:pPr>
              <w:pStyle w:val="Prrafodelista"/>
              <w:numPr>
                <w:ilvl w:val="0"/>
                <w:numId w:val="72"/>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2861DD0" w14:textId="47357B2A" w:rsidR="00926468" w:rsidRPr="007C051B" w:rsidRDefault="00926468" w:rsidP="00926468">
            <w:pPr>
              <w:pStyle w:val="Encabezado"/>
              <w:widowControl w:val="0"/>
              <w:tabs>
                <w:tab w:val="clear" w:pos="4252"/>
                <w:tab w:val="clear" w:pos="8504"/>
              </w:tabs>
              <w:spacing w:line="276" w:lineRule="auto"/>
              <w:jc w:val="both"/>
              <w:rPr>
                <w:rFonts w:ascii="Century Gothic" w:hAnsi="Century Gothic" w:cs="Arial"/>
                <w:i w:val="0"/>
                <w:iCs w:val="0"/>
                <w:sz w:val="18"/>
                <w:szCs w:val="18"/>
                <w:lang w:val="es-GT" w:bidi="ar"/>
              </w:rPr>
            </w:pPr>
          </w:p>
        </w:tc>
      </w:tr>
      <w:tr w:rsidR="009B7CC5" w:rsidRPr="007C051B" w14:paraId="7DE54AD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27CEEE3" w14:textId="76EAAABD" w:rsidR="009B7CC5" w:rsidRPr="007C051B" w:rsidRDefault="009B7CC5" w:rsidP="00B40298">
            <w:pPr>
              <w:pStyle w:val="Prrafodelista"/>
              <w:numPr>
                <w:ilvl w:val="0"/>
                <w:numId w:val="112"/>
              </w:numPr>
              <w:ind w:left="179" w:hanging="179"/>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TAREAS PERIÓDICAS</w:t>
            </w:r>
          </w:p>
        </w:tc>
      </w:tr>
      <w:tr w:rsidR="009B7CC5" w:rsidRPr="007C051B" w14:paraId="1456574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3D3A840" w14:textId="77777777" w:rsidR="006E233A" w:rsidRPr="00542640" w:rsidRDefault="006E233A" w:rsidP="00347453">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9EA73C4" w14:textId="77777777" w:rsidR="006E233A" w:rsidRPr="00542640" w:rsidRDefault="006E233A" w:rsidP="00347453">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32682236" w14:textId="6369048E" w:rsidR="006E233A" w:rsidRPr="0072027C" w:rsidRDefault="006E233A" w:rsidP="00347453">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Pr>
                <w:rFonts w:ascii="Century Gothic" w:eastAsiaTheme="minorHAnsi" w:hAnsi="Century Gothic" w:cs="Century Gothic,Italic"/>
                <w:i w:val="0"/>
                <w:iCs w:val="0"/>
                <w:sz w:val="18"/>
                <w:szCs w:val="18"/>
                <w:lang w:val="es-GT" w:eastAsia="en-US"/>
              </w:rPr>
              <w:t>Comunicación y Lenguaje</w:t>
            </w:r>
            <w:r>
              <w:rPr>
                <w:rFonts w:ascii="Century Gothic" w:hAnsi="Century Gothic"/>
                <w:i w:val="0"/>
                <w:iCs w:val="0"/>
                <w:sz w:val="18"/>
                <w:szCs w:val="18"/>
                <w:lang w:val="es-GT"/>
              </w:rPr>
              <w:t>.</w:t>
            </w:r>
          </w:p>
          <w:p w14:paraId="5FF53CC5" w14:textId="77777777" w:rsidR="006E233A" w:rsidRPr="0072320C" w:rsidRDefault="006E233A" w:rsidP="00347453">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5E293286" w14:textId="77777777" w:rsidR="006E233A" w:rsidRPr="0090522D" w:rsidRDefault="006E233A" w:rsidP="00347453">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286C34E2" w14:textId="2A90289B" w:rsidR="0090522D" w:rsidRPr="00AB1DB3" w:rsidRDefault="0090522D" w:rsidP="00347453">
            <w:pPr>
              <w:pStyle w:val="Encabezado"/>
              <w:widowControl w:val="0"/>
              <w:numPr>
                <w:ilvl w:val="0"/>
                <w:numId w:val="148"/>
              </w:numPr>
              <w:tabs>
                <w:tab w:val="clear" w:pos="4252"/>
                <w:tab w:val="clear" w:pos="8504"/>
              </w:tabs>
              <w:spacing w:line="276" w:lineRule="auto"/>
              <w:jc w:val="both"/>
              <w:rPr>
                <w:rFonts w:ascii="Century Gothic" w:hAnsi="Century Gothic"/>
                <w:i w:val="0"/>
                <w:iCs w:val="0"/>
                <w:sz w:val="18"/>
                <w:szCs w:val="18"/>
                <w:lang w:val="es-ES"/>
              </w:rPr>
            </w:pPr>
            <w:r w:rsidRPr="00AB1DB3">
              <w:rPr>
                <w:rFonts w:ascii="Century Gothic" w:hAnsi="Century Gothic"/>
                <w:i w:val="0"/>
                <w:iCs w:val="0"/>
                <w:sz w:val="18"/>
                <w:szCs w:val="18"/>
                <w:lang w:val="es-ES"/>
              </w:rPr>
              <w:t xml:space="preserve">Realizar </w:t>
            </w:r>
            <w:r w:rsidR="00AB1DB3" w:rsidRPr="00AB1DB3">
              <w:rPr>
                <w:rFonts w:ascii="Century Gothic" w:hAnsi="Century Gothic"/>
                <w:i w:val="0"/>
                <w:iCs w:val="0"/>
                <w:sz w:val="18"/>
                <w:szCs w:val="18"/>
                <w:lang w:val="es-ES"/>
              </w:rPr>
              <w:t>las salidas</w:t>
            </w:r>
            <w:r w:rsidRPr="00AB1DB3">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C09F059" w14:textId="23F6F2F7" w:rsidR="009B7CC5" w:rsidRPr="007C051B" w:rsidRDefault="009B7CC5" w:rsidP="0090522D">
            <w:pPr>
              <w:pStyle w:val="Encabezado"/>
              <w:widowControl w:val="0"/>
              <w:spacing w:line="276" w:lineRule="auto"/>
              <w:jc w:val="both"/>
              <w:rPr>
                <w:rFonts w:ascii="Century Gothic" w:hAnsi="Century Gothic" w:cs="Arial"/>
                <w:i w:val="0"/>
                <w:iCs w:val="0"/>
                <w:sz w:val="18"/>
                <w:szCs w:val="18"/>
                <w:lang w:val="es-GT" w:bidi="ar"/>
              </w:rPr>
            </w:pPr>
          </w:p>
        </w:tc>
      </w:tr>
      <w:tr w:rsidR="009B7CC5" w:rsidRPr="007C051B" w14:paraId="6CBF526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F5E390C" w14:textId="37B7B12E" w:rsidR="009B7CC5" w:rsidRPr="007C051B" w:rsidRDefault="009B7CC5" w:rsidP="00B40298">
            <w:pPr>
              <w:pStyle w:val="Prrafodelista"/>
              <w:numPr>
                <w:ilvl w:val="0"/>
                <w:numId w:val="112"/>
              </w:numPr>
              <w:ind w:left="321" w:hanging="321"/>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TAREAS EVENTUALES</w:t>
            </w:r>
          </w:p>
        </w:tc>
      </w:tr>
      <w:tr w:rsidR="009B7CC5" w:rsidRPr="007C051B" w14:paraId="2F2D324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E6878DE" w14:textId="77777777" w:rsidR="00926468" w:rsidRPr="00542640" w:rsidRDefault="00926468" w:rsidP="00347453">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8F1C0AE" w14:textId="77777777" w:rsidR="00926468" w:rsidRPr="00542640" w:rsidRDefault="00926468" w:rsidP="00347453">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2D799992" w14:textId="77777777" w:rsidR="00926468" w:rsidRPr="00272A5B" w:rsidRDefault="00926468" w:rsidP="00347453">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D053F05" w14:textId="77777777" w:rsidR="00926468" w:rsidRPr="00542640" w:rsidRDefault="00926468" w:rsidP="00347453">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3D4F7982" w14:textId="0C18D5B2" w:rsidR="00926468" w:rsidRPr="00542640" w:rsidRDefault="00926468" w:rsidP="00347453">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330703E5" w14:textId="6C37CA25" w:rsidR="00926468" w:rsidRPr="00D32FAD" w:rsidRDefault="00926468" w:rsidP="00347453">
            <w:pPr>
              <w:pStyle w:val="Encabezado"/>
              <w:widowControl w:val="0"/>
              <w:numPr>
                <w:ilvl w:val="0"/>
                <w:numId w:val="7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4052701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EF59BC" w14:textId="77777777" w:rsidR="009B7CC5" w:rsidRPr="007C051B" w:rsidRDefault="009B7CC5" w:rsidP="00B40298">
            <w:pPr>
              <w:pStyle w:val="Prrafodelista"/>
              <w:numPr>
                <w:ilvl w:val="0"/>
                <w:numId w:val="112"/>
              </w:numPr>
              <w:tabs>
                <w:tab w:val="left" w:pos="164"/>
              </w:tabs>
              <w:ind w:left="306" w:hanging="284"/>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lastRenderedPageBreak/>
              <w:t>UBICACIÓN DEL PUESTO</w:t>
            </w:r>
          </w:p>
        </w:tc>
      </w:tr>
      <w:tr w:rsidR="009B7CC5" w:rsidRPr="007C051B" w14:paraId="3A937DF3" w14:textId="77777777" w:rsidTr="00025D5F">
        <w:trPr>
          <w:cnfStyle w:val="000000100000" w:firstRow="0" w:lastRow="0" w:firstColumn="0" w:lastColumn="0" w:oddVBand="0" w:evenVBand="0" w:oddHBand="1" w:evenHBand="0" w:firstRowFirstColumn="0" w:firstRowLastColumn="0" w:lastRowFirstColumn="0" w:lastRowLastColumn="0"/>
          <w:trHeight w:val="35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A3FB4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El puesto de trabajo se ubica en el </w:t>
            </w:r>
            <w:r w:rsidRPr="007C051B">
              <w:rPr>
                <w:rFonts w:ascii="Century Gothic" w:hAnsi="Century Gothic" w:cs="Arial"/>
                <w:i w:val="0"/>
                <w:iCs w:val="0"/>
                <w:sz w:val="18"/>
                <w:szCs w:val="18"/>
                <w:lang w:val="es-GT"/>
              </w:rPr>
              <w:t>Departamento de Nivel Primario</w:t>
            </w:r>
          </w:p>
          <w:p w14:paraId="6EEAA39C"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FCEED7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53AADE" w14:textId="76B6E61C" w:rsidR="009B7CC5" w:rsidRPr="007C051B" w:rsidRDefault="00B40298" w:rsidP="00B40298">
            <w:pPr>
              <w:pStyle w:val="Prrafodelista"/>
              <w:numPr>
                <w:ilvl w:val="0"/>
                <w:numId w:val="112"/>
              </w:numPr>
              <w:ind w:left="164" w:hanging="164"/>
              <w:jc w:val="both"/>
              <w:textAlignment w:val="center"/>
              <w:rPr>
                <w:rFonts w:ascii="Century Gothic" w:hAnsi="Century Gothic" w:cs="Arial"/>
                <w:b/>
                <w:i w:val="0"/>
                <w:iCs w:val="0"/>
                <w:sz w:val="18"/>
                <w:szCs w:val="18"/>
                <w:lang w:val="es-GT"/>
              </w:rPr>
            </w:pPr>
            <w:r>
              <w:rPr>
                <w:rFonts w:ascii="Century Gothic" w:hAnsi="Century Gothic" w:cs="Arial"/>
                <w:b/>
                <w:i w:val="0"/>
                <w:iCs w:val="0"/>
                <w:sz w:val="18"/>
                <w:szCs w:val="18"/>
                <w:lang w:val="es-GT"/>
              </w:rPr>
              <w:t xml:space="preserve">   </w:t>
            </w:r>
            <w:r w:rsidR="009B7CC5" w:rsidRPr="007C051B">
              <w:rPr>
                <w:rFonts w:ascii="Century Gothic" w:hAnsi="Century Gothic" w:cs="Arial"/>
                <w:b/>
                <w:i w:val="0"/>
                <w:iCs w:val="0"/>
                <w:sz w:val="18"/>
                <w:szCs w:val="18"/>
                <w:lang w:val="es-GT"/>
              </w:rPr>
              <w:t>SUPERVISIÓN</w:t>
            </w:r>
          </w:p>
        </w:tc>
      </w:tr>
      <w:tr w:rsidR="009B7CC5" w:rsidRPr="007C051B" w14:paraId="4ED7A7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7836B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13A6B4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355911" w14:textId="77777777" w:rsidR="009B7CC5" w:rsidRPr="007C051B" w:rsidRDefault="009B7CC5" w:rsidP="00B40298">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215086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6185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7538C50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4E20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p w14:paraId="3546B920"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E0A2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EBBDE4" w14:textId="77777777" w:rsidR="009B7CC5" w:rsidRPr="007C051B" w:rsidRDefault="009B7CC5" w:rsidP="00B40298">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51699B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C9DDE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E53EF77"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428E1FD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F15156A"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6E38C66" w14:textId="10DF9608" w:rsidR="009B7CC5" w:rsidRPr="007C051B" w:rsidRDefault="006E233A"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tc>
      </w:tr>
      <w:tr w:rsidR="009B7CC5" w:rsidRPr="007C051B" w14:paraId="1B61BF9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1692FF5" w14:textId="77777777" w:rsidR="009B7CC5" w:rsidRPr="007C051B" w:rsidRDefault="009B7CC5" w:rsidP="00B40298">
            <w:pPr>
              <w:pStyle w:val="Prrafodelista"/>
              <w:numPr>
                <w:ilvl w:val="0"/>
                <w:numId w:val="112"/>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4361B503" w14:textId="77777777" w:rsidTr="00B418E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FEF74B" w14:textId="1300B02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7F6E4091" w14:textId="77777777" w:rsidTr="00B418EE">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6A19D8" w14:textId="77777777" w:rsidR="009B7CC5" w:rsidRPr="007C051B" w:rsidRDefault="009B7CC5" w:rsidP="00B40298">
            <w:pPr>
              <w:pStyle w:val="Prrafodelista"/>
              <w:numPr>
                <w:ilvl w:val="0"/>
                <w:numId w:val="112"/>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3B2A33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AFF75B" w14:textId="77375888"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p>
          <w:p w14:paraId="50B1417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E091D0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0D3077" w14:textId="77777777" w:rsidR="009B7CC5" w:rsidRPr="007C051B" w:rsidRDefault="009B7CC5" w:rsidP="00B40298">
            <w:pPr>
              <w:pStyle w:val="Prrafodelista"/>
              <w:numPr>
                <w:ilvl w:val="0"/>
                <w:numId w:val="112"/>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4DEF10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AC2AB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p>
        </w:tc>
      </w:tr>
      <w:tr w:rsidR="009B7CC5" w:rsidRPr="007C051B" w14:paraId="7990336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6A717A" w14:textId="77777777" w:rsidR="009B7CC5" w:rsidRPr="007C051B" w:rsidRDefault="009B7CC5" w:rsidP="00B40298">
            <w:pPr>
              <w:pStyle w:val="Prrafodelista"/>
              <w:numPr>
                <w:ilvl w:val="0"/>
                <w:numId w:val="112"/>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61A1EAD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11E23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451F6CE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68EFD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BAAC19" w14:textId="77777777" w:rsidR="009B7CC5" w:rsidRPr="007C051B" w:rsidRDefault="009B7CC5" w:rsidP="00B40298">
            <w:pPr>
              <w:pStyle w:val="Prrafodelista"/>
              <w:numPr>
                <w:ilvl w:val="0"/>
                <w:numId w:val="112"/>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7308E7CA" w14:textId="77777777" w:rsidTr="00025D5F">
        <w:trPr>
          <w:cnfStyle w:val="000000100000" w:firstRow="0" w:lastRow="0" w:firstColumn="0" w:lastColumn="0" w:oddVBand="0" w:evenVBand="0" w:oddHBand="1" w:evenHBand="0" w:firstRowFirstColumn="0" w:firstRowLastColumn="0" w:lastRowFirstColumn="0" w:lastRowLastColumn="0"/>
          <w:trHeight w:val="89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C5936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5B5764A" w14:textId="18C93E81"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w:t>
            </w:r>
            <w:r w:rsidR="006E233A">
              <w:rPr>
                <w:rFonts w:ascii="Century Gothic" w:eastAsiaTheme="minorHAnsi" w:hAnsi="Century Gothic" w:cs="Century Gothic"/>
                <w:sz w:val="18"/>
                <w:szCs w:val="18"/>
                <w:lang w:val="es-GT" w:eastAsia="en-US"/>
              </w:rPr>
              <w:t>puesto</w:t>
            </w:r>
            <w:r w:rsidRPr="007C051B">
              <w:rPr>
                <w:rFonts w:ascii="Century Gothic" w:eastAsiaTheme="minorHAnsi" w:hAnsi="Century Gothic" w:cs="Century Gothic"/>
                <w:sz w:val="18"/>
                <w:szCs w:val="18"/>
                <w:lang w:val="es-GT" w:eastAsia="en-US"/>
              </w:rPr>
              <w:t xml:space="preserve">,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4D87EFD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61D48E4A" w14:textId="77777777" w:rsidTr="00025D5F">
        <w:trPr>
          <w:trHeight w:val="49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B124A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100AC09" w14:textId="4C3104DF" w:rsidR="006E233A" w:rsidRPr="00D32FAD" w:rsidRDefault="009B7CC5" w:rsidP="006E233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6E233A">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308489C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638F7D"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4BBB0CF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A54E55" w14:textId="77777777" w:rsidR="009B7CC5" w:rsidRPr="007C051B" w:rsidRDefault="009B7CC5" w:rsidP="00B40298">
            <w:pPr>
              <w:pStyle w:val="Prrafodelista"/>
              <w:numPr>
                <w:ilvl w:val="0"/>
                <w:numId w:val="112"/>
              </w:numPr>
              <w:ind w:left="447" w:hanging="425"/>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7E57599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1EC28E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3BEA1E54"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II y ser colegiado activo.</w:t>
            </w:r>
          </w:p>
          <w:p w14:paraId="1F9A526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27A6D58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8149D1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49DC68A1" w14:textId="5156DBA8" w:rsidR="009B7CC5" w:rsidRPr="007C051B" w:rsidRDefault="009B7CC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color w:val="000000"/>
                <w:sz w:val="18"/>
                <w:szCs w:val="18"/>
              </w:rPr>
              <w:t>Acreditar título universitario a nivel de licenciatura en la carrera profesional que el puesto requiera</w:t>
            </w:r>
            <w:r w:rsidRPr="00366D78">
              <w:rPr>
                <w:rFonts w:ascii="Century Gothic" w:hAnsi="Century Gothic" w:cs="Arial"/>
                <w:color w:val="000000"/>
                <w:sz w:val="18"/>
                <w:szCs w:val="18"/>
              </w:rPr>
              <w:t>. Seis</w:t>
            </w:r>
            <w:r w:rsidRPr="007C051B">
              <w:rPr>
                <w:rFonts w:ascii="Century Gothic" w:hAnsi="Century Gothic" w:cs="Arial"/>
                <w:color w:val="000000"/>
                <w:sz w:val="18"/>
                <w:szCs w:val="18"/>
              </w:rPr>
              <w:t xml:space="preserve"> años de experiencia en labores afines y ser colegiado activo.</w:t>
            </w:r>
          </w:p>
        </w:tc>
      </w:tr>
      <w:tr w:rsidR="009B7CC5" w:rsidRPr="007C051B" w14:paraId="7C5108D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659C114" w14:textId="42018A4E" w:rsidR="009B7CC5" w:rsidRPr="007C051B" w:rsidRDefault="009B7CC5" w:rsidP="00B40298">
            <w:pPr>
              <w:pStyle w:val="Prrafodelista"/>
              <w:numPr>
                <w:ilvl w:val="0"/>
                <w:numId w:val="112"/>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AF</w:t>
            </w:r>
            <w:r w:rsidR="00B418EE">
              <w:rPr>
                <w:rFonts w:ascii="Century Gothic" w:hAnsi="Century Gothic" w:cs="Arial"/>
                <w:b/>
                <w:i w:val="0"/>
                <w:iCs w:val="0"/>
                <w:sz w:val="18"/>
                <w:szCs w:val="18"/>
                <w:lang w:val="es-GT"/>
              </w:rPr>
              <w:t>Í</w:t>
            </w:r>
            <w:r w:rsidRPr="007C051B">
              <w:rPr>
                <w:rFonts w:ascii="Century Gothic" w:hAnsi="Century Gothic" w:cs="Arial"/>
                <w:b/>
                <w:i w:val="0"/>
                <w:iCs w:val="0"/>
                <w:sz w:val="18"/>
                <w:szCs w:val="18"/>
                <w:lang w:val="es-GT"/>
              </w:rPr>
              <w:t>N</w:t>
            </w:r>
          </w:p>
        </w:tc>
      </w:tr>
      <w:tr w:rsidR="009B7CC5" w:rsidRPr="007C051B" w14:paraId="58CE74D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CCDB26" w14:textId="38A5811B" w:rsidR="009B7CC5" w:rsidRPr="007C051B" w:rsidRDefault="00A22971"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Licenciatura en Pedagogía y Administración Educativa, Licenciatura en Pedagogía y Planificación Curricular, u otra afín a la naturaleza del puesto. </w:t>
            </w:r>
          </w:p>
          <w:p w14:paraId="0D001FBE"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E42F69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6469FE" w14:textId="77777777" w:rsidR="009B7CC5" w:rsidRPr="007C051B" w:rsidRDefault="009B7CC5" w:rsidP="00B40298">
            <w:pPr>
              <w:pStyle w:val="Prrafodelista"/>
              <w:numPr>
                <w:ilvl w:val="0"/>
                <w:numId w:val="112"/>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7B369F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FBA780" w14:textId="77777777" w:rsidR="009B7CC5" w:rsidRPr="0090522D" w:rsidRDefault="009B7CC5" w:rsidP="00347453">
            <w:pPr>
              <w:pStyle w:val="Prrafodelista"/>
              <w:numPr>
                <w:ilvl w:val="0"/>
                <w:numId w:val="7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BD45F20" w14:textId="4AB3BDFF" w:rsidR="0090522D" w:rsidRPr="007C051B" w:rsidRDefault="0090522D" w:rsidP="00347453">
            <w:pPr>
              <w:pStyle w:val="Prrafodelista"/>
              <w:numPr>
                <w:ilvl w:val="0"/>
                <w:numId w:val="71"/>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 y evaluación curricular.</w:t>
            </w:r>
          </w:p>
          <w:p w14:paraId="36559166" w14:textId="77777777" w:rsidR="009B7CC5" w:rsidRPr="007C051B" w:rsidRDefault="009B7CC5" w:rsidP="00347453">
            <w:pPr>
              <w:pStyle w:val="Prrafodelista"/>
              <w:numPr>
                <w:ilvl w:val="0"/>
                <w:numId w:val="7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15992096" w14:textId="77777777" w:rsidR="00AB1DB3" w:rsidRPr="00396D31" w:rsidRDefault="00AB1DB3" w:rsidP="00347453">
            <w:pPr>
              <w:pStyle w:val="Prrafodelista"/>
              <w:numPr>
                <w:ilvl w:val="0"/>
                <w:numId w:val="71"/>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22D536B7" w14:textId="77777777" w:rsidR="009B7CC5" w:rsidRPr="007C051B" w:rsidRDefault="009B7CC5" w:rsidP="00347453">
            <w:pPr>
              <w:pStyle w:val="Prrafodelista"/>
              <w:numPr>
                <w:ilvl w:val="0"/>
                <w:numId w:val="7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lastRenderedPageBreak/>
              <w:t>Conocimientos básicos de desarrollo curricular y metodologías participativas.</w:t>
            </w:r>
          </w:p>
          <w:p w14:paraId="08295AC5" w14:textId="77777777" w:rsidR="009B7CC5" w:rsidRPr="006E233A" w:rsidRDefault="009B7CC5" w:rsidP="00347453">
            <w:pPr>
              <w:pStyle w:val="Prrafodelista"/>
              <w:numPr>
                <w:ilvl w:val="0"/>
                <w:numId w:val="7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6E233A">
              <w:rPr>
                <w:rFonts w:ascii="Century Gothic" w:hAnsi="Century Gothic" w:cs="Arial"/>
                <w:i w:val="0"/>
                <w:iCs w:val="0"/>
                <w:sz w:val="18"/>
                <w:szCs w:val="18"/>
                <w:lang w:val="es-GT"/>
              </w:rPr>
              <w:t>.</w:t>
            </w:r>
          </w:p>
          <w:p w14:paraId="68A0C872" w14:textId="0052EBB6"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506335D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9947BED" w14:textId="77777777" w:rsidR="009B7CC5" w:rsidRPr="007C051B" w:rsidRDefault="009B7CC5" w:rsidP="00B40298">
            <w:pPr>
              <w:pStyle w:val="Prrafodelista"/>
              <w:numPr>
                <w:ilvl w:val="0"/>
                <w:numId w:val="112"/>
              </w:numPr>
              <w:ind w:left="447" w:hanging="447"/>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lastRenderedPageBreak/>
              <w:t>HABILIDADES Y DESTREZAS</w:t>
            </w:r>
          </w:p>
        </w:tc>
      </w:tr>
      <w:tr w:rsidR="009B7CC5" w:rsidRPr="007C051B" w14:paraId="326AB97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159E53"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1D679D7D" w14:textId="387AC429"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2B1174E4" w14:textId="72F8BA4F"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6E233A">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5415616C" w14:textId="77777777" w:rsidR="009B7CC5" w:rsidRPr="006E233A"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57BE164F" w14:textId="358BED24"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7D91DD4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35A62EC" w14:textId="4256DDD5" w:rsidR="009B7CC5" w:rsidRPr="007C051B" w:rsidRDefault="009B7CC5" w:rsidP="00B40298">
            <w:pPr>
              <w:pStyle w:val="Prrafodelista"/>
              <w:numPr>
                <w:ilvl w:val="0"/>
                <w:numId w:val="112"/>
              </w:numPr>
              <w:ind w:left="447" w:hanging="425"/>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w:t>
            </w:r>
            <w:r w:rsidR="00A51C48">
              <w:rPr>
                <w:rFonts w:ascii="Century Gothic" w:hAnsi="Century Gothic" w:cs="Arial"/>
                <w:b/>
                <w:i w:val="0"/>
                <w:iCs w:val="0"/>
                <w:sz w:val="18"/>
                <w:szCs w:val="18"/>
                <w:lang w:val="es-GT"/>
              </w:rPr>
              <w:t>CTITUDINALES</w:t>
            </w:r>
          </w:p>
        </w:tc>
      </w:tr>
      <w:tr w:rsidR="009B7CC5" w:rsidRPr="007C051B" w14:paraId="7C9DB66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FE231E6"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03A12764"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5870CAD8"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7A229E0D"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4EBAC17E" w14:textId="77777777" w:rsidR="009B7CC5" w:rsidRPr="006E233A"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1D1653E8" w14:textId="4B106335" w:rsidR="006E233A" w:rsidRPr="007C051B" w:rsidRDefault="006E233A" w:rsidP="006E233A">
            <w:pPr>
              <w:pStyle w:val="Prrafodelista"/>
              <w:jc w:val="both"/>
              <w:textAlignment w:val="center"/>
              <w:rPr>
                <w:rFonts w:ascii="Century Gothic" w:hAnsi="Century Gothic" w:cs="Arial"/>
                <w:i w:val="0"/>
                <w:iCs w:val="0"/>
                <w:sz w:val="18"/>
                <w:szCs w:val="18"/>
                <w:lang w:val="es-GT"/>
              </w:rPr>
            </w:pPr>
          </w:p>
        </w:tc>
      </w:tr>
      <w:tr w:rsidR="009B7CC5" w:rsidRPr="007C051B" w14:paraId="677422C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6CA148" w14:textId="35B2F16E" w:rsidR="009B7CC5" w:rsidRPr="007C051B" w:rsidRDefault="00A51C48" w:rsidP="00B40298">
            <w:pPr>
              <w:pStyle w:val="Prrafodelista"/>
              <w:numPr>
                <w:ilvl w:val="0"/>
                <w:numId w:val="112"/>
              </w:numPr>
              <w:ind w:left="447" w:hanging="447"/>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9B7CC5" w:rsidRPr="007C051B" w14:paraId="3C39A57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775A97" w14:textId="77777777" w:rsidR="009B7CC5" w:rsidRDefault="009B7CC5" w:rsidP="00025D5F">
            <w:pPr>
              <w:jc w:val="both"/>
              <w:textAlignment w:val="center"/>
              <w:rPr>
                <w:rFonts w:ascii="Century Gothic" w:hAnsi="Century Gothic" w:cs="Arial"/>
                <w:sz w:val="18"/>
                <w:szCs w:val="18"/>
                <w:lang w:val="es-GT"/>
              </w:rPr>
            </w:pPr>
            <w:r w:rsidRPr="007C051B">
              <w:rPr>
                <w:rFonts w:ascii="Century Gothic" w:hAnsi="Century Gothic" w:cs="Arial"/>
                <w:i w:val="0"/>
                <w:iCs w:val="0"/>
                <w:sz w:val="18"/>
                <w:szCs w:val="18"/>
                <w:lang w:val="es-GT"/>
              </w:rPr>
              <w:t>Disposición para viajar al interior y exterior del país.</w:t>
            </w:r>
          </w:p>
          <w:p w14:paraId="6D67A534" w14:textId="6D9DE56C" w:rsidR="006E233A" w:rsidRPr="007C051B" w:rsidRDefault="006E233A" w:rsidP="00025D5F">
            <w:pPr>
              <w:jc w:val="both"/>
              <w:textAlignment w:val="center"/>
              <w:rPr>
                <w:rFonts w:ascii="Century Gothic" w:hAnsi="Century Gothic" w:cs="Arial"/>
                <w:i w:val="0"/>
                <w:iCs w:val="0"/>
                <w:sz w:val="18"/>
                <w:szCs w:val="18"/>
                <w:lang w:val="es-GT"/>
              </w:rPr>
            </w:pPr>
          </w:p>
        </w:tc>
      </w:tr>
    </w:tbl>
    <w:p w14:paraId="0A8D9D87" w14:textId="77777777" w:rsidR="009B7CC5" w:rsidRPr="007C051B" w:rsidRDefault="009B7CC5" w:rsidP="009B7CC5">
      <w:pPr>
        <w:rPr>
          <w:rFonts w:ascii="Century Gothic" w:hAnsi="Century Gothic"/>
          <w:sz w:val="18"/>
          <w:szCs w:val="18"/>
          <w:lang w:val="es-GT"/>
        </w:rPr>
      </w:pPr>
    </w:p>
    <w:p w14:paraId="75E0E89B" w14:textId="77777777" w:rsidR="009B7CC5" w:rsidRPr="007C051B" w:rsidRDefault="009B7CC5" w:rsidP="009B7CC5">
      <w:pPr>
        <w:rPr>
          <w:rFonts w:ascii="Century Gothic" w:hAnsi="Century Gothic"/>
          <w:sz w:val="18"/>
          <w:szCs w:val="18"/>
          <w:lang w:val="es-GT"/>
        </w:rPr>
      </w:pPr>
    </w:p>
    <w:p w14:paraId="504874B9" w14:textId="77777777" w:rsidR="009B7CC5" w:rsidRPr="007C051B" w:rsidRDefault="009B7CC5" w:rsidP="009B7CC5">
      <w:pPr>
        <w:rPr>
          <w:rFonts w:ascii="Century Gothic" w:hAnsi="Century Gothic"/>
          <w:sz w:val="18"/>
          <w:szCs w:val="18"/>
          <w:lang w:val="es-GT"/>
        </w:rPr>
      </w:pPr>
    </w:p>
    <w:p w14:paraId="06B2C523" w14:textId="77777777" w:rsidR="009B7CC5" w:rsidRPr="007C051B" w:rsidRDefault="009B7CC5" w:rsidP="009B7CC5">
      <w:pPr>
        <w:rPr>
          <w:rFonts w:ascii="Century Gothic" w:hAnsi="Century Gothic"/>
          <w:sz w:val="18"/>
          <w:szCs w:val="18"/>
          <w:lang w:val="es-GT"/>
        </w:rPr>
      </w:pPr>
    </w:p>
    <w:p w14:paraId="134180B9" w14:textId="77777777" w:rsidR="009B7CC5" w:rsidRPr="007C051B" w:rsidRDefault="009B7CC5" w:rsidP="009B7CC5">
      <w:pPr>
        <w:rPr>
          <w:rFonts w:ascii="Century Gothic" w:hAnsi="Century Gothic"/>
          <w:sz w:val="18"/>
          <w:szCs w:val="18"/>
          <w:lang w:val="es-GT"/>
        </w:rPr>
      </w:pPr>
    </w:p>
    <w:p w14:paraId="52F3E4BD" w14:textId="77777777" w:rsidR="009B7CC5" w:rsidRPr="007C051B" w:rsidRDefault="009B7CC5" w:rsidP="009B7CC5">
      <w:pPr>
        <w:rPr>
          <w:rFonts w:ascii="Century Gothic" w:hAnsi="Century Gothic"/>
          <w:sz w:val="18"/>
          <w:szCs w:val="18"/>
          <w:lang w:val="es-GT"/>
        </w:rPr>
      </w:pPr>
    </w:p>
    <w:p w14:paraId="719B14F4" w14:textId="77777777" w:rsidR="009B7CC5" w:rsidRPr="007C051B" w:rsidRDefault="009B7CC5" w:rsidP="009B7CC5">
      <w:pPr>
        <w:rPr>
          <w:rFonts w:ascii="Century Gothic" w:hAnsi="Century Gothic"/>
          <w:sz w:val="18"/>
          <w:szCs w:val="18"/>
          <w:lang w:val="es-GT"/>
        </w:rPr>
      </w:pPr>
    </w:p>
    <w:p w14:paraId="657FBCDD" w14:textId="77777777" w:rsidR="009B7CC5" w:rsidRPr="007C051B" w:rsidRDefault="009B7CC5" w:rsidP="009B7CC5">
      <w:pPr>
        <w:rPr>
          <w:rFonts w:ascii="Century Gothic" w:hAnsi="Century Gothic"/>
          <w:sz w:val="18"/>
          <w:szCs w:val="18"/>
          <w:lang w:val="es-GT"/>
        </w:rPr>
      </w:pPr>
    </w:p>
    <w:p w14:paraId="707D5D99" w14:textId="77777777" w:rsidR="009B7CC5" w:rsidRPr="007C051B" w:rsidRDefault="009B7CC5" w:rsidP="009B7CC5">
      <w:pPr>
        <w:rPr>
          <w:rFonts w:ascii="Century Gothic" w:hAnsi="Century Gothic"/>
          <w:sz w:val="18"/>
          <w:szCs w:val="18"/>
          <w:lang w:val="es-GT"/>
        </w:rPr>
      </w:pPr>
    </w:p>
    <w:p w14:paraId="147CA554" w14:textId="77777777" w:rsidR="009B7CC5" w:rsidRPr="007C051B" w:rsidRDefault="009B7CC5" w:rsidP="009B7CC5">
      <w:pPr>
        <w:rPr>
          <w:rFonts w:ascii="Century Gothic" w:hAnsi="Century Gothic"/>
          <w:sz w:val="18"/>
          <w:szCs w:val="18"/>
          <w:lang w:val="es-GT"/>
        </w:rPr>
      </w:pPr>
    </w:p>
    <w:p w14:paraId="0CDF4CFA" w14:textId="77777777" w:rsidR="009B7CC5" w:rsidRPr="007C051B" w:rsidRDefault="009B7CC5" w:rsidP="009B7CC5">
      <w:pPr>
        <w:rPr>
          <w:rFonts w:ascii="Century Gothic" w:hAnsi="Century Gothic"/>
          <w:sz w:val="18"/>
          <w:szCs w:val="18"/>
          <w:lang w:val="es-GT"/>
        </w:rPr>
      </w:pPr>
    </w:p>
    <w:p w14:paraId="6D98D4E8" w14:textId="77777777" w:rsidR="009B7CC5" w:rsidRPr="007C051B" w:rsidRDefault="009B7CC5" w:rsidP="009B7CC5">
      <w:pPr>
        <w:rPr>
          <w:rFonts w:ascii="Century Gothic" w:hAnsi="Century Gothic"/>
          <w:sz w:val="18"/>
          <w:szCs w:val="18"/>
          <w:lang w:val="es-GT"/>
        </w:rPr>
      </w:pPr>
    </w:p>
    <w:p w14:paraId="1B2CAA11" w14:textId="77777777" w:rsidR="009B7CC5" w:rsidRPr="007C051B" w:rsidRDefault="009B7CC5" w:rsidP="009B7CC5">
      <w:pPr>
        <w:rPr>
          <w:rFonts w:ascii="Century Gothic" w:hAnsi="Century Gothic"/>
          <w:sz w:val="18"/>
          <w:szCs w:val="18"/>
          <w:lang w:val="es-GT"/>
        </w:rPr>
      </w:pPr>
    </w:p>
    <w:p w14:paraId="1B85034D" w14:textId="77777777" w:rsidR="009B7CC5" w:rsidRPr="007C051B" w:rsidRDefault="009B7CC5" w:rsidP="009B7CC5">
      <w:pPr>
        <w:rPr>
          <w:rFonts w:ascii="Century Gothic" w:hAnsi="Century Gothic"/>
          <w:sz w:val="18"/>
          <w:szCs w:val="18"/>
          <w:lang w:val="es-GT"/>
        </w:rPr>
      </w:pPr>
    </w:p>
    <w:p w14:paraId="58DC727E" w14:textId="77777777" w:rsidR="009B7CC5" w:rsidRPr="007C051B" w:rsidRDefault="009B7CC5" w:rsidP="009B7CC5">
      <w:pPr>
        <w:rPr>
          <w:rFonts w:ascii="Century Gothic" w:hAnsi="Century Gothic"/>
          <w:sz w:val="18"/>
          <w:szCs w:val="18"/>
          <w:lang w:val="es-GT"/>
        </w:rPr>
      </w:pPr>
    </w:p>
    <w:p w14:paraId="1C213D98" w14:textId="77777777" w:rsidR="009B7CC5" w:rsidRPr="007C051B" w:rsidRDefault="009B7CC5" w:rsidP="009B7CC5">
      <w:pPr>
        <w:rPr>
          <w:rFonts w:ascii="Century Gothic" w:hAnsi="Century Gothic"/>
          <w:sz w:val="18"/>
          <w:szCs w:val="18"/>
          <w:lang w:val="es-GT"/>
        </w:rPr>
      </w:pPr>
    </w:p>
    <w:p w14:paraId="4244A053" w14:textId="77777777" w:rsidR="009B7CC5" w:rsidRPr="007C051B" w:rsidRDefault="009B7CC5" w:rsidP="009B7CC5">
      <w:pPr>
        <w:rPr>
          <w:rFonts w:ascii="Century Gothic" w:hAnsi="Century Gothic"/>
          <w:sz w:val="18"/>
          <w:szCs w:val="18"/>
          <w:lang w:val="es-GT"/>
        </w:rPr>
      </w:pPr>
    </w:p>
    <w:p w14:paraId="5DC75B27" w14:textId="77777777" w:rsidR="009B7CC5" w:rsidRPr="007C051B" w:rsidRDefault="009B7CC5" w:rsidP="009B7CC5">
      <w:pPr>
        <w:rPr>
          <w:rFonts w:ascii="Century Gothic" w:hAnsi="Century Gothic"/>
          <w:sz w:val="18"/>
          <w:szCs w:val="18"/>
          <w:lang w:val="es-GT"/>
        </w:rPr>
      </w:pPr>
    </w:p>
    <w:p w14:paraId="4400E08D" w14:textId="77777777" w:rsidR="009B7CC5" w:rsidRPr="007C051B" w:rsidRDefault="009B7CC5" w:rsidP="009B7CC5">
      <w:pPr>
        <w:rPr>
          <w:rFonts w:ascii="Century Gothic" w:hAnsi="Century Gothic"/>
          <w:sz w:val="18"/>
          <w:szCs w:val="18"/>
          <w:lang w:val="es-GT"/>
        </w:rPr>
      </w:pPr>
    </w:p>
    <w:p w14:paraId="70B364F3" w14:textId="77777777" w:rsidR="009B7CC5" w:rsidRPr="007C051B" w:rsidRDefault="009B7CC5" w:rsidP="009B7CC5">
      <w:pPr>
        <w:rPr>
          <w:rFonts w:ascii="Century Gothic" w:hAnsi="Century Gothic"/>
          <w:sz w:val="18"/>
          <w:szCs w:val="18"/>
          <w:lang w:val="es-GT"/>
        </w:rPr>
      </w:pPr>
    </w:p>
    <w:p w14:paraId="2D34B56A" w14:textId="77777777" w:rsidR="009B7CC5" w:rsidRPr="007C051B" w:rsidRDefault="009B7CC5" w:rsidP="009B7CC5">
      <w:pPr>
        <w:rPr>
          <w:rFonts w:ascii="Century Gothic" w:hAnsi="Century Gothic"/>
          <w:sz w:val="18"/>
          <w:szCs w:val="18"/>
          <w:lang w:val="es-GT"/>
        </w:rPr>
      </w:pPr>
    </w:p>
    <w:p w14:paraId="5A207627" w14:textId="77777777" w:rsidR="009B7CC5" w:rsidRPr="007C051B" w:rsidRDefault="009B7CC5" w:rsidP="009B7CC5">
      <w:pPr>
        <w:rPr>
          <w:rFonts w:ascii="Century Gothic" w:hAnsi="Century Gothic"/>
          <w:sz w:val="18"/>
          <w:szCs w:val="18"/>
          <w:lang w:val="es-GT"/>
        </w:rPr>
      </w:pPr>
    </w:p>
    <w:p w14:paraId="2A619D6C" w14:textId="77777777" w:rsidR="009B7CC5" w:rsidRPr="007C051B" w:rsidRDefault="009B7CC5" w:rsidP="009B7CC5">
      <w:pPr>
        <w:rPr>
          <w:rFonts w:ascii="Century Gothic" w:hAnsi="Century Gothic"/>
          <w:sz w:val="18"/>
          <w:szCs w:val="18"/>
          <w:lang w:val="es-GT"/>
        </w:rPr>
      </w:pPr>
    </w:p>
    <w:p w14:paraId="7DE0F73F" w14:textId="77777777" w:rsidR="009B7CC5" w:rsidRPr="007C051B" w:rsidRDefault="009B7CC5" w:rsidP="009B7CC5">
      <w:pPr>
        <w:rPr>
          <w:rFonts w:ascii="Century Gothic" w:hAnsi="Century Gothic"/>
          <w:sz w:val="18"/>
          <w:szCs w:val="18"/>
          <w:lang w:val="es-GT"/>
        </w:rPr>
      </w:pPr>
    </w:p>
    <w:p w14:paraId="3A7A22E0" w14:textId="77777777" w:rsidR="009B7CC5" w:rsidRPr="007C051B" w:rsidRDefault="009B7CC5" w:rsidP="009B7CC5">
      <w:pPr>
        <w:rPr>
          <w:rFonts w:ascii="Century Gothic" w:hAnsi="Century Gothic"/>
          <w:sz w:val="18"/>
          <w:szCs w:val="18"/>
          <w:lang w:val="es-GT"/>
        </w:rPr>
      </w:pPr>
    </w:p>
    <w:p w14:paraId="7A98AFEE" w14:textId="77777777" w:rsidR="009B7CC5" w:rsidRPr="007C051B" w:rsidRDefault="009B7CC5" w:rsidP="009B7CC5">
      <w:pPr>
        <w:rPr>
          <w:rFonts w:ascii="Century Gothic" w:hAnsi="Century Gothic"/>
          <w:sz w:val="18"/>
          <w:szCs w:val="18"/>
          <w:lang w:val="es-GT"/>
        </w:rPr>
      </w:pPr>
    </w:p>
    <w:p w14:paraId="4EA24561" w14:textId="77777777" w:rsidR="009B7CC5" w:rsidRPr="007C051B" w:rsidRDefault="009B7CC5" w:rsidP="009B7CC5">
      <w:pPr>
        <w:rPr>
          <w:rFonts w:ascii="Century Gothic" w:hAnsi="Century Gothic"/>
          <w:sz w:val="18"/>
          <w:szCs w:val="18"/>
          <w:lang w:val="es-GT"/>
        </w:rPr>
      </w:pPr>
    </w:p>
    <w:p w14:paraId="424C8742" w14:textId="77777777" w:rsidR="009B7CC5" w:rsidRPr="007C051B" w:rsidRDefault="009B7CC5" w:rsidP="009B7CC5">
      <w:pPr>
        <w:rPr>
          <w:rFonts w:ascii="Century Gothic" w:hAnsi="Century Gothic"/>
          <w:sz w:val="18"/>
          <w:szCs w:val="18"/>
          <w:lang w:val="es-GT"/>
        </w:rPr>
      </w:pPr>
    </w:p>
    <w:p w14:paraId="0CEDD3D5" w14:textId="77777777" w:rsidR="009B7CC5" w:rsidRPr="007C051B" w:rsidRDefault="009B7CC5" w:rsidP="009B7CC5">
      <w:pPr>
        <w:rPr>
          <w:rFonts w:ascii="Century Gothic" w:hAnsi="Century Gothic"/>
          <w:sz w:val="18"/>
          <w:szCs w:val="18"/>
          <w:lang w:val="es-GT"/>
        </w:rPr>
      </w:pPr>
    </w:p>
    <w:p w14:paraId="1AE45897" w14:textId="77777777" w:rsidR="009B7CC5" w:rsidRPr="007C051B" w:rsidRDefault="009B7CC5" w:rsidP="009B7CC5">
      <w:pPr>
        <w:rPr>
          <w:rFonts w:ascii="Century Gothic" w:hAnsi="Century Gothic"/>
          <w:sz w:val="18"/>
          <w:szCs w:val="18"/>
          <w:lang w:val="es-GT"/>
        </w:rPr>
      </w:pPr>
    </w:p>
    <w:p w14:paraId="452753E6" w14:textId="77777777" w:rsidR="009B7CC5" w:rsidRPr="007C051B" w:rsidRDefault="009B7CC5" w:rsidP="009B7CC5">
      <w:pPr>
        <w:rPr>
          <w:rFonts w:ascii="Century Gothic" w:hAnsi="Century Gothic"/>
          <w:sz w:val="18"/>
          <w:szCs w:val="18"/>
          <w:lang w:val="es-GT"/>
        </w:rPr>
      </w:pPr>
    </w:p>
    <w:p w14:paraId="10CA7D7E" w14:textId="77777777" w:rsidR="009B7CC5" w:rsidRPr="007C051B" w:rsidRDefault="009B7CC5" w:rsidP="009B7CC5">
      <w:pPr>
        <w:rPr>
          <w:rFonts w:ascii="Century Gothic" w:hAnsi="Century Gothic"/>
          <w:sz w:val="18"/>
          <w:szCs w:val="18"/>
          <w:lang w:val="es-GT"/>
        </w:rPr>
      </w:pPr>
    </w:p>
    <w:p w14:paraId="433D0392" w14:textId="77777777" w:rsidR="009B7CC5" w:rsidRPr="007C051B" w:rsidRDefault="009B7CC5" w:rsidP="009B7CC5">
      <w:pPr>
        <w:rPr>
          <w:rFonts w:ascii="Century Gothic" w:hAnsi="Century Gothic"/>
          <w:sz w:val="18"/>
          <w:szCs w:val="18"/>
          <w:lang w:val="es-GT"/>
        </w:rPr>
      </w:pPr>
    </w:p>
    <w:p w14:paraId="16BEC5BE" w14:textId="77777777" w:rsidR="009B7CC5" w:rsidRPr="007C051B" w:rsidRDefault="009B7CC5" w:rsidP="009B7CC5">
      <w:pPr>
        <w:rPr>
          <w:rFonts w:ascii="Century Gothic" w:hAnsi="Century Gothic"/>
          <w:sz w:val="18"/>
          <w:szCs w:val="18"/>
          <w:lang w:val="es-GT"/>
        </w:rPr>
      </w:pPr>
    </w:p>
    <w:p w14:paraId="2FB4CB5D" w14:textId="77777777" w:rsidR="009B7CC5" w:rsidRPr="007C051B" w:rsidRDefault="009B7CC5" w:rsidP="009B7CC5">
      <w:pPr>
        <w:rPr>
          <w:rFonts w:ascii="Century Gothic" w:hAnsi="Century Gothic"/>
          <w:sz w:val="18"/>
          <w:szCs w:val="18"/>
          <w:lang w:val="es-GT"/>
        </w:rPr>
      </w:pPr>
    </w:p>
    <w:p w14:paraId="45EA713F" w14:textId="77777777" w:rsidR="009B7CC5" w:rsidRPr="007C051B" w:rsidRDefault="009B7CC5" w:rsidP="009B7CC5">
      <w:pPr>
        <w:rPr>
          <w:rFonts w:ascii="Century Gothic" w:hAnsi="Century Gothic"/>
          <w:sz w:val="18"/>
          <w:szCs w:val="18"/>
          <w:lang w:val="es-GT"/>
        </w:rPr>
      </w:pPr>
    </w:p>
    <w:p w14:paraId="4E075C25" w14:textId="77777777" w:rsidR="009B7CC5" w:rsidRPr="007C051B" w:rsidRDefault="009B7CC5" w:rsidP="009B7CC5">
      <w:pPr>
        <w:rPr>
          <w:rFonts w:ascii="Century Gothic" w:hAnsi="Century Gothic"/>
          <w:sz w:val="18"/>
          <w:szCs w:val="18"/>
          <w:lang w:val="es-GT"/>
        </w:rPr>
      </w:pPr>
    </w:p>
    <w:p w14:paraId="0B66E49E" w14:textId="77777777" w:rsidR="009B7CC5" w:rsidRPr="007C051B" w:rsidRDefault="009B7CC5" w:rsidP="009B7CC5">
      <w:pPr>
        <w:rPr>
          <w:rFonts w:ascii="Century Gothic" w:hAnsi="Century Gothic"/>
          <w:sz w:val="18"/>
          <w:szCs w:val="18"/>
          <w:lang w:val="es-GT"/>
        </w:rPr>
      </w:pPr>
    </w:p>
    <w:p w14:paraId="055D2777" w14:textId="77777777" w:rsidR="009B7CC5" w:rsidRPr="007C051B" w:rsidRDefault="009B7CC5" w:rsidP="009B7CC5">
      <w:pPr>
        <w:rPr>
          <w:rFonts w:ascii="Century Gothic" w:hAnsi="Century Gothic"/>
          <w:sz w:val="18"/>
          <w:szCs w:val="18"/>
          <w:lang w:val="es-GT"/>
        </w:rPr>
      </w:pPr>
    </w:p>
    <w:p w14:paraId="61BFBE32" w14:textId="77777777" w:rsidR="009B7CC5" w:rsidRPr="007C051B" w:rsidRDefault="009B7CC5" w:rsidP="009B7CC5">
      <w:pPr>
        <w:rPr>
          <w:rFonts w:ascii="Century Gothic" w:hAnsi="Century Gothic"/>
          <w:sz w:val="18"/>
          <w:szCs w:val="18"/>
          <w:lang w:val="es-GT"/>
        </w:rPr>
      </w:pPr>
    </w:p>
    <w:p w14:paraId="13F06653" w14:textId="0C23AAC5" w:rsidR="00D32FAD" w:rsidRDefault="00D32FAD">
      <w:pPr>
        <w:rPr>
          <w:rFonts w:ascii="Century Gothic" w:hAnsi="Century Gothic"/>
          <w:sz w:val="18"/>
          <w:szCs w:val="18"/>
          <w:lang w:val="es-GT"/>
        </w:rPr>
      </w:pPr>
      <w:r>
        <w:rPr>
          <w:rFonts w:ascii="Century Gothic" w:hAnsi="Century Gothic"/>
          <w:sz w:val="18"/>
          <w:szCs w:val="18"/>
          <w:lang w:val="es-GT"/>
        </w:rPr>
        <w:br w:type="page"/>
      </w:r>
    </w:p>
    <w:p w14:paraId="4F5AEEAE"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51F99A2C"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BF5DBAE" w14:textId="10CBCA53" w:rsidR="009B7CC5" w:rsidRPr="007C051B" w:rsidRDefault="009D365F" w:rsidP="00025D5F">
            <w:pPr>
              <w:jc w:val="center"/>
              <w:textAlignment w:val="center"/>
              <w:rPr>
                <w:rFonts w:ascii="Century Gothic" w:hAnsi="Century Gothic" w:cs="Arial"/>
                <w:i w:val="0"/>
                <w:iCs w:val="0"/>
                <w:sz w:val="18"/>
                <w:szCs w:val="18"/>
                <w:lang w:val="es-GT"/>
              </w:rPr>
            </w:pPr>
            <w:r w:rsidRPr="009D365F">
              <w:rPr>
                <w:rFonts w:ascii="Century Gothic" w:hAnsi="Century Gothic" w:cs="Arial"/>
                <w:i w:val="0"/>
                <w:iCs w:val="0"/>
                <w:sz w:val="18"/>
                <w:szCs w:val="18"/>
                <w:lang w:val="es-GT"/>
              </w:rPr>
              <w:t>2</w:t>
            </w:r>
            <w:r w:rsidR="008C1714">
              <w:rPr>
                <w:rFonts w:ascii="Century Gothic" w:hAnsi="Century Gothic" w:cs="Arial"/>
                <w:i w:val="0"/>
                <w:iCs w:val="0"/>
                <w:sz w:val="18"/>
                <w:szCs w:val="18"/>
                <w:lang w:val="es-GT"/>
              </w:rPr>
              <w:t>5</w:t>
            </w:r>
            <w:r w:rsidRPr="009D365F">
              <w:rPr>
                <w:rFonts w:ascii="Century Gothic" w:hAnsi="Century Gothic" w:cs="Arial"/>
                <w:i w:val="0"/>
                <w:iCs w:val="0"/>
                <w:sz w:val="18"/>
                <w:szCs w:val="18"/>
                <w:lang w:val="es-GT"/>
              </w:rPr>
              <w:t xml:space="preserve">. </w:t>
            </w:r>
            <w:r w:rsidR="00025D5F" w:rsidRPr="009D365F">
              <w:rPr>
                <w:rFonts w:ascii="Century Gothic" w:hAnsi="Century Gothic" w:cs="Arial"/>
                <w:i w:val="0"/>
                <w:iCs w:val="0"/>
                <w:sz w:val="18"/>
                <w:szCs w:val="18"/>
                <w:lang w:val="es-GT"/>
              </w:rPr>
              <w:t>T</w:t>
            </w:r>
            <w:r w:rsidR="009B7CC5" w:rsidRPr="009D365F">
              <w:rPr>
                <w:rFonts w:ascii="Century Gothic" w:hAnsi="Century Gothic" w:cs="Arial"/>
                <w:i w:val="0"/>
                <w:iCs w:val="0"/>
                <w:sz w:val="18"/>
                <w:szCs w:val="18"/>
                <w:lang w:val="es-GT"/>
              </w:rPr>
              <w:t>écnico Especialista en Matemáticas</w:t>
            </w:r>
          </w:p>
        </w:tc>
      </w:tr>
      <w:tr w:rsidR="009B7CC5" w:rsidRPr="007C051B" w14:paraId="5C94B3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9C5C7A" w14:textId="77777777" w:rsidR="009B7CC5" w:rsidRPr="007C051B" w:rsidRDefault="009B7CC5" w:rsidP="00347453">
            <w:pPr>
              <w:pStyle w:val="Prrafodelista"/>
              <w:numPr>
                <w:ilvl w:val="0"/>
                <w:numId w:val="114"/>
              </w:numPr>
              <w:ind w:left="306" w:hanging="284"/>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4D7940C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FCA2B4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19EA52D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9830</w:t>
            </w:r>
          </w:p>
        </w:tc>
      </w:tr>
      <w:tr w:rsidR="009B7CC5" w:rsidRPr="007C051B" w14:paraId="3D12484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FB7B68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5E1A8B8"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2F2972C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6A9BF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Matemáticas </w:t>
            </w:r>
          </w:p>
        </w:tc>
        <w:tc>
          <w:tcPr>
            <w:tcW w:w="2452" w:type="pct"/>
            <w:shd w:val="clear" w:color="auto" w:fill="auto"/>
          </w:tcPr>
          <w:p w14:paraId="71ED141C"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0CDAC0D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425245E" w14:textId="076AC652"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Jefe inmediato:  jefe del Departamento de </w:t>
            </w:r>
            <w:r w:rsidR="00A518EA">
              <w:rPr>
                <w:rFonts w:ascii="Century Gothic" w:hAnsi="Century Gothic" w:cs="Arial"/>
                <w:i w:val="0"/>
                <w:iCs w:val="0"/>
                <w:sz w:val="18"/>
                <w:szCs w:val="18"/>
                <w:lang w:val="es-GT"/>
              </w:rPr>
              <w:t xml:space="preserve">Nivel </w:t>
            </w:r>
            <w:r w:rsidRPr="007C051B">
              <w:rPr>
                <w:rFonts w:ascii="Century Gothic" w:hAnsi="Century Gothic" w:cs="Arial"/>
                <w:i w:val="0"/>
                <w:iCs w:val="0"/>
                <w:sz w:val="18"/>
                <w:szCs w:val="18"/>
                <w:lang w:val="es-GT"/>
              </w:rPr>
              <w:t>Primario</w:t>
            </w:r>
          </w:p>
        </w:tc>
        <w:tc>
          <w:tcPr>
            <w:tcW w:w="2452" w:type="pct"/>
          </w:tcPr>
          <w:p w14:paraId="7FF10F7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DEA9ECB"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273A7C99"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F25C670" w14:textId="77777777" w:rsidR="009B7CC5" w:rsidRPr="007C051B" w:rsidRDefault="009B7CC5" w:rsidP="00347453">
            <w:pPr>
              <w:pStyle w:val="Prrafodelista"/>
              <w:numPr>
                <w:ilvl w:val="0"/>
                <w:numId w:val="114"/>
              </w:numPr>
              <w:ind w:left="306" w:hanging="306"/>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508AD5C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615496" w14:textId="21845EE6" w:rsidR="00A518EA" w:rsidRPr="007C051B" w:rsidRDefault="00A518EA" w:rsidP="00A518EA">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 desarrollar y evaluar el área de Matemáticas del Currículo Nacional Base en el Nivel Primario y</w:t>
            </w:r>
            <w:r w:rsidR="00BA7743">
              <w:rPr>
                <w:rFonts w:ascii="Century Gothic" w:eastAsiaTheme="minorHAnsi" w:hAnsi="Century Gothic" w:cs="Century Gothic,Italic"/>
                <w:i w:val="0"/>
                <w:iCs w:val="0"/>
                <w:sz w:val="18"/>
                <w:szCs w:val="18"/>
                <w:lang w:val="es-GT" w:eastAsia="en-US"/>
              </w:rPr>
              <w:t xml:space="preserve"> sus</w:t>
            </w:r>
            <w:r>
              <w:rPr>
                <w:rFonts w:ascii="Century Gothic" w:eastAsiaTheme="minorHAnsi" w:hAnsi="Century Gothic" w:cs="Century Gothic,Italic"/>
                <w:i w:val="0"/>
                <w:iCs w:val="0"/>
                <w:sz w:val="18"/>
                <w:szCs w:val="18"/>
                <w:lang w:val="es-GT" w:eastAsia="en-US"/>
              </w:rPr>
              <w:t xml:space="preserve"> modalidades, </w:t>
            </w:r>
            <w:r w:rsidR="00BA7743">
              <w:rPr>
                <w:rFonts w:ascii="Century Gothic" w:eastAsiaTheme="minorHAnsi" w:hAnsi="Century Gothic" w:cs="Century Gothic,Italic"/>
                <w:i w:val="0"/>
                <w:iCs w:val="0"/>
                <w:sz w:val="18"/>
                <w:szCs w:val="18"/>
                <w:lang w:val="es-GT" w:eastAsia="en-US"/>
              </w:rPr>
              <w:t xml:space="preserve">para que </w:t>
            </w:r>
            <w:r>
              <w:rPr>
                <w:rFonts w:ascii="Century Gothic" w:eastAsiaTheme="minorHAnsi" w:hAnsi="Century Gothic" w:cs="Century Gothic,Italic"/>
                <w:i w:val="0"/>
                <w:iCs w:val="0"/>
                <w:sz w:val="18"/>
                <w:szCs w:val="18"/>
                <w:lang w:val="es-GT" w:eastAsia="en-US"/>
              </w:rPr>
              <w:t>las estrategias y los materiales de apoyo curricular respondan a los requerimientos de calidad y actualidad del Sistema Educativo Nacional.</w:t>
            </w:r>
          </w:p>
          <w:p w14:paraId="6135304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C8C2C5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93760DE" w14:textId="7D53E8B8" w:rsidR="009B7CC5" w:rsidRPr="007C051B" w:rsidRDefault="0032633F" w:rsidP="00347453">
            <w:pPr>
              <w:pStyle w:val="Prrafodelista"/>
              <w:numPr>
                <w:ilvl w:val="0"/>
                <w:numId w:val="114"/>
              </w:numPr>
              <w:ind w:left="164" w:hanging="164"/>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9B7CC5" w:rsidRPr="007C051B">
              <w:rPr>
                <w:rFonts w:ascii="Century Gothic" w:hAnsi="Century Gothic" w:cs="Arial"/>
                <w:b/>
                <w:i w:val="0"/>
                <w:iCs w:val="0"/>
                <w:sz w:val="18"/>
                <w:szCs w:val="18"/>
                <w:lang w:bidi="ar"/>
              </w:rPr>
              <w:t>TAREAS PERMANENTES</w:t>
            </w:r>
          </w:p>
        </w:tc>
      </w:tr>
      <w:tr w:rsidR="009B7CC5" w:rsidRPr="007C051B" w14:paraId="5502C5C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637B9F0" w14:textId="65EF4C98" w:rsidR="00BD7AED" w:rsidRPr="00422A12" w:rsidRDefault="00BD7AED" w:rsidP="00347453">
            <w:pPr>
              <w:pStyle w:val="Prrafodelista"/>
              <w:numPr>
                <w:ilvl w:val="0"/>
                <w:numId w:val="7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Pr>
                <w:rFonts w:ascii="Century Gothic" w:eastAsiaTheme="minorHAnsi" w:hAnsi="Century Gothic" w:cs="Century Gothic,Italic"/>
                <w:i w:val="0"/>
                <w:iCs w:val="0"/>
                <w:sz w:val="18"/>
                <w:szCs w:val="18"/>
                <w:lang w:val="es-GT" w:eastAsia="en-US"/>
              </w:rPr>
              <w:t>Matemáticas</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72E4DE63" w14:textId="5187C585" w:rsidR="00BD7AED" w:rsidRPr="00422A12" w:rsidRDefault="00BD7AED" w:rsidP="00347453">
            <w:pPr>
              <w:pStyle w:val="Prrafodelista"/>
              <w:numPr>
                <w:ilvl w:val="0"/>
                <w:numId w:val="7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Pr>
                <w:rFonts w:ascii="Century Gothic" w:eastAsiaTheme="minorHAnsi" w:hAnsi="Century Gothic" w:cs="Century Gothic,Italic"/>
                <w:i w:val="0"/>
                <w:sz w:val="18"/>
                <w:szCs w:val="18"/>
                <w:lang w:val="es-GT" w:eastAsia="en-US"/>
              </w:rPr>
              <w:t>Matemáticas</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513470A1" w14:textId="0878DCAE" w:rsidR="00BD7AED" w:rsidRPr="00422A12" w:rsidRDefault="00BD7AED" w:rsidP="00347453">
            <w:pPr>
              <w:pStyle w:val="Prrafodelista"/>
              <w:numPr>
                <w:ilvl w:val="0"/>
                <w:numId w:val="7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Pr>
                <w:rFonts w:ascii="Century Gothic" w:eastAsiaTheme="minorHAnsi" w:hAnsi="Century Gothic" w:cs="Century Gothic,Italic"/>
                <w:i w:val="0"/>
                <w:sz w:val="18"/>
                <w:szCs w:val="18"/>
                <w:lang w:val="es-GT" w:eastAsia="en-US"/>
              </w:rPr>
              <w:t>Matemáticas</w:t>
            </w:r>
            <w:r w:rsidRPr="00422A12">
              <w:rPr>
                <w:rFonts w:ascii="Century Gothic" w:eastAsiaTheme="minorHAnsi" w:hAnsi="Century Gothic" w:cs="Century Gothic,Italic"/>
                <w:i w:val="0"/>
                <w:sz w:val="18"/>
                <w:szCs w:val="18"/>
                <w:lang w:val="es-GT" w:eastAsia="en-US"/>
              </w:rPr>
              <w:t>.</w:t>
            </w:r>
          </w:p>
          <w:p w14:paraId="63D1A348" w14:textId="0D9B7CA0" w:rsidR="00BD7AED" w:rsidRPr="00422A12" w:rsidRDefault="00BD7AED" w:rsidP="00347453">
            <w:pPr>
              <w:pStyle w:val="Prrafodelista"/>
              <w:numPr>
                <w:ilvl w:val="0"/>
                <w:numId w:val="7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Pr>
                <w:rFonts w:ascii="Century Gothic" w:eastAsiaTheme="minorHAnsi" w:hAnsi="Century Gothic" w:cs="Century Gothic,Italic"/>
                <w:i w:val="0"/>
                <w:iCs w:val="0"/>
                <w:sz w:val="18"/>
                <w:szCs w:val="18"/>
                <w:lang w:val="es-GT" w:eastAsia="en-US"/>
              </w:rPr>
              <w:t>Matemáticas</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7C71F657" w14:textId="72E91FD1" w:rsidR="00BD7AED" w:rsidRPr="00422A12" w:rsidRDefault="00BD7AED" w:rsidP="00347453">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Pr>
                <w:rFonts w:ascii="Century Gothic" w:eastAsiaTheme="minorHAnsi" w:hAnsi="Century Gothic" w:cs="Century Gothic,Italic"/>
                <w:i w:val="0"/>
                <w:iCs w:val="0"/>
                <w:sz w:val="18"/>
                <w:szCs w:val="18"/>
                <w:lang w:val="es-GT" w:eastAsia="en-US"/>
              </w:rPr>
              <w:t>Matemáticas</w:t>
            </w:r>
            <w:r w:rsidRPr="00422A12">
              <w:rPr>
                <w:rFonts w:ascii="Century Gothic" w:hAnsi="Century Gothic"/>
                <w:i w:val="0"/>
                <w:iCs w:val="0"/>
                <w:sz w:val="18"/>
                <w:szCs w:val="18"/>
                <w:lang w:val="es-GT"/>
              </w:rPr>
              <w:t>.</w:t>
            </w:r>
          </w:p>
          <w:p w14:paraId="3B046B1B" w14:textId="08CA898F" w:rsidR="00BD7AED" w:rsidRPr="00422A12" w:rsidRDefault="00BD7AED" w:rsidP="00347453">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00EF278C">
              <w:rPr>
                <w:rFonts w:ascii="Century Gothic" w:eastAsiaTheme="minorHAnsi" w:hAnsi="Century Gothic" w:cs="Century Gothic,Italic"/>
                <w:i w:val="0"/>
                <w:iCs w:val="0"/>
                <w:sz w:val="18"/>
                <w:szCs w:val="18"/>
                <w:lang w:val="es-GT" w:eastAsia="en-US"/>
              </w:rPr>
              <w:t>Matemáticas</w:t>
            </w:r>
            <w:r w:rsidR="00EF278C" w:rsidRPr="00422A12">
              <w:rPr>
                <w:rFonts w:ascii="Century Gothic" w:hAnsi="Century Gothic"/>
                <w:i w:val="0"/>
                <w:iCs w:val="0"/>
                <w:sz w:val="18"/>
                <w:szCs w:val="18"/>
                <w:lang w:val="es-GT"/>
              </w:rPr>
              <w:t xml:space="preserve"> </w:t>
            </w:r>
            <w:r w:rsidRPr="00422A12">
              <w:rPr>
                <w:rFonts w:ascii="Century Gothic" w:hAnsi="Century Gothic"/>
                <w:i w:val="0"/>
                <w:iCs w:val="0"/>
                <w:sz w:val="18"/>
                <w:szCs w:val="18"/>
                <w:lang w:val="es-GT"/>
              </w:rPr>
              <w:t xml:space="preserve">u otras áreas afines en los diferentes niveles educativos.  </w:t>
            </w:r>
          </w:p>
          <w:p w14:paraId="338DBC42" w14:textId="7029FC08" w:rsidR="00BD7AED" w:rsidRPr="00422A12" w:rsidRDefault="00BD7AED" w:rsidP="00347453">
            <w:pPr>
              <w:pStyle w:val="Encabezado"/>
              <w:widowControl w:val="0"/>
              <w:numPr>
                <w:ilvl w:val="0"/>
                <w:numId w:val="74"/>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00EF278C">
              <w:rPr>
                <w:rFonts w:ascii="Century Gothic" w:eastAsiaTheme="minorHAnsi" w:hAnsi="Century Gothic" w:cs="Century Gothic,Italic"/>
                <w:i w:val="0"/>
                <w:iCs w:val="0"/>
                <w:sz w:val="18"/>
                <w:szCs w:val="18"/>
                <w:lang w:val="es-GT" w:eastAsia="en-US"/>
              </w:rPr>
              <w:t>Matemáticas</w:t>
            </w:r>
            <w:r w:rsidRPr="00422A12">
              <w:rPr>
                <w:rFonts w:ascii="Century Gothic" w:hAnsi="Century Gothic"/>
                <w:i w:val="0"/>
                <w:iCs w:val="0"/>
                <w:sz w:val="18"/>
                <w:szCs w:val="18"/>
                <w:lang w:val="es-GT"/>
              </w:rPr>
              <w:t>, para que respondan a los criterios de calidad y pertinencia.</w:t>
            </w:r>
          </w:p>
          <w:p w14:paraId="5F7BF476" w14:textId="77777777" w:rsidR="00BD7AED" w:rsidRPr="00422A12" w:rsidRDefault="00BD7AED" w:rsidP="00347453">
            <w:pPr>
              <w:pStyle w:val="Prrafodelista"/>
              <w:numPr>
                <w:ilvl w:val="0"/>
                <w:numId w:val="7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15E2D75" w14:textId="794395AE" w:rsidR="00BD7AED" w:rsidRPr="006C1EA4" w:rsidRDefault="00BD7AED" w:rsidP="00347453">
            <w:pPr>
              <w:pStyle w:val="Prrafodelista"/>
              <w:numPr>
                <w:ilvl w:val="0"/>
                <w:numId w:val="7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6C1EA4">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4D3713E3" w14:textId="2FC01554" w:rsidR="009B7CC5" w:rsidRPr="007C051B" w:rsidRDefault="009B7CC5" w:rsidP="004F0BE1">
            <w:pPr>
              <w:pStyle w:val="Encabezado"/>
              <w:widowControl w:val="0"/>
              <w:spacing w:line="276" w:lineRule="auto"/>
              <w:jc w:val="both"/>
              <w:rPr>
                <w:rFonts w:ascii="Century Gothic" w:hAnsi="Century Gothic" w:cs="Arial"/>
                <w:i w:val="0"/>
                <w:iCs w:val="0"/>
                <w:sz w:val="18"/>
                <w:szCs w:val="18"/>
                <w:lang w:val="es-GT" w:bidi="ar"/>
              </w:rPr>
            </w:pPr>
          </w:p>
        </w:tc>
      </w:tr>
      <w:tr w:rsidR="009B7CC5" w:rsidRPr="007C051B" w14:paraId="7184887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669523B" w14:textId="7195F835"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 xml:space="preserve">4. </w:t>
            </w:r>
            <w:r w:rsidR="0032633F">
              <w:rPr>
                <w:rFonts w:ascii="Century Gothic" w:hAnsi="Century Gothic" w:cs="Arial"/>
                <w:b/>
                <w:i w:val="0"/>
                <w:iCs w:val="0"/>
                <w:sz w:val="18"/>
                <w:szCs w:val="18"/>
                <w:lang w:bidi="ar"/>
              </w:rPr>
              <w:t xml:space="preserve">  </w:t>
            </w:r>
            <w:r w:rsidRPr="007C051B">
              <w:rPr>
                <w:rFonts w:ascii="Century Gothic" w:hAnsi="Century Gothic" w:cs="Arial"/>
                <w:b/>
                <w:i w:val="0"/>
                <w:iCs w:val="0"/>
                <w:sz w:val="18"/>
                <w:szCs w:val="18"/>
                <w:lang w:bidi="ar"/>
              </w:rPr>
              <w:t>TAREAS PERIÓDICAS</w:t>
            </w:r>
          </w:p>
        </w:tc>
      </w:tr>
      <w:tr w:rsidR="009B7CC5" w:rsidRPr="007C051B" w14:paraId="1704ECD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4E02D29" w14:textId="42C23FBD" w:rsidR="004F0BE1" w:rsidRPr="00542640" w:rsidRDefault="004F0BE1" w:rsidP="0034745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Participar en la planificación de las acciones técnicas del departamento, de acuerdo con las acciones programadas en el PO</w:t>
            </w:r>
            <w:r w:rsidR="006C1EA4">
              <w:rPr>
                <w:rFonts w:ascii="Century Gothic" w:hAnsi="Century Gothic"/>
                <w:i w:val="0"/>
                <w:iCs w:val="0"/>
                <w:sz w:val="18"/>
                <w:szCs w:val="18"/>
                <w:lang w:val="es-GT"/>
              </w:rPr>
              <w:t>A.</w:t>
            </w:r>
            <w:r w:rsidRPr="00542640">
              <w:rPr>
                <w:rFonts w:ascii="Century Gothic" w:hAnsi="Century Gothic"/>
                <w:i w:val="0"/>
                <w:iCs w:val="0"/>
                <w:sz w:val="18"/>
                <w:szCs w:val="18"/>
                <w:lang w:val="es-GT"/>
              </w:rPr>
              <w:t xml:space="preserve"> </w:t>
            </w:r>
          </w:p>
          <w:p w14:paraId="37314E5E" w14:textId="77777777" w:rsidR="004F0BE1" w:rsidRPr="00542640" w:rsidRDefault="004F0BE1" w:rsidP="0034745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9984922" w14:textId="7262BBBB" w:rsidR="004F0BE1" w:rsidRPr="0072027C" w:rsidRDefault="004F0BE1" w:rsidP="0034745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00EF278C">
              <w:rPr>
                <w:rFonts w:ascii="Century Gothic" w:eastAsiaTheme="minorHAnsi" w:hAnsi="Century Gothic" w:cs="Century Gothic,Italic"/>
                <w:i w:val="0"/>
                <w:iCs w:val="0"/>
                <w:sz w:val="18"/>
                <w:szCs w:val="18"/>
                <w:lang w:val="es-GT" w:eastAsia="en-US"/>
              </w:rPr>
              <w:t>Matemáticas</w:t>
            </w:r>
            <w:r>
              <w:rPr>
                <w:rFonts w:ascii="Century Gothic" w:hAnsi="Century Gothic"/>
                <w:i w:val="0"/>
                <w:iCs w:val="0"/>
                <w:sz w:val="18"/>
                <w:szCs w:val="18"/>
                <w:lang w:val="es-GT"/>
              </w:rPr>
              <w:t>.</w:t>
            </w:r>
          </w:p>
          <w:p w14:paraId="623A8726" w14:textId="77777777" w:rsidR="004F0BE1" w:rsidRPr="0072320C" w:rsidRDefault="004F0BE1" w:rsidP="0034745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3D3B4E2F" w14:textId="3F063AFB" w:rsidR="00BD7AED" w:rsidRPr="00827E0A" w:rsidRDefault="004F0BE1" w:rsidP="0034745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Realizar reuniones de trabajo y capacitaciones relacionadas con el puesto</w:t>
            </w:r>
            <w:r>
              <w:rPr>
                <w:rFonts w:ascii="Century Gothic" w:hAnsi="Century Gothic"/>
                <w:i w:val="0"/>
                <w:iCs w:val="0"/>
                <w:sz w:val="18"/>
                <w:szCs w:val="18"/>
                <w:lang w:val="es-GT"/>
              </w:rPr>
              <w:t>.</w:t>
            </w:r>
          </w:p>
          <w:p w14:paraId="07BD6D2E" w14:textId="06A1FF7C" w:rsidR="00827E0A" w:rsidRPr="006C1EA4" w:rsidRDefault="00827E0A" w:rsidP="00347453">
            <w:pPr>
              <w:pStyle w:val="Encabezado"/>
              <w:widowControl w:val="0"/>
              <w:numPr>
                <w:ilvl w:val="0"/>
                <w:numId w:val="75"/>
              </w:numPr>
              <w:tabs>
                <w:tab w:val="clear" w:pos="4252"/>
                <w:tab w:val="clear" w:pos="8504"/>
              </w:tabs>
              <w:spacing w:line="276" w:lineRule="auto"/>
              <w:jc w:val="both"/>
              <w:rPr>
                <w:rFonts w:ascii="Century Gothic" w:hAnsi="Century Gothic"/>
                <w:i w:val="0"/>
                <w:iCs w:val="0"/>
                <w:sz w:val="18"/>
                <w:szCs w:val="18"/>
                <w:lang w:val="es-ES"/>
              </w:rPr>
            </w:pPr>
            <w:r w:rsidRPr="006C1EA4">
              <w:rPr>
                <w:rFonts w:ascii="Century Gothic" w:hAnsi="Century Gothic"/>
                <w:i w:val="0"/>
                <w:iCs w:val="0"/>
                <w:sz w:val="18"/>
                <w:szCs w:val="18"/>
                <w:lang w:val="es-ES"/>
              </w:rPr>
              <w:t xml:space="preserve">Realizar </w:t>
            </w:r>
            <w:r w:rsidR="006C1EA4" w:rsidRPr="006C1EA4">
              <w:rPr>
                <w:rFonts w:ascii="Century Gothic" w:hAnsi="Century Gothic"/>
                <w:i w:val="0"/>
                <w:iCs w:val="0"/>
                <w:sz w:val="18"/>
                <w:szCs w:val="18"/>
                <w:lang w:val="es-ES"/>
              </w:rPr>
              <w:t>las salidas</w:t>
            </w:r>
            <w:r w:rsidRPr="006C1EA4">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415C8FC9" w14:textId="050707C5" w:rsidR="009B7CC5" w:rsidRPr="004F0BE1" w:rsidRDefault="009B7CC5" w:rsidP="004F0BE1">
            <w:pPr>
              <w:autoSpaceDE w:val="0"/>
              <w:autoSpaceDN w:val="0"/>
              <w:adjustRightInd w:val="0"/>
              <w:jc w:val="both"/>
              <w:rPr>
                <w:rFonts w:ascii="Century Gothic" w:hAnsi="Century Gothic"/>
                <w:sz w:val="18"/>
                <w:szCs w:val="18"/>
                <w:lang w:val="es-GT"/>
              </w:rPr>
            </w:pPr>
          </w:p>
        </w:tc>
      </w:tr>
      <w:tr w:rsidR="009B7CC5" w:rsidRPr="007C051B" w14:paraId="698A892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2FE86EA" w14:textId="357E5012"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w:t>
            </w:r>
            <w:r w:rsidR="0032633F">
              <w:rPr>
                <w:rFonts w:ascii="Century Gothic" w:hAnsi="Century Gothic" w:cs="Arial"/>
                <w:b/>
                <w:i w:val="0"/>
                <w:iCs w:val="0"/>
                <w:sz w:val="18"/>
                <w:szCs w:val="18"/>
              </w:rPr>
              <w:t xml:space="preserve"> </w:t>
            </w:r>
            <w:r w:rsidRPr="007C051B">
              <w:rPr>
                <w:rFonts w:ascii="Century Gothic" w:hAnsi="Century Gothic" w:cs="Arial"/>
                <w:b/>
                <w:i w:val="0"/>
                <w:iCs w:val="0"/>
                <w:sz w:val="18"/>
                <w:szCs w:val="18"/>
              </w:rPr>
              <w:t xml:space="preserve"> </w:t>
            </w:r>
            <w:r w:rsidR="0032633F">
              <w:rPr>
                <w:rFonts w:ascii="Century Gothic" w:hAnsi="Century Gothic" w:cs="Arial"/>
                <w:b/>
                <w:i w:val="0"/>
                <w:iCs w:val="0"/>
                <w:sz w:val="18"/>
                <w:szCs w:val="18"/>
              </w:rPr>
              <w:t xml:space="preserve"> </w:t>
            </w:r>
            <w:r w:rsidRPr="007C051B">
              <w:rPr>
                <w:rFonts w:ascii="Century Gothic" w:hAnsi="Century Gothic" w:cs="Arial"/>
                <w:b/>
                <w:i w:val="0"/>
                <w:iCs w:val="0"/>
                <w:sz w:val="18"/>
                <w:szCs w:val="18"/>
              </w:rPr>
              <w:t>TAREAS EVENTUALES</w:t>
            </w:r>
          </w:p>
        </w:tc>
      </w:tr>
      <w:tr w:rsidR="009B7CC5" w:rsidRPr="007C051B" w14:paraId="12CF1B8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7E72BC1" w14:textId="77777777" w:rsidR="004F0BE1" w:rsidRPr="00542640" w:rsidRDefault="004F0BE1" w:rsidP="00347453">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A866481" w14:textId="77777777" w:rsidR="004F0BE1" w:rsidRPr="00542640" w:rsidRDefault="004F0BE1" w:rsidP="00347453">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50CA7716" w14:textId="77777777" w:rsidR="004F0BE1" w:rsidRPr="00272A5B" w:rsidRDefault="004F0BE1" w:rsidP="00347453">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247791D" w14:textId="77777777" w:rsidR="004F0BE1" w:rsidRPr="00542640" w:rsidRDefault="004F0BE1" w:rsidP="00347453">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AFDF327" w14:textId="13361662" w:rsidR="004F0BE1" w:rsidRPr="00542640" w:rsidRDefault="004F0BE1" w:rsidP="00347453">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11441F47" w14:textId="77777777" w:rsidR="009B7CC5" w:rsidRPr="00A941B1" w:rsidRDefault="004F0BE1" w:rsidP="00347453">
            <w:pPr>
              <w:pStyle w:val="Encabezado"/>
              <w:widowControl w:val="0"/>
              <w:numPr>
                <w:ilvl w:val="0"/>
                <w:numId w:val="14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38A7A76F" w14:textId="08F745F9" w:rsidR="00A941B1" w:rsidRPr="004F0BE1" w:rsidRDefault="00A941B1" w:rsidP="00A941B1">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501831CC" w14:textId="77777777" w:rsidTr="7A3AFE97">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E60BBFA" w14:textId="0AF1E933" w:rsidR="009B7CC5" w:rsidRPr="00A941B1" w:rsidRDefault="009B7CC5" w:rsidP="00347453">
            <w:pPr>
              <w:pStyle w:val="Prrafodelista"/>
              <w:numPr>
                <w:ilvl w:val="0"/>
                <w:numId w:val="209"/>
              </w:numPr>
              <w:jc w:val="both"/>
              <w:textAlignment w:val="center"/>
              <w:rPr>
                <w:rFonts w:ascii="Century Gothic" w:eastAsia="SimSun" w:hAnsi="Century Gothic" w:cs="Arial"/>
                <w:sz w:val="18"/>
                <w:szCs w:val="18"/>
                <w:lang w:val="es-GT" w:bidi="ar"/>
              </w:rPr>
            </w:pPr>
            <w:r w:rsidRPr="00A941B1">
              <w:rPr>
                <w:rFonts w:ascii="Century Gothic" w:eastAsia="SimSun" w:hAnsi="Century Gothic" w:cs="Arial"/>
                <w:sz w:val="18"/>
                <w:szCs w:val="18"/>
                <w:lang w:val="es-GT" w:bidi="ar"/>
              </w:rPr>
              <w:lastRenderedPageBreak/>
              <w:t>UBICACIÓN DEL PUESTO</w:t>
            </w:r>
          </w:p>
        </w:tc>
      </w:tr>
      <w:tr w:rsidR="009B7CC5" w:rsidRPr="007C051B" w14:paraId="5A878C63" w14:textId="77777777" w:rsidTr="7A3AFE97">
        <w:trPr>
          <w:cnfStyle w:val="000000100000" w:firstRow="0" w:lastRow="0" w:firstColumn="0" w:lastColumn="0" w:oddVBand="0" w:evenVBand="0" w:oddHBand="1" w:evenHBand="0" w:firstRowFirstColumn="0" w:firstRowLastColumn="0" w:lastRowFirstColumn="0" w:lastRowLastColumn="0"/>
          <w:trHeight w:val="29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12C7CB" w14:textId="6F953D71"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 </w:t>
            </w:r>
            <w:r w:rsidRPr="007C051B">
              <w:rPr>
                <w:rFonts w:ascii="Century Gothic" w:hAnsi="Century Gothic" w:cs="Arial"/>
                <w:i w:val="0"/>
                <w:iCs w:val="0"/>
                <w:sz w:val="18"/>
                <w:szCs w:val="18"/>
                <w:lang w:val="es-GT"/>
              </w:rPr>
              <w:t>Departamento de Nivel Primario</w:t>
            </w:r>
          </w:p>
        </w:tc>
      </w:tr>
      <w:tr w:rsidR="009B7CC5" w:rsidRPr="007C051B" w14:paraId="2E86A6C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D21A369" w14:textId="77777777" w:rsidR="009B7CC5" w:rsidRPr="007C051B" w:rsidRDefault="009B7CC5" w:rsidP="00347453">
            <w:pPr>
              <w:pStyle w:val="Prrafodelista"/>
              <w:numPr>
                <w:ilvl w:val="0"/>
                <w:numId w:val="209"/>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0EBE968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B8B32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61F0DE1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A05530" w14:textId="77777777" w:rsidR="009B7CC5" w:rsidRPr="007C051B" w:rsidRDefault="009B7CC5" w:rsidP="00347453">
            <w:pPr>
              <w:pStyle w:val="Prrafodelista"/>
              <w:numPr>
                <w:ilvl w:val="0"/>
                <w:numId w:val="210"/>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5C6B4E48"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67689F"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7085E9E8" w14:textId="07385026"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74B6C4EB"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71AA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72E4EE0F"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2AD716C" w14:textId="77777777" w:rsidR="009B7CC5" w:rsidRPr="007C051B" w:rsidRDefault="009B7CC5" w:rsidP="0032633F">
            <w:pPr>
              <w:pStyle w:val="Prrafodelista"/>
              <w:numPr>
                <w:ilvl w:val="0"/>
                <w:numId w:val="210"/>
              </w:numPr>
              <w:ind w:left="447" w:hanging="447"/>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425F35B2"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38DAD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6FAC6B8"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7D4B072D" w14:textId="0FE24842" w:rsidR="004F0BE1" w:rsidRPr="007C051B" w:rsidRDefault="004F0BE1"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0F0C570"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9BBA5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4E146E3" w14:textId="77777777" w:rsidR="009B7CC5" w:rsidRDefault="004F0BE1"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4144A167" w14:textId="7E4C6C3C" w:rsidR="004F0BE1" w:rsidRPr="007C051B" w:rsidRDefault="004F0BE1"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4D7663E6"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D30513" w14:textId="77777777" w:rsidR="009B7CC5" w:rsidRPr="007C051B" w:rsidRDefault="009B7CC5" w:rsidP="0032633F">
            <w:pPr>
              <w:pStyle w:val="Prrafodelista"/>
              <w:numPr>
                <w:ilvl w:val="0"/>
                <w:numId w:val="210"/>
              </w:numPr>
              <w:ind w:left="447" w:hanging="447"/>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138D064A"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1227BA" w14:textId="01ED5EE8" w:rsidR="009B7CC5" w:rsidRDefault="009B7CC5" w:rsidP="7A3AFE97">
            <w:pPr>
              <w:jc w:val="both"/>
              <w:textAlignment w:val="center"/>
              <w:rPr>
                <w:rFonts w:ascii="Century Gothic" w:hAnsi="Century Gothic" w:cs="Arial"/>
                <w:i w:val="0"/>
                <w:iCs w:val="0"/>
                <w:sz w:val="18"/>
                <w:szCs w:val="18"/>
                <w:lang w:val="es-ES"/>
              </w:rPr>
            </w:pPr>
            <w:r w:rsidRPr="7A3AFE97">
              <w:rPr>
                <w:rFonts w:ascii="Century Gothic" w:hAnsi="Century Gothic" w:cs="Arial"/>
                <w:i w:val="0"/>
                <w:iCs w:val="0"/>
                <w:sz w:val="18"/>
                <w:szCs w:val="18"/>
                <w:lang w:val="es-ES"/>
              </w:rPr>
              <w:t>El puesto de trabajo se ubica en la Dirección General de Currículo -DIGECUR</w:t>
            </w:r>
            <w:r w:rsidR="00B418EE" w:rsidRPr="7A3AFE97">
              <w:rPr>
                <w:rFonts w:ascii="Century Gothic" w:hAnsi="Century Gothic" w:cs="Arial"/>
                <w:i w:val="0"/>
                <w:iCs w:val="0"/>
                <w:sz w:val="18"/>
                <w:szCs w:val="18"/>
                <w:lang w:val="es-ES"/>
              </w:rPr>
              <w:t>-.</w:t>
            </w:r>
          </w:p>
          <w:p w14:paraId="16BAB3B6" w14:textId="0761E81C"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6F49ABE8"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4370F10" w14:textId="77777777" w:rsidR="009B7CC5" w:rsidRPr="007C051B" w:rsidRDefault="009B7CC5" w:rsidP="00347453">
            <w:pPr>
              <w:pStyle w:val="Prrafodelista"/>
              <w:numPr>
                <w:ilvl w:val="0"/>
                <w:numId w:val="210"/>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JORNADA DE TRABAJO</w:t>
            </w:r>
          </w:p>
        </w:tc>
      </w:tr>
      <w:tr w:rsidR="009B7CC5" w:rsidRPr="007C051B" w14:paraId="0100FEB1"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854CDFA" w14:textId="68F402E0"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4F0BE1">
              <w:rPr>
                <w:rFonts w:ascii="Century Gothic" w:hAnsi="Century Gothic" w:cs="Arial"/>
                <w:i w:val="0"/>
                <w:iCs w:val="0"/>
                <w:sz w:val="18"/>
                <w:szCs w:val="18"/>
                <w:lang w:val="es-GT"/>
              </w:rPr>
              <w:t>.</w:t>
            </w:r>
          </w:p>
          <w:p w14:paraId="686EE2D5"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29DE1EC"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3782B3" w14:textId="77777777" w:rsidR="009B7CC5" w:rsidRPr="007C051B" w:rsidRDefault="009B7CC5" w:rsidP="00347453">
            <w:pPr>
              <w:pStyle w:val="Prrafodelista"/>
              <w:numPr>
                <w:ilvl w:val="0"/>
                <w:numId w:val="210"/>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46248ED6"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9D5E55"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4F0BE1">
              <w:rPr>
                <w:rFonts w:ascii="Century Gothic" w:hAnsi="Century Gothic" w:cs="Arial"/>
                <w:i w:val="0"/>
                <w:iCs w:val="0"/>
                <w:sz w:val="18"/>
                <w:szCs w:val="18"/>
                <w:lang w:val="es-GT"/>
              </w:rPr>
              <w:t>o Anual -POA- de la institución.</w:t>
            </w:r>
          </w:p>
          <w:p w14:paraId="7074A681" w14:textId="13C8FCF7" w:rsidR="004F0BE1" w:rsidRPr="007C051B" w:rsidRDefault="004F0BE1" w:rsidP="00025D5F">
            <w:pPr>
              <w:jc w:val="both"/>
              <w:textAlignment w:val="center"/>
              <w:rPr>
                <w:rFonts w:ascii="Century Gothic" w:hAnsi="Century Gothic" w:cs="Arial"/>
                <w:i w:val="0"/>
                <w:iCs w:val="0"/>
                <w:sz w:val="18"/>
                <w:szCs w:val="18"/>
                <w:lang w:val="es-GT"/>
              </w:rPr>
            </w:pPr>
          </w:p>
        </w:tc>
      </w:tr>
      <w:tr w:rsidR="009B7CC5" w:rsidRPr="007C051B" w14:paraId="256A539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38877D8" w14:textId="77777777" w:rsidR="009B7CC5" w:rsidRPr="007C051B" w:rsidRDefault="009B7CC5" w:rsidP="00347453">
            <w:pPr>
              <w:pStyle w:val="Prrafodelista"/>
              <w:numPr>
                <w:ilvl w:val="0"/>
                <w:numId w:val="210"/>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06431DD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22712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65BAE8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4429A08"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DCFF7F" w14:textId="77777777" w:rsidR="009B7CC5" w:rsidRPr="007C051B" w:rsidRDefault="009B7CC5" w:rsidP="00347453">
            <w:pPr>
              <w:pStyle w:val="Prrafodelista"/>
              <w:numPr>
                <w:ilvl w:val="0"/>
                <w:numId w:val="210"/>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642F2D75" w14:textId="77777777" w:rsidTr="7A3AFE97">
        <w:trPr>
          <w:cnfStyle w:val="000000100000" w:firstRow="0" w:lastRow="0" w:firstColumn="0" w:lastColumn="0" w:oddVBand="0" w:evenVBand="0" w:oddHBand="1" w:evenHBand="0" w:firstRowFirstColumn="0" w:firstRowLastColumn="0" w:lastRowFirstColumn="0" w:lastRowLastColumn="0"/>
          <w:trHeight w:val="87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1BF82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2B3F1AD" w14:textId="77777777" w:rsidR="009B7CC5"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3E0BC271" w14:textId="26C1C51F" w:rsidR="00CC782F" w:rsidRPr="007C051B" w:rsidRDefault="00CC782F"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35A316CF" w14:textId="77777777" w:rsidTr="7A3AFE97">
        <w:trPr>
          <w:trHeight w:val="5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EFDB7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A061010" w14:textId="578FD459" w:rsidR="009B7CC5" w:rsidRPr="007C051B" w:rsidRDefault="009B7CC5"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4F0BE1">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6949127D"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AECF07"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30C6C6E1"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57222C" w14:textId="77777777" w:rsidR="009B7CC5" w:rsidRPr="007C051B" w:rsidRDefault="009B7CC5" w:rsidP="00347453">
            <w:pPr>
              <w:pStyle w:val="Prrafodelista"/>
              <w:numPr>
                <w:ilvl w:val="0"/>
                <w:numId w:val="210"/>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50B149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C877D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9AB0FC2"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II y ser colegiado activo.</w:t>
            </w:r>
          </w:p>
          <w:p w14:paraId="2288615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D9A6DDE"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225B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B2B3553" w14:textId="77777777" w:rsidR="009B7CC5" w:rsidRDefault="009B7CC5"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la carrera profesional que el puesto requiera. Seis años de experiencia en labores afines y ser colegiado activo.</w:t>
            </w:r>
          </w:p>
          <w:p w14:paraId="421DD5A8" w14:textId="2FE9E60C" w:rsidR="004F0BE1" w:rsidRPr="007C051B" w:rsidRDefault="004F0BE1" w:rsidP="004F0BE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5321D537"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78759D56" w14:textId="7CF534F7" w:rsidR="009B7CC5" w:rsidRPr="007C051B" w:rsidRDefault="009B7CC5" w:rsidP="00347453">
            <w:pPr>
              <w:pStyle w:val="Prrafodelista"/>
              <w:numPr>
                <w:ilvl w:val="0"/>
                <w:numId w:val="210"/>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w:t>
            </w:r>
            <w:r w:rsidR="00393287">
              <w:rPr>
                <w:rFonts w:ascii="Century Gothic" w:hAnsi="Century Gothic" w:cs="Arial"/>
                <w:b/>
                <w:i w:val="0"/>
                <w:iCs w:val="0"/>
                <w:sz w:val="18"/>
                <w:szCs w:val="18"/>
                <w:lang w:val="es-GT"/>
              </w:rPr>
              <w:t>FÍN</w:t>
            </w:r>
          </w:p>
        </w:tc>
      </w:tr>
      <w:tr w:rsidR="009B7CC5" w:rsidRPr="007C051B" w14:paraId="206334DD"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FD8B40" w14:textId="65E6C900" w:rsidR="009B7CC5" w:rsidRPr="007C051B" w:rsidRDefault="00C5680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 xml:space="preserve">Licenciatura en Matemática </w:t>
            </w:r>
            <w:r w:rsidR="006C1EA4" w:rsidRPr="007C051B">
              <w:rPr>
                <w:rFonts w:ascii="Century Gothic" w:hAnsi="Century Gothic" w:cs="Arial"/>
                <w:i w:val="0"/>
                <w:iCs w:val="0"/>
                <w:sz w:val="18"/>
                <w:szCs w:val="18"/>
                <w:lang w:val="es-GT"/>
              </w:rPr>
              <w:t xml:space="preserve">Aplicada, </w:t>
            </w:r>
            <w:r w:rsidR="006C1EA4" w:rsidRPr="00366D78">
              <w:rPr>
                <w:rFonts w:ascii="Century Gothic" w:hAnsi="Century Gothic" w:cs="Arial"/>
                <w:i w:val="0"/>
                <w:iCs w:val="0"/>
                <w:sz w:val="18"/>
                <w:szCs w:val="18"/>
                <w:lang w:val="es-GT"/>
              </w:rPr>
              <w:t>Licenciatura</w:t>
            </w:r>
            <w:r w:rsidR="004C5F8A" w:rsidRPr="00366D78">
              <w:rPr>
                <w:rFonts w:ascii="Century Gothic" w:hAnsi="Century Gothic" w:cs="Arial"/>
                <w:i w:val="0"/>
                <w:iCs w:val="0"/>
                <w:sz w:val="18"/>
                <w:szCs w:val="18"/>
                <w:lang w:val="es-GT"/>
              </w:rPr>
              <w:t xml:space="preserve"> en Matemática</w:t>
            </w:r>
            <w:r w:rsidR="006C1EA4" w:rsidRPr="00366D78">
              <w:rPr>
                <w:rFonts w:ascii="Century Gothic" w:hAnsi="Century Gothic" w:cs="Arial"/>
                <w:i w:val="0"/>
                <w:iCs w:val="0"/>
                <w:sz w:val="18"/>
                <w:szCs w:val="18"/>
                <w:lang w:val="es-GT"/>
              </w:rPr>
              <w:t>,</w:t>
            </w:r>
            <w:r w:rsidR="004C5F8A" w:rsidRPr="00366D78">
              <w:rPr>
                <w:rFonts w:ascii="Century Gothic" w:hAnsi="Century Gothic" w:cs="Arial"/>
                <w:i w:val="0"/>
                <w:iCs w:val="0"/>
                <w:sz w:val="18"/>
                <w:szCs w:val="18"/>
                <w:lang w:val="es-GT"/>
              </w:rPr>
              <w:t xml:space="preserve"> </w:t>
            </w:r>
            <w:r w:rsidR="009B7CC5" w:rsidRPr="00366D78">
              <w:rPr>
                <w:rFonts w:ascii="Century Gothic" w:hAnsi="Century Gothic" w:cs="Arial"/>
                <w:i w:val="0"/>
                <w:iCs w:val="0"/>
                <w:sz w:val="18"/>
                <w:szCs w:val="18"/>
                <w:lang w:val="es-GT"/>
              </w:rPr>
              <w:t xml:space="preserve">Licenciatura en la Enseñanza de la Matemática y Física, </w:t>
            </w:r>
            <w:r w:rsidR="00DD0234" w:rsidRPr="00366D78">
              <w:rPr>
                <w:rFonts w:ascii="Century Gothic" w:hAnsi="Century Gothic" w:cs="Arial"/>
                <w:i w:val="0"/>
                <w:iCs w:val="0"/>
                <w:sz w:val="18"/>
                <w:szCs w:val="18"/>
                <w:lang w:val="es-GT"/>
              </w:rPr>
              <w:t xml:space="preserve">Licenciatura en Educación de la Matemática y Física, </w:t>
            </w:r>
            <w:r w:rsidR="009B7CC5" w:rsidRPr="00366D78">
              <w:rPr>
                <w:rFonts w:ascii="Century Gothic" w:hAnsi="Century Gothic" w:cs="Arial"/>
                <w:i w:val="0"/>
                <w:iCs w:val="0"/>
                <w:sz w:val="18"/>
                <w:szCs w:val="18"/>
                <w:lang w:val="es-GT"/>
              </w:rPr>
              <w:t xml:space="preserve">Licenciatura en Educación, Licenciatura en Pedagogía y Desarrollo Educativo, </w:t>
            </w:r>
            <w:r w:rsidR="00FD61FB" w:rsidRPr="00366D78">
              <w:rPr>
                <w:rFonts w:ascii="Century Gothic" w:hAnsi="Century Gothic" w:cs="Arial"/>
                <w:i w:val="0"/>
                <w:iCs w:val="0"/>
                <w:sz w:val="18"/>
                <w:szCs w:val="18"/>
                <w:lang w:val="es-GT"/>
              </w:rPr>
              <w:t xml:space="preserve">Licenciatura en Educación Física y Matemática, </w:t>
            </w:r>
            <w:r w:rsidR="009B7CC5" w:rsidRPr="00366D78">
              <w:rPr>
                <w:rFonts w:ascii="Century Gothic" w:hAnsi="Century Gothic" w:cs="Arial"/>
                <w:i w:val="0"/>
                <w:iCs w:val="0"/>
                <w:sz w:val="18"/>
                <w:szCs w:val="18"/>
                <w:lang w:val="es-GT"/>
              </w:rPr>
              <w:t>Licenciatura</w:t>
            </w:r>
            <w:r w:rsidR="009B7CC5" w:rsidRPr="007C051B">
              <w:rPr>
                <w:rFonts w:ascii="Century Gothic" w:hAnsi="Century Gothic" w:cs="Arial"/>
                <w:i w:val="0"/>
                <w:iCs w:val="0"/>
                <w:sz w:val="18"/>
                <w:szCs w:val="18"/>
                <w:lang w:val="es-GT"/>
              </w:rPr>
              <w:t xml:space="preserve"> en Pedag</w:t>
            </w:r>
            <w:r w:rsidR="004F0BE1">
              <w:rPr>
                <w:rFonts w:ascii="Century Gothic" w:hAnsi="Century Gothic" w:cs="Arial"/>
                <w:i w:val="0"/>
                <w:iCs w:val="0"/>
                <w:sz w:val="18"/>
                <w:szCs w:val="18"/>
                <w:lang w:val="es-GT"/>
              </w:rPr>
              <w:t>ogía y Administración Educativa,</w:t>
            </w:r>
            <w:r w:rsidR="00EF278C">
              <w:rPr>
                <w:rFonts w:ascii="Century Gothic" w:hAnsi="Century Gothic" w:cs="Arial"/>
                <w:i w:val="0"/>
                <w:iCs w:val="0"/>
                <w:sz w:val="18"/>
                <w:szCs w:val="18"/>
                <w:lang w:val="es-GT"/>
              </w:rPr>
              <w:t xml:space="preserve"> </w:t>
            </w:r>
            <w:r w:rsidR="009B7CC5" w:rsidRPr="007C051B">
              <w:rPr>
                <w:rFonts w:ascii="Century Gothic" w:hAnsi="Century Gothic" w:cs="Arial"/>
                <w:i w:val="0"/>
                <w:iCs w:val="0"/>
                <w:sz w:val="18"/>
                <w:szCs w:val="18"/>
                <w:lang w:val="es-GT"/>
              </w:rPr>
              <w:t xml:space="preserve">Licenciatura en Pedagogía y Planificación Curricular, u otra afín a la naturaleza del puesto. </w:t>
            </w:r>
          </w:p>
          <w:p w14:paraId="40D40226"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FAF64E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EFB996" w14:textId="77777777" w:rsidR="009B7CC5" w:rsidRPr="007C051B" w:rsidRDefault="009B7CC5" w:rsidP="00347453">
            <w:pPr>
              <w:pStyle w:val="Prrafodelista"/>
              <w:numPr>
                <w:ilvl w:val="0"/>
                <w:numId w:val="210"/>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067563C1" w14:textId="77777777" w:rsidTr="7A3AFE97">
        <w:trPr>
          <w:trHeight w:val="1467"/>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5C95D3" w14:textId="77777777" w:rsidR="00827E0A" w:rsidRPr="00827E0A" w:rsidRDefault="009B7CC5" w:rsidP="00347453">
            <w:pPr>
              <w:pStyle w:val="Prrafodelista"/>
              <w:numPr>
                <w:ilvl w:val="0"/>
                <w:numId w:val="113"/>
              </w:numPr>
              <w:jc w:val="both"/>
              <w:textAlignment w:val="center"/>
              <w:rPr>
                <w:rFonts w:ascii="Century Gothic" w:hAnsi="Century Gothic" w:cs="Arial"/>
                <w:sz w:val="18"/>
                <w:szCs w:val="18"/>
                <w:lang w:val="es-GT"/>
              </w:rPr>
            </w:pPr>
            <w:r w:rsidRPr="00827E0A">
              <w:rPr>
                <w:rFonts w:ascii="Century Gothic" w:hAnsi="Century Gothic" w:cs="Arial"/>
                <w:i w:val="0"/>
                <w:iCs w:val="0"/>
                <w:sz w:val="18"/>
                <w:szCs w:val="18"/>
                <w:lang w:val="es-GT"/>
              </w:rPr>
              <w:lastRenderedPageBreak/>
              <w:t>Experiencia y conocimiento en el proceso de concreción curricular ligado a los procesos de entrega educativa en modalidades y niveles educativos.</w:t>
            </w:r>
          </w:p>
          <w:p w14:paraId="751827B1" w14:textId="2F5A67FE" w:rsidR="00BD5FE4" w:rsidRPr="006C1EA4" w:rsidRDefault="00BD5FE4" w:rsidP="00347453">
            <w:pPr>
              <w:pStyle w:val="Prrafodelista"/>
              <w:numPr>
                <w:ilvl w:val="0"/>
                <w:numId w:val="113"/>
              </w:numPr>
              <w:jc w:val="both"/>
              <w:textAlignment w:val="center"/>
              <w:rPr>
                <w:rFonts w:ascii="Century Gothic" w:hAnsi="Century Gothic" w:cs="Arial"/>
                <w:i w:val="0"/>
                <w:iCs w:val="0"/>
                <w:sz w:val="18"/>
                <w:szCs w:val="18"/>
                <w:lang w:val="es-GT"/>
              </w:rPr>
            </w:pPr>
            <w:r w:rsidRPr="006C1EA4">
              <w:rPr>
                <w:rFonts w:ascii="Century Gothic" w:hAnsi="Century Gothic" w:cs="Arial"/>
                <w:i w:val="0"/>
                <w:iCs w:val="0"/>
                <w:sz w:val="18"/>
                <w:szCs w:val="18"/>
                <w:lang w:val="es-GT"/>
              </w:rPr>
              <w:t>Proceso de diseño, desarrollo</w:t>
            </w:r>
            <w:r w:rsidR="006C1EA4" w:rsidRPr="006C1EA4">
              <w:rPr>
                <w:rFonts w:ascii="Century Gothic" w:hAnsi="Century Gothic" w:cs="Arial"/>
                <w:i w:val="0"/>
                <w:iCs w:val="0"/>
                <w:sz w:val="18"/>
                <w:szCs w:val="18"/>
                <w:lang w:val="es-GT"/>
              </w:rPr>
              <w:t>, implementación</w:t>
            </w:r>
            <w:r w:rsidRPr="006C1EA4">
              <w:rPr>
                <w:rFonts w:ascii="Century Gothic" w:hAnsi="Century Gothic" w:cs="Arial"/>
                <w:i w:val="0"/>
                <w:iCs w:val="0"/>
                <w:sz w:val="18"/>
                <w:szCs w:val="18"/>
                <w:lang w:val="es-GT"/>
              </w:rPr>
              <w:t xml:space="preserve"> y evaluación curricular.</w:t>
            </w:r>
          </w:p>
          <w:p w14:paraId="22140FB8" w14:textId="00C3DD94" w:rsidR="009B7CC5" w:rsidRPr="00827E0A" w:rsidRDefault="009B7CC5" w:rsidP="00347453">
            <w:pPr>
              <w:pStyle w:val="Prrafodelista"/>
              <w:numPr>
                <w:ilvl w:val="0"/>
                <w:numId w:val="113"/>
              </w:numPr>
              <w:jc w:val="both"/>
              <w:textAlignment w:val="center"/>
              <w:rPr>
                <w:rFonts w:ascii="Century Gothic" w:hAnsi="Century Gothic" w:cs="Arial"/>
                <w:sz w:val="18"/>
                <w:szCs w:val="18"/>
                <w:lang w:val="es-GT"/>
              </w:rPr>
            </w:pPr>
            <w:r w:rsidRPr="00827E0A">
              <w:rPr>
                <w:rFonts w:ascii="Century Gothic" w:hAnsi="Century Gothic" w:cs="Arial"/>
                <w:i w:val="0"/>
                <w:iCs w:val="0"/>
                <w:sz w:val="18"/>
                <w:szCs w:val="18"/>
                <w:lang w:val="es-GT"/>
              </w:rPr>
              <w:t>Experiencia y conocimiento en procesos de formación por competencias y en procesos de transformación curricular.</w:t>
            </w:r>
          </w:p>
          <w:p w14:paraId="3A543844" w14:textId="77777777" w:rsidR="006C1EA4" w:rsidRPr="00396D31" w:rsidRDefault="006C1EA4" w:rsidP="00347453">
            <w:pPr>
              <w:pStyle w:val="Prrafodelista"/>
              <w:numPr>
                <w:ilvl w:val="0"/>
                <w:numId w:val="113"/>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65B802B" w14:textId="77777777" w:rsidR="009B7CC5" w:rsidRPr="007C051B" w:rsidRDefault="009B7CC5" w:rsidP="00347453">
            <w:pPr>
              <w:pStyle w:val="Prrafodelista"/>
              <w:numPr>
                <w:ilvl w:val="0"/>
                <w:numId w:val="11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5BA6F468" w14:textId="77777777" w:rsidR="009B7CC5" w:rsidRDefault="009B7CC5" w:rsidP="00347453">
            <w:pPr>
              <w:pStyle w:val="Prrafodelista"/>
              <w:numPr>
                <w:ilvl w:val="0"/>
                <w:numId w:val="113"/>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4F0BE1">
              <w:rPr>
                <w:rFonts w:ascii="Century Gothic" w:hAnsi="Century Gothic" w:cs="Arial"/>
                <w:i w:val="0"/>
                <w:iCs w:val="0"/>
                <w:sz w:val="18"/>
                <w:szCs w:val="18"/>
                <w:lang w:val="es-GT"/>
              </w:rPr>
              <w:t>.</w:t>
            </w:r>
          </w:p>
          <w:p w14:paraId="6F50B67A" w14:textId="1DBC4B71" w:rsidR="004F0BE1" w:rsidRPr="007C051B" w:rsidRDefault="004F0BE1" w:rsidP="004F0BE1">
            <w:pPr>
              <w:pStyle w:val="Prrafodelista"/>
              <w:jc w:val="both"/>
              <w:textAlignment w:val="center"/>
              <w:rPr>
                <w:rFonts w:ascii="Century Gothic" w:hAnsi="Century Gothic" w:cs="Arial"/>
                <w:i w:val="0"/>
                <w:iCs w:val="0"/>
                <w:sz w:val="18"/>
                <w:szCs w:val="18"/>
                <w:lang w:val="es-GT"/>
              </w:rPr>
            </w:pPr>
          </w:p>
        </w:tc>
      </w:tr>
      <w:tr w:rsidR="009B7CC5" w:rsidRPr="007C051B" w14:paraId="40856BDF"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809949" w14:textId="77777777" w:rsidR="009B7CC5" w:rsidRPr="007C051B" w:rsidRDefault="009B7CC5" w:rsidP="00347453">
            <w:pPr>
              <w:pStyle w:val="Prrafodelista"/>
              <w:numPr>
                <w:ilvl w:val="0"/>
                <w:numId w:val="210"/>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HABILIDADES Y DESTREZAS</w:t>
            </w:r>
          </w:p>
        </w:tc>
      </w:tr>
      <w:tr w:rsidR="009B7CC5" w:rsidRPr="007C051B" w14:paraId="2E884931"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866BD9"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5AE44A42" w14:textId="110BDE84" w:rsidR="009B7CC5" w:rsidRPr="007C051B" w:rsidRDefault="00EF278C">
            <w:pPr>
              <w:pStyle w:val="Prrafodelista"/>
              <w:numPr>
                <w:ilvl w:val="0"/>
                <w:numId w:val="20"/>
              </w:numPr>
              <w:jc w:val="both"/>
              <w:textAlignment w:val="center"/>
              <w:rPr>
                <w:rFonts w:ascii="Century Gothic" w:hAnsi="Century Gothic" w:cs="Arial"/>
                <w:i w:val="0"/>
                <w:iCs w:val="0"/>
                <w:sz w:val="18"/>
                <w:szCs w:val="18"/>
                <w:lang w:val="es-GT" w:eastAsia="es-GT"/>
              </w:rPr>
            </w:pPr>
            <w:r>
              <w:rPr>
                <w:rFonts w:ascii="Century Gothic" w:hAnsi="Century Gothic" w:cs="Arial"/>
                <w:i w:val="0"/>
                <w:iCs w:val="0"/>
                <w:sz w:val="18"/>
                <w:szCs w:val="18"/>
                <w:lang w:val="es-GT" w:eastAsia="es-GT"/>
              </w:rPr>
              <w:t>Trabajo bajo presión</w:t>
            </w:r>
          </w:p>
          <w:p w14:paraId="0301AB6F" w14:textId="666BB1EA"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w:t>
            </w:r>
            <w:r w:rsidR="00EF278C">
              <w:rPr>
                <w:rFonts w:ascii="Century Gothic" w:hAnsi="Century Gothic" w:cs="Arial"/>
                <w:i w:val="0"/>
                <w:iCs w:val="0"/>
                <w:sz w:val="18"/>
                <w:szCs w:val="18"/>
                <w:lang w:val="es-GT" w:eastAsia="es-GT"/>
              </w:rPr>
              <w:t xml:space="preserve"> expresión asertiva y escucha, d</w:t>
            </w:r>
            <w:r w:rsidRPr="007C051B">
              <w:rPr>
                <w:rFonts w:ascii="Century Gothic" w:hAnsi="Century Gothic" w:cs="Arial"/>
                <w:i w:val="0"/>
                <w:iCs w:val="0"/>
                <w:sz w:val="18"/>
                <w:szCs w:val="18"/>
                <w:lang w:val="es-GT" w:eastAsia="es-GT"/>
              </w:rPr>
              <w:t>isertación y elocuencia</w:t>
            </w:r>
          </w:p>
          <w:p w14:paraId="721A728D"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7BA97206"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AED2E31"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3D6C9DC4" w14:textId="5DB426BC" w:rsidR="009B7CC5" w:rsidRPr="007C051B" w:rsidRDefault="009B7CC5" w:rsidP="00347453">
            <w:pPr>
              <w:pStyle w:val="Prrafodelista"/>
              <w:numPr>
                <w:ilvl w:val="0"/>
                <w:numId w:val="210"/>
              </w:numPr>
              <w:ind w:left="306" w:hanging="284"/>
              <w:jc w:val="both"/>
              <w:textAlignment w:val="center"/>
              <w:rPr>
                <w:rFonts w:ascii="Century Gothic" w:hAnsi="Century Gothic" w:cs="Arial"/>
                <w:i w:val="0"/>
                <w:iCs w:val="0"/>
                <w:sz w:val="18"/>
                <w:szCs w:val="18"/>
                <w:lang w:val="es-GT"/>
              </w:rPr>
            </w:pPr>
            <w:r w:rsidRPr="007C051B">
              <w:rPr>
                <w:rFonts w:ascii="Century Gothic" w:hAnsi="Century Gothic" w:cs="Arial"/>
                <w:b/>
                <w:i w:val="0"/>
                <w:iCs w:val="0"/>
                <w:sz w:val="18"/>
                <w:szCs w:val="18"/>
                <w:lang w:val="es-GT"/>
              </w:rPr>
              <w:t>A</w:t>
            </w:r>
            <w:r w:rsidR="00393287">
              <w:rPr>
                <w:rFonts w:ascii="Century Gothic" w:hAnsi="Century Gothic" w:cs="Arial"/>
                <w:b/>
                <w:i w:val="0"/>
                <w:iCs w:val="0"/>
                <w:sz w:val="18"/>
                <w:szCs w:val="18"/>
                <w:lang w:val="es-GT"/>
              </w:rPr>
              <w:t>CTUDINALES</w:t>
            </w:r>
          </w:p>
        </w:tc>
      </w:tr>
      <w:tr w:rsidR="009B7CC5" w:rsidRPr="007C051B" w14:paraId="04859F17"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30E97C"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717A1814"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3FAB5E4"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7420EB21"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2DE94235"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689DB06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7BE5D1B" w14:textId="77777777" w:rsidTr="7A3AFE97">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534DAE6" w14:textId="0F03AE2D" w:rsidR="009B7CC5" w:rsidRPr="007C051B" w:rsidRDefault="00393287" w:rsidP="00347453">
            <w:pPr>
              <w:pStyle w:val="Prrafodelista"/>
              <w:numPr>
                <w:ilvl w:val="0"/>
                <w:numId w:val="210"/>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9B7CC5" w:rsidRPr="007C051B" w14:paraId="66779CF5" w14:textId="77777777" w:rsidTr="7A3AFE97">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06AD7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1438EA0C"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15CD519A" w14:textId="77777777" w:rsidR="009B7CC5" w:rsidRPr="007C051B" w:rsidRDefault="009B7CC5" w:rsidP="009B7CC5">
      <w:pPr>
        <w:rPr>
          <w:rFonts w:ascii="Century Gothic" w:hAnsi="Century Gothic"/>
          <w:sz w:val="18"/>
          <w:szCs w:val="18"/>
          <w:lang w:val="es-GT"/>
        </w:rPr>
      </w:pPr>
    </w:p>
    <w:p w14:paraId="00C03852" w14:textId="77777777" w:rsidR="009B7CC5" w:rsidRPr="007C051B" w:rsidRDefault="009B7CC5" w:rsidP="009B7CC5">
      <w:pPr>
        <w:rPr>
          <w:rFonts w:ascii="Century Gothic" w:hAnsi="Century Gothic"/>
          <w:sz w:val="18"/>
          <w:szCs w:val="18"/>
          <w:lang w:val="es-GT"/>
        </w:rPr>
      </w:pPr>
    </w:p>
    <w:p w14:paraId="6F6FC410" w14:textId="77777777" w:rsidR="009B7CC5" w:rsidRPr="007C051B" w:rsidRDefault="009B7CC5" w:rsidP="009B7CC5">
      <w:pPr>
        <w:rPr>
          <w:rFonts w:ascii="Century Gothic" w:hAnsi="Century Gothic"/>
          <w:sz w:val="18"/>
          <w:szCs w:val="18"/>
          <w:lang w:val="es-GT"/>
        </w:rPr>
      </w:pPr>
    </w:p>
    <w:p w14:paraId="2DC19BE4" w14:textId="1C253B5F" w:rsidR="009B7CC5" w:rsidRDefault="009B7CC5" w:rsidP="009B7CC5">
      <w:pPr>
        <w:rPr>
          <w:rFonts w:ascii="Century Gothic" w:hAnsi="Century Gothic"/>
          <w:sz w:val="18"/>
          <w:szCs w:val="18"/>
          <w:lang w:val="es-GT"/>
        </w:rPr>
      </w:pPr>
    </w:p>
    <w:p w14:paraId="778639E4" w14:textId="2DF8A017" w:rsidR="009B7CC5" w:rsidRPr="007C051B" w:rsidRDefault="00671F76" w:rsidP="009B7CC5">
      <w:pPr>
        <w:rPr>
          <w:rFonts w:ascii="Century Gothic" w:hAnsi="Century Gothic"/>
          <w:sz w:val="18"/>
          <w:szCs w:val="18"/>
          <w:lang w:val="es-GT"/>
        </w:rPr>
      </w:pPr>
      <w:r>
        <w:rPr>
          <w:rFonts w:ascii="Century Gothic" w:hAnsi="Century Gothic"/>
          <w:sz w:val="18"/>
          <w:szCs w:val="18"/>
          <w:lang w:val="es-GT"/>
        </w:rPr>
        <w:br w:type="page"/>
      </w: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3A6AB9C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4520A87" w14:textId="2D2A2D53" w:rsidR="009B7CC5" w:rsidRPr="007C051B" w:rsidRDefault="00CD0930" w:rsidP="00025D5F">
            <w:pPr>
              <w:jc w:val="center"/>
              <w:textAlignment w:val="center"/>
              <w:rPr>
                <w:rFonts w:ascii="Century Gothic" w:hAnsi="Century Gothic" w:cs="Arial"/>
                <w:i w:val="0"/>
                <w:iCs w:val="0"/>
                <w:sz w:val="18"/>
                <w:szCs w:val="18"/>
                <w:lang w:val="es-GT"/>
              </w:rPr>
            </w:pPr>
            <w:r w:rsidRPr="00CD0930">
              <w:rPr>
                <w:rFonts w:ascii="Century Gothic" w:hAnsi="Century Gothic" w:cs="Arial"/>
                <w:i w:val="0"/>
                <w:iCs w:val="0"/>
                <w:sz w:val="18"/>
                <w:szCs w:val="18"/>
                <w:lang w:val="es-GT"/>
              </w:rPr>
              <w:lastRenderedPageBreak/>
              <w:t>2</w:t>
            </w:r>
            <w:r w:rsidR="00CE3F88">
              <w:rPr>
                <w:rFonts w:ascii="Century Gothic" w:hAnsi="Century Gothic" w:cs="Arial"/>
                <w:i w:val="0"/>
                <w:iCs w:val="0"/>
                <w:sz w:val="18"/>
                <w:szCs w:val="18"/>
                <w:lang w:val="es-GT"/>
              </w:rPr>
              <w:t>6</w:t>
            </w:r>
            <w:r w:rsidRPr="00CD0930">
              <w:rPr>
                <w:rFonts w:ascii="Century Gothic" w:hAnsi="Century Gothic" w:cs="Arial"/>
                <w:i w:val="0"/>
                <w:iCs w:val="0"/>
                <w:sz w:val="18"/>
                <w:szCs w:val="18"/>
                <w:lang w:val="es-GT"/>
              </w:rPr>
              <w:t xml:space="preserve">. </w:t>
            </w:r>
            <w:r w:rsidR="009B7CC5" w:rsidRPr="00CD0930">
              <w:rPr>
                <w:rFonts w:ascii="Century Gothic" w:hAnsi="Century Gothic" w:cs="Arial"/>
                <w:i w:val="0"/>
                <w:iCs w:val="0"/>
                <w:sz w:val="18"/>
                <w:szCs w:val="18"/>
                <w:lang w:val="es-GT"/>
              </w:rPr>
              <w:t>Técnico Especialista en Ciencias Naturales</w:t>
            </w:r>
          </w:p>
        </w:tc>
      </w:tr>
      <w:tr w:rsidR="009B7CC5" w:rsidRPr="007C051B" w14:paraId="25FB200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B66E8BB" w14:textId="77777777" w:rsidR="009B7CC5" w:rsidRPr="007C051B" w:rsidRDefault="009B7CC5" w:rsidP="00B8525B">
            <w:pPr>
              <w:pStyle w:val="Prrafodelista"/>
              <w:numPr>
                <w:ilvl w:val="0"/>
                <w:numId w:val="117"/>
              </w:numPr>
              <w:ind w:left="306" w:hanging="284"/>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07A56D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0995E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40C95A99"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9820</w:t>
            </w:r>
          </w:p>
        </w:tc>
      </w:tr>
      <w:tr w:rsidR="009B7CC5" w:rsidRPr="007C051B" w14:paraId="5E2F7A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069CA5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258443F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0F3D5B9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84D77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Ciencias Naturales  </w:t>
            </w:r>
          </w:p>
        </w:tc>
        <w:tc>
          <w:tcPr>
            <w:tcW w:w="2452" w:type="pct"/>
            <w:shd w:val="clear" w:color="auto" w:fill="auto"/>
          </w:tcPr>
          <w:p w14:paraId="2949CCA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77425A1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FEF94C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652BB032"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8134B7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1B57D506"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86D9A1" w14:textId="77777777" w:rsidR="009B7CC5" w:rsidRPr="007C051B" w:rsidRDefault="009B7CC5" w:rsidP="00017D05">
            <w:pPr>
              <w:pStyle w:val="Prrafodelista"/>
              <w:numPr>
                <w:ilvl w:val="0"/>
                <w:numId w:val="117"/>
              </w:numPr>
              <w:ind w:left="321" w:hanging="284"/>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3AF4E52"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0F36EF" w14:textId="4E50199D" w:rsidR="00BA7743" w:rsidRPr="007C051B" w:rsidRDefault="00BA7743" w:rsidP="00BA7743">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Diseñar, desarrollar y evaluar el área de Ciencias Naturales del Currículo Nacional Base en el Nivel Primario y modalidades, las estrategias y los materiales de apoyo curricular respondan a los requerimientos de calidad y actualidad del Sistema Educativo Nacional.</w:t>
            </w:r>
          </w:p>
          <w:p w14:paraId="45C1B7A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0A7933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75C72A8" w14:textId="77777777" w:rsidR="009B7CC5" w:rsidRPr="007C051B" w:rsidRDefault="009B7CC5" w:rsidP="00017D05">
            <w:pPr>
              <w:pStyle w:val="Prrafodelista"/>
              <w:numPr>
                <w:ilvl w:val="0"/>
                <w:numId w:val="117"/>
              </w:numPr>
              <w:ind w:left="321" w:hanging="28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TAREAS PERMANENTES</w:t>
            </w:r>
          </w:p>
        </w:tc>
      </w:tr>
      <w:tr w:rsidR="009B7CC5" w:rsidRPr="007C051B" w14:paraId="5253095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28D758D" w14:textId="5FC1D69B" w:rsidR="00BA7743" w:rsidRPr="00422A12" w:rsidRDefault="00BA7743" w:rsidP="00347453">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37E38B7F" w14:textId="3E3A2614" w:rsidR="00BA7743" w:rsidRPr="00422A12" w:rsidRDefault="00BA7743" w:rsidP="00347453">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2F6B68EB" w14:textId="73153F99" w:rsidR="00BA7743" w:rsidRPr="00422A12" w:rsidRDefault="00BA7743" w:rsidP="00347453">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Ciencias Naturales</w:t>
            </w:r>
            <w:r>
              <w:rPr>
                <w:rFonts w:ascii="Century Gothic" w:hAnsi="Century Gothic" w:cs="Arial"/>
                <w:i w:val="0"/>
                <w:iCs w:val="0"/>
                <w:sz w:val="18"/>
                <w:szCs w:val="18"/>
                <w:lang w:val="es-GT"/>
              </w:rPr>
              <w:t>.</w:t>
            </w:r>
          </w:p>
          <w:p w14:paraId="46A4DAC9" w14:textId="1E5C9611" w:rsidR="00BA7743" w:rsidRPr="00422A12" w:rsidRDefault="00BA7743" w:rsidP="00347453">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Ciencias Naturales</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3D6A1B93" w14:textId="7B0C2D23" w:rsidR="00BA7743" w:rsidRPr="00422A12" w:rsidRDefault="00BA7743" w:rsidP="0034745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w:t>
            </w:r>
          </w:p>
          <w:p w14:paraId="2AB0A5FA" w14:textId="05054DD3" w:rsidR="00BA7743" w:rsidRPr="00422A12" w:rsidRDefault="00BA7743" w:rsidP="0034745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Participar en acciones técnicas y curriculares relacionadas con 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 xml:space="preserve"> u otras áreas afines en los diferentes niveles educativos.  </w:t>
            </w:r>
          </w:p>
          <w:p w14:paraId="55DC3DE9" w14:textId="2F1B7644" w:rsidR="00BA7743" w:rsidRPr="00422A12" w:rsidRDefault="00BA7743" w:rsidP="00347453">
            <w:pPr>
              <w:pStyle w:val="Encabezado"/>
              <w:widowControl w:val="0"/>
              <w:numPr>
                <w:ilvl w:val="0"/>
                <w:numId w:val="7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Ciencias Naturales</w:t>
            </w:r>
            <w:r w:rsidRPr="00422A12">
              <w:rPr>
                <w:rFonts w:ascii="Century Gothic" w:hAnsi="Century Gothic"/>
                <w:i w:val="0"/>
                <w:iCs w:val="0"/>
                <w:sz w:val="18"/>
                <w:szCs w:val="18"/>
                <w:lang w:val="es-GT"/>
              </w:rPr>
              <w:t>, para que respondan a los criterios de calidad y pertinencia.</w:t>
            </w:r>
          </w:p>
          <w:p w14:paraId="7D400887" w14:textId="77777777" w:rsidR="00BA7743" w:rsidRPr="00422A12" w:rsidRDefault="00BA7743" w:rsidP="00347453">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1C943109" w14:textId="77777777" w:rsidR="00BA7743" w:rsidRDefault="00BA7743" w:rsidP="00347453">
            <w:pPr>
              <w:pStyle w:val="Prrafodelista"/>
              <w:numPr>
                <w:ilvl w:val="0"/>
                <w:numId w:val="7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2DFE4A3" w14:textId="77777777" w:rsidR="009B7CC5" w:rsidRPr="007C051B" w:rsidRDefault="009B7CC5" w:rsidP="00BA7743">
            <w:pPr>
              <w:pStyle w:val="Prrafodelista"/>
              <w:autoSpaceDE w:val="0"/>
              <w:autoSpaceDN w:val="0"/>
              <w:adjustRightInd w:val="0"/>
              <w:jc w:val="both"/>
              <w:rPr>
                <w:rFonts w:ascii="Century Gothic" w:hAnsi="Century Gothic" w:cs="Arial"/>
                <w:i w:val="0"/>
                <w:iCs w:val="0"/>
                <w:sz w:val="18"/>
                <w:szCs w:val="18"/>
                <w:lang w:val="es-GT" w:bidi="ar"/>
              </w:rPr>
            </w:pPr>
          </w:p>
        </w:tc>
      </w:tr>
      <w:tr w:rsidR="009B7CC5" w:rsidRPr="007C051B" w14:paraId="209682A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69B5847" w14:textId="59F44C72" w:rsidR="009B7CC5" w:rsidRPr="007C051B" w:rsidRDefault="009B7CC5" w:rsidP="00017D05">
            <w:pPr>
              <w:pStyle w:val="Prrafodelista"/>
              <w:numPr>
                <w:ilvl w:val="0"/>
                <w:numId w:val="117"/>
              </w:numPr>
              <w:ind w:left="321" w:hanging="284"/>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TAREAS PERIÓDICAS</w:t>
            </w:r>
          </w:p>
        </w:tc>
      </w:tr>
      <w:tr w:rsidR="009B7CC5" w:rsidRPr="007C051B" w14:paraId="7261A04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C90CF30" w14:textId="77777777" w:rsidR="00BA7743" w:rsidRPr="00542640" w:rsidRDefault="00BA7743" w:rsidP="00347453">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1A694AB8" w14:textId="77777777" w:rsidR="00BA7743" w:rsidRPr="00542640" w:rsidRDefault="00BA7743" w:rsidP="00347453">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546425FF" w14:textId="1C657CAF" w:rsidR="00BA7743" w:rsidRPr="0072027C" w:rsidRDefault="00BA7743" w:rsidP="00347453">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Ciencias Naturales</w:t>
            </w:r>
            <w:r>
              <w:rPr>
                <w:rFonts w:ascii="Century Gothic" w:hAnsi="Century Gothic"/>
                <w:i w:val="0"/>
                <w:iCs w:val="0"/>
                <w:sz w:val="18"/>
                <w:szCs w:val="18"/>
                <w:lang w:val="es-GT"/>
              </w:rPr>
              <w:t>.</w:t>
            </w:r>
          </w:p>
          <w:p w14:paraId="21128779" w14:textId="77777777" w:rsidR="00BA7743" w:rsidRPr="0072320C" w:rsidRDefault="00BA7743" w:rsidP="00347453">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5EE3ECA5" w14:textId="27B2585F" w:rsidR="00BA7743" w:rsidRPr="00FE763C" w:rsidRDefault="00BA7743" w:rsidP="00347453">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6CB8D338" w14:textId="77777777" w:rsidR="003F7B25" w:rsidRPr="006C1EA4" w:rsidRDefault="003F7B25" w:rsidP="00347453">
            <w:pPr>
              <w:pStyle w:val="Encabezado"/>
              <w:widowControl w:val="0"/>
              <w:numPr>
                <w:ilvl w:val="0"/>
                <w:numId w:val="150"/>
              </w:numPr>
              <w:tabs>
                <w:tab w:val="clear" w:pos="4252"/>
                <w:tab w:val="clear" w:pos="8504"/>
              </w:tabs>
              <w:spacing w:line="276" w:lineRule="auto"/>
              <w:jc w:val="both"/>
              <w:rPr>
                <w:rFonts w:ascii="Century Gothic" w:hAnsi="Century Gothic"/>
                <w:i w:val="0"/>
                <w:iCs w:val="0"/>
                <w:sz w:val="18"/>
                <w:szCs w:val="18"/>
                <w:lang w:val="es-ES"/>
              </w:rPr>
            </w:pPr>
            <w:r w:rsidRPr="006C1EA4">
              <w:rPr>
                <w:rFonts w:ascii="Century Gothic" w:hAnsi="Century Gothic"/>
                <w:i w:val="0"/>
                <w:iCs w:val="0"/>
                <w:sz w:val="18"/>
                <w:szCs w:val="18"/>
                <w:lang w:val="es-ES"/>
              </w:rPr>
              <w:t>Realizar las s</w:t>
            </w:r>
            <w:r w:rsidRPr="006C1EA4">
              <w:rPr>
                <w:rFonts w:ascii="Century Gothic" w:hAnsi="Century Gothic"/>
                <w:sz w:val="18"/>
                <w:szCs w:val="18"/>
                <w:lang w:val="es-ES"/>
              </w:rPr>
              <w:t>alidas</w:t>
            </w:r>
            <w:r w:rsidRPr="006C1EA4">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C3C5A51" w14:textId="3556E7A9" w:rsidR="009B7CC5" w:rsidRPr="00BA7743" w:rsidRDefault="009B7CC5" w:rsidP="00BA7743">
            <w:pPr>
              <w:autoSpaceDE w:val="0"/>
              <w:autoSpaceDN w:val="0"/>
              <w:adjustRightInd w:val="0"/>
              <w:jc w:val="both"/>
              <w:rPr>
                <w:rFonts w:ascii="Century Gothic" w:hAnsi="Century Gothic"/>
                <w:sz w:val="18"/>
                <w:szCs w:val="18"/>
                <w:lang w:val="es-GT"/>
              </w:rPr>
            </w:pPr>
          </w:p>
        </w:tc>
      </w:tr>
      <w:tr w:rsidR="009B7CC5" w:rsidRPr="007C051B" w14:paraId="33A5A34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64EAF3E" w14:textId="1297E2A0" w:rsidR="009B7CC5" w:rsidRPr="007C051B" w:rsidRDefault="009B7CC5" w:rsidP="00017D05">
            <w:pPr>
              <w:pStyle w:val="Prrafodelista"/>
              <w:numPr>
                <w:ilvl w:val="0"/>
                <w:numId w:val="117"/>
              </w:numPr>
              <w:ind w:left="321" w:hanging="321"/>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bidi="ar"/>
              </w:rPr>
              <w:t>TAREAS</w:t>
            </w:r>
            <w:r w:rsidRPr="007C051B">
              <w:rPr>
                <w:rFonts w:ascii="Century Gothic" w:hAnsi="Century Gothic" w:cs="Arial"/>
                <w:b/>
                <w:i w:val="0"/>
                <w:iCs w:val="0"/>
                <w:sz w:val="18"/>
                <w:szCs w:val="18"/>
              </w:rPr>
              <w:t xml:space="preserve"> EVENTUALES</w:t>
            </w:r>
          </w:p>
        </w:tc>
      </w:tr>
      <w:tr w:rsidR="009B7CC5" w:rsidRPr="007C051B" w14:paraId="57A1C5D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2C4E09A" w14:textId="77777777" w:rsidR="00BA7743" w:rsidRPr="00542640" w:rsidRDefault="00BA7743" w:rsidP="0034745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5E950A2" w14:textId="77777777" w:rsidR="00BA7743" w:rsidRPr="00542640" w:rsidRDefault="00BA7743" w:rsidP="0034745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32C724C7" w14:textId="77777777" w:rsidR="00BA7743" w:rsidRPr="00272A5B" w:rsidRDefault="00BA7743" w:rsidP="0034745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1CDABC8A" w14:textId="77777777" w:rsidR="00BA7743" w:rsidRPr="00542640" w:rsidRDefault="00BA7743" w:rsidP="0034745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0E7FB03C" w14:textId="33DD35B7" w:rsidR="00BA7743" w:rsidRPr="00542640" w:rsidRDefault="00BA7743" w:rsidP="0034745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594971BB" w14:textId="77777777" w:rsidR="009B7CC5" w:rsidRPr="00BD5FE4" w:rsidRDefault="00BA7743" w:rsidP="00347453">
            <w:pPr>
              <w:pStyle w:val="Encabezado"/>
              <w:widowControl w:val="0"/>
              <w:numPr>
                <w:ilvl w:val="0"/>
                <w:numId w:val="77"/>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05743F01" w14:textId="3542A890" w:rsidR="00BA7743" w:rsidRPr="007C051B" w:rsidRDefault="00BA7743" w:rsidP="003F7B25">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B7CC5" w:rsidRPr="007C051B" w14:paraId="54A72F90"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2F4641" w14:textId="77777777" w:rsidR="009B7CC5" w:rsidRPr="007C051B" w:rsidRDefault="009B7CC5" w:rsidP="00917B2B">
            <w:pPr>
              <w:pStyle w:val="Prrafodelista"/>
              <w:numPr>
                <w:ilvl w:val="0"/>
                <w:numId w:val="117"/>
              </w:numPr>
              <w:ind w:left="447" w:hanging="425"/>
              <w:jc w:val="both"/>
              <w:textAlignment w:val="center"/>
              <w:rPr>
                <w:rFonts w:ascii="Century Gothic" w:eastAsia="SimSun" w:hAnsi="Century Gothic" w:cs="Arial"/>
                <w:i w:val="0"/>
                <w:iCs w:val="0"/>
                <w:sz w:val="18"/>
                <w:szCs w:val="18"/>
                <w:lang w:val="es-GT" w:bidi="ar"/>
              </w:rPr>
            </w:pPr>
            <w:r w:rsidRPr="007C051B">
              <w:rPr>
                <w:rFonts w:ascii="Century Gothic" w:eastAsia="SimSun" w:hAnsi="Century Gothic" w:cs="Arial"/>
                <w:i w:val="0"/>
                <w:iCs w:val="0"/>
                <w:sz w:val="18"/>
                <w:szCs w:val="18"/>
                <w:lang w:val="es-GT" w:bidi="ar"/>
              </w:rPr>
              <w:t>UBICACIÓN DEL PUESTO</w:t>
            </w:r>
          </w:p>
        </w:tc>
      </w:tr>
      <w:tr w:rsidR="009B7CC5" w:rsidRPr="007C051B" w14:paraId="0821CF61" w14:textId="77777777" w:rsidTr="00025D5F">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D87C35" w14:textId="4BFF2C4E"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lastRenderedPageBreak/>
              <w:t xml:space="preserve"> Departamento del Nivel Primario</w:t>
            </w:r>
          </w:p>
        </w:tc>
      </w:tr>
      <w:tr w:rsidR="009B7CC5" w:rsidRPr="007C051B" w14:paraId="48C68BF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1D72B7" w14:textId="77777777" w:rsidR="009B7CC5" w:rsidRPr="007C051B" w:rsidRDefault="009B7CC5" w:rsidP="00347453">
            <w:pPr>
              <w:pStyle w:val="Prrafodelista"/>
              <w:numPr>
                <w:ilvl w:val="0"/>
                <w:numId w:val="117"/>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SUPERVISIÓN</w:t>
            </w:r>
          </w:p>
        </w:tc>
      </w:tr>
      <w:tr w:rsidR="009B7CC5" w:rsidRPr="007C051B" w14:paraId="65C8E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F4EA3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500339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7D0CADC" w14:textId="77777777" w:rsidR="009B7CC5" w:rsidRPr="007C051B" w:rsidRDefault="009B7CC5" w:rsidP="00347453">
            <w:pPr>
              <w:pStyle w:val="Prrafodelista"/>
              <w:numPr>
                <w:ilvl w:val="0"/>
                <w:numId w:val="117"/>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RESPONSABILIDAD</w:t>
            </w:r>
          </w:p>
        </w:tc>
      </w:tr>
      <w:tr w:rsidR="009B7CC5" w:rsidRPr="007C051B" w14:paraId="7AC6D5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7792B9"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26C8A74C" w14:textId="1D91DA7C"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6A477C1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F3566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482E3C6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719A03" w14:textId="77777777" w:rsidR="009B7CC5" w:rsidRPr="007C051B" w:rsidRDefault="009B7CC5" w:rsidP="00347453">
            <w:pPr>
              <w:pStyle w:val="Prrafodelista"/>
              <w:numPr>
                <w:ilvl w:val="0"/>
                <w:numId w:val="117"/>
              </w:numPr>
              <w:ind w:left="589"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RELACIONES LABORALES</w:t>
            </w:r>
          </w:p>
        </w:tc>
      </w:tr>
      <w:tr w:rsidR="009B7CC5" w:rsidRPr="007C051B" w14:paraId="7645BF5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CF468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6EB453C"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1AD19B76" w14:textId="38087131" w:rsidR="000F67FB" w:rsidRPr="007C051B" w:rsidRDefault="000F67F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165B1B4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CAD67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F9DB968" w14:textId="77777777" w:rsidR="000F67FB" w:rsidRDefault="000F67FB" w:rsidP="000F67F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4C5FE82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D865E4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335D12" w14:textId="018F94E6" w:rsidR="009B7CC5" w:rsidRPr="00142A69" w:rsidRDefault="009B7CC5" w:rsidP="00347453">
            <w:pPr>
              <w:pStyle w:val="Prrafodelista"/>
              <w:numPr>
                <w:ilvl w:val="0"/>
                <w:numId w:val="117"/>
              </w:numPr>
              <w:ind w:left="306" w:hanging="284"/>
              <w:jc w:val="both"/>
              <w:textAlignment w:val="center"/>
              <w:rPr>
                <w:rFonts w:ascii="Century Gothic" w:eastAsia="SimSun" w:hAnsi="Century Gothic" w:cs="Arial"/>
                <w:b/>
                <w:sz w:val="18"/>
                <w:szCs w:val="18"/>
                <w:lang w:val="es-GT" w:bidi="ar"/>
              </w:rPr>
            </w:pPr>
            <w:r w:rsidRPr="00142A69">
              <w:rPr>
                <w:rFonts w:ascii="Century Gothic" w:eastAsia="SimSun" w:hAnsi="Century Gothic" w:cs="Arial"/>
                <w:b/>
                <w:sz w:val="18"/>
                <w:szCs w:val="18"/>
                <w:lang w:val="es-GT" w:bidi="ar"/>
              </w:rPr>
              <w:t>LUGAR DE TRABAJO</w:t>
            </w:r>
          </w:p>
        </w:tc>
      </w:tr>
      <w:tr w:rsidR="009B7CC5" w:rsidRPr="007C051B" w14:paraId="7FECF6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706C05" w14:textId="5FDC0964"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59E6359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0BE26E0" w14:textId="188A0A5E" w:rsidR="009B7CC5" w:rsidRPr="00142A69" w:rsidRDefault="009B7CC5" w:rsidP="00347453">
            <w:pPr>
              <w:pStyle w:val="Prrafodelista"/>
              <w:numPr>
                <w:ilvl w:val="0"/>
                <w:numId w:val="117"/>
              </w:numPr>
              <w:ind w:left="306" w:hanging="284"/>
              <w:jc w:val="both"/>
              <w:textAlignment w:val="center"/>
              <w:rPr>
                <w:rFonts w:ascii="Century Gothic" w:hAnsi="Century Gothic" w:cs="Arial"/>
                <w:b/>
                <w:sz w:val="18"/>
                <w:szCs w:val="18"/>
                <w:lang w:val="es-GT"/>
              </w:rPr>
            </w:pPr>
            <w:r w:rsidRPr="00142A69">
              <w:rPr>
                <w:rFonts w:ascii="Century Gothic" w:hAnsi="Century Gothic" w:cs="Arial"/>
                <w:b/>
                <w:sz w:val="18"/>
                <w:szCs w:val="18"/>
                <w:lang w:val="es-GT"/>
              </w:rPr>
              <w:t>JORNADA DE TRABAJO</w:t>
            </w:r>
          </w:p>
        </w:tc>
      </w:tr>
      <w:tr w:rsidR="009B7CC5" w:rsidRPr="007C051B" w14:paraId="79AA394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FA3CADB" w14:textId="42A69769"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656650">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296E65">
              <w:rPr>
                <w:rFonts w:ascii="Century Gothic" w:hAnsi="Century Gothic" w:cs="Arial"/>
                <w:i w:val="0"/>
                <w:iCs w:val="0"/>
                <w:sz w:val="18"/>
                <w:szCs w:val="18"/>
                <w:lang w:val="es-GT"/>
              </w:rPr>
              <w:t>.</w:t>
            </w:r>
          </w:p>
        </w:tc>
      </w:tr>
      <w:tr w:rsidR="009B7CC5" w:rsidRPr="007C051B" w14:paraId="5288A3D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654805" w14:textId="77777777" w:rsidR="009B7CC5" w:rsidRPr="007C051B" w:rsidRDefault="009B7CC5" w:rsidP="00347453">
            <w:pPr>
              <w:pStyle w:val="Prrafodelista"/>
              <w:numPr>
                <w:ilvl w:val="0"/>
                <w:numId w:val="117"/>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RIESGOS EN EL TRABAJO</w:t>
            </w:r>
          </w:p>
        </w:tc>
      </w:tr>
      <w:tr w:rsidR="009B7CC5" w:rsidRPr="007C051B" w14:paraId="6D0D014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2E8124"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0F67FB">
              <w:rPr>
                <w:rFonts w:ascii="Century Gothic" w:hAnsi="Century Gothic" w:cs="Arial"/>
                <w:i w:val="0"/>
                <w:iCs w:val="0"/>
                <w:sz w:val="18"/>
                <w:szCs w:val="18"/>
                <w:lang w:val="es-GT"/>
              </w:rPr>
              <w:t>o Anual -POA- de la institución.</w:t>
            </w:r>
          </w:p>
          <w:p w14:paraId="5F020F2C" w14:textId="28F49616"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02D62C2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F7932F" w14:textId="77777777" w:rsidR="009B7CC5" w:rsidRPr="007C051B" w:rsidRDefault="009B7CC5" w:rsidP="00347453">
            <w:pPr>
              <w:pStyle w:val="Prrafodelista"/>
              <w:numPr>
                <w:ilvl w:val="0"/>
                <w:numId w:val="117"/>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CONSECUENCIAS EN EL TRABAJO</w:t>
            </w:r>
          </w:p>
        </w:tc>
      </w:tr>
      <w:tr w:rsidR="009B7CC5" w:rsidRPr="007C051B" w14:paraId="571887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0D2D9B"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D685883" w14:textId="63099E5C" w:rsidR="000F67FB" w:rsidRPr="007C051B" w:rsidRDefault="000F67FB" w:rsidP="00025D5F">
            <w:pPr>
              <w:jc w:val="both"/>
              <w:textAlignment w:val="center"/>
              <w:rPr>
                <w:rFonts w:ascii="Century Gothic" w:hAnsi="Century Gothic" w:cs="Arial"/>
                <w:i w:val="0"/>
                <w:iCs w:val="0"/>
                <w:sz w:val="18"/>
                <w:szCs w:val="18"/>
                <w:lang w:val="es-GT"/>
              </w:rPr>
            </w:pPr>
          </w:p>
        </w:tc>
      </w:tr>
      <w:tr w:rsidR="009B7CC5" w:rsidRPr="007C051B" w14:paraId="1521329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24C833" w14:textId="77777777" w:rsidR="009B7CC5" w:rsidRPr="007C051B" w:rsidRDefault="009B7CC5" w:rsidP="00347453">
            <w:pPr>
              <w:pStyle w:val="Prrafodelista"/>
              <w:numPr>
                <w:ilvl w:val="0"/>
                <w:numId w:val="117"/>
              </w:numPr>
              <w:ind w:left="306" w:hanging="306"/>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ESFUERZO EN EL TRABAJO</w:t>
            </w:r>
          </w:p>
        </w:tc>
      </w:tr>
      <w:tr w:rsidR="009B7CC5" w:rsidRPr="007C051B" w14:paraId="46DD7C7D" w14:textId="77777777" w:rsidTr="00025D5F">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59E40B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4FD3A0F" w14:textId="77777777" w:rsidR="009B7CC5"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13267EDC" w14:textId="02ACA9DD" w:rsidR="00CC782F" w:rsidRPr="007C051B" w:rsidRDefault="00CC782F"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9B7CC5" w:rsidRPr="007C051B" w14:paraId="587A6F95" w14:textId="77777777" w:rsidTr="00025D5F">
        <w:trPr>
          <w:trHeight w:val="43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FD949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048809A" w14:textId="755E68AB" w:rsidR="009B7CC5" w:rsidRPr="007C051B" w:rsidRDefault="009B7CC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296E65">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5D9312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178696"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332ADF8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28ED77" w14:textId="77777777" w:rsidR="009B7CC5" w:rsidRPr="007C051B" w:rsidRDefault="009B7CC5" w:rsidP="00347453">
            <w:pPr>
              <w:pStyle w:val="Prrafodelista"/>
              <w:numPr>
                <w:ilvl w:val="0"/>
                <w:numId w:val="117"/>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72A835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CDE3B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BA664CA" w14:textId="77777777" w:rsidR="009B7CC5" w:rsidRPr="007C051B" w:rsidRDefault="009B7CC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 y ser colegiado activo.</w:t>
            </w:r>
          </w:p>
          <w:p w14:paraId="0975436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715D71A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A28336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348226D" w14:textId="769A469A" w:rsidR="009B7CC5" w:rsidRPr="007C051B" w:rsidRDefault="009B7CC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color w:val="000000"/>
                <w:sz w:val="18"/>
                <w:szCs w:val="18"/>
              </w:rPr>
              <w:t>Acreditar título univer</w:t>
            </w:r>
            <w:r w:rsidR="00296E65">
              <w:rPr>
                <w:rFonts w:ascii="Century Gothic" w:hAnsi="Century Gothic" w:cs="Arial"/>
                <w:color w:val="000000"/>
                <w:sz w:val="18"/>
                <w:szCs w:val="18"/>
              </w:rPr>
              <w:t>sitario a nivel de licenciatura</w:t>
            </w:r>
            <w:r w:rsidRPr="007C051B">
              <w:rPr>
                <w:rFonts w:ascii="Century Gothic" w:hAnsi="Century Gothic" w:cs="Arial"/>
                <w:color w:val="000000"/>
                <w:sz w:val="18"/>
                <w:szCs w:val="18"/>
              </w:rPr>
              <w:t xml:space="preserve"> en la carrera profesional que el puesto requiera. Cinco años de experiencia en labores afines y ser colegiado activo.</w:t>
            </w:r>
          </w:p>
        </w:tc>
      </w:tr>
      <w:tr w:rsidR="009B7CC5" w:rsidRPr="007C051B" w14:paraId="141C06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8DF285B" w14:textId="0C40B1B5" w:rsidR="009B7CC5" w:rsidRPr="007C051B" w:rsidRDefault="009B7CC5" w:rsidP="00347453">
            <w:pPr>
              <w:pStyle w:val="Prrafodelista"/>
              <w:numPr>
                <w:ilvl w:val="0"/>
                <w:numId w:val="117"/>
              </w:numPr>
              <w:ind w:left="447" w:hanging="425"/>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CARRERA A</w:t>
            </w:r>
            <w:r w:rsidR="00393287">
              <w:rPr>
                <w:rFonts w:ascii="Century Gothic" w:hAnsi="Century Gothic" w:cs="Arial"/>
                <w:b/>
                <w:i w:val="0"/>
                <w:iCs w:val="0"/>
                <w:sz w:val="18"/>
                <w:szCs w:val="18"/>
                <w:lang w:val="es-GT"/>
              </w:rPr>
              <w:t>FÍN</w:t>
            </w:r>
          </w:p>
        </w:tc>
      </w:tr>
      <w:tr w:rsidR="009B7CC5" w:rsidRPr="007C051B" w14:paraId="38ADE88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33FA62" w14:textId="7F373552" w:rsidR="009B7CC5" w:rsidRPr="007C051B" w:rsidRDefault="00606850"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Química y Biología, Licenciatura en Educación, Licenciatura en Administración Educativa, Licenciatura en Pedagogía y Administración Educativa, Licenciatura en Pedagogía y Desarrollo Educativo, Licenciatura en Pedagogía y Planificación Curricular, Licenciatura en Educación y Aprendizaje, u otra afín a la naturaleza del puesto.</w:t>
            </w:r>
          </w:p>
          <w:p w14:paraId="6F194D0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208E5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BF5ABE" w14:textId="77777777" w:rsidR="009B7CC5" w:rsidRPr="007C051B" w:rsidRDefault="009B7CC5" w:rsidP="00347453">
            <w:pPr>
              <w:pStyle w:val="Prrafodelista"/>
              <w:numPr>
                <w:ilvl w:val="0"/>
                <w:numId w:val="117"/>
              </w:numPr>
              <w:ind w:left="306" w:hanging="284"/>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CONOCIMIENTOS ESPECÍFICOS</w:t>
            </w:r>
          </w:p>
        </w:tc>
      </w:tr>
      <w:tr w:rsidR="009B7CC5" w:rsidRPr="007C051B" w14:paraId="6288DB1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5DB9E4" w14:textId="77777777" w:rsidR="009B7CC5" w:rsidRPr="00BD5FE4" w:rsidRDefault="009B7CC5" w:rsidP="00347453">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5A3F379F" w14:textId="10A4A820" w:rsidR="00BD5FE4" w:rsidRPr="007C051B" w:rsidRDefault="00BD5FE4" w:rsidP="00347453">
            <w:pPr>
              <w:pStyle w:val="Prrafodelista"/>
              <w:numPr>
                <w:ilvl w:val="0"/>
                <w:numId w:val="115"/>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xml:space="preserve">, implementación </w:t>
            </w:r>
            <w:r>
              <w:rPr>
                <w:rFonts w:ascii="Century Gothic" w:hAnsi="Century Gothic" w:cs="Arial"/>
                <w:i w:val="0"/>
                <w:iCs w:val="0"/>
                <w:sz w:val="18"/>
                <w:szCs w:val="18"/>
                <w:lang w:val="es-GT"/>
              </w:rPr>
              <w:t>y evaluación curricular.</w:t>
            </w:r>
          </w:p>
          <w:p w14:paraId="68B121FC" w14:textId="77777777" w:rsidR="009B7CC5" w:rsidRPr="007C051B" w:rsidRDefault="009B7CC5" w:rsidP="00347453">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670D1B04" w14:textId="77777777" w:rsidR="006C1EA4" w:rsidRPr="00396D31" w:rsidRDefault="006C1EA4" w:rsidP="00347453">
            <w:pPr>
              <w:pStyle w:val="Prrafodelista"/>
              <w:numPr>
                <w:ilvl w:val="0"/>
                <w:numId w:val="11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18536D18" w14:textId="77777777" w:rsidR="009B7CC5" w:rsidRPr="007C051B" w:rsidRDefault="009B7CC5" w:rsidP="00347453">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lastRenderedPageBreak/>
              <w:t>Conocimientos básicos de desarrollo curricular y metodologías participativas.</w:t>
            </w:r>
          </w:p>
          <w:p w14:paraId="3DC5DB84" w14:textId="77777777" w:rsidR="009B7CC5" w:rsidRDefault="009B7CC5" w:rsidP="00347453">
            <w:pPr>
              <w:pStyle w:val="Prrafodelista"/>
              <w:numPr>
                <w:ilvl w:val="0"/>
                <w:numId w:val="115"/>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296E65">
              <w:rPr>
                <w:rFonts w:ascii="Century Gothic" w:hAnsi="Century Gothic" w:cs="Arial"/>
                <w:i w:val="0"/>
                <w:iCs w:val="0"/>
                <w:sz w:val="18"/>
                <w:szCs w:val="18"/>
                <w:lang w:val="es-GT"/>
              </w:rPr>
              <w:t>.</w:t>
            </w:r>
          </w:p>
          <w:p w14:paraId="538CFB13" w14:textId="7A80E45E" w:rsidR="00296E65" w:rsidRPr="007C051B" w:rsidRDefault="00296E65" w:rsidP="00296E65">
            <w:pPr>
              <w:pStyle w:val="Prrafodelista"/>
              <w:jc w:val="both"/>
              <w:textAlignment w:val="center"/>
              <w:rPr>
                <w:rFonts w:ascii="Century Gothic" w:hAnsi="Century Gothic" w:cs="Arial"/>
                <w:i w:val="0"/>
                <w:iCs w:val="0"/>
                <w:sz w:val="18"/>
                <w:szCs w:val="18"/>
                <w:lang w:val="es-GT"/>
              </w:rPr>
            </w:pPr>
          </w:p>
        </w:tc>
      </w:tr>
      <w:tr w:rsidR="009B7CC5" w:rsidRPr="007C051B" w14:paraId="0E3E40C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7493335" w14:textId="781AD44B" w:rsidR="009B7CC5" w:rsidRPr="00142A69" w:rsidRDefault="009B7CC5" w:rsidP="00917B2B">
            <w:pPr>
              <w:pStyle w:val="Prrafodelista"/>
              <w:numPr>
                <w:ilvl w:val="0"/>
                <w:numId w:val="117"/>
              </w:numPr>
              <w:ind w:left="447" w:hanging="425"/>
              <w:jc w:val="both"/>
              <w:textAlignment w:val="center"/>
              <w:rPr>
                <w:rFonts w:ascii="Century Gothic" w:hAnsi="Century Gothic" w:cs="Arial"/>
                <w:b/>
                <w:sz w:val="18"/>
                <w:szCs w:val="18"/>
                <w:lang w:val="es-GT"/>
              </w:rPr>
            </w:pPr>
            <w:r w:rsidRPr="00142A69">
              <w:rPr>
                <w:rFonts w:ascii="Century Gothic" w:hAnsi="Century Gothic" w:cs="Arial"/>
                <w:b/>
                <w:sz w:val="18"/>
                <w:szCs w:val="18"/>
                <w:lang w:val="es-GT"/>
              </w:rPr>
              <w:lastRenderedPageBreak/>
              <w:t>HABILIDADES Y DESTREZAS</w:t>
            </w:r>
          </w:p>
        </w:tc>
      </w:tr>
      <w:tr w:rsidR="009B7CC5" w:rsidRPr="007C051B" w14:paraId="693D482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BD2CFA"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1D73373B"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681AA60D" w14:textId="3A6259E2"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6C1EA4">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616135D5"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695B28E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8FD289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F054A38" w14:textId="07EDA8AB" w:rsidR="009B7CC5" w:rsidRPr="00142A69" w:rsidRDefault="009B7CC5" w:rsidP="00917B2B">
            <w:pPr>
              <w:pStyle w:val="Prrafodelista"/>
              <w:numPr>
                <w:ilvl w:val="0"/>
                <w:numId w:val="117"/>
              </w:numPr>
              <w:ind w:left="447" w:hanging="447"/>
              <w:jc w:val="both"/>
              <w:textAlignment w:val="center"/>
              <w:rPr>
                <w:rFonts w:ascii="Century Gothic" w:hAnsi="Century Gothic" w:cs="Arial"/>
                <w:sz w:val="18"/>
                <w:szCs w:val="18"/>
                <w:lang w:val="es-GT"/>
              </w:rPr>
            </w:pPr>
            <w:r w:rsidRPr="00142A69">
              <w:rPr>
                <w:rFonts w:ascii="Century Gothic" w:hAnsi="Century Gothic" w:cs="Arial"/>
                <w:b/>
                <w:sz w:val="18"/>
                <w:szCs w:val="18"/>
                <w:lang w:val="es-GT"/>
              </w:rPr>
              <w:t>A</w:t>
            </w:r>
            <w:r w:rsidR="00393287">
              <w:rPr>
                <w:rFonts w:ascii="Century Gothic" w:hAnsi="Century Gothic" w:cs="Arial"/>
                <w:b/>
                <w:sz w:val="18"/>
                <w:szCs w:val="18"/>
                <w:lang w:val="es-GT"/>
              </w:rPr>
              <w:t>CTITUDINALES</w:t>
            </w:r>
          </w:p>
        </w:tc>
      </w:tr>
      <w:tr w:rsidR="009B7CC5" w:rsidRPr="007C051B" w14:paraId="14EA9EE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237B867"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4EAA151E"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6DF90799"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05A56169"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BB54A28" w14:textId="5571CD09" w:rsidR="009B7CC5" w:rsidRPr="00656650" w:rsidRDefault="009B7CC5" w:rsidP="00025D5F">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tc>
      </w:tr>
      <w:tr w:rsidR="009B7CC5" w:rsidRPr="007C051B" w14:paraId="5EA8369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7DDAFA6" w14:textId="3E3DA83E" w:rsidR="009B7CC5" w:rsidRPr="007C051B" w:rsidRDefault="00393287" w:rsidP="00347453">
            <w:pPr>
              <w:pStyle w:val="Prrafodelista"/>
              <w:numPr>
                <w:ilvl w:val="0"/>
                <w:numId w:val="117"/>
              </w:numPr>
              <w:ind w:left="306" w:hanging="306"/>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9B7CC5" w:rsidRPr="007C051B" w14:paraId="01C3B26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BBE16B" w14:textId="07D782C9"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tc>
      </w:tr>
    </w:tbl>
    <w:p w14:paraId="4B9EB197" w14:textId="77777777" w:rsidR="009B7CC5" w:rsidRPr="007C051B" w:rsidRDefault="009B7CC5" w:rsidP="009B7CC5">
      <w:pPr>
        <w:rPr>
          <w:rFonts w:ascii="Century Gothic" w:hAnsi="Century Gothic"/>
          <w:sz w:val="18"/>
          <w:szCs w:val="18"/>
          <w:lang w:val="es-GT"/>
        </w:rPr>
      </w:pPr>
    </w:p>
    <w:p w14:paraId="220FC7D9" w14:textId="77777777" w:rsidR="009B7CC5" w:rsidRPr="007C051B" w:rsidRDefault="009B7CC5" w:rsidP="009B7CC5">
      <w:pPr>
        <w:rPr>
          <w:rFonts w:ascii="Century Gothic" w:hAnsi="Century Gothic"/>
          <w:sz w:val="18"/>
          <w:szCs w:val="18"/>
          <w:lang w:val="es-GT"/>
        </w:rPr>
      </w:pPr>
    </w:p>
    <w:p w14:paraId="5272A014" w14:textId="77777777" w:rsidR="009B7CC5" w:rsidRPr="007C051B" w:rsidRDefault="009B7CC5" w:rsidP="009B7CC5">
      <w:pPr>
        <w:rPr>
          <w:rFonts w:ascii="Century Gothic" w:hAnsi="Century Gothic"/>
          <w:sz w:val="18"/>
          <w:szCs w:val="18"/>
          <w:lang w:val="es-GT"/>
        </w:rPr>
      </w:pPr>
    </w:p>
    <w:p w14:paraId="12740DB7" w14:textId="77777777" w:rsidR="009B7CC5" w:rsidRPr="007C051B" w:rsidRDefault="009B7CC5" w:rsidP="009B7CC5">
      <w:pPr>
        <w:rPr>
          <w:rFonts w:ascii="Century Gothic" w:hAnsi="Century Gothic"/>
          <w:sz w:val="18"/>
          <w:szCs w:val="18"/>
          <w:lang w:val="es-GT"/>
        </w:rPr>
      </w:pPr>
    </w:p>
    <w:p w14:paraId="093ECEEB" w14:textId="77777777" w:rsidR="009B7CC5" w:rsidRPr="007C051B" w:rsidRDefault="009B7CC5" w:rsidP="009B7CC5">
      <w:pPr>
        <w:rPr>
          <w:rFonts w:ascii="Century Gothic" w:hAnsi="Century Gothic"/>
          <w:sz w:val="18"/>
          <w:szCs w:val="18"/>
          <w:lang w:val="es-GT"/>
        </w:rPr>
      </w:pPr>
    </w:p>
    <w:p w14:paraId="4994D201" w14:textId="77777777" w:rsidR="009B7CC5" w:rsidRPr="007C051B" w:rsidRDefault="009B7CC5" w:rsidP="009B7CC5">
      <w:pPr>
        <w:rPr>
          <w:rFonts w:ascii="Century Gothic" w:hAnsi="Century Gothic"/>
          <w:sz w:val="18"/>
          <w:szCs w:val="18"/>
          <w:lang w:val="es-GT"/>
        </w:rPr>
      </w:pPr>
    </w:p>
    <w:p w14:paraId="6D4958E3" w14:textId="77777777" w:rsidR="009B7CC5" w:rsidRPr="007C051B" w:rsidRDefault="009B7CC5" w:rsidP="009B7CC5">
      <w:pPr>
        <w:rPr>
          <w:rFonts w:ascii="Century Gothic" w:hAnsi="Century Gothic"/>
          <w:sz w:val="18"/>
          <w:szCs w:val="18"/>
          <w:lang w:val="es-GT"/>
        </w:rPr>
      </w:pPr>
    </w:p>
    <w:p w14:paraId="31E3E537" w14:textId="77777777" w:rsidR="009B7CC5" w:rsidRPr="007C051B" w:rsidRDefault="009B7CC5" w:rsidP="009B7CC5">
      <w:pPr>
        <w:rPr>
          <w:rFonts w:ascii="Century Gothic" w:hAnsi="Century Gothic"/>
          <w:sz w:val="18"/>
          <w:szCs w:val="18"/>
          <w:lang w:val="es-GT"/>
        </w:rPr>
      </w:pPr>
    </w:p>
    <w:p w14:paraId="0EDD466D" w14:textId="77777777" w:rsidR="009B7CC5" w:rsidRPr="007C051B" w:rsidRDefault="009B7CC5" w:rsidP="009B7CC5">
      <w:pPr>
        <w:rPr>
          <w:rFonts w:ascii="Century Gothic" w:hAnsi="Century Gothic"/>
          <w:sz w:val="18"/>
          <w:szCs w:val="18"/>
          <w:lang w:val="es-GT"/>
        </w:rPr>
      </w:pPr>
    </w:p>
    <w:p w14:paraId="59E37619" w14:textId="77777777" w:rsidR="009B7CC5" w:rsidRPr="007C051B" w:rsidRDefault="009B7CC5" w:rsidP="009B7CC5">
      <w:pPr>
        <w:rPr>
          <w:rFonts w:ascii="Century Gothic" w:hAnsi="Century Gothic"/>
          <w:sz w:val="18"/>
          <w:szCs w:val="18"/>
          <w:lang w:val="es-GT"/>
        </w:rPr>
      </w:pPr>
    </w:p>
    <w:p w14:paraId="06368742" w14:textId="77777777" w:rsidR="009B7CC5" w:rsidRPr="007C051B" w:rsidRDefault="009B7CC5" w:rsidP="009B7CC5">
      <w:pPr>
        <w:rPr>
          <w:rFonts w:ascii="Century Gothic" w:hAnsi="Century Gothic"/>
          <w:sz w:val="18"/>
          <w:szCs w:val="18"/>
          <w:lang w:val="es-GT"/>
        </w:rPr>
      </w:pPr>
    </w:p>
    <w:p w14:paraId="74EFB136" w14:textId="77777777" w:rsidR="009B7CC5" w:rsidRPr="007C051B" w:rsidRDefault="009B7CC5" w:rsidP="009B7CC5">
      <w:pPr>
        <w:rPr>
          <w:rFonts w:ascii="Century Gothic" w:hAnsi="Century Gothic"/>
          <w:sz w:val="18"/>
          <w:szCs w:val="18"/>
          <w:lang w:val="es-GT"/>
        </w:rPr>
      </w:pPr>
    </w:p>
    <w:p w14:paraId="2A6E5456" w14:textId="77777777" w:rsidR="009B7CC5" w:rsidRPr="007C051B" w:rsidRDefault="009B7CC5" w:rsidP="009B7CC5">
      <w:pPr>
        <w:rPr>
          <w:rFonts w:ascii="Century Gothic" w:hAnsi="Century Gothic"/>
          <w:sz w:val="18"/>
          <w:szCs w:val="18"/>
          <w:lang w:val="es-GT"/>
        </w:rPr>
      </w:pPr>
    </w:p>
    <w:p w14:paraId="65A63A7C" w14:textId="77777777" w:rsidR="009B7CC5" w:rsidRPr="007C051B" w:rsidRDefault="009B7CC5" w:rsidP="009B7CC5">
      <w:pPr>
        <w:rPr>
          <w:rFonts w:ascii="Century Gothic" w:hAnsi="Century Gothic"/>
          <w:sz w:val="18"/>
          <w:szCs w:val="18"/>
          <w:lang w:val="es-GT"/>
        </w:rPr>
      </w:pPr>
    </w:p>
    <w:p w14:paraId="351E9FAF" w14:textId="77777777" w:rsidR="009B7CC5" w:rsidRPr="007C051B" w:rsidRDefault="009B7CC5" w:rsidP="009B7CC5">
      <w:pPr>
        <w:rPr>
          <w:rFonts w:ascii="Century Gothic" w:hAnsi="Century Gothic"/>
          <w:sz w:val="18"/>
          <w:szCs w:val="18"/>
          <w:lang w:val="es-GT"/>
        </w:rPr>
      </w:pPr>
    </w:p>
    <w:p w14:paraId="72E0C0FB" w14:textId="77777777" w:rsidR="009B7CC5" w:rsidRPr="007C051B" w:rsidRDefault="009B7CC5" w:rsidP="009B7CC5">
      <w:pPr>
        <w:rPr>
          <w:rFonts w:ascii="Century Gothic" w:hAnsi="Century Gothic"/>
          <w:sz w:val="18"/>
          <w:szCs w:val="18"/>
          <w:lang w:val="es-GT"/>
        </w:rPr>
      </w:pPr>
    </w:p>
    <w:p w14:paraId="3358572B" w14:textId="77777777" w:rsidR="009B7CC5" w:rsidRPr="007C051B" w:rsidRDefault="009B7CC5" w:rsidP="009B7CC5">
      <w:pPr>
        <w:rPr>
          <w:rFonts w:ascii="Century Gothic" w:hAnsi="Century Gothic"/>
          <w:sz w:val="18"/>
          <w:szCs w:val="18"/>
          <w:lang w:val="es-GT"/>
        </w:rPr>
      </w:pPr>
    </w:p>
    <w:p w14:paraId="5F14DB5F" w14:textId="77777777" w:rsidR="009B7CC5" w:rsidRPr="007C051B" w:rsidRDefault="009B7CC5" w:rsidP="009B7CC5">
      <w:pPr>
        <w:rPr>
          <w:rFonts w:ascii="Century Gothic" w:hAnsi="Century Gothic"/>
          <w:sz w:val="18"/>
          <w:szCs w:val="18"/>
          <w:lang w:val="es-GT"/>
        </w:rPr>
      </w:pPr>
    </w:p>
    <w:p w14:paraId="3E30A1AE" w14:textId="77777777" w:rsidR="009B7CC5" w:rsidRPr="007C051B" w:rsidRDefault="009B7CC5" w:rsidP="009B7CC5">
      <w:pPr>
        <w:rPr>
          <w:rFonts w:ascii="Century Gothic" w:hAnsi="Century Gothic"/>
          <w:sz w:val="18"/>
          <w:szCs w:val="18"/>
          <w:lang w:val="es-GT"/>
        </w:rPr>
      </w:pPr>
    </w:p>
    <w:p w14:paraId="6AB765B4" w14:textId="77777777" w:rsidR="009B7CC5" w:rsidRPr="007C051B" w:rsidRDefault="009B7CC5" w:rsidP="009B7CC5">
      <w:pPr>
        <w:rPr>
          <w:rFonts w:ascii="Century Gothic" w:hAnsi="Century Gothic"/>
          <w:sz w:val="18"/>
          <w:szCs w:val="18"/>
          <w:lang w:val="es-GT"/>
        </w:rPr>
      </w:pPr>
    </w:p>
    <w:p w14:paraId="18C58DE6" w14:textId="77777777" w:rsidR="009B7CC5" w:rsidRPr="007C051B" w:rsidRDefault="009B7CC5" w:rsidP="009B7CC5">
      <w:pPr>
        <w:rPr>
          <w:rFonts w:ascii="Century Gothic" w:hAnsi="Century Gothic"/>
          <w:sz w:val="18"/>
          <w:szCs w:val="18"/>
          <w:lang w:val="es-GT"/>
        </w:rPr>
      </w:pPr>
    </w:p>
    <w:p w14:paraId="6DE16C6B" w14:textId="77777777" w:rsidR="009B7CC5" w:rsidRPr="007C051B" w:rsidRDefault="009B7CC5" w:rsidP="009B7CC5">
      <w:pPr>
        <w:rPr>
          <w:rFonts w:ascii="Century Gothic" w:hAnsi="Century Gothic"/>
          <w:sz w:val="18"/>
          <w:szCs w:val="18"/>
          <w:lang w:val="es-GT"/>
        </w:rPr>
      </w:pPr>
    </w:p>
    <w:p w14:paraId="7C094A17" w14:textId="77777777" w:rsidR="009B7CC5" w:rsidRPr="007C051B" w:rsidRDefault="009B7CC5" w:rsidP="009B7CC5">
      <w:pPr>
        <w:rPr>
          <w:rFonts w:ascii="Century Gothic" w:hAnsi="Century Gothic"/>
          <w:sz w:val="18"/>
          <w:szCs w:val="18"/>
          <w:lang w:val="es-GT"/>
        </w:rPr>
      </w:pPr>
    </w:p>
    <w:p w14:paraId="0B6C5310" w14:textId="77777777" w:rsidR="009B7CC5" w:rsidRPr="007C051B" w:rsidRDefault="009B7CC5" w:rsidP="009B7CC5">
      <w:pPr>
        <w:rPr>
          <w:rFonts w:ascii="Century Gothic" w:hAnsi="Century Gothic"/>
          <w:sz w:val="18"/>
          <w:szCs w:val="18"/>
          <w:lang w:val="es-GT"/>
        </w:rPr>
      </w:pPr>
    </w:p>
    <w:p w14:paraId="55BB4648" w14:textId="77777777" w:rsidR="009B7CC5" w:rsidRPr="007C051B" w:rsidRDefault="009B7CC5" w:rsidP="009B7CC5">
      <w:pPr>
        <w:rPr>
          <w:rFonts w:ascii="Century Gothic" w:hAnsi="Century Gothic"/>
          <w:sz w:val="18"/>
          <w:szCs w:val="18"/>
          <w:lang w:val="es-GT"/>
        </w:rPr>
      </w:pPr>
    </w:p>
    <w:p w14:paraId="0C841E36" w14:textId="77777777" w:rsidR="009B7CC5" w:rsidRPr="007C051B" w:rsidRDefault="009B7CC5" w:rsidP="009B7CC5">
      <w:pPr>
        <w:rPr>
          <w:rFonts w:ascii="Century Gothic" w:hAnsi="Century Gothic"/>
          <w:sz w:val="18"/>
          <w:szCs w:val="18"/>
          <w:lang w:val="es-GT"/>
        </w:rPr>
      </w:pPr>
    </w:p>
    <w:p w14:paraId="4387C03B" w14:textId="77777777" w:rsidR="009B7CC5" w:rsidRPr="007C051B" w:rsidRDefault="009B7CC5" w:rsidP="009B7CC5">
      <w:pPr>
        <w:rPr>
          <w:rFonts w:ascii="Century Gothic" w:hAnsi="Century Gothic"/>
          <w:sz w:val="18"/>
          <w:szCs w:val="18"/>
          <w:lang w:val="es-GT"/>
        </w:rPr>
      </w:pPr>
    </w:p>
    <w:p w14:paraId="49E65D44" w14:textId="77777777" w:rsidR="009B7CC5" w:rsidRPr="007C051B" w:rsidRDefault="009B7CC5" w:rsidP="009B7CC5">
      <w:pPr>
        <w:rPr>
          <w:rFonts w:ascii="Century Gothic" w:hAnsi="Century Gothic"/>
          <w:sz w:val="18"/>
          <w:szCs w:val="18"/>
          <w:lang w:val="es-GT"/>
        </w:rPr>
      </w:pPr>
    </w:p>
    <w:p w14:paraId="2594DEA2" w14:textId="77777777" w:rsidR="009B7CC5" w:rsidRPr="007C051B" w:rsidRDefault="009B7CC5" w:rsidP="009B7CC5">
      <w:pPr>
        <w:rPr>
          <w:rFonts w:ascii="Century Gothic" w:hAnsi="Century Gothic"/>
          <w:sz w:val="18"/>
          <w:szCs w:val="18"/>
          <w:lang w:val="es-GT"/>
        </w:rPr>
      </w:pPr>
    </w:p>
    <w:p w14:paraId="5B2DBA07" w14:textId="77777777" w:rsidR="009B7CC5" w:rsidRPr="007C051B" w:rsidRDefault="009B7CC5" w:rsidP="009B7CC5">
      <w:pPr>
        <w:rPr>
          <w:rFonts w:ascii="Century Gothic" w:hAnsi="Century Gothic"/>
          <w:sz w:val="18"/>
          <w:szCs w:val="18"/>
          <w:lang w:val="es-GT"/>
        </w:rPr>
      </w:pPr>
    </w:p>
    <w:p w14:paraId="04467BD5" w14:textId="77777777" w:rsidR="009B7CC5" w:rsidRPr="007C051B" w:rsidRDefault="009B7CC5" w:rsidP="009B7CC5">
      <w:pPr>
        <w:rPr>
          <w:rFonts w:ascii="Century Gothic" w:hAnsi="Century Gothic"/>
          <w:sz w:val="18"/>
          <w:szCs w:val="18"/>
          <w:lang w:val="es-GT"/>
        </w:rPr>
      </w:pPr>
    </w:p>
    <w:p w14:paraId="1F095354" w14:textId="77777777" w:rsidR="009B7CC5" w:rsidRPr="007C051B" w:rsidRDefault="009B7CC5" w:rsidP="009B7CC5">
      <w:pPr>
        <w:rPr>
          <w:rFonts w:ascii="Century Gothic" w:hAnsi="Century Gothic"/>
          <w:sz w:val="18"/>
          <w:szCs w:val="18"/>
          <w:lang w:val="es-GT"/>
        </w:rPr>
      </w:pPr>
    </w:p>
    <w:p w14:paraId="43CE72CA" w14:textId="77777777" w:rsidR="009B7CC5" w:rsidRPr="007C051B" w:rsidRDefault="009B7CC5" w:rsidP="009B7CC5">
      <w:pPr>
        <w:rPr>
          <w:rFonts w:ascii="Century Gothic" w:hAnsi="Century Gothic"/>
          <w:sz w:val="18"/>
          <w:szCs w:val="18"/>
          <w:lang w:val="es-GT"/>
        </w:rPr>
      </w:pPr>
    </w:p>
    <w:p w14:paraId="62168ED7" w14:textId="77777777" w:rsidR="009B7CC5" w:rsidRPr="007C051B" w:rsidRDefault="009B7CC5" w:rsidP="009B7CC5">
      <w:pPr>
        <w:rPr>
          <w:rFonts w:ascii="Century Gothic" w:hAnsi="Century Gothic"/>
          <w:sz w:val="18"/>
          <w:szCs w:val="18"/>
          <w:lang w:val="es-GT"/>
        </w:rPr>
      </w:pPr>
    </w:p>
    <w:p w14:paraId="1672B7AF" w14:textId="77777777" w:rsidR="009B7CC5" w:rsidRPr="007C051B" w:rsidRDefault="009B7CC5" w:rsidP="009B7CC5">
      <w:pPr>
        <w:rPr>
          <w:rFonts w:ascii="Century Gothic" w:hAnsi="Century Gothic"/>
          <w:sz w:val="18"/>
          <w:szCs w:val="18"/>
          <w:lang w:val="es-GT"/>
        </w:rPr>
      </w:pPr>
    </w:p>
    <w:p w14:paraId="49FD656D" w14:textId="77777777" w:rsidR="009B7CC5" w:rsidRPr="007C051B" w:rsidRDefault="009B7CC5" w:rsidP="009B7CC5">
      <w:pPr>
        <w:rPr>
          <w:rFonts w:ascii="Century Gothic" w:hAnsi="Century Gothic"/>
          <w:sz w:val="18"/>
          <w:szCs w:val="18"/>
          <w:lang w:val="es-GT"/>
        </w:rPr>
      </w:pPr>
    </w:p>
    <w:p w14:paraId="1928F0EC" w14:textId="77777777" w:rsidR="009B7CC5" w:rsidRPr="007C051B" w:rsidRDefault="009B7CC5" w:rsidP="009B7CC5">
      <w:pPr>
        <w:rPr>
          <w:rFonts w:ascii="Century Gothic" w:hAnsi="Century Gothic"/>
          <w:sz w:val="18"/>
          <w:szCs w:val="18"/>
          <w:lang w:val="es-GT"/>
        </w:rPr>
      </w:pPr>
    </w:p>
    <w:p w14:paraId="52AF5DE8" w14:textId="77777777" w:rsidR="009B7CC5" w:rsidRPr="007C051B" w:rsidRDefault="009B7CC5" w:rsidP="009B7CC5">
      <w:pPr>
        <w:rPr>
          <w:rFonts w:ascii="Century Gothic" w:hAnsi="Century Gothic"/>
          <w:sz w:val="18"/>
          <w:szCs w:val="18"/>
          <w:lang w:val="es-GT"/>
        </w:rPr>
      </w:pPr>
    </w:p>
    <w:p w14:paraId="2CB274C2" w14:textId="77777777" w:rsidR="009B7CC5" w:rsidRPr="007C051B" w:rsidRDefault="009B7CC5" w:rsidP="009B7CC5">
      <w:pPr>
        <w:rPr>
          <w:rFonts w:ascii="Century Gothic" w:hAnsi="Century Gothic"/>
          <w:sz w:val="18"/>
          <w:szCs w:val="18"/>
          <w:lang w:val="es-GT"/>
        </w:rPr>
      </w:pPr>
    </w:p>
    <w:p w14:paraId="55360A65" w14:textId="77777777" w:rsidR="009B7CC5" w:rsidRPr="007C051B" w:rsidRDefault="009B7CC5" w:rsidP="009B7CC5">
      <w:pPr>
        <w:rPr>
          <w:rFonts w:ascii="Century Gothic" w:hAnsi="Century Gothic"/>
          <w:sz w:val="18"/>
          <w:szCs w:val="18"/>
          <w:lang w:val="es-GT"/>
        </w:rPr>
      </w:pPr>
    </w:p>
    <w:p w14:paraId="1539AF51" w14:textId="6E835C01" w:rsidR="00D32FAD" w:rsidRDefault="00D32FAD">
      <w:pPr>
        <w:rPr>
          <w:rFonts w:ascii="Century Gothic" w:hAnsi="Century Gothic"/>
          <w:sz w:val="18"/>
          <w:szCs w:val="18"/>
          <w:lang w:val="es-GT"/>
        </w:rPr>
      </w:pPr>
      <w:r>
        <w:rPr>
          <w:rFonts w:ascii="Century Gothic" w:hAnsi="Century Gothic"/>
          <w:sz w:val="18"/>
          <w:szCs w:val="18"/>
          <w:lang w:val="es-GT"/>
        </w:rPr>
        <w:br w:type="page"/>
      </w:r>
    </w:p>
    <w:p w14:paraId="61077C1B"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2B88C5D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DC0E11C" w14:textId="6A1F0E83" w:rsidR="009B7CC5" w:rsidRPr="007C051B" w:rsidRDefault="00671F76"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AB70E4" w:rsidRPr="00AB70E4">
              <w:rPr>
                <w:rFonts w:ascii="Century Gothic" w:hAnsi="Century Gothic" w:cs="Arial"/>
                <w:i w:val="0"/>
                <w:iCs w:val="0"/>
                <w:sz w:val="18"/>
                <w:szCs w:val="18"/>
                <w:lang w:val="es-GT"/>
              </w:rPr>
              <w:t>2</w:t>
            </w:r>
            <w:r w:rsidR="00A51B58">
              <w:rPr>
                <w:rFonts w:ascii="Century Gothic" w:hAnsi="Century Gothic" w:cs="Arial"/>
                <w:i w:val="0"/>
                <w:iCs w:val="0"/>
                <w:sz w:val="18"/>
                <w:szCs w:val="18"/>
                <w:lang w:val="es-GT"/>
              </w:rPr>
              <w:t>7</w:t>
            </w:r>
            <w:r w:rsidR="00AB70E4" w:rsidRPr="00AB70E4">
              <w:rPr>
                <w:rFonts w:ascii="Century Gothic" w:hAnsi="Century Gothic" w:cs="Arial"/>
                <w:i w:val="0"/>
                <w:iCs w:val="0"/>
                <w:sz w:val="18"/>
                <w:szCs w:val="18"/>
                <w:lang w:val="es-GT"/>
              </w:rPr>
              <w:t xml:space="preserve">. </w:t>
            </w:r>
            <w:r w:rsidR="009B7CC5" w:rsidRPr="00AB70E4">
              <w:rPr>
                <w:rFonts w:ascii="Century Gothic" w:hAnsi="Century Gothic" w:cs="Arial"/>
                <w:i w:val="0"/>
                <w:iCs w:val="0"/>
                <w:sz w:val="18"/>
                <w:szCs w:val="18"/>
                <w:lang w:val="es-GT"/>
              </w:rPr>
              <w:t>Técnico Especialista en Ciencias Sociales y Formación Ciudadana</w:t>
            </w:r>
          </w:p>
        </w:tc>
      </w:tr>
      <w:tr w:rsidR="009B7CC5" w:rsidRPr="007C051B" w14:paraId="715137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1B8F32" w14:textId="77777777" w:rsidR="009B7CC5" w:rsidRPr="007C051B" w:rsidRDefault="009B7CC5" w:rsidP="00347453">
            <w:pPr>
              <w:pStyle w:val="Prrafodelista"/>
              <w:numPr>
                <w:ilvl w:val="0"/>
                <w:numId w:val="118"/>
              </w:numPr>
              <w:ind w:left="31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20E5067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3D7582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75D49CE"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05BAB28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D3566D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4B6D949"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34766C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603CF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Ciencias Sociales y Formación Ciudadana </w:t>
            </w:r>
          </w:p>
        </w:tc>
        <w:tc>
          <w:tcPr>
            <w:tcW w:w="2452" w:type="pct"/>
            <w:shd w:val="clear" w:color="auto" w:fill="auto"/>
          </w:tcPr>
          <w:p w14:paraId="15107C1F"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6319904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25CB4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4AF3F53A"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0C137FC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7E9D3E4D"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C06987" w14:textId="77777777" w:rsidR="009B7CC5" w:rsidRPr="007C051B" w:rsidRDefault="009B7CC5" w:rsidP="00347453">
            <w:pPr>
              <w:pStyle w:val="Prrafodelista"/>
              <w:numPr>
                <w:ilvl w:val="0"/>
                <w:numId w:val="118"/>
              </w:numPr>
              <w:ind w:left="316"/>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345748ED"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1D5424" w14:textId="7ED37DA1" w:rsidR="009B7CC5" w:rsidRDefault="00296E65" w:rsidP="00296E65">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Definir, diseñar y evaluar el currículo, así como metodologías, estrategias, actividades y materiales de apoyo curricular, propias del área de Ciencias Sociales y Formación Ciudadana del Currículo Nacional Base del Nivel Primario, para que respondan a los requerimientos de calidad y actualidad que requiere el Sistema Educativo Nacional.</w:t>
            </w:r>
          </w:p>
          <w:p w14:paraId="56DB40F1" w14:textId="62E0189E" w:rsidR="00296E65" w:rsidRPr="007C051B" w:rsidRDefault="00296E65" w:rsidP="00296E65">
            <w:pPr>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62CA8C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3956ABE" w14:textId="26919A77" w:rsidR="009B7CC5" w:rsidRPr="007C051B" w:rsidRDefault="009B7CC5" w:rsidP="00347453">
            <w:pPr>
              <w:pStyle w:val="Prrafodelista"/>
              <w:numPr>
                <w:ilvl w:val="0"/>
                <w:numId w:val="118"/>
              </w:numPr>
              <w:ind w:left="164" w:hanging="164"/>
              <w:jc w:val="both"/>
              <w:textAlignment w:val="center"/>
              <w:rPr>
                <w:rFonts w:ascii="Century Gothic" w:hAnsi="Century Gothic" w:cs="Arial"/>
                <w:b/>
                <w:i w:val="0"/>
                <w:iCs w:val="0"/>
                <w:sz w:val="18"/>
                <w:szCs w:val="18"/>
                <w:lang w:bidi="ar"/>
              </w:rPr>
            </w:pPr>
            <w:r w:rsidRPr="007C051B">
              <w:rPr>
                <w:rFonts w:ascii="Century Gothic" w:hAnsi="Century Gothic" w:cs="Arial"/>
                <w:b/>
                <w:i w:val="0"/>
                <w:iCs w:val="0"/>
                <w:sz w:val="18"/>
                <w:szCs w:val="18"/>
                <w:lang w:bidi="ar"/>
              </w:rPr>
              <w:t xml:space="preserve"> </w:t>
            </w:r>
            <w:r w:rsidR="007111D7">
              <w:rPr>
                <w:rFonts w:ascii="Century Gothic" w:hAnsi="Century Gothic" w:cs="Arial"/>
                <w:b/>
                <w:i w:val="0"/>
                <w:iCs w:val="0"/>
                <w:sz w:val="18"/>
                <w:szCs w:val="18"/>
                <w:lang w:bidi="ar"/>
              </w:rPr>
              <w:t xml:space="preserve"> </w:t>
            </w:r>
            <w:r w:rsidRPr="007C051B">
              <w:rPr>
                <w:rFonts w:ascii="Century Gothic" w:hAnsi="Century Gothic" w:cs="Arial"/>
                <w:b/>
                <w:i w:val="0"/>
                <w:iCs w:val="0"/>
                <w:sz w:val="18"/>
                <w:szCs w:val="18"/>
                <w:lang w:bidi="ar"/>
              </w:rPr>
              <w:t>TAREAS PERMANENTES</w:t>
            </w:r>
          </w:p>
        </w:tc>
      </w:tr>
      <w:tr w:rsidR="009B7CC5" w:rsidRPr="007C051B" w14:paraId="160B304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C4AC316" w14:textId="2323A4CB" w:rsidR="00296E65" w:rsidRPr="00422A12" w:rsidRDefault="00296E65" w:rsidP="00347453">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3B2B11E3" w14:textId="35112AA9" w:rsidR="00296E65" w:rsidRPr="00422A12" w:rsidRDefault="00296E65" w:rsidP="00347453">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7E5A04B5" w14:textId="313A787F" w:rsidR="00296E65" w:rsidRPr="00422A12" w:rsidRDefault="00296E65" w:rsidP="00347453">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Ciencias Sociales y Formación Ciudadana</w:t>
            </w:r>
            <w:r>
              <w:rPr>
                <w:rFonts w:ascii="Century Gothic" w:hAnsi="Century Gothic" w:cs="Arial"/>
                <w:i w:val="0"/>
                <w:iCs w:val="0"/>
                <w:sz w:val="18"/>
                <w:szCs w:val="18"/>
                <w:lang w:val="es-GT"/>
              </w:rPr>
              <w:t>.</w:t>
            </w:r>
          </w:p>
          <w:p w14:paraId="5E738C63" w14:textId="0A3EEE66" w:rsidR="00296E65" w:rsidRPr="00422A12" w:rsidRDefault="00296E65" w:rsidP="00347453">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Ciencias Sociales y Formación Ciudadana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11DD9CE4" w14:textId="658EBB73" w:rsidR="00296E65" w:rsidRPr="00422A12" w:rsidRDefault="00296E65" w:rsidP="00347453">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Ciencias Sociales y Formación Ciudadana</w:t>
            </w:r>
            <w:r w:rsidRPr="00422A12">
              <w:rPr>
                <w:rFonts w:ascii="Century Gothic" w:hAnsi="Century Gothic"/>
                <w:i w:val="0"/>
                <w:iCs w:val="0"/>
                <w:sz w:val="18"/>
                <w:szCs w:val="18"/>
                <w:lang w:val="es-GT"/>
              </w:rPr>
              <w:t>.</w:t>
            </w:r>
          </w:p>
          <w:p w14:paraId="7DD89205" w14:textId="798BE4F2" w:rsidR="00296E65" w:rsidRPr="00422A12" w:rsidRDefault="00296E65" w:rsidP="00347453">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Ciencias Sociales y Formación Ciudadana</w:t>
            </w:r>
            <w:r w:rsidRPr="00422A12">
              <w:rPr>
                <w:rFonts w:ascii="Century Gothic" w:hAnsi="Century Gothic"/>
                <w:i w:val="0"/>
                <w:iCs w:val="0"/>
                <w:sz w:val="18"/>
                <w:szCs w:val="18"/>
                <w:lang w:val="es-GT"/>
              </w:rPr>
              <w:t xml:space="preserve"> u otras áreas afines en los diferentes niveles educativos.  </w:t>
            </w:r>
          </w:p>
          <w:p w14:paraId="7866B6AF" w14:textId="67FE72A1" w:rsidR="00296E65" w:rsidRPr="00422A12" w:rsidRDefault="00296E65" w:rsidP="00347453">
            <w:pPr>
              <w:pStyle w:val="Encabezado"/>
              <w:widowControl w:val="0"/>
              <w:numPr>
                <w:ilvl w:val="0"/>
                <w:numId w:val="151"/>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Ciencias Sociales y Formación Ciudadana</w:t>
            </w:r>
            <w:r w:rsidRPr="00422A12">
              <w:rPr>
                <w:rFonts w:ascii="Century Gothic" w:hAnsi="Century Gothic"/>
                <w:i w:val="0"/>
                <w:iCs w:val="0"/>
                <w:sz w:val="18"/>
                <w:szCs w:val="18"/>
                <w:lang w:val="es-GT"/>
              </w:rPr>
              <w:t>, para que respondan a los criterios de calidad y pertinencia.</w:t>
            </w:r>
          </w:p>
          <w:p w14:paraId="177B54EF" w14:textId="77777777" w:rsidR="00296E65" w:rsidRPr="00422A12" w:rsidRDefault="00296E65" w:rsidP="00347453">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717603F4" w14:textId="77777777" w:rsidR="00296E65" w:rsidRDefault="00296E65" w:rsidP="00347453">
            <w:pPr>
              <w:pStyle w:val="Prrafodelista"/>
              <w:numPr>
                <w:ilvl w:val="0"/>
                <w:numId w:val="15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476363B" w14:textId="61DFA85C" w:rsidR="009B7CC5" w:rsidRPr="007C051B" w:rsidRDefault="009B7CC5" w:rsidP="00025D5F">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2B973A1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646F7A4" w14:textId="3ADF9C0D"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 xml:space="preserve">4. </w:t>
            </w:r>
            <w:r w:rsidR="007111D7">
              <w:rPr>
                <w:rFonts w:ascii="Century Gothic" w:hAnsi="Century Gothic" w:cs="Arial"/>
                <w:b/>
                <w:i w:val="0"/>
                <w:iCs w:val="0"/>
                <w:sz w:val="18"/>
                <w:szCs w:val="18"/>
                <w:lang w:bidi="ar"/>
              </w:rPr>
              <w:t xml:space="preserve"> </w:t>
            </w:r>
            <w:r w:rsidRPr="007C051B">
              <w:rPr>
                <w:rFonts w:ascii="Century Gothic" w:hAnsi="Century Gothic" w:cs="Arial"/>
                <w:b/>
                <w:i w:val="0"/>
                <w:iCs w:val="0"/>
                <w:sz w:val="18"/>
                <w:szCs w:val="18"/>
                <w:lang w:bidi="ar"/>
              </w:rPr>
              <w:t>TAREAS PERIÓDICAS</w:t>
            </w:r>
          </w:p>
        </w:tc>
      </w:tr>
      <w:tr w:rsidR="009B7CC5" w:rsidRPr="007C051B" w14:paraId="79250F4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253652A" w14:textId="77777777" w:rsidR="00296E65" w:rsidRPr="00542640" w:rsidRDefault="00296E65" w:rsidP="00347453">
            <w:pPr>
              <w:pStyle w:val="Encabezado"/>
              <w:widowControl w:val="0"/>
              <w:numPr>
                <w:ilvl w:val="0"/>
                <w:numId w:val="23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345CECF3" w14:textId="77777777" w:rsidR="00296E65" w:rsidRPr="00542640" w:rsidRDefault="00296E65" w:rsidP="00347453">
            <w:pPr>
              <w:pStyle w:val="Encabezado"/>
              <w:widowControl w:val="0"/>
              <w:numPr>
                <w:ilvl w:val="0"/>
                <w:numId w:val="23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6BFB074F" w14:textId="3D9BF49A" w:rsidR="00296E65" w:rsidRPr="0072027C" w:rsidRDefault="00296E65" w:rsidP="00347453">
            <w:pPr>
              <w:pStyle w:val="Encabezado"/>
              <w:widowControl w:val="0"/>
              <w:numPr>
                <w:ilvl w:val="0"/>
                <w:numId w:val="23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Ciencias Sociales y Formación Ciudadana</w:t>
            </w:r>
            <w:r>
              <w:rPr>
                <w:rFonts w:ascii="Century Gothic" w:hAnsi="Century Gothic"/>
                <w:i w:val="0"/>
                <w:iCs w:val="0"/>
                <w:sz w:val="18"/>
                <w:szCs w:val="18"/>
                <w:lang w:val="es-GT"/>
              </w:rPr>
              <w:t>.</w:t>
            </w:r>
          </w:p>
          <w:p w14:paraId="18544428" w14:textId="77777777" w:rsidR="00296E65" w:rsidRPr="0072320C" w:rsidRDefault="00296E65" w:rsidP="00347453">
            <w:pPr>
              <w:pStyle w:val="Encabezado"/>
              <w:widowControl w:val="0"/>
              <w:numPr>
                <w:ilvl w:val="0"/>
                <w:numId w:val="23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3C78014" w14:textId="77777777" w:rsidR="00296E65" w:rsidRPr="0001173B" w:rsidRDefault="00296E65" w:rsidP="00347453">
            <w:pPr>
              <w:pStyle w:val="Encabezado"/>
              <w:widowControl w:val="0"/>
              <w:numPr>
                <w:ilvl w:val="0"/>
                <w:numId w:val="23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1BFAA1FC" w14:textId="40DDB86C" w:rsidR="009B7CC5" w:rsidRPr="00D32FAD" w:rsidRDefault="0001173B" w:rsidP="00347453">
            <w:pPr>
              <w:pStyle w:val="Encabezado"/>
              <w:widowControl w:val="0"/>
              <w:numPr>
                <w:ilvl w:val="0"/>
                <w:numId w:val="232"/>
              </w:numPr>
              <w:tabs>
                <w:tab w:val="clear" w:pos="4252"/>
                <w:tab w:val="clear" w:pos="8504"/>
              </w:tabs>
              <w:spacing w:line="276" w:lineRule="auto"/>
              <w:jc w:val="both"/>
              <w:rPr>
                <w:rFonts w:ascii="Century Gothic" w:hAnsi="Century Gothic"/>
                <w:i w:val="0"/>
                <w:iCs w:val="0"/>
                <w:sz w:val="18"/>
                <w:szCs w:val="18"/>
                <w:lang w:val="es-ES"/>
              </w:rPr>
            </w:pPr>
            <w:r w:rsidRPr="006C1EA4">
              <w:rPr>
                <w:rFonts w:ascii="Century Gothic" w:hAnsi="Century Gothic"/>
                <w:i w:val="0"/>
                <w:iCs w:val="0"/>
                <w:sz w:val="18"/>
                <w:szCs w:val="18"/>
                <w:lang w:val="es-ES"/>
              </w:rPr>
              <w:t xml:space="preserve">Realizar </w:t>
            </w:r>
            <w:r w:rsidR="006C1EA4" w:rsidRPr="006C1EA4">
              <w:rPr>
                <w:rFonts w:ascii="Century Gothic" w:hAnsi="Century Gothic"/>
                <w:i w:val="0"/>
                <w:iCs w:val="0"/>
                <w:sz w:val="18"/>
                <w:szCs w:val="18"/>
                <w:lang w:val="es-ES"/>
              </w:rPr>
              <w:t>las salidas</w:t>
            </w:r>
            <w:r w:rsidRPr="006C1EA4">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tc>
      </w:tr>
      <w:tr w:rsidR="009B7CC5" w:rsidRPr="007C051B" w14:paraId="369923F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C8ACC8"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 TAREAS EVENTUALES</w:t>
            </w:r>
          </w:p>
        </w:tc>
      </w:tr>
      <w:tr w:rsidR="009B7CC5" w:rsidRPr="007C051B" w14:paraId="482370C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1A141D6" w14:textId="77777777" w:rsidR="00296E65" w:rsidRPr="00542640" w:rsidRDefault="00296E65" w:rsidP="0034745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326789DB" w14:textId="77777777" w:rsidR="00296E65" w:rsidRPr="00542640" w:rsidRDefault="00296E65" w:rsidP="0034745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9206B9A" w14:textId="77777777" w:rsidR="00296E65" w:rsidRPr="00272A5B" w:rsidRDefault="00296E65" w:rsidP="0034745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7BCCD300" w14:textId="77777777" w:rsidR="00296E65" w:rsidRPr="00542640" w:rsidRDefault="00296E65" w:rsidP="0034745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7BC7A1F4" w14:textId="6F85A7B9" w:rsidR="00296E65" w:rsidRPr="00542640" w:rsidRDefault="00296E65" w:rsidP="0034745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7A2A69A2" w14:textId="294E98BE" w:rsidR="009B7CC5" w:rsidRPr="00D32FAD" w:rsidRDefault="00296E65" w:rsidP="00347453">
            <w:pPr>
              <w:pStyle w:val="Encabezado"/>
              <w:widowControl w:val="0"/>
              <w:numPr>
                <w:ilvl w:val="0"/>
                <w:numId w:val="79"/>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718"/>
        <w:gridCol w:w="8469"/>
      </w:tblGrid>
      <w:tr w:rsidR="009B7CC5" w:rsidRPr="007C051B" w14:paraId="283688B9"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AA3EC3" w14:textId="374E7F61" w:rsidR="009B7CC5" w:rsidRPr="00730214" w:rsidRDefault="00730214" w:rsidP="00730214">
            <w:p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6.    </w:t>
            </w:r>
            <w:r w:rsidR="009B7CC5" w:rsidRPr="00730214">
              <w:rPr>
                <w:rFonts w:ascii="Century Gothic" w:eastAsia="SimSun" w:hAnsi="Century Gothic" w:cs="Arial"/>
                <w:sz w:val="18"/>
                <w:szCs w:val="18"/>
                <w:lang w:val="es-GT" w:bidi="ar"/>
              </w:rPr>
              <w:t>UBICACIÓN DEL PUESTO</w:t>
            </w:r>
          </w:p>
        </w:tc>
      </w:tr>
      <w:tr w:rsidR="009B7CC5" w:rsidRPr="007C051B" w14:paraId="46A6C8C8" w14:textId="77777777" w:rsidTr="00025D5F">
        <w:trPr>
          <w:cnfStyle w:val="000000100000" w:firstRow="0" w:lastRow="0" w:firstColumn="0" w:lastColumn="0" w:oddVBand="0" w:evenVBand="0" w:oddHBand="1" w:evenHBand="0" w:firstRowFirstColumn="0" w:firstRowLastColumn="0" w:lastRowFirstColumn="0" w:lastRowLastColumn="0"/>
          <w:trHeight w:val="182"/>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23352D9" w14:textId="77777777" w:rsidR="009B7CC5" w:rsidRDefault="009B7CC5" w:rsidP="00025D5F">
            <w:pPr>
              <w:jc w:val="both"/>
              <w:textAlignment w:val="center"/>
              <w:rPr>
                <w:rFonts w:ascii="Century Gothic" w:hAnsi="Century Gothic"/>
                <w:i w:val="0"/>
                <w:iCs w:val="0"/>
                <w:sz w:val="18"/>
                <w:szCs w:val="18"/>
                <w:lang w:val="es-GT"/>
              </w:rPr>
            </w:pPr>
            <w:r w:rsidRPr="007C051B">
              <w:rPr>
                <w:rFonts w:ascii="Century Gothic" w:hAnsi="Century Gothic"/>
                <w:i w:val="0"/>
                <w:iCs w:val="0"/>
                <w:sz w:val="18"/>
                <w:szCs w:val="18"/>
                <w:lang w:val="es-GT"/>
              </w:rPr>
              <w:t>El puesto de trabajo se ubica en el Departamento del Nivel Primario</w:t>
            </w:r>
            <w:r w:rsidR="00296E65">
              <w:rPr>
                <w:rFonts w:ascii="Century Gothic" w:hAnsi="Century Gothic"/>
                <w:i w:val="0"/>
                <w:iCs w:val="0"/>
                <w:sz w:val="18"/>
                <w:szCs w:val="18"/>
                <w:lang w:val="es-GT"/>
              </w:rPr>
              <w:t>.</w:t>
            </w:r>
          </w:p>
          <w:p w14:paraId="4F27D86E" w14:textId="4EF2C318" w:rsidR="00296E65" w:rsidRPr="007C051B" w:rsidRDefault="00296E65" w:rsidP="00025D5F">
            <w:pPr>
              <w:jc w:val="both"/>
              <w:textAlignment w:val="center"/>
              <w:rPr>
                <w:rFonts w:ascii="Century Gothic" w:hAnsi="Century Gothic" w:cs="Arial"/>
                <w:i w:val="0"/>
                <w:iCs w:val="0"/>
                <w:sz w:val="18"/>
                <w:szCs w:val="18"/>
                <w:lang w:val="es-GT"/>
              </w:rPr>
            </w:pPr>
          </w:p>
        </w:tc>
      </w:tr>
      <w:tr w:rsidR="009B7CC5" w:rsidRPr="007C051B" w14:paraId="2541C52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7716BD0" w14:textId="0DB50690" w:rsidR="009B7CC5" w:rsidRPr="007111D7" w:rsidRDefault="009B7CC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SUPERVISIÓN</w:t>
            </w:r>
          </w:p>
        </w:tc>
      </w:tr>
      <w:tr w:rsidR="009B7CC5" w:rsidRPr="007C051B" w14:paraId="0757705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7356B0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2A6666E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07D850F" w14:textId="640CE377" w:rsidR="009B7CC5" w:rsidRPr="007111D7" w:rsidRDefault="009B7CC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RESPONSABILIDAD</w:t>
            </w:r>
          </w:p>
        </w:tc>
      </w:tr>
      <w:tr w:rsidR="009B7CC5" w:rsidRPr="007C051B" w14:paraId="198C05E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C4126AF"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35871060" w14:textId="52D8A510" w:rsidR="00296E65" w:rsidRPr="007C051B" w:rsidRDefault="00296E65" w:rsidP="00025D5F">
            <w:pPr>
              <w:jc w:val="both"/>
              <w:textAlignment w:val="center"/>
              <w:rPr>
                <w:rFonts w:ascii="Century Gothic" w:hAnsi="Century Gothic" w:cs="Arial"/>
                <w:i w:val="0"/>
                <w:iCs w:val="0"/>
                <w:sz w:val="18"/>
                <w:szCs w:val="18"/>
                <w:lang w:val="es-GT"/>
              </w:rPr>
            </w:pPr>
          </w:p>
        </w:tc>
      </w:tr>
      <w:tr w:rsidR="009B7CC5" w:rsidRPr="007C051B" w14:paraId="228CF0B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BCB05E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p w14:paraId="26AEFF8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C6255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3FBC286" w14:textId="691E5EDB" w:rsidR="009B7CC5" w:rsidRPr="007111D7" w:rsidRDefault="009B7CC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RELACIONES LABORALES</w:t>
            </w:r>
          </w:p>
        </w:tc>
      </w:tr>
      <w:tr w:rsidR="009B7CC5" w:rsidRPr="007C051B" w14:paraId="15727BE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2387A81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0C452BB"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2647396B" w14:textId="76B7B5BF" w:rsidR="00296E65" w:rsidRPr="007C051B" w:rsidRDefault="00296E6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296E65" w:rsidRPr="007C051B" w14:paraId="135A26E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640882C4"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DB8B5E" w14:textId="77777777" w:rsidR="00296E65" w:rsidRDefault="00296E65" w:rsidP="00296E6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358D9356" w14:textId="5DDFF58A" w:rsidR="00296E65" w:rsidRPr="007C051B" w:rsidRDefault="00296E65" w:rsidP="00296E6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296E65" w:rsidRPr="007C051B" w14:paraId="475D1A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4944664" w14:textId="2BF3E5C2" w:rsidR="00296E65" w:rsidRPr="007111D7" w:rsidRDefault="00296E65" w:rsidP="007111D7">
            <w:pPr>
              <w:pStyle w:val="Prrafodelista"/>
              <w:numPr>
                <w:ilvl w:val="0"/>
                <w:numId w:val="79"/>
              </w:numPr>
              <w:jc w:val="both"/>
              <w:textAlignment w:val="center"/>
              <w:rPr>
                <w:rFonts w:ascii="Century Gothic" w:eastAsia="SimSun" w:hAnsi="Century Gothic" w:cs="Arial"/>
                <w:b/>
                <w:sz w:val="18"/>
                <w:szCs w:val="18"/>
                <w:lang w:val="es-GT" w:bidi="ar"/>
              </w:rPr>
            </w:pPr>
            <w:r w:rsidRPr="007111D7">
              <w:rPr>
                <w:rFonts w:ascii="Century Gothic" w:eastAsia="SimSun" w:hAnsi="Century Gothic" w:cs="Arial"/>
                <w:b/>
                <w:sz w:val="18"/>
                <w:szCs w:val="18"/>
                <w:lang w:val="es-GT" w:bidi="ar"/>
              </w:rPr>
              <w:t>LUGAR DE TRABAJO</w:t>
            </w:r>
          </w:p>
        </w:tc>
      </w:tr>
      <w:tr w:rsidR="00296E65" w:rsidRPr="007C051B" w14:paraId="14C2B6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702EDE" w14:textId="0DB39E42" w:rsidR="004A2427"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296E65" w:rsidRPr="007C051B" w14:paraId="4D4B493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0CEF242B" w14:textId="302E9F29" w:rsidR="00296E65" w:rsidRPr="007111D7" w:rsidRDefault="00296E6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JORNADA DE TRABAJO</w:t>
            </w:r>
          </w:p>
        </w:tc>
      </w:tr>
      <w:tr w:rsidR="00296E65" w:rsidRPr="007C051B" w14:paraId="42D5C4FF" w14:textId="77777777" w:rsidTr="00025D5F">
        <w:trPr>
          <w:cnfStyle w:val="000000100000" w:firstRow="0" w:lastRow="0" w:firstColumn="0" w:lastColumn="0" w:oddVBand="0" w:evenVBand="0" w:oddHBand="1" w:evenHBand="0" w:firstRowFirstColumn="0" w:firstRowLastColumn="0" w:lastRowFirstColumn="0" w:lastRowLastColumn="0"/>
          <w:trHeight w:val="25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5C4449F3" w14:textId="0A6808EC"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Pr>
                <w:rFonts w:ascii="Century Gothic" w:hAnsi="Century Gothic" w:cs="Arial"/>
                <w:i w:val="0"/>
                <w:iCs w:val="0"/>
                <w:sz w:val="18"/>
                <w:szCs w:val="18"/>
                <w:lang w:val="es-GT"/>
              </w:rPr>
              <w:t>.</w:t>
            </w:r>
          </w:p>
        </w:tc>
      </w:tr>
      <w:tr w:rsidR="00296E65" w:rsidRPr="007C051B" w14:paraId="176BDB7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DF33CB0" w14:textId="65AA79F0" w:rsidR="00296E65" w:rsidRPr="007111D7" w:rsidRDefault="00296E6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RIESGOS EN EL TRABAJO</w:t>
            </w:r>
          </w:p>
        </w:tc>
      </w:tr>
      <w:tr w:rsidR="00296E65" w:rsidRPr="007C051B" w14:paraId="4AFA4C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4B52A71" w14:textId="77777777" w:rsidR="00296E65"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r>
              <w:rPr>
                <w:rFonts w:ascii="Century Gothic" w:hAnsi="Century Gothic" w:cs="Arial"/>
                <w:i w:val="0"/>
                <w:iCs w:val="0"/>
                <w:sz w:val="18"/>
                <w:szCs w:val="18"/>
                <w:lang w:val="es-GT"/>
              </w:rPr>
              <w:t>.</w:t>
            </w:r>
          </w:p>
          <w:p w14:paraId="1FCE5E09" w14:textId="7C94D4D0" w:rsidR="00296E65" w:rsidRPr="007C051B" w:rsidRDefault="00296E65" w:rsidP="00296E65">
            <w:pPr>
              <w:jc w:val="both"/>
              <w:textAlignment w:val="center"/>
              <w:rPr>
                <w:rFonts w:ascii="Century Gothic" w:hAnsi="Century Gothic" w:cs="Arial"/>
                <w:i w:val="0"/>
                <w:iCs w:val="0"/>
                <w:sz w:val="18"/>
                <w:szCs w:val="18"/>
                <w:lang w:val="es-GT"/>
              </w:rPr>
            </w:pPr>
          </w:p>
        </w:tc>
      </w:tr>
      <w:tr w:rsidR="00296E65" w:rsidRPr="007C051B" w14:paraId="593CC3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F64CDEC" w14:textId="50168E16" w:rsidR="00296E65" w:rsidRPr="007111D7" w:rsidRDefault="00296E6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CONSECUENCIAS EN EL TRABAJO</w:t>
            </w:r>
          </w:p>
        </w:tc>
      </w:tr>
      <w:tr w:rsidR="00296E65" w:rsidRPr="007C051B" w14:paraId="11093D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2BC840"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9ADF127" w14:textId="77777777" w:rsidR="00296E65" w:rsidRPr="007C051B" w:rsidRDefault="00296E65" w:rsidP="00296E65">
            <w:pPr>
              <w:jc w:val="both"/>
              <w:textAlignment w:val="center"/>
              <w:rPr>
                <w:rFonts w:ascii="Century Gothic" w:hAnsi="Century Gothic" w:cs="Arial"/>
                <w:i w:val="0"/>
                <w:iCs w:val="0"/>
                <w:sz w:val="18"/>
                <w:szCs w:val="18"/>
                <w:lang w:val="es-GT"/>
              </w:rPr>
            </w:pPr>
          </w:p>
        </w:tc>
      </w:tr>
      <w:tr w:rsidR="00296E65" w:rsidRPr="007C051B" w14:paraId="0E3FB4F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A9AC336" w14:textId="0ABB7A2E" w:rsidR="00296E65" w:rsidRPr="007111D7" w:rsidRDefault="00296E6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ESFUERZO EN EL TRABAJO</w:t>
            </w:r>
          </w:p>
        </w:tc>
      </w:tr>
      <w:tr w:rsidR="00296E65" w:rsidRPr="007C051B" w14:paraId="4CF5192A" w14:textId="77777777" w:rsidTr="00025D5F">
        <w:trPr>
          <w:cnfStyle w:val="000000100000" w:firstRow="0" w:lastRow="0" w:firstColumn="0" w:lastColumn="0" w:oddVBand="0" w:evenVBand="0" w:oddHBand="1" w:evenHBand="0" w:firstRowFirstColumn="0" w:firstRowLastColumn="0" w:lastRowFirstColumn="0" w:lastRowLastColumn="0"/>
          <w:trHeight w:val="835"/>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3D0EA3CD"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80C7992" w14:textId="77777777" w:rsidR="00296E65" w:rsidRDefault="00296E65" w:rsidP="00296E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5AEC629" w14:textId="0D30E6A1" w:rsidR="00296E65" w:rsidRPr="007C051B" w:rsidRDefault="00296E65" w:rsidP="00296E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p>
        </w:tc>
      </w:tr>
      <w:tr w:rsidR="00296E65" w:rsidRPr="007C051B" w14:paraId="6FA1D9BC" w14:textId="77777777" w:rsidTr="00025D5F">
        <w:trPr>
          <w:trHeight w:val="549"/>
          <w:jc w:val="right"/>
        </w:trPr>
        <w:tc>
          <w:tcPr>
            <w:cnfStyle w:val="001000000000" w:firstRow="0" w:lastRow="0" w:firstColumn="1" w:lastColumn="0" w:oddVBand="0" w:evenVBand="0" w:oddHBand="0" w:evenHBand="0" w:firstRowFirstColumn="0" w:firstRowLastColumn="0" w:lastRowFirstColumn="0" w:lastRowLastColumn="0"/>
            <w:tcW w:w="1215" w:type="pct"/>
            <w:tcBorders>
              <w:top w:val="single" w:sz="4" w:space="0" w:color="00B0F0"/>
              <w:left w:val="single" w:sz="4" w:space="0" w:color="00B0F0"/>
              <w:bottom w:val="single" w:sz="4" w:space="0" w:color="00B0F0"/>
            </w:tcBorders>
            <w:shd w:val="clear" w:color="auto" w:fill="auto"/>
          </w:tcPr>
          <w:p w14:paraId="71D34D47"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2A283AA" w14:textId="21903A87" w:rsidR="00296E65" w:rsidRPr="007C051B" w:rsidRDefault="00296E65" w:rsidP="00296E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296E65" w:rsidRPr="007C051B" w14:paraId="1F6CA2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F2AFE5B" w14:textId="77777777" w:rsidR="00296E65" w:rsidRPr="007C051B" w:rsidRDefault="00296E65" w:rsidP="00296E65">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296E65" w:rsidRPr="007C051B" w14:paraId="7B71847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5A9BAD7" w14:textId="6B3563D8" w:rsidR="00296E65" w:rsidRPr="007111D7" w:rsidRDefault="00296E65" w:rsidP="007111D7">
            <w:pPr>
              <w:pStyle w:val="Prrafodelista"/>
              <w:numPr>
                <w:ilvl w:val="0"/>
                <w:numId w:val="79"/>
              </w:numPr>
              <w:jc w:val="both"/>
              <w:textAlignment w:val="center"/>
              <w:rPr>
                <w:rFonts w:ascii="Century Gothic" w:eastAsia="SimSun" w:hAnsi="Century Gothic" w:cs="Arial"/>
                <w:b/>
                <w:sz w:val="18"/>
                <w:szCs w:val="18"/>
                <w:lang w:val="es-GT" w:bidi="ar"/>
              </w:rPr>
            </w:pPr>
            <w:r w:rsidRPr="007111D7">
              <w:rPr>
                <w:rFonts w:ascii="Century Gothic" w:eastAsia="SimSun" w:hAnsi="Century Gothic" w:cs="Arial"/>
                <w:b/>
                <w:sz w:val="18"/>
                <w:szCs w:val="18"/>
                <w:lang w:val="es-GT" w:bidi="ar"/>
              </w:rPr>
              <w:t>EDUCACIÓN Y EXPERIENCIA</w:t>
            </w:r>
          </w:p>
        </w:tc>
      </w:tr>
      <w:tr w:rsidR="00D32FAD" w:rsidRPr="007C051B" w14:paraId="16C2A9E9" w14:textId="77777777" w:rsidTr="00D32FA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82035F4" w14:textId="77777777" w:rsidR="00D32FAD" w:rsidRPr="006C1EA4" w:rsidRDefault="00D32FAD" w:rsidP="00D32FAD">
            <w:pPr>
              <w:jc w:val="left"/>
              <w:rPr>
                <w:rFonts w:ascii="Century Gothic" w:hAnsi="Century Gothic" w:cs="Arial"/>
                <w:sz w:val="18"/>
                <w:szCs w:val="18"/>
                <w:highlight w:val="cyan"/>
                <w:lang w:val="es-GT"/>
              </w:rPr>
            </w:pPr>
            <w:r w:rsidRPr="006B7161">
              <w:rPr>
                <w:rFonts w:ascii="Century Gothic" w:hAnsi="Century Gothic" w:cs="Arial"/>
                <w:color w:val="000000"/>
                <w:sz w:val="18"/>
                <w:szCs w:val="18"/>
              </w:rPr>
              <w:t>Acreditar título universitario a nivel de licenciatura en una carrera afín al puesto. Cuatro años de experiencia en tareas relacionadas con el puesto y ser colegiado activo.</w:t>
            </w:r>
          </w:p>
        </w:tc>
      </w:tr>
      <w:tr w:rsidR="00296E65" w:rsidRPr="007C051B" w14:paraId="39454F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44FD0212" w14:textId="715832CA" w:rsidR="00296E65" w:rsidRPr="007111D7" w:rsidRDefault="00296E6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CARRERA A</w:t>
            </w:r>
            <w:r w:rsidR="00393287" w:rsidRPr="007111D7">
              <w:rPr>
                <w:rFonts w:ascii="Century Gothic" w:hAnsi="Century Gothic" w:cs="Arial"/>
                <w:b/>
                <w:sz w:val="18"/>
                <w:szCs w:val="18"/>
                <w:lang w:val="es-GT"/>
              </w:rPr>
              <w:t>FÍN</w:t>
            </w:r>
          </w:p>
        </w:tc>
      </w:tr>
      <w:tr w:rsidR="00296E65" w:rsidRPr="007C051B" w14:paraId="31EF20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1F5C861" w14:textId="19C1B05A" w:rsidR="00296E65" w:rsidRDefault="00A51B58" w:rsidP="00E65D00">
            <w:pPr>
              <w:jc w:val="both"/>
              <w:rPr>
                <w:rFonts w:ascii="Century Gothic" w:hAnsi="Century Gothic" w:cs="Arial"/>
                <w:i w:val="0"/>
                <w:iCs w:val="0"/>
                <w:sz w:val="18"/>
                <w:szCs w:val="18"/>
                <w:lang w:val="es-GT"/>
              </w:rPr>
            </w:pPr>
            <w:r>
              <w:rPr>
                <w:rFonts w:ascii="Century Gothic" w:hAnsi="Century Gothic"/>
                <w:i w:val="0"/>
                <w:iCs w:val="0"/>
                <w:sz w:val="18"/>
                <w:szCs w:val="18"/>
              </w:rPr>
              <w:t xml:space="preserve">Graduado en </w:t>
            </w:r>
            <w:r w:rsidR="00296E65" w:rsidRPr="007C051B">
              <w:rPr>
                <w:rFonts w:ascii="Century Gothic" w:hAnsi="Century Gothic"/>
                <w:i w:val="0"/>
                <w:iCs w:val="0"/>
                <w:sz w:val="18"/>
                <w:szCs w:val="18"/>
              </w:rPr>
              <w:t xml:space="preserve">Licenciatura en </w:t>
            </w:r>
            <w:r w:rsidR="004A2427">
              <w:rPr>
                <w:rFonts w:ascii="Century Gothic" w:hAnsi="Century Gothic"/>
                <w:i w:val="0"/>
                <w:iCs w:val="0"/>
                <w:sz w:val="18"/>
                <w:szCs w:val="18"/>
              </w:rPr>
              <w:t xml:space="preserve">Educación de </w:t>
            </w:r>
            <w:r w:rsidR="00296E65" w:rsidRPr="007C051B">
              <w:rPr>
                <w:rFonts w:ascii="Century Gothic" w:hAnsi="Century Gothic"/>
                <w:i w:val="0"/>
                <w:iCs w:val="0"/>
                <w:sz w:val="18"/>
                <w:szCs w:val="18"/>
              </w:rPr>
              <w:t xml:space="preserve">Historia y Ciencias Sociales, Licenciatura en Ciencias Sociales, Licenciatura en Enseñanza de la Historia, </w:t>
            </w:r>
            <w:r w:rsidR="003C283E">
              <w:rPr>
                <w:rFonts w:ascii="Century Gothic" w:hAnsi="Century Gothic"/>
                <w:i w:val="0"/>
                <w:iCs w:val="0"/>
                <w:sz w:val="18"/>
                <w:szCs w:val="18"/>
              </w:rPr>
              <w:t xml:space="preserve">Licenciatura en Historia, </w:t>
            </w:r>
            <w:r w:rsidR="00296E65" w:rsidRPr="007C051B">
              <w:rPr>
                <w:rFonts w:ascii="Century Gothic" w:hAnsi="Century Gothic" w:cs="Arial"/>
                <w:i w:val="0"/>
                <w:iCs w:val="0"/>
                <w:sz w:val="18"/>
                <w:szCs w:val="18"/>
                <w:lang w:val="es-GT"/>
              </w:rPr>
              <w:t xml:space="preserve">Licenciatura en Educación, </w:t>
            </w:r>
            <w:r w:rsidR="004A2427">
              <w:rPr>
                <w:rFonts w:ascii="Century Gothic" w:hAnsi="Century Gothic" w:cs="Arial"/>
                <w:i w:val="0"/>
                <w:iCs w:val="0"/>
                <w:sz w:val="18"/>
                <w:szCs w:val="18"/>
                <w:lang w:val="es-GT"/>
              </w:rPr>
              <w:t xml:space="preserve">Licenciatura en Pedagogía y Derechos Humanos, </w:t>
            </w:r>
            <w:r w:rsidR="00296E65" w:rsidRPr="007C051B">
              <w:rPr>
                <w:rFonts w:ascii="Century Gothic" w:hAnsi="Century Gothic" w:cs="Arial"/>
                <w:i w:val="0"/>
                <w:iCs w:val="0"/>
                <w:sz w:val="18"/>
                <w:szCs w:val="18"/>
                <w:lang w:val="es-GT"/>
              </w:rPr>
              <w:t xml:space="preserve">Licenciatura en Pedagogía y Administración Educativa, Licenciatura en Pedagogía y Planificación Curricular, </w:t>
            </w:r>
            <w:r w:rsidR="004A2427">
              <w:rPr>
                <w:rFonts w:ascii="Century Gothic" w:hAnsi="Century Gothic" w:cs="Arial"/>
                <w:i w:val="0"/>
                <w:iCs w:val="0"/>
                <w:sz w:val="18"/>
                <w:szCs w:val="18"/>
                <w:lang w:val="es-GT"/>
              </w:rPr>
              <w:t xml:space="preserve">Licenciatura en Educación y Aprendizaje, Licenciatura en Pedagogía y Desarrollo Educativo </w:t>
            </w:r>
            <w:r w:rsidR="00296E65" w:rsidRPr="007C051B">
              <w:rPr>
                <w:rFonts w:ascii="Century Gothic" w:hAnsi="Century Gothic" w:cs="Arial"/>
                <w:i w:val="0"/>
                <w:iCs w:val="0"/>
                <w:sz w:val="18"/>
                <w:szCs w:val="18"/>
                <w:lang w:val="es-GT"/>
              </w:rPr>
              <w:t>u otra afín a la naturaleza del puesto.</w:t>
            </w:r>
          </w:p>
          <w:p w14:paraId="331118BF" w14:textId="47AFE520" w:rsidR="004A2427" w:rsidRPr="007C051B" w:rsidRDefault="004A2427" w:rsidP="00296E65">
            <w:pPr>
              <w:jc w:val="left"/>
              <w:rPr>
                <w:rFonts w:ascii="Century Gothic" w:hAnsi="Century Gothic"/>
                <w:i w:val="0"/>
                <w:iCs w:val="0"/>
                <w:sz w:val="18"/>
                <w:szCs w:val="18"/>
              </w:rPr>
            </w:pPr>
          </w:p>
        </w:tc>
      </w:tr>
      <w:tr w:rsidR="00296E65" w:rsidRPr="007C051B" w14:paraId="125CF40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3DB98CD7" w14:textId="4A526CC5" w:rsidR="00296E65" w:rsidRPr="007111D7" w:rsidRDefault="00296E6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t xml:space="preserve"> CONOCIMIENTOS ESPECÍFICOS</w:t>
            </w:r>
          </w:p>
        </w:tc>
      </w:tr>
      <w:tr w:rsidR="00296E65" w:rsidRPr="007C051B" w14:paraId="63F829B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30A041D" w14:textId="77777777" w:rsidR="00296E65" w:rsidRPr="0001173B" w:rsidRDefault="00296E65" w:rsidP="00347453">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7C74CFD6" w14:textId="585A768E" w:rsidR="0001173B" w:rsidRPr="007C051B" w:rsidRDefault="0001173B" w:rsidP="00347453">
            <w:pPr>
              <w:pStyle w:val="Prrafodelista"/>
              <w:numPr>
                <w:ilvl w:val="0"/>
                <w:numId w:val="116"/>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implementación</w:t>
            </w:r>
            <w:r>
              <w:rPr>
                <w:rFonts w:ascii="Century Gothic" w:hAnsi="Century Gothic" w:cs="Arial"/>
                <w:i w:val="0"/>
                <w:iCs w:val="0"/>
                <w:sz w:val="18"/>
                <w:szCs w:val="18"/>
                <w:lang w:val="es-GT"/>
              </w:rPr>
              <w:t xml:space="preserve"> y evaluación curricular.</w:t>
            </w:r>
          </w:p>
          <w:p w14:paraId="024C8B08" w14:textId="77777777" w:rsidR="00296E65" w:rsidRPr="007C051B" w:rsidRDefault="00296E65" w:rsidP="00347453">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2DF490B0" w14:textId="77777777" w:rsidR="00362ED5" w:rsidRPr="00396D31" w:rsidRDefault="00362ED5" w:rsidP="00347453">
            <w:pPr>
              <w:pStyle w:val="Prrafodelista"/>
              <w:numPr>
                <w:ilvl w:val="0"/>
                <w:numId w:val="116"/>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0213142A" w14:textId="77777777" w:rsidR="00296E65" w:rsidRPr="007C051B" w:rsidRDefault="00296E65" w:rsidP="00347453">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lastRenderedPageBreak/>
              <w:t>Conocimientos básicos de desarrollo curricular y metodologías participativas.</w:t>
            </w:r>
          </w:p>
          <w:p w14:paraId="30F93878" w14:textId="77777777" w:rsidR="00296E65" w:rsidRPr="007C051B" w:rsidRDefault="00296E65" w:rsidP="00347453">
            <w:pPr>
              <w:pStyle w:val="Prrafodelista"/>
              <w:numPr>
                <w:ilvl w:val="0"/>
                <w:numId w:val="116"/>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p>
        </w:tc>
      </w:tr>
      <w:tr w:rsidR="00296E65" w:rsidRPr="007C051B" w14:paraId="17BDF5C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642A77" w14:textId="5943A6A6" w:rsidR="00296E65" w:rsidRPr="007111D7" w:rsidRDefault="00296E65" w:rsidP="007111D7">
            <w:pPr>
              <w:pStyle w:val="Prrafodelista"/>
              <w:numPr>
                <w:ilvl w:val="0"/>
                <w:numId w:val="79"/>
              </w:numPr>
              <w:jc w:val="both"/>
              <w:textAlignment w:val="center"/>
              <w:rPr>
                <w:rFonts w:ascii="Century Gothic" w:hAnsi="Century Gothic" w:cs="Arial"/>
                <w:b/>
                <w:sz w:val="18"/>
                <w:szCs w:val="18"/>
                <w:lang w:val="es-GT"/>
              </w:rPr>
            </w:pPr>
            <w:r w:rsidRPr="007111D7">
              <w:rPr>
                <w:rFonts w:ascii="Century Gothic" w:hAnsi="Century Gothic" w:cs="Arial"/>
                <w:b/>
                <w:sz w:val="18"/>
                <w:szCs w:val="18"/>
                <w:lang w:val="es-GT"/>
              </w:rPr>
              <w:lastRenderedPageBreak/>
              <w:t>HABILIDADES Y DESTREZAS</w:t>
            </w:r>
          </w:p>
        </w:tc>
      </w:tr>
      <w:tr w:rsidR="00296E65" w:rsidRPr="007C051B" w14:paraId="12A3D1C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D8B2910" w14:textId="77777777" w:rsidR="00296E65" w:rsidRPr="007C051B" w:rsidRDefault="00296E6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0EB32D1F" w14:textId="77777777" w:rsidR="00296E65" w:rsidRPr="007C051B" w:rsidRDefault="00296E6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0AD6BDBB" w14:textId="7BB48146" w:rsidR="00296E65" w:rsidRPr="007C051B" w:rsidRDefault="00296E6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6C1EA4">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645DE3E1" w14:textId="77777777" w:rsidR="00296E65" w:rsidRDefault="00296E6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6B395CA3" w14:textId="22A30E07" w:rsidR="004A2427" w:rsidRPr="007C051B" w:rsidRDefault="004A2427" w:rsidP="004A2427">
            <w:pPr>
              <w:pStyle w:val="Prrafodelista"/>
              <w:jc w:val="both"/>
              <w:textAlignment w:val="center"/>
              <w:rPr>
                <w:rFonts w:ascii="Century Gothic" w:hAnsi="Century Gothic" w:cs="Arial"/>
                <w:i w:val="0"/>
                <w:iCs w:val="0"/>
                <w:sz w:val="18"/>
                <w:szCs w:val="18"/>
                <w:lang w:val="es-GT"/>
              </w:rPr>
            </w:pPr>
          </w:p>
        </w:tc>
      </w:tr>
      <w:tr w:rsidR="00296E65" w:rsidRPr="007C051B" w14:paraId="4DC7EFE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31B37CCF" w14:textId="45074840" w:rsidR="00296E65" w:rsidRPr="007111D7" w:rsidRDefault="00296E65" w:rsidP="007111D7">
            <w:pPr>
              <w:pStyle w:val="Prrafodelista"/>
              <w:numPr>
                <w:ilvl w:val="0"/>
                <w:numId w:val="79"/>
              </w:numPr>
              <w:jc w:val="both"/>
              <w:textAlignment w:val="center"/>
              <w:rPr>
                <w:rFonts w:ascii="Century Gothic" w:hAnsi="Century Gothic" w:cs="Arial"/>
                <w:sz w:val="18"/>
                <w:szCs w:val="18"/>
                <w:lang w:val="es-GT"/>
              </w:rPr>
            </w:pPr>
            <w:r w:rsidRPr="007111D7">
              <w:rPr>
                <w:rFonts w:ascii="Century Gothic" w:hAnsi="Century Gothic" w:cs="Arial"/>
                <w:b/>
                <w:sz w:val="18"/>
                <w:szCs w:val="18"/>
                <w:lang w:val="es-GT"/>
              </w:rPr>
              <w:t>A</w:t>
            </w:r>
            <w:r w:rsidR="00393287" w:rsidRPr="007111D7">
              <w:rPr>
                <w:rFonts w:ascii="Century Gothic" w:hAnsi="Century Gothic" w:cs="Arial"/>
                <w:b/>
                <w:sz w:val="18"/>
                <w:szCs w:val="18"/>
                <w:lang w:val="es-GT"/>
              </w:rPr>
              <w:t>CTITUDINALES</w:t>
            </w:r>
          </w:p>
        </w:tc>
      </w:tr>
      <w:tr w:rsidR="00296E65" w:rsidRPr="007C051B" w14:paraId="1AD9733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0EA95C9F" w14:textId="77777777" w:rsidR="00296E65" w:rsidRPr="007C051B" w:rsidRDefault="00296E6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1252FFFA" w14:textId="77777777" w:rsidR="00296E65" w:rsidRPr="007C051B" w:rsidRDefault="00296E6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1532E6D9" w14:textId="77777777" w:rsidR="00296E65" w:rsidRPr="007C051B" w:rsidRDefault="00296E6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5CCEE22E" w14:textId="77777777" w:rsidR="00296E65" w:rsidRPr="007C051B" w:rsidRDefault="00296E6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57143D7" w14:textId="77777777" w:rsidR="00296E65" w:rsidRDefault="00296E6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07C7E644" w14:textId="3A7AD605" w:rsidR="004A2427" w:rsidRPr="007C051B" w:rsidRDefault="004A2427">
            <w:pPr>
              <w:pStyle w:val="Prrafodelista"/>
              <w:numPr>
                <w:ilvl w:val="0"/>
                <w:numId w:val="21"/>
              </w:numPr>
              <w:jc w:val="both"/>
              <w:textAlignment w:val="center"/>
              <w:rPr>
                <w:rFonts w:ascii="Century Gothic" w:hAnsi="Century Gothic" w:cs="Arial"/>
                <w:i w:val="0"/>
                <w:iCs w:val="0"/>
                <w:sz w:val="18"/>
                <w:szCs w:val="18"/>
                <w:lang w:val="es-GT"/>
              </w:rPr>
            </w:pPr>
          </w:p>
        </w:tc>
      </w:tr>
      <w:tr w:rsidR="00296E65" w:rsidRPr="007C051B" w14:paraId="1206F37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265E93" w14:textId="45EE8AA0" w:rsidR="00296E65" w:rsidRPr="007111D7" w:rsidRDefault="00393287" w:rsidP="007111D7">
            <w:pPr>
              <w:pStyle w:val="Prrafodelista"/>
              <w:numPr>
                <w:ilvl w:val="0"/>
                <w:numId w:val="79"/>
              </w:numPr>
              <w:jc w:val="both"/>
              <w:textAlignment w:val="center"/>
              <w:rPr>
                <w:rFonts w:ascii="Century Gothic" w:eastAsia="SimSun" w:hAnsi="Century Gothic" w:cs="Arial"/>
                <w:b/>
                <w:sz w:val="18"/>
                <w:szCs w:val="18"/>
                <w:lang w:val="es-GT" w:bidi="ar"/>
              </w:rPr>
            </w:pPr>
            <w:r w:rsidRPr="007111D7">
              <w:rPr>
                <w:rFonts w:ascii="Century Gothic" w:eastAsia="SimSun" w:hAnsi="Century Gothic" w:cs="Arial"/>
                <w:b/>
                <w:sz w:val="18"/>
                <w:szCs w:val="18"/>
                <w:lang w:val="es-GT" w:bidi="ar"/>
              </w:rPr>
              <w:t>OTROS REQUISITOS</w:t>
            </w:r>
          </w:p>
        </w:tc>
      </w:tr>
      <w:tr w:rsidR="00296E65" w:rsidRPr="007C051B" w14:paraId="27601A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FB6C957" w14:textId="77777777" w:rsidR="00296E65" w:rsidRPr="007C051B" w:rsidRDefault="00296E65" w:rsidP="00296E65">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1256CF6C" w14:textId="77777777" w:rsidR="00296E65" w:rsidRPr="007C051B" w:rsidRDefault="00296E65" w:rsidP="00296E65">
            <w:pPr>
              <w:jc w:val="both"/>
              <w:textAlignment w:val="center"/>
              <w:rPr>
                <w:rFonts w:ascii="Century Gothic" w:hAnsi="Century Gothic" w:cs="Arial"/>
                <w:i w:val="0"/>
                <w:iCs w:val="0"/>
                <w:sz w:val="18"/>
                <w:szCs w:val="18"/>
                <w:lang w:val="es-GT"/>
              </w:rPr>
            </w:pPr>
          </w:p>
        </w:tc>
      </w:tr>
    </w:tbl>
    <w:p w14:paraId="2CDD10E7" w14:textId="77777777" w:rsidR="009B7CC5" w:rsidRPr="007C051B" w:rsidRDefault="009B7CC5" w:rsidP="009B7CC5">
      <w:pPr>
        <w:rPr>
          <w:rFonts w:ascii="Century Gothic" w:hAnsi="Century Gothic"/>
          <w:sz w:val="18"/>
          <w:szCs w:val="18"/>
          <w:lang w:val="es-GT"/>
        </w:rPr>
      </w:pPr>
    </w:p>
    <w:p w14:paraId="37DE321B" w14:textId="77777777" w:rsidR="009B7CC5" w:rsidRPr="007C051B" w:rsidRDefault="009B7CC5" w:rsidP="009B7CC5">
      <w:pPr>
        <w:rPr>
          <w:rFonts w:ascii="Century Gothic" w:hAnsi="Century Gothic"/>
          <w:sz w:val="18"/>
          <w:szCs w:val="18"/>
          <w:lang w:val="es-GT"/>
        </w:rPr>
      </w:pPr>
    </w:p>
    <w:p w14:paraId="6234F486" w14:textId="75F600F5" w:rsidR="009B7CC5" w:rsidRDefault="009B7CC5" w:rsidP="009B7CC5">
      <w:pPr>
        <w:rPr>
          <w:rFonts w:ascii="Century Gothic" w:hAnsi="Century Gothic"/>
          <w:sz w:val="18"/>
          <w:szCs w:val="18"/>
          <w:lang w:val="es-GT"/>
        </w:rPr>
      </w:pPr>
    </w:p>
    <w:p w14:paraId="798FBBD9" w14:textId="7FB053C6" w:rsidR="004A2427" w:rsidRDefault="004A2427" w:rsidP="009B7CC5">
      <w:pPr>
        <w:rPr>
          <w:rFonts w:ascii="Century Gothic" w:hAnsi="Century Gothic"/>
          <w:sz w:val="18"/>
          <w:szCs w:val="18"/>
          <w:lang w:val="es-GT"/>
        </w:rPr>
      </w:pPr>
    </w:p>
    <w:p w14:paraId="2A8AD382" w14:textId="22476831" w:rsidR="004A2427" w:rsidRDefault="004A2427" w:rsidP="009B7CC5">
      <w:pPr>
        <w:rPr>
          <w:rFonts w:ascii="Century Gothic" w:hAnsi="Century Gothic"/>
          <w:sz w:val="18"/>
          <w:szCs w:val="18"/>
          <w:lang w:val="es-GT"/>
        </w:rPr>
      </w:pPr>
    </w:p>
    <w:p w14:paraId="2874E244" w14:textId="2AEE50B2" w:rsidR="004A2427" w:rsidRDefault="004A2427" w:rsidP="009B7CC5">
      <w:pPr>
        <w:rPr>
          <w:rFonts w:ascii="Century Gothic" w:hAnsi="Century Gothic"/>
          <w:sz w:val="18"/>
          <w:szCs w:val="18"/>
          <w:lang w:val="es-GT"/>
        </w:rPr>
      </w:pPr>
    </w:p>
    <w:p w14:paraId="139A8DAA" w14:textId="3CAC2B0E" w:rsidR="004A2427" w:rsidRDefault="004A2427" w:rsidP="009B7CC5">
      <w:pPr>
        <w:rPr>
          <w:rFonts w:ascii="Century Gothic" w:hAnsi="Century Gothic"/>
          <w:sz w:val="18"/>
          <w:szCs w:val="18"/>
          <w:lang w:val="es-GT"/>
        </w:rPr>
      </w:pPr>
    </w:p>
    <w:p w14:paraId="33FC8291" w14:textId="76867134" w:rsidR="004A2427" w:rsidRDefault="004A2427" w:rsidP="009B7CC5">
      <w:pPr>
        <w:rPr>
          <w:rFonts w:ascii="Century Gothic" w:hAnsi="Century Gothic"/>
          <w:sz w:val="18"/>
          <w:szCs w:val="18"/>
          <w:lang w:val="es-GT"/>
        </w:rPr>
      </w:pPr>
    </w:p>
    <w:p w14:paraId="1EB1D82C" w14:textId="291EE7EE" w:rsidR="004A2427" w:rsidRDefault="004A2427" w:rsidP="009B7CC5">
      <w:pPr>
        <w:rPr>
          <w:rFonts w:ascii="Century Gothic" w:hAnsi="Century Gothic"/>
          <w:sz w:val="18"/>
          <w:szCs w:val="18"/>
          <w:lang w:val="es-GT"/>
        </w:rPr>
      </w:pPr>
    </w:p>
    <w:p w14:paraId="21B45D8B" w14:textId="3CA07CE3" w:rsidR="004A2427" w:rsidRDefault="004A2427" w:rsidP="009B7CC5">
      <w:pPr>
        <w:rPr>
          <w:rFonts w:ascii="Century Gothic" w:hAnsi="Century Gothic"/>
          <w:sz w:val="18"/>
          <w:szCs w:val="18"/>
          <w:lang w:val="es-GT"/>
        </w:rPr>
      </w:pPr>
    </w:p>
    <w:p w14:paraId="73E3E08F" w14:textId="2FD10DA2" w:rsidR="004A2427" w:rsidRDefault="004A2427" w:rsidP="009B7CC5">
      <w:pPr>
        <w:rPr>
          <w:rFonts w:ascii="Century Gothic" w:hAnsi="Century Gothic"/>
          <w:sz w:val="18"/>
          <w:szCs w:val="18"/>
          <w:lang w:val="es-GT"/>
        </w:rPr>
      </w:pPr>
    </w:p>
    <w:p w14:paraId="0204C550" w14:textId="47275D75" w:rsidR="004A2427" w:rsidRDefault="004A2427" w:rsidP="009B7CC5">
      <w:pPr>
        <w:rPr>
          <w:rFonts w:ascii="Century Gothic" w:hAnsi="Century Gothic"/>
          <w:sz w:val="18"/>
          <w:szCs w:val="18"/>
          <w:lang w:val="es-GT"/>
        </w:rPr>
      </w:pPr>
    </w:p>
    <w:p w14:paraId="4C3931B6" w14:textId="2F48A454" w:rsidR="004A2427" w:rsidRDefault="004A2427" w:rsidP="009B7CC5">
      <w:pPr>
        <w:rPr>
          <w:rFonts w:ascii="Century Gothic" w:hAnsi="Century Gothic"/>
          <w:sz w:val="18"/>
          <w:szCs w:val="18"/>
          <w:lang w:val="es-GT"/>
        </w:rPr>
      </w:pPr>
    </w:p>
    <w:p w14:paraId="10D4F9F1" w14:textId="409742D1" w:rsidR="004A2427" w:rsidRDefault="004A2427" w:rsidP="009B7CC5">
      <w:pPr>
        <w:rPr>
          <w:rFonts w:ascii="Century Gothic" w:hAnsi="Century Gothic"/>
          <w:sz w:val="18"/>
          <w:szCs w:val="18"/>
          <w:lang w:val="es-GT"/>
        </w:rPr>
      </w:pPr>
    </w:p>
    <w:p w14:paraId="05EB10F0" w14:textId="1017A9A5" w:rsidR="004A2427" w:rsidRDefault="004A2427" w:rsidP="009B7CC5">
      <w:pPr>
        <w:rPr>
          <w:rFonts w:ascii="Century Gothic" w:hAnsi="Century Gothic"/>
          <w:sz w:val="18"/>
          <w:szCs w:val="18"/>
          <w:lang w:val="es-GT"/>
        </w:rPr>
      </w:pPr>
    </w:p>
    <w:p w14:paraId="76D3D94F" w14:textId="725BD12C" w:rsidR="004A2427" w:rsidRDefault="004A2427" w:rsidP="009B7CC5">
      <w:pPr>
        <w:rPr>
          <w:rFonts w:ascii="Century Gothic" w:hAnsi="Century Gothic"/>
          <w:sz w:val="18"/>
          <w:szCs w:val="18"/>
          <w:lang w:val="es-GT"/>
        </w:rPr>
      </w:pPr>
    </w:p>
    <w:p w14:paraId="47747920" w14:textId="024C23D8" w:rsidR="004A2427" w:rsidRDefault="004A2427" w:rsidP="009B7CC5">
      <w:pPr>
        <w:rPr>
          <w:rFonts w:ascii="Century Gothic" w:hAnsi="Century Gothic"/>
          <w:sz w:val="18"/>
          <w:szCs w:val="18"/>
          <w:lang w:val="es-GT"/>
        </w:rPr>
      </w:pPr>
    </w:p>
    <w:p w14:paraId="3E07D0F6" w14:textId="6DF8F682" w:rsidR="004A2427" w:rsidRDefault="004A2427" w:rsidP="009B7CC5">
      <w:pPr>
        <w:rPr>
          <w:rFonts w:ascii="Century Gothic" w:hAnsi="Century Gothic"/>
          <w:sz w:val="18"/>
          <w:szCs w:val="18"/>
          <w:lang w:val="es-GT"/>
        </w:rPr>
      </w:pPr>
    </w:p>
    <w:p w14:paraId="0315C25B" w14:textId="17342939" w:rsidR="004A2427" w:rsidRDefault="004A2427" w:rsidP="009B7CC5">
      <w:pPr>
        <w:rPr>
          <w:rFonts w:ascii="Century Gothic" w:hAnsi="Century Gothic"/>
          <w:sz w:val="18"/>
          <w:szCs w:val="18"/>
          <w:lang w:val="es-GT"/>
        </w:rPr>
      </w:pPr>
    </w:p>
    <w:p w14:paraId="471E2595" w14:textId="2E2748A2" w:rsidR="004A2427" w:rsidRDefault="004A2427" w:rsidP="009B7CC5">
      <w:pPr>
        <w:rPr>
          <w:rFonts w:ascii="Century Gothic" w:hAnsi="Century Gothic"/>
          <w:sz w:val="18"/>
          <w:szCs w:val="18"/>
          <w:lang w:val="es-GT"/>
        </w:rPr>
      </w:pPr>
    </w:p>
    <w:p w14:paraId="341A36A2" w14:textId="50B65B5D" w:rsidR="004A2427" w:rsidRDefault="004A2427" w:rsidP="009B7CC5">
      <w:pPr>
        <w:rPr>
          <w:rFonts w:ascii="Century Gothic" w:hAnsi="Century Gothic"/>
          <w:sz w:val="18"/>
          <w:szCs w:val="18"/>
          <w:lang w:val="es-GT"/>
        </w:rPr>
      </w:pPr>
    </w:p>
    <w:p w14:paraId="7EDBDB2B" w14:textId="6A070550" w:rsidR="004A2427" w:rsidRDefault="004A2427" w:rsidP="009B7CC5">
      <w:pPr>
        <w:rPr>
          <w:rFonts w:ascii="Century Gothic" w:hAnsi="Century Gothic"/>
          <w:sz w:val="18"/>
          <w:szCs w:val="18"/>
          <w:lang w:val="es-GT"/>
        </w:rPr>
      </w:pPr>
    </w:p>
    <w:p w14:paraId="2A63BB4F" w14:textId="70141EF7" w:rsidR="004A2427" w:rsidRDefault="004A2427" w:rsidP="009B7CC5">
      <w:pPr>
        <w:rPr>
          <w:rFonts w:ascii="Century Gothic" w:hAnsi="Century Gothic"/>
          <w:sz w:val="18"/>
          <w:szCs w:val="18"/>
          <w:lang w:val="es-GT"/>
        </w:rPr>
      </w:pPr>
    </w:p>
    <w:p w14:paraId="4EF4CECF" w14:textId="76D216E9" w:rsidR="004A2427" w:rsidRDefault="004A2427" w:rsidP="009B7CC5">
      <w:pPr>
        <w:rPr>
          <w:rFonts w:ascii="Century Gothic" w:hAnsi="Century Gothic"/>
          <w:sz w:val="18"/>
          <w:szCs w:val="18"/>
          <w:lang w:val="es-GT"/>
        </w:rPr>
      </w:pPr>
    </w:p>
    <w:p w14:paraId="74C5E3E6" w14:textId="079BF9F2" w:rsidR="004A2427" w:rsidRDefault="004A2427" w:rsidP="009B7CC5">
      <w:pPr>
        <w:rPr>
          <w:rFonts w:ascii="Century Gothic" w:hAnsi="Century Gothic"/>
          <w:sz w:val="18"/>
          <w:szCs w:val="18"/>
          <w:lang w:val="es-GT"/>
        </w:rPr>
      </w:pPr>
    </w:p>
    <w:p w14:paraId="05D068F2" w14:textId="096BBCDB" w:rsidR="004A2427" w:rsidRDefault="004A2427" w:rsidP="009B7CC5">
      <w:pPr>
        <w:rPr>
          <w:rFonts w:ascii="Century Gothic" w:hAnsi="Century Gothic"/>
          <w:sz w:val="18"/>
          <w:szCs w:val="18"/>
          <w:lang w:val="es-GT"/>
        </w:rPr>
      </w:pPr>
    </w:p>
    <w:p w14:paraId="0538C281" w14:textId="315DCD89" w:rsidR="004A2427" w:rsidRDefault="004A2427" w:rsidP="009B7CC5">
      <w:pPr>
        <w:rPr>
          <w:rFonts w:ascii="Century Gothic" w:hAnsi="Century Gothic"/>
          <w:sz w:val="18"/>
          <w:szCs w:val="18"/>
          <w:lang w:val="es-GT"/>
        </w:rPr>
      </w:pPr>
    </w:p>
    <w:p w14:paraId="76A2E03A" w14:textId="60854B57" w:rsidR="004A2427" w:rsidRDefault="004A2427" w:rsidP="009B7CC5">
      <w:pPr>
        <w:rPr>
          <w:rFonts w:ascii="Century Gothic" w:hAnsi="Century Gothic"/>
          <w:sz w:val="18"/>
          <w:szCs w:val="18"/>
          <w:lang w:val="es-GT"/>
        </w:rPr>
      </w:pPr>
    </w:p>
    <w:p w14:paraId="74A83CF7" w14:textId="7236175B" w:rsidR="004A2427" w:rsidRDefault="004A2427" w:rsidP="009B7CC5">
      <w:pPr>
        <w:rPr>
          <w:rFonts w:ascii="Century Gothic" w:hAnsi="Century Gothic"/>
          <w:sz w:val="18"/>
          <w:szCs w:val="18"/>
          <w:lang w:val="es-GT"/>
        </w:rPr>
      </w:pPr>
    </w:p>
    <w:p w14:paraId="202AF0ED" w14:textId="52223732" w:rsidR="004A2427" w:rsidRDefault="004A2427" w:rsidP="009B7CC5">
      <w:pPr>
        <w:rPr>
          <w:rFonts w:ascii="Century Gothic" w:hAnsi="Century Gothic"/>
          <w:sz w:val="18"/>
          <w:szCs w:val="18"/>
          <w:lang w:val="es-GT"/>
        </w:rPr>
      </w:pPr>
    </w:p>
    <w:p w14:paraId="05AC54F5" w14:textId="15F6B9F2" w:rsidR="004A2427" w:rsidRDefault="004A2427" w:rsidP="009B7CC5">
      <w:pPr>
        <w:rPr>
          <w:rFonts w:ascii="Century Gothic" w:hAnsi="Century Gothic"/>
          <w:sz w:val="18"/>
          <w:szCs w:val="18"/>
          <w:lang w:val="es-GT"/>
        </w:rPr>
      </w:pPr>
    </w:p>
    <w:p w14:paraId="35483169" w14:textId="02FC70D7" w:rsidR="004A2427" w:rsidRDefault="004A2427" w:rsidP="009B7CC5">
      <w:pPr>
        <w:rPr>
          <w:rFonts w:ascii="Century Gothic" w:hAnsi="Century Gothic"/>
          <w:sz w:val="18"/>
          <w:szCs w:val="18"/>
          <w:lang w:val="es-GT"/>
        </w:rPr>
      </w:pPr>
    </w:p>
    <w:p w14:paraId="2981A04E" w14:textId="7E2E2498" w:rsidR="004A2427" w:rsidRDefault="004A2427" w:rsidP="009B7CC5">
      <w:pPr>
        <w:rPr>
          <w:rFonts w:ascii="Century Gothic" w:hAnsi="Century Gothic"/>
          <w:sz w:val="18"/>
          <w:szCs w:val="18"/>
          <w:lang w:val="es-GT"/>
        </w:rPr>
      </w:pPr>
    </w:p>
    <w:p w14:paraId="4B3EDF78" w14:textId="5D75146E" w:rsidR="004A2427" w:rsidRDefault="004A2427" w:rsidP="009B7CC5">
      <w:pPr>
        <w:rPr>
          <w:rFonts w:ascii="Century Gothic" w:hAnsi="Century Gothic"/>
          <w:sz w:val="18"/>
          <w:szCs w:val="18"/>
          <w:lang w:val="es-GT"/>
        </w:rPr>
      </w:pPr>
    </w:p>
    <w:p w14:paraId="6F9DAAE2" w14:textId="6F5B3EAB" w:rsidR="004A2427" w:rsidRDefault="004A2427" w:rsidP="009B7CC5">
      <w:pPr>
        <w:rPr>
          <w:rFonts w:ascii="Century Gothic" w:hAnsi="Century Gothic"/>
          <w:sz w:val="18"/>
          <w:szCs w:val="18"/>
          <w:lang w:val="es-GT"/>
        </w:rPr>
      </w:pPr>
    </w:p>
    <w:p w14:paraId="1A8026A0" w14:textId="05A797F3" w:rsidR="004A2427" w:rsidRDefault="004A2427" w:rsidP="009B7CC5">
      <w:pPr>
        <w:rPr>
          <w:rFonts w:ascii="Century Gothic" w:hAnsi="Century Gothic"/>
          <w:sz w:val="18"/>
          <w:szCs w:val="18"/>
          <w:lang w:val="es-GT"/>
        </w:rPr>
      </w:pPr>
    </w:p>
    <w:p w14:paraId="097CFAC8" w14:textId="4FD182DC" w:rsidR="004A2427" w:rsidRDefault="004A2427" w:rsidP="009B7CC5">
      <w:pPr>
        <w:rPr>
          <w:rFonts w:ascii="Century Gothic" w:hAnsi="Century Gothic"/>
          <w:sz w:val="18"/>
          <w:szCs w:val="18"/>
          <w:lang w:val="es-GT"/>
        </w:rPr>
      </w:pPr>
    </w:p>
    <w:p w14:paraId="339609AA" w14:textId="44E1ECF5" w:rsidR="004A2427" w:rsidRDefault="004A2427" w:rsidP="009B7CC5">
      <w:pPr>
        <w:rPr>
          <w:rFonts w:ascii="Century Gothic" w:hAnsi="Century Gothic"/>
          <w:sz w:val="18"/>
          <w:szCs w:val="18"/>
          <w:lang w:val="es-GT"/>
        </w:rPr>
      </w:pPr>
    </w:p>
    <w:p w14:paraId="2A4C41AF" w14:textId="03D2F479" w:rsidR="004A2427" w:rsidRDefault="004A2427" w:rsidP="009B7CC5">
      <w:pPr>
        <w:rPr>
          <w:rFonts w:ascii="Century Gothic" w:hAnsi="Century Gothic"/>
          <w:sz w:val="18"/>
          <w:szCs w:val="18"/>
          <w:lang w:val="es-GT"/>
        </w:rPr>
      </w:pPr>
    </w:p>
    <w:p w14:paraId="4EF979BB" w14:textId="3B4AA7B2" w:rsidR="00D32FAD" w:rsidRDefault="00D32FAD">
      <w:pPr>
        <w:rPr>
          <w:rFonts w:ascii="Century Gothic" w:hAnsi="Century Gothic"/>
          <w:sz w:val="18"/>
          <w:szCs w:val="18"/>
          <w:lang w:val="es-GT"/>
        </w:rPr>
      </w:pPr>
      <w:r>
        <w:rPr>
          <w:rFonts w:ascii="Century Gothic" w:hAnsi="Century Gothic"/>
          <w:sz w:val="18"/>
          <w:szCs w:val="18"/>
          <w:lang w:val="es-GT"/>
        </w:rPr>
        <w:br w:type="page"/>
      </w:r>
    </w:p>
    <w:p w14:paraId="3A102F8E" w14:textId="77777777" w:rsidR="004A2427" w:rsidRDefault="004A2427" w:rsidP="009B7CC5">
      <w:pPr>
        <w:rPr>
          <w:rFonts w:ascii="Century Gothic" w:hAnsi="Century Gothic"/>
          <w:sz w:val="18"/>
          <w:szCs w:val="18"/>
          <w:lang w:val="es-GT"/>
        </w:rPr>
      </w:pPr>
    </w:p>
    <w:p w14:paraId="5F668C7D" w14:textId="34FD24FD" w:rsidR="004A2427" w:rsidRDefault="004A2427"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3958D07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953A7CB" w14:textId="393FAD25" w:rsidR="009B7CC5" w:rsidRPr="007C051B" w:rsidRDefault="00671F76"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AB70E4" w:rsidRPr="00AB70E4">
              <w:rPr>
                <w:rFonts w:ascii="Century Gothic" w:hAnsi="Century Gothic" w:cs="Arial"/>
                <w:i w:val="0"/>
                <w:iCs w:val="0"/>
                <w:sz w:val="18"/>
                <w:szCs w:val="18"/>
                <w:lang w:val="es-GT"/>
              </w:rPr>
              <w:t>2</w:t>
            </w:r>
            <w:r w:rsidR="00BA3BC8">
              <w:rPr>
                <w:rFonts w:ascii="Century Gothic" w:hAnsi="Century Gothic" w:cs="Arial"/>
                <w:i w:val="0"/>
                <w:iCs w:val="0"/>
                <w:sz w:val="18"/>
                <w:szCs w:val="18"/>
                <w:lang w:val="es-GT"/>
              </w:rPr>
              <w:t>8</w:t>
            </w:r>
            <w:r w:rsidR="00AB70E4" w:rsidRPr="00AB70E4">
              <w:rPr>
                <w:rFonts w:ascii="Century Gothic" w:hAnsi="Century Gothic" w:cs="Arial"/>
                <w:i w:val="0"/>
                <w:iCs w:val="0"/>
                <w:sz w:val="18"/>
                <w:szCs w:val="18"/>
                <w:lang w:val="es-GT"/>
              </w:rPr>
              <w:t xml:space="preserve">. </w:t>
            </w:r>
            <w:r w:rsidR="009B7CC5" w:rsidRPr="00AB70E4">
              <w:rPr>
                <w:rFonts w:ascii="Century Gothic" w:hAnsi="Century Gothic" w:cs="Arial"/>
                <w:i w:val="0"/>
                <w:iCs w:val="0"/>
                <w:sz w:val="18"/>
                <w:szCs w:val="18"/>
                <w:lang w:val="es-GT"/>
              </w:rPr>
              <w:t>Técnico Especialista en Educación Artística</w:t>
            </w:r>
          </w:p>
        </w:tc>
      </w:tr>
      <w:tr w:rsidR="009B7CC5" w:rsidRPr="007C051B" w14:paraId="2832BD8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F4153A6" w14:textId="77777777" w:rsidR="009B7CC5" w:rsidRPr="007C051B" w:rsidRDefault="009B7CC5" w:rsidP="00E86A54">
            <w:pPr>
              <w:pStyle w:val="Prrafodelista"/>
              <w:numPr>
                <w:ilvl w:val="0"/>
                <w:numId w:val="119"/>
              </w:numPr>
              <w:ind w:left="306" w:hanging="284"/>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0DF6B90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9EB78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CF429D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04718B7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D2464A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8356BB4"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4126D5E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30135F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Educación Artística  </w:t>
            </w:r>
          </w:p>
        </w:tc>
        <w:tc>
          <w:tcPr>
            <w:tcW w:w="2452" w:type="pct"/>
            <w:shd w:val="clear" w:color="auto" w:fill="auto"/>
          </w:tcPr>
          <w:p w14:paraId="308032BA"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471BC8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9E99C1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62162AF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077C5028"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685A71B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D48E0E" w14:textId="77777777" w:rsidR="009B7CC5" w:rsidRPr="007C051B" w:rsidRDefault="009B7CC5" w:rsidP="00E86A54">
            <w:pPr>
              <w:pStyle w:val="Prrafodelista"/>
              <w:numPr>
                <w:ilvl w:val="0"/>
                <w:numId w:val="119"/>
              </w:numPr>
              <w:ind w:left="321" w:hanging="284"/>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NATURALEZA DEL PUESTO</w:t>
            </w:r>
          </w:p>
        </w:tc>
      </w:tr>
      <w:tr w:rsidR="009B7CC5" w:rsidRPr="007C051B" w14:paraId="04B386AC"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B05B2B6" w14:textId="0158EEB8" w:rsidR="00E65D00" w:rsidRDefault="00E65D00" w:rsidP="00E65D00">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Pr="007C051B">
              <w:rPr>
                <w:rFonts w:ascii="Century Gothic" w:hAnsi="Century Gothic" w:cs="Arial"/>
                <w:i w:val="0"/>
                <w:iCs w:val="0"/>
                <w:sz w:val="18"/>
                <w:szCs w:val="18"/>
                <w:lang w:val="es-GT"/>
              </w:rPr>
              <w:t>Educación Artística</w:t>
            </w:r>
            <w:r>
              <w:rPr>
                <w:rFonts w:ascii="Century Gothic" w:eastAsiaTheme="minorHAnsi" w:hAnsi="Century Gothic" w:cs="Century Gothic,Italic"/>
                <w:i w:val="0"/>
                <w:iCs w:val="0"/>
                <w:sz w:val="18"/>
                <w:szCs w:val="18"/>
                <w:lang w:val="es-GT" w:eastAsia="en-US"/>
              </w:rPr>
              <w:t xml:space="preserve"> del Currículo Nacional Base del Nivel Primario, para que respondan a los requerimientos de calidad y actualidad que requiere el Sistema Educativo Nacional.</w:t>
            </w:r>
          </w:p>
          <w:p w14:paraId="13D8F173"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3797B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642294E" w14:textId="083E2D0A" w:rsidR="009B7CC5" w:rsidRPr="007C051B" w:rsidRDefault="00E86A54" w:rsidP="00347453">
            <w:pPr>
              <w:pStyle w:val="Prrafodelista"/>
              <w:numPr>
                <w:ilvl w:val="0"/>
                <w:numId w:val="119"/>
              </w:numPr>
              <w:ind w:left="164" w:hanging="164"/>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9B7CC5" w:rsidRPr="007C051B">
              <w:rPr>
                <w:rFonts w:ascii="Century Gothic" w:hAnsi="Century Gothic" w:cs="Arial"/>
                <w:b/>
                <w:i w:val="0"/>
                <w:iCs w:val="0"/>
                <w:sz w:val="18"/>
                <w:szCs w:val="18"/>
                <w:lang w:bidi="ar"/>
              </w:rPr>
              <w:t>TAREAS PERMANENTES</w:t>
            </w:r>
          </w:p>
        </w:tc>
      </w:tr>
      <w:tr w:rsidR="009B7CC5" w:rsidRPr="007C051B" w14:paraId="1FCC873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7ED50D0" w14:textId="2E1449C9" w:rsidR="00E65D00" w:rsidRPr="00422A12" w:rsidRDefault="00E65D00" w:rsidP="00347453">
            <w:pPr>
              <w:pStyle w:val="Prrafodelista"/>
              <w:numPr>
                <w:ilvl w:val="0"/>
                <w:numId w:val="8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564201C5" w14:textId="7F50FD32" w:rsidR="00E65D00" w:rsidRPr="00422A12" w:rsidRDefault="00E65D00" w:rsidP="00347453">
            <w:pPr>
              <w:pStyle w:val="Prrafodelista"/>
              <w:numPr>
                <w:ilvl w:val="0"/>
                <w:numId w:val="8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3D4AC3F9" w14:textId="3C94F995" w:rsidR="00E65D00" w:rsidRPr="00422A12" w:rsidRDefault="00E65D00" w:rsidP="00347453">
            <w:pPr>
              <w:pStyle w:val="Prrafodelista"/>
              <w:numPr>
                <w:ilvl w:val="0"/>
                <w:numId w:val="8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Educación Artística</w:t>
            </w:r>
            <w:r>
              <w:rPr>
                <w:rFonts w:ascii="Century Gothic" w:hAnsi="Century Gothic" w:cs="Arial"/>
                <w:i w:val="0"/>
                <w:iCs w:val="0"/>
                <w:sz w:val="18"/>
                <w:szCs w:val="18"/>
                <w:lang w:val="es-GT"/>
              </w:rPr>
              <w:t>.</w:t>
            </w:r>
          </w:p>
          <w:p w14:paraId="784D0663" w14:textId="661B1BFA" w:rsidR="00E65D00" w:rsidRPr="00422A12" w:rsidRDefault="00E65D00" w:rsidP="00347453">
            <w:pPr>
              <w:pStyle w:val="Prrafodelista"/>
              <w:numPr>
                <w:ilvl w:val="0"/>
                <w:numId w:val="8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Educación Artística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3DFB097D" w14:textId="0E99CA0F" w:rsidR="00E65D00" w:rsidRPr="00422A12" w:rsidRDefault="00E65D00" w:rsidP="0034745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Educación Artística</w:t>
            </w:r>
            <w:r w:rsidRPr="00422A12">
              <w:rPr>
                <w:rFonts w:ascii="Century Gothic" w:hAnsi="Century Gothic"/>
                <w:i w:val="0"/>
                <w:iCs w:val="0"/>
                <w:sz w:val="18"/>
                <w:szCs w:val="18"/>
                <w:lang w:val="es-GT"/>
              </w:rPr>
              <w:t>.</w:t>
            </w:r>
          </w:p>
          <w:p w14:paraId="62A7CE42" w14:textId="24ACAFD0" w:rsidR="00E65D00" w:rsidRPr="00422A12" w:rsidRDefault="00E65D00" w:rsidP="0034745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Educación Artística</w:t>
            </w:r>
            <w:r w:rsidRPr="00422A12">
              <w:rPr>
                <w:rFonts w:ascii="Century Gothic" w:hAnsi="Century Gothic"/>
                <w:i w:val="0"/>
                <w:iCs w:val="0"/>
                <w:sz w:val="18"/>
                <w:szCs w:val="18"/>
                <w:lang w:val="es-GT"/>
              </w:rPr>
              <w:t xml:space="preserve"> u otras áreas afines en los diferentes niveles educativos.  </w:t>
            </w:r>
          </w:p>
          <w:p w14:paraId="5AA0AF9D" w14:textId="2EC84002" w:rsidR="00E65D00" w:rsidRPr="00422A12" w:rsidRDefault="00E65D00" w:rsidP="00347453">
            <w:pPr>
              <w:pStyle w:val="Encabezado"/>
              <w:widowControl w:val="0"/>
              <w:numPr>
                <w:ilvl w:val="0"/>
                <w:numId w:val="80"/>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Educación Artística</w:t>
            </w:r>
            <w:r w:rsidRPr="00422A12">
              <w:rPr>
                <w:rFonts w:ascii="Century Gothic" w:hAnsi="Century Gothic"/>
                <w:i w:val="0"/>
                <w:iCs w:val="0"/>
                <w:sz w:val="18"/>
                <w:szCs w:val="18"/>
                <w:lang w:val="es-GT"/>
              </w:rPr>
              <w:t>, para que respondan a los criterios de calidad y pertinencia.</w:t>
            </w:r>
          </w:p>
          <w:p w14:paraId="617DFA9E" w14:textId="77777777" w:rsidR="00E65D00" w:rsidRPr="00422A12" w:rsidRDefault="00E65D00" w:rsidP="00347453">
            <w:pPr>
              <w:pStyle w:val="Prrafodelista"/>
              <w:numPr>
                <w:ilvl w:val="0"/>
                <w:numId w:val="8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9045E69" w14:textId="77777777" w:rsidR="00E65D00" w:rsidRDefault="00E65D00" w:rsidP="00347453">
            <w:pPr>
              <w:pStyle w:val="Prrafodelista"/>
              <w:numPr>
                <w:ilvl w:val="0"/>
                <w:numId w:val="8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6B04520C" w14:textId="614ED279" w:rsidR="009B7CC5" w:rsidRPr="007C051B" w:rsidRDefault="009B7CC5" w:rsidP="00E65D00">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2FB2081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46B9EA6" w14:textId="77777777" w:rsidR="009B7CC5" w:rsidRPr="007C051B" w:rsidRDefault="009B7CC5" w:rsidP="00025D5F">
            <w:pPr>
              <w:jc w:val="both"/>
              <w:textAlignment w:val="center"/>
              <w:rPr>
                <w:rFonts w:ascii="Century Gothic" w:eastAsia="SimSun" w:hAnsi="Century Gothic" w:cs="Arial"/>
                <w:b/>
                <w:i w:val="0"/>
                <w:iCs w:val="0"/>
                <w:sz w:val="18"/>
                <w:szCs w:val="18"/>
                <w:lang w:val="es-GT" w:bidi="ar"/>
              </w:rPr>
            </w:pPr>
            <w:r w:rsidRPr="007C051B">
              <w:rPr>
                <w:rFonts w:ascii="Century Gothic" w:hAnsi="Century Gothic" w:cs="Arial"/>
                <w:b/>
                <w:i w:val="0"/>
                <w:iCs w:val="0"/>
                <w:sz w:val="18"/>
                <w:szCs w:val="18"/>
                <w:lang w:bidi="ar"/>
              </w:rPr>
              <w:t>4. TAREAS PERIÓDICAS</w:t>
            </w:r>
          </w:p>
        </w:tc>
      </w:tr>
      <w:tr w:rsidR="009B7CC5" w:rsidRPr="007C051B" w14:paraId="688A4A5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A28F313" w14:textId="77777777" w:rsidR="00E65D00" w:rsidRPr="00542640" w:rsidRDefault="00E65D00" w:rsidP="00347453">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5001E822" w14:textId="77777777" w:rsidR="00E65D00" w:rsidRPr="00542640" w:rsidRDefault="00E65D00" w:rsidP="00347453">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4333E16" w14:textId="4876568D" w:rsidR="00E65D00" w:rsidRPr="0072027C" w:rsidRDefault="00E65D00" w:rsidP="00347453">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Educación Artística</w:t>
            </w:r>
            <w:r>
              <w:rPr>
                <w:rFonts w:ascii="Century Gothic" w:hAnsi="Century Gothic"/>
                <w:i w:val="0"/>
                <w:iCs w:val="0"/>
                <w:sz w:val="18"/>
                <w:szCs w:val="18"/>
                <w:lang w:val="es-GT"/>
              </w:rPr>
              <w:t>.</w:t>
            </w:r>
          </w:p>
          <w:p w14:paraId="6CE1B4BF" w14:textId="77777777" w:rsidR="00E65D00" w:rsidRPr="0072320C" w:rsidRDefault="00E65D00" w:rsidP="00347453">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29DFECD0" w14:textId="77777777" w:rsidR="00E65D00" w:rsidRPr="00004A79" w:rsidRDefault="00E65D00" w:rsidP="00347453">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5C334EA9" w14:textId="10F1BDAA" w:rsidR="00004A79" w:rsidRPr="00362ED5" w:rsidRDefault="00004A79" w:rsidP="00347453">
            <w:pPr>
              <w:pStyle w:val="Encabezado"/>
              <w:widowControl w:val="0"/>
              <w:numPr>
                <w:ilvl w:val="0"/>
                <w:numId w:val="233"/>
              </w:numPr>
              <w:tabs>
                <w:tab w:val="clear" w:pos="4252"/>
                <w:tab w:val="clear" w:pos="8504"/>
              </w:tabs>
              <w:spacing w:line="276" w:lineRule="auto"/>
              <w:jc w:val="both"/>
              <w:rPr>
                <w:rFonts w:ascii="Century Gothic" w:hAnsi="Century Gothic"/>
                <w:i w:val="0"/>
                <w:iCs w:val="0"/>
                <w:sz w:val="18"/>
                <w:szCs w:val="18"/>
                <w:lang w:val="es-ES"/>
              </w:rPr>
            </w:pPr>
            <w:r w:rsidRPr="00362ED5">
              <w:rPr>
                <w:rFonts w:ascii="Century Gothic" w:hAnsi="Century Gothic"/>
                <w:i w:val="0"/>
                <w:iCs w:val="0"/>
                <w:sz w:val="18"/>
                <w:szCs w:val="18"/>
                <w:lang w:val="es-ES"/>
              </w:rPr>
              <w:t xml:space="preserve">Realizar </w:t>
            </w:r>
            <w:r w:rsidR="00362ED5" w:rsidRPr="00362ED5">
              <w:rPr>
                <w:rFonts w:ascii="Century Gothic" w:hAnsi="Century Gothic"/>
                <w:i w:val="0"/>
                <w:iCs w:val="0"/>
                <w:sz w:val="18"/>
                <w:szCs w:val="18"/>
                <w:lang w:val="es-ES"/>
              </w:rPr>
              <w:t>las salidas</w:t>
            </w:r>
            <w:r w:rsidRPr="00362ED5">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4ACAFE4A" w14:textId="5AC45CCC" w:rsidR="009B7CC5" w:rsidRPr="007C051B" w:rsidRDefault="009B7CC5" w:rsidP="00E65D00">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1D7787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C5346FF" w14:textId="3F781760"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rPr>
              <w:t>5.</w:t>
            </w:r>
            <w:r w:rsidR="00413B46">
              <w:rPr>
                <w:rFonts w:ascii="Century Gothic" w:hAnsi="Century Gothic" w:cs="Arial"/>
                <w:b/>
                <w:i w:val="0"/>
                <w:iCs w:val="0"/>
                <w:sz w:val="18"/>
                <w:szCs w:val="18"/>
              </w:rPr>
              <w:t xml:space="preserve"> </w:t>
            </w:r>
            <w:r w:rsidRPr="007C051B">
              <w:rPr>
                <w:rFonts w:ascii="Century Gothic" w:hAnsi="Century Gothic" w:cs="Arial"/>
                <w:b/>
                <w:i w:val="0"/>
                <w:iCs w:val="0"/>
                <w:sz w:val="18"/>
                <w:szCs w:val="18"/>
              </w:rPr>
              <w:t xml:space="preserve"> TAREAS EVENTUALES</w:t>
            </w:r>
          </w:p>
        </w:tc>
      </w:tr>
      <w:tr w:rsidR="009B7CC5" w:rsidRPr="007C051B" w14:paraId="2BD31F8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96C111A" w14:textId="77777777" w:rsidR="00E65D00" w:rsidRPr="00542640" w:rsidRDefault="00E65D00" w:rsidP="0034745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1D8DA9B" w14:textId="77777777" w:rsidR="00E65D00" w:rsidRPr="00542640" w:rsidRDefault="00E65D00" w:rsidP="0034745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7471CB6" w14:textId="77777777" w:rsidR="00E65D00" w:rsidRPr="00272A5B" w:rsidRDefault="00E65D00" w:rsidP="0034745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E2558FF" w14:textId="77777777" w:rsidR="00E65D00" w:rsidRPr="00542640" w:rsidRDefault="00E65D00" w:rsidP="0034745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49D3F12C" w14:textId="63BC2269" w:rsidR="00E65D00" w:rsidRPr="00542640" w:rsidRDefault="00E65D00" w:rsidP="0034745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61239ADC" w14:textId="77777777" w:rsidR="009B7CC5" w:rsidRDefault="00E65D00" w:rsidP="00347453">
            <w:pPr>
              <w:pStyle w:val="Encabezado"/>
              <w:widowControl w:val="0"/>
              <w:numPr>
                <w:ilvl w:val="0"/>
                <w:numId w:val="8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074637B0" w14:textId="6EE1A27D" w:rsidR="00E65D00" w:rsidRPr="00E65D00" w:rsidRDefault="00E65D00" w:rsidP="00E65D00">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62"/>
        <w:gridCol w:w="8925"/>
      </w:tblGrid>
      <w:tr w:rsidR="009B7CC5" w:rsidRPr="007C051B" w14:paraId="19FB6F2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D6C2CB1" w14:textId="4BF7E3DA" w:rsidR="009B7CC5" w:rsidRPr="004F32D0" w:rsidRDefault="004F32D0" w:rsidP="004F32D0">
            <w:p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6.     </w:t>
            </w:r>
            <w:r w:rsidR="009B7CC5" w:rsidRPr="004F32D0">
              <w:rPr>
                <w:rFonts w:ascii="Century Gothic" w:eastAsia="SimSun" w:hAnsi="Century Gothic" w:cs="Arial"/>
                <w:sz w:val="18"/>
                <w:szCs w:val="18"/>
                <w:lang w:val="es-GT" w:bidi="ar"/>
              </w:rPr>
              <w:t>UBICACIÓN DEL PUESTO</w:t>
            </w:r>
          </w:p>
        </w:tc>
      </w:tr>
      <w:tr w:rsidR="009B7CC5" w:rsidRPr="007C051B" w14:paraId="2BEF895F" w14:textId="77777777" w:rsidTr="00025D5F">
        <w:trPr>
          <w:cnfStyle w:val="000000100000" w:firstRow="0" w:lastRow="0" w:firstColumn="0" w:lastColumn="0" w:oddVBand="0" w:evenVBand="0" w:oddHBand="1" w:evenHBand="0" w:firstRowFirstColumn="0" w:firstRowLastColumn="0" w:lastRowFirstColumn="0" w:lastRowLastColumn="0"/>
          <w:trHeight w:val="270"/>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DE4C1E6" w14:textId="173CB0A3"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Departamento del Nivel Primario</w:t>
            </w:r>
          </w:p>
        </w:tc>
      </w:tr>
      <w:tr w:rsidR="009B7CC5" w:rsidRPr="007C051B" w14:paraId="02B2B3D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1F75BBCF" w14:textId="064C5456"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SUPERVISIÓN</w:t>
            </w:r>
          </w:p>
        </w:tc>
      </w:tr>
      <w:tr w:rsidR="009B7CC5" w:rsidRPr="007C051B" w14:paraId="1D86EF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CA91492" w14:textId="77777777" w:rsidR="009B7CC5" w:rsidRPr="007C051B" w:rsidRDefault="009B7CC5" w:rsidP="00025D5F">
            <w:p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N/A</w:t>
            </w:r>
          </w:p>
        </w:tc>
      </w:tr>
      <w:tr w:rsidR="009B7CC5" w:rsidRPr="007C051B" w14:paraId="6F00900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C8B81D4" w14:textId="4C85BFBA"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RESPONSABILIDAD</w:t>
            </w:r>
          </w:p>
        </w:tc>
      </w:tr>
      <w:tr w:rsidR="009B7CC5" w:rsidRPr="007C051B" w14:paraId="6808BF7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3A18F7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47B741A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A6E54B"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1FB6D18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C5E10C9" w14:textId="5FF43B8F"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RELACIONES LABORALES</w:t>
            </w:r>
          </w:p>
        </w:tc>
      </w:tr>
      <w:tr w:rsidR="009B7CC5" w:rsidRPr="007C051B" w14:paraId="1D935F6C" w14:textId="77777777" w:rsidTr="00E65D00">
        <w:trPr>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4391E29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989" w:type="pct"/>
            <w:tcBorders>
              <w:top w:val="single" w:sz="4" w:space="0" w:color="00B0F0"/>
              <w:left w:val="single" w:sz="4" w:space="0" w:color="00B0F0"/>
              <w:bottom w:val="single" w:sz="4" w:space="0" w:color="00B0F0"/>
            </w:tcBorders>
            <w:shd w:val="clear" w:color="auto" w:fill="auto"/>
          </w:tcPr>
          <w:p w14:paraId="2B27C5C7" w14:textId="77777777" w:rsidR="009B7CC5"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4EAEA8ED" w14:textId="4023740C" w:rsidR="00E65D00" w:rsidRPr="007C051B" w:rsidRDefault="00E65D00"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904E689" w14:textId="77777777" w:rsidTr="00E65D0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39C0651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989" w:type="pct"/>
            <w:tcBorders>
              <w:top w:val="single" w:sz="4" w:space="0" w:color="00B0F0"/>
              <w:left w:val="single" w:sz="4" w:space="0" w:color="00B0F0"/>
              <w:bottom w:val="single" w:sz="4" w:space="0" w:color="00B0F0"/>
            </w:tcBorders>
            <w:shd w:val="clear" w:color="auto" w:fill="auto"/>
          </w:tcPr>
          <w:p w14:paraId="0B72FF9D" w14:textId="77777777" w:rsidR="00E65D00" w:rsidRDefault="00E65D00" w:rsidP="00E65D0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379277A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33ADAF3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C0CD756" w14:textId="02F78E4A" w:rsidR="009B7CC5" w:rsidRPr="00413B46" w:rsidRDefault="009B7CC5" w:rsidP="00413B46">
            <w:pPr>
              <w:pStyle w:val="Prrafodelista"/>
              <w:numPr>
                <w:ilvl w:val="0"/>
                <w:numId w:val="82"/>
              </w:numPr>
              <w:jc w:val="both"/>
              <w:textAlignment w:val="center"/>
              <w:rPr>
                <w:rFonts w:ascii="Century Gothic" w:eastAsia="SimSun" w:hAnsi="Century Gothic" w:cs="Arial"/>
                <w:b/>
                <w:sz w:val="18"/>
                <w:szCs w:val="18"/>
                <w:lang w:val="es-GT" w:bidi="ar"/>
              </w:rPr>
            </w:pPr>
            <w:r w:rsidRPr="00413B46">
              <w:rPr>
                <w:rFonts w:ascii="Century Gothic" w:eastAsia="SimSun" w:hAnsi="Century Gothic" w:cs="Arial"/>
                <w:b/>
                <w:sz w:val="18"/>
                <w:szCs w:val="18"/>
                <w:lang w:val="es-GT" w:bidi="ar"/>
              </w:rPr>
              <w:t>LUGAR DE TRABAJO</w:t>
            </w:r>
          </w:p>
        </w:tc>
      </w:tr>
      <w:tr w:rsidR="009B7CC5" w:rsidRPr="007C051B" w14:paraId="393B1D8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B5EA95" w14:textId="28B501AA"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p w14:paraId="1E9E47F4" w14:textId="2A46EB19" w:rsidR="00E65D00" w:rsidRPr="007C051B" w:rsidRDefault="00E65D00" w:rsidP="00025D5F">
            <w:pPr>
              <w:jc w:val="both"/>
              <w:textAlignment w:val="center"/>
              <w:rPr>
                <w:rFonts w:ascii="Century Gothic" w:hAnsi="Century Gothic" w:cs="Arial"/>
                <w:i w:val="0"/>
                <w:iCs w:val="0"/>
                <w:sz w:val="18"/>
                <w:szCs w:val="18"/>
                <w:lang w:val="es-GT"/>
              </w:rPr>
            </w:pPr>
          </w:p>
        </w:tc>
      </w:tr>
      <w:tr w:rsidR="009B7CC5" w:rsidRPr="007C051B" w14:paraId="718DFC6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2BE7AABE" w14:textId="73C5E01A"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JORNADA DE TRABAJO</w:t>
            </w:r>
          </w:p>
        </w:tc>
      </w:tr>
      <w:tr w:rsidR="009B7CC5" w:rsidRPr="007C051B" w14:paraId="693929E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F1A1E1D" w14:textId="10599646"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E65D00">
              <w:rPr>
                <w:rFonts w:ascii="Century Gothic" w:hAnsi="Century Gothic" w:cs="Arial"/>
                <w:i w:val="0"/>
                <w:iCs w:val="0"/>
                <w:sz w:val="18"/>
                <w:szCs w:val="18"/>
                <w:lang w:val="es-GT"/>
              </w:rPr>
              <w:t>.</w:t>
            </w:r>
          </w:p>
          <w:p w14:paraId="58023F09"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5C7AC7F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108DFB3" w14:textId="770FE0F4"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RIESGOS EN EL TRABAJO</w:t>
            </w:r>
          </w:p>
        </w:tc>
      </w:tr>
      <w:tr w:rsidR="009B7CC5" w:rsidRPr="007C051B" w14:paraId="7FEEFC4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7BB8F9"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E65D00">
              <w:rPr>
                <w:rFonts w:ascii="Century Gothic" w:hAnsi="Century Gothic" w:cs="Arial"/>
                <w:i w:val="0"/>
                <w:iCs w:val="0"/>
                <w:sz w:val="18"/>
                <w:szCs w:val="18"/>
                <w:lang w:val="es-GT"/>
              </w:rPr>
              <w:t>o Anual -POA- de la institución.</w:t>
            </w:r>
          </w:p>
          <w:p w14:paraId="4732B8F9" w14:textId="7D9CA53B" w:rsidR="00E65D00" w:rsidRPr="007C051B" w:rsidRDefault="00E65D00" w:rsidP="00025D5F">
            <w:pPr>
              <w:jc w:val="both"/>
              <w:textAlignment w:val="center"/>
              <w:rPr>
                <w:rFonts w:ascii="Century Gothic" w:hAnsi="Century Gothic" w:cs="Arial"/>
                <w:i w:val="0"/>
                <w:iCs w:val="0"/>
                <w:sz w:val="18"/>
                <w:szCs w:val="18"/>
                <w:lang w:val="es-GT"/>
              </w:rPr>
            </w:pPr>
          </w:p>
        </w:tc>
      </w:tr>
      <w:tr w:rsidR="009B7CC5" w:rsidRPr="007C051B" w14:paraId="79E25F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0E51F9A1" w14:textId="2B730974"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CONSECUENCIAS EN EL TRABAJO</w:t>
            </w:r>
          </w:p>
        </w:tc>
      </w:tr>
      <w:tr w:rsidR="009B7CC5" w:rsidRPr="007C051B" w14:paraId="10D957B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62B492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5A25D13"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76705A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D0657E6" w14:textId="3FF0E839"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ESFUERZO EN EL TRABAJO</w:t>
            </w:r>
          </w:p>
        </w:tc>
      </w:tr>
      <w:tr w:rsidR="009B7CC5" w:rsidRPr="007C051B" w14:paraId="6399DD65" w14:textId="77777777" w:rsidTr="00E65D00">
        <w:trPr>
          <w:cnfStyle w:val="000000100000" w:firstRow="0" w:lastRow="0" w:firstColumn="0" w:lastColumn="0" w:oddVBand="0" w:evenVBand="0" w:oddHBand="1" w:evenHBand="0" w:firstRowFirstColumn="0" w:firstRowLastColumn="0" w:lastRowFirstColumn="0" w:lastRowLastColumn="0"/>
          <w:trHeight w:val="879"/>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465064C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989" w:type="pct"/>
            <w:tcBorders>
              <w:top w:val="single" w:sz="4" w:space="0" w:color="00B0F0"/>
              <w:left w:val="single" w:sz="4" w:space="0" w:color="00B0F0"/>
              <w:bottom w:val="single" w:sz="4" w:space="0" w:color="00B0F0"/>
            </w:tcBorders>
            <w:shd w:val="clear" w:color="auto" w:fill="auto"/>
          </w:tcPr>
          <w:p w14:paraId="15371E68" w14:textId="08875A85"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7E9635C6" w14:textId="77777777" w:rsidR="009B7CC5" w:rsidRPr="007C051B" w:rsidRDefault="009B7CC5" w:rsidP="00025D5F">
            <w:pPr>
              <w:tabs>
                <w:tab w:val="left" w:pos="1485"/>
              </w:tabs>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ab/>
            </w:r>
          </w:p>
        </w:tc>
      </w:tr>
      <w:tr w:rsidR="009B7CC5" w:rsidRPr="007C051B" w14:paraId="58033A2B" w14:textId="77777777" w:rsidTr="00E65D00">
        <w:trPr>
          <w:trHeight w:val="513"/>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0CF5E4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989" w:type="pct"/>
            <w:tcBorders>
              <w:top w:val="single" w:sz="4" w:space="0" w:color="00B0F0"/>
              <w:left w:val="single" w:sz="4" w:space="0" w:color="00B0F0"/>
              <w:bottom w:val="single" w:sz="4" w:space="0" w:color="00B0F0"/>
            </w:tcBorders>
            <w:shd w:val="clear" w:color="auto" w:fill="auto"/>
          </w:tcPr>
          <w:p w14:paraId="4E240C93" w14:textId="77B3BADE" w:rsidR="009B7CC5" w:rsidRPr="007C051B" w:rsidRDefault="009B7CC5" w:rsidP="00E65D0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E65D00">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1291730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EDB6A80"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4F9AC23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F7057F" w14:textId="5A526FBE" w:rsidR="009B7CC5" w:rsidRPr="00413B46" w:rsidRDefault="009B7CC5" w:rsidP="00413B46">
            <w:pPr>
              <w:pStyle w:val="Prrafodelista"/>
              <w:numPr>
                <w:ilvl w:val="0"/>
                <w:numId w:val="82"/>
              </w:numPr>
              <w:jc w:val="both"/>
              <w:textAlignment w:val="center"/>
              <w:rPr>
                <w:rFonts w:ascii="Century Gothic" w:eastAsia="SimSun" w:hAnsi="Century Gothic" w:cs="Arial"/>
                <w:b/>
                <w:sz w:val="18"/>
                <w:szCs w:val="18"/>
                <w:lang w:val="es-GT" w:bidi="ar"/>
              </w:rPr>
            </w:pPr>
            <w:r w:rsidRPr="00413B46">
              <w:rPr>
                <w:rFonts w:ascii="Century Gothic" w:eastAsia="SimSun" w:hAnsi="Century Gothic" w:cs="Arial"/>
                <w:b/>
                <w:sz w:val="18"/>
                <w:szCs w:val="18"/>
                <w:lang w:val="es-GT" w:bidi="ar"/>
              </w:rPr>
              <w:t>EDUCACIÓN Y EXPERIENCIA</w:t>
            </w:r>
          </w:p>
        </w:tc>
      </w:tr>
      <w:tr w:rsidR="009B7CC5" w:rsidRPr="007C051B" w14:paraId="700C2ADA" w14:textId="77777777" w:rsidTr="00E65D00">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7F187863" w14:textId="77777777" w:rsidR="009B7CC5" w:rsidRPr="007C051B" w:rsidRDefault="009B7CC5" w:rsidP="00025D5F">
            <w:pPr>
              <w:jc w:val="both"/>
              <w:textAlignment w:val="center"/>
              <w:rPr>
                <w:rFonts w:ascii="Century Gothic" w:hAnsi="Century Gothic" w:cs="Arial"/>
                <w:i w:val="0"/>
                <w:iCs w:val="0"/>
                <w:sz w:val="18"/>
                <w:szCs w:val="18"/>
                <w:lang w:val="es-GT"/>
              </w:rPr>
            </w:pPr>
          </w:p>
        </w:tc>
        <w:tc>
          <w:tcPr>
            <w:tcW w:w="3989" w:type="pct"/>
            <w:tcBorders>
              <w:top w:val="single" w:sz="4" w:space="0" w:color="00B0F0"/>
              <w:left w:val="single" w:sz="4" w:space="0" w:color="00B0F0"/>
              <w:bottom w:val="single" w:sz="4" w:space="0" w:color="00B0F0"/>
            </w:tcBorders>
            <w:shd w:val="clear" w:color="auto" w:fill="auto"/>
          </w:tcPr>
          <w:p w14:paraId="68CF5CB5" w14:textId="1D9F8F21"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Cuatro años de experiencia en tareas relacionadas con el puesto y ser colegiado activ</w:t>
            </w:r>
            <w:r w:rsidR="00362ED5">
              <w:rPr>
                <w:rFonts w:ascii="Century Gothic" w:hAnsi="Century Gothic" w:cs="Arial"/>
                <w:color w:val="000000"/>
                <w:sz w:val="18"/>
                <w:szCs w:val="18"/>
              </w:rPr>
              <w:t>o.</w:t>
            </w:r>
          </w:p>
          <w:p w14:paraId="76247793"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081AE80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1DD4CF21" w14:textId="6F2DA66E"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CARRERA A</w:t>
            </w:r>
            <w:r w:rsidR="00393287" w:rsidRPr="00413B46">
              <w:rPr>
                <w:rFonts w:ascii="Century Gothic" w:hAnsi="Century Gothic" w:cs="Arial"/>
                <w:b/>
                <w:sz w:val="18"/>
                <w:szCs w:val="18"/>
                <w:lang w:val="es-GT"/>
              </w:rPr>
              <w:t>FÍN</w:t>
            </w:r>
          </w:p>
        </w:tc>
      </w:tr>
      <w:tr w:rsidR="009B7CC5" w:rsidRPr="007C051B" w14:paraId="71B7669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450402" w14:textId="440F1523" w:rsidR="009B7CC5" w:rsidRPr="007C051B" w:rsidRDefault="004F6F74"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Arte, Licenciatura en Producción Audiovisual y Artes Cinematográficas, Licenciatura en Música, Licenciatura en Pedagogía y Administración Educativa, Licenciatura en Pedagogía y Desarrollo Educativo, Licenciatura en Pedagogía y Planificación Curricular, Licenciatura en Educación y Aprendizaje, u otra afín a la naturaleza del puesto.</w:t>
            </w:r>
          </w:p>
        </w:tc>
      </w:tr>
      <w:tr w:rsidR="009B7CC5" w:rsidRPr="007C051B" w14:paraId="6065E59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3E6981A" w14:textId="6B7C17A0"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t xml:space="preserve"> CONOCIMIENTOS ESPECÍFICOS</w:t>
            </w:r>
          </w:p>
        </w:tc>
      </w:tr>
      <w:tr w:rsidR="009B7CC5" w:rsidRPr="007C051B" w14:paraId="5CA9938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101FBFF" w14:textId="77777777" w:rsidR="009B7CC5" w:rsidRPr="00004A79" w:rsidRDefault="009B7CC5" w:rsidP="00347453">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el proceso de concreción curricular ligado a los procesos de entrega educativa en modalidades y niveles educativos.</w:t>
            </w:r>
          </w:p>
          <w:p w14:paraId="42F29BE8" w14:textId="04E15F6E" w:rsidR="00004A79" w:rsidRPr="007C051B" w:rsidRDefault="00004A79" w:rsidP="00347453">
            <w:pPr>
              <w:pStyle w:val="Prrafodelista"/>
              <w:numPr>
                <w:ilvl w:val="0"/>
                <w:numId w:val="120"/>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implementación</w:t>
            </w:r>
            <w:r>
              <w:rPr>
                <w:rFonts w:ascii="Century Gothic" w:hAnsi="Century Gothic" w:cs="Arial"/>
                <w:i w:val="0"/>
                <w:iCs w:val="0"/>
                <w:sz w:val="18"/>
                <w:szCs w:val="18"/>
                <w:lang w:val="es-GT"/>
              </w:rPr>
              <w:t xml:space="preserve"> y evaluación curricular</w:t>
            </w:r>
          </w:p>
          <w:p w14:paraId="142D282D" w14:textId="77777777" w:rsidR="009B7CC5" w:rsidRPr="007C051B" w:rsidRDefault="009B7CC5" w:rsidP="00347453">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747A9B05" w14:textId="77777777" w:rsidR="00362ED5" w:rsidRPr="00396D31" w:rsidRDefault="00362ED5" w:rsidP="00347453">
            <w:pPr>
              <w:pStyle w:val="Prrafodelista"/>
              <w:numPr>
                <w:ilvl w:val="0"/>
                <w:numId w:val="120"/>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5BB3D1AA" w14:textId="77777777" w:rsidR="009B7CC5" w:rsidRPr="007C051B" w:rsidRDefault="009B7CC5" w:rsidP="00347453">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80A346B" w14:textId="268C0EB1" w:rsidR="009B7CC5" w:rsidRDefault="009B7CC5" w:rsidP="00347453">
            <w:pPr>
              <w:pStyle w:val="Prrafodelista"/>
              <w:numPr>
                <w:ilvl w:val="0"/>
                <w:numId w:val="1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pedagógicos, metodológicos y de evaluación para el Nivel Primario</w:t>
            </w:r>
            <w:r w:rsidR="00E65D00">
              <w:rPr>
                <w:rFonts w:ascii="Century Gothic" w:hAnsi="Century Gothic" w:cs="Arial"/>
                <w:i w:val="0"/>
                <w:iCs w:val="0"/>
                <w:sz w:val="18"/>
                <w:szCs w:val="18"/>
                <w:lang w:val="es-GT"/>
              </w:rPr>
              <w:t>.</w:t>
            </w:r>
          </w:p>
          <w:p w14:paraId="1C7F59ED" w14:textId="678C7B20" w:rsidR="00E65D00" w:rsidRPr="00E65D00" w:rsidRDefault="00E65D00" w:rsidP="00E65D00">
            <w:pPr>
              <w:ind w:left="360"/>
              <w:jc w:val="both"/>
              <w:textAlignment w:val="center"/>
              <w:rPr>
                <w:rFonts w:ascii="Century Gothic" w:hAnsi="Century Gothic" w:cs="Arial"/>
                <w:sz w:val="18"/>
                <w:szCs w:val="18"/>
                <w:lang w:val="es-GT"/>
              </w:rPr>
            </w:pPr>
          </w:p>
        </w:tc>
      </w:tr>
      <w:tr w:rsidR="009B7CC5" w:rsidRPr="007C051B" w14:paraId="13FDEB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08E090B" w14:textId="58821CE4" w:rsidR="009B7CC5" w:rsidRPr="00413B46" w:rsidRDefault="009B7CC5" w:rsidP="00413B46">
            <w:pPr>
              <w:pStyle w:val="Prrafodelista"/>
              <w:numPr>
                <w:ilvl w:val="0"/>
                <w:numId w:val="82"/>
              </w:numPr>
              <w:jc w:val="both"/>
              <w:textAlignment w:val="center"/>
              <w:rPr>
                <w:rFonts w:ascii="Century Gothic" w:hAnsi="Century Gothic" w:cs="Arial"/>
                <w:b/>
                <w:sz w:val="18"/>
                <w:szCs w:val="18"/>
                <w:lang w:val="es-GT"/>
              </w:rPr>
            </w:pPr>
            <w:r w:rsidRPr="00413B46">
              <w:rPr>
                <w:rFonts w:ascii="Century Gothic" w:hAnsi="Century Gothic" w:cs="Arial"/>
                <w:b/>
                <w:sz w:val="18"/>
                <w:szCs w:val="18"/>
                <w:lang w:val="es-GT"/>
              </w:rPr>
              <w:lastRenderedPageBreak/>
              <w:t>HABILIDADES Y DESTREZAS</w:t>
            </w:r>
          </w:p>
        </w:tc>
      </w:tr>
      <w:tr w:rsidR="009B7CC5" w:rsidRPr="007C051B" w14:paraId="48F3092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AA334C5"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322C2F2D"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641AA15F"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Facilidad de expresión asertiva y escucha, Disertación y elocuencia</w:t>
            </w:r>
          </w:p>
          <w:p w14:paraId="6CAD930C"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59EF35E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7A9C477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2EB1EB4A" w14:textId="57D510D3" w:rsidR="009B7CC5" w:rsidRPr="00413B46" w:rsidRDefault="009B7CC5" w:rsidP="00413B46">
            <w:pPr>
              <w:pStyle w:val="Prrafodelista"/>
              <w:numPr>
                <w:ilvl w:val="0"/>
                <w:numId w:val="82"/>
              </w:numPr>
              <w:jc w:val="both"/>
              <w:textAlignment w:val="center"/>
              <w:rPr>
                <w:rFonts w:ascii="Century Gothic" w:hAnsi="Century Gothic" w:cs="Arial"/>
                <w:sz w:val="18"/>
                <w:szCs w:val="18"/>
                <w:lang w:val="es-GT"/>
              </w:rPr>
            </w:pPr>
            <w:r w:rsidRPr="00413B46">
              <w:rPr>
                <w:rFonts w:ascii="Century Gothic" w:hAnsi="Century Gothic" w:cs="Arial"/>
                <w:b/>
                <w:sz w:val="18"/>
                <w:szCs w:val="18"/>
                <w:lang w:val="es-GT"/>
              </w:rPr>
              <w:t>A</w:t>
            </w:r>
            <w:r w:rsidR="00393287" w:rsidRPr="00413B46">
              <w:rPr>
                <w:rFonts w:ascii="Century Gothic" w:hAnsi="Century Gothic" w:cs="Arial"/>
                <w:b/>
                <w:sz w:val="18"/>
                <w:szCs w:val="18"/>
                <w:lang w:val="es-GT"/>
              </w:rPr>
              <w:t>CTITUDINALES</w:t>
            </w:r>
          </w:p>
        </w:tc>
      </w:tr>
      <w:tr w:rsidR="009B7CC5" w:rsidRPr="007C051B" w14:paraId="1403420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37303A28"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5033DBE9"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0884924"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376ADF91"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A0F9053"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6220810A"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43345A0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083DB6" w14:textId="34F0C8C7" w:rsidR="009B7CC5" w:rsidRPr="00413B46" w:rsidRDefault="00393287" w:rsidP="00413B46">
            <w:pPr>
              <w:pStyle w:val="Prrafodelista"/>
              <w:numPr>
                <w:ilvl w:val="0"/>
                <w:numId w:val="82"/>
              </w:numPr>
              <w:jc w:val="both"/>
              <w:textAlignment w:val="center"/>
              <w:rPr>
                <w:rFonts w:ascii="Century Gothic" w:eastAsia="SimSun" w:hAnsi="Century Gothic" w:cs="Arial"/>
                <w:b/>
                <w:sz w:val="18"/>
                <w:szCs w:val="18"/>
                <w:lang w:val="es-GT" w:bidi="ar"/>
              </w:rPr>
            </w:pPr>
            <w:r w:rsidRPr="00413B46">
              <w:rPr>
                <w:rFonts w:ascii="Century Gothic" w:eastAsia="SimSun" w:hAnsi="Century Gothic" w:cs="Arial"/>
                <w:b/>
                <w:sz w:val="18"/>
                <w:szCs w:val="18"/>
                <w:lang w:val="es-GT" w:bidi="ar"/>
              </w:rPr>
              <w:t>OTROS REQUISITOS</w:t>
            </w:r>
          </w:p>
        </w:tc>
      </w:tr>
      <w:tr w:rsidR="009B7CC5" w:rsidRPr="007C051B" w14:paraId="0D187E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A6F133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2240054F"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7FBE41D8" w14:textId="77777777" w:rsidR="009B7CC5" w:rsidRPr="007C051B" w:rsidRDefault="009B7CC5" w:rsidP="009B7CC5">
      <w:pPr>
        <w:rPr>
          <w:rFonts w:ascii="Century Gothic" w:hAnsi="Century Gothic"/>
          <w:sz w:val="18"/>
          <w:szCs w:val="18"/>
          <w:lang w:val="es-GT"/>
        </w:rPr>
      </w:pPr>
    </w:p>
    <w:p w14:paraId="40F1027D" w14:textId="77777777" w:rsidR="009B7CC5" w:rsidRPr="007C051B" w:rsidRDefault="009B7CC5" w:rsidP="009B7CC5">
      <w:pPr>
        <w:rPr>
          <w:rFonts w:ascii="Century Gothic" w:hAnsi="Century Gothic"/>
          <w:sz w:val="18"/>
          <w:szCs w:val="18"/>
          <w:lang w:val="es-GT"/>
        </w:rPr>
      </w:pPr>
    </w:p>
    <w:p w14:paraId="78F95B89" w14:textId="77777777" w:rsidR="009B7CC5" w:rsidRPr="007C051B" w:rsidRDefault="009B7CC5" w:rsidP="009B7CC5">
      <w:pPr>
        <w:rPr>
          <w:rFonts w:ascii="Century Gothic" w:hAnsi="Century Gothic"/>
          <w:sz w:val="18"/>
          <w:szCs w:val="18"/>
          <w:lang w:val="es-GT"/>
        </w:rPr>
      </w:pPr>
    </w:p>
    <w:p w14:paraId="113986B7" w14:textId="77777777" w:rsidR="009B7CC5" w:rsidRPr="007C051B" w:rsidRDefault="009B7CC5" w:rsidP="009B7CC5">
      <w:pPr>
        <w:rPr>
          <w:rFonts w:ascii="Century Gothic" w:hAnsi="Century Gothic"/>
          <w:sz w:val="18"/>
          <w:szCs w:val="18"/>
          <w:lang w:val="es-GT"/>
        </w:rPr>
      </w:pPr>
    </w:p>
    <w:p w14:paraId="66F1DC57" w14:textId="77777777" w:rsidR="009B7CC5" w:rsidRPr="007C051B" w:rsidRDefault="009B7CC5" w:rsidP="009B7CC5">
      <w:pPr>
        <w:rPr>
          <w:rFonts w:ascii="Century Gothic" w:hAnsi="Century Gothic"/>
          <w:sz w:val="18"/>
          <w:szCs w:val="18"/>
          <w:lang w:val="es-GT"/>
        </w:rPr>
      </w:pPr>
    </w:p>
    <w:p w14:paraId="679EE8D8" w14:textId="77777777" w:rsidR="009B7CC5" w:rsidRPr="007C051B" w:rsidRDefault="009B7CC5" w:rsidP="009B7CC5">
      <w:pPr>
        <w:rPr>
          <w:rFonts w:ascii="Century Gothic" w:hAnsi="Century Gothic"/>
          <w:sz w:val="18"/>
          <w:szCs w:val="18"/>
          <w:lang w:val="es-GT"/>
        </w:rPr>
      </w:pPr>
    </w:p>
    <w:p w14:paraId="56578E3E" w14:textId="77777777" w:rsidR="009B7CC5" w:rsidRPr="007C051B" w:rsidRDefault="009B7CC5" w:rsidP="009B7CC5">
      <w:pPr>
        <w:rPr>
          <w:rFonts w:ascii="Century Gothic" w:hAnsi="Century Gothic"/>
          <w:sz w:val="18"/>
          <w:szCs w:val="18"/>
          <w:lang w:val="es-GT"/>
        </w:rPr>
      </w:pPr>
    </w:p>
    <w:p w14:paraId="77F8D050" w14:textId="77777777" w:rsidR="009B7CC5" w:rsidRPr="007C051B" w:rsidRDefault="009B7CC5" w:rsidP="009B7CC5">
      <w:pPr>
        <w:rPr>
          <w:rFonts w:ascii="Century Gothic" w:hAnsi="Century Gothic"/>
          <w:sz w:val="18"/>
          <w:szCs w:val="18"/>
          <w:lang w:val="es-GT"/>
        </w:rPr>
      </w:pPr>
    </w:p>
    <w:p w14:paraId="1F5C8D91" w14:textId="77777777" w:rsidR="009B7CC5" w:rsidRPr="007C051B" w:rsidRDefault="009B7CC5" w:rsidP="009B7CC5">
      <w:pPr>
        <w:rPr>
          <w:rFonts w:ascii="Century Gothic" w:hAnsi="Century Gothic"/>
          <w:sz w:val="18"/>
          <w:szCs w:val="18"/>
          <w:lang w:val="es-GT"/>
        </w:rPr>
      </w:pPr>
    </w:p>
    <w:p w14:paraId="3CAFBAEF" w14:textId="77777777" w:rsidR="009B7CC5" w:rsidRPr="007C051B" w:rsidRDefault="009B7CC5" w:rsidP="009B7CC5">
      <w:pPr>
        <w:rPr>
          <w:rFonts w:ascii="Century Gothic" w:hAnsi="Century Gothic"/>
          <w:sz w:val="18"/>
          <w:szCs w:val="18"/>
          <w:lang w:val="es-GT"/>
        </w:rPr>
      </w:pPr>
    </w:p>
    <w:p w14:paraId="3CA332B3" w14:textId="77777777" w:rsidR="009B7CC5" w:rsidRPr="007C051B" w:rsidRDefault="009B7CC5" w:rsidP="009B7CC5">
      <w:pPr>
        <w:rPr>
          <w:rFonts w:ascii="Century Gothic" w:hAnsi="Century Gothic"/>
          <w:sz w:val="18"/>
          <w:szCs w:val="18"/>
          <w:lang w:val="es-GT"/>
        </w:rPr>
      </w:pPr>
    </w:p>
    <w:p w14:paraId="5BDCC8A1" w14:textId="77777777" w:rsidR="009B7CC5" w:rsidRPr="007C051B" w:rsidRDefault="009B7CC5" w:rsidP="009B7CC5">
      <w:pPr>
        <w:rPr>
          <w:rFonts w:ascii="Century Gothic" w:hAnsi="Century Gothic"/>
          <w:sz w:val="18"/>
          <w:szCs w:val="18"/>
          <w:lang w:val="es-GT"/>
        </w:rPr>
      </w:pPr>
    </w:p>
    <w:p w14:paraId="4009ACE4" w14:textId="77777777" w:rsidR="009B7CC5" w:rsidRPr="007C051B" w:rsidRDefault="009B7CC5" w:rsidP="009B7CC5">
      <w:pPr>
        <w:rPr>
          <w:rFonts w:ascii="Century Gothic" w:hAnsi="Century Gothic"/>
          <w:sz w:val="18"/>
          <w:szCs w:val="18"/>
          <w:lang w:val="es-GT"/>
        </w:rPr>
      </w:pPr>
    </w:p>
    <w:p w14:paraId="4E3A8FF4" w14:textId="77777777" w:rsidR="009B7CC5" w:rsidRPr="007C051B" w:rsidRDefault="009B7CC5" w:rsidP="009B7CC5">
      <w:pPr>
        <w:rPr>
          <w:rFonts w:ascii="Century Gothic" w:hAnsi="Century Gothic"/>
          <w:sz w:val="18"/>
          <w:szCs w:val="18"/>
          <w:lang w:val="es-GT"/>
        </w:rPr>
      </w:pPr>
    </w:p>
    <w:p w14:paraId="37B15769" w14:textId="77777777" w:rsidR="009B7CC5" w:rsidRPr="007C051B" w:rsidRDefault="009B7CC5" w:rsidP="009B7CC5">
      <w:pPr>
        <w:rPr>
          <w:rFonts w:ascii="Century Gothic" w:hAnsi="Century Gothic"/>
          <w:sz w:val="18"/>
          <w:szCs w:val="18"/>
          <w:lang w:val="es-GT"/>
        </w:rPr>
      </w:pPr>
    </w:p>
    <w:p w14:paraId="297333D5" w14:textId="77777777" w:rsidR="009B7CC5" w:rsidRPr="007C051B" w:rsidRDefault="009B7CC5" w:rsidP="009B7CC5">
      <w:pPr>
        <w:rPr>
          <w:rFonts w:ascii="Century Gothic" w:hAnsi="Century Gothic"/>
          <w:sz w:val="18"/>
          <w:szCs w:val="18"/>
          <w:lang w:val="es-GT"/>
        </w:rPr>
      </w:pPr>
    </w:p>
    <w:p w14:paraId="4398404E" w14:textId="77777777" w:rsidR="009B7CC5" w:rsidRPr="007C051B" w:rsidRDefault="009B7CC5" w:rsidP="009B7CC5">
      <w:pPr>
        <w:rPr>
          <w:rFonts w:ascii="Century Gothic" w:hAnsi="Century Gothic"/>
          <w:sz w:val="18"/>
          <w:szCs w:val="18"/>
          <w:lang w:val="es-GT"/>
        </w:rPr>
      </w:pPr>
    </w:p>
    <w:p w14:paraId="42E7C694" w14:textId="77777777" w:rsidR="009B7CC5" w:rsidRPr="007C051B" w:rsidRDefault="009B7CC5" w:rsidP="009B7CC5">
      <w:pPr>
        <w:rPr>
          <w:rFonts w:ascii="Century Gothic" w:hAnsi="Century Gothic"/>
          <w:sz w:val="18"/>
          <w:szCs w:val="18"/>
          <w:lang w:val="es-GT"/>
        </w:rPr>
      </w:pPr>
    </w:p>
    <w:p w14:paraId="50B9F83A" w14:textId="77777777" w:rsidR="009B7CC5" w:rsidRPr="007C051B" w:rsidRDefault="009B7CC5" w:rsidP="009B7CC5">
      <w:pPr>
        <w:rPr>
          <w:rFonts w:ascii="Century Gothic" w:hAnsi="Century Gothic"/>
          <w:sz w:val="18"/>
          <w:szCs w:val="18"/>
          <w:lang w:val="es-GT"/>
        </w:rPr>
      </w:pPr>
    </w:p>
    <w:p w14:paraId="0974A875" w14:textId="77777777" w:rsidR="009B7CC5" w:rsidRPr="007C051B" w:rsidRDefault="009B7CC5" w:rsidP="009B7CC5">
      <w:pPr>
        <w:rPr>
          <w:rFonts w:ascii="Century Gothic" w:hAnsi="Century Gothic"/>
          <w:sz w:val="18"/>
          <w:szCs w:val="18"/>
          <w:lang w:val="es-GT"/>
        </w:rPr>
      </w:pPr>
    </w:p>
    <w:p w14:paraId="5B6F4CBF" w14:textId="77777777" w:rsidR="009B7CC5" w:rsidRPr="007C051B" w:rsidRDefault="009B7CC5" w:rsidP="009B7CC5">
      <w:pPr>
        <w:rPr>
          <w:rFonts w:ascii="Century Gothic" w:hAnsi="Century Gothic"/>
          <w:sz w:val="18"/>
          <w:szCs w:val="18"/>
          <w:lang w:val="es-GT"/>
        </w:rPr>
      </w:pPr>
    </w:p>
    <w:p w14:paraId="57E016B9" w14:textId="77777777" w:rsidR="009B7CC5" w:rsidRPr="007C051B" w:rsidRDefault="009B7CC5" w:rsidP="009B7CC5">
      <w:pPr>
        <w:rPr>
          <w:rFonts w:ascii="Century Gothic" w:hAnsi="Century Gothic"/>
          <w:sz w:val="18"/>
          <w:szCs w:val="18"/>
          <w:lang w:val="es-GT"/>
        </w:rPr>
      </w:pPr>
    </w:p>
    <w:p w14:paraId="4AD4A128" w14:textId="77777777" w:rsidR="009B7CC5" w:rsidRPr="007C051B" w:rsidRDefault="009B7CC5" w:rsidP="009B7CC5">
      <w:pPr>
        <w:rPr>
          <w:rFonts w:ascii="Century Gothic" w:hAnsi="Century Gothic"/>
          <w:sz w:val="18"/>
          <w:szCs w:val="18"/>
          <w:lang w:val="es-GT"/>
        </w:rPr>
      </w:pPr>
    </w:p>
    <w:p w14:paraId="5A374F3A" w14:textId="77777777" w:rsidR="009B7CC5" w:rsidRPr="007C051B" w:rsidRDefault="009B7CC5" w:rsidP="009B7CC5">
      <w:pPr>
        <w:rPr>
          <w:rFonts w:ascii="Century Gothic" w:hAnsi="Century Gothic"/>
          <w:sz w:val="18"/>
          <w:szCs w:val="18"/>
          <w:lang w:val="es-GT"/>
        </w:rPr>
      </w:pPr>
    </w:p>
    <w:p w14:paraId="16E739CB" w14:textId="77777777" w:rsidR="009B7CC5" w:rsidRPr="007C051B" w:rsidRDefault="009B7CC5" w:rsidP="009B7CC5">
      <w:pPr>
        <w:rPr>
          <w:rFonts w:ascii="Century Gothic" w:hAnsi="Century Gothic"/>
          <w:sz w:val="18"/>
          <w:szCs w:val="18"/>
          <w:lang w:val="es-GT"/>
        </w:rPr>
      </w:pPr>
    </w:p>
    <w:p w14:paraId="3FA0CC6E" w14:textId="77777777" w:rsidR="009B7CC5" w:rsidRPr="007C051B" w:rsidRDefault="009B7CC5" w:rsidP="009B7CC5">
      <w:pPr>
        <w:rPr>
          <w:rFonts w:ascii="Century Gothic" w:hAnsi="Century Gothic"/>
          <w:sz w:val="18"/>
          <w:szCs w:val="18"/>
          <w:lang w:val="es-GT"/>
        </w:rPr>
      </w:pPr>
    </w:p>
    <w:p w14:paraId="16CF6DD5" w14:textId="77777777" w:rsidR="009B7CC5" w:rsidRPr="007C051B" w:rsidRDefault="009B7CC5" w:rsidP="009B7CC5">
      <w:pPr>
        <w:rPr>
          <w:rFonts w:ascii="Century Gothic" w:hAnsi="Century Gothic"/>
          <w:sz w:val="18"/>
          <w:szCs w:val="18"/>
          <w:lang w:val="es-GT"/>
        </w:rPr>
      </w:pPr>
    </w:p>
    <w:p w14:paraId="2EB53E00" w14:textId="77777777" w:rsidR="009B7CC5" w:rsidRPr="007C051B" w:rsidRDefault="009B7CC5" w:rsidP="009B7CC5">
      <w:pPr>
        <w:rPr>
          <w:rFonts w:ascii="Century Gothic" w:hAnsi="Century Gothic"/>
          <w:sz w:val="18"/>
          <w:szCs w:val="18"/>
          <w:lang w:val="es-GT"/>
        </w:rPr>
      </w:pPr>
    </w:p>
    <w:p w14:paraId="7A18539F" w14:textId="77777777" w:rsidR="009B7CC5" w:rsidRPr="007C051B" w:rsidRDefault="009B7CC5" w:rsidP="009B7CC5">
      <w:pPr>
        <w:rPr>
          <w:rFonts w:ascii="Century Gothic" w:hAnsi="Century Gothic"/>
          <w:sz w:val="18"/>
          <w:szCs w:val="18"/>
          <w:lang w:val="es-GT"/>
        </w:rPr>
      </w:pPr>
    </w:p>
    <w:p w14:paraId="124D01DC" w14:textId="77777777" w:rsidR="009B7CC5" w:rsidRPr="007C051B" w:rsidRDefault="009B7CC5" w:rsidP="009B7CC5">
      <w:pPr>
        <w:rPr>
          <w:rFonts w:ascii="Century Gothic" w:hAnsi="Century Gothic"/>
          <w:sz w:val="18"/>
          <w:szCs w:val="18"/>
          <w:lang w:val="es-GT"/>
        </w:rPr>
      </w:pPr>
    </w:p>
    <w:p w14:paraId="2F4D1B95" w14:textId="77777777" w:rsidR="009B7CC5" w:rsidRPr="007C051B" w:rsidRDefault="009B7CC5" w:rsidP="009B7CC5">
      <w:pPr>
        <w:rPr>
          <w:rFonts w:ascii="Century Gothic" w:hAnsi="Century Gothic"/>
          <w:sz w:val="18"/>
          <w:szCs w:val="18"/>
          <w:lang w:val="es-GT"/>
        </w:rPr>
      </w:pPr>
    </w:p>
    <w:p w14:paraId="3C27E19F" w14:textId="77777777" w:rsidR="009B7CC5" w:rsidRPr="007C051B" w:rsidRDefault="009B7CC5" w:rsidP="009B7CC5">
      <w:pPr>
        <w:rPr>
          <w:rFonts w:ascii="Century Gothic" w:hAnsi="Century Gothic"/>
          <w:sz w:val="18"/>
          <w:szCs w:val="18"/>
          <w:lang w:val="es-GT"/>
        </w:rPr>
      </w:pPr>
    </w:p>
    <w:p w14:paraId="610756F8" w14:textId="77777777" w:rsidR="009B7CC5" w:rsidRPr="007C051B" w:rsidRDefault="009B7CC5" w:rsidP="009B7CC5">
      <w:pPr>
        <w:rPr>
          <w:rFonts w:ascii="Century Gothic" w:hAnsi="Century Gothic"/>
          <w:sz w:val="18"/>
          <w:szCs w:val="18"/>
          <w:lang w:val="es-GT"/>
        </w:rPr>
      </w:pPr>
    </w:p>
    <w:p w14:paraId="71A0497F" w14:textId="77777777" w:rsidR="009B7CC5" w:rsidRPr="007C051B" w:rsidRDefault="009B7CC5" w:rsidP="009B7CC5">
      <w:pPr>
        <w:rPr>
          <w:rFonts w:ascii="Century Gothic" w:hAnsi="Century Gothic"/>
          <w:sz w:val="18"/>
          <w:szCs w:val="18"/>
          <w:lang w:val="es-GT"/>
        </w:rPr>
      </w:pPr>
    </w:p>
    <w:p w14:paraId="2D309270" w14:textId="77777777" w:rsidR="009B7CC5" w:rsidRPr="007C051B" w:rsidRDefault="009B7CC5" w:rsidP="009B7CC5">
      <w:pPr>
        <w:rPr>
          <w:rFonts w:ascii="Century Gothic" w:hAnsi="Century Gothic"/>
          <w:sz w:val="18"/>
          <w:szCs w:val="18"/>
          <w:lang w:val="es-GT"/>
        </w:rPr>
      </w:pPr>
    </w:p>
    <w:p w14:paraId="3B6E8B8F" w14:textId="77777777" w:rsidR="009B7CC5" w:rsidRPr="007C051B" w:rsidRDefault="009B7CC5" w:rsidP="009B7CC5">
      <w:pPr>
        <w:rPr>
          <w:rFonts w:ascii="Century Gothic" w:hAnsi="Century Gothic"/>
          <w:sz w:val="18"/>
          <w:szCs w:val="18"/>
          <w:lang w:val="es-GT"/>
        </w:rPr>
      </w:pPr>
    </w:p>
    <w:p w14:paraId="1AECC19F" w14:textId="77777777" w:rsidR="009B7CC5" w:rsidRPr="007C051B" w:rsidRDefault="009B7CC5" w:rsidP="009B7CC5">
      <w:pPr>
        <w:rPr>
          <w:rFonts w:ascii="Century Gothic" w:hAnsi="Century Gothic"/>
          <w:sz w:val="18"/>
          <w:szCs w:val="18"/>
          <w:lang w:val="es-GT"/>
        </w:rPr>
      </w:pPr>
    </w:p>
    <w:p w14:paraId="07CCADFB" w14:textId="77777777" w:rsidR="009B7CC5" w:rsidRPr="007C051B" w:rsidRDefault="009B7CC5" w:rsidP="009B7CC5">
      <w:pPr>
        <w:rPr>
          <w:rFonts w:ascii="Century Gothic" w:hAnsi="Century Gothic"/>
          <w:sz w:val="18"/>
          <w:szCs w:val="18"/>
          <w:lang w:val="es-GT"/>
        </w:rPr>
      </w:pPr>
    </w:p>
    <w:p w14:paraId="523B3905" w14:textId="77777777" w:rsidR="009B7CC5" w:rsidRPr="007C051B" w:rsidRDefault="009B7CC5" w:rsidP="009B7CC5">
      <w:pPr>
        <w:rPr>
          <w:rFonts w:ascii="Century Gothic" w:hAnsi="Century Gothic"/>
          <w:sz w:val="18"/>
          <w:szCs w:val="18"/>
          <w:lang w:val="es-GT"/>
        </w:rPr>
      </w:pPr>
    </w:p>
    <w:p w14:paraId="45074F8E" w14:textId="77777777" w:rsidR="009B7CC5" w:rsidRPr="007C051B" w:rsidRDefault="009B7CC5" w:rsidP="009B7CC5">
      <w:pPr>
        <w:rPr>
          <w:rFonts w:ascii="Century Gothic" w:hAnsi="Century Gothic"/>
          <w:sz w:val="18"/>
          <w:szCs w:val="18"/>
          <w:lang w:val="es-GT"/>
        </w:rPr>
      </w:pPr>
    </w:p>
    <w:p w14:paraId="4483D327" w14:textId="77777777" w:rsidR="009B7CC5" w:rsidRPr="007C051B" w:rsidRDefault="009B7CC5" w:rsidP="009B7CC5">
      <w:pPr>
        <w:rPr>
          <w:rFonts w:ascii="Century Gothic" w:hAnsi="Century Gothic"/>
          <w:sz w:val="18"/>
          <w:szCs w:val="18"/>
          <w:lang w:val="es-GT"/>
        </w:rPr>
      </w:pPr>
    </w:p>
    <w:p w14:paraId="10484D79" w14:textId="4B092C8D"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56C3C1A7" w14:textId="461F9C24" w:rsidR="009B7CC5"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165803E8"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0EF19D" w14:textId="39258B0C" w:rsidR="009B7CC5" w:rsidRPr="007C051B" w:rsidRDefault="006B5071" w:rsidP="00025D5F">
            <w:pPr>
              <w:jc w:val="center"/>
              <w:textAlignment w:val="center"/>
              <w:rPr>
                <w:rFonts w:ascii="Century Gothic" w:hAnsi="Century Gothic" w:cs="Arial"/>
                <w:i w:val="0"/>
                <w:iCs w:val="0"/>
                <w:sz w:val="18"/>
                <w:szCs w:val="18"/>
                <w:lang w:val="es-GT"/>
              </w:rPr>
            </w:pPr>
            <w:r w:rsidRPr="006B5071">
              <w:rPr>
                <w:rFonts w:ascii="Century Gothic" w:hAnsi="Century Gothic" w:cs="Arial"/>
                <w:i w:val="0"/>
                <w:iCs w:val="0"/>
                <w:sz w:val="18"/>
                <w:szCs w:val="18"/>
                <w:lang w:val="es-GT"/>
              </w:rPr>
              <w:t>2</w:t>
            </w:r>
            <w:r w:rsidR="00905057">
              <w:rPr>
                <w:rFonts w:ascii="Century Gothic" w:hAnsi="Century Gothic" w:cs="Arial"/>
                <w:i w:val="0"/>
                <w:iCs w:val="0"/>
                <w:sz w:val="18"/>
                <w:szCs w:val="18"/>
                <w:lang w:val="es-GT"/>
              </w:rPr>
              <w:t>9</w:t>
            </w:r>
            <w:r w:rsidRPr="006B5071">
              <w:rPr>
                <w:rFonts w:ascii="Century Gothic" w:hAnsi="Century Gothic" w:cs="Arial"/>
                <w:i w:val="0"/>
                <w:iCs w:val="0"/>
                <w:sz w:val="18"/>
                <w:szCs w:val="18"/>
                <w:lang w:val="es-GT"/>
              </w:rPr>
              <w:t xml:space="preserve">. </w:t>
            </w:r>
            <w:r w:rsidR="009B7CC5" w:rsidRPr="006B5071">
              <w:rPr>
                <w:rFonts w:ascii="Century Gothic" w:hAnsi="Century Gothic" w:cs="Arial"/>
                <w:i w:val="0"/>
                <w:iCs w:val="0"/>
                <w:sz w:val="18"/>
                <w:szCs w:val="18"/>
                <w:lang w:val="es-GT"/>
              </w:rPr>
              <w:t>Técnico Especialista en Educación Física</w:t>
            </w:r>
          </w:p>
        </w:tc>
      </w:tr>
      <w:tr w:rsidR="009B7CC5" w:rsidRPr="007C051B" w14:paraId="4A7A4D9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99A9606" w14:textId="77777777" w:rsidR="009B7CC5" w:rsidRPr="007C051B" w:rsidRDefault="009B7CC5" w:rsidP="00347453">
            <w:pPr>
              <w:pStyle w:val="Prrafodelista"/>
              <w:numPr>
                <w:ilvl w:val="0"/>
                <w:numId w:val="121"/>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532483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0FFFC9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0789F910"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9810</w:t>
            </w:r>
          </w:p>
        </w:tc>
      </w:tr>
      <w:tr w:rsidR="009B7CC5" w:rsidRPr="007C051B" w14:paraId="799C46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AE3F08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58F682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0E2EB8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574ED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funcional: Técnico Especialista en Educación Física</w:t>
            </w:r>
          </w:p>
        </w:tc>
        <w:tc>
          <w:tcPr>
            <w:tcW w:w="2452" w:type="pct"/>
            <w:shd w:val="clear" w:color="auto" w:fill="auto"/>
          </w:tcPr>
          <w:p w14:paraId="5F77B384"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496168B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158AB09"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31A654F5"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551608E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01869395"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FA9DDA"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i w:val="0"/>
                <w:iCs w:val="0"/>
                <w:sz w:val="18"/>
                <w:szCs w:val="18"/>
                <w:lang w:val="es-GT"/>
              </w:rPr>
            </w:pPr>
            <w:r w:rsidRPr="00656650">
              <w:rPr>
                <w:rFonts w:ascii="Century Gothic" w:eastAsia="SimSun" w:hAnsi="Century Gothic" w:cs="Arial"/>
                <w:bCs w:val="0"/>
                <w:i w:val="0"/>
                <w:iCs w:val="0"/>
                <w:sz w:val="18"/>
                <w:szCs w:val="18"/>
                <w:lang w:val="es-GT" w:bidi="ar"/>
              </w:rPr>
              <w:t>NATURALEZA</w:t>
            </w:r>
            <w:r w:rsidRPr="007C051B">
              <w:rPr>
                <w:rFonts w:ascii="Century Gothic" w:hAnsi="Century Gothic" w:cs="Arial"/>
                <w:i w:val="0"/>
                <w:iCs w:val="0"/>
                <w:sz w:val="18"/>
                <w:szCs w:val="18"/>
                <w:lang w:val="es-GT"/>
              </w:rPr>
              <w:t xml:space="preserve"> DEL PUESTO</w:t>
            </w:r>
          </w:p>
        </w:tc>
      </w:tr>
      <w:tr w:rsidR="009B7CC5" w:rsidRPr="007C051B" w14:paraId="0C2B607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9D6E97" w14:textId="37321468" w:rsidR="00F6430C" w:rsidRDefault="00F6430C" w:rsidP="00F6430C">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003C283E" w:rsidRPr="007C051B">
              <w:rPr>
                <w:rFonts w:ascii="Century Gothic" w:hAnsi="Century Gothic" w:cs="Arial"/>
                <w:i w:val="0"/>
                <w:iCs w:val="0"/>
                <w:sz w:val="18"/>
                <w:szCs w:val="18"/>
                <w:lang w:val="es-GT"/>
              </w:rPr>
              <w:t>Educación Física</w:t>
            </w:r>
            <w:r w:rsidR="003C283E">
              <w:rPr>
                <w:rFonts w:ascii="Century Gothic" w:eastAsiaTheme="minorHAnsi" w:hAnsi="Century Gothic" w:cs="Century Gothic,Italic"/>
                <w:i w:val="0"/>
                <w:iCs w:val="0"/>
                <w:sz w:val="18"/>
                <w:szCs w:val="18"/>
                <w:lang w:val="es-GT" w:eastAsia="en-US"/>
              </w:rPr>
              <w:t xml:space="preserve"> </w:t>
            </w:r>
            <w:r>
              <w:rPr>
                <w:rFonts w:ascii="Century Gothic" w:eastAsiaTheme="minorHAnsi" w:hAnsi="Century Gothic" w:cs="Century Gothic,Italic"/>
                <w:i w:val="0"/>
                <w:iCs w:val="0"/>
                <w:sz w:val="18"/>
                <w:szCs w:val="18"/>
                <w:lang w:val="es-GT" w:eastAsia="en-US"/>
              </w:rPr>
              <w:t>del Currículo Nacional Base del Nivel Primario, para que respondan a los requerimientos de calidad y actualidad que requiere el Sistema Educativo Nacional.</w:t>
            </w:r>
          </w:p>
          <w:p w14:paraId="6E3F444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329A4B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772074B1"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bidi="ar"/>
              </w:rPr>
            </w:pPr>
            <w:r w:rsidRPr="00656650">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PERMANENTES</w:t>
            </w:r>
          </w:p>
        </w:tc>
      </w:tr>
      <w:tr w:rsidR="009B7CC5" w:rsidRPr="007C051B" w14:paraId="720138C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684CDA2" w14:textId="2F9AC854" w:rsidR="003C283E" w:rsidRPr="00422A12" w:rsidRDefault="003C283E" w:rsidP="0034745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eastAsiaTheme="minorHAnsi" w:hAnsi="Century Gothic" w:cs="Century Gothic,Italic"/>
                <w:i w:val="0"/>
                <w:iCs w:val="0"/>
                <w:sz w:val="18"/>
                <w:szCs w:val="18"/>
                <w:lang w:val="es-GT" w:eastAsia="en-US"/>
              </w:rPr>
              <w:t>del Nivel de Educación Primaria.</w:t>
            </w:r>
          </w:p>
          <w:p w14:paraId="0FD1AF20" w14:textId="51E524A0" w:rsidR="003C283E" w:rsidRPr="00422A12" w:rsidRDefault="003C283E" w:rsidP="0034745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eastAsiaTheme="minorHAnsi" w:hAnsi="Century Gothic" w:cs="Century Gothic,Italic"/>
                <w:i w:val="0"/>
                <w:sz w:val="18"/>
                <w:szCs w:val="18"/>
                <w:lang w:val="es-GT" w:eastAsia="en-US"/>
              </w:rPr>
              <w:t xml:space="preserve">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7A3807FB" w14:textId="61136F33" w:rsidR="003C283E" w:rsidRPr="00422A12" w:rsidRDefault="003C283E" w:rsidP="0034745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Educación Física</w:t>
            </w:r>
            <w:r>
              <w:rPr>
                <w:rFonts w:ascii="Century Gothic" w:hAnsi="Century Gothic" w:cs="Arial"/>
                <w:i w:val="0"/>
                <w:iCs w:val="0"/>
                <w:sz w:val="18"/>
                <w:szCs w:val="18"/>
                <w:lang w:val="es-GT"/>
              </w:rPr>
              <w:t>.</w:t>
            </w:r>
          </w:p>
          <w:p w14:paraId="52973293" w14:textId="6B855636" w:rsidR="003C283E" w:rsidRPr="00422A12" w:rsidRDefault="003C283E" w:rsidP="0034745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Educación Física</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0D7C1E20" w14:textId="5C8031D1" w:rsidR="003C283E" w:rsidRPr="00422A12" w:rsidRDefault="003C283E" w:rsidP="00347453">
            <w:pPr>
              <w:pStyle w:val="Encabezado"/>
              <w:widowControl w:val="0"/>
              <w:numPr>
                <w:ilvl w:val="0"/>
                <w:numId w:val="8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Educación Física</w:t>
            </w:r>
            <w:r w:rsidRPr="00422A12">
              <w:rPr>
                <w:rFonts w:ascii="Century Gothic" w:hAnsi="Century Gothic"/>
                <w:i w:val="0"/>
                <w:iCs w:val="0"/>
                <w:sz w:val="18"/>
                <w:szCs w:val="18"/>
                <w:lang w:val="es-GT"/>
              </w:rPr>
              <w:t>.</w:t>
            </w:r>
          </w:p>
          <w:p w14:paraId="6D9C7A9A" w14:textId="664EBFC6" w:rsidR="003C283E" w:rsidRPr="00422A12" w:rsidRDefault="003C283E" w:rsidP="00347453">
            <w:pPr>
              <w:pStyle w:val="Encabezado"/>
              <w:widowControl w:val="0"/>
              <w:numPr>
                <w:ilvl w:val="0"/>
                <w:numId w:val="8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Educación Física</w:t>
            </w:r>
            <w:r>
              <w:rPr>
                <w:rFonts w:ascii="Century Gothic" w:eastAsiaTheme="minorHAnsi" w:hAnsi="Century Gothic" w:cs="Century Gothic,Italic"/>
                <w:i w:val="0"/>
                <w:iCs w:val="0"/>
                <w:sz w:val="18"/>
                <w:szCs w:val="18"/>
                <w:lang w:val="es-GT" w:eastAsia="en-US"/>
              </w:rPr>
              <w:t xml:space="preserve"> </w:t>
            </w:r>
            <w:r w:rsidRPr="00422A12">
              <w:rPr>
                <w:rFonts w:ascii="Century Gothic" w:hAnsi="Century Gothic"/>
                <w:i w:val="0"/>
                <w:iCs w:val="0"/>
                <w:sz w:val="18"/>
                <w:szCs w:val="18"/>
                <w:lang w:val="es-GT"/>
              </w:rPr>
              <w:t xml:space="preserve">u otras áreas afines en los diferentes niveles educativos.  </w:t>
            </w:r>
          </w:p>
          <w:p w14:paraId="27186301" w14:textId="49D0AAEC" w:rsidR="003C283E" w:rsidRPr="00422A12" w:rsidRDefault="003C283E" w:rsidP="00347453">
            <w:pPr>
              <w:pStyle w:val="Encabezado"/>
              <w:widowControl w:val="0"/>
              <w:numPr>
                <w:ilvl w:val="0"/>
                <w:numId w:val="83"/>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Educación Física</w:t>
            </w:r>
            <w:r w:rsidRPr="00422A12">
              <w:rPr>
                <w:rFonts w:ascii="Century Gothic" w:hAnsi="Century Gothic"/>
                <w:i w:val="0"/>
                <w:iCs w:val="0"/>
                <w:sz w:val="18"/>
                <w:szCs w:val="18"/>
                <w:lang w:val="es-GT"/>
              </w:rPr>
              <w:t>, para que respondan a los criterios de calidad y pertinencia.</w:t>
            </w:r>
          </w:p>
          <w:p w14:paraId="6D9AD6FB" w14:textId="77777777" w:rsidR="003C283E" w:rsidRPr="00422A12" w:rsidRDefault="003C283E" w:rsidP="0034745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8364F2C" w14:textId="77777777" w:rsidR="003C283E" w:rsidRDefault="003C283E" w:rsidP="00347453">
            <w:pPr>
              <w:pStyle w:val="Prrafodelista"/>
              <w:numPr>
                <w:ilvl w:val="0"/>
                <w:numId w:val="8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F53195F" w14:textId="1F645104" w:rsidR="009B7CC5" w:rsidRPr="007C051B" w:rsidRDefault="009B7CC5" w:rsidP="003C283E">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B23130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3EB7638" w14:textId="71F6064C" w:rsidR="009B7CC5" w:rsidRPr="007C051B" w:rsidRDefault="009B7CC5" w:rsidP="00347453">
            <w:pPr>
              <w:pStyle w:val="Prrafodelista"/>
              <w:numPr>
                <w:ilvl w:val="0"/>
                <w:numId w:val="121"/>
              </w:numPr>
              <w:ind w:left="306" w:hanging="306"/>
              <w:jc w:val="both"/>
              <w:textAlignment w:val="center"/>
              <w:rPr>
                <w:rFonts w:ascii="Century Gothic" w:eastAsia="SimSun" w:hAnsi="Century Gothic" w:cs="Arial"/>
                <w:b/>
                <w:i w:val="0"/>
                <w:iCs w:val="0"/>
                <w:sz w:val="18"/>
                <w:szCs w:val="18"/>
                <w:lang w:val="es-GT" w:bidi="ar"/>
              </w:rPr>
            </w:pPr>
            <w:r w:rsidRPr="00656650">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PERIÓDICAS</w:t>
            </w:r>
          </w:p>
        </w:tc>
      </w:tr>
      <w:tr w:rsidR="009B7CC5" w:rsidRPr="007C051B" w14:paraId="19AE65F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42F53664" w14:textId="77777777" w:rsidR="003C283E" w:rsidRPr="00542640" w:rsidRDefault="003C283E" w:rsidP="00347453">
            <w:pPr>
              <w:pStyle w:val="Encabezado"/>
              <w:widowControl w:val="0"/>
              <w:numPr>
                <w:ilvl w:val="0"/>
                <w:numId w:val="2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54346CAC" w14:textId="77777777" w:rsidR="003C283E" w:rsidRPr="00542640" w:rsidRDefault="003C283E" w:rsidP="00347453">
            <w:pPr>
              <w:pStyle w:val="Encabezado"/>
              <w:widowControl w:val="0"/>
              <w:numPr>
                <w:ilvl w:val="0"/>
                <w:numId w:val="2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A39F439" w14:textId="467BE1A1" w:rsidR="003C283E" w:rsidRPr="0072027C" w:rsidRDefault="003C283E" w:rsidP="00347453">
            <w:pPr>
              <w:pStyle w:val="Encabezado"/>
              <w:widowControl w:val="0"/>
              <w:numPr>
                <w:ilvl w:val="0"/>
                <w:numId w:val="234"/>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Educación Física</w:t>
            </w:r>
            <w:r>
              <w:rPr>
                <w:rFonts w:ascii="Century Gothic" w:hAnsi="Century Gothic"/>
                <w:i w:val="0"/>
                <w:iCs w:val="0"/>
                <w:sz w:val="18"/>
                <w:szCs w:val="18"/>
                <w:lang w:val="es-GT"/>
              </w:rPr>
              <w:t>.</w:t>
            </w:r>
          </w:p>
          <w:p w14:paraId="1C5B2492" w14:textId="77777777" w:rsidR="003C283E" w:rsidRPr="0072320C" w:rsidRDefault="003C283E" w:rsidP="00347453">
            <w:pPr>
              <w:pStyle w:val="Encabezado"/>
              <w:widowControl w:val="0"/>
              <w:numPr>
                <w:ilvl w:val="0"/>
                <w:numId w:val="234"/>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6F96C43C" w14:textId="77777777" w:rsidR="003C283E" w:rsidRPr="00004A79" w:rsidRDefault="003C283E" w:rsidP="00347453">
            <w:pPr>
              <w:pStyle w:val="Encabezado"/>
              <w:widowControl w:val="0"/>
              <w:numPr>
                <w:ilvl w:val="0"/>
                <w:numId w:val="234"/>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0095DE7F" w14:textId="0659FB54" w:rsidR="00004A79" w:rsidRPr="00362ED5" w:rsidRDefault="00004A79" w:rsidP="00347453">
            <w:pPr>
              <w:pStyle w:val="Encabezado"/>
              <w:widowControl w:val="0"/>
              <w:numPr>
                <w:ilvl w:val="0"/>
                <w:numId w:val="234"/>
              </w:numPr>
              <w:tabs>
                <w:tab w:val="clear" w:pos="4252"/>
                <w:tab w:val="clear" w:pos="8504"/>
              </w:tabs>
              <w:spacing w:line="276" w:lineRule="auto"/>
              <w:jc w:val="both"/>
              <w:rPr>
                <w:rFonts w:ascii="Century Gothic" w:hAnsi="Century Gothic"/>
                <w:i w:val="0"/>
                <w:iCs w:val="0"/>
                <w:sz w:val="18"/>
                <w:szCs w:val="18"/>
                <w:lang w:val="es-ES"/>
              </w:rPr>
            </w:pPr>
            <w:r w:rsidRPr="00362ED5">
              <w:rPr>
                <w:rFonts w:ascii="Century Gothic" w:hAnsi="Century Gothic"/>
                <w:i w:val="0"/>
                <w:iCs w:val="0"/>
                <w:sz w:val="18"/>
                <w:szCs w:val="18"/>
                <w:lang w:val="es-ES"/>
              </w:rPr>
              <w:t xml:space="preserve">Realizar </w:t>
            </w:r>
            <w:r w:rsidR="00362ED5" w:rsidRPr="00362ED5">
              <w:rPr>
                <w:rFonts w:ascii="Century Gothic" w:hAnsi="Century Gothic"/>
                <w:i w:val="0"/>
                <w:iCs w:val="0"/>
                <w:sz w:val="18"/>
                <w:szCs w:val="18"/>
                <w:lang w:val="es-ES"/>
              </w:rPr>
              <w:t>las salidas</w:t>
            </w:r>
            <w:r w:rsidRPr="00362ED5">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6BC5ADEE" w14:textId="7182D368" w:rsidR="009B7CC5" w:rsidRPr="007C051B" w:rsidRDefault="009B7CC5" w:rsidP="003C283E">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FFB828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28B95B8" w14:textId="711634E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rPr>
              <w:t xml:space="preserve"> EVENTUALES</w:t>
            </w:r>
          </w:p>
        </w:tc>
      </w:tr>
      <w:tr w:rsidR="009B7CC5" w:rsidRPr="007C051B" w14:paraId="4628680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3665CEB" w14:textId="77777777" w:rsidR="003C283E" w:rsidRPr="00542640" w:rsidRDefault="003C283E" w:rsidP="0034745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9077D96" w14:textId="77777777" w:rsidR="003C283E" w:rsidRPr="00542640" w:rsidRDefault="003C283E" w:rsidP="0034745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4F69B1A4" w14:textId="77777777" w:rsidR="003C283E" w:rsidRPr="00272A5B" w:rsidRDefault="003C283E" w:rsidP="0034745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24D0CBBA" w14:textId="77777777" w:rsidR="003C283E" w:rsidRPr="00542640" w:rsidRDefault="003C283E" w:rsidP="0034745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79246EAA" w14:textId="5C0010AF" w:rsidR="003C283E" w:rsidRPr="00542640" w:rsidRDefault="003C283E" w:rsidP="0034745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905057" w:rsidRPr="00542640">
              <w:rPr>
                <w:rFonts w:ascii="Century Gothic" w:hAnsi="Century Gothic"/>
                <w:i w:val="0"/>
                <w:iCs w:val="0"/>
                <w:sz w:val="18"/>
                <w:szCs w:val="18"/>
                <w:lang w:val="es-GT"/>
              </w:rPr>
              <w:t>de acuerdo co</w:t>
            </w:r>
            <w:r w:rsidR="00905057"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05B676A2" w14:textId="77777777" w:rsidR="003C283E" w:rsidRDefault="003C283E" w:rsidP="00347453">
            <w:pPr>
              <w:pStyle w:val="Encabezado"/>
              <w:widowControl w:val="0"/>
              <w:numPr>
                <w:ilvl w:val="0"/>
                <w:numId w:val="8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1538FC01" w14:textId="0D140090" w:rsidR="009B7CC5" w:rsidRPr="007C051B" w:rsidRDefault="009B7CC5" w:rsidP="003C283E">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262"/>
        <w:gridCol w:w="8925"/>
      </w:tblGrid>
      <w:tr w:rsidR="009B7CC5" w:rsidRPr="007C051B" w14:paraId="6B1F3C82"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72B1708" w14:textId="5E6542ED" w:rsidR="009B7CC5" w:rsidRPr="00D03FD9" w:rsidRDefault="009B7CC5" w:rsidP="00347453">
            <w:pPr>
              <w:pStyle w:val="Prrafodelista"/>
              <w:numPr>
                <w:ilvl w:val="0"/>
                <w:numId w:val="121"/>
              </w:numPr>
              <w:ind w:left="306" w:hanging="306"/>
              <w:jc w:val="both"/>
              <w:textAlignment w:val="center"/>
              <w:rPr>
                <w:rFonts w:ascii="Century Gothic" w:eastAsia="SimSun" w:hAnsi="Century Gothic" w:cs="Arial"/>
                <w:sz w:val="18"/>
                <w:szCs w:val="18"/>
                <w:lang w:val="es-GT" w:bidi="ar"/>
              </w:rPr>
            </w:pPr>
            <w:r w:rsidRPr="00656650">
              <w:rPr>
                <w:rFonts w:ascii="Century Gothic" w:eastAsia="SimSun" w:hAnsi="Century Gothic" w:cs="Arial"/>
                <w:bCs w:val="0"/>
                <w:i w:val="0"/>
                <w:iCs w:val="0"/>
                <w:sz w:val="18"/>
                <w:szCs w:val="18"/>
                <w:lang w:val="es-GT" w:bidi="ar"/>
              </w:rPr>
              <w:lastRenderedPageBreak/>
              <w:t>UBICACIÓN</w:t>
            </w:r>
            <w:r w:rsidRPr="00D03FD9">
              <w:rPr>
                <w:rFonts w:ascii="Century Gothic" w:eastAsia="SimSun" w:hAnsi="Century Gothic" w:cs="Arial"/>
                <w:sz w:val="18"/>
                <w:szCs w:val="18"/>
                <w:lang w:val="es-GT" w:bidi="ar"/>
              </w:rPr>
              <w:t xml:space="preserve"> DEL PUESTO</w:t>
            </w:r>
          </w:p>
        </w:tc>
      </w:tr>
      <w:tr w:rsidR="009B7CC5" w:rsidRPr="007C051B" w14:paraId="36E15A00" w14:textId="77777777" w:rsidTr="00025D5F">
        <w:trPr>
          <w:cnfStyle w:val="000000100000" w:firstRow="0" w:lastRow="0" w:firstColumn="0" w:lastColumn="0" w:oddVBand="0" w:evenVBand="0" w:oddHBand="1" w:evenHBand="0" w:firstRowFirstColumn="0" w:firstRowLastColumn="0" w:lastRowFirstColumn="0" w:lastRowLastColumn="0"/>
          <w:trHeight w:val="343"/>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86146AE" w14:textId="4E69AC8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 xml:space="preserve"> Departamento del Nivel Primario</w:t>
            </w:r>
            <w:r w:rsidR="003C283E">
              <w:rPr>
                <w:rFonts w:ascii="Century Gothic" w:hAnsi="Century Gothic"/>
                <w:i w:val="0"/>
                <w:iCs w:val="0"/>
                <w:sz w:val="18"/>
                <w:szCs w:val="18"/>
                <w:lang w:val="es-GT"/>
              </w:rPr>
              <w:t>.</w:t>
            </w:r>
          </w:p>
        </w:tc>
      </w:tr>
      <w:tr w:rsidR="009B7CC5" w:rsidRPr="007C051B" w14:paraId="74D6D89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E469534"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SUPERVISIÓN</w:t>
            </w:r>
          </w:p>
        </w:tc>
      </w:tr>
      <w:tr w:rsidR="009B7CC5" w:rsidRPr="007C051B" w14:paraId="5D48F81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140C81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tc>
      </w:tr>
      <w:tr w:rsidR="009B7CC5" w:rsidRPr="007C051B" w14:paraId="0203945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3626D2F"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RESPONSABILIDAD</w:t>
            </w:r>
          </w:p>
        </w:tc>
      </w:tr>
      <w:tr w:rsidR="009B7CC5" w:rsidRPr="007C051B" w14:paraId="4E5BD8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E5DC502"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1065445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49D44C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07F7066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2545F5E5"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RELACIONES</w:t>
            </w:r>
            <w:r w:rsidRPr="007C051B">
              <w:rPr>
                <w:rFonts w:ascii="Century Gothic" w:hAnsi="Century Gothic" w:cs="Arial"/>
                <w:b/>
                <w:i w:val="0"/>
                <w:iCs w:val="0"/>
                <w:sz w:val="18"/>
                <w:szCs w:val="18"/>
                <w:lang w:val="es-GT"/>
              </w:rPr>
              <w:t xml:space="preserve"> LABORALES</w:t>
            </w:r>
          </w:p>
        </w:tc>
      </w:tr>
      <w:tr w:rsidR="009B7CC5" w:rsidRPr="007C051B" w14:paraId="4B5A11F8" w14:textId="77777777" w:rsidTr="003C283E">
        <w:trPr>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ABE018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3989" w:type="pct"/>
            <w:tcBorders>
              <w:top w:val="single" w:sz="4" w:space="0" w:color="00B0F0"/>
              <w:left w:val="single" w:sz="4" w:space="0" w:color="00B0F0"/>
              <w:bottom w:val="single" w:sz="4" w:space="0" w:color="00B0F0"/>
            </w:tcBorders>
            <w:shd w:val="clear" w:color="auto" w:fill="auto"/>
          </w:tcPr>
          <w:p w14:paraId="564C620B"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63102AAA" w14:textId="77777777" w:rsidTr="003C283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597025F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3989" w:type="pct"/>
            <w:tcBorders>
              <w:top w:val="single" w:sz="4" w:space="0" w:color="00B0F0"/>
              <w:left w:val="single" w:sz="4" w:space="0" w:color="00B0F0"/>
              <w:bottom w:val="single" w:sz="4" w:space="0" w:color="00B0F0"/>
            </w:tcBorders>
            <w:shd w:val="clear" w:color="auto" w:fill="auto"/>
          </w:tcPr>
          <w:p w14:paraId="14639EBD" w14:textId="77777777" w:rsidR="003C283E" w:rsidRDefault="003C283E" w:rsidP="003C283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2C34077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35489DE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E4196F1" w14:textId="77777777" w:rsidR="009B7CC5" w:rsidRPr="007C051B" w:rsidRDefault="009B7CC5" w:rsidP="00347453">
            <w:pPr>
              <w:pStyle w:val="Prrafodelista"/>
              <w:numPr>
                <w:ilvl w:val="0"/>
                <w:numId w:val="121"/>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65FF24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CD533D" w14:textId="48877814"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15B976F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081E83F8"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JORNADA</w:t>
            </w:r>
            <w:r w:rsidRPr="007C051B">
              <w:rPr>
                <w:rFonts w:ascii="Century Gothic" w:hAnsi="Century Gothic" w:cs="Arial"/>
                <w:b/>
                <w:i w:val="0"/>
                <w:iCs w:val="0"/>
                <w:sz w:val="18"/>
                <w:szCs w:val="18"/>
                <w:lang w:val="es-GT"/>
              </w:rPr>
              <w:t xml:space="preserve"> DE TRABAJO</w:t>
            </w:r>
          </w:p>
        </w:tc>
      </w:tr>
      <w:tr w:rsidR="009B7CC5" w:rsidRPr="007C051B" w14:paraId="7BBE98F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0715D294" w14:textId="49B3B63A"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3C283E">
              <w:rPr>
                <w:rFonts w:ascii="Century Gothic" w:hAnsi="Century Gothic" w:cs="Arial"/>
                <w:i w:val="0"/>
                <w:iCs w:val="0"/>
                <w:sz w:val="18"/>
                <w:szCs w:val="18"/>
                <w:lang w:val="es-GT"/>
              </w:rPr>
              <w:t>.</w:t>
            </w:r>
          </w:p>
          <w:p w14:paraId="6B3C1A0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5AC754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9FE23B3"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RIESGOS</w:t>
            </w:r>
            <w:r w:rsidRPr="007C051B">
              <w:rPr>
                <w:rFonts w:ascii="Century Gothic" w:hAnsi="Century Gothic" w:cs="Arial"/>
                <w:b/>
                <w:i w:val="0"/>
                <w:iCs w:val="0"/>
                <w:sz w:val="18"/>
                <w:szCs w:val="18"/>
                <w:lang w:val="es-GT"/>
              </w:rPr>
              <w:t xml:space="preserve"> EN EL TRABAJO</w:t>
            </w:r>
          </w:p>
        </w:tc>
      </w:tr>
      <w:tr w:rsidR="009B7CC5" w:rsidRPr="007C051B" w14:paraId="55B34DF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C6FD8CC"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w:t>
            </w:r>
            <w:r w:rsidR="003C283E">
              <w:rPr>
                <w:rFonts w:ascii="Century Gothic" w:hAnsi="Century Gothic" w:cs="Arial"/>
                <w:i w:val="0"/>
                <w:iCs w:val="0"/>
                <w:sz w:val="18"/>
                <w:szCs w:val="18"/>
                <w:lang w:val="es-GT"/>
              </w:rPr>
              <w:t>o Anual -POA- de la institución.</w:t>
            </w:r>
          </w:p>
          <w:p w14:paraId="585BD2D0" w14:textId="71E229F0"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12DC13D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AC3568C"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CONSECUENCIAS</w:t>
            </w:r>
            <w:r w:rsidRPr="007C051B">
              <w:rPr>
                <w:rFonts w:ascii="Century Gothic" w:hAnsi="Century Gothic" w:cs="Arial"/>
                <w:b/>
                <w:i w:val="0"/>
                <w:iCs w:val="0"/>
                <w:sz w:val="18"/>
                <w:szCs w:val="18"/>
                <w:lang w:val="es-GT"/>
              </w:rPr>
              <w:t xml:space="preserve"> EN EL TRABAJO</w:t>
            </w:r>
          </w:p>
        </w:tc>
      </w:tr>
      <w:tr w:rsidR="009B7CC5" w:rsidRPr="007C051B" w14:paraId="2217242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CA4B656"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los intereses de la Institución, lo que provoca desconfianza y falta de credibilidad en los procesos de trabajo y los servicios a la comunidad educativa</w:t>
            </w:r>
            <w:r w:rsidR="003C283E">
              <w:rPr>
                <w:rFonts w:ascii="Century Gothic" w:hAnsi="Century Gothic" w:cs="Arial"/>
                <w:i w:val="0"/>
                <w:iCs w:val="0"/>
                <w:sz w:val="18"/>
                <w:szCs w:val="18"/>
                <w:lang w:val="es-GT"/>
              </w:rPr>
              <w:t>.</w:t>
            </w:r>
          </w:p>
          <w:p w14:paraId="071A96C8" w14:textId="62C9A3FB"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577CA45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6CD2365E"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ESFUERZO</w:t>
            </w:r>
            <w:r w:rsidRPr="007C051B">
              <w:rPr>
                <w:rFonts w:ascii="Century Gothic" w:hAnsi="Century Gothic" w:cs="Arial"/>
                <w:b/>
                <w:i w:val="0"/>
                <w:iCs w:val="0"/>
                <w:sz w:val="18"/>
                <w:szCs w:val="18"/>
                <w:lang w:val="es-GT"/>
              </w:rPr>
              <w:t xml:space="preserve"> EN EL TRABAJO</w:t>
            </w:r>
          </w:p>
        </w:tc>
      </w:tr>
      <w:tr w:rsidR="009B7CC5" w:rsidRPr="007C051B" w14:paraId="5ACC0969" w14:textId="77777777" w:rsidTr="003C283E">
        <w:trPr>
          <w:cnfStyle w:val="000000100000" w:firstRow="0" w:lastRow="0" w:firstColumn="0" w:lastColumn="0" w:oddVBand="0" w:evenVBand="0" w:oddHBand="1" w:evenHBand="0" w:firstRowFirstColumn="0" w:firstRowLastColumn="0" w:lastRowFirstColumn="0" w:lastRowLastColumn="0"/>
          <w:trHeight w:val="819"/>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63B88E1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3989" w:type="pct"/>
            <w:tcBorders>
              <w:top w:val="single" w:sz="4" w:space="0" w:color="00B0F0"/>
              <w:left w:val="single" w:sz="4" w:space="0" w:color="00B0F0"/>
              <w:bottom w:val="single" w:sz="4" w:space="0" w:color="00B0F0"/>
            </w:tcBorders>
            <w:shd w:val="clear" w:color="auto" w:fill="auto"/>
          </w:tcPr>
          <w:p w14:paraId="3A30F4CF" w14:textId="66A4BD7D" w:rsidR="009B7CC5" w:rsidRPr="007C051B" w:rsidRDefault="009B7CC5" w:rsidP="00025D5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032C6FDC"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70C6B1A5" w14:textId="77777777" w:rsidTr="003C283E">
        <w:trPr>
          <w:trHeight w:val="535"/>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6091EDB7"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3989" w:type="pct"/>
            <w:tcBorders>
              <w:top w:val="single" w:sz="4" w:space="0" w:color="00B0F0"/>
              <w:left w:val="single" w:sz="4" w:space="0" w:color="00B0F0"/>
              <w:bottom w:val="single" w:sz="4" w:space="0" w:color="00B0F0"/>
            </w:tcBorders>
            <w:shd w:val="clear" w:color="auto" w:fill="auto"/>
          </w:tcPr>
          <w:p w14:paraId="593F69B2" w14:textId="4C6C1064" w:rsidR="009B7CC5" w:rsidRPr="007C051B" w:rsidRDefault="009B7CC5" w:rsidP="003C283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3C283E">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5B3C5D3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199FAEF"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09AC364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D00DBF" w14:textId="77777777" w:rsidR="009B7CC5" w:rsidRPr="007C051B" w:rsidRDefault="009B7CC5" w:rsidP="00347453">
            <w:pPr>
              <w:pStyle w:val="Prrafodelista"/>
              <w:numPr>
                <w:ilvl w:val="0"/>
                <w:numId w:val="121"/>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084C1421" w14:textId="77777777" w:rsidTr="003C283E">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011" w:type="pct"/>
            <w:tcBorders>
              <w:top w:val="single" w:sz="4" w:space="0" w:color="00B0F0"/>
              <w:left w:val="single" w:sz="4" w:space="0" w:color="00B0F0"/>
              <w:bottom w:val="single" w:sz="4" w:space="0" w:color="00B0F0"/>
            </w:tcBorders>
            <w:shd w:val="clear" w:color="auto" w:fill="auto"/>
          </w:tcPr>
          <w:p w14:paraId="2EAAE5C3" w14:textId="77777777" w:rsidR="009B7CC5" w:rsidRPr="007C051B" w:rsidRDefault="009B7CC5" w:rsidP="00025D5F">
            <w:pPr>
              <w:jc w:val="both"/>
              <w:textAlignment w:val="center"/>
              <w:rPr>
                <w:rFonts w:ascii="Century Gothic" w:hAnsi="Century Gothic" w:cs="Arial"/>
                <w:i w:val="0"/>
                <w:iCs w:val="0"/>
                <w:sz w:val="18"/>
                <w:szCs w:val="18"/>
                <w:lang w:val="es-GT"/>
              </w:rPr>
            </w:pPr>
          </w:p>
        </w:tc>
        <w:tc>
          <w:tcPr>
            <w:tcW w:w="3989" w:type="pct"/>
            <w:tcBorders>
              <w:top w:val="single" w:sz="4" w:space="0" w:color="00B0F0"/>
              <w:left w:val="single" w:sz="4" w:space="0" w:color="00B0F0"/>
              <w:bottom w:val="single" w:sz="4" w:space="0" w:color="00B0F0"/>
            </w:tcBorders>
            <w:shd w:val="clear" w:color="auto" w:fill="auto"/>
          </w:tcPr>
          <w:p w14:paraId="6D3D2482" w14:textId="68650E3A"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 xml:space="preserve">Acreditar título universitario a nivel de licenciatura en una carrera afín al puesto. </w:t>
            </w:r>
            <w:r w:rsidRPr="005A7FE0">
              <w:rPr>
                <w:rFonts w:ascii="Century Gothic" w:hAnsi="Century Gothic" w:cs="Arial"/>
                <w:color w:val="000000"/>
                <w:sz w:val="18"/>
                <w:szCs w:val="18"/>
              </w:rPr>
              <w:t xml:space="preserve">Cuatro años de experiencia en tareas relacionadas con </w:t>
            </w:r>
            <w:r w:rsidR="003C283E" w:rsidRPr="005A7FE0">
              <w:rPr>
                <w:rFonts w:ascii="Century Gothic" w:hAnsi="Century Gothic" w:cs="Arial"/>
                <w:color w:val="000000"/>
                <w:sz w:val="18"/>
                <w:szCs w:val="18"/>
              </w:rPr>
              <w:t>el puesto y ser colegiado activo.</w:t>
            </w:r>
          </w:p>
          <w:p w14:paraId="5DAE71AE"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29826C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69ACE963" w14:textId="0D8EF508"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t>CARRERA</w:t>
            </w:r>
            <w:r w:rsidRPr="007C051B">
              <w:rPr>
                <w:rFonts w:ascii="Century Gothic" w:hAnsi="Century Gothic" w:cs="Arial"/>
                <w:b/>
                <w:i w:val="0"/>
                <w:iCs w:val="0"/>
                <w:sz w:val="18"/>
                <w:szCs w:val="18"/>
                <w:lang w:val="es-GT"/>
              </w:rPr>
              <w:t xml:space="preserve"> </w:t>
            </w:r>
            <w:r w:rsidR="00F64B23">
              <w:rPr>
                <w:rFonts w:ascii="Century Gothic" w:hAnsi="Century Gothic" w:cs="Arial"/>
                <w:b/>
                <w:i w:val="0"/>
                <w:iCs w:val="0"/>
                <w:sz w:val="18"/>
                <w:szCs w:val="18"/>
                <w:lang w:val="es-GT"/>
              </w:rPr>
              <w:t>AFÍN</w:t>
            </w:r>
          </w:p>
        </w:tc>
      </w:tr>
      <w:tr w:rsidR="009B7CC5" w:rsidRPr="007C051B" w14:paraId="1F2A847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A70AAA3" w14:textId="5AD3DB1A" w:rsidR="009B7CC5" w:rsidRDefault="00E04B00"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Pedagogía y Administración Educativa, Licenciatura en Pedagogía y Desarrollo Educativo, Licenciatura en Pedagogía y Planificación Curricular, Licenciatura en Educación y Aprendizaje, u otra a</w:t>
            </w:r>
            <w:r w:rsidR="003C283E">
              <w:rPr>
                <w:rFonts w:ascii="Century Gothic" w:hAnsi="Century Gothic" w:cs="Arial"/>
                <w:i w:val="0"/>
                <w:iCs w:val="0"/>
                <w:sz w:val="18"/>
                <w:szCs w:val="18"/>
                <w:lang w:val="es-GT"/>
              </w:rPr>
              <w:t>fín a la naturaleza del puesto.</w:t>
            </w:r>
          </w:p>
          <w:p w14:paraId="4B5F396A" w14:textId="70DEB272" w:rsidR="003C283E" w:rsidRPr="007C051B" w:rsidRDefault="003C283E" w:rsidP="00025D5F">
            <w:pPr>
              <w:jc w:val="both"/>
              <w:textAlignment w:val="center"/>
              <w:rPr>
                <w:rFonts w:ascii="Century Gothic" w:hAnsi="Century Gothic" w:cs="Arial"/>
                <w:i w:val="0"/>
                <w:iCs w:val="0"/>
                <w:sz w:val="18"/>
                <w:szCs w:val="18"/>
                <w:lang w:val="es-GT"/>
              </w:rPr>
            </w:pPr>
          </w:p>
        </w:tc>
      </w:tr>
      <w:tr w:rsidR="009B7CC5" w:rsidRPr="007C051B" w14:paraId="4A60BAD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3D283407" w14:textId="58C38B3B" w:rsidR="009B7CC5" w:rsidRPr="00D16155" w:rsidRDefault="009B7CC5" w:rsidP="00FF5FBF">
            <w:pPr>
              <w:pStyle w:val="Prrafodelista"/>
              <w:numPr>
                <w:ilvl w:val="0"/>
                <w:numId w:val="121"/>
              </w:numPr>
              <w:ind w:left="306" w:hanging="306"/>
              <w:jc w:val="both"/>
              <w:textAlignment w:val="center"/>
              <w:rPr>
                <w:rFonts w:ascii="Century Gothic" w:hAnsi="Century Gothic" w:cs="Arial"/>
                <w:b/>
                <w:sz w:val="18"/>
                <w:szCs w:val="18"/>
                <w:lang w:val="es-GT"/>
              </w:rPr>
            </w:pPr>
            <w:r w:rsidRPr="00D16155">
              <w:rPr>
                <w:rFonts w:ascii="Century Gothic" w:hAnsi="Century Gothic" w:cs="Arial"/>
                <w:b/>
                <w:sz w:val="18"/>
                <w:szCs w:val="18"/>
                <w:lang w:val="es-GT"/>
              </w:rPr>
              <w:t xml:space="preserve"> CONOCIMIENTOS ESPECÍFICOS</w:t>
            </w:r>
          </w:p>
        </w:tc>
      </w:tr>
      <w:tr w:rsidR="009B7CC5" w:rsidRPr="007C051B" w14:paraId="143631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BEDDE0A" w14:textId="77777777" w:rsidR="009B7CC5" w:rsidRPr="00004A79" w:rsidRDefault="009B7CC5" w:rsidP="00347453">
            <w:pPr>
              <w:pStyle w:val="Prrafodelista"/>
              <w:numPr>
                <w:ilvl w:val="0"/>
                <w:numId w:val="1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Experiencia y conocimiento en desarrollo deportivo educativo, </w:t>
            </w:r>
          </w:p>
          <w:p w14:paraId="2488559B" w14:textId="3D7A96A1" w:rsidR="00004A79" w:rsidRPr="007C051B" w:rsidRDefault="00004A79" w:rsidP="00347453">
            <w:pPr>
              <w:pStyle w:val="Prrafodelista"/>
              <w:numPr>
                <w:ilvl w:val="0"/>
                <w:numId w:val="122"/>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w:t>
            </w:r>
            <w:r w:rsidR="002D228D">
              <w:rPr>
                <w:rFonts w:ascii="Century Gothic" w:hAnsi="Century Gothic" w:cs="Arial"/>
                <w:i w:val="0"/>
                <w:iCs w:val="0"/>
                <w:sz w:val="18"/>
                <w:szCs w:val="18"/>
                <w:lang w:val="es-GT"/>
              </w:rPr>
              <w:t>, desarrollo</w:t>
            </w:r>
            <w:r w:rsidR="001103CF">
              <w:rPr>
                <w:rFonts w:ascii="Century Gothic" w:hAnsi="Century Gothic" w:cs="Arial"/>
                <w:i w:val="0"/>
                <w:iCs w:val="0"/>
                <w:sz w:val="18"/>
                <w:szCs w:val="18"/>
                <w:lang w:val="es-GT"/>
              </w:rPr>
              <w:t>, implementación</w:t>
            </w:r>
            <w:r w:rsidR="002D228D">
              <w:rPr>
                <w:rFonts w:ascii="Century Gothic" w:hAnsi="Century Gothic" w:cs="Arial"/>
                <w:i w:val="0"/>
                <w:iCs w:val="0"/>
                <w:sz w:val="18"/>
                <w:szCs w:val="18"/>
                <w:lang w:val="es-GT"/>
              </w:rPr>
              <w:t xml:space="preserve"> y evaluación curricular.</w:t>
            </w:r>
          </w:p>
          <w:p w14:paraId="6F6C2E73" w14:textId="77777777" w:rsidR="009B7CC5" w:rsidRPr="007C051B" w:rsidRDefault="009B7CC5" w:rsidP="00347453">
            <w:pPr>
              <w:pStyle w:val="Prrafodelista"/>
              <w:numPr>
                <w:ilvl w:val="0"/>
                <w:numId w:val="1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243EE5B2" w14:textId="77777777" w:rsidR="009B7CC5" w:rsidRPr="007C051B" w:rsidRDefault="009B7CC5" w:rsidP="00347453">
            <w:pPr>
              <w:pStyle w:val="Prrafodelista"/>
              <w:numPr>
                <w:ilvl w:val="0"/>
                <w:numId w:val="1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 de legislación nacional y legislación educativa.</w:t>
            </w:r>
          </w:p>
          <w:p w14:paraId="1BFE9124" w14:textId="77777777" w:rsidR="009B7CC5" w:rsidRPr="007C051B" w:rsidRDefault="009B7CC5" w:rsidP="00347453">
            <w:pPr>
              <w:pStyle w:val="Prrafodelista"/>
              <w:numPr>
                <w:ilvl w:val="0"/>
                <w:numId w:val="1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012E3C1" w14:textId="77777777" w:rsidR="009B7CC5" w:rsidRPr="007C051B" w:rsidRDefault="009B7CC5" w:rsidP="00347453">
            <w:pPr>
              <w:pStyle w:val="Prrafodelista"/>
              <w:numPr>
                <w:ilvl w:val="0"/>
                <w:numId w:val="122"/>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de evaluación para el Nivel Primario</w:t>
            </w:r>
          </w:p>
          <w:p w14:paraId="3FB81624"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0516C35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E0E4916" w14:textId="77777777" w:rsidR="009B7CC5" w:rsidRPr="007C051B" w:rsidRDefault="009B7CC5" w:rsidP="00347453">
            <w:pPr>
              <w:pStyle w:val="Prrafodelista"/>
              <w:numPr>
                <w:ilvl w:val="0"/>
                <w:numId w:val="121"/>
              </w:numPr>
              <w:ind w:left="306" w:hanging="306"/>
              <w:jc w:val="both"/>
              <w:textAlignment w:val="center"/>
              <w:rPr>
                <w:rFonts w:ascii="Century Gothic" w:hAnsi="Century Gothic" w:cs="Arial"/>
                <w:b/>
                <w:i w:val="0"/>
                <w:iCs w:val="0"/>
                <w:sz w:val="18"/>
                <w:szCs w:val="18"/>
                <w:lang w:val="es-GT"/>
              </w:rPr>
            </w:pPr>
            <w:r w:rsidRPr="00656650">
              <w:rPr>
                <w:rFonts w:ascii="Century Gothic" w:eastAsia="SimSun" w:hAnsi="Century Gothic" w:cs="Arial"/>
                <w:b/>
                <w:i w:val="0"/>
                <w:iCs w:val="0"/>
                <w:sz w:val="18"/>
                <w:szCs w:val="18"/>
                <w:lang w:val="es-GT" w:bidi="ar"/>
              </w:rPr>
              <w:lastRenderedPageBreak/>
              <w:t>HABILIDADES</w:t>
            </w:r>
            <w:r w:rsidRPr="007C051B">
              <w:rPr>
                <w:rFonts w:ascii="Century Gothic" w:hAnsi="Century Gothic" w:cs="Arial"/>
                <w:b/>
                <w:i w:val="0"/>
                <w:iCs w:val="0"/>
                <w:sz w:val="18"/>
                <w:szCs w:val="18"/>
                <w:lang w:val="es-GT"/>
              </w:rPr>
              <w:t xml:space="preserve"> Y DESTREZAS</w:t>
            </w:r>
          </w:p>
        </w:tc>
      </w:tr>
      <w:tr w:rsidR="009B7CC5" w:rsidRPr="007C051B" w14:paraId="7273AD5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55074E9"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0AA1F11B"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01AB3FDA" w14:textId="1030DBA6"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D352E7">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21BD33A9"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tc>
      </w:tr>
      <w:tr w:rsidR="009B7CC5" w:rsidRPr="007C051B" w14:paraId="25A5C66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5ACDD65E" w14:textId="526B62B5" w:rsidR="009B7CC5" w:rsidRPr="00443D16" w:rsidRDefault="00443D16" w:rsidP="00347453">
            <w:pPr>
              <w:pStyle w:val="Prrafodelista"/>
              <w:numPr>
                <w:ilvl w:val="0"/>
                <w:numId w:val="121"/>
              </w:numPr>
              <w:ind w:left="306" w:hanging="306"/>
              <w:jc w:val="both"/>
              <w:textAlignment w:val="center"/>
              <w:rPr>
                <w:rFonts w:ascii="Century Gothic" w:eastAsia="SimSun" w:hAnsi="Century Gothic" w:cs="Arial"/>
                <w:b/>
                <w:i w:val="0"/>
                <w:iCs w:val="0"/>
                <w:sz w:val="18"/>
                <w:szCs w:val="18"/>
                <w:lang w:val="es-GT" w:bidi="ar"/>
              </w:rPr>
            </w:pPr>
            <w:r w:rsidRPr="00656650">
              <w:rPr>
                <w:rFonts w:ascii="Century Gothic" w:eastAsia="SimSun" w:hAnsi="Century Gothic" w:cs="Arial"/>
                <w:b/>
                <w:i w:val="0"/>
                <w:iCs w:val="0"/>
                <w:sz w:val="18"/>
                <w:szCs w:val="18"/>
                <w:lang w:val="es-GT" w:bidi="ar"/>
              </w:rPr>
              <w:t>ACTITUDINALES</w:t>
            </w:r>
          </w:p>
        </w:tc>
      </w:tr>
      <w:tr w:rsidR="009B7CC5" w:rsidRPr="007C051B" w14:paraId="18F804D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3B9AA6B"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64CBC9DF"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790C6BA4"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6C8A678A"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14B307CE"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333F2841"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FC50B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DDF04B8" w14:textId="0681FAC7" w:rsidR="009B7CC5" w:rsidRPr="007C051B" w:rsidRDefault="00443D16" w:rsidP="00347453">
            <w:pPr>
              <w:pStyle w:val="Prrafodelista"/>
              <w:numPr>
                <w:ilvl w:val="0"/>
                <w:numId w:val="121"/>
              </w:numPr>
              <w:ind w:left="306" w:hanging="306"/>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OTROS REQUISITOS</w:t>
            </w:r>
          </w:p>
        </w:tc>
      </w:tr>
      <w:tr w:rsidR="009B7CC5" w:rsidRPr="007C051B" w14:paraId="7DC32F5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561410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2F08C03A"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43FBCDE9" w14:textId="77777777" w:rsidR="009B7CC5" w:rsidRPr="007C051B" w:rsidRDefault="009B7CC5" w:rsidP="009B7CC5">
      <w:pPr>
        <w:rPr>
          <w:rFonts w:ascii="Century Gothic" w:hAnsi="Century Gothic"/>
          <w:sz w:val="18"/>
          <w:szCs w:val="18"/>
          <w:lang w:val="es-GT"/>
        </w:rPr>
      </w:pPr>
    </w:p>
    <w:p w14:paraId="2E172B34" w14:textId="77777777" w:rsidR="009B7CC5" w:rsidRPr="007C051B" w:rsidRDefault="009B7CC5" w:rsidP="009B7CC5">
      <w:pPr>
        <w:rPr>
          <w:rFonts w:ascii="Century Gothic" w:hAnsi="Century Gothic"/>
          <w:sz w:val="18"/>
          <w:szCs w:val="18"/>
          <w:lang w:val="es-GT"/>
        </w:rPr>
      </w:pPr>
    </w:p>
    <w:p w14:paraId="49E12F46" w14:textId="77777777" w:rsidR="009B7CC5" w:rsidRPr="007C051B" w:rsidRDefault="009B7CC5" w:rsidP="009B7CC5">
      <w:pPr>
        <w:rPr>
          <w:rFonts w:ascii="Century Gothic" w:hAnsi="Century Gothic"/>
          <w:sz w:val="18"/>
          <w:szCs w:val="18"/>
          <w:lang w:val="es-GT"/>
        </w:rPr>
      </w:pPr>
    </w:p>
    <w:p w14:paraId="5EDF71E9" w14:textId="77777777" w:rsidR="009B7CC5" w:rsidRPr="007C051B" w:rsidRDefault="009B7CC5" w:rsidP="009B7CC5">
      <w:pPr>
        <w:rPr>
          <w:rFonts w:ascii="Century Gothic" w:hAnsi="Century Gothic"/>
          <w:sz w:val="18"/>
          <w:szCs w:val="18"/>
          <w:lang w:val="es-GT"/>
        </w:rPr>
      </w:pPr>
    </w:p>
    <w:p w14:paraId="3D21DD8C" w14:textId="77777777" w:rsidR="009B7CC5" w:rsidRPr="007C051B" w:rsidRDefault="009B7CC5" w:rsidP="009B7CC5">
      <w:pPr>
        <w:rPr>
          <w:rFonts w:ascii="Century Gothic" w:hAnsi="Century Gothic"/>
          <w:sz w:val="18"/>
          <w:szCs w:val="18"/>
          <w:lang w:val="es-GT"/>
        </w:rPr>
      </w:pPr>
    </w:p>
    <w:p w14:paraId="573D1EE5" w14:textId="77777777" w:rsidR="009B7CC5" w:rsidRPr="007C051B" w:rsidRDefault="009B7CC5" w:rsidP="009B7CC5">
      <w:pPr>
        <w:rPr>
          <w:rFonts w:ascii="Century Gothic" w:hAnsi="Century Gothic"/>
          <w:sz w:val="18"/>
          <w:szCs w:val="18"/>
          <w:lang w:val="es-GT"/>
        </w:rPr>
      </w:pPr>
    </w:p>
    <w:p w14:paraId="5ED72BA1" w14:textId="77777777" w:rsidR="009B7CC5" w:rsidRPr="007C051B" w:rsidRDefault="009B7CC5" w:rsidP="009B7CC5">
      <w:pPr>
        <w:rPr>
          <w:rFonts w:ascii="Century Gothic" w:hAnsi="Century Gothic"/>
          <w:sz w:val="18"/>
          <w:szCs w:val="18"/>
          <w:lang w:val="es-GT"/>
        </w:rPr>
      </w:pPr>
    </w:p>
    <w:p w14:paraId="7FB1A3AA" w14:textId="77777777" w:rsidR="009B7CC5" w:rsidRPr="007C051B" w:rsidRDefault="009B7CC5" w:rsidP="009B7CC5">
      <w:pPr>
        <w:rPr>
          <w:rFonts w:ascii="Century Gothic" w:hAnsi="Century Gothic"/>
          <w:sz w:val="18"/>
          <w:szCs w:val="18"/>
          <w:lang w:val="es-GT"/>
        </w:rPr>
      </w:pPr>
    </w:p>
    <w:p w14:paraId="5CE0AB57" w14:textId="77777777" w:rsidR="009B7CC5" w:rsidRPr="007C051B" w:rsidRDefault="009B7CC5" w:rsidP="009B7CC5">
      <w:pPr>
        <w:rPr>
          <w:rFonts w:ascii="Century Gothic" w:hAnsi="Century Gothic"/>
          <w:sz w:val="18"/>
          <w:szCs w:val="18"/>
          <w:lang w:val="es-GT"/>
        </w:rPr>
      </w:pPr>
    </w:p>
    <w:p w14:paraId="321A08BD" w14:textId="77777777" w:rsidR="009B7CC5" w:rsidRPr="007C051B" w:rsidRDefault="009B7CC5" w:rsidP="009B7CC5">
      <w:pPr>
        <w:rPr>
          <w:rFonts w:ascii="Century Gothic" w:hAnsi="Century Gothic"/>
          <w:sz w:val="18"/>
          <w:szCs w:val="18"/>
          <w:lang w:val="es-GT"/>
        </w:rPr>
      </w:pPr>
    </w:p>
    <w:p w14:paraId="2BCE1639" w14:textId="77777777" w:rsidR="009B7CC5" w:rsidRPr="007C051B" w:rsidRDefault="009B7CC5" w:rsidP="009B7CC5">
      <w:pPr>
        <w:rPr>
          <w:rFonts w:ascii="Century Gothic" w:hAnsi="Century Gothic"/>
          <w:sz w:val="18"/>
          <w:szCs w:val="18"/>
          <w:lang w:val="es-GT"/>
        </w:rPr>
      </w:pPr>
    </w:p>
    <w:p w14:paraId="1C376133" w14:textId="77777777" w:rsidR="009B7CC5" w:rsidRPr="007C051B" w:rsidRDefault="009B7CC5" w:rsidP="009B7CC5">
      <w:pPr>
        <w:rPr>
          <w:rFonts w:ascii="Century Gothic" w:hAnsi="Century Gothic"/>
          <w:sz w:val="18"/>
          <w:szCs w:val="18"/>
          <w:lang w:val="es-GT"/>
        </w:rPr>
      </w:pPr>
    </w:p>
    <w:p w14:paraId="1398A8DD" w14:textId="77777777" w:rsidR="009B7CC5" w:rsidRPr="007C051B" w:rsidRDefault="009B7CC5" w:rsidP="009B7CC5">
      <w:pPr>
        <w:rPr>
          <w:rFonts w:ascii="Century Gothic" w:hAnsi="Century Gothic"/>
          <w:sz w:val="18"/>
          <w:szCs w:val="18"/>
          <w:lang w:val="es-GT"/>
        </w:rPr>
      </w:pPr>
    </w:p>
    <w:p w14:paraId="6292D6C3" w14:textId="77777777" w:rsidR="009B7CC5" w:rsidRPr="007C051B" w:rsidRDefault="009B7CC5" w:rsidP="009B7CC5">
      <w:pPr>
        <w:rPr>
          <w:rFonts w:ascii="Century Gothic" w:hAnsi="Century Gothic"/>
          <w:sz w:val="18"/>
          <w:szCs w:val="18"/>
          <w:lang w:val="es-GT"/>
        </w:rPr>
      </w:pPr>
    </w:p>
    <w:p w14:paraId="3645E4B0" w14:textId="77777777" w:rsidR="009B7CC5" w:rsidRPr="007C051B" w:rsidRDefault="009B7CC5" w:rsidP="009B7CC5">
      <w:pPr>
        <w:rPr>
          <w:rFonts w:ascii="Century Gothic" w:hAnsi="Century Gothic"/>
          <w:sz w:val="18"/>
          <w:szCs w:val="18"/>
          <w:lang w:val="es-GT"/>
        </w:rPr>
      </w:pPr>
    </w:p>
    <w:p w14:paraId="3262F25B" w14:textId="77777777" w:rsidR="009B7CC5" w:rsidRPr="007C051B" w:rsidRDefault="009B7CC5" w:rsidP="009B7CC5">
      <w:pPr>
        <w:rPr>
          <w:rFonts w:ascii="Century Gothic" w:hAnsi="Century Gothic"/>
          <w:sz w:val="18"/>
          <w:szCs w:val="18"/>
          <w:lang w:val="es-GT"/>
        </w:rPr>
      </w:pPr>
    </w:p>
    <w:p w14:paraId="18F84C4D" w14:textId="77777777" w:rsidR="009B7CC5" w:rsidRPr="007C051B" w:rsidRDefault="009B7CC5" w:rsidP="009B7CC5">
      <w:pPr>
        <w:rPr>
          <w:rFonts w:ascii="Century Gothic" w:hAnsi="Century Gothic"/>
          <w:sz w:val="18"/>
          <w:szCs w:val="18"/>
          <w:lang w:val="es-GT"/>
        </w:rPr>
      </w:pPr>
    </w:p>
    <w:p w14:paraId="0893E524" w14:textId="77777777" w:rsidR="009B7CC5" w:rsidRPr="007C051B" w:rsidRDefault="009B7CC5" w:rsidP="009B7CC5">
      <w:pPr>
        <w:rPr>
          <w:rFonts w:ascii="Century Gothic" w:hAnsi="Century Gothic"/>
          <w:sz w:val="18"/>
          <w:szCs w:val="18"/>
          <w:lang w:val="es-GT"/>
        </w:rPr>
      </w:pPr>
    </w:p>
    <w:p w14:paraId="2CCA4E47" w14:textId="77777777" w:rsidR="009B7CC5" w:rsidRPr="007C051B" w:rsidRDefault="009B7CC5" w:rsidP="009B7CC5">
      <w:pPr>
        <w:rPr>
          <w:rFonts w:ascii="Century Gothic" w:hAnsi="Century Gothic"/>
          <w:sz w:val="18"/>
          <w:szCs w:val="18"/>
          <w:lang w:val="es-GT"/>
        </w:rPr>
      </w:pPr>
    </w:p>
    <w:p w14:paraId="6829B61C" w14:textId="77777777" w:rsidR="009B7CC5" w:rsidRPr="007C051B" w:rsidRDefault="009B7CC5" w:rsidP="009B7CC5">
      <w:pPr>
        <w:rPr>
          <w:rFonts w:ascii="Century Gothic" w:hAnsi="Century Gothic"/>
          <w:sz w:val="18"/>
          <w:szCs w:val="18"/>
          <w:lang w:val="es-GT"/>
        </w:rPr>
      </w:pPr>
    </w:p>
    <w:p w14:paraId="233C327B" w14:textId="77777777" w:rsidR="009B7CC5" w:rsidRPr="007C051B" w:rsidRDefault="009B7CC5" w:rsidP="009B7CC5">
      <w:pPr>
        <w:rPr>
          <w:rFonts w:ascii="Century Gothic" w:hAnsi="Century Gothic"/>
          <w:sz w:val="18"/>
          <w:szCs w:val="18"/>
          <w:lang w:val="es-GT"/>
        </w:rPr>
      </w:pPr>
    </w:p>
    <w:p w14:paraId="57695826" w14:textId="77777777" w:rsidR="009B7CC5" w:rsidRPr="007C051B" w:rsidRDefault="009B7CC5" w:rsidP="009B7CC5">
      <w:pPr>
        <w:rPr>
          <w:rFonts w:ascii="Century Gothic" w:hAnsi="Century Gothic"/>
          <w:sz w:val="18"/>
          <w:szCs w:val="18"/>
          <w:lang w:val="es-GT"/>
        </w:rPr>
      </w:pPr>
    </w:p>
    <w:p w14:paraId="7F677DDF" w14:textId="77777777" w:rsidR="009B7CC5" w:rsidRPr="007C051B" w:rsidRDefault="009B7CC5" w:rsidP="009B7CC5">
      <w:pPr>
        <w:rPr>
          <w:rFonts w:ascii="Century Gothic" w:hAnsi="Century Gothic"/>
          <w:sz w:val="18"/>
          <w:szCs w:val="18"/>
          <w:lang w:val="es-GT"/>
        </w:rPr>
      </w:pPr>
    </w:p>
    <w:p w14:paraId="4054CC92" w14:textId="77777777" w:rsidR="009B7CC5" w:rsidRPr="007C051B" w:rsidRDefault="009B7CC5" w:rsidP="009B7CC5">
      <w:pPr>
        <w:rPr>
          <w:rFonts w:ascii="Century Gothic" w:hAnsi="Century Gothic"/>
          <w:sz w:val="18"/>
          <w:szCs w:val="18"/>
          <w:lang w:val="es-GT"/>
        </w:rPr>
      </w:pPr>
    </w:p>
    <w:p w14:paraId="1038E0EC" w14:textId="77777777" w:rsidR="009B7CC5" w:rsidRPr="007C051B" w:rsidRDefault="009B7CC5" w:rsidP="009B7CC5">
      <w:pPr>
        <w:rPr>
          <w:rFonts w:ascii="Century Gothic" w:hAnsi="Century Gothic"/>
          <w:sz w:val="18"/>
          <w:szCs w:val="18"/>
          <w:lang w:val="es-GT"/>
        </w:rPr>
      </w:pPr>
    </w:p>
    <w:p w14:paraId="71197614" w14:textId="77777777" w:rsidR="009B7CC5" w:rsidRPr="007C051B" w:rsidRDefault="009B7CC5" w:rsidP="009B7CC5">
      <w:pPr>
        <w:rPr>
          <w:rFonts w:ascii="Century Gothic" w:hAnsi="Century Gothic"/>
          <w:sz w:val="18"/>
          <w:szCs w:val="18"/>
          <w:lang w:val="es-GT"/>
        </w:rPr>
      </w:pPr>
    </w:p>
    <w:p w14:paraId="78D3CDE1" w14:textId="77777777" w:rsidR="009B7CC5" w:rsidRPr="007C051B" w:rsidRDefault="009B7CC5" w:rsidP="009B7CC5">
      <w:pPr>
        <w:rPr>
          <w:rFonts w:ascii="Century Gothic" w:hAnsi="Century Gothic"/>
          <w:sz w:val="18"/>
          <w:szCs w:val="18"/>
          <w:lang w:val="es-GT"/>
        </w:rPr>
      </w:pPr>
    </w:p>
    <w:p w14:paraId="708E313D" w14:textId="77777777" w:rsidR="009B7CC5" w:rsidRPr="007C051B" w:rsidRDefault="009B7CC5" w:rsidP="009B7CC5">
      <w:pPr>
        <w:rPr>
          <w:rFonts w:ascii="Century Gothic" w:hAnsi="Century Gothic"/>
          <w:sz w:val="18"/>
          <w:szCs w:val="18"/>
          <w:lang w:val="es-GT"/>
        </w:rPr>
      </w:pPr>
    </w:p>
    <w:p w14:paraId="1A03DEC8" w14:textId="77777777" w:rsidR="009B7CC5" w:rsidRPr="007C051B" w:rsidRDefault="009B7CC5" w:rsidP="009B7CC5">
      <w:pPr>
        <w:rPr>
          <w:rFonts w:ascii="Century Gothic" w:hAnsi="Century Gothic"/>
          <w:sz w:val="18"/>
          <w:szCs w:val="18"/>
          <w:lang w:val="es-GT"/>
        </w:rPr>
      </w:pPr>
    </w:p>
    <w:p w14:paraId="21866E9B" w14:textId="77777777" w:rsidR="009B7CC5" w:rsidRPr="007C051B" w:rsidRDefault="009B7CC5" w:rsidP="009B7CC5">
      <w:pPr>
        <w:rPr>
          <w:rFonts w:ascii="Century Gothic" w:hAnsi="Century Gothic"/>
          <w:sz w:val="18"/>
          <w:szCs w:val="18"/>
          <w:lang w:val="es-GT"/>
        </w:rPr>
      </w:pPr>
    </w:p>
    <w:p w14:paraId="3D4E02E1" w14:textId="77777777" w:rsidR="009B7CC5" w:rsidRPr="007C051B" w:rsidRDefault="009B7CC5" w:rsidP="009B7CC5">
      <w:pPr>
        <w:rPr>
          <w:rFonts w:ascii="Century Gothic" w:hAnsi="Century Gothic"/>
          <w:sz w:val="18"/>
          <w:szCs w:val="18"/>
          <w:lang w:val="es-GT"/>
        </w:rPr>
      </w:pPr>
    </w:p>
    <w:p w14:paraId="74D15205" w14:textId="77777777" w:rsidR="009B7CC5" w:rsidRPr="007C051B" w:rsidRDefault="009B7CC5" w:rsidP="009B7CC5">
      <w:pPr>
        <w:rPr>
          <w:rFonts w:ascii="Century Gothic" w:hAnsi="Century Gothic"/>
          <w:sz w:val="18"/>
          <w:szCs w:val="18"/>
          <w:lang w:val="es-GT"/>
        </w:rPr>
      </w:pPr>
    </w:p>
    <w:p w14:paraId="1D447351" w14:textId="77777777" w:rsidR="009B7CC5" w:rsidRPr="007C051B" w:rsidRDefault="009B7CC5" w:rsidP="009B7CC5">
      <w:pPr>
        <w:rPr>
          <w:rFonts w:ascii="Century Gothic" w:hAnsi="Century Gothic"/>
          <w:sz w:val="18"/>
          <w:szCs w:val="18"/>
          <w:lang w:val="es-GT"/>
        </w:rPr>
      </w:pPr>
    </w:p>
    <w:p w14:paraId="6608BAAC" w14:textId="77777777" w:rsidR="009B7CC5" w:rsidRPr="007C051B" w:rsidRDefault="009B7CC5" w:rsidP="009B7CC5">
      <w:pPr>
        <w:rPr>
          <w:rFonts w:ascii="Century Gothic" w:hAnsi="Century Gothic"/>
          <w:sz w:val="18"/>
          <w:szCs w:val="18"/>
          <w:lang w:val="es-GT"/>
        </w:rPr>
      </w:pPr>
    </w:p>
    <w:p w14:paraId="77EE46ED" w14:textId="77777777" w:rsidR="009B7CC5" w:rsidRPr="007C051B" w:rsidRDefault="009B7CC5" w:rsidP="009B7CC5">
      <w:pPr>
        <w:rPr>
          <w:rFonts w:ascii="Century Gothic" w:hAnsi="Century Gothic"/>
          <w:sz w:val="18"/>
          <w:szCs w:val="18"/>
          <w:lang w:val="es-GT"/>
        </w:rPr>
      </w:pPr>
    </w:p>
    <w:p w14:paraId="0B23E843" w14:textId="77777777" w:rsidR="009B7CC5" w:rsidRPr="007C051B" w:rsidRDefault="009B7CC5" w:rsidP="009B7CC5">
      <w:pPr>
        <w:rPr>
          <w:rFonts w:ascii="Century Gothic" w:hAnsi="Century Gothic"/>
          <w:sz w:val="18"/>
          <w:szCs w:val="18"/>
          <w:lang w:val="es-GT"/>
        </w:rPr>
      </w:pPr>
    </w:p>
    <w:p w14:paraId="7B92170C" w14:textId="77777777" w:rsidR="009B7CC5" w:rsidRPr="007C051B" w:rsidRDefault="009B7CC5" w:rsidP="009B7CC5">
      <w:pPr>
        <w:rPr>
          <w:rFonts w:ascii="Century Gothic" w:hAnsi="Century Gothic"/>
          <w:sz w:val="18"/>
          <w:szCs w:val="18"/>
          <w:lang w:val="es-GT"/>
        </w:rPr>
      </w:pPr>
    </w:p>
    <w:p w14:paraId="2E8B16DB" w14:textId="77777777" w:rsidR="009B7CC5" w:rsidRPr="007C051B" w:rsidRDefault="009B7CC5" w:rsidP="009B7CC5">
      <w:pPr>
        <w:rPr>
          <w:rFonts w:ascii="Century Gothic" w:hAnsi="Century Gothic"/>
          <w:sz w:val="18"/>
          <w:szCs w:val="18"/>
          <w:lang w:val="es-GT"/>
        </w:rPr>
      </w:pPr>
    </w:p>
    <w:p w14:paraId="28F88DD3" w14:textId="77777777" w:rsidR="009B7CC5" w:rsidRPr="007C051B" w:rsidRDefault="009B7CC5" w:rsidP="009B7CC5">
      <w:pPr>
        <w:rPr>
          <w:rFonts w:ascii="Century Gothic" w:hAnsi="Century Gothic"/>
          <w:sz w:val="18"/>
          <w:szCs w:val="18"/>
          <w:lang w:val="es-GT"/>
        </w:rPr>
      </w:pPr>
    </w:p>
    <w:p w14:paraId="6265AF51" w14:textId="77777777" w:rsidR="009B7CC5" w:rsidRPr="007C051B" w:rsidRDefault="009B7CC5" w:rsidP="009B7CC5">
      <w:pPr>
        <w:rPr>
          <w:rFonts w:ascii="Century Gothic" w:hAnsi="Century Gothic"/>
          <w:sz w:val="18"/>
          <w:szCs w:val="18"/>
          <w:lang w:val="es-GT"/>
        </w:rPr>
      </w:pPr>
    </w:p>
    <w:p w14:paraId="7203A431" w14:textId="77777777" w:rsidR="009B7CC5" w:rsidRPr="007C051B" w:rsidRDefault="009B7CC5" w:rsidP="009B7CC5">
      <w:pPr>
        <w:rPr>
          <w:rFonts w:ascii="Century Gothic" w:hAnsi="Century Gothic"/>
          <w:sz w:val="18"/>
          <w:szCs w:val="18"/>
          <w:lang w:val="es-GT"/>
        </w:rPr>
      </w:pPr>
    </w:p>
    <w:p w14:paraId="10BEEFFA" w14:textId="77777777" w:rsidR="009B7CC5" w:rsidRPr="007C051B" w:rsidRDefault="009B7CC5" w:rsidP="009B7CC5">
      <w:pPr>
        <w:rPr>
          <w:rFonts w:ascii="Century Gothic" w:hAnsi="Century Gothic"/>
          <w:sz w:val="18"/>
          <w:szCs w:val="18"/>
          <w:lang w:val="es-GT"/>
        </w:rPr>
      </w:pPr>
    </w:p>
    <w:p w14:paraId="08090D2F" w14:textId="77777777" w:rsidR="009B7CC5" w:rsidRPr="007C051B" w:rsidRDefault="009B7CC5" w:rsidP="009B7CC5">
      <w:pPr>
        <w:rPr>
          <w:rFonts w:ascii="Century Gothic" w:hAnsi="Century Gothic"/>
          <w:sz w:val="18"/>
          <w:szCs w:val="18"/>
          <w:lang w:val="es-GT"/>
        </w:rPr>
      </w:pPr>
    </w:p>
    <w:p w14:paraId="5E4B82DD" w14:textId="01ADA3C6" w:rsidR="009B7CC5" w:rsidRDefault="009B7CC5" w:rsidP="009B7CC5">
      <w:pPr>
        <w:rPr>
          <w:rFonts w:ascii="Century Gothic" w:hAnsi="Century Gothic"/>
          <w:sz w:val="18"/>
          <w:szCs w:val="18"/>
          <w:lang w:val="es-GT"/>
        </w:rPr>
      </w:pPr>
    </w:p>
    <w:p w14:paraId="7D709F65" w14:textId="5934F091"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5EFDD021" w14:textId="77777777" w:rsidR="003C67E4" w:rsidRPr="007C051B" w:rsidRDefault="003C67E4" w:rsidP="009B7CC5">
      <w:pPr>
        <w:rPr>
          <w:rFonts w:ascii="Century Gothic" w:hAnsi="Century Gothic"/>
          <w:sz w:val="18"/>
          <w:szCs w:val="18"/>
          <w:lang w:val="es-GT"/>
        </w:rPr>
      </w:pPr>
    </w:p>
    <w:p w14:paraId="11E83A5F" w14:textId="77777777" w:rsidR="009B7CC5" w:rsidRPr="007C051B" w:rsidRDefault="009B7CC5" w:rsidP="009B7CC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9B7CC5" w:rsidRPr="007C051B" w14:paraId="6E2C709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BCA625E" w14:textId="27FA33B0" w:rsidR="009B7CC5" w:rsidRPr="007C051B" w:rsidRDefault="00E34F25" w:rsidP="00025D5F">
            <w:pPr>
              <w:jc w:val="center"/>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30</w:t>
            </w:r>
            <w:r w:rsidR="00E345C8" w:rsidRPr="00E345C8">
              <w:rPr>
                <w:rFonts w:ascii="Century Gothic" w:hAnsi="Century Gothic" w:cs="Arial"/>
                <w:i w:val="0"/>
                <w:iCs w:val="0"/>
                <w:sz w:val="18"/>
                <w:szCs w:val="18"/>
                <w:lang w:val="es-GT"/>
              </w:rPr>
              <w:t xml:space="preserve">. </w:t>
            </w:r>
            <w:r w:rsidR="009B7CC5" w:rsidRPr="00E345C8">
              <w:rPr>
                <w:rFonts w:ascii="Century Gothic" w:hAnsi="Century Gothic" w:cs="Arial"/>
                <w:i w:val="0"/>
                <w:iCs w:val="0"/>
                <w:sz w:val="18"/>
                <w:szCs w:val="18"/>
                <w:lang w:val="es-GT"/>
              </w:rPr>
              <w:t>Técnico Especialista en Tecnologías de la Información y Comunicación</w:t>
            </w:r>
          </w:p>
        </w:tc>
      </w:tr>
      <w:tr w:rsidR="009B7CC5" w:rsidRPr="007C051B" w14:paraId="163174A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9E80C6D" w14:textId="77777777" w:rsidR="009B7CC5" w:rsidRPr="007C051B" w:rsidRDefault="009B7CC5" w:rsidP="00347453">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IDENTIFICACIÓN DEL PUESTO</w:t>
            </w:r>
          </w:p>
        </w:tc>
      </w:tr>
      <w:tr w:rsidR="009B7CC5" w:rsidRPr="007C051B" w14:paraId="3CC5372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25540AE"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1B9EF90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la clase:  9820</w:t>
            </w:r>
          </w:p>
        </w:tc>
      </w:tr>
      <w:tr w:rsidR="009B7CC5" w:rsidRPr="007C051B" w14:paraId="5EF173B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E18BF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0BC3506F"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Código de Especialidad: 0007</w:t>
            </w:r>
          </w:p>
        </w:tc>
      </w:tr>
      <w:tr w:rsidR="009B7CC5" w:rsidRPr="007C051B" w14:paraId="31D5A66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F1E316"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Título funcional: Técnico Especialista en Tecnologías de la Información y Comunicación  </w:t>
            </w:r>
          </w:p>
        </w:tc>
        <w:tc>
          <w:tcPr>
            <w:tcW w:w="2452" w:type="pct"/>
            <w:shd w:val="clear" w:color="auto" w:fill="auto"/>
          </w:tcPr>
          <w:p w14:paraId="2DA1C37F"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Número de puestos:  01</w:t>
            </w:r>
          </w:p>
        </w:tc>
      </w:tr>
      <w:tr w:rsidR="009B7CC5" w:rsidRPr="007C051B" w14:paraId="6DAF252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C5D4090"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Jefe inmediato:  Jefe del Departamento de Nivel Primario</w:t>
            </w:r>
          </w:p>
        </w:tc>
        <w:tc>
          <w:tcPr>
            <w:tcW w:w="2452" w:type="pct"/>
          </w:tcPr>
          <w:p w14:paraId="5082C64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Subalternos:  N/A</w:t>
            </w:r>
          </w:p>
          <w:p w14:paraId="43FD7646"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B7CC5" w:rsidRPr="007C051B" w14:paraId="491162A2"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31658A" w14:textId="77777777" w:rsidR="009B7CC5" w:rsidRPr="007C051B" w:rsidRDefault="009B7CC5" w:rsidP="00347453">
            <w:pPr>
              <w:pStyle w:val="Prrafodelista"/>
              <w:numPr>
                <w:ilvl w:val="0"/>
                <w:numId w:val="123"/>
              </w:numPr>
              <w:jc w:val="both"/>
              <w:textAlignment w:val="center"/>
              <w:rPr>
                <w:rFonts w:ascii="Century Gothic" w:hAnsi="Century Gothic" w:cs="Arial"/>
                <w:i w:val="0"/>
                <w:iCs w:val="0"/>
                <w:sz w:val="18"/>
                <w:szCs w:val="18"/>
                <w:lang w:val="es-GT"/>
              </w:rPr>
            </w:pPr>
            <w:r w:rsidRPr="00443D16">
              <w:rPr>
                <w:rFonts w:ascii="Century Gothic" w:eastAsia="SimSun" w:hAnsi="Century Gothic" w:cs="Arial"/>
                <w:bCs w:val="0"/>
                <w:i w:val="0"/>
                <w:iCs w:val="0"/>
                <w:sz w:val="18"/>
                <w:szCs w:val="18"/>
                <w:lang w:val="es-GT" w:bidi="ar"/>
              </w:rPr>
              <w:t>NATURALEZA</w:t>
            </w:r>
            <w:r w:rsidRPr="007C051B">
              <w:rPr>
                <w:rFonts w:ascii="Century Gothic" w:hAnsi="Century Gothic" w:cs="Arial"/>
                <w:i w:val="0"/>
                <w:iCs w:val="0"/>
                <w:sz w:val="18"/>
                <w:szCs w:val="18"/>
                <w:lang w:val="es-GT"/>
              </w:rPr>
              <w:t xml:space="preserve"> DEL PUESTO</w:t>
            </w:r>
          </w:p>
        </w:tc>
      </w:tr>
      <w:tr w:rsidR="009B7CC5" w:rsidRPr="007C051B" w14:paraId="71457B17"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650868B" w14:textId="2480BA28" w:rsidR="00195DC4" w:rsidRDefault="00195DC4" w:rsidP="00195DC4">
            <w:pPr>
              <w:autoSpaceDE w:val="0"/>
              <w:autoSpaceDN w:val="0"/>
              <w:adjustRightInd w:val="0"/>
              <w:jc w:val="both"/>
              <w:rPr>
                <w:rFonts w:ascii="Century Gothic" w:eastAsiaTheme="minorHAnsi" w:hAnsi="Century Gothic" w:cs="Century Gothic,Italic"/>
                <w:i w:val="0"/>
                <w:iCs w:val="0"/>
                <w:sz w:val="18"/>
                <w:szCs w:val="18"/>
                <w:lang w:val="es-GT" w:eastAsia="en-US"/>
              </w:rPr>
            </w:pPr>
            <w:r>
              <w:rPr>
                <w:rFonts w:ascii="Century Gothic" w:eastAsiaTheme="minorHAnsi" w:hAnsi="Century Gothic" w:cs="Century Gothic,Italic"/>
                <w:i w:val="0"/>
                <w:iCs w:val="0"/>
                <w:sz w:val="18"/>
                <w:szCs w:val="18"/>
                <w:lang w:val="es-GT" w:eastAsia="en-US"/>
              </w:rPr>
              <w:t xml:space="preserve">Definir, diseñar y evaluar el currículo, así como metodologías, estrategias, actividades y materiales de apoyo curricular, propias del área de </w:t>
            </w:r>
            <w:r w:rsidRPr="007C051B">
              <w:rPr>
                <w:rFonts w:ascii="Century Gothic" w:hAnsi="Century Gothic" w:cs="Arial"/>
                <w:i w:val="0"/>
                <w:iCs w:val="0"/>
                <w:sz w:val="18"/>
                <w:szCs w:val="18"/>
                <w:lang w:val="es-GT"/>
              </w:rPr>
              <w:t>Tecnologías de la Información y Comunicación</w:t>
            </w:r>
            <w:r>
              <w:rPr>
                <w:rFonts w:ascii="Century Gothic" w:eastAsiaTheme="minorHAnsi" w:hAnsi="Century Gothic" w:cs="Century Gothic,Italic"/>
                <w:i w:val="0"/>
                <w:iCs w:val="0"/>
                <w:sz w:val="18"/>
                <w:szCs w:val="18"/>
                <w:lang w:val="es-GT" w:eastAsia="en-US"/>
              </w:rPr>
              <w:t xml:space="preserve"> del Currículo Nacional Base del Nivel Primario, para que respondan a los requerimientos de calidad y actualidad que requiere el Sistema Educativo Nacional.</w:t>
            </w:r>
          </w:p>
          <w:p w14:paraId="4B21F875" w14:textId="089C7C12" w:rsidR="009B7CC5" w:rsidRPr="007C051B" w:rsidRDefault="009B7CC5" w:rsidP="00025D5F">
            <w:pPr>
              <w:autoSpaceDE w:val="0"/>
              <w:autoSpaceDN w:val="0"/>
              <w:adjustRightInd w:val="0"/>
              <w:jc w:val="left"/>
              <w:rPr>
                <w:rFonts w:ascii="Century Gothic" w:eastAsiaTheme="minorHAnsi" w:hAnsi="Century Gothic" w:cs="Century Gothic,Italic"/>
                <w:i w:val="0"/>
                <w:iCs w:val="0"/>
                <w:sz w:val="18"/>
                <w:szCs w:val="18"/>
                <w:lang w:val="es-GT" w:eastAsia="en-US"/>
              </w:rPr>
            </w:pPr>
          </w:p>
        </w:tc>
      </w:tr>
      <w:tr w:rsidR="009B7CC5" w:rsidRPr="007C051B" w14:paraId="5F1CB6D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190125A"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bidi="ar"/>
              </w:rPr>
            </w:pPr>
            <w:r w:rsidRPr="00443D16">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PERMANENTES</w:t>
            </w:r>
          </w:p>
        </w:tc>
      </w:tr>
      <w:tr w:rsidR="009B7CC5" w:rsidRPr="007C051B" w14:paraId="46AE25C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9AAF0F3" w14:textId="2BE29263" w:rsidR="00195DC4" w:rsidRPr="00422A12" w:rsidRDefault="00195DC4" w:rsidP="0034745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iCs w:val="0"/>
                <w:sz w:val="18"/>
                <w:szCs w:val="18"/>
                <w:lang w:val="es-GT" w:eastAsia="en-US"/>
              </w:rPr>
              <w:t xml:space="preserve"> del Nivel de Educación Primaria.</w:t>
            </w:r>
          </w:p>
          <w:p w14:paraId="5DEA9768" w14:textId="738158D1" w:rsidR="00195DC4" w:rsidRPr="00422A12" w:rsidRDefault="00195DC4" w:rsidP="0034745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sz w:val="18"/>
                <w:szCs w:val="18"/>
                <w:lang w:val="es-GT" w:eastAsia="en-US"/>
              </w:rPr>
              <w:t xml:space="preserve">Diseñar, desarrollar y actualizar el área curricular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sz w:val="18"/>
                <w:szCs w:val="18"/>
                <w:lang w:val="es-GT" w:eastAsia="en-US"/>
              </w:rPr>
              <w:t xml:space="preserve"> con base </w:t>
            </w:r>
            <w:r w:rsidRPr="00422A12">
              <w:rPr>
                <w:rFonts w:ascii="Century Gothic" w:hAnsi="Century Gothic"/>
                <w:i w:val="0"/>
                <w:sz w:val="18"/>
                <w:szCs w:val="18"/>
                <w:lang w:val="es-GT"/>
              </w:rPr>
              <w:t>en resultados de investigación de procesos curriculares, disciplinares, pedagógicos, metodológicos y de evaluación de los aprendizajes.</w:t>
            </w:r>
          </w:p>
          <w:p w14:paraId="0BBF57A9" w14:textId="1B888A6A" w:rsidR="00195DC4" w:rsidRPr="00422A12" w:rsidRDefault="00195DC4" w:rsidP="0034745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7C051B">
              <w:rPr>
                <w:rFonts w:ascii="Century Gothic" w:hAnsi="Century Gothic" w:cs="Arial"/>
                <w:i w:val="0"/>
                <w:iCs w:val="0"/>
                <w:sz w:val="18"/>
                <w:szCs w:val="18"/>
                <w:lang w:val="es-GT"/>
              </w:rPr>
              <w:t>Tecnologías de la Información y Comunicación</w:t>
            </w:r>
            <w:r>
              <w:rPr>
                <w:rFonts w:ascii="Century Gothic" w:hAnsi="Century Gothic" w:cs="Arial"/>
                <w:i w:val="0"/>
                <w:iCs w:val="0"/>
                <w:sz w:val="18"/>
                <w:szCs w:val="18"/>
                <w:lang w:val="es-GT"/>
              </w:rPr>
              <w:t>.</w:t>
            </w:r>
          </w:p>
          <w:p w14:paraId="4692B0EE" w14:textId="2ECE9849" w:rsidR="00195DC4" w:rsidRPr="00422A12" w:rsidRDefault="00195DC4" w:rsidP="0034745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Proponer metodologías y lineamientos para la aplicación</w:t>
            </w:r>
            <w:r>
              <w:rPr>
                <w:rFonts w:ascii="Century Gothic" w:eastAsiaTheme="minorHAnsi" w:hAnsi="Century Gothic" w:cs="Century Gothic,Italic"/>
                <w:i w:val="0"/>
                <w:iCs w:val="0"/>
                <w:sz w:val="18"/>
                <w:szCs w:val="18"/>
                <w:lang w:val="es-GT" w:eastAsia="en-US"/>
              </w:rPr>
              <w:t xml:space="preserve"> e implementación </w:t>
            </w:r>
            <w:r w:rsidRPr="00422A12">
              <w:rPr>
                <w:rFonts w:ascii="Century Gothic" w:eastAsiaTheme="minorHAnsi" w:hAnsi="Century Gothic" w:cs="Century Gothic,Italic"/>
                <w:i w:val="0"/>
                <w:iCs w:val="0"/>
                <w:sz w:val="18"/>
                <w:szCs w:val="18"/>
                <w:lang w:val="es-GT" w:eastAsia="en-US"/>
              </w:rPr>
              <w:t xml:space="preserve">del área de </w:t>
            </w:r>
            <w:r w:rsidRPr="007C051B">
              <w:rPr>
                <w:rFonts w:ascii="Century Gothic" w:hAnsi="Century Gothic" w:cs="Arial"/>
                <w:i w:val="0"/>
                <w:iCs w:val="0"/>
                <w:sz w:val="18"/>
                <w:szCs w:val="18"/>
                <w:lang w:val="es-GT"/>
              </w:rPr>
              <w:t>Tecnologías de la Información y Comunicación</w:t>
            </w:r>
            <w:r w:rsidRPr="00422A12">
              <w:rPr>
                <w:rFonts w:ascii="Century Gothic" w:eastAsiaTheme="minorHAnsi" w:hAnsi="Century Gothic" w:cs="Century Gothic,Italic"/>
                <w:i w:val="0"/>
                <w:iCs w:val="0"/>
                <w:sz w:val="18"/>
                <w:szCs w:val="18"/>
                <w:lang w:val="es-GT" w:eastAsia="en-US"/>
              </w:rPr>
              <w:t>, según el Currículo Nacional Base del Nivel Primario.</w:t>
            </w:r>
          </w:p>
          <w:p w14:paraId="049A7FB1" w14:textId="6F739335" w:rsidR="00195DC4" w:rsidRPr="00422A12" w:rsidRDefault="00195DC4" w:rsidP="00347453">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7C051B">
              <w:rPr>
                <w:rFonts w:ascii="Century Gothic" w:hAnsi="Century Gothic" w:cs="Arial"/>
                <w:i w:val="0"/>
                <w:iCs w:val="0"/>
                <w:sz w:val="18"/>
                <w:szCs w:val="18"/>
                <w:lang w:val="es-GT"/>
              </w:rPr>
              <w:t>Tecnologías de la Información y Comunicación</w:t>
            </w:r>
            <w:r w:rsidRPr="00422A12">
              <w:rPr>
                <w:rFonts w:ascii="Century Gothic" w:hAnsi="Century Gothic"/>
                <w:i w:val="0"/>
                <w:iCs w:val="0"/>
                <w:sz w:val="18"/>
                <w:szCs w:val="18"/>
                <w:lang w:val="es-GT"/>
              </w:rPr>
              <w:t>.</w:t>
            </w:r>
          </w:p>
          <w:p w14:paraId="36216BFD" w14:textId="38769214" w:rsidR="00195DC4" w:rsidRPr="00422A12" w:rsidRDefault="00195DC4" w:rsidP="00347453">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Participar en acciones técnicas y curricula</w:t>
            </w:r>
            <w:r>
              <w:rPr>
                <w:rFonts w:ascii="Century Gothic" w:hAnsi="Century Gothic"/>
                <w:i w:val="0"/>
                <w:iCs w:val="0"/>
                <w:sz w:val="18"/>
                <w:szCs w:val="18"/>
                <w:lang w:val="es-GT"/>
              </w:rPr>
              <w:t>res relacionadas con el área de</w:t>
            </w:r>
            <w:r w:rsidRPr="007C051B">
              <w:rPr>
                <w:rFonts w:ascii="Century Gothic" w:hAnsi="Century Gothic" w:cs="Arial"/>
                <w:i w:val="0"/>
                <w:iCs w:val="0"/>
                <w:sz w:val="18"/>
                <w:szCs w:val="18"/>
                <w:lang w:val="es-GT"/>
              </w:rPr>
              <w:t xml:space="preserve"> Tecnologías de la Información y Comunicación</w:t>
            </w:r>
            <w:r w:rsidRPr="00422A12">
              <w:rPr>
                <w:rFonts w:ascii="Century Gothic" w:hAnsi="Century Gothic"/>
                <w:i w:val="0"/>
                <w:iCs w:val="0"/>
                <w:sz w:val="18"/>
                <w:szCs w:val="18"/>
                <w:lang w:val="es-GT"/>
              </w:rPr>
              <w:t xml:space="preserve"> u otras áreas afines en los diferentes niveles educativos.  </w:t>
            </w:r>
          </w:p>
          <w:p w14:paraId="3B3895B6" w14:textId="160C608C" w:rsidR="00195DC4" w:rsidRPr="00422A12" w:rsidRDefault="00195DC4" w:rsidP="00347453">
            <w:pPr>
              <w:pStyle w:val="Encabezado"/>
              <w:widowControl w:val="0"/>
              <w:numPr>
                <w:ilvl w:val="0"/>
                <w:numId w:val="86"/>
              </w:numPr>
              <w:tabs>
                <w:tab w:val="clear" w:pos="4252"/>
                <w:tab w:val="clear" w:pos="8504"/>
              </w:tabs>
              <w:spacing w:line="276" w:lineRule="auto"/>
              <w:jc w:val="both"/>
              <w:rPr>
                <w:rFonts w:ascii="Century Gothic" w:hAnsi="Century Gothic"/>
                <w:i w:val="0"/>
                <w:iCs w:val="0"/>
                <w:sz w:val="18"/>
                <w:szCs w:val="18"/>
                <w:lang w:val="es-GT"/>
              </w:rPr>
            </w:pPr>
            <w:r w:rsidRPr="00422A12">
              <w:rPr>
                <w:rFonts w:ascii="Century Gothic" w:hAnsi="Century Gothic"/>
                <w:i w:val="0"/>
                <w:iCs w:val="0"/>
                <w:sz w:val="18"/>
                <w:szCs w:val="18"/>
                <w:lang w:val="es-GT"/>
              </w:rPr>
              <w:t xml:space="preserve">Establecer los estándares educativos del área de </w:t>
            </w:r>
            <w:r w:rsidRPr="007C051B">
              <w:rPr>
                <w:rFonts w:ascii="Century Gothic" w:hAnsi="Century Gothic" w:cs="Arial"/>
                <w:i w:val="0"/>
                <w:iCs w:val="0"/>
                <w:sz w:val="18"/>
                <w:szCs w:val="18"/>
                <w:lang w:val="es-GT"/>
              </w:rPr>
              <w:t>Tecnologías de la Información y Comunicación</w:t>
            </w:r>
            <w:r w:rsidRPr="00422A12">
              <w:rPr>
                <w:rFonts w:ascii="Century Gothic" w:hAnsi="Century Gothic"/>
                <w:i w:val="0"/>
                <w:iCs w:val="0"/>
                <w:sz w:val="18"/>
                <w:szCs w:val="18"/>
                <w:lang w:val="es-GT"/>
              </w:rPr>
              <w:t>, para que respondan a los criterios de calidad y pertinencia.</w:t>
            </w:r>
          </w:p>
          <w:p w14:paraId="04D447EE" w14:textId="77777777" w:rsidR="00195DC4" w:rsidRPr="00422A12" w:rsidRDefault="00195DC4" w:rsidP="0034745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ED81CA6" w14:textId="77777777" w:rsidR="00195DC4" w:rsidRDefault="00195DC4" w:rsidP="00347453">
            <w:pPr>
              <w:pStyle w:val="Prrafodelista"/>
              <w:numPr>
                <w:ilvl w:val="0"/>
                <w:numId w:val="86"/>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422A1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17C3FF2" w14:textId="45E1273C" w:rsidR="009B7CC5" w:rsidRPr="007C051B" w:rsidRDefault="009B7CC5" w:rsidP="00195DC4">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6BE3D74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1EBBDFA" w14:textId="231465AE" w:rsidR="009B7CC5" w:rsidRPr="007C051B" w:rsidRDefault="009B7CC5" w:rsidP="00347453">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443D16">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lang w:bidi="ar"/>
              </w:rPr>
              <w:t xml:space="preserve"> PERIÓDICAS</w:t>
            </w:r>
          </w:p>
        </w:tc>
      </w:tr>
      <w:tr w:rsidR="009B7CC5" w:rsidRPr="007C051B" w14:paraId="267A068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BDF97D9" w14:textId="77777777" w:rsidR="00195DC4" w:rsidRPr="00542640" w:rsidRDefault="00195DC4" w:rsidP="00347453">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0BD138B3" w14:textId="77777777" w:rsidR="00195DC4" w:rsidRPr="00542640" w:rsidRDefault="00195DC4" w:rsidP="00347453">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Elaborar informes de los procesos y actividades de acuerdo con los procedimientos establecidos.</w:t>
            </w:r>
          </w:p>
          <w:p w14:paraId="7478EED6" w14:textId="52B2510F" w:rsidR="00195DC4" w:rsidRPr="0072027C" w:rsidRDefault="00195DC4" w:rsidP="00347453">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Elaborar dictámenes, opiniones, oficios, providencias e informes relacionadas con el área de </w:t>
            </w:r>
            <w:r w:rsidRPr="007C051B">
              <w:rPr>
                <w:rFonts w:ascii="Century Gothic" w:hAnsi="Century Gothic" w:cs="Arial"/>
                <w:i w:val="0"/>
                <w:iCs w:val="0"/>
                <w:sz w:val="18"/>
                <w:szCs w:val="18"/>
                <w:lang w:val="es-GT"/>
              </w:rPr>
              <w:t>Tecnologías de la Información y Comunicación</w:t>
            </w:r>
            <w:r>
              <w:rPr>
                <w:rFonts w:ascii="Century Gothic" w:hAnsi="Century Gothic"/>
                <w:i w:val="0"/>
                <w:iCs w:val="0"/>
                <w:sz w:val="18"/>
                <w:szCs w:val="18"/>
                <w:lang w:val="es-GT"/>
              </w:rPr>
              <w:t>.</w:t>
            </w:r>
          </w:p>
          <w:p w14:paraId="5E6F7057" w14:textId="77777777" w:rsidR="00195DC4" w:rsidRPr="0072320C" w:rsidRDefault="00195DC4" w:rsidP="00347453">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DF50DA">
              <w:rPr>
                <w:rFonts w:ascii="Century Gothic" w:hAnsi="Century Gothic"/>
                <w:i w:val="0"/>
                <w:iCs w:val="0"/>
                <w:sz w:val="18"/>
                <w:szCs w:val="18"/>
                <w:lang w:val="es-GT"/>
              </w:rPr>
              <w:t>Integrar equipos de trabajo para la consecución de los objetivos y metas institucionales o del departamento.</w:t>
            </w:r>
          </w:p>
          <w:p w14:paraId="7435A952" w14:textId="77777777" w:rsidR="00195DC4" w:rsidRPr="002D228D" w:rsidRDefault="00195DC4" w:rsidP="00347453">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GT"/>
              </w:rPr>
            </w:pPr>
            <w:r w:rsidRPr="0072320C">
              <w:rPr>
                <w:rFonts w:ascii="Century Gothic" w:hAnsi="Century Gothic"/>
                <w:i w:val="0"/>
                <w:iCs w:val="0"/>
                <w:sz w:val="18"/>
                <w:szCs w:val="18"/>
                <w:lang w:val="es-GT"/>
              </w:rPr>
              <w:t xml:space="preserve">Realizar reuniones de trabajo y capacitaciones relacionadas con el </w:t>
            </w:r>
            <w:r>
              <w:rPr>
                <w:rFonts w:ascii="Century Gothic" w:hAnsi="Century Gothic"/>
                <w:i w:val="0"/>
                <w:iCs w:val="0"/>
                <w:sz w:val="18"/>
                <w:szCs w:val="18"/>
                <w:lang w:val="es-GT"/>
              </w:rPr>
              <w:t>área curricular.</w:t>
            </w:r>
          </w:p>
          <w:p w14:paraId="4227AD17" w14:textId="09EAECC8" w:rsidR="002D228D" w:rsidRPr="00D352E7" w:rsidRDefault="002D228D" w:rsidP="00347453">
            <w:pPr>
              <w:pStyle w:val="Encabezado"/>
              <w:widowControl w:val="0"/>
              <w:numPr>
                <w:ilvl w:val="0"/>
                <w:numId w:val="152"/>
              </w:numPr>
              <w:tabs>
                <w:tab w:val="clear" w:pos="4252"/>
                <w:tab w:val="clear" w:pos="8504"/>
              </w:tabs>
              <w:spacing w:line="276" w:lineRule="auto"/>
              <w:jc w:val="both"/>
              <w:rPr>
                <w:rFonts w:ascii="Century Gothic" w:hAnsi="Century Gothic"/>
                <w:i w:val="0"/>
                <w:iCs w:val="0"/>
                <w:sz w:val="18"/>
                <w:szCs w:val="18"/>
                <w:lang w:val="es-ES"/>
              </w:rPr>
            </w:pPr>
            <w:r w:rsidRPr="00D352E7">
              <w:rPr>
                <w:rFonts w:ascii="Century Gothic" w:hAnsi="Century Gothic"/>
                <w:i w:val="0"/>
                <w:iCs w:val="0"/>
                <w:sz w:val="18"/>
                <w:szCs w:val="18"/>
                <w:lang w:val="es-ES"/>
              </w:rPr>
              <w:t xml:space="preserve">Realizar </w:t>
            </w:r>
            <w:r w:rsidR="002B61E4" w:rsidRPr="00D352E7">
              <w:rPr>
                <w:rFonts w:ascii="Century Gothic" w:hAnsi="Century Gothic"/>
                <w:i w:val="0"/>
                <w:iCs w:val="0"/>
                <w:sz w:val="18"/>
                <w:szCs w:val="18"/>
                <w:lang w:val="es-ES"/>
              </w:rPr>
              <w:t>las salidas</w:t>
            </w:r>
            <w:r w:rsidRPr="00D352E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9290A39" w14:textId="2D33EB88" w:rsidR="009B7CC5" w:rsidRPr="007C051B" w:rsidRDefault="009B7CC5" w:rsidP="00025D5F">
            <w:pPr>
              <w:pStyle w:val="Prrafodelista"/>
              <w:autoSpaceDE w:val="0"/>
              <w:autoSpaceDN w:val="0"/>
              <w:adjustRightInd w:val="0"/>
              <w:jc w:val="both"/>
              <w:rPr>
                <w:rFonts w:ascii="Century Gothic" w:eastAsiaTheme="minorHAnsi" w:hAnsi="Century Gothic" w:cs="Century Gothic,Italic"/>
                <w:i w:val="0"/>
                <w:iCs w:val="0"/>
                <w:sz w:val="18"/>
                <w:szCs w:val="18"/>
                <w:lang w:val="es-GT" w:eastAsia="en-US"/>
              </w:rPr>
            </w:pPr>
          </w:p>
        </w:tc>
      </w:tr>
      <w:tr w:rsidR="009B7CC5" w:rsidRPr="007C051B" w14:paraId="40ED0CC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259FA88" w14:textId="58683F5C"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TAREAS</w:t>
            </w:r>
            <w:r w:rsidRPr="007C051B">
              <w:rPr>
                <w:rFonts w:ascii="Century Gothic" w:hAnsi="Century Gothic" w:cs="Arial"/>
                <w:b/>
                <w:i w:val="0"/>
                <w:iCs w:val="0"/>
                <w:sz w:val="18"/>
                <w:szCs w:val="18"/>
              </w:rPr>
              <w:t xml:space="preserve"> EVENTUALES</w:t>
            </w:r>
          </w:p>
        </w:tc>
      </w:tr>
      <w:tr w:rsidR="009B7CC5" w:rsidRPr="007C051B" w14:paraId="7006DE4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89F423B" w14:textId="77777777" w:rsidR="00195DC4" w:rsidRPr="00542640" w:rsidRDefault="00195DC4" w:rsidP="00347453">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0BCC439" w14:textId="77777777" w:rsidR="00195DC4" w:rsidRPr="00542640" w:rsidRDefault="00195DC4" w:rsidP="00347453">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Apoyar administrativamente en diferentes eventos que organiza la institución.</w:t>
            </w:r>
          </w:p>
          <w:p w14:paraId="24C0A30A" w14:textId="77777777" w:rsidR="00195DC4" w:rsidRPr="00272A5B" w:rsidRDefault="00195DC4" w:rsidP="00347453">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D3B726E" w14:textId="77777777" w:rsidR="00195DC4" w:rsidRPr="00542640" w:rsidRDefault="00195DC4" w:rsidP="00347453">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Utilizar el Sistema de Gestión de Calidad para la ejecución de actividades del Departamento.</w:t>
            </w:r>
          </w:p>
          <w:p w14:paraId="3CA1977D" w14:textId="5E1A2C0B" w:rsidR="00195DC4" w:rsidRPr="00542640" w:rsidRDefault="00195DC4" w:rsidP="00347453">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t xml:space="preserve">Participar en mesas de trabajo donde represente a la Digecur y/o al Mineduc, </w:t>
            </w:r>
            <w:r w:rsidR="00BC04D6" w:rsidRPr="00542640">
              <w:rPr>
                <w:rFonts w:ascii="Century Gothic" w:hAnsi="Century Gothic"/>
                <w:i w:val="0"/>
                <w:iCs w:val="0"/>
                <w:sz w:val="18"/>
                <w:szCs w:val="18"/>
                <w:lang w:val="es-GT"/>
              </w:rPr>
              <w:t>de acuerdo co</w:t>
            </w:r>
            <w:r w:rsidR="00BC04D6" w:rsidRPr="00542640">
              <w:rPr>
                <w:rFonts w:ascii="Century Gothic" w:hAnsi="Century Gothic"/>
                <w:sz w:val="18"/>
                <w:szCs w:val="18"/>
                <w:lang w:val="es-GT"/>
              </w:rPr>
              <w:t>n el</w:t>
            </w:r>
            <w:r w:rsidRPr="00542640">
              <w:rPr>
                <w:rFonts w:ascii="Century Gothic" w:hAnsi="Century Gothic"/>
                <w:i w:val="0"/>
                <w:iCs w:val="0"/>
                <w:sz w:val="18"/>
                <w:szCs w:val="18"/>
                <w:lang w:val="es-GT"/>
              </w:rPr>
              <w:t xml:space="preserve"> nombramiento correspondiente</w:t>
            </w:r>
          </w:p>
          <w:p w14:paraId="1E3D72B9" w14:textId="77777777" w:rsidR="00195DC4" w:rsidRDefault="00195DC4" w:rsidP="00347453">
            <w:pPr>
              <w:pStyle w:val="Encabezado"/>
              <w:widowControl w:val="0"/>
              <w:numPr>
                <w:ilvl w:val="0"/>
                <w:numId w:val="235"/>
              </w:numPr>
              <w:tabs>
                <w:tab w:val="clear" w:pos="4252"/>
                <w:tab w:val="clear" w:pos="8504"/>
              </w:tabs>
              <w:spacing w:line="276" w:lineRule="auto"/>
              <w:jc w:val="both"/>
              <w:rPr>
                <w:rFonts w:ascii="Century Gothic" w:hAnsi="Century Gothic"/>
                <w:i w:val="0"/>
                <w:iCs w:val="0"/>
                <w:sz w:val="18"/>
                <w:szCs w:val="18"/>
                <w:lang w:val="es-GT"/>
              </w:rPr>
            </w:pPr>
            <w:r w:rsidRPr="00542640">
              <w:rPr>
                <w:rFonts w:ascii="Century Gothic" w:hAnsi="Century Gothic"/>
                <w:i w:val="0"/>
                <w:iCs w:val="0"/>
                <w:sz w:val="18"/>
                <w:szCs w:val="18"/>
                <w:lang w:val="es-GT"/>
              </w:rPr>
              <w:lastRenderedPageBreak/>
              <w:t>Realizar otras tareas asignadas por la autoridad superior inherentes al puesto, o tareas de carácter eventual que no entorpezcan el cumplimiento del propósito principal del puesto y para las cuales la persona posea la competencia</w:t>
            </w:r>
            <w:r>
              <w:rPr>
                <w:rFonts w:ascii="Century Gothic" w:hAnsi="Century Gothic"/>
                <w:i w:val="0"/>
                <w:iCs w:val="0"/>
                <w:sz w:val="18"/>
                <w:szCs w:val="18"/>
                <w:lang w:val="es-GT"/>
              </w:rPr>
              <w:t>.</w:t>
            </w:r>
          </w:p>
          <w:p w14:paraId="489AA709" w14:textId="038A3852" w:rsidR="009B7CC5" w:rsidRPr="007C051B" w:rsidRDefault="009B7CC5" w:rsidP="00195DC4">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0"/>
        <w:gridCol w:w="9397"/>
      </w:tblGrid>
      <w:tr w:rsidR="009B7CC5" w:rsidRPr="007C051B" w14:paraId="7CA470A3"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2896996" w14:textId="49FF0240" w:rsidR="009B7CC5" w:rsidRPr="008B0054" w:rsidRDefault="009B7CC5" w:rsidP="00347453">
            <w:pPr>
              <w:pStyle w:val="Prrafodelista"/>
              <w:numPr>
                <w:ilvl w:val="0"/>
                <w:numId w:val="123"/>
              </w:numPr>
              <w:jc w:val="both"/>
              <w:textAlignment w:val="center"/>
              <w:rPr>
                <w:rFonts w:ascii="Century Gothic" w:eastAsia="SimSun" w:hAnsi="Century Gothic" w:cs="Arial"/>
                <w:sz w:val="18"/>
                <w:szCs w:val="18"/>
                <w:lang w:val="es-GT" w:bidi="ar"/>
              </w:rPr>
            </w:pPr>
            <w:r w:rsidRPr="00443D16">
              <w:rPr>
                <w:rFonts w:ascii="Century Gothic" w:eastAsia="SimSun" w:hAnsi="Century Gothic" w:cs="Arial"/>
                <w:bCs w:val="0"/>
                <w:i w:val="0"/>
                <w:iCs w:val="0"/>
                <w:sz w:val="18"/>
                <w:szCs w:val="18"/>
                <w:lang w:val="es-GT" w:bidi="ar"/>
              </w:rPr>
              <w:lastRenderedPageBreak/>
              <w:t>UBICACIÓN</w:t>
            </w:r>
            <w:r w:rsidRPr="008B0054">
              <w:rPr>
                <w:rFonts w:ascii="Century Gothic" w:eastAsia="SimSun" w:hAnsi="Century Gothic" w:cs="Arial"/>
                <w:sz w:val="18"/>
                <w:szCs w:val="18"/>
                <w:lang w:val="es-GT" w:bidi="ar"/>
              </w:rPr>
              <w:t xml:space="preserve"> DEL PUESTO</w:t>
            </w:r>
          </w:p>
        </w:tc>
      </w:tr>
      <w:tr w:rsidR="009B7CC5" w:rsidRPr="007C051B" w14:paraId="580E9672" w14:textId="77777777" w:rsidTr="00025D5F">
        <w:trPr>
          <w:cnfStyle w:val="000000100000" w:firstRow="0" w:lastRow="0" w:firstColumn="0" w:lastColumn="0" w:oddVBand="0" w:evenVBand="0" w:oddHBand="1" w:evenHBand="0" w:firstRowFirstColumn="0" w:firstRowLastColumn="0" w:lastRowFirstColumn="0" w:lastRowLastColumn="0"/>
          <w:trHeight w:val="340"/>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B82128D" w14:textId="6C4A536F"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i w:val="0"/>
                <w:iCs w:val="0"/>
                <w:sz w:val="18"/>
                <w:szCs w:val="18"/>
                <w:lang w:val="es-GT"/>
              </w:rPr>
              <w:t>Departamento del Nivel Primario</w:t>
            </w:r>
            <w:r w:rsidR="00195DC4">
              <w:rPr>
                <w:rFonts w:ascii="Century Gothic" w:hAnsi="Century Gothic"/>
                <w:i w:val="0"/>
                <w:iCs w:val="0"/>
                <w:sz w:val="18"/>
                <w:szCs w:val="18"/>
                <w:lang w:val="es-GT"/>
              </w:rPr>
              <w:t>.</w:t>
            </w:r>
          </w:p>
        </w:tc>
      </w:tr>
      <w:tr w:rsidR="009B7CC5" w:rsidRPr="007C051B" w14:paraId="3837CD1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2AE6A7B"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SUPERVISIÓN</w:t>
            </w:r>
          </w:p>
        </w:tc>
      </w:tr>
      <w:tr w:rsidR="009B7CC5" w:rsidRPr="007C051B" w14:paraId="2A11871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C303F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N/A</w:t>
            </w:r>
          </w:p>
          <w:p w14:paraId="077B8E5F"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C65BDE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D792AA4"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RESPONSABILIDAD</w:t>
            </w:r>
          </w:p>
        </w:tc>
      </w:tr>
      <w:tr w:rsidR="009B7CC5" w:rsidRPr="007C051B" w14:paraId="5F181BC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6323495"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9B7CC5" w:rsidRPr="007C051B" w14:paraId="730EF04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AEEB7D3"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Por el uso cuidado y resguardo del mobiliario y equipo que tiene registrado en la tarjeta de responsabilidad.</w:t>
            </w:r>
          </w:p>
        </w:tc>
      </w:tr>
      <w:tr w:rsidR="009B7CC5" w:rsidRPr="007C051B" w14:paraId="5183F79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F246002"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38307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EBDD436"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RELACIONES</w:t>
            </w:r>
            <w:r w:rsidRPr="007C051B">
              <w:rPr>
                <w:rFonts w:ascii="Century Gothic" w:hAnsi="Century Gothic" w:cs="Arial"/>
                <w:b/>
                <w:i w:val="0"/>
                <w:iCs w:val="0"/>
                <w:sz w:val="18"/>
                <w:szCs w:val="18"/>
                <w:lang w:val="es-GT"/>
              </w:rPr>
              <w:t xml:space="preserve"> LABORALES</w:t>
            </w:r>
          </w:p>
        </w:tc>
      </w:tr>
      <w:tr w:rsidR="009B7CC5" w:rsidRPr="007C051B" w14:paraId="01123FF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4C6FBE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Internas</w:t>
            </w:r>
          </w:p>
        </w:tc>
        <w:tc>
          <w:tcPr>
            <w:tcW w:w="4200" w:type="pct"/>
            <w:tcBorders>
              <w:top w:val="single" w:sz="4" w:space="0" w:color="00B0F0"/>
              <w:left w:val="single" w:sz="4" w:space="0" w:color="00B0F0"/>
              <w:bottom w:val="single" w:sz="4" w:space="0" w:color="00B0F0"/>
            </w:tcBorders>
            <w:shd w:val="clear" w:color="auto" w:fill="auto"/>
          </w:tcPr>
          <w:p w14:paraId="50B9C047" w14:textId="77777777" w:rsidR="009B7CC5" w:rsidRPr="007C051B" w:rsidRDefault="009B7CC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9B7CC5" w:rsidRPr="007C051B" w14:paraId="5B781E8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42C5D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Externas</w:t>
            </w:r>
          </w:p>
        </w:tc>
        <w:tc>
          <w:tcPr>
            <w:tcW w:w="4200" w:type="pct"/>
            <w:tcBorders>
              <w:top w:val="single" w:sz="4" w:space="0" w:color="00B0F0"/>
              <w:left w:val="single" w:sz="4" w:space="0" w:color="00B0F0"/>
              <w:bottom w:val="single" w:sz="4" w:space="0" w:color="00B0F0"/>
            </w:tcBorders>
            <w:shd w:val="clear" w:color="auto" w:fill="auto"/>
          </w:tcPr>
          <w:p w14:paraId="2370A00F" w14:textId="77777777" w:rsidR="00195DC4" w:rsidRDefault="00195DC4" w:rsidP="00195DC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542640">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centros educativos</w:t>
            </w:r>
            <w:r w:rsidRPr="00542640">
              <w:rPr>
                <w:rFonts w:ascii="Century Gothic" w:hAnsi="Century Gothic"/>
                <w:sz w:val="18"/>
                <w:szCs w:val="18"/>
                <w:lang w:val="es-GT"/>
              </w:rPr>
              <w:t xml:space="preserve">, universidades y cooperación </w:t>
            </w:r>
            <w:r>
              <w:rPr>
                <w:rFonts w:ascii="Century Gothic" w:hAnsi="Century Gothic"/>
                <w:sz w:val="18"/>
                <w:szCs w:val="18"/>
                <w:lang w:val="es-GT"/>
              </w:rPr>
              <w:t xml:space="preserve">nacional e </w:t>
            </w:r>
            <w:r w:rsidRPr="00542640">
              <w:rPr>
                <w:rFonts w:ascii="Century Gothic" w:hAnsi="Century Gothic"/>
                <w:sz w:val="18"/>
                <w:szCs w:val="18"/>
                <w:lang w:val="es-GT"/>
              </w:rPr>
              <w:t>internacional, entre otros.</w:t>
            </w:r>
          </w:p>
          <w:p w14:paraId="6672C18D"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579C990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A389443" w14:textId="77777777" w:rsidR="009B7CC5" w:rsidRPr="007C051B" w:rsidRDefault="009B7CC5" w:rsidP="00347453">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LUGAR DE TRABAJO</w:t>
            </w:r>
          </w:p>
        </w:tc>
      </w:tr>
      <w:tr w:rsidR="009B7CC5" w:rsidRPr="007C051B" w14:paraId="1B532B8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4C10114" w14:textId="29EE1E48"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El puesto de trabajo se ubica en la Dirección General de Currículo -DIGECUR- </w:t>
            </w:r>
          </w:p>
        </w:tc>
      </w:tr>
      <w:tr w:rsidR="009B7CC5" w:rsidRPr="007C051B" w14:paraId="6178A47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cPr>
          <w:p w14:paraId="60BA2DB7"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JORNADA</w:t>
            </w:r>
            <w:r w:rsidRPr="007C051B">
              <w:rPr>
                <w:rFonts w:ascii="Century Gothic" w:hAnsi="Century Gothic" w:cs="Arial"/>
                <w:b/>
                <w:i w:val="0"/>
                <w:iCs w:val="0"/>
                <w:sz w:val="18"/>
                <w:szCs w:val="18"/>
                <w:lang w:val="es-GT"/>
              </w:rPr>
              <w:t xml:space="preserve"> DE TRABAJO</w:t>
            </w:r>
          </w:p>
        </w:tc>
      </w:tr>
      <w:tr w:rsidR="009B7CC5" w:rsidRPr="007C051B" w14:paraId="062806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C4B3589" w14:textId="79A08831"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7C051B">
              <w:rPr>
                <w:rFonts w:ascii="Century Gothic" w:hAnsi="Century Gothic" w:cs="Arial"/>
                <w:i w:val="0"/>
                <w:iCs w:val="0"/>
                <w:sz w:val="18"/>
                <w:szCs w:val="18"/>
                <w:lang w:val="es-GT"/>
              </w:rPr>
              <w:t>, de lunes a viernes de 9:00 a 17:30 horas</w:t>
            </w:r>
            <w:r w:rsidR="00195DC4">
              <w:rPr>
                <w:rFonts w:ascii="Century Gothic" w:hAnsi="Century Gothic" w:cs="Arial"/>
                <w:i w:val="0"/>
                <w:iCs w:val="0"/>
                <w:sz w:val="18"/>
                <w:szCs w:val="18"/>
                <w:lang w:val="es-GT"/>
              </w:rPr>
              <w:t>.</w:t>
            </w:r>
          </w:p>
          <w:p w14:paraId="1C51B8B7"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2AE0883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48882AD8"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RIESGOS</w:t>
            </w:r>
            <w:r w:rsidRPr="007C051B">
              <w:rPr>
                <w:rFonts w:ascii="Century Gothic" w:hAnsi="Century Gothic" w:cs="Arial"/>
                <w:b/>
                <w:i w:val="0"/>
                <w:iCs w:val="0"/>
                <w:sz w:val="18"/>
                <w:szCs w:val="18"/>
                <w:lang w:val="es-GT"/>
              </w:rPr>
              <w:t xml:space="preserve"> EN EL TRABAJO</w:t>
            </w:r>
          </w:p>
        </w:tc>
      </w:tr>
      <w:tr w:rsidR="009B7CC5" w:rsidRPr="007C051B" w14:paraId="257AD7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BE206C3" w14:textId="77777777" w:rsidR="009B7CC5"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Se derivan por el incumplimiento de sus funciones, afectando el cumplimiento de las metas y objetivos del departamento, planteados en el Plan Operativo Anual -POA- de la institución</w:t>
            </w:r>
            <w:r w:rsidR="00195DC4">
              <w:rPr>
                <w:rFonts w:ascii="Century Gothic" w:hAnsi="Century Gothic" w:cs="Arial"/>
                <w:i w:val="0"/>
                <w:iCs w:val="0"/>
                <w:sz w:val="18"/>
                <w:szCs w:val="18"/>
                <w:lang w:val="es-GT"/>
              </w:rPr>
              <w:t>.</w:t>
            </w:r>
          </w:p>
          <w:p w14:paraId="02D7A252" w14:textId="57037D12" w:rsidR="00195DC4" w:rsidRPr="007C051B" w:rsidRDefault="00195DC4" w:rsidP="00025D5F">
            <w:pPr>
              <w:jc w:val="both"/>
              <w:textAlignment w:val="center"/>
              <w:rPr>
                <w:rFonts w:ascii="Century Gothic" w:hAnsi="Century Gothic" w:cs="Arial"/>
                <w:i w:val="0"/>
                <w:iCs w:val="0"/>
                <w:sz w:val="18"/>
                <w:szCs w:val="18"/>
                <w:lang w:val="es-GT"/>
              </w:rPr>
            </w:pPr>
          </w:p>
        </w:tc>
      </w:tr>
      <w:tr w:rsidR="009B7CC5" w:rsidRPr="007C051B" w14:paraId="1D0A83D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4AC9CDB"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CONSECUENCIAS</w:t>
            </w:r>
            <w:r w:rsidRPr="007C051B">
              <w:rPr>
                <w:rFonts w:ascii="Century Gothic" w:hAnsi="Century Gothic" w:cs="Arial"/>
                <w:b/>
                <w:i w:val="0"/>
                <w:iCs w:val="0"/>
                <w:sz w:val="18"/>
                <w:szCs w:val="18"/>
                <w:lang w:val="es-GT"/>
              </w:rPr>
              <w:t xml:space="preserve"> EN EL TRABAJO</w:t>
            </w:r>
          </w:p>
        </w:tc>
      </w:tr>
      <w:tr w:rsidR="009B7CC5" w:rsidRPr="007C051B" w14:paraId="094294C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9AEC31F"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08068D5"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33E78CC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5A52C1F4"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ESFUERZO</w:t>
            </w:r>
            <w:r w:rsidRPr="007C051B">
              <w:rPr>
                <w:rFonts w:ascii="Century Gothic" w:hAnsi="Century Gothic" w:cs="Arial"/>
                <w:b/>
                <w:i w:val="0"/>
                <w:iCs w:val="0"/>
                <w:sz w:val="18"/>
                <w:szCs w:val="18"/>
                <w:lang w:val="es-GT"/>
              </w:rPr>
              <w:t xml:space="preserve"> EN EL TRABAJO</w:t>
            </w:r>
          </w:p>
        </w:tc>
      </w:tr>
      <w:tr w:rsidR="009B7CC5" w:rsidRPr="007C051B" w14:paraId="14163767" w14:textId="77777777" w:rsidTr="00025D5F">
        <w:trPr>
          <w:trHeight w:val="797"/>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5511622C"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Mental</w:t>
            </w:r>
          </w:p>
        </w:tc>
        <w:tc>
          <w:tcPr>
            <w:tcW w:w="4200" w:type="pct"/>
            <w:tcBorders>
              <w:top w:val="single" w:sz="4" w:space="0" w:color="00B0F0"/>
              <w:left w:val="single" w:sz="4" w:space="0" w:color="00B0F0"/>
              <w:bottom w:val="single" w:sz="4" w:space="0" w:color="00B0F0"/>
            </w:tcBorders>
            <w:shd w:val="clear" w:color="auto" w:fill="auto"/>
          </w:tcPr>
          <w:p w14:paraId="16F019B0" w14:textId="632C8547" w:rsidR="009B7CC5" w:rsidRPr="007C051B" w:rsidRDefault="009B7CC5" w:rsidP="00025D5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sz w:val="18"/>
                <w:szCs w:val="18"/>
                <w:lang w:val="es-GT"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00CC782F"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9B7CC5" w:rsidRPr="007C051B" w14:paraId="50963509" w14:textId="77777777" w:rsidTr="00025D5F">
        <w:trPr>
          <w:cnfStyle w:val="000000100000" w:firstRow="0" w:lastRow="0" w:firstColumn="0" w:lastColumn="0" w:oddVBand="0" w:evenVBand="0" w:oddHBand="1" w:evenHBand="0" w:firstRowFirstColumn="0" w:firstRowLastColumn="0" w:lastRowFirstColumn="0" w:lastRowLastColumn="0"/>
          <w:trHeight w:val="425"/>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3582251"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Físico</w:t>
            </w:r>
          </w:p>
        </w:tc>
        <w:tc>
          <w:tcPr>
            <w:tcW w:w="4200" w:type="pct"/>
            <w:tcBorders>
              <w:top w:val="single" w:sz="4" w:space="0" w:color="00B0F0"/>
              <w:left w:val="single" w:sz="4" w:space="0" w:color="00B0F0"/>
              <w:bottom w:val="single" w:sz="4" w:space="0" w:color="00B0F0"/>
            </w:tcBorders>
            <w:shd w:val="clear" w:color="auto" w:fill="auto"/>
          </w:tcPr>
          <w:p w14:paraId="652B7E39" w14:textId="50431E48" w:rsidR="009B7CC5" w:rsidRPr="007C051B" w:rsidRDefault="009B7CC5" w:rsidP="00195DC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7C051B">
              <w:rPr>
                <w:rFonts w:ascii="Century Gothic" w:eastAsiaTheme="minorHAnsi" w:hAnsi="Century Gothic" w:cs="Century Gothic"/>
                <w:sz w:val="18"/>
                <w:szCs w:val="18"/>
                <w:lang w:val="es-GT" w:eastAsia="en-US"/>
              </w:rPr>
              <w:t>El esfuerzo que requiere el puesto de trabajo es de un 5%, ya que la mayoría del</w:t>
            </w:r>
            <w:r w:rsidR="00195DC4">
              <w:rPr>
                <w:rFonts w:ascii="Century Gothic" w:eastAsiaTheme="minorHAnsi" w:hAnsi="Century Gothic" w:cs="Century Gothic"/>
                <w:sz w:val="18"/>
                <w:szCs w:val="18"/>
                <w:lang w:val="es-GT" w:eastAsia="en-US"/>
              </w:rPr>
              <w:t xml:space="preserve"> </w:t>
            </w:r>
            <w:r w:rsidRPr="007C051B">
              <w:rPr>
                <w:rFonts w:ascii="Century Gothic" w:eastAsiaTheme="minorHAnsi" w:hAnsi="Century Gothic" w:cs="Century Gothic"/>
                <w:sz w:val="18"/>
                <w:szCs w:val="18"/>
                <w:lang w:val="es-GT" w:eastAsia="en-US"/>
              </w:rPr>
              <w:t xml:space="preserve">tiempo realiza sus tareas </w:t>
            </w:r>
            <w:r w:rsidR="00ED5B03">
              <w:rPr>
                <w:rFonts w:ascii="Century Gothic" w:eastAsiaTheme="minorHAnsi" w:hAnsi="Century Gothic" w:cs="Century Gothic"/>
                <w:sz w:val="18"/>
                <w:szCs w:val="18"/>
                <w:lang w:val="es-GT" w:eastAsia="en-US"/>
              </w:rPr>
              <w:t>sentado</w:t>
            </w:r>
            <w:r w:rsidRPr="007C051B">
              <w:rPr>
                <w:rFonts w:ascii="Century Gothic" w:eastAsiaTheme="minorHAnsi" w:hAnsi="Century Gothic" w:cs="Century Gothic"/>
                <w:sz w:val="18"/>
                <w:szCs w:val="18"/>
                <w:lang w:val="es-GT" w:eastAsia="en-US"/>
              </w:rPr>
              <w:t>.</w:t>
            </w:r>
          </w:p>
        </w:tc>
      </w:tr>
      <w:tr w:rsidR="009B7CC5" w:rsidRPr="007C051B" w14:paraId="421B397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7D7C6D" w14:textId="77777777" w:rsidR="009B7CC5" w:rsidRPr="007C051B" w:rsidRDefault="009B7CC5" w:rsidP="00025D5F">
            <w:pPr>
              <w:pStyle w:val="Prrafodelista"/>
              <w:ind w:left="306"/>
              <w:jc w:val="center"/>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Perfil del puesto</w:t>
            </w:r>
          </w:p>
        </w:tc>
      </w:tr>
      <w:tr w:rsidR="009B7CC5" w:rsidRPr="007C051B" w14:paraId="2D8126A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9794CB9" w14:textId="77777777" w:rsidR="009B7CC5" w:rsidRPr="007C051B" w:rsidRDefault="009B7CC5" w:rsidP="00347453">
            <w:pPr>
              <w:pStyle w:val="Prrafodelista"/>
              <w:numPr>
                <w:ilvl w:val="0"/>
                <w:numId w:val="123"/>
              </w:numPr>
              <w:jc w:val="both"/>
              <w:textAlignment w:val="center"/>
              <w:rPr>
                <w:rFonts w:ascii="Century Gothic" w:eastAsia="SimSun" w:hAnsi="Century Gothic" w:cs="Arial"/>
                <w:b/>
                <w:i w:val="0"/>
                <w:iCs w:val="0"/>
                <w:sz w:val="18"/>
                <w:szCs w:val="18"/>
                <w:lang w:val="es-GT" w:bidi="ar"/>
              </w:rPr>
            </w:pPr>
            <w:r w:rsidRPr="007C051B">
              <w:rPr>
                <w:rFonts w:ascii="Century Gothic" w:eastAsia="SimSun" w:hAnsi="Century Gothic" w:cs="Arial"/>
                <w:b/>
                <w:i w:val="0"/>
                <w:iCs w:val="0"/>
                <w:sz w:val="18"/>
                <w:szCs w:val="18"/>
                <w:lang w:val="es-GT" w:bidi="ar"/>
              </w:rPr>
              <w:t>EDUCACIÓN Y EXPERIENCIA</w:t>
            </w:r>
          </w:p>
        </w:tc>
      </w:tr>
      <w:tr w:rsidR="009B7CC5" w:rsidRPr="007C051B" w14:paraId="61DB522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4EB4BF84"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A</w:t>
            </w:r>
          </w:p>
        </w:tc>
        <w:tc>
          <w:tcPr>
            <w:tcW w:w="4200" w:type="pct"/>
            <w:tcBorders>
              <w:top w:val="single" w:sz="4" w:space="0" w:color="00B0F0"/>
              <w:left w:val="single" w:sz="4" w:space="0" w:color="00B0F0"/>
              <w:bottom w:val="single" w:sz="4" w:space="0" w:color="00B0F0"/>
            </w:tcBorders>
            <w:shd w:val="clear" w:color="auto" w:fill="auto"/>
          </w:tcPr>
          <w:p w14:paraId="0724058C" w14:textId="77777777" w:rsidR="009B7CC5" w:rsidRPr="007C051B" w:rsidRDefault="009B7CC5" w:rsidP="00195DC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una carrera afín al puesto. Seis meses de experiencia como asesor profesional especializado I y ser colegiado activo.</w:t>
            </w:r>
          </w:p>
          <w:p w14:paraId="0BF57021" w14:textId="77777777" w:rsidR="009B7CC5" w:rsidRPr="007C051B" w:rsidRDefault="009B7CC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9B7CC5" w:rsidRPr="007C051B" w14:paraId="0E32160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800" w:type="pct"/>
            <w:tcBorders>
              <w:top w:val="single" w:sz="4" w:space="0" w:color="00B0F0"/>
              <w:left w:val="single" w:sz="4" w:space="0" w:color="00B0F0"/>
              <w:bottom w:val="single" w:sz="4" w:space="0" w:color="00B0F0"/>
            </w:tcBorders>
            <w:shd w:val="clear" w:color="auto" w:fill="auto"/>
          </w:tcPr>
          <w:p w14:paraId="35EC0D98"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Opción B</w:t>
            </w:r>
          </w:p>
        </w:tc>
        <w:tc>
          <w:tcPr>
            <w:tcW w:w="4200" w:type="pct"/>
            <w:tcBorders>
              <w:top w:val="single" w:sz="4" w:space="0" w:color="00B0F0"/>
              <w:left w:val="single" w:sz="4" w:space="0" w:color="00B0F0"/>
              <w:bottom w:val="single" w:sz="4" w:space="0" w:color="00B0F0"/>
            </w:tcBorders>
            <w:shd w:val="clear" w:color="auto" w:fill="auto"/>
          </w:tcPr>
          <w:p w14:paraId="51EC3511" w14:textId="77777777" w:rsidR="009B7CC5" w:rsidRDefault="009B7CC5" w:rsidP="00195DC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7C051B">
              <w:rPr>
                <w:rFonts w:ascii="Century Gothic" w:hAnsi="Century Gothic" w:cs="Arial"/>
                <w:color w:val="000000"/>
                <w:sz w:val="18"/>
                <w:szCs w:val="18"/>
              </w:rPr>
              <w:t>Acreditar título universitario a nivel de licenciatura en la carrera profesional que el puesto requiera. Cinco años de experiencia en labores afines y ser colegiado activo.</w:t>
            </w:r>
          </w:p>
          <w:p w14:paraId="3BD24F1E" w14:textId="48B7E580" w:rsidR="00195DC4" w:rsidRPr="007C051B" w:rsidRDefault="00195DC4" w:rsidP="00195DC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9B7CC5" w:rsidRPr="007C051B" w14:paraId="647BF84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cPr>
          <w:p w14:paraId="3282F19E" w14:textId="293FF298"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CARRERA</w:t>
            </w:r>
            <w:r w:rsidRPr="007C051B">
              <w:rPr>
                <w:rFonts w:ascii="Century Gothic" w:hAnsi="Century Gothic" w:cs="Arial"/>
                <w:b/>
                <w:i w:val="0"/>
                <w:iCs w:val="0"/>
                <w:sz w:val="18"/>
                <w:szCs w:val="18"/>
                <w:lang w:val="es-GT"/>
              </w:rPr>
              <w:t xml:space="preserve"> A</w:t>
            </w:r>
            <w:r w:rsidR="00F64B23">
              <w:rPr>
                <w:rFonts w:ascii="Century Gothic" w:hAnsi="Century Gothic" w:cs="Arial"/>
                <w:b/>
                <w:i w:val="0"/>
                <w:iCs w:val="0"/>
                <w:sz w:val="18"/>
                <w:szCs w:val="18"/>
                <w:lang w:val="es-GT"/>
              </w:rPr>
              <w:t>FÍN</w:t>
            </w:r>
          </w:p>
        </w:tc>
      </w:tr>
      <w:tr w:rsidR="009B7CC5" w:rsidRPr="007C051B" w14:paraId="741C308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DEE0043" w14:textId="004932BF" w:rsidR="009B7CC5" w:rsidRDefault="00C56808"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9B7CC5" w:rsidRPr="007C051B">
              <w:rPr>
                <w:rFonts w:ascii="Century Gothic" w:hAnsi="Century Gothic" w:cs="Arial"/>
                <w:i w:val="0"/>
                <w:iCs w:val="0"/>
                <w:sz w:val="18"/>
                <w:szCs w:val="18"/>
                <w:lang w:val="es-GT"/>
              </w:rPr>
              <w:t>Licenciatura en Educación de Informática y Ciencia de la Computación, Licenciatura en Educación, Licenciatura en Pedagogía y Administración Educativa, Licenciatura en Pedagogía y Desarrollo Educativo, Licenciatura en Pedagogía y Planificación Curricular, Licenciatura en Educación y Aprendizaje, u otra afín a la naturaleza del puesto.</w:t>
            </w:r>
          </w:p>
          <w:p w14:paraId="02F10A13" w14:textId="28909698" w:rsidR="00195DC4" w:rsidRPr="007C051B" w:rsidRDefault="00195DC4" w:rsidP="00025D5F">
            <w:pPr>
              <w:jc w:val="both"/>
              <w:textAlignment w:val="center"/>
              <w:rPr>
                <w:rFonts w:ascii="Century Gothic" w:hAnsi="Century Gothic" w:cs="Arial"/>
                <w:i w:val="0"/>
                <w:iCs w:val="0"/>
                <w:sz w:val="18"/>
                <w:szCs w:val="18"/>
                <w:lang w:val="es-GT"/>
              </w:rPr>
            </w:pPr>
          </w:p>
        </w:tc>
      </w:tr>
      <w:tr w:rsidR="009B7CC5" w:rsidRPr="007C051B" w14:paraId="4B8BA9D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cPr>
          <w:p w14:paraId="787F6D29" w14:textId="77777777"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7C051B">
              <w:rPr>
                <w:rFonts w:ascii="Century Gothic" w:hAnsi="Century Gothic" w:cs="Arial"/>
                <w:b/>
                <w:i w:val="0"/>
                <w:iCs w:val="0"/>
                <w:sz w:val="18"/>
                <w:szCs w:val="18"/>
                <w:lang w:val="es-GT"/>
              </w:rPr>
              <w:t xml:space="preserve"> </w:t>
            </w:r>
            <w:r w:rsidRPr="00443D16">
              <w:rPr>
                <w:rFonts w:ascii="Century Gothic" w:eastAsia="SimSun" w:hAnsi="Century Gothic" w:cs="Arial"/>
                <w:b/>
                <w:i w:val="0"/>
                <w:iCs w:val="0"/>
                <w:sz w:val="18"/>
                <w:szCs w:val="18"/>
                <w:lang w:val="es-GT" w:bidi="ar"/>
              </w:rPr>
              <w:t>CONOCIMIENTOS</w:t>
            </w:r>
            <w:r w:rsidRPr="007C051B">
              <w:rPr>
                <w:rFonts w:ascii="Century Gothic" w:hAnsi="Century Gothic" w:cs="Arial"/>
                <w:b/>
                <w:i w:val="0"/>
                <w:iCs w:val="0"/>
                <w:sz w:val="18"/>
                <w:szCs w:val="18"/>
                <w:lang w:val="es-GT"/>
              </w:rPr>
              <w:t xml:space="preserve"> ESPECÍFICOS</w:t>
            </w:r>
          </w:p>
        </w:tc>
      </w:tr>
      <w:tr w:rsidR="009B7CC5" w:rsidRPr="007C051B" w14:paraId="3E6D81E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80079BF" w14:textId="148A70AD" w:rsidR="009B7CC5" w:rsidRPr="002B61E4" w:rsidRDefault="009B7CC5" w:rsidP="00347453">
            <w:pPr>
              <w:pStyle w:val="Prrafodelista"/>
              <w:numPr>
                <w:ilvl w:val="0"/>
                <w:numId w:val="12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lastRenderedPageBreak/>
              <w:t>Experiencia y conocimiento en Tecnología de la Información y la Comunicación TIC, Tecnología del Aprendizaje y la Comunicación-TAC-</w:t>
            </w:r>
            <w:r w:rsidR="002B61E4">
              <w:rPr>
                <w:rFonts w:ascii="Century Gothic" w:hAnsi="Century Gothic" w:cs="Arial"/>
                <w:i w:val="0"/>
                <w:iCs w:val="0"/>
                <w:sz w:val="18"/>
                <w:szCs w:val="18"/>
                <w:lang w:val="es-GT"/>
              </w:rPr>
              <w:t>.</w:t>
            </w:r>
          </w:p>
          <w:p w14:paraId="1C1A911B" w14:textId="5A7594C6" w:rsidR="002B61E4" w:rsidRPr="007C051B" w:rsidRDefault="002B61E4" w:rsidP="00347453">
            <w:pPr>
              <w:pStyle w:val="Prrafodelista"/>
              <w:numPr>
                <w:ilvl w:val="0"/>
                <w:numId w:val="124"/>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1103CF">
              <w:rPr>
                <w:rFonts w:ascii="Century Gothic" w:hAnsi="Century Gothic" w:cs="Arial"/>
                <w:i w:val="0"/>
                <w:iCs w:val="0"/>
                <w:sz w:val="18"/>
                <w:szCs w:val="18"/>
                <w:lang w:val="es-GT"/>
              </w:rPr>
              <w:t>, implementación</w:t>
            </w:r>
            <w:r>
              <w:rPr>
                <w:rFonts w:ascii="Century Gothic" w:hAnsi="Century Gothic" w:cs="Arial"/>
                <w:i w:val="0"/>
                <w:iCs w:val="0"/>
                <w:sz w:val="18"/>
                <w:szCs w:val="18"/>
                <w:lang w:val="es-GT"/>
              </w:rPr>
              <w:t xml:space="preserve"> y evaluación curricular.</w:t>
            </w:r>
          </w:p>
          <w:p w14:paraId="554B74E5" w14:textId="77777777" w:rsidR="009B7CC5" w:rsidRPr="007C051B" w:rsidRDefault="009B7CC5" w:rsidP="00347453">
            <w:pPr>
              <w:pStyle w:val="Prrafodelista"/>
              <w:numPr>
                <w:ilvl w:val="0"/>
                <w:numId w:val="12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Experiencia y conocimiento en procesos de formación por competencias y en procesos de transformación curricular.</w:t>
            </w:r>
          </w:p>
          <w:p w14:paraId="41543E13" w14:textId="77777777" w:rsidR="00D352E7" w:rsidRPr="00396D31" w:rsidRDefault="00D352E7" w:rsidP="00347453">
            <w:pPr>
              <w:pStyle w:val="Prrafodelista"/>
              <w:numPr>
                <w:ilvl w:val="0"/>
                <w:numId w:val="124"/>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42FBAAF" w14:textId="77777777" w:rsidR="009B7CC5" w:rsidRPr="007C051B" w:rsidRDefault="009B7CC5" w:rsidP="00347453">
            <w:pPr>
              <w:pStyle w:val="Prrafodelista"/>
              <w:numPr>
                <w:ilvl w:val="0"/>
                <w:numId w:val="12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básicos de desarrollo curricular y metodologías participativas.</w:t>
            </w:r>
          </w:p>
          <w:p w14:paraId="1C9E0852" w14:textId="2B38F38C" w:rsidR="009B7CC5" w:rsidRDefault="009B7CC5" w:rsidP="00347453">
            <w:pPr>
              <w:pStyle w:val="Prrafodelista"/>
              <w:numPr>
                <w:ilvl w:val="0"/>
                <w:numId w:val="124"/>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Conocimientos en procedimientos de evaluación para el Nivel Primario</w:t>
            </w:r>
            <w:r w:rsidR="00195DC4">
              <w:rPr>
                <w:rFonts w:ascii="Century Gothic" w:hAnsi="Century Gothic" w:cs="Arial"/>
                <w:i w:val="0"/>
                <w:iCs w:val="0"/>
                <w:sz w:val="18"/>
                <w:szCs w:val="18"/>
                <w:lang w:val="es-GT"/>
              </w:rPr>
              <w:t>.</w:t>
            </w:r>
          </w:p>
          <w:p w14:paraId="261994C8" w14:textId="2CA6F8A8" w:rsidR="00195DC4" w:rsidRPr="007C051B" w:rsidRDefault="00195DC4" w:rsidP="00195DC4">
            <w:pPr>
              <w:pStyle w:val="Prrafodelista"/>
              <w:jc w:val="both"/>
              <w:textAlignment w:val="center"/>
              <w:rPr>
                <w:rFonts w:ascii="Century Gothic" w:hAnsi="Century Gothic" w:cs="Arial"/>
                <w:i w:val="0"/>
                <w:iCs w:val="0"/>
                <w:sz w:val="18"/>
                <w:szCs w:val="18"/>
                <w:lang w:val="es-GT"/>
              </w:rPr>
            </w:pPr>
          </w:p>
        </w:tc>
      </w:tr>
      <w:tr w:rsidR="009B7CC5" w:rsidRPr="007C051B" w14:paraId="1018B9A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A1CDB60" w14:textId="59C5DEC6" w:rsidR="009B7CC5" w:rsidRPr="007C051B" w:rsidRDefault="009B7CC5" w:rsidP="00347453">
            <w:pPr>
              <w:pStyle w:val="Prrafodelista"/>
              <w:numPr>
                <w:ilvl w:val="0"/>
                <w:numId w:val="123"/>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HABILIDADES</w:t>
            </w:r>
            <w:r w:rsidRPr="007C051B">
              <w:rPr>
                <w:rFonts w:ascii="Century Gothic" w:hAnsi="Century Gothic" w:cs="Arial"/>
                <w:b/>
                <w:i w:val="0"/>
                <w:iCs w:val="0"/>
                <w:sz w:val="18"/>
                <w:szCs w:val="18"/>
                <w:lang w:val="es-GT"/>
              </w:rPr>
              <w:t xml:space="preserve"> Y DESTREZAS</w:t>
            </w:r>
          </w:p>
        </w:tc>
      </w:tr>
      <w:tr w:rsidR="009B7CC5" w:rsidRPr="007C051B" w14:paraId="539771D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7F1EAE9"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Comunicación asertiva</w:t>
            </w:r>
          </w:p>
          <w:p w14:paraId="66CDAD4E"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eastAsia="es-GT"/>
              </w:rPr>
            </w:pPr>
            <w:r w:rsidRPr="007C051B">
              <w:rPr>
                <w:rFonts w:ascii="Century Gothic" w:hAnsi="Century Gothic" w:cs="Arial"/>
                <w:i w:val="0"/>
                <w:iCs w:val="0"/>
                <w:sz w:val="18"/>
                <w:szCs w:val="18"/>
                <w:lang w:val="es-GT" w:eastAsia="es-GT"/>
              </w:rPr>
              <w:t>Trabajo bajo presión,</w:t>
            </w:r>
          </w:p>
          <w:p w14:paraId="7B7E802B" w14:textId="17F8E183"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eastAsia="es-GT"/>
              </w:rPr>
              <w:t xml:space="preserve">Facilidad de expresión asertiva y escucha, </w:t>
            </w:r>
            <w:r w:rsidR="00D352E7">
              <w:rPr>
                <w:rFonts w:ascii="Century Gothic" w:hAnsi="Century Gothic" w:cs="Arial"/>
                <w:i w:val="0"/>
                <w:iCs w:val="0"/>
                <w:sz w:val="18"/>
                <w:szCs w:val="18"/>
                <w:lang w:val="es-GT" w:eastAsia="es-GT"/>
              </w:rPr>
              <w:t>d</w:t>
            </w:r>
            <w:r w:rsidRPr="007C051B">
              <w:rPr>
                <w:rFonts w:ascii="Century Gothic" w:hAnsi="Century Gothic" w:cs="Arial"/>
                <w:i w:val="0"/>
                <w:iCs w:val="0"/>
                <w:sz w:val="18"/>
                <w:szCs w:val="18"/>
                <w:lang w:val="es-GT" w:eastAsia="es-GT"/>
              </w:rPr>
              <w:t>isertación y elocuencia</w:t>
            </w:r>
          </w:p>
          <w:p w14:paraId="3F07F4F9" w14:textId="77777777" w:rsidR="009B7CC5" w:rsidRPr="007C051B" w:rsidRDefault="009B7CC5">
            <w:pPr>
              <w:pStyle w:val="Prrafodelista"/>
              <w:numPr>
                <w:ilvl w:val="0"/>
                <w:numId w:val="2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Liderazgo</w:t>
            </w:r>
          </w:p>
          <w:p w14:paraId="2F4DB7F8"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4DAC46A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73F65F20" w14:textId="70BE5F3E" w:rsidR="009B7CC5" w:rsidRPr="007C051B" w:rsidRDefault="009B7CC5" w:rsidP="00347453">
            <w:pPr>
              <w:pStyle w:val="Prrafodelista"/>
              <w:numPr>
                <w:ilvl w:val="0"/>
                <w:numId w:val="123"/>
              </w:numPr>
              <w:jc w:val="both"/>
              <w:textAlignment w:val="center"/>
              <w:rPr>
                <w:rFonts w:ascii="Century Gothic" w:hAnsi="Century Gothic" w:cs="Arial"/>
                <w:i w:val="0"/>
                <w:iCs w:val="0"/>
                <w:sz w:val="18"/>
                <w:szCs w:val="18"/>
                <w:lang w:val="es-GT"/>
              </w:rPr>
            </w:pPr>
            <w:r w:rsidRPr="00443D16">
              <w:rPr>
                <w:rFonts w:ascii="Century Gothic" w:eastAsia="SimSun" w:hAnsi="Century Gothic" w:cs="Arial"/>
                <w:b/>
                <w:i w:val="0"/>
                <w:iCs w:val="0"/>
                <w:sz w:val="18"/>
                <w:szCs w:val="18"/>
                <w:lang w:val="es-GT" w:bidi="ar"/>
              </w:rPr>
              <w:t>A</w:t>
            </w:r>
            <w:r w:rsidR="00F64B23">
              <w:rPr>
                <w:rFonts w:ascii="Century Gothic" w:eastAsia="SimSun" w:hAnsi="Century Gothic" w:cs="Arial"/>
                <w:b/>
                <w:i w:val="0"/>
                <w:iCs w:val="0"/>
                <w:sz w:val="18"/>
                <w:szCs w:val="18"/>
                <w:lang w:val="es-GT" w:bidi="ar"/>
              </w:rPr>
              <w:t>CTITUDINALES</w:t>
            </w:r>
          </w:p>
        </w:tc>
      </w:tr>
      <w:tr w:rsidR="009B7CC5" w:rsidRPr="007C051B" w14:paraId="43E2F0A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51F9AEF"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Trabajo en equipo</w:t>
            </w:r>
          </w:p>
          <w:p w14:paraId="08879EFD"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Capacidad de organización</w:t>
            </w:r>
          </w:p>
          <w:p w14:paraId="55EB136B"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Buenas relaciones interpersonales</w:t>
            </w:r>
          </w:p>
          <w:p w14:paraId="3654E2F6"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Proactividad y creatividad</w:t>
            </w:r>
          </w:p>
          <w:p w14:paraId="7193D134" w14:textId="77777777" w:rsidR="009B7CC5" w:rsidRPr="007C051B" w:rsidRDefault="009B7CC5">
            <w:pPr>
              <w:pStyle w:val="Prrafodelista"/>
              <w:numPr>
                <w:ilvl w:val="0"/>
                <w:numId w:val="21"/>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Iniciativa</w:t>
            </w:r>
          </w:p>
          <w:p w14:paraId="4ECDAFED" w14:textId="77777777" w:rsidR="009B7CC5" w:rsidRPr="007C051B" w:rsidRDefault="009B7CC5" w:rsidP="00025D5F">
            <w:pPr>
              <w:jc w:val="both"/>
              <w:textAlignment w:val="center"/>
              <w:rPr>
                <w:rFonts w:ascii="Century Gothic" w:hAnsi="Century Gothic" w:cs="Arial"/>
                <w:i w:val="0"/>
                <w:iCs w:val="0"/>
                <w:sz w:val="18"/>
                <w:szCs w:val="18"/>
                <w:lang w:val="es-GT"/>
              </w:rPr>
            </w:pPr>
          </w:p>
        </w:tc>
      </w:tr>
      <w:tr w:rsidR="009B7CC5" w:rsidRPr="007C051B" w14:paraId="68DB41B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4367960" w14:textId="4A63635A" w:rsidR="009B7CC5" w:rsidRPr="007C051B" w:rsidRDefault="00F64B23" w:rsidP="00347453">
            <w:pPr>
              <w:pStyle w:val="Prrafodelista"/>
              <w:numPr>
                <w:ilvl w:val="0"/>
                <w:numId w:val="123"/>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 xml:space="preserve">OTROS REQUISITOS </w:t>
            </w:r>
          </w:p>
        </w:tc>
      </w:tr>
      <w:tr w:rsidR="009B7CC5" w:rsidRPr="007C051B" w14:paraId="5F32A17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762F8D" w14:textId="77777777" w:rsidR="009B7CC5" w:rsidRPr="007C051B" w:rsidRDefault="009B7CC5" w:rsidP="00025D5F">
            <w:p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Disposición para viajar al interior y exterior del país.</w:t>
            </w:r>
          </w:p>
          <w:p w14:paraId="570B1507" w14:textId="77777777" w:rsidR="009B7CC5" w:rsidRPr="007C051B" w:rsidRDefault="009B7CC5" w:rsidP="00025D5F">
            <w:pPr>
              <w:jc w:val="both"/>
              <w:textAlignment w:val="center"/>
              <w:rPr>
                <w:rFonts w:ascii="Century Gothic" w:hAnsi="Century Gothic" w:cs="Arial"/>
                <w:i w:val="0"/>
                <w:iCs w:val="0"/>
                <w:sz w:val="18"/>
                <w:szCs w:val="18"/>
                <w:lang w:val="es-GT"/>
              </w:rPr>
            </w:pPr>
          </w:p>
        </w:tc>
      </w:tr>
    </w:tbl>
    <w:p w14:paraId="3468DF45" w14:textId="77777777" w:rsidR="009B7CC5" w:rsidRPr="00272A5B" w:rsidRDefault="009B7CC5" w:rsidP="009B7CC5">
      <w:pPr>
        <w:rPr>
          <w:rFonts w:ascii="Century Gothic" w:hAnsi="Century Gothic"/>
          <w:sz w:val="18"/>
          <w:szCs w:val="18"/>
          <w:lang w:val="es-GT"/>
        </w:rPr>
      </w:pPr>
    </w:p>
    <w:p w14:paraId="364A24C5" w14:textId="77777777" w:rsidR="009B7CC5" w:rsidRPr="00272A5B" w:rsidRDefault="009B7CC5" w:rsidP="009B7CC5">
      <w:pPr>
        <w:rPr>
          <w:rFonts w:ascii="Century Gothic" w:hAnsi="Century Gothic"/>
          <w:sz w:val="18"/>
          <w:szCs w:val="18"/>
          <w:lang w:val="es-GT"/>
        </w:rPr>
      </w:pPr>
    </w:p>
    <w:p w14:paraId="6D789C32" w14:textId="77777777" w:rsidR="001A0EC4" w:rsidRPr="00272A5B" w:rsidRDefault="001A0EC4" w:rsidP="00766B29">
      <w:pPr>
        <w:jc w:val="both"/>
        <w:rPr>
          <w:rFonts w:ascii="Century Gothic" w:hAnsi="Century Gothic" w:cs="Arial"/>
          <w:sz w:val="22"/>
          <w:szCs w:val="22"/>
        </w:rPr>
      </w:pPr>
    </w:p>
    <w:p w14:paraId="230DE74A" w14:textId="77777777" w:rsidR="00A55AE5" w:rsidRPr="00272A5B" w:rsidRDefault="00A55AE5" w:rsidP="00766B29">
      <w:pPr>
        <w:jc w:val="both"/>
        <w:rPr>
          <w:rFonts w:ascii="Century Gothic" w:hAnsi="Century Gothic" w:cs="Arial"/>
          <w:sz w:val="22"/>
          <w:szCs w:val="22"/>
        </w:rPr>
      </w:pPr>
    </w:p>
    <w:p w14:paraId="1F91C0AE" w14:textId="77777777" w:rsidR="00A55AE5" w:rsidRPr="00272A5B" w:rsidRDefault="00A55AE5" w:rsidP="00766B29">
      <w:pPr>
        <w:jc w:val="both"/>
        <w:rPr>
          <w:rFonts w:ascii="Century Gothic" w:hAnsi="Century Gothic" w:cs="Arial"/>
          <w:sz w:val="22"/>
          <w:szCs w:val="22"/>
        </w:rPr>
      </w:pPr>
    </w:p>
    <w:p w14:paraId="5F0D1162" w14:textId="77777777" w:rsidR="00A55AE5" w:rsidRPr="00272A5B" w:rsidRDefault="00A55AE5" w:rsidP="00766B29">
      <w:pPr>
        <w:jc w:val="both"/>
        <w:rPr>
          <w:rFonts w:ascii="Century Gothic" w:hAnsi="Century Gothic" w:cs="Arial"/>
          <w:sz w:val="22"/>
          <w:szCs w:val="22"/>
        </w:rPr>
      </w:pPr>
    </w:p>
    <w:p w14:paraId="0140D359" w14:textId="77777777" w:rsidR="00A55AE5" w:rsidRPr="00272A5B" w:rsidRDefault="00A55AE5" w:rsidP="00766B29">
      <w:pPr>
        <w:jc w:val="both"/>
        <w:rPr>
          <w:rFonts w:ascii="Century Gothic" w:hAnsi="Century Gothic" w:cs="Arial"/>
          <w:sz w:val="22"/>
          <w:szCs w:val="22"/>
        </w:rPr>
      </w:pPr>
    </w:p>
    <w:p w14:paraId="12F7A5A8" w14:textId="77777777" w:rsidR="00A55AE5" w:rsidRPr="00272A5B" w:rsidRDefault="00A55AE5" w:rsidP="00766B29">
      <w:pPr>
        <w:jc w:val="both"/>
        <w:rPr>
          <w:rFonts w:ascii="Century Gothic" w:hAnsi="Century Gothic" w:cs="Arial"/>
          <w:sz w:val="22"/>
          <w:szCs w:val="22"/>
        </w:rPr>
      </w:pPr>
    </w:p>
    <w:p w14:paraId="6A8E1388" w14:textId="77777777" w:rsidR="00A55AE5" w:rsidRPr="00272A5B" w:rsidRDefault="00A55AE5" w:rsidP="00766B29">
      <w:pPr>
        <w:jc w:val="both"/>
        <w:rPr>
          <w:rFonts w:ascii="Century Gothic" w:hAnsi="Century Gothic" w:cs="Arial"/>
          <w:sz w:val="22"/>
          <w:szCs w:val="22"/>
        </w:rPr>
      </w:pPr>
    </w:p>
    <w:p w14:paraId="22501C1A" w14:textId="77777777" w:rsidR="00A55AE5" w:rsidRPr="00272A5B" w:rsidRDefault="00A55AE5" w:rsidP="00766B29">
      <w:pPr>
        <w:jc w:val="both"/>
        <w:rPr>
          <w:rFonts w:ascii="Century Gothic" w:hAnsi="Century Gothic" w:cs="Arial"/>
          <w:sz w:val="22"/>
          <w:szCs w:val="22"/>
        </w:rPr>
      </w:pPr>
    </w:p>
    <w:p w14:paraId="607EC1B9" w14:textId="77777777" w:rsidR="00A55AE5" w:rsidRPr="00272A5B" w:rsidRDefault="00A55AE5" w:rsidP="00766B29">
      <w:pPr>
        <w:jc w:val="both"/>
        <w:rPr>
          <w:rFonts w:ascii="Century Gothic" w:hAnsi="Century Gothic" w:cs="Arial"/>
          <w:sz w:val="22"/>
          <w:szCs w:val="22"/>
        </w:rPr>
      </w:pPr>
    </w:p>
    <w:p w14:paraId="590A66B7" w14:textId="77777777" w:rsidR="00A55AE5" w:rsidRPr="00272A5B" w:rsidRDefault="00A55AE5" w:rsidP="00766B29">
      <w:pPr>
        <w:jc w:val="both"/>
        <w:rPr>
          <w:rFonts w:ascii="Century Gothic" w:hAnsi="Century Gothic" w:cs="Arial"/>
          <w:sz w:val="22"/>
          <w:szCs w:val="22"/>
        </w:rPr>
      </w:pPr>
    </w:p>
    <w:p w14:paraId="25850938" w14:textId="77777777" w:rsidR="00A55AE5" w:rsidRPr="00272A5B" w:rsidRDefault="00A55AE5" w:rsidP="00766B29">
      <w:pPr>
        <w:jc w:val="both"/>
        <w:rPr>
          <w:rFonts w:ascii="Century Gothic" w:hAnsi="Century Gothic" w:cs="Arial"/>
          <w:sz w:val="22"/>
          <w:szCs w:val="22"/>
        </w:rPr>
      </w:pPr>
    </w:p>
    <w:p w14:paraId="7A4F93D1" w14:textId="77777777" w:rsidR="00A55AE5" w:rsidRPr="00272A5B" w:rsidRDefault="00A55AE5" w:rsidP="00766B29">
      <w:pPr>
        <w:jc w:val="both"/>
        <w:rPr>
          <w:rFonts w:ascii="Century Gothic" w:hAnsi="Century Gothic" w:cs="Arial"/>
          <w:sz w:val="22"/>
          <w:szCs w:val="22"/>
        </w:rPr>
      </w:pPr>
    </w:p>
    <w:p w14:paraId="013C910D" w14:textId="77777777" w:rsidR="00A55AE5" w:rsidRPr="00272A5B" w:rsidRDefault="00A55AE5" w:rsidP="00766B29">
      <w:pPr>
        <w:jc w:val="both"/>
        <w:rPr>
          <w:rFonts w:ascii="Century Gothic" w:hAnsi="Century Gothic" w:cs="Arial"/>
          <w:sz w:val="22"/>
          <w:szCs w:val="22"/>
        </w:rPr>
      </w:pPr>
    </w:p>
    <w:p w14:paraId="7CBF2503" w14:textId="77777777" w:rsidR="00A55AE5" w:rsidRPr="00272A5B" w:rsidRDefault="00A55AE5" w:rsidP="00766B29">
      <w:pPr>
        <w:jc w:val="both"/>
        <w:rPr>
          <w:rFonts w:ascii="Century Gothic" w:hAnsi="Century Gothic" w:cs="Arial"/>
          <w:sz w:val="22"/>
          <w:szCs w:val="22"/>
        </w:rPr>
      </w:pPr>
    </w:p>
    <w:p w14:paraId="1A9885B4" w14:textId="77777777" w:rsidR="00A55AE5" w:rsidRPr="00272A5B" w:rsidRDefault="00A55AE5" w:rsidP="00766B29">
      <w:pPr>
        <w:jc w:val="both"/>
        <w:rPr>
          <w:rFonts w:ascii="Century Gothic" w:hAnsi="Century Gothic" w:cs="Arial"/>
          <w:sz w:val="22"/>
          <w:szCs w:val="22"/>
        </w:rPr>
      </w:pPr>
    </w:p>
    <w:p w14:paraId="13759ACC" w14:textId="77777777" w:rsidR="00A55AE5" w:rsidRPr="00272A5B" w:rsidRDefault="00A55AE5" w:rsidP="00766B29">
      <w:pPr>
        <w:jc w:val="both"/>
        <w:rPr>
          <w:rFonts w:ascii="Century Gothic" w:hAnsi="Century Gothic" w:cs="Arial"/>
          <w:sz w:val="22"/>
          <w:szCs w:val="22"/>
        </w:rPr>
      </w:pPr>
    </w:p>
    <w:p w14:paraId="67719808" w14:textId="77777777" w:rsidR="00A55AE5" w:rsidRPr="00272A5B" w:rsidRDefault="00A55AE5" w:rsidP="00766B29">
      <w:pPr>
        <w:jc w:val="both"/>
        <w:rPr>
          <w:rFonts w:ascii="Century Gothic" w:hAnsi="Century Gothic" w:cs="Arial"/>
          <w:sz w:val="22"/>
          <w:szCs w:val="22"/>
        </w:rPr>
      </w:pPr>
    </w:p>
    <w:p w14:paraId="04DE2942" w14:textId="77777777" w:rsidR="00A55AE5" w:rsidRPr="00272A5B" w:rsidRDefault="00A55AE5" w:rsidP="00766B29">
      <w:pPr>
        <w:jc w:val="both"/>
        <w:rPr>
          <w:rFonts w:ascii="Century Gothic" w:hAnsi="Century Gothic" w:cs="Arial"/>
          <w:sz w:val="22"/>
          <w:szCs w:val="22"/>
        </w:rPr>
      </w:pPr>
    </w:p>
    <w:p w14:paraId="39D226ED" w14:textId="77777777" w:rsidR="00A55AE5" w:rsidRPr="00272A5B" w:rsidRDefault="00A55AE5" w:rsidP="00766B29">
      <w:pPr>
        <w:jc w:val="both"/>
        <w:rPr>
          <w:rFonts w:ascii="Century Gothic" w:hAnsi="Century Gothic" w:cs="Arial"/>
          <w:sz w:val="22"/>
          <w:szCs w:val="22"/>
        </w:rPr>
      </w:pPr>
    </w:p>
    <w:p w14:paraId="0F060EB8" w14:textId="77777777" w:rsidR="00A55AE5" w:rsidRPr="00272A5B" w:rsidRDefault="00A55AE5" w:rsidP="00766B29">
      <w:pPr>
        <w:jc w:val="both"/>
        <w:rPr>
          <w:rFonts w:ascii="Century Gothic" w:hAnsi="Century Gothic" w:cs="Arial"/>
          <w:sz w:val="22"/>
          <w:szCs w:val="22"/>
        </w:rPr>
      </w:pPr>
    </w:p>
    <w:p w14:paraId="2760FC8B" w14:textId="77777777" w:rsidR="00A55AE5" w:rsidRPr="00272A5B" w:rsidRDefault="00A55AE5" w:rsidP="00766B29">
      <w:pPr>
        <w:jc w:val="both"/>
        <w:rPr>
          <w:rFonts w:ascii="Century Gothic" w:hAnsi="Century Gothic" w:cs="Arial"/>
          <w:sz w:val="22"/>
          <w:szCs w:val="22"/>
        </w:rPr>
      </w:pPr>
    </w:p>
    <w:p w14:paraId="7C7BE805" w14:textId="77777777" w:rsidR="00A55AE5" w:rsidRPr="00272A5B" w:rsidRDefault="00A55AE5" w:rsidP="00766B29">
      <w:pPr>
        <w:jc w:val="both"/>
        <w:rPr>
          <w:rFonts w:ascii="Century Gothic" w:hAnsi="Century Gothic" w:cs="Arial"/>
          <w:sz w:val="22"/>
          <w:szCs w:val="22"/>
        </w:rPr>
      </w:pPr>
    </w:p>
    <w:p w14:paraId="462C5B72" w14:textId="77777777" w:rsidR="00A55AE5" w:rsidRPr="00272A5B" w:rsidRDefault="00A55AE5" w:rsidP="00766B29">
      <w:pPr>
        <w:jc w:val="both"/>
        <w:rPr>
          <w:rFonts w:ascii="Century Gothic" w:hAnsi="Century Gothic" w:cs="Arial"/>
          <w:sz w:val="22"/>
          <w:szCs w:val="22"/>
        </w:rPr>
      </w:pPr>
    </w:p>
    <w:p w14:paraId="2541A077" w14:textId="77777777" w:rsidR="00A55AE5" w:rsidRPr="00272A5B" w:rsidRDefault="00A55AE5" w:rsidP="00766B29">
      <w:pPr>
        <w:jc w:val="both"/>
        <w:rPr>
          <w:rFonts w:ascii="Century Gothic" w:hAnsi="Century Gothic" w:cs="Arial"/>
          <w:sz w:val="22"/>
          <w:szCs w:val="22"/>
        </w:rPr>
      </w:pPr>
    </w:p>
    <w:p w14:paraId="15126B85" w14:textId="77777777" w:rsidR="00A55AE5" w:rsidRPr="00272A5B" w:rsidRDefault="00A55AE5" w:rsidP="00766B29">
      <w:pPr>
        <w:jc w:val="both"/>
        <w:rPr>
          <w:rFonts w:ascii="Century Gothic" w:hAnsi="Century Gothic" w:cs="Arial"/>
          <w:sz w:val="22"/>
          <w:szCs w:val="22"/>
        </w:rPr>
      </w:pPr>
    </w:p>
    <w:p w14:paraId="4689271E" w14:textId="77777777" w:rsidR="00A55AE5" w:rsidRPr="00272A5B" w:rsidRDefault="00A55AE5" w:rsidP="00766B29">
      <w:pPr>
        <w:jc w:val="both"/>
        <w:rPr>
          <w:rFonts w:ascii="Century Gothic" w:hAnsi="Century Gothic" w:cs="Arial"/>
          <w:sz w:val="22"/>
          <w:szCs w:val="22"/>
        </w:rPr>
      </w:pPr>
    </w:p>
    <w:p w14:paraId="4045B83A" w14:textId="77777777" w:rsidR="00A55AE5" w:rsidRPr="00272A5B" w:rsidRDefault="00A55AE5" w:rsidP="00766B29">
      <w:pPr>
        <w:jc w:val="both"/>
        <w:rPr>
          <w:rFonts w:ascii="Century Gothic" w:hAnsi="Century Gothic" w:cs="Arial"/>
          <w:sz w:val="22"/>
          <w:szCs w:val="22"/>
        </w:rPr>
      </w:pPr>
    </w:p>
    <w:p w14:paraId="31320EBB" w14:textId="6C7DF7A8" w:rsidR="00BD67C0" w:rsidRDefault="00BD67C0">
      <w:pPr>
        <w:rPr>
          <w:rFonts w:ascii="Century Gothic" w:hAnsi="Century Gothic" w:cs="Arial"/>
          <w:sz w:val="22"/>
          <w:szCs w:val="22"/>
        </w:rPr>
      </w:pPr>
      <w:r>
        <w:rPr>
          <w:rFonts w:ascii="Century Gothic" w:hAnsi="Century Gothic" w:cs="Arial"/>
          <w:sz w:val="22"/>
          <w:szCs w:val="22"/>
        </w:rPr>
        <w:br w:type="page"/>
      </w:r>
    </w:p>
    <w:p w14:paraId="3792E40A" w14:textId="77777777" w:rsidR="00A55AE5" w:rsidRPr="00272A5B" w:rsidRDefault="00A55AE5" w:rsidP="00C20C7A">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355777" w14:paraId="42847BA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140EB1" w14:textId="6F739B82" w:rsidR="00A55AE5" w:rsidRPr="00355777" w:rsidRDefault="006B298E" w:rsidP="00025D5F">
            <w:pPr>
              <w:jc w:val="center"/>
              <w:textAlignment w:val="center"/>
              <w:rPr>
                <w:rFonts w:ascii="Century Gothic" w:hAnsi="Century Gothic" w:cs="Arial"/>
                <w:i w:val="0"/>
                <w:iCs w:val="0"/>
                <w:sz w:val="18"/>
                <w:szCs w:val="18"/>
                <w:highlight w:val="yellow"/>
                <w:lang w:val="es-GT"/>
              </w:rPr>
            </w:pPr>
            <w:r>
              <w:rPr>
                <w:rFonts w:ascii="Century Gothic" w:hAnsi="Century Gothic" w:cs="Arial"/>
                <w:i w:val="0"/>
                <w:iCs w:val="0"/>
                <w:sz w:val="18"/>
                <w:szCs w:val="18"/>
                <w:lang w:val="es-GT"/>
              </w:rPr>
              <w:t>31</w:t>
            </w:r>
            <w:r w:rsidR="00E345C8" w:rsidRPr="00E345C8">
              <w:rPr>
                <w:rFonts w:ascii="Century Gothic" w:hAnsi="Century Gothic" w:cs="Arial"/>
                <w:i w:val="0"/>
                <w:iCs w:val="0"/>
                <w:sz w:val="18"/>
                <w:szCs w:val="18"/>
                <w:lang w:val="es-GT"/>
              </w:rPr>
              <w:t xml:space="preserve">. </w:t>
            </w:r>
            <w:r w:rsidR="00A55AE5" w:rsidRPr="00E345C8">
              <w:rPr>
                <w:rFonts w:ascii="Century Gothic" w:hAnsi="Century Gothic" w:cs="Arial"/>
                <w:i w:val="0"/>
                <w:iCs w:val="0"/>
                <w:sz w:val="18"/>
                <w:szCs w:val="18"/>
                <w:lang w:val="es-GT"/>
              </w:rPr>
              <w:t>Jefe del Departamento de Nivel Medio, Ciclo Básico</w:t>
            </w:r>
          </w:p>
        </w:tc>
      </w:tr>
      <w:tr w:rsidR="00A55AE5" w:rsidRPr="00355777" w14:paraId="14447F0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F89CB2D" w14:textId="77777777" w:rsidR="00A55AE5" w:rsidRPr="00355777" w:rsidRDefault="00A55AE5" w:rsidP="00347453">
            <w:pPr>
              <w:pStyle w:val="Prrafodelista"/>
              <w:numPr>
                <w:ilvl w:val="0"/>
                <w:numId w:val="126"/>
              </w:numPr>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IDENTIFICACIÓN DEL PUESTO</w:t>
            </w:r>
          </w:p>
        </w:tc>
      </w:tr>
      <w:tr w:rsidR="00A55AE5" w:rsidRPr="00355777" w14:paraId="050D854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2CAD963"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Título oficial del puesto: Asesor Profesional Especializado IV</w:t>
            </w:r>
          </w:p>
        </w:tc>
        <w:tc>
          <w:tcPr>
            <w:tcW w:w="2452" w:type="pct"/>
            <w:tcBorders>
              <w:top w:val="single" w:sz="4" w:space="0" w:color="00B0F0"/>
            </w:tcBorders>
            <w:shd w:val="clear" w:color="auto" w:fill="auto"/>
          </w:tcPr>
          <w:p w14:paraId="5B025F43"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Código de la clase:  9840</w:t>
            </w:r>
          </w:p>
        </w:tc>
      </w:tr>
      <w:tr w:rsidR="00A55AE5" w:rsidRPr="00355777" w14:paraId="48CC211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2BFAD64"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3E6BCE0A"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Código de Especialidad: 0007</w:t>
            </w:r>
          </w:p>
        </w:tc>
      </w:tr>
      <w:tr w:rsidR="00A55AE5" w:rsidRPr="00355777" w14:paraId="1ABF8A0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1E1F75" w14:textId="0E6E503E"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 xml:space="preserve">Título funcional: Jefe del Departamento </w:t>
            </w:r>
            <w:r w:rsidR="00073D52">
              <w:rPr>
                <w:rFonts w:ascii="Century Gothic" w:hAnsi="Century Gothic" w:cs="Arial"/>
                <w:i w:val="0"/>
                <w:iCs w:val="0"/>
                <w:sz w:val="18"/>
                <w:szCs w:val="18"/>
                <w:lang w:val="es-GT"/>
              </w:rPr>
              <w:t>del Nivel Medio, Ciclo Básico</w:t>
            </w:r>
          </w:p>
        </w:tc>
        <w:tc>
          <w:tcPr>
            <w:tcW w:w="2452" w:type="pct"/>
            <w:shd w:val="clear" w:color="auto" w:fill="auto"/>
          </w:tcPr>
          <w:p w14:paraId="50A9BCDF"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Número de puestos:  01</w:t>
            </w:r>
          </w:p>
        </w:tc>
      </w:tr>
      <w:tr w:rsidR="00A55AE5" w:rsidRPr="00355777" w14:paraId="2714B81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1F38A3"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Jefe inmediato:  Subdirector de Diseño y Desarrollo Curricular</w:t>
            </w:r>
          </w:p>
        </w:tc>
        <w:tc>
          <w:tcPr>
            <w:tcW w:w="2452" w:type="pct"/>
          </w:tcPr>
          <w:p w14:paraId="65CC95FC" w14:textId="2FCD92DB"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 xml:space="preserve">Subalternos: Asesor Profesional Especializado </w:t>
            </w:r>
            <w:r w:rsidR="00730214" w:rsidRPr="00355777">
              <w:rPr>
                <w:rFonts w:ascii="Century Gothic" w:hAnsi="Century Gothic" w:cs="Arial"/>
                <w:sz w:val="18"/>
                <w:szCs w:val="18"/>
                <w:lang w:val="es-GT"/>
              </w:rPr>
              <w:t>I,</w:t>
            </w:r>
            <w:r w:rsidR="00730214">
              <w:rPr>
                <w:rFonts w:ascii="Century Gothic" w:hAnsi="Century Gothic" w:cs="Arial"/>
                <w:sz w:val="18"/>
                <w:szCs w:val="18"/>
                <w:lang w:val="es-GT"/>
              </w:rPr>
              <w:t xml:space="preserve"> (</w:t>
            </w:r>
            <w:r w:rsidR="006B298E">
              <w:rPr>
                <w:rFonts w:ascii="Century Gothic" w:hAnsi="Century Gothic" w:cs="Arial"/>
                <w:sz w:val="18"/>
                <w:szCs w:val="18"/>
                <w:lang w:val="es-GT"/>
              </w:rPr>
              <w:t xml:space="preserve"> 2), Asesor Profesional Especializado</w:t>
            </w:r>
            <w:r w:rsidRPr="00355777">
              <w:rPr>
                <w:rFonts w:ascii="Century Gothic" w:hAnsi="Century Gothic" w:cs="Arial"/>
                <w:sz w:val="18"/>
                <w:szCs w:val="18"/>
                <w:lang w:val="es-GT"/>
              </w:rPr>
              <w:t xml:space="preserve"> II</w:t>
            </w:r>
            <w:r w:rsidR="006B298E">
              <w:rPr>
                <w:rFonts w:ascii="Century Gothic" w:hAnsi="Century Gothic" w:cs="Arial"/>
                <w:sz w:val="18"/>
                <w:szCs w:val="18"/>
                <w:lang w:val="es-GT"/>
              </w:rPr>
              <w:t xml:space="preserve"> (2), Asesor Profesional Especializado </w:t>
            </w:r>
            <w:r w:rsidRPr="00355777">
              <w:rPr>
                <w:rFonts w:ascii="Century Gothic" w:hAnsi="Century Gothic" w:cs="Arial"/>
                <w:sz w:val="18"/>
                <w:szCs w:val="18"/>
                <w:lang w:val="es-GT"/>
              </w:rPr>
              <w:t>III</w:t>
            </w:r>
            <w:r w:rsidR="006B298E">
              <w:rPr>
                <w:rFonts w:ascii="Century Gothic" w:hAnsi="Century Gothic" w:cs="Arial"/>
                <w:sz w:val="18"/>
                <w:szCs w:val="18"/>
                <w:lang w:val="es-GT"/>
              </w:rPr>
              <w:t xml:space="preserve"> (2)</w:t>
            </w:r>
            <w:r w:rsidRPr="00355777">
              <w:rPr>
                <w:rFonts w:ascii="Century Gothic" w:hAnsi="Century Gothic" w:cs="Arial"/>
                <w:sz w:val="18"/>
                <w:szCs w:val="18"/>
                <w:lang w:val="es-GT"/>
              </w:rPr>
              <w:t>.</w:t>
            </w:r>
          </w:p>
          <w:p w14:paraId="74A2DD67"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355777" w14:paraId="271AFF7B" w14:textId="77777777" w:rsidTr="00025D5F">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E75E56" w14:textId="77777777" w:rsidR="00A55AE5" w:rsidRPr="00355777" w:rsidRDefault="00A55AE5" w:rsidP="00347453">
            <w:pPr>
              <w:pStyle w:val="Prrafodelista"/>
              <w:numPr>
                <w:ilvl w:val="0"/>
                <w:numId w:val="126"/>
              </w:numPr>
              <w:jc w:val="both"/>
              <w:textAlignment w:val="center"/>
              <w:rPr>
                <w:rFonts w:ascii="Century Gothic" w:hAnsi="Century Gothic" w:cs="Arial"/>
                <w:i w:val="0"/>
                <w:iCs w:val="0"/>
                <w:sz w:val="18"/>
                <w:szCs w:val="18"/>
                <w:lang w:val="es-GT"/>
              </w:rPr>
            </w:pPr>
            <w:r w:rsidRPr="00443D16">
              <w:rPr>
                <w:rFonts w:ascii="Century Gothic" w:eastAsia="SimSun" w:hAnsi="Century Gothic" w:cs="Arial"/>
                <w:bCs w:val="0"/>
                <w:i w:val="0"/>
                <w:iCs w:val="0"/>
                <w:sz w:val="18"/>
                <w:szCs w:val="18"/>
                <w:lang w:val="es-GT" w:bidi="ar"/>
              </w:rPr>
              <w:t>NATURALEZA</w:t>
            </w:r>
            <w:r w:rsidRPr="00355777">
              <w:rPr>
                <w:rFonts w:ascii="Century Gothic" w:hAnsi="Century Gothic" w:cs="Arial"/>
                <w:i w:val="0"/>
                <w:iCs w:val="0"/>
                <w:sz w:val="18"/>
                <w:szCs w:val="18"/>
                <w:lang w:val="es-GT"/>
              </w:rPr>
              <w:t xml:space="preserve"> DEL PUESTO</w:t>
            </w:r>
          </w:p>
        </w:tc>
      </w:tr>
      <w:tr w:rsidR="00A55AE5" w:rsidRPr="00355777" w14:paraId="31DC29BA" w14:textId="77777777" w:rsidTr="00025D5F">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C7DD49" w14:textId="56FBA795" w:rsidR="00A55AE5" w:rsidRPr="00355777" w:rsidRDefault="00355777" w:rsidP="00025D5F">
            <w:pPr>
              <w:jc w:val="both"/>
              <w:textAlignment w:val="center"/>
              <w:rPr>
                <w:rFonts w:ascii="Century Gothic" w:hAnsi="Century Gothic" w:cs="Arial"/>
                <w:i w:val="0"/>
                <w:iCs w:val="0"/>
                <w:sz w:val="18"/>
                <w:szCs w:val="18"/>
                <w:lang w:val="es-GT"/>
              </w:rPr>
            </w:pPr>
            <w:r w:rsidRPr="00355777">
              <w:rPr>
                <w:rFonts w:ascii="Century Gothic" w:hAnsi="Century Gothic"/>
                <w:i w:val="0"/>
                <w:iCs w:val="0"/>
                <w:sz w:val="18"/>
                <w:szCs w:val="18"/>
                <w:lang w:val="es-GT"/>
              </w:rPr>
              <w:t xml:space="preserve">Planificar, organizar, dirigir y supervisar las actividades que se ejecutan en el Departamento con el fin de garantizar que el diseño y desarrollo curricular del Currículo Nacional Base del Nivel </w:t>
            </w:r>
            <w:r w:rsidR="00F51C81">
              <w:rPr>
                <w:rFonts w:ascii="Century Gothic" w:hAnsi="Century Gothic"/>
                <w:i w:val="0"/>
                <w:iCs w:val="0"/>
                <w:sz w:val="18"/>
                <w:szCs w:val="18"/>
                <w:lang w:val="es-GT"/>
              </w:rPr>
              <w:t>Medio Ciclo Básico</w:t>
            </w:r>
            <w:r w:rsidRPr="00355777">
              <w:rPr>
                <w:rFonts w:ascii="Century Gothic" w:hAnsi="Century Gothic"/>
                <w:i w:val="0"/>
                <w:iCs w:val="0"/>
                <w:sz w:val="18"/>
                <w:szCs w:val="18"/>
                <w:lang w:val="es-GT"/>
              </w:rPr>
              <w:t>, responda a los requerimientos de calidad y actualidad del Sistema Educativo Nacional.</w:t>
            </w:r>
          </w:p>
          <w:p w14:paraId="2CB188DC" w14:textId="77777777" w:rsidR="00A55AE5" w:rsidRPr="00355777" w:rsidRDefault="00A55AE5" w:rsidP="00355777">
            <w:pPr>
              <w:jc w:val="both"/>
              <w:textAlignment w:val="center"/>
              <w:rPr>
                <w:rFonts w:ascii="Century Gothic" w:hAnsi="Century Gothic" w:cs="Arial"/>
                <w:i w:val="0"/>
                <w:iCs w:val="0"/>
                <w:sz w:val="18"/>
                <w:szCs w:val="18"/>
                <w:lang w:val="es-GT"/>
              </w:rPr>
            </w:pPr>
          </w:p>
        </w:tc>
      </w:tr>
      <w:tr w:rsidR="00A55AE5" w:rsidRPr="00355777" w14:paraId="4B035961"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6399B2F"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bidi="ar"/>
              </w:rPr>
            </w:pPr>
            <w:r w:rsidRPr="00355777">
              <w:rPr>
                <w:rFonts w:ascii="Century Gothic" w:hAnsi="Century Gothic" w:cs="Arial"/>
                <w:b/>
                <w:i w:val="0"/>
                <w:iCs w:val="0"/>
                <w:sz w:val="18"/>
                <w:szCs w:val="18"/>
                <w:lang w:bidi="ar"/>
              </w:rPr>
              <w:t xml:space="preserve"> TAREAS </w:t>
            </w:r>
            <w:r w:rsidRPr="00443D16">
              <w:rPr>
                <w:rFonts w:ascii="Century Gothic" w:eastAsia="SimSun" w:hAnsi="Century Gothic" w:cs="Arial"/>
                <w:b/>
                <w:i w:val="0"/>
                <w:iCs w:val="0"/>
                <w:sz w:val="18"/>
                <w:szCs w:val="18"/>
                <w:lang w:val="es-GT" w:bidi="ar"/>
              </w:rPr>
              <w:t>PERMANENTES</w:t>
            </w:r>
          </w:p>
        </w:tc>
      </w:tr>
      <w:tr w:rsidR="00A55AE5" w:rsidRPr="00355777" w14:paraId="7C397B3B"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2C1AE58" w14:textId="2C47BF0A" w:rsidR="00355777" w:rsidRPr="00F30917"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Diseñar y desarrollar el Currículo Nacional Base del nivel</w:t>
            </w:r>
            <w:r w:rsidR="00F51C81">
              <w:rPr>
                <w:rFonts w:ascii="Century Gothic" w:hAnsi="Century Gothic"/>
                <w:i w:val="0"/>
                <w:iCs w:val="0"/>
                <w:sz w:val="18"/>
                <w:szCs w:val="18"/>
                <w:lang w:val="es-GT"/>
              </w:rPr>
              <w:t xml:space="preserve"> y ciclo</w:t>
            </w:r>
            <w:r>
              <w:rPr>
                <w:rFonts w:ascii="Century Gothic" w:hAnsi="Century Gothic"/>
                <w:i w:val="0"/>
                <w:iCs w:val="0"/>
                <w:sz w:val="18"/>
                <w:szCs w:val="18"/>
                <w:lang w:val="es-GT"/>
              </w:rPr>
              <w:t xml:space="preserve"> educativo.</w:t>
            </w:r>
          </w:p>
          <w:p w14:paraId="082ED8E1" w14:textId="507AECB2" w:rsidR="00F51C81" w:rsidRPr="00F51C81"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necesarios para la elaboración de materiales curriculares </w:t>
            </w:r>
            <w:r w:rsidR="006B298E">
              <w:rPr>
                <w:rFonts w:ascii="Century Gothic" w:hAnsi="Century Gothic"/>
                <w:i w:val="0"/>
                <w:iCs w:val="0"/>
                <w:sz w:val="18"/>
                <w:szCs w:val="18"/>
                <w:lang w:val="es-GT"/>
              </w:rPr>
              <w:t>de acuerdo con el</w:t>
            </w:r>
            <w:r>
              <w:rPr>
                <w:rFonts w:ascii="Century Gothic" w:hAnsi="Century Gothic"/>
                <w:i w:val="0"/>
                <w:iCs w:val="0"/>
                <w:sz w:val="18"/>
                <w:szCs w:val="18"/>
                <w:lang w:val="es-GT"/>
              </w:rPr>
              <w:t xml:space="preserve"> </w:t>
            </w:r>
            <w:r w:rsidR="00F51C81">
              <w:rPr>
                <w:rFonts w:ascii="Century Gothic" w:hAnsi="Century Gothic"/>
                <w:i w:val="0"/>
                <w:iCs w:val="0"/>
                <w:sz w:val="18"/>
                <w:szCs w:val="18"/>
                <w:lang w:val="es-GT"/>
              </w:rPr>
              <w:t>nivel y ciclo educativo.</w:t>
            </w:r>
          </w:p>
          <w:p w14:paraId="2FB47DDD" w14:textId="637B31B5" w:rsidR="00355777" w:rsidRPr="00C656C3"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Planificar y ejecutar las acciones de consultas, validación y socialización de diferentes procesos curriculares.</w:t>
            </w:r>
          </w:p>
          <w:p w14:paraId="3A4D66AB" w14:textId="50B8DED3" w:rsidR="00355777" w:rsidRPr="00C656C3"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Coordinar estudios e investigaciones de este </w:t>
            </w:r>
            <w:r w:rsidR="00F51C81">
              <w:rPr>
                <w:rFonts w:ascii="Century Gothic" w:hAnsi="Century Gothic"/>
                <w:i w:val="0"/>
                <w:iCs w:val="0"/>
                <w:sz w:val="18"/>
                <w:szCs w:val="18"/>
                <w:lang w:val="es-GT"/>
              </w:rPr>
              <w:t>nivel y ciclo educativo.</w:t>
            </w:r>
          </w:p>
          <w:p w14:paraId="466890BA" w14:textId="77777777" w:rsidR="00355777" w:rsidRPr="00F30917"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Coordinar el proceso de diseño y desarrollo curricular en los diferentes niveles de planificación: nacional, regional y local.</w:t>
            </w:r>
          </w:p>
          <w:p w14:paraId="34850AE9" w14:textId="12469B01" w:rsidR="00355777" w:rsidRPr="00501322"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lineamientos para la capacitación docente en materia curricular en las diferentes áreas del Currículo Nacional Base del </w:t>
            </w:r>
            <w:r w:rsidR="00F51C81">
              <w:rPr>
                <w:rFonts w:ascii="Century Gothic" w:hAnsi="Century Gothic"/>
                <w:i w:val="0"/>
                <w:iCs w:val="0"/>
                <w:sz w:val="18"/>
                <w:szCs w:val="18"/>
                <w:lang w:val="es-GT"/>
              </w:rPr>
              <w:t>nivel y ciclo educativo.</w:t>
            </w:r>
          </w:p>
          <w:p w14:paraId="6F00503A" w14:textId="55EC1F96" w:rsidR="00355777" w:rsidRPr="00501322"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Establecer, en coordinación con el Departamento de Evaluación Curricular, los lineamientos para la evaluación de los aprendizajes de este </w:t>
            </w:r>
            <w:r w:rsidR="00F51C81">
              <w:rPr>
                <w:rFonts w:ascii="Century Gothic" w:hAnsi="Century Gothic"/>
                <w:i w:val="0"/>
                <w:iCs w:val="0"/>
                <w:sz w:val="18"/>
                <w:szCs w:val="18"/>
                <w:lang w:val="es-GT"/>
              </w:rPr>
              <w:t>nivel y ciclo educativo.</w:t>
            </w:r>
          </w:p>
          <w:p w14:paraId="7A12BB20" w14:textId="77777777" w:rsidR="00355777" w:rsidRPr="004F1843" w:rsidRDefault="00355777" w:rsidP="00347453">
            <w:pPr>
              <w:pStyle w:val="Encabezado"/>
              <w:widowControl w:val="0"/>
              <w:numPr>
                <w:ilvl w:val="0"/>
                <w:numId w:val="153"/>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Diseña técnicas, herramientas y procedimientos para la organización de los aprendizajes del nivel, respetando los lineamientos nacionales y los procesos socioculturales, lingüísticos regionales y locales.</w:t>
            </w:r>
          </w:p>
          <w:p w14:paraId="00B6B48F" w14:textId="77777777" w:rsidR="00A55AE5" w:rsidRPr="00355777"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355777" w14:paraId="6E6A92DD"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43989DC" w14:textId="7BC7D82F" w:rsidR="00A55AE5" w:rsidRPr="00355777" w:rsidRDefault="00A55AE5" w:rsidP="00347453">
            <w:pPr>
              <w:pStyle w:val="Prrafodelista"/>
              <w:numPr>
                <w:ilvl w:val="0"/>
                <w:numId w:val="126"/>
              </w:numPr>
              <w:jc w:val="both"/>
              <w:textAlignment w:val="center"/>
              <w:rPr>
                <w:rFonts w:ascii="Century Gothic" w:eastAsia="SimSun" w:hAnsi="Century Gothic" w:cs="Arial"/>
                <w:b/>
                <w:i w:val="0"/>
                <w:iCs w:val="0"/>
                <w:sz w:val="18"/>
                <w:szCs w:val="18"/>
                <w:lang w:val="es-GT" w:bidi="ar"/>
              </w:rPr>
            </w:pPr>
            <w:r w:rsidRPr="00443D16">
              <w:rPr>
                <w:rFonts w:ascii="Century Gothic" w:eastAsia="SimSun" w:hAnsi="Century Gothic" w:cs="Arial"/>
                <w:b/>
                <w:i w:val="0"/>
                <w:iCs w:val="0"/>
                <w:sz w:val="18"/>
                <w:szCs w:val="18"/>
                <w:lang w:val="es-GT" w:bidi="ar"/>
              </w:rPr>
              <w:t>TAREAS</w:t>
            </w:r>
            <w:r w:rsidRPr="00355777">
              <w:rPr>
                <w:rFonts w:ascii="Century Gothic" w:hAnsi="Century Gothic" w:cs="Arial"/>
                <w:b/>
                <w:i w:val="0"/>
                <w:iCs w:val="0"/>
                <w:sz w:val="18"/>
                <w:szCs w:val="18"/>
                <w:lang w:bidi="ar"/>
              </w:rPr>
              <w:t xml:space="preserve"> PERIÓDICAS</w:t>
            </w:r>
          </w:p>
        </w:tc>
      </w:tr>
      <w:tr w:rsidR="00A55AE5" w:rsidRPr="00355777" w14:paraId="5BAA4016"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3BA884" w14:textId="1EBCF46B" w:rsidR="00355777" w:rsidRPr="008349A1" w:rsidRDefault="00355777"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Acompañar técnicamente las acciones o proyectos para el mejoramiento de este </w:t>
            </w:r>
            <w:r w:rsidR="00F51C81">
              <w:rPr>
                <w:rFonts w:ascii="Century Gothic" w:hAnsi="Century Gothic"/>
                <w:i w:val="0"/>
                <w:iCs w:val="0"/>
                <w:sz w:val="18"/>
                <w:szCs w:val="18"/>
                <w:lang w:val="es-GT"/>
              </w:rPr>
              <w:t>nivel y ciclo educativo</w:t>
            </w:r>
            <w:r>
              <w:rPr>
                <w:rFonts w:ascii="Century Gothic" w:hAnsi="Century Gothic"/>
                <w:i w:val="0"/>
                <w:iCs w:val="0"/>
                <w:sz w:val="18"/>
                <w:szCs w:val="18"/>
                <w:lang w:val="es-GT"/>
              </w:rPr>
              <w:t>.</w:t>
            </w:r>
          </w:p>
          <w:p w14:paraId="3ABCC48B" w14:textId="77777777" w:rsidR="00355777" w:rsidRPr="00730214" w:rsidRDefault="00355777"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lang w:val="es-GT"/>
              </w:rPr>
            </w:pPr>
            <w:r w:rsidRPr="00730214">
              <w:rPr>
                <w:rFonts w:ascii="Century Gothic" w:hAnsi="Century Gothic"/>
                <w:i w:val="0"/>
                <w:iCs w:val="0"/>
                <w:sz w:val="18"/>
                <w:szCs w:val="18"/>
                <w:lang w:val="es-GT"/>
              </w:rPr>
              <w:t xml:space="preserve">Proponer y dar seguimiento al Plan Operativo Anual -POA- del Departamento ante la Dirección, de acuerdo con las atribuciones especificas contempladas en las normativas vigentes. </w:t>
            </w:r>
          </w:p>
          <w:p w14:paraId="76CCD43F" w14:textId="13DF58E0" w:rsidR="00355777" w:rsidRPr="00121CC9" w:rsidRDefault="00355777"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lang w:val="es-GT"/>
              </w:rPr>
            </w:pPr>
            <w:r w:rsidRPr="00730214">
              <w:rPr>
                <w:rFonts w:ascii="Century Gothic" w:hAnsi="Century Gothic"/>
                <w:i w:val="0"/>
                <w:iCs w:val="0"/>
                <w:sz w:val="18"/>
                <w:szCs w:val="18"/>
                <w:lang w:val="es-GT"/>
              </w:rPr>
              <w:t>Organizar, dirigir y supervisar la distribución de actividades del personal a cargo</w:t>
            </w:r>
            <w:r w:rsidRPr="00121CC9">
              <w:rPr>
                <w:rFonts w:ascii="Century Gothic" w:hAnsi="Century Gothic"/>
                <w:i w:val="0"/>
                <w:iCs w:val="0"/>
                <w:sz w:val="18"/>
                <w:szCs w:val="18"/>
                <w:lang w:val="es-GT"/>
              </w:rPr>
              <w:t xml:space="preserve">, </w:t>
            </w:r>
            <w:r w:rsidR="00BC04D6" w:rsidRPr="00121CC9">
              <w:rPr>
                <w:rFonts w:ascii="Century Gothic" w:hAnsi="Century Gothic"/>
                <w:i w:val="0"/>
                <w:iCs w:val="0"/>
                <w:sz w:val="18"/>
                <w:szCs w:val="18"/>
                <w:lang w:val="es-GT"/>
              </w:rPr>
              <w:t>de acuerdo co</w:t>
            </w:r>
            <w:r w:rsidR="00BC04D6" w:rsidRPr="00121CC9">
              <w:rPr>
                <w:rFonts w:ascii="Century Gothic" w:hAnsi="Century Gothic"/>
                <w:sz w:val="18"/>
                <w:szCs w:val="18"/>
                <w:lang w:val="es-GT"/>
              </w:rPr>
              <w:t>n el</w:t>
            </w:r>
            <w:r w:rsidRPr="00121CC9">
              <w:rPr>
                <w:rFonts w:ascii="Century Gothic" w:hAnsi="Century Gothic"/>
                <w:i w:val="0"/>
                <w:iCs w:val="0"/>
                <w:sz w:val="18"/>
                <w:szCs w:val="18"/>
                <w:lang w:val="es-GT"/>
              </w:rPr>
              <w:t xml:space="preserve"> -POA- de la institución. </w:t>
            </w:r>
          </w:p>
          <w:p w14:paraId="703FFD1A" w14:textId="4E401057" w:rsidR="00355777" w:rsidRPr="00121CC9" w:rsidRDefault="00355777"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Elaborar informes de actividades </w:t>
            </w:r>
            <w:r w:rsidR="00BC04D6" w:rsidRPr="00121CC9">
              <w:rPr>
                <w:rFonts w:ascii="Century Gothic" w:hAnsi="Century Gothic"/>
                <w:i w:val="0"/>
                <w:iCs w:val="0"/>
                <w:sz w:val="18"/>
                <w:szCs w:val="18"/>
                <w:lang w:val="es-GT"/>
              </w:rPr>
              <w:t>de acuerdo c</w:t>
            </w:r>
            <w:r w:rsidR="00BC04D6" w:rsidRPr="00121CC9">
              <w:rPr>
                <w:rFonts w:ascii="Century Gothic" w:hAnsi="Century Gothic"/>
                <w:sz w:val="18"/>
                <w:szCs w:val="18"/>
                <w:lang w:val="es-GT"/>
              </w:rPr>
              <w:t>on</w:t>
            </w:r>
            <w:r w:rsidRPr="00121CC9">
              <w:rPr>
                <w:rFonts w:ascii="Century Gothic" w:hAnsi="Century Gothic"/>
                <w:i w:val="0"/>
                <w:iCs w:val="0"/>
                <w:sz w:val="18"/>
                <w:szCs w:val="18"/>
                <w:lang w:val="es-GT"/>
              </w:rPr>
              <w:t xml:space="preserve"> los procedimientos establecidos y trasladarlos a quien corresponda.</w:t>
            </w:r>
          </w:p>
          <w:p w14:paraId="61DDB0E6" w14:textId="2AF42A86" w:rsidR="00355777" w:rsidRPr="006948EC" w:rsidRDefault="00355777"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Emitir </w:t>
            </w:r>
            <w:r w:rsidRPr="00121CC9">
              <w:rPr>
                <w:rFonts w:ascii="Century Gothic" w:hAnsi="Century Gothic"/>
                <w:i w:val="0"/>
                <w:iCs w:val="0"/>
                <w:sz w:val="18"/>
                <w:szCs w:val="18"/>
                <w:lang w:val="es-GT"/>
              </w:rPr>
              <w:t xml:space="preserve">dictámenes, opiniones, informes, oficios, entre otros documentos oficiales del Departamento, </w:t>
            </w:r>
            <w:r w:rsidR="00BC04D6" w:rsidRPr="00121CC9">
              <w:rPr>
                <w:rFonts w:ascii="Century Gothic" w:hAnsi="Century Gothic"/>
                <w:i w:val="0"/>
                <w:iCs w:val="0"/>
                <w:sz w:val="18"/>
                <w:szCs w:val="18"/>
                <w:lang w:val="es-GT"/>
              </w:rPr>
              <w:t>de acuerdo c</w:t>
            </w:r>
            <w:r w:rsidR="00BC04D6" w:rsidRPr="00121CC9">
              <w:rPr>
                <w:rFonts w:ascii="Century Gothic" w:hAnsi="Century Gothic"/>
                <w:sz w:val="18"/>
                <w:szCs w:val="18"/>
                <w:lang w:val="es-GT"/>
              </w:rPr>
              <w:t>on</w:t>
            </w:r>
            <w:r w:rsidRPr="00121CC9">
              <w:rPr>
                <w:rFonts w:ascii="Century Gothic" w:hAnsi="Century Gothic"/>
                <w:i w:val="0"/>
                <w:iCs w:val="0"/>
                <w:sz w:val="18"/>
                <w:szCs w:val="18"/>
                <w:lang w:val="es-GT"/>
              </w:rPr>
              <w:t xml:space="preserve"> la demanda</w:t>
            </w:r>
            <w:r>
              <w:rPr>
                <w:rFonts w:ascii="Century Gothic" w:hAnsi="Century Gothic"/>
                <w:i w:val="0"/>
                <w:iCs w:val="0"/>
                <w:sz w:val="18"/>
                <w:szCs w:val="18"/>
                <w:lang w:val="es-GT"/>
              </w:rPr>
              <w:t>.</w:t>
            </w:r>
          </w:p>
          <w:p w14:paraId="2EC9F69C" w14:textId="77777777" w:rsidR="006948EC" w:rsidRPr="006948EC" w:rsidRDefault="006948EC"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Elaborar los formularios de gasto de requerimiento y liquidaciones correspondientes a las adquisiciones de bienes y servicios solicitados por el Departamento.</w:t>
            </w:r>
          </w:p>
          <w:p w14:paraId="15068DCD" w14:textId="77777777" w:rsidR="006948EC" w:rsidRPr="002B61E4" w:rsidRDefault="006948EC"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rPr>
            </w:pPr>
            <w:r w:rsidRPr="00272A5B">
              <w:rPr>
                <w:rFonts w:ascii="Century Gothic" w:hAnsi="Century Gothic"/>
                <w:i w:val="0"/>
                <w:iCs w:val="0"/>
                <w:sz w:val="18"/>
                <w:szCs w:val="18"/>
              </w:rPr>
              <w:t>Coordinar y dar seguimiento a la contratación de personal para servicios técnicos o profesionales,</w:t>
            </w:r>
            <w:r>
              <w:rPr>
                <w:rFonts w:ascii="Century Gothic" w:hAnsi="Century Gothic"/>
                <w:i w:val="0"/>
                <w:iCs w:val="0"/>
                <w:sz w:val="18"/>
                <w:szCs w:val="18"/>
              </w:rPr>
              <w:t xml:space="preserve"> de apoyo curricular.</w:t>
            </w:r>
          </w:p>
          <w:p w14:paraId="2998881B" w14:textId="23B57170" w:rsidR="00A55AE5" w:rsidRPr="00355777" w:rsidRDefault="002B61E4" w:rsidP="00347453">
            <w:pPr>
              <w:pStyle w:val="Encabezado"/>
              <w:widowControl w:val="0"/>
              <w:numPr>
                <w:ilvl w:val="0"/>
                <w:numId w:val="125"/>
              </w:numPr>
              <w:tabs>
                <w:tab w:val="clear" w:pos="4252"/>
                <w:tab w:val="clear" w:pos="8504"/>
              </w:tabs>
              <w:spacing w:line="276" w:lineRule="auto"/>
              <w:jc w:val="both"/>
              <w:rPr>
                <w:rFonts w:ascii="Century Gothic" w:hAnsi="Century Gothic"/>
                <w:i w:val="0"/>
                <w:iCs w:val="0"/>
                <w:sz w:val="18"/>
                <w:szCs w:val="18"/>
                <w:lang w:val="es-GT"/>
              </w:rPr>
            </w:pPr>
            <w:r w:rsidRPr="00D352E7">
              <w:rPr>
                <w:rFonts w:ascii="Century Gothic" w:hAnsi="Century Gothic"/>
                <w:i w:val="0"/>
                <w:iCs w:val="0"/>
                <w:sz w:val="18"/>
                <w:szCs w:val="18"/>
              </w:rPr>
              <w:t xml:space="preserve">Realizar </w:t>
            </w:r>
            <w:r w:rsidR="00D352E7" w:rsidRPr="00D352E7">
              <w:rPr>
                <w:rFonts w:ascii="Century Gothic" w:hAnsi="Century Gothic"/>
                <w:i w:val="0"/>
                <w:iCs w:val="0"/>
                <w:sz w:val="18"/>
                <w:szCs w:val="18"/>
              </w:rPr>
              <w:t>las salidas</w:t>
            </w:r>
            <w:r w:rsidRPr="00D352E7">
              <w:rPr>
                <w:rFonts w:ascii="Century Gothic" w:hAnsi="Century Gothic"/>
                <w:i w:val="0"/>
                <w:iCs w:val="0"/>
                <w:sz w:val="18"/>
                <w:szCs w:val="18"/>
              </w:rPr>
              <w:t xml:space="preserve"> de campo que sean necesarias para garantizar que las atribuciones específicas de la Dirección General de Currículo se lleven a cabo. </w:t>
            </w:r>
          </w:p>
        </w:tc>
      </w:tr>
      <w:tr w:rsidR="00A55AE5" w:rsidRPr="00355777" w14:paraId="3EF0340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D696263" w14:textId="6F0FFA1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rPr>
              <w:t>TAREAS EVENTUALES</w:t>
            </w:r>
          </w:p>
        </w:tc>
      </w:tr>
      <w:tr w:rsidR="00A55AE5" w:rsidRPr="00355777" w14:paraId="2A73C7D0" w14:textId="77777777" w:rsidTr="00025D5F">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4AE5A92" w14:textId="77777777" w:rsidR="00355777" w:rsidRPr="00F30917"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Autorizar licencias y vacaciones del personal del Departamento según normativa legal. </w:t>
            </w:r>
          </w:p>
          <w:p w14:paraId="5FD5824E" w14:textId="77777777" w:rsidR="00355777" w:rsidRPr="00121CC9"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1CF4E080" w14:textId="5BBE27EA" w:rsidR="00355777" w:rsidRPr="00121CC9"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Pr>
                <w:rFonts w:ascii="Century Gothic" w:hAnsi="Century Gothic"/>
                <w:i w:val="0"/>
                <w:iCs w:val="0"/>
                <w:sz w:val="18"/>
                <w:szCs w:val="18"/>
                <w:lang w:val="es-GT"/>
              </w:rPr>
              <w:t xml:space="preserve">Evaluar </w:t>
            </w:r>
            <w:r w:rsidRPr="00121CC9">
              <w:rPr>
                <w:rFonts w:ascii="Century Gothic" w:hAnsi="Century Gothic"/>
                <w:i w:val="0"/>
                <w:iCs w:val="0"/>
                <w:sz w:val="18"/>
                <w:szCs w:val="18"/>
                <w:lang w:val="es-GT"/>
              </w:rPr>
              <w:t xml:space="preserve">el desempeño laboral del personal a cargo </w:t>
            </w:r>
            <w:r w:rsidR="00BC04D6" w:rsidRPr="00121CC9">
              <w:rPr>
                <w:rFonts w:ascii="Century Gothic" w:hAnsi="Century Gothic"/>
                <w:i w:val="0"/>
                <w:iCs w:val="0"/>
                <w:sz w:val="18"/>
                <w:szCs w:val="18"/>
                <w:lang w:val="es-GT"/>
              </w:rPr>
              <w:t xml:space="preserve">de acuerdo </w:t>
            </w:r>
            <w:r w:rsidR="00BC04D6">
              <w:rPr>
                <w:rFonts w:ascii="Century Gothic" w:hAnsi="Century Gothic"/>
                <w:sz w:val="18"/>
                <w:szCs w:val="18"/>
                <w:lang w:val="es-GT"/>
              </w:rPr>
              <w:t>con</w:t>
            </w:r>
            <w:r>
              <w:rPr>
                <w:rFonts w:ascii="Century Gothic" w:hAnsi="Century Gothic"/>
                <w:i w:val="0"/>
                <w:iCs w:val="0"/>
                <w:sz w:val="18"/>
                <w:szCs w:val="18"/>
                <w:lang w:val="es-GT"/>
              </w:rPr>
              <w:t xml:space="preserve"> las funciones asignadas para proporcionar retroalimentación oportuna</w:t>
            </w:r>
            <w:r w:rsidRPr="00121CC9">
              <w:rPr>
                <w:rFonts w:ascii="Century Gothic" w:hAnsi="Century Gothic"/>
                <w:i w:val="0"/>
                <w:iCs w:val="0"/>
                <w:sz w:val="18"/>
                <w:szCs w:val="18"/>
                <w:lang w:val="es-GT"/>
              </w:rPr>
              <w:t xml:space="preserve">. </w:t>
            </w:r>
          </w:p>
          <w:p w14:paraId="79555322" w14:textId="77777777" w:rsidR="00355777" w:rsidRPr="00121CC9"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Ejecutar las actividades administrativas inherentes al puesto (coordinación y supervisión de actividades del personal bajo su cargo, </w:t>
            </w:r>
            <w:r>
              <w:rPr>
                <w:rFonts w:ascii="Century Gothic" w:hAnsi="Century Gothic"/>
                <w:i w:val="0"/>
                <w:iCs w:val="0"/>
                <w:sz w:val="18"/>
                <w:szCs w:val="18"/>
                <w:lang w:val="es-GT"/>
              </w:rPr>
              <w:t xml:space="preserve">procesos </w:t>
            </w:r>
            <w:r w:rsidRPr="00121CC9">
              <w:rPr>
                <w:rFonts w:ascii="Century Gothic" w:hAnsi="Century Gothic"/>
                <w:i w:val="0"/>
                <w:iCs w:val="0"/>
                <w:sz w:val="18"/>
                <w:szCs w:val="18"/>
                <w:lang w:val="es-GT"/>
              </w:rPr>
              <w:t>disciplina</w:t>
            </w:r>
            <w:r>
              <w:rPr>
                <w:rFonts w:ascii="Century Gothic" w:hAnsi="Century Gothic"/>
                <w:i w:val="0"/>
                <w:iCs w:val="0"/>
                <w:sz w:val="18"/>
                <w:szCs w:val="18"/>
                <w:lang w:val="es-GT"/>
              </w:rPr>
              <w:t>rios</w:t>
            </w:r>
            <w:r w:rsidRPr="00121CC9">
              <w:rPr>
                <w:rFonts w:ascii="Century Gothic" w:hAnsi="Century Gothic"/>
                <w:i w:val="0"/>
                <w:iCs w:val="0"/>
                <w:sz w:val="18"/>
                <w:szCs w:val="18"/>
                <w:lang w:val="es-GT"/>
              </w:rPr>
              <w:t xml:space="preserve">, atención a usuarios internos y externos, asistencia a reuniones y capacitaciones, </w:t>
            </w:r>
            <w:r w:rsidRPr="00121CC9">
              <w:rPr>
                <w:rFonts w:ascii="Century Gothic" w:hAnsi="Century Gothic"/>
                <w:i w:val="0"/>
                <w:iCs w:val="0"/>
                <w:sz w:val="18"/>
                <w:szCs w:val="18"/>
                <w:lang w:val="es-GT"/>
              </w:rPr>
              <w:lastRenderedPageBreak/>
              <w:t>correspondencia, archivo entre otras).</w:t>
            </w:r>
          </w:p>
          <w:p w14:paraId="596327E0" w14:textId="77777777" w:rsidR="00355777" w:rsidRPr="00121CC9"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Integrar equipos de trabajo para la realización de tareas relacionadas con el trabajo técnico, administrativo o normativo, cuando le sea requerido por el jefe inmediato. </w:t>
            </w:r>
          </w:p>
          <w:p w14:paraId="4BFDA533" w14:textId="77777777" w:rsidR="00355777" w:rsidRPr="00121CC9"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Apoyar administrativamente en diferentes eventos que organiza la institución.</w:t>
            </w:r>
          </w:p>
          <w:p w14:paraId="5CB773C9" w14:textId="77777777" w:rsidR="00355777" w:rsidRPr="00121CC9"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Utilizar el Sistema de Gestión de Calidad para la ejecución de actividades del Departamento.</w:t>
            </w:r>
          </w:p>
          <w:p w14:paraId="3F2594ED" w14:textId="77777777" w:rsidR="00355777" w:rsidRPr="00355777"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121CC9">
              <w:rPr>
                <w:rFonts w:ascii="Century Gothic" w:hAnsi="Century Gothic"/>
                <w:i w:val="0"/>
                <w:iCs w:val="0"/>
                <w:sz w:val="18"/>
                <w:szCs w:val="18"/>
                <w:lang w:val="es-GT"/>
              </w:rPr>
              <w:t>Participar en mesas de trabajo donde represente a la Digecur y/o al Mineduc, de acuerdo al nombramiento correspondiente.</w:t>
            </w:r>
          </w:p>
          <w:p w14:paraId="3C9B3CAF" w14:textId="393847C1" w:rsidR="00A55AE5" w:rsidRPr="00355777" w:rsidRDefault="00355777" w:rsidP="00347453">
            <w:pPr>
              <w:pStyle w:val="Encabezado"/>
              <w:widowControl w:val="0"/>
              <w:numPr>
                <w:ilvl w:val="0"/>
                <w:numId w:val="154"/>
              </w:numPr>
              <w:tabs>
                <w:tab w:val="clear" w:pos="4252"/>
                <w:tab w:val="clear" w:pos="8504"/>
              </w:tabs>
              <w:spacing w:line="276" w:lineRule="auto"/>
              <w:jc w:val="both"/>
              <w:rPr>
                <w:rFonts w:ascii="Century Gothic" w:hAnsi="Century Gothic"/>
                <w:i w:val="0"/>
                <w:iCs w:val="0"/>
                <w:sz w:val="18"/>
                <w:szCs w:val="18"/>
                <w:lang w:val="es-GT"/>
              </w:rPr>
            </w:pPr>
            <w:r w:rsidRPr="00355777">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355777" w14:paraId="4831ED8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C53FEB" w14:textId="04F89A85" w:rsidR="00A55AE5" w:rsidRPr="00A455B5" w:rsidRDefault="00A455B5" w:rsidP="00347453">
            <w:pPr>
              <w:pStyle w:val="Prrafodelista"/>
              <w:numPr>
                <w:ilvl w:val="0"/>
                <w:numId w:val="126"/>
              </w:numPr>
              <w:jc w:val="both"/>
              <w:textAlignment w:val="center"/>
              <w:rPr>
                <w:rFonts w:ascii="Century Gothic" w:eastAsia="SimSun" w:hAnsi="Century Gothic" w:cs="Arial"/>
                <w:sz w:val="18"/>
                <w:szCs w:val="18"/>
                <w:lang w:val="es-GT" w:bidi="ar"/>
              </w:rPr>
            </w:pPr>
            <w:r>
              <w:rPr>
                <w:rFonts w:ascii="Century Gothic" w:eastAsia="SimSun" w:hAnsi="Century Gothic" w:cs="Arial"/>
                <w:sz w:val="18"/>
                <w:szCs w:val="18"/>
                <w:lang w:val="es-GT" w:bidi="ar"/>
              </w:rPr>
              <w:lastRenderedPageBreak/>
              <w:t xml:space="preserve"> </w:t>
            </w:r>
            <w:r w:rsidR="00A55AE5" w:rsidRPr="00443D16">
              <w:rPr>
                <w:rFonts w:ascii="Century Gothic" w:eastAsia="SimSun" w:hAnsi="Century Gothic" w:cs="Arial"/>
                <w:bCs w:val="0"/>
                <w:i w:val="0"/>
                <w:iCs w:val="0"/>
                <w:sz w:val="18"/>
                <w:szCs w:val="18"/>
                <w:lang w:val="es-GT" w:bidi="ar"/>
              </w:rPr>
              <w:t>UBICACIÓN</w:t>
            </w:r>
            <w:r w:rsidR="00A55AE5" w:rsidRPr="00A455B5">
              <w:rPr>
                <w:rFonts w:ascii="Century Gothic" w:eastAsia="SimSun" w:hAnsi="Century Gothic" w:cs="Arial"/>
                <w:sz w:val="18"/>
                <w:szCs w:val="18"/>
                <w:lang w:val="es-GT" w:bidi="ar"/>
              </w:rPr>
              <w:t xml:space="preserve"> DEL PUESTO</w:t>
            </w:r>
          </w:p>
        </w:tc>
      </w:tr>
      <w:tr w:rsidR="00A55AE5" w:rsidRPr="00355777" w14:paraId="52285901" w14:textId="77777777" w:rsidTr="00025D5F">
        <w:trPr>
          <w:cnfStyle w:val="000000100000" w:firstRow="0" w:lastRow="0" w:firstColumn="0" w:lastColumn="0" w:oddVBand="0" w:evenVBand="0" w:oddHBand="1" w:evenHBand="0" w:firstRowFirstColumn="0" w:firstRowLastColumn="0" w:lastRowFirstColumn="0" w:lastRowLastColumn="0"/>
          <w:trHeight w:val="450"/>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2B8CD" w14:textId="16D74175"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i w:val="0"/>
                <w:iCs w:val="0"/>
                <w:sz w:val="18"/>
                <w:szCs w:val="18"/>
                <w:lang w:val="es-GT"/>
              </w:rPr>
              <w:t>Departamento del Nivel Medio, Ciclo Básico</w:t>
            </w:r>
          </w:p>
        </w:tc>
      </w:tr>
      <w:tr w:rsidR="00A55AE5" w:rsidRPr="00355777" w14:paraId="0E3388F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EB4E9B"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SUPERVISIÓN</w:t>
            </w:r>
          </w:p>
        </w:tc>
      </w:tr>
      <w:tr w:rsidR="00A55AE5" w:rsidRPr="00355777" w14:paraId="6CFCB38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197079"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Ejerce supervisión, sobre el personal que integra el Departamento.</w:t>
            </w:r>
          </w:p>
        </w:tc>
      </w:tr>
      <w:tr w:rsidR="00A55AE5" w:rsidRPr="00355777" w14:paraId="7A95A6D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57F9576"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RESPONSABILIDAD</w:t>
            </w:r>
          </w:p>
        </w:tc>
      </w:tr>
      <w:tr w:rsidR="00A55AE5" w:rsidRPr="00355777" w14:paraId="5C38B52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2F1B57" w14:textId="77777777" w:rsidR="00A55AE5" w:rsidRPr="00355777" w:rsidRDefault="00A55AE5" w:rsidP="00025D5F">
            <w:pPr>
              <w:jc w:val="both"/>
              <w:textAlignment w:val="center"/>
              <w:rPr>
                <w:rFonts w:ascii="Century Gothic" w:hAnsi="Century Gothic" w:cs="Arial"/>
                <w:b/>
                <w:i w:val="0"/>
                <w:iCs w:val="0"/>
                <w:sz w:val="18"/>
                <w:szCs w:val="18"/>
                <w:lang w:val="es-GT"/>
              </w:rPr>
            </w:pPr>
            <w:r w:rsidRPr="00355777">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355777" w14:paraId="51630F2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8A0C6F"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Por el uso cuidado y resguardo del mobiliario y equipo que tiene registrado en la tarjeta de responsabilidad.</w:t>
            </w:r>
          </w:p>
          <w:p w14:paraId="790BB671" w14:textId="77777777" w:rsidR="00A55AE5" w:rsidRPr="00355777"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355777" w14:paraId="4AC249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48250D"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RELACIONES</w:t>
            </w:r>
            <w:r w:rsidRPr="00355777">
              <w:rPr>
                <w:rFonts w:ascii="Century Gothic" w:hAnsi="Century Gothic" w:cs="Arial"/>
                <w:b/>
                <w:i w:val="0"/>
                <w:iCs w:val="0"/>
                <w:sz w:val="18"/>
                <w:szCs w:val="18"/>
                <w:lang w:val="es-GT"/>
              </w:rPr>
              <w:t xml:space="preserve"> LABORALES</w:t>
            </w:r>
          </w:p>
        </w:tc>
      </w:tr>
      <w:tr w:rsidR="00A55AE5" w:rsidRPr="00355777" w14:paraId="08F57E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7E1AF1"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2DC4FFD" w14:textId="77777777" w:rsidR="00A55AE5" w:rsidRPr="00355777"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355777">
              <w:rPr>
                <w:rFonts w:ascii="Century Gothic" w:hAnsi="Century Gothic" w:cs="Arial"/>
                <w:sz w:val="18"/>
                <w:szCs w:val="18"/>
                <w:lang w:val="es-GT"/>
              </w:rPr>
              <w:t>DIGECADE, DIGEBI, DIGEESP, DIGEACE, DIGEDUCA, DIGEMOCA, DIGEFOCE, DIGEEX, DIGEF, Vicedespacho Técnico, Vicedespacho de Educación Bilingüe e Intercultural, Vicedespacho de Educación Extraescolar y Alternativa.</w:t>
            </w:r>
          </w:p>
        </w:tc>
      </w:tr>
      <w:tr w:rsidR="00A55AE5" w:rsidRPr="00355777" w14:paraId="3AA8AD9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D0FE787"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EC4F4C9" w14:textId="77777777" w:rsidR="00711179" w:rsidRPr="00121CC9" w:rsidRDefault="00711179" w:rsidP="0071117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 xml:space="preserve">Organizaciones gubernamentales y no gubernamentales, </w:t>
            </w:r>
            <w:r>
              <w:rPr>
                <w:rFonts w:ascii="Century Gothic" w:hAnsi="Century Gothic"/>
                <w:sz w:val="18"/>
                <w:szCs w:val="18"/>
                <w:lang w:val="es-GT"/>
              </w:rPr>
              <w:t xml:space="preserve">centros </w:t>
            </w:r>
            <w:r w:rsidRPr="00121CC9">
              <w:rPr>
                <w:rFonts w:ascii="Century Gothic" w:hAnsi="Century Gothic"/>
                <w:sz w:val="18"/>
                <w:szCs w:val="18"/>
                <w:lang w:val="es-GT"/>
              </w:rPr>
              <w:t xml:space="preserve">educativos, universidades, cooperación </w:t>
            </w:r>
            <w:r>
              <w:rPr>
                <w:rFonts w:ascii="Century Gothic" w:hAnsi="Century Gothic"/>
                <w:sz w:val="18"/>
                <w:szCs w:val="18"/>
                <w:lang w:val="es-GT"/>
              </w:rPr>
              <w:t xml:space="preserve">nacional e </w:t>
            </w:r>
            <w:r w:rsidRPr="00121CC9">
              <w:rPr>
                <w:rFonts w:ascii="Century Gothic" w:hAnsi="Century Gothic"/>
                <w:sz w:val="18"/>
                <w:szCs w:val="18"/>
                <w:lang w:val="es-GT"/>
              </w:rPr>
              <w:t>internacional, entre otros.</w:t>
            </w:r>
          </w:p>
          <w:p w14:paraId="7A76CD23"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355777" w14:paraId="51783E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417D5F6" w14:textId="77777777" w:rsidR="00A55AE5" w:rsidRPr="00355777" w:rsidRDefault="00A55AE5" w:rsidP="00347453">
            <w:pPr>
              <w:pStyle w:val="Prrafodelista"/>
              <w:numPr>
                <w:ilvl w:val="0"/>
                <w:numId w:val="126"/>
              </w:numPr>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LUGAR DE TRABAJO</w:t>
            </w:r>
          </w:p>
        </w:tc>
      </w:tr>
      <w:tr w:rsidR="00A55AE5" w:rsidRPr="00355777" w14:paraId="3ED993D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8A39D5" w14:textId="5AF6E258"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El puesto de trabajo se ubica en la Dirección General de Currículo -DIGECUR-</w:t>
            </w:r>
            <w:r w:rsidR="00630F1F">
              <w:rPr>
                <w:rFonts w:ascii="Century Gothic" w:hAnsi="Century Gothic" w:cs="Arial"/>
                <w:i w:val="0"/>
                <w:iCs w:val="0"/>
                <w:sz w:val="18"/>
                <w:szCs w:val="18"/>
                <w:lang w:val="es-GT"/>
              </w:rPr>
              <w:t>.</w:t>
            </w:r>
          </w:p>
        </w:tc>
      </w:tr>
      <w:tr w:rsidR="00A55AE5" w:rsidRPr="00355777" w14:paraId="57AA517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3C099BC9"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JORNADA</w:t>
            </w:r>
            <w:r w:rsidRPr="00355777">
              <w:rPr>
                <w:rFonts w:ascii="Century Gothic" w:hAnsi="Century Gothic" w:cs="Arial"/>
                <w:b/>
                <w:i w:val="0"/>
                <w:iCs w:val="0"/>
                <w:sz w:val="18"/>
                <w:szCs w:val="18"/>
                <w:lang w:val="es-GT"/>
              </w:rPr>
              <w:t xml:space="preserve"> DE TRABAJO</w:t>
            </w:r>
          </w:p>
        </w:tc>
      </w:tr>
      <w:tr w:rsidR="00A55AE5" w:rsidRPr="00355777" w14:paraId="45209CD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C03840A" w14:textId="732A2A24"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355777">
              <w:rPr>
                <w:rFonts w:ascii="Century Gothic" w:hAnsi="Century Gothic" w:cs="Arial"/>
                <w:i w:val="0"/>
                <w:iCs w:val="0"/>
                <w:sz w:val="18"/>
                <w:szCs w:val="18"/>
                <w:lang w:val="es-GT"/>
              </w:rPr>
              <w:t>, de lunes a viernes de 9:00 a 17:30 horas</w:t>
            </w:r>
            <w:r w:rsidR="00630F1F">
              <w:rPr>
                <w:rFonts w:ascii="Century Gothic" w:hAnsi="Century Gothic" w:cs="Arial"/>
                <w:i w:val="0"/>
                <w:iCs w:val="0"/>
                <w:sz w:val="18"/>
                <w:szCs w:val="18"/>
                <w:lang w:val="es-GT"/>
              </w:rPr>
              <w:t>.</w:t>
            </w:r>
          </w:p>
          <w:p w14:paraId="6DED569C"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796F7FB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FFFFFF" w:themeColor="background1"/>
            </w:tcBorders>
            <w:shd w:val="clear" w:color="auto" w:fill="D9E2F3" w:themeFill="accent5" w:themeFillTint="33"/>
          </w:tcPr>
          <w:p w14:paraId="0F2E2C8B"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RIESGOS</w:t>
            </w:r>
            <w:r w:rsidRPr="00355777">
              <w:rPr>
                <w:rFonts w:ascii="Century Gothic" w:hAnsi="Century Gothic" w:cs="Arial"/>
                <w:b/>
                <w:i w:val="0"/>
                <w:iCs w:val="0"/>
                <w:sz w:val="18"/>
                <w:szCs w:val="18"/>
                <w:lang w:val="es-GT"/>
              </w:rPr>
              <w:t xml:space="preserve"> EN EL TRABAJO</w:t>
            </w:r>
          </w:p>
        </w:tc>
      </w:tr>
      <w:tr w:rsidR="00A55AE5" w:rsidRPr="00355777" w14:paraId="3E504A2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FFFFFF" w:themeColor="background1"/>
            </w:tcBorders>
            <w:shd w:val="clear" w:color="auto" w:fill="auto"/>
          </w:tcPr>
          <w:p w14:paraId="283221BC" w14:textId="77777777" w:rsidR="00F51C81" w:rsidRPr="00121CC9" w:rsidRDefault="00F51C81" w:rsidP="00F51C81">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7F49690E" w14:textId="77777777" w:rsidR="00A55AE5" w:rsidRPr="00355777"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355777" w14:paraId="7B80519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FFFFFF" w:themeColor="background1"/>
              <w:left w:val="single" w:sz="4" w:space="0" w:color="00B0F0"/>
              <w:bottom w:val="single" w:sz="4" w:space="0" w:color="00B0F0"/>
            </w:tcBorders>
            <w:shd w:val="clear" w:color="auto" w:fill="D9E2F3" w:themeFill="accent5" w:themeFillTint="33"/>
          </w:tcPr>
          <w:p w14:paraId="29389A33"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CONSECUENCIAS</w:t>
            </w:r>
            <w:r w:rsidRPr="00355777">
              <w:rPr>
                <w:rFonts w:ascii="Century Gothic" w:hAnsi="Century Gothic" w:cs="Arial"/>
                <w:b/>
                <w:i w:val="0"/>
                <w:iCs w:val="0"/>
                <w:sz w:val="18"/>
                <w:szCs w:val="18"/>
                <w:lang w:val="es-GT"/>
              </w:rPr>
              <w:t xml:space="preserve"> EN EL TRABAJO</w:t>
            </w:r>
          </w:p>
        </w:tc>
      </w:tr>
      <w:tr w:rsidR="00A55AE5" w:rsidRPr="00355777" w14:paraId="4BD0B95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859864" w14:textId="77777777" w:rsidR="00F51C81" w:rsidRPr="00121CC9" w:rsidRDefault="00F51C81" w:rsidP="00F51C81">
            <w:pPr>
              <w:jc w:val="both"/>
              <w:textAlignment w:val="center"/>
              <w:rPr>
                <w:rFonts w:ascii="Century Gothic" w:hAnsi="Century Gothic"/>
                <w:i w:val="0"/>
                <w:iCs w:val="0"/>
                <w:sz w:val="18"/>
                <w:szCs w:val="18"/>
                <w:lang w:val="es-GT"/>
              </w:rPr>
            </w:pPr>
            <w:r w:rsidRPr="00121CC9">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ACBE9B0"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493E90C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620AA1" w14:textId="23B2D988" w:rsidR="00A55AE5" w:rsidRPr="009F3522" w:rsidRDefault="00A55AE5" w:rsidP="009F3522">
            <w:pPr>
              <w:pStyle w:val="Prrafodelista"/>
              <w:numPr>
                <w:ilvl w:val="0"/>
                <w:numId w:val="126"/>
              </w:numPr>
              <w:jc w:val="both"/>
              <w:textAlignment w:val="center"/>
              <w:rPr>
                <w:rFonts w:ascii="Century Gothic" w:hAnsi="Century Gothic" w:cs="Arial"/>
                <w:b/>
                <w:sz w:val="18"/>
                <w:szCs w:val="18"/>
                <w:lang w:val="es-GT"/>
              </w:rPr>
            </w:pPr>
            <w:r w:rsidRPr="009F3522">
              <w:rPr>
                <w:rFonts w:ascii="Century Gothic" w:hAnsi="Century Gothic" w:cs="Arial"/>
                <w:b/>
                <w:sz w:val="18"/>
                <w:szCs w:val="18"/>
                <w:lang w:val="es-GT"/>
              </w:rPr>
              <w:t>ESFUERZO EN EL TRABAJO</w:t>
            </w:r>
          </w:p>
        </w:tc>
      </w:tr>
      <w:tr w:rsidR="00A55AE5" w:rsidRPr="00355777" w14:paraId="35163AD3" w14:textId="77777777" w:rsidTr="00025D5F">
        <w:trPr>
          <w:cnfStyle w:val="000000100000" w:firstRow="0" w:lastRow="0" w:firstColumn="0" w:lastColumn="0" w:oddVBand="0" w:evenVBand="0" w:oddHBand="1" w:evenHBand="0" w:firstRowFirstColumn="0" w:firstRowLastColumn="0" w:lastRowFirstColumn="0" w:lastRowLastColumn="0"/>
          <w:trHeight w:val="66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45681C"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83900BA" w14:textId="77777777" w:rsidR="00D36632" w:rsidRPr="00121CC9" w:rsidRDefault="00D36632" w:rsidP="00D3663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121CC9">
              <w:rPr>
                <w:rFonts w:ascii="Century Gothic" w:hAnsi="Century Gothic"/>
                <w:sz w:val="18"/>
                <w:szCs w:val="18"/>
                <w:lang w:val="es-GT"/>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que se emiten en el mismo.</w:t>
            </w:r>
          </w:p>
          <w:p w14:paraId="7BDBAA03" w14:textId="77777777" w:rsidR="00A55AE5" w:rsidRPr="00355777"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highlight w:val="yellow"/>
                <w:lang w:val="es-GT"/>
              </w:rPr>
            </w:pPr>
          </w:p>
        </w:tc>
      </w:tr>
      <w:tr w:rsidR="00A55AE5" w:rsidRPr="00355777" w14:paraId="4276F2AF" w14:textId="77777777" w:rsidTr="00025D5F">
        <w:trPr>
          <w:trHeight w:val="5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DB937C"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2B5C5EC" w14:textId="69F6203F" w:rsidR="00A55AE5" w:rsidRPr="00355777" w:rsidRDefault="00D36632"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highlight w:val="yellow"/>
                <w:lang w:val="es-GT"/>
              </w:rPr>
            </w:pPr>
            <w:r w:rsidRPr="00121CC9">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Pr>
                <w:rFonts w:ascii="Century Gothic" w:hAnsi="Century Gothic"/>
                <w:sz w:val="18"/>
                <w:szCs w:val="18"/>
                <w:lang w:val="es-GT"/>
              </w:rPr>
              <w:t>.</w:t>
            </w:r>
          </w:p>
        </w:tc>
      </w:tr>
      <w:tr w:rsidR="00A55AE5" w:rsidRPr="00355777" w14:paraId="5270E5B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848F877" w14:textId="77777777" w:rsidR="00A55AE5" w:rsidRPr="00355777"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Perfil del puesto</w:t>
            </w:r>
          </w:p>
        </w:tc>
      </w:tr>
      <w:tr w:rsidR="00A55AE5" w:rsidRPr="00355777" w14:paraId="624651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297A51" w14:textId="77777777" w:rsidR="00A55AE5" w:rsidRPr="00355777" w:rsidRDefault="00A55AE5" w:rsidP="00347453">
            <w:pPr>
              <w:pStyle w:val="Prrafodelista"/>
              <w:numPr>
                <w:ilvl w:val="0"/>
                <w:numId w:val="126"/>
              </w:numPr>
              <w:jc w:val="both"/>
              <w:textAlignment w:val="center"/>
              <w:rPr>
                <w:rFonts w:ascii="Century Gothic" w:eastAsia="SimSun" w:hAnsi="Century Gothic" w:cs="Arial"/>
                <w:b/>
                <w:i w:val="0"/>
                <w:iCs w:val="0"/>
                <w:sz w:val="18"/>
                <w:szCs w:val="18"/>
                <w:lang w:val="es-GT" w:bidi="ar"/>
              </w:rPr>
            </w:pPr>
            <w:r w:rsidRPr="00355777">
              <w:rPr>
                <w:rFonts w:ascii="Century Gothic" w:eastAsia="SimSun" w:hAnsi="Century Gothic" w:cs="Arial"/>
                <w:b/>
                <w:i w:val="0"/>
                <w:iCs w:val="0"/>
                <w:sz w:val="18"/>
                <w:szCs w:val="18"/>
                <w:lang w:val="es-GT" w:bidi="ar"/>
              </w:rPr>
              <w:t>EDUCACIÓN Y EXPERIENCIA</w:t>
            </w:r>
          </w:p>
        </w:tc>
      </w:tr>
      <w:tr w:rsidR="00A55AE5" w:rsidRPr="00355777" w14:paraId="4316182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A951E2"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AEA8404" w14:textId="77777777" w:rsidR="00A55AE5" w:rsidRPr="00D36632" w:rsidRDefault="00A55AE5" w:rsidP="00D36632">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D36632">
              <w:rPr>
                <w:rFonts w:ascii="Century Gothic" w:hAnsi="Century Gothic" w:cs="Arial"/>
                <w:color w:val="000000" w:themeColor="text1"/>
                <w:sz w:val="18"/>
                <w:szCs w:val="18"/>
              </w:rPr>
              <w:t xml:space="preserve">Acreditar título universitario a nivel de </w:t>
            </w:r>
            <w:r w:rsidR="00D36632" w:rsidRPr="00D36632">
              <w:rPr>
                <w:rFonts w:ascii="Century Gothic" w:hAnsi="Century Gothic" w:cs="Arial"/>
                <w:color w:val="000000" w:themeColor="text1"/>
                <w:sz w:val="18"/>
                <w:szCs w:val="18"/>
              </w:rPr>
              <w:t>licenciatura</w:t>
            </w:r>
            <w:r w:rsidRPr="00D36632">
              <w:rPr>
                <w:rFonts w:ascii="Century Gothic" w:hAnsi="Century Gothic" w:cs="Arial"/>
                <w:color w:val="000000" w:themeColor="text1"/>
                <w:sz w:val="18"/>
                <w:szCs w:val="18"/>
              </w:rPr>
              <w:t xml:space="preserve"> en una carrera afín al puesto. </w:t>
            </w:r>
            <w:r w:rsidR="00D36632" w:rsidRPr="00D36632">
              <w:rPr>
                <w:rFonts w:ascii="Century Gothic" w:hAnsi="Century Gothic" w:cs="Arial"/>
                <w:color w:val="000000" w:themeColor="text1"/>
                <w:sz w:val="18"/>
                <w:szCs w:val="18"/>
              </w:rPr>
              <w:t>Seis meses</w:t>
            </w:r>
            <w:r w:rsidRPr="00D36632">
              <w:rPr>
                <w:rFonts w:ascii="Century Gothic" w:hAnsi="Century Gothic" w:cs="Arial"/>
                <w:color w:val="000000" w:themeColor="text1"/>
                <w:sz w:val="18"/>
                <w:szCs w:val="18"/>
              </w:rPr>
              <w:t xml:space="preserve"> de experiencia como asesor profesional especializado III y ser colegiado activo. </w:t>
            </w:r>
          </w:p>
          <w:p w14:paraId="0D925D68" w14:textId="4A8E94AD" w:rsidR="00D36632" w:rsidRPr="00D36632" w:rsidRDefault="00D36632" w:rsidP="00D36632">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355777" w14:paraId="2C0BD51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AA60EF" w14:textId="77777777"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FE061C2" w14:textId="77777777" w:rsidR="00A55AE5" w:rsidRPr="00D36632"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D36632">
              <w:rPr>
                <w:rFonts w:ascii="Century Gothic" w:hAnsi="Century Gothic" w:cs="Arial"/>
                <w:color w:val="000000" w:themeColor="text1"/>
                <w:sz w:val="18"/>
                <w:szCs w:val="18"/>
              </w:rPr>
              <w:t xml:space="preserve">Acreditar título universitario en el grado académico de </w:t>
            </w:r>
            <w:r w:rsidR="00D36632" w:rsidRPr="00D36632">
              <w:rPr>
                <w:rFonts w:ascii="Century Gothic" w:hAnsi="Century Gothic" w:cs="Arial"/>
                <w:color w:val="000000" w:themeColor="text1"/>
                <w:sz w:val="18"/>
                <w:szCs w:val="18"/>
              </w:rPr>
              <w:t xml:space="preserve">licenciado </w:t>
            </w:r>
            <w:r w:rsidRPr="00D36632">
              <w:rPr>
                <w:rFonts w:ascii="Century Gothic" w:hAnsi="Century Gothic" w:cs="Arial"/>
                <w:color w:val="000000" w:themeColor="text1"/>
                <w:sz w:val="18"/>
                <w:szCs w:val="18"/>
              </w:rPr>
              <w:t xml:space="preserve">en la carrera profesional que el puesto requiera. </w:t>
            </w:r>
            <w:r w:rsidRPr="00730214">
              <w:rPr>
                <w:rFonts w:ascii="Century Gothic" w:hAnsi="Century Gothic" w:cs="Arial"/>
                <w:color w:val="000000" w:themeColor="text1"/>
                <w:sz w:val="18"/>
                <w:szCs w:val="18"/>
              </w:rPr>
              <w:t>Siete años de experiencia en labores afines y ser colegiado activo.</w:t>
            </w:r>
            <w:r w:rsidRPr="00D36632">
              <w:rPr>
                <w:rFonts w:ascii="Century Gothic" w:hAnsi="Century Gothic" w:cs="Arial"/>
                <w:color w:val="000000" w:themeColor="text1"/>
                <w:sz w:val="18"/>
                <w:szCs w:val="18"/>
              </w:rPr>
              <w:t xml:space="preserve"> </w:t>
            </w:r>
          </w:p>
          <w:p w14:paraId="4055863E" w14:textId="2BB5934B" w:rsidR="00D36632" w:rsidRPr="00D36632" w:rsidRDefault="00D36632"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lang w:val="es-GT"/>
              </w:rPr>
            </w:pPr>
          </w:p>
        </w:tc>
      </w:tr>
      <w:tr w:rsidR="00A55AE5" w:rsidRPr="00355777" w14:paraId="6BB544F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CF986CD" w14:textId="35D23DD3"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lastRenderedPageBreak/>
              <w:t>CARRERA A</w:t>
            </w:r>
            <w:r w:rsidR="001A7243">
              <w:rPr>
                <w:rFonts w:ascii="Century Gothic" w:hAnsi="Century Gothic" w:cs="Arial"/>
                <w:b/>
                <w:i w:val="0"/>
                <w:iCs w:val="0"/>
                <w:sz w:val="18"/>
                <w:szCs w:val="18"/>
                <w:lang w:val="es-GT"/>
              </w:rPr>
              <w:t>FÍN</w:t>
            </w:r>
          </w:p>
        </w:tc>
      </w:tr>
      <w:tr w:rsidR="00A55AE5" w:rsidRPr="00355777" w14:paraId="196169B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2346B8" w14:textId="5B035097" w:rsidR="00A55AE5" w:rsidRPr="00355777" w:rsidRDefault="006B298E"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A55AE5" w:rsidRPr="00630F1F">
              <w:rPr>
                <w:rFonts w:ascii="Century Gothic" w:hAnsi="Century Gothic" w:cs="Arial"/>
                <w:i w:val="0"/>
                <w:iCs w:val="0"/>
                <w:sz w:val="18"/>
                <w:szCs w:val="18"/>
                <w:lang w:val="es-GT"/>
              </w:rPr>
              <w:t>Licenciatura en Educación, Licenciatura en Educación con Especialización en Nivel Medio, Licenciatura en Pedagogía y Administración Educativa, Licenciatura en Administración Educativa, Licenciatura en Pedagogía y Desarrollo Educativo, Licenciatura en Pedagogía y Planificación Curricular, Licenciatura en Educación y Aprendizaje, u otra afín a la naturaleza del puesto.</w:t>
            </w:r>
            <w:r w:rsidR="00A55AE5" w:rsidRPr="00355777">
              <w:rPr>
                <w:rFonts w:ascii="Century Gothic" w:hAnsi="Century Gothic" w:cs="Arial"/>
                <w:i w:val="0"/>
                <w:iCs w:val="0"/>
                <w:sz w:val="18"/>
                <w:szCs w:val="18"/>
                <w:lang w:val="es-GT"/>
              </w:rPr>
              <w:t xml:space="preserve"> </w:t>
            </w:r>
          </w:p>
          <w:p w14:paraId="785CC0E8"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3E8D330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22290A"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355777">
              <w:rPr>
                <w:rFonts w:ascii="Century Gothic" w:hAnsi="Century Gothic" w:cs="Arial"/>
                <w:b/>
                <w:i w:val="0"/>
                <w:iCs w:val="0"/>
                <w:sz w:val="18"/>
                <w:szCs w:val="18"/>
                <w:lang w:val="es-GT"/>
              </w:rPr>
              <w:t xml:space="preserve"> </w:t>
            </w:r>
            <w:r w:rsidRPr="00443D16">
              <w:rPr>
                <w:rFonts w:ascii="Century Gothic" w:eastAsia="SimSun" w:hAnsi="Century Gothic" w:cs="Arial"/>
                <w:b/>
                <w:i w:val="0"/>
                <w:iCs w:val="0"/>
                <w:sz w:val="18"/>
                <w:szCs w:val="18"/>
                <w:lang w:val="es-GT" w:bidi="ar"/>
              </w:rPr>
              <w:t>CONOCIMIENTOS</w:t>
            </w:r>
            <w:r w:rsidRPr="00355777">
              <w:rPr>
                <w:rFonts w:ascii="Century Gothic" w:hAnsi="Century Gothic" w:cs="Arial"/>
                <w:b/>
                <w:i w:val="0"/>
                <w:iCs w:val="0"/>
                <w:sz w:val="18"/>
                <w:szCs w:val="18"/>
                <w:lang w:val="es-GT"/>
              </w:rPr>
              <w:t xml:space="preserve"> ESPECÍFICOS</w:t>
            </w:r>
          </w:p>
        </w:tc>
      </w:tr>
      <w:tr w:rsidR="00A55AE5" w:rsidRPr="00355777" w14:paraId="2F67395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EAAD6A" w14:textId="77777777" w:rsidR="00A55AE5" w:rsidRPr="002B61E4" w:rsidRDefault="00A55AE5" w:rsidP="00347453">
            <w:pPr>
              <w:pStyle w:val="Prrafodelista"/>
              <w:numPr>
                <w:ilvl w:val="0"/>
                <w:numId w:val="127"/>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Experiencia y conocimiento en el proceso de diseño y concreción curricular ligado a los procesos de entrega educativa en modalidades y niveles educativos.</w:t>
            </w:r>
          </w:p>
          <w:p w14:paraId="11C68A50" w14:textId="17BFE93A" w:rsidR="002B61E4" w:rsidRPr="00355777" w:rsidRDefault="002B61E4" w:rsidP="00347453">
            <w:pPr>
              <w:pStyle w:val="Prrafodelista"/>
              <w:numPr>
                <w:ilvl w:val="0"/>
                <w:numId w:val="127"/>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Proceso de diseño, desarrollo</w:t>
            </w:r>
            <w:r w:rsidR="00272D8E">
              <w:rPr>
                <w:rFonts w:ascii="Century Gothic" w:hAnsi="Century Gothic" w:cs="Arial"/>
                <w:i w:val="0"/>
                <w:iCs w:val="0"/>
                <w:sz w:val="18"/>
                <w:szCs w:val="18"/>
                <w:lang w:val="es-GT"/>
              </w:rPr>
              <w:t xml:space="preserve">, </w:t>
            </w:r>
            <w:r w:rsidR="001103CF">
              <w:rPr>
                <w:rFonts w:ascii="Century Gothic" w:hAnsi="Century Gothic" w:cs="Arial"/>
                <w:i w:val="0"/>
                <w:iCs w:val="0"/>
                <w:sz w:val="18"/>
                <w:szCs w:val="18"/>
                <w:lang w:val="es-GT"/>
              </w:rPr>
              <w:t>implementación y</w:t>
            </w:r>
            <w:r>
              <w:rPr>
                <w:rFonts w:ascii="Century Gothic" w:hAnsi="Century Gothic" w:cs="Arial"/>
                <w:i w:val="0"/>
                <w:iCs w:val="0"/>
                <w:sz w:val="18"/>
                <w:szCs w:val="18"/>
                <w:lang w:val="es-GT"/>
              </w:rPr>
              <w:t xml:space="preserve"> </w:t>
            </w:r>
            <w:r w:rsidR="00DF10B3">
              <w:rPr>
                <w:rFonts w:ascii="Century Gothic" w:hAnsi="Century Gothic" w:cs="Arial"/>
                <w:i w:val="0"/>
                <w:iCs w:val="0"/>
                <w:sz w:val="18"/>
                <w:szCs w:val="18"/>
                <w:lang w:val="es-GT"/>
              </w:rPr>
              <w:t xml:space="preserve">evaluación curricular. </w:t>
            </w:r>
          </w:p>
          <w:p w14:paraId="4B0BA59B" w14:textId="77777777" w:rsidR="00A55AE5" w:rsidRPr="00355777" w:rsidRDefault="00A55AE5" w:rsidP="00347453">
            <w:pPr>
              <w:pStyle w:val="Prrafodelista"/>
              <w:numPr>
                <w:ilvl w:val="0"/>
                <w:numId w:val="127"/>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Experiencia y conocimiento en procesos de formación por competencias y en procesos de transformación curricular.</w:t>
            </w:r>
          </w:p>
          <w:p w14:paraId="17D28B73" w14:textId="77777777" w:rsidR="001103CF" w:rsidRPr="00396D31" w:rsidRDefault="001103CF" w:rsidP="00347453">
            <w:pPr>
              <w:pStyle w:val="Prrafodelista"/>
              <w:numPr>
                <w:ilvl w:val="0"/>
                <w:numId w:val="127"/>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73464706" w14:textId="77777777" w:rsidR="00A55AE5" w:rsidRPr="00355777" w:rsidRDefault="00A55AE5" w:rsidP="00347453">
            <w:pPr>
              <w:pStyle w:val="Prrafodelista"/>
              <w:numPr>
                <w:ilvl w:val="0"/>
                <w:numId w:val="127"/>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básicos de desarrollo curricular y metodologías innovadoras.</w:t>
            </w:r>
          </w:p>
          <w:p w14:paraId="6A1FAA56" w14:textId="77777777" w:rsidR="00A55AE5" w:rsidRPr="00355777" w:rsidRDefault="00A55AE5" w:rsidP="00347453">
            <w:pPr>
              <w:pStyle w:val="Prrafodelista"/>
              <w:numPr>
                <w:ilvl w:val="0"/>
                <w:numId w:val="127"/>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en procedimientos de evaluación del Nivel Medio, Ciclo Básico</w:t>
            </w:r>
          </w:p>
          <w:p w14:paraId="5BD69A81" w14:textId="77777777" w:rsidR="00A55AE5" w:rsidRPr="00355777" w:rsidRDefault="00A55AE5" w:rsidP="00347453">
            <w:pPr>
              <w:pStyle w:val="Prrafodelista"/>
              <w:numPr>
                <w:ilvl w:val="0"/>
                <w:numId w:val="127"/>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Conocimientos en procesos administrativos.</w:t>
            </w:r>
          </w:p>
          <w:p w14:paraId="52F22AF7"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46A76AE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0FC93A" w14:textId="77777777"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HABILIDADES</w:t>
            </w:r>
            <w:r w:rsidRPr="00355777">
              <w:rPr>
                <w:rFonts w:ascii="Century Gothic" w:hAnsi="Century Gothic" w:cs="Arial"/>
                <w:b/>
                <w:i w:val="0"/>
                <w:iCs w:val="0"/>
                <w:sz w:val="18"/>
                <w:szCs w:val="18"/>
                <w:lang w:val="es-GT"/>
              </w:rPr>
              <w:t xml:space="preserve"> Y DESTREZAS</w:t>
            </w:r>
          </w:p>
        </w:tc>
      </w:tr>
      <w:tr w:rsidR="00A55AE5" w:rsidRPr="00355777" w14:paraId="4139BB5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49A39D4" w14:textId="77777777" w:rsidR="00A55AE5" w:rsidRPr="00355777" w:rsidRDefault="00A55AE5">
            <w:pPr>
              <w:pStyle w:val="Prrafodelista"/>
              <w:numPr>
                <w:ilvl w:val="0"/>
                <w:numId w:val="20"/>
              </w:numPr>
              <w:jc w:val="both"/>
              <w:textAlignment w:val="center"/>
              <w:rPr>
                <w:rFonts w:ascii="Century Gothic" w:hAnsi="Century Gothic" w:cs="Arial"/>
                <w:i w:val="0"/>
                <w:iCs w:val="0"/>
                <w:sz w:val="18"/>
                <w:szCs w:val="18"/>
                <w:lang w:val="es-GT" w:eastAsia="es-GT"/>
              </w:rPr>
            </w:pPr>
            <w:r w:rsidRPr="00355777">
              <w:rPr>
                <w:rFonts w:ascii="Century Gothic" w:hAnsi="Century Gothic" w:cs="Arial"/>
                <w:i w:val="0"/>
                <w:iCs w:val="0"/>
                <w:sz w:val="18"/>
                <w:szCs w:val="18"/>
                <w:lang w:val="es-GT" w:eastAsia="es-GT"/>
              </w:rPr>
              <w:t>Comunicación asertiva</w:t>
            </w:r>
          </w:p>
          <w:p w14:paraId="4BA94EFC" w14:textId="77777777" w:rsidR="00A55AE5" w:rsidRPr="00355777" w:rsidRDefault="00A55AE5">
            <w:pPr>
              <w:pStyle w:val="Prrafodelista"/>
              <w:numPr>
                <w:ilvl w:val="0"/>
                <w:numId w:val="20"/>
              </w:numPr>
              <w:jc w:val="both"/>
              <w:textAlignment w:val="center"/>
              <w:rPr>
                <w:rFonts w:ascii="Century Gothic" w:hAnsi="Century Gothic" w:cs="Arial"/>
                <w:i w:val="0"/>
                <w:iCs w:val="0"/>
                <w:sz w:val="18"/>
                <w:szCs w:val="18"/>
                <w:lang w:val="es-GT" w:eastAsia="es-GT"/>
              </w:rPr>
            </w:pPr>
            <w:r w:rsidRPr="00355777">
              <w:rPr>
                <w:rFonts w:ascii="Century Gothic" w:hAnsi="Century Gothic" w:cs="Arial"/>
                <w:i w:val="0"/>
                <w:iCs w:val="0"/>
                <w:sz w:val="18"/>
                <w:szCs w:val="18"/>
                <w:lang w:val="es-GT" w:eastAsia="es-GT"/>
              </w:rPr>
              <w:t>Trabajo bajo presión,</w:t>
            </w:r>
          </w:p>
          <w:p w14:paraId="3947F2A3" w14:textId="7F7D4DE7" w:rsidR="00A55AE5" w:rsidRPr="00355777" w:rsidRDefault="00A55AE5">
            <w:pPr>
              <w:pStyle w:val="Prrafodelista"/>
              <w:numPr>
                <w:ilvl w:val="0"/>
                <w:numId w:val="20"/>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eastAsia="es-GT"/>
              </w:rPr>
              <w:t xml:space="preserve">Facilidad de expresión asertiva y escucha, </w:t>
            </w:r>
            <w:r w:rsidR="001103CF">
              <w:rPr>
                <w:rFonts w:ascii="Century Gothic" w:hAnsi="Century Gothic" w:cs="Arial"/>
                <w:i w:val="0"/>
                <w:iCs w:val="0"/>
                <w:sz w:val="18"/>
                <w:szCs w:val="18"/>
                <w:lang w:val="es-GT" w:eastAsia="es-GT"/>
              </w:rPr>
              <w:t>d</w:t>
            </w:r>
            <w:r w:rsidRPr="00355777">
              <w:rPr>
                <w:rFonts w:ascii="Century Gothic" w:hAnsi="Century Gothic" w:cs="Arial"/>
                <w:i w:val="0"/>
                <w:iCs w:val="0"/>
                <w:sz w:val="18"/>
                <w:szCs w:val="18"/>
                <w:lang w:val="es-GT" w:eastAsia="es-GT"/>
              </w:rPr>
              <w:t>isertación y elocuencia</w:t>
            </w:r>
          </w:p>
          <w:p w14:paraId="18342FEF" w14:textId="05228C42" w:rsidR="00A55AE5" w:rsidRPr="00355777" w:rsidRDefault="00A55AE5">
            <w:pPr>
              <w:pStyle w:val="Prrafodelista"/>
              <w:numPr>
                <w:ilvl w:val="0"/>
                <w:numId w:val="20"/>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eastAsia="es-GT"/>
              </w:rPr>
              <w:t>Intermediación con diferentes sectores de la sociedad</w:t>
            </w:r>
          </w:p>
          <w:p w14:paraId="48583282" w14:textId="77777777" w:rsidR="00A55AE5" w:rsidRPr="00355777" w:rsidRDefault="00A55AE5">
            <w:pPr>
              <w:pStyle w:val="Prrafodelista"/>
              <w:numPr>
                <w:ilvl w:val="0"/>
                <w:numId w:val="20"/>
              </w:numPr>
              <w:jc w:val="both"/>
              <w:rPr>
                <w:rFonts w:ascii="Century Gothic" w:hAnsi="Century Gothic"/>
                <w:i w:val="0"/>
                <w:iCs w:val="0"/>
                <w:sz w:val="18"/>
                <w:szCs w:val="18"/>
                <w:lang w:val="es-GT"/>
              </w:rPr>
            </w:pPr>
            <w:r w:rsidRPr="00355777">
              <w:rPr>
                <w:rFonts w:ascii="Century Gothic" w:hAnsi="Century Gothic"/>
                <w:i w:val="0"/>
                <w:iCs w:val="0"/>
                <w:sz w:val="18"/>
                <w:szCs w:val="18"/>
                <w:lang w:val="es-GT"/>
              </w:rPr>
              <w:t>Liderazgo</w:t>
            </w:r>
          </w:p>
          <w:p w14:paraId="7A966DD4" w14:textId="77777777" w:rsidR="00A55AE5" w:rsidRPr="00355777" w:rsidRDefault="00A55AE5">
            <w:pPr>
              <w:pStyle w:val="Prrafodelista"/>
              <w:numPr>
                <w:ilvl w:val="0"/>
                <w:numId w:val="20"/>
              </w:numPr>
              <w:jc w:val="both"/>
              <w:rPr>
                <w:rFonts w:ascii="Century Gothic" w:hAnsi="Century Gothic"/>
                <w:i w:val="0"/>
                <w:iCs w:val="0"/>
                <w:sz w:val="18"/>
                <w:szCs w:val="18"/>
                <w:lang w:val="es-GT"/>
              </w:rPr>
            </w:pPr>
            <w:r w:rsidRPr="00355777">
              <w:rPr>
                <w:rFonts w:ascii="Century Gothic" w:hAnsi="Century Gothic"/>
                <w:i w:val="0"/>
                <w:iCs w:val="0"/>
                <w:sz w:val="18"/>
                <w:szCs w:val="18"/>
                <w:lang w:val="es-GT"/>
              </w:rPr>
              <w:t>Financieras</w:t>
            </w:r>
          </w:p>
          <w:p w14:paraId="78005E97"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5073439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ED5F05F" w14:textId="5B19E943" w:rsidR="00A55AE5" w:rsidRPr="00355777" w:rsidRDefault="00A55AE5" w:rsidP="00347453">
            <w:pPr>
              <w:pStyle w:val="Prrafodelista"/>
              <w:numPr>
                <w:ilvl w:val="0"/>
                <w:numId w:val="126"/>
              </w:numPr>
              <w:jc w:val="both"/>
              <w:textAlignment w:val="center"/>
              <w:rPr>
                <w:rFonts w:ascii="Century Gothic" w:hAnsi="Century Gothic" w:cs="Arial"/>
                <w:b/>
                <w:i w:val="0"/>
                <w:iCs w:val="0"/>
                <w:sz w:val="18"/>
                <w:szCs w:val="18"/>
                <w:lang w:val="es-GT"/>
              </w:rPr>
            </w:pPr>
            <w:r w:rsidRPr="00443D16">
              <w:rPr>
                <w:rFonts w:ascii="Century Gothic" w:eastAsia="SimSun" w:hAnsi="Century Gothic" w:cs="Arial"/>
                <w:b/>
                <w:i w:val="0"/>
                <w:iCs w:val="0"/>
                <w:sz w:val="18"/>
                <w:szCs w:val="18"/>
                <w:lang w:val="es-GT" w:bidi="ar"/>
              </w:rPr>
              <w:t>A</w:t>
            </w:r>
            <w:r w:rsidR="001A7243">
              <w:rPr>
                <w:rFonts w:ascii="Century Gothic" w:eastAsia="SimSun" w:hAnsi="Century Gothic" w:cs="Arial"/>
                <w:b/>
                <w:i w:val="0"/>
                <w:iCs w:val="0"/>
                <w:sz w:val="18"/>
                <w:szCs w:val="18"/>
                <w:lang w:val="es-GT" w:bidi="ar"/>
              </w:rPr>
              <w:t xml:space="preserve">CTITUDINALES </w:t>
            </w:r>
          </w:p>
        </w:tc>
      </w:tr>
      <w:tr w:rsidR="00A55AE5" w:rsidRPr="00355777" w14:paraId="1FC2BC8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3FED95" w14:textId="77777777" w:rsidR="00A55AE5" w:rsidRPr="00355777" w:rsidRDefault="00A55AE5">
            <w:pPr>
              <w:pStyle w:val="Prrafodelista"/>
              <w:numPr>
                <w:ilvl w:val="0"/>
                <w:numId w:val="21"/>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Trabajo en equipo</w:t>
            </w:r>
          </w:p>
          <w:p w14:paraId="318A53DB" w14:textId="77777777" w:rsidR="00A55AE5" w:rsidRPr="00355777" w:rsidRDefault="00A55AE5">
            <w:pPr>
              <w:pStyle w:val="Prrafodelista"/>
              <w:numPr>
                <w:ilvl w:val="0"/>
                <w:numId w:val="21"/>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Capacidad de organización</w:t>
            </w:r>
          </w:p>
          <w:p w14:paraId="22BFD386" w14:textId="77777777" w:rsidR="00A55AE5" w:rsidRPr="00355777" w:rsidRDefault="00A55AE5">
            <w:pPr>
              <w:pStyle w:val="Prrafodelista"/>
              <w:numPr>
                <w:ilvl w:val="0"/>
                <w:numId w:val="21"/>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Buenas relaciones interpersonales</w:t>
            </w:r>
          </w:p>
          <w:p w14:paraId="342282CA" w14:textId="77777777" w:rsidR="00A55AE5" w:rsidRPr="00355777" w:rsidRDefault="00A55AE5">
            <w:pPr>
              <w:pStyle w:val="Prrafodelista"/>
              <w:numPr>
                <w:ilvl w:val="0"/>
                <w:numId w:val="21"/>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Proactividad y creatividad</w:t>
            </w:r>
          </w:p>
          <w:p w14:paraId="2B004152" w14:textId="77777777" w:rsidR="00A55AE5" w:rsidRPr="00355777" w:rsidRDefault="00A55AE5">
            <w:pPr>
              <w:pStyle w:val="Prrafodelista"/>
              <w:numPr>
                <w:ilvl w:val="0"/>
                <w:numId w:val="21"/>
              </w:num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Iniciativa</w:t>
            </w:r>
          </w:p>
          <w:p w14:paraId="43D6BAA2" w14:textId="77777777" w:rsidR="00A55AE5" w:rsidRPr="00355777" w:rsidRDefault="00A55AE5" w:rsidP="00025D5F">
            <w:pPr>
              <w:jc w:val="both"/>
              <w:textAlignment w:val="center"/>
              <w:rPr>
                <w:rFonts w:ascii="Century Gothic" w:hAnsi="Century Gothic" w:cs="Arial"/>
                <w:i w:val="0"/>
                <w:iCs w:val="0"/>
                <w:sz w:val="18"/>
                <w:szCs w:val="18"/>
                <w:lang w:val="es-GT"/>
              </w:rPr>
            </w:pPr>
          </w:p>
        </w:tc>
      </w:tr>
      <w:tr w:rsidR="00A55AE5" w:rsidRPr="00355777" w14:paraId="38B6B68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CC69109" w14:textId="34E0FA3C" w:rsidR="00A55AE5" w:rsidRPr="00355777" w:rsidRDefault="001A7243" w:rsidP="00347453">
            <w:pPr>
              <w:pStyle w:val="Prrafodelista"/>
              <w:numPr>
                <w:ilvl w:val="0"/>
                <w:numId w:val="126"/>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A55AE5" w:rsidRPr="00355777" w14:paraId="54999FC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779B9D" w14:textId="5AF4AB98" w:rsidR="00A55AE5" w:rsidRPr="00355777" w:rsidRDefault="00A55AE5" w:rsidP="00025D5F">
            <w:pPr>
              <w:jc w:val="both"/>
              <w:textAlignment w:val="center"/>
              <w:rPr>
                <w:rFonts w:ascii="Century Gothic" w:hAnsi="Century Gothic" w:cs="Arial"/>
                <w:i w:val="0"/>
                <w:iCs w:val="0"/>
                <w:sz w:val="18"/>
                <w:szCs w:val="18"/>
                <w:lang w:val="es-GT"/>
              </w:rPr>
            </w:pPr>
            <w:r w:rsidRPr="00355777">
              <w:rPr>
                <w:rFonts w:ascii="Century Gothic" w:hAnsi="Century Gothic" w:cs="Arial"/>
                <w:i w:val="0"/>
                <w:iCs w:val="0"/>
                <w:sz w:val="18"/>
                <w:szCs w:val="18"/>
                <w:lang w:val="es-GT"/>
              </w:rPr>
              <w:t>Disposición para viajar al interior y exterior del país.</w:t>
            </w:r>
          </w:p>
        </w:tc>
      </w:tr>
    </w:tbl>
    <w:p w14:paraId="2492F1DB" w14:textId="77777777" w:rsidR="00A55AE5" w:rsidRPr="00272A5B" w:rsidRDefault="00A55AE5" w:rsidP="00A55AE5">
      <w:pPr>
        <w:rPr>
          <w:rFonts w:ascii="Century Gothic" w:hAnsi="Century Gothic"/>
          <w:sz w:val="18"/>
          <w:szCs w:val="18"/>
          <w:lang w:val="es-GT"/>
        </w:rPr>
      </w:pPr>
    </w:p>
    <w:p w14:paraId="34551542" w14:textId="77777777" w:rsidR="00A55AE5" w:rsidRPr="00272A5B" w:rsidRDefault="00A55AE5" w:rsidP="00A55AE5">
      <w:pPr>
        <w:rPr>
          <w:rFonts w:ascii="Century Gothic" w:hAnsi="Century Gothic"/>
          <w:sz w:val="18"/>
          <w:szCs w:val="18"/>
          <w:lang w:val="es-GT"/>
        </w:rPr>
      </w:pPr>
    </w:p>
    <w:p w14:paraId="3F1D4F61" w14:textId="77777777" w:rsidR="00A55AE5" w:rsidRPr="00272A5B" w:rsidRDefault="00A55AE5" w:rsidP="00A55AE5">
      <w:pPr>
        <w:rPr>
          <w:rFonts w:ascii="Century Gothic" w:hAnsi="Century Gothic"/>
          <w:sz w:val="18"/>
          <w:szCs w:val="18"/>
          <w:lang w:val="es-GT"/>
        </w:rPr>
      </w:pPr>
    </w:p>
    <w:p w14:paraId="627B243D" w14:textId="77777777" w:rsidR="00A55AE5" w:rsidRPr="00272A5B" w:rsidRDefault="00A55AE5" w:rsidP="00A55AE5">
      <w:pPr>
        <w:rPr>
          <w:rFonts w:ascii="Century Gothic" w:hAnsi="Century Gothic"/>
          <w:sz w:val="18"/>
          <w:szCs w:val="18"/>
          <w:lang w:val="es-GT"/>
        </w:rPr>
      </w:pPr>
    </w:p>
    <w:p w14:paraId="292A167F" w14:textId="77777777" w:rsidR="00A55AE5" w:rsidRPr="00272A5B" w:rsidRDefault="00A55AE5" w:rsidP="00A55AE5">
      <w:pPr>
        <w:rPr>
          <w:rFonts w:ascii="Century Gothic" w:hAnsi="Century Gothic"/>
          <w:sz w:val="18"/>
          <w:szCs w:val="18"/>
          <w:lang w:val="es-GT"/>
        </w:rPr>
      </w:pPr>
    </w:p>
    <w:p w14:paraId="4EADD3E9" w14:textId="77777777" w:rsidR="00A55AE5" w:rsidRPr="00272A5B" w:rsidRDefault="00A55AE5" w:rsidP="00A55AE5">
      <w:pPr>
        <w:rPr>
          <w:rFonts w:ascii="Century Gothic" w:hAnsi="Century Gothic"/>
          <w:sz w:val="18"/>
          <w:szCs w:val="18"/>
          <w:lang w:val="es-GT"/>
        </w:rPr>
      </w:pPr>
    </w:p>
    <w:p w14:paraId="7DA7804F" w14:textId="77777777" w:rsidR="00A55AE5" w:rsidRPr="00272A5B" w:rsidRDefault="00A55AE5" w:rsidP="00A55AE5">
      <w:pPr>
        <w:rPr>
          <w:rFonts w:ascii="Century Gothic" w:hAnsi="Century Gothic"/>
          <w:sz w:val="18"/>
          <w:szCs w:val="18"/>
          <w:lang w:val="es-GT"/>
        </w:rPr>
      </w:pPr>
    </w:p>
    <w:p w14:paraId="1DF261C5" w14:textId="77777777" w:rsidR="00A55AE5" w:rsidRPr="00272A5B" w:rsidRDefault="00A55AE5" w:rsidP="00A55AE5">
      <w:pPr>
        <w:rPr>
          <w:rFonts w:ascii="Century Gothic" w:hAnsi="Century Gothic"/>
          <w:sz w:val="18"/>
          <w:szCs w:val="18"/>
          <w:lang w:val="es-GT"/>
        </w:rPr>
      </w:pPr>
    </w:p>
    <w:p w14:paraId="769D7AD6" w14:textId="77777777" w:rsidR="00A55AE5" w:rsidRPr="00272A5B" w:rsidRDefault="00A55AE5" w:rsidP="00A55AE5">
      <w:pPr>
        <w:rPr>
          <w:rFonts w:ascii="Century Gothic" w:hAnsi="Century Gothic"/>
          <w:sz w:val="18"/>
          <w:szCs w:val="18"/>
          <w:lang w:val="es-GT"/>
        </w:rPr>
      </w:pPr>
    </w:p>
    <w:p w14:paraId="127E4D65" w14:textId="77777777" w:rsidR="00A55AE5" w:rsidRPr="00272A5B" w:rsidRDefault="00A55AE5" w:rsidP="00A55AE5">
      <w:pPr>
        <w:rPr>
          <w:rFonts w:ascii="Century Gothic" w:hAnsi="Century Gothic"/>
          <w:sz w:val="18"/>
          <w:szCs w:val="18"/>
          <w:lang w:val="es-GT"/>
        </w:rPr>
      </w:pPr>
    </w:p>
    <w:p w14:paraId="126BD3AA" w14:textId="77777777" w:rsidR="00A55AE5" w:rsidRPr="00272A5B" w:rsidRDefault="00A55AE5" w:rsidP="00A55AE5">
      <w:pPr>
        <w:rPr>
          <w:rFonts w:ascii="Century Gothic" w:hAnsi="Century Gothic"/>
          <w:sz w:val="18"/>
          <w:szCs w:val="18"/>
          <w:lang w:val="es-GT"/>
        </w:rPr>
      </w:pPr>
    </w:p>
    <w:p w14:paraId="4DA3EE88" w14:textId="77777777" w:rsidR="00A55AE5" w:rsidRPr="00272A5B" w:rsidRDefault="00A55AE5" w:rsidP="00A55AE5">
      <w:pPr>
        <w:rPr>
          <w:rFonts w:ascii="Century Gothic" w:hAnsi="Century Gothic"/>
          <w:sz w:val="18"/>
          <w:szCs w:val="18"/>
          <w:lang w:val="es-GT"/>
        </w:rPr>
      </w:pPr>
    </w:p>
    <w:p w14:paraId="2502C614" w14:textId="77777777" w:rsidR="00A55AE5" w:rsidRPr="00272A5B" w:rsidRDefault="00A55AE5" w:rsidP="00A55AE5">
      <w:pPr>
        <w:rPr>
          <w:rFonts w:ascii="Century Gothic" w:hAnsi="Century Gothic"/>
          <w:sz w:val="18"/>
          <w:szCs w:val="18"/>
          <w:lang w:val="es-GT"/>
        </w:rPr>
      </w:pPr>
    </w:p>
    <w:p w14:paraId="1B4E7C6C" w14:textId="77777777" w:rsidR="00A55AE5" w:rsidRPr="00272A5B" w:rsidRDefault="00A55AE5" w:rsidP="00A55AE5">
      <w:pPr>
        <w:rPr>
          <w:rFonts w:ascii="Century Gothic" w:hAnsi="Century Gothic"/>
          <w:sz w:val="18"/>
          <w:szCs w:val="18"/>
          <w:lang w:val="es-GT"/>
        </w:rPr>
      </w:pPr>
    </w:p>
    <w:p w14:paraId="2D07F5C1" w14:textId="3C73E84E" w:rsidR="00A55AE5" w:rsidRDefault="00A55AE5" w:rsidP="00A55AE5">
      <w:pPr>
        <w:rPr>
          <w:rFonts w:ascii="Century Gothic" w:hAnsi="Century Gothic"/>
          <w:sz w:val="18"/>
          <w:szCs w:val="18"/>
          <w:lang w:val="es-GT"/>
        </w:rPr>
      </w:pPr>
    </w:p>
    <w:p w14:paraId="45A3BC72" w14:textId="35813F86" w:rsidR="00630F1F" w:rsidRDefault="00630F1F" w:rsidP="00A55AE5">
      <w:pPr>
        <w:rPr>
          <w:rFonts w:ascii="Century Gothic" w:hAnsi="Century Gothic"/>
          <w:sz w:val="18"/>
          <w:szCs w:val="18"/>
          <w:lang w:val="es-GT"/>
        </w:rPr>
      </w:pPr>
    </w:p>
    <w:p w14:paraId="3A6ED6EA" w14:textId="4937A3AD" w:rsidR="00630F1F" w:rsidRDefault="00630F1F" w:rsidP="00A55AE5">
      <w:pPr>
        <w:rPr>
          <w:rFonts w:ascii="Century Gothic" w:hAnsi="Century Gothic"/>
          <w:sz w:val="18"/>
          <w:szCs w:val="18"/>
          <w:lang w:val="es-GT"/>
        </w:rPr>
      </w:pPr>
    </w:p>
    <w:p w14:paraId="768F076D" w14:textId="681CC9CB" w:rsidR="00630F1F" w:rsidRDefault="00630F1F" w:rsidP="00A55AE5">
      <w:pPr>
        <w:rPr>
          <w:rFonts w:ascii="Century Gothic" w:hAnsi="Century Gothic"/>
          <w:sz w:val="18"/>
          <w:szCs w:val="18"/>
          <w:lang w:val="es-GT"/>
        </w:rPr>
      </w:pPr>
    </w:p>
    <w:p w14:paraId="337671D9" w14:textId="61FA6A65" w:rsidR="00630F1F" w:rsidRDefault="00630F1F" w:rsidP="00A55AE5">
      <w:pPr>
        <w:rPr>
          <w:rFonts w:ascii="Century Gothic" w:hAnsi="Century Gothic"/>
          <w:sz w:val="18"/>
          <w:szCs w:val="18"/>
          <w:lang w:val="es-GT"/>
        </w:rPr>
      </w:pPr>
    </w:p>
    <w:p w14:paraId="5ED0995A" w14:textId="03980AC9" w:rsidR="00630F1F" w:rsidRDefault="00630F1F" w:rsidP="00A55AE5">
      <w:pPr>
        <w:rPr>
          <w:rFonts w:ascii="Century Gothic" w:hAnsi="Century Gothic"/>
          <w:sz w:val="18"/>
          <w:szCs w:val="18"/>
          <w:lang w:val="es-GT"/>
        </w:rPr>
      </w:pPr>
    </w:p>
    <w:p w14:paraId="67DA8836" w14:textId="2F2476F6" w:rsidR="00A55AE5" w:rsidRPr="00272A5B" w:rsidRDefault="00671F76" w:rsidP="00A55AE5">
      <w:pPr>
        <w:rPr>
          <w:rFonts w:ascii="Century Gothic" w:hAnsi="Century Gothic"/>
          <w:sz w:val="18"/>
          <w:szCs w:val="18"/>
          <w:lang w:val="es-GT"/>
        </w:rPr>
      </w:pPr>
      <w:r>
        <w:rPr>
          <w:rFonts w:ascii="Century Gothic" w:hAnsi="Century Gothic"/>
          <w:sz w:val="18"/>
          <w:szCs w:val="18"/>
          <w:lang w:val="es-GT"/>
        </w:rPr>
        <w:br w:type="page"/>
      </w:r>
    </w:p>
    <w:tbl>
      <w:tblPr>
        <w:tblStyle w:val="Tablaconcuadrcula3-nfasis5"/>
        <w:tblW w:w="11249" w:type="dxa"/>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914"/>
        <w:gridCol w:w="4335"/>
      </w:tblGrid>
      <w:tr w:rsidR="00A55AE5" w:rsidRPr="00F00628" w14:paraId="41B9C68A"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11249" w:type="dxa"/>
            <w:gridSpan w:val="2"/>
            <w:tcBorders>
              <w:top w:val="single" w:sz="4" w:space="0" w:color="00B0F0"/>
              <w:left w:val="single" w:sz="4" w:space="0" w:color="00B0F0"/>
              <w:bottom w:val="single" w:sz="4" w:space="0" w:color="00B0F0"/>
              <w:right w:val="single" w:sz="4" w:space="0" w:color="00B0F0"/>
            </w:tcBorders>
          </w:tcPr>
          <w:p w14:paraId="6C422CB3" w14:textId="51F90A09" w:rsidR="00A55AE5" w:rsidRPr="00F00628" w:rsidRDefault="006B298E" w:rsidP="000578FD">
            <w:pPr>
              <w:jc w:val="center"/>
              <w:textAlignment w:val="center"/>
              <w:rPr>
                <w:rFonts w:ascii="Century Gothic" w:hAnsi="Century Gothic" w:cs="Arial"/>
                <w:b w:val="0"/>
                <w:bCs w:val="0"/>
                <w:i w:val="0"/>
                <w:sz w:val="18"/>
                <w:szCs w:val="18"/>
                <w:lang w:val="es-GT"/>
              </w:rPr>
            </w:pPr>
            <w:r>
              <w:rPr>
                <w:rFonts w:ascii="Century Gothic" w:hAnsi="Century Gothic" w:cs="Arial"/>
                <w:i w:val="0"/>
                <w:sz w:val="18"/>
                <w:szCs w:val="18"/>
                <w:lang w:val="es-GT"/>
              </w:rPr>
              <w:lastRenderedPageBreak/>
              <w:t>3</w:t>
            </w:r>
            <w:r w:rsidR="00E345C8" w:rsidRPr="00E345C8">
              <w:rPr>
                <w:rFonts w:ascii="Century Gothic" w:hAnsi="Century Gothic" w:cs="Arial"/>
                <w:i w:val="0"/>
                <w:sz w:val="18"/>
                <w:szCs w:val="18"/>
                <w:lang w:val="es-GT"/>
              </w:rPr>
              <w:t xml:space="preserve">2. </w:t>
            </w:r>
            <w:r w:rsidR="00A55AE5" w:rsidRPr="00E345C8">
              <w:rPr>
                <w:rFonts w:ascii="Century Gothic" w:hAnsi="Century Gothic" w:cs="Arial"/>
                <w:i w:val="0"/>
                <w:sz w:val="18"/>
                <w:szCs w:val="18"/>
                <w:lang w:val="es-GT"/>
              </w:rPr>
              <w:t xml:space="preserve">Técnico Especialista en </w:t>
            </w:r>
            <w:r w:rsidR="00597933" w:rsidRPr="00E345C8">
              <w:rPr>
                <w:rFonts w:ascii="Century Gothic" w:hAnsi="Century Gothic" w:cs="Arial"/>
                <w:i w:val="0"/>
                <w:sz w:val="18"/>
                <w:szCs w:val="18"/>
                <w:lang w:val="es-GT"/>
              </w:rPr>
              <w:t>Comunicación y Lenguaje Idiomas Nacionales</w:t>
            </w:r>
            <w:r w:rsidR="00597933" w:rsidRPr="00F00628">
              <w:rPr>
                <w:rFonts w:ascii="Century Gothic" w:hAnsi="Century Gothic" w:cs="Arial"/>
                <w:i w:val="0"/>
                <w:sz w:val="18"/>
                <w:szCs w:val="18"/>
                <w:lang w:val="es-GT"/>
              </w:rPr>
              <w:t xml:space="preserve">  </w:t>
            </w:r>
          </w:p>
        </w:tc>
      </w:tr>
      <w:tr w:rsidR="00A55AE5" w:rsidRPr="00F00628" w14:paraId="6AD6B5C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249" w:type="dxa"/>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026B2F" w14:textId="77777777" w:rsidR="00A55AE5" w:rsidRPr="00F00628" w:rsidRDefault="00A55AE5" w:rsidP="00347453">
            <w:pPr>
              <w:pStyle w:val="Prrafodelista"/>
              <w:numPr>
                <w:ilvl w:val="0"/>
                <w:numId w:val="128"/>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IDENTIFICACIÓN DEL PUESTO</w:t>
            </w:r>
          </w:p>
        </w:tc>
      </w:tr>
      <w:tr w:rsidR="00A55AE5" w:rsidRPr="00F00628" w14:paraId="37F788B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top w:val="single" w:sz="4" w:space="0" w:color="00B0F0"/>
              <w:left w:val="single" w:sz="4" w:space="0" w:color="00B0F0"/>
              <w:bottom w:val="single" w:sz="4" w:space="0" w:color="00B0F0"/>
            </w:tcBorders>
            <w:shd w:val="clear" w:color="auto" w:fill="auto"/>
          </w:tcPr>
          <w:p w14:paraId="4A07721F"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Título oficial del puesto: Asesor Profesional Especializado I</w:t>
            </w:r>
          </w:p>
        </w:tc>
        <w:tc>
          <w:tcPr>
            <w:tcW w:w="4335" w:type="dxa"/>
            <w:tcBorders>
              <w:top w:val="single" w:sz="4" w:space="0" w:color="00B0F0"/>
            </w:tcBorders>
            <w:shd w:val="clear" w:color="auto" w:fill="auto"/>
          </w:tcPr>
          <w:p w14:paraId="1AB1F458"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Código de la clase:  9810</w:t>
            </w:r>
          </w:p>
        </w:tc>
      </w:tr>
      <w:tr w:rsidR="00A55AE5" w:rsidRPr="00F00628" w14:paraId="02DB444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left w:val="single" w:sz="4" w:space="0" w:color="00B0F0"/>
              <w:bottom w:val="single" w:sz="4" w:space="0" w:color="00B0F0"/>
            </w:tcBorders>
            <w:shd w:val="clear" w:color="auto" w:fill="D9E2F3" w:themeFill="accent5" w:themeFillTint="33"/>
          </w:tcPr>
          <w:p w14:paraId="2E44CFE4"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Especialidad:  Administración</w:t>
            </w:r>
          </w:p>
        </w:tc>
        <w:tc>
          <w:tcPr>
            <w:tcW w:w="4335" w:type="dxa"/>
            <w:tcBorders>
              <w:bottom w:val="single" w:sz="4" w:space="0" w:color="00B0F0"/>
            </w:tcBorders>
          </w:tcPr>
          <w:p w14:paraId="20E81786"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Código de Especialidad: 0007</w:t>
            </w:r>
          </w:p>
        </w:tc>
      </w:tr>
      <w:tr w:rsidR="00A55AE5" w:rsidRPr="00F00628" w14:paraId="23A6BC0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top w:val="single" w:sz="4" w:space="0" w:color="00B0F0"/>
              <w:left w:val="single" w:sz="4" w:space="0" w:color="00B0F0"/>
              <w:bottom w:val="single" w:sz="4" w:space="0" w:color="00B0F0"/>
            </w:tcBorders>
            <w:shd w:val="clear" w:color="auto" w:fill="auto"/>
          </w:tcPr>
          <w:p w14:paraId="30D70E0B"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Título funcional: Técnico Especialista en Comunicación y Lenguaje Idiomas Nacionales  </w:t>
            </w:r>
          </w:p>
        </w:tc>
        <w:tc>
          <w:tcPr>
            <w:tcW w:w="4335" w:type="dxa"/>
            <w:shd w:val="clear" w:color="auto" w:fill="auto"/>
          </w:tcPr>
          <w:p w14:paraId="454282F5"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Número de puestos:  01</w:t>
            </w:r>
          </w:p>
        </w:tc>
      </w:tr>
      <w:tr w:rsidR="00A55AE5" w:rsidRPr="00F00628" w14:paraId="3DB63DF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6914" w:type="dxa"/>
            <w:tcBorders>
              <w:top w:val="single" w:sz="4" w:space="0" w:color="00B0F0"/>
              <w:left w:val="single" w:sz="4" w:space="0" w:color="00B0F0"/>
              <w:bottom w:val="single" w:sz="4" w:space="0" w:color="00B0F0"/>
            </w:tcBorders>
            <w:shd w:val="clear" w:color="auto" w:fill="D9E2F3" w:themeFill="accent5" w:themeFillTint="33"/>
          </w:tcPr>
          <w:p w14:paraId="4E876BBF"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Jefe inmediato:  Jefe del Departamento de Nivel Medio, Ciclo Básico</w:t>
            </w:r>
          </w:p>
        </w:tc>
        <w:tc>
          <w:tcPr>
            <w:tcW w:w="4335" w:type="dxa"/>
          </w:tcPr>
          <w:p w14:paraId="3C3D621E"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Subalternos: N/A</w:t>
            </w:r>
          </w:p>
          <w:p w14:paraId="19E9E9AC"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F00628" w14:paraId="7C17B8C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749F80" w14:textId="77777777" w:rsidR="00A55AE5" w:rsidRPr="00F00628" w:rsidRDefault="00A55AE5" w:rsidP="00347453">
            <w:pPr>
              <w:pStyle w:val="Prrafodelista"/>
              <w:numPr>
                <w:ilvl w:val="0"/>
                <w:numId w:val="128"/>
              </w:numPr>
              <w:jc w:val="both"/>
              <w:textAlignment w:val="center"/>
              <w:rPr>
                <w:rFonts w:ascii="Century Gothic" w:hAnsi="Century Gothic" w:cs="Arial"/>
                <w:i w:val="0"/>
                <w:sz w:val="18"/>
                <w:szCs w:val="18"/>
                <w:lang w:val="es-GT"/>
              </w:rPr>
            </w:pPr>
            <w:r w:rsidRPr="00A27BB0">
              <w:rPr>
                <w:rFonts w:ascii="Century Gothic" w:eastAsia="SimSun" w:hAnsi="Century Gothic" w:cs="Arial"/>
                <w:bCs w:val="0"/>
                <w:i w:val="0"/>
                <w:sz w:val="18"/>
                <w:szCs w:val="18"/>
                <w:lang w:val="es-GT" w:bidi="ar"/>
              </w:rPr>
              <w:t>NATURALEZA</w:t>
            </w:r>
            <w:r w:rsidRPr="00F00628">
              <w:rPr>
                <w:rFonts w:ascii="Century Gothic" w:hAnsi="Century Gothic" w:cs="Arial"/>
                <w:i w:val="0"/>
                <w:sz w:val="18"/>
                <w:szCs w:val="18"/>
                <w:lang w:val="es-GT"/>
              </w:rPr>
              <w:t xml:space="preserve"> DEL PUESTO</w:t>
            </w:r>
          </w:p>
        </w:tc>
      </w:tr>
      <w:tr w:rsidR="00A55AE5" w:rsidRPr="00F00628" w14:paraId="31AD81FF" w14:textId="77777777" w:rsidTr="7A3AFE97">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54DA72" w14:textId="186BA43F" w:rsidR="00A55AE5" w:rsidRPr="00F00628" w:rsidRDefault="005A3647"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Planificar y organizar el diseño, desarrollo y evaluación del área </w:t>
            </w:r>
            <w:r w:rsidRPr="000B271F">
              <w:rPr>
                <w:rFonts w:ascii="Century Gothic" w:hAnsi="Century Gothic" w:cs="Arial"/>
                <w:i w:val="0"/>
                <w:sz w:val="18"/>
                <w:szCs w:val="18"/>
                <w:lang w:val="es-GT"/>
              </w:rPr>
              <w:t>de</w:t>
            </w:r>
            <w:r w:rsidR="000B271F" w:rsidRPr="000B271F">
              <w:rPr>
                <w:rFonts w:ascii="Century Gothic" w:hAnsi="Century Gothic" w:cs="Arial"/>
                <w:i w:val="0"/>
                <w:sz w:val="18"/>
                <w:szCs w:val="18"/>
                <w:lang w:val="es-GT"/>
              </w:rPr>
              <w:t xml:space="preserve"> Comunicación y Lenguaje Idiomas Nacionales d</w:t>
            </w:r>
            <w:r w:rsidR="000B271F" w:rsidRPr="000B271F">
              <w:rPr>
                <w:rFonts w:ascii="Century Gothic" w:hAnsi="Century Gothic" w:cs="Arial"/>
                <w:iCs w:val="0"/>
                <w:sz w:val="18"/>
                <w:szCs w:val="18"/>
                <w:lang w:val="es-GT"/>
              </w:rPr>
              <w:t>el</w:t>
            </w:r>
            <w:r w:rsidRPr="000B271F">
              <w:rPr>
                <w:rFonts w:ascii="Century Gothic" w:hAnsi="Century Gothic" w:cs="Arial"/>
                <w:i w:val="0"/>
                <w:sz w:val="18"/>
                <w:szCs w:val="18"/>
                <w:lang w:val="es-GT"/>
              </w:rPr>
              <w:t xml:space="preserve"> Currículo Nacional </w:t>
            </w:r>
            <w:r w:rsidR="000578FD" w:rsidRPr="000B271F">
              <w:rPr>
                <w:rFonts w:ascii="Century Gothic" w:hAnsi="Century Gothic" w:cs="Arial"/>
                <w:i w:val="0"/>
                <w:sz w:val="18"/>
                <w:szCs w:val="18"/>
                <w:lang w:val="es-GT"/>
              </w:rPr>
              <w:t>Base del Nivel de Educación Media, Ciclo Básico, en todas sus modalidades; así como, de</w:t>
            </w:r>
            <w:r w:rsidR="000578FD" w:rsidRPr="00F00628">
              <w:rPr>
                <w:rFonts w:ascii="Century Gothic" w:hAnsi="Century Gothic" w:cs="Arial"/>
                <w:i w:val="0"/>
                <w:sz w:val="18"/>
                <w:szCs w:val="18"/>
                <w:lang w:val="es-GT"/>
              </w:rPr>
              <w:t xml:space="preserve"> las estrategias y los materiales de apoyo curricular para que respondan a los requerimientos de calidad y actualidad del Sistema Educativo Nacional.</w:t>
            </w:r>
          </w:p>
          <w:p w14:paraId="544D39C1"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68B71C2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860E827" w14:textId="77777777" w:rsidR="00A55AE5" w:rsidRPr="00F00628" w:rsidRDefault="00A55AE5" w:rsidP="00347453">
            <w:pPr>
              <w:pStyle w:val="Prrafodelista"/>
              <w:numPr>
                <w:ilvl w:val="0"/>
                <w:numId w:val="128"/>
              </w:numPr>
              <w:jc w:val="both"/>
              <w:textAlignment w:val="center"/>
              <w:rPr>
                <w:rFonts w:ascii="Century Gothic" w:hAnsi="Century Gothic" w:cs="Arial"/>
                <w:b/>
                <w:i w:val="0"/>
                <w:sz w:val="18"/>
                <w:szCs w:val="18"/>
                <w:lang w:bidi="ar"/>
              </w:rPr>
            </w:pPr>
            <w:r w:rsidRPr="00F00628">
              <w:rPr>
                <w:rFonts w:ascii="Century Gothic" w:hAnsi="Century Gothic" w:cs="Arial"/>
                <w:b/>
                <w:i w:val="0"/>
                <w:sz w:val="18"/>
                <w:szCs w:val="18"/>
                <w:lang w:bidi="ar"/>
              </w:rPr>
              <w:t xml:space="preserve"> TAREAS PERMANENTES</w:t>
            </w:r>
          </w:p>
        </w:tc>
      </w:tr>
      <w:tr w:rsidR="00A55AE5" w:rsidRPr="00F00628" w14:paraId="58079C1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D81AB8C" w14:textId="67D4DD50" w:rsidR="001A5DDB" w:rsidRPr="00F00628" w:rsidRDefault="001A5DDB" w:rsidP="00347453">
            <w:pPr>
              <w:pStyle w:val="Prrafodelista"/>
              <w:numPr>
                <w:ilvl w:val="0"/>
                <w:numId w:val="15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Establecer los lineamientos para el diseño curricular del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del Nivel </w:t>
            </w:r>
            <w:r w:rsidRPr="00F00628">
              <w:rPr>
                <w:rFonts w:ascii="Century Gothic" w:hAnsi="Century Gothic" w:cs="Arial"/>
                <w:i w:val="0"/>
                <w:sz w:val="18"/>
                <w:szCs w:val="18"/>
                <w:lang w:val="es-GT"/>
              </w:rPr>
              <w:t>de Educación Media, Ciclo Básico.</w:t>
            </w:r>
          </w:p>
          <w:p w14:paraId="0D45141D" w14:textId="0DBEE649" w:rsidR="001A5DDB" w:rsidRPr="00F00628" w:rsidRDefault="001A5DDB" w:rsidP="00347453">
            <w:pPr>
              <w:pStyle w:val="Prrafodelista"/>
              <w:numPr>
                <w:ilvl w:val="0"/>
                <w:numId w:val="15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Diseñar, desarrollar y actualizar el área curricular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con base </w:t>
            </w:r>
            <w:r w:rsidRPr="00F00628">
              <w:rPr>
                <w:rFonts w:ascii="Century Gothic" w:hAnsi="Century Gothic"/>
                <w:i w:val="0"/>
                <w:sz w:val="18"/>
                <w:szCs w:val="18"/>
                <w:lang w:val="es-GT"/>
              </w:rPr>
              <w:t>en resultados de investigación de procesos curriculares, disciplinares, pedagógicos, metodológicos y de evaluación de los aprendizajes.</w:t>
            </w:r>
          </w:p>
          <w:p w14:paraId="2E216644" w14:textId="4935FA9C" w:rsidR="001A5DDB" w:rsidRPr="00F00628" w:rsidRDefault="001A5DDB" w:rsidP="00347453">
            <w:pPr>
              <w:pStyle w:val="Prrafodelista"/>
              <w:numPr>
                <w:ilvl w:val="0"/>
                <w:numId w:val="15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hAnsi="Century Gothic"/>
                <w:i w:val="0"/>
                <w:sz w:val="18"/>
                <w:szCs w:val="18"/>
                <w:lang w:val="es-GT"/>
              </w:rPr>
              <w:t xml:space="preserve">Establecer los lineamientos metodológicos para el diseño de materiales de apoyo curricular relacionados con 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w:t>
            </w:r>
          </w:p>
          <w:p w14:paraId="525D0E5A" w14:textId="0AA93D60" w:rsidR="001A5DDB" w:rsidRPr="00F00628" w:rsidRDefault="001A5DDB" w:rsidP="00347453">
            <w:pPr>
              <w:pStyle w:val="Prrafodelista"/>
              <w:numPr>
                <w:ilvl w:val="0"/>
                <w:numId w:val="15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 xml:space="preserve">Proponer metodologías y lineamientos para la aplicación del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según el Currículo Nacional Base del Nivel </w:t>
            </w:r>
            <w:r w:rsidR="00F83ABD">
              <w:rPr>
                <w:rFonts w:ascii="Century Gothic" w:eastAsiaTheme="minorHAnsi" w:hAnsi="Century Gothic" w:cs="Century Gothic,Italic"/>
                <w:i w:val="0"/>
                <w:sz w:val="18"/>
                <w:szCs w:val="18"/>
                <w:lang w:val="es-GT" w:eastAsia="en-US"/>
              </w:rPr>
              <w:t>Medio Ciclo Básico</w:t>
            </w:r>
            <w:r w:rsidRPr="00F00628">
              <w:rPr>
                <w:rFonts w:ascii="Century Gothic" w:eastAsiaTheme="minorHAnsi" w:hAnsi="Century Gothic" w:cs="Century Gothic,Italic"/>
                <w:i w:val="0"/>
                <w:sz w:val="18"/>
                <w:szCs w:val="18"/>
                <w:lang w:val="es-GT" w:eastAsia="en-US"/>
              </w:rPr>
              <w:t>.</w:t>
            </w:r>
          </w:p>
          <w:p w14:paraId="56FC6FC1" w14:textId="60701B1E" w:rsidR="001A5DDB" w:rsidRPr="00F00628" w:rsidRDefault="001A5DDB" w:rsidP="00347453">
            <w:pPr>
              <w:pStyle w:val="Encabezado"/>
              <w:widowControl w:val="0"/>
              <w:numPr>
                <w:ilvl w:val="0"/>
                <w:numId w:val="155"/>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Elaborar lineamientos para la concreción curricular, capacitación docente y elaboración de materiales educativos relacionados con el área de </w:t>
            </w:r>
            <w:r w:rsidRPr="00F00628">
              <w:rPr>
                <w:rFonts w:ascii="Century Gothic" w:hAnsi="Century Gothic" w:cs="Arial"/>
                <w:i w:val="0"/>
                <w:sz w:val="18"/>
                <w:szCs w:val="18"/>
                <w:lang w:val="es-GT"/>
              </w:rPr>
              <w:t>Culturas e Idiomas Mayas, Garífuna o Xinka</w:t>
            </w:r>
            <w:r w:rsidRPr="00F00628">
              <w:rPr>
                <w:rFonts w:ascii="Century Gothic" w:hAnsi="Century Gothic"/>
                <w:i w:val="0"/>
                <w:sz w:val="18"/>
                <w:szCs w:val="18"/>
                <w:lang w:val="es-GT"/>
              </w:rPr>
              <w:t>.</w:t>
            </w:r>
          </w:p>
          <w:p w14:paraId="2D582FE2" w14:textId="24FE8963" w:rsidR="001A5DDB" w:rsidRPr="00F00628" w:rsidRDefault="001A5DDB" w:rsidP="00347453">
            <w:pPr>
              <w:pStyle w:val="Encabezado"/>
              <w:widowControl w:val="0"/>
              <w:numPr>
                <w:ilvl w:val="0"/>
                <w:numId w:val="155"/>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acciones técnicas y curriculares relacionadas con el área de </w:t>
            </w:r>
            <w:r w:rsidRPr="00F00628">
              <w:rPr>
                <w:rFonts w:ascii="Century Gothic" w:hAnsi="Century Gothic" w:cs="Arial"/>
                <w:i w:val="0"/>
                <w:sz w:val="18"/>
                <w:szCs w:val="18"/>
                <w:lang w:val="es-GT"/>
              </w:rPr>
              <w:t>Culturas e Idiomas Mayas, Garífuna o Xinka</w:t>
            </w:r>
            <w:r w:rsidRPr="00F00628">
              <w:rPr>
                <w:rFonts w:ascii="Century Gothic" w:eastAsiaTheme="minorHAnsi" w:hAnsi="Century Gothic" w:cs="Century Gothic,Italic"/>
                <w:i w:val="0"/>
                <w:sz w:val="18"/>
                <w:szCs w:val="18"/>
                <w:lang w:val="es-GT" w:eastAsia="en-US"/>
              </w:rPr>
              <w:t xml:space="preserve"> </w:t>
            </w:r>
            <w:r w:rsidRPr="00F00628">
              <w:rPr>
                <w:rFonts w:ascii="Century Gothic" w:hAnsi="Century Gothic"/>
                <w:i w:val="0"/>
                <w:sz w:val="18"/>
                <w:szCs w:val="18"/>
                <w:lang w:val="es-GT"/>
              </w:rPr>
              <w:t xml:space="preserve">u otras áreas afines en los diferentes niveles educativos.  </w:t>
            </w:r>
          </w:p>
          <w:p w14:paraId="2B31B2BE" w14:textId="38B8139F" w:rsidR="001A5DDB" w:rsidRPr="00F00628" w:rsidRDefault="001A5DDB" w:rsidP="00347453">
            <w:pPr>
              <w:pStyle w:val="Encabezado"/>
              <w:widowControl w:val="0"/>
              <w:numPr>
                <w:ilvl w:val="0"/>
                <w:numId w:val="155"/>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Establecer los estándares educativos del área de </w:t>
            </w:r>
            <w:r w:rsidRPr="00F00628">
              <w:rPr>
                <w:rFonts w:ascii="Century Gothic" w:hAnsi="Century Gothic" w:cs="Arial"/>
                <w:i w:val="0"/>
                <w:sz w:val="18"/>
                <w:szCs w:val="18"/>
                <w:lang w:val="es-GT"/>
              </w:rPr>
              <w:t>Culturas e Idiomas Mayas, Garífuna o Xinka</w:t>
            </w:r>
            <w:r w:rsidRPr="00F00628">
              <w:rPr>
                <w:rFonts w:ascii="Century Gothic" w:hAnsi="Century Gothic"/>
                <w:i w:val="0"/>
                <w:sz w:val="18"/>
                <w:szCs w:val="18"/>
                <w:lang w:val="es-GT"/>
              </w:rPr>
              <w:t>, para que respondan a los criterios de calidad y pertinencia.</w:t>
            </w:r>
          </w:p>
          <w:p w14:paraId="2CA2DAFF" w14:textId="77777777" w:rsidR="001A5DDB" w:rsidRPr="00F00628" w:rsidRDefault="001A5DDB" w:rsidP="00347453">
            <w:pPr>
              <w:pStyle w:val="Prrafodelista"/>
              <w:numPr>
                <w:ilvl w:val="0"/>
                <w:numId w:val="15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7EB83669" w14:textId="77777777" w:rsidR="001A5DDB" w:rsidRPr="00F00628" w:rsidRDefault="001A5DDB" w:rsidP="00347453">
            <w:pPr>
              <w:pStyle w:val="Prrafodelista"/>
              <w:numPr>
                <w:ilvl w:val="0"/>
                <w:numId w:val="155"/>
              </w:numPr>
              <w:autoSpaceDE w:val="0"/>
              <w:autoSpaceDN w:val="0"/>
              <w:adjustRightInd w:val="0"/>
              <w:jc w:val="both"/>
              <w:rPr>
                <w:rFonts w:ascii="Century Gothic" w:eastAsiaTheme="minorHAnsi" w:hAnsi="Century Gothic" w:cs="Century Gothic,Italic"/>
                <w:i w:val="0"/>
                <w:sz w:val="18"/>
                <w:szCs w:val="18"/>
                <w:lang w:val="es-GT" w:eastAsia="en-US"/>
              </w:rPr>
            </w:pPr>
            <w:r w:rsidRPr="00F00628">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61D58978" w14:textId="77777777" w:rsidR="00A55AE5" w:rsidRPr="00F00628"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F00628" w14:paraId="6EAEDA9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6FBA327" w14:textId="2EE55277" w:rsidR="00A55AE5" w:rsidRPr="00F00628" w:rsidRDefault="00A55AE5" w:rsidP="00347453">
            <w:pPr>
              <w:pStyle w:val="Prrafodelista"/>
              <w:numPr>
                <w:ilvl w:val="0"/>
                <w:numId w:val="128"/>
              </w:numPr>
              <w:jc w:val="both"/>
              <w:textAlignment w:val="center"/>
              <w:rPr>
                <w:rFonts w:ascii="Century Gothic" w:eastAsia="SimSun" w:hAnsi="Century Gothic" w:cs="Arial"/>
                <w:b/>
                <w:i w:val="0"/>
                <w:sz w:val="18"/>
                <w:szCs w:val="18"/>
                <w:lang w:val="es-GT" w:bidi="ar"/>
              </w:rPr>
            </w:pPr>
            <w:r w:rsidRPr="00F00628">
              <w:rPr>
                <w:rFonts w:ascii="Century Gothic" w:hAnsi="Century Gothic" w:cs="Arial"/>
                <w:b/>
                <w:i w:val="0"/>
                <w:sz w:val="18"/>
                <w:szCs w:val="18"/>
                <w:lang w:bidi="ar"/>
              </w:rPr>
              <w:t xml:space="preserve">TAREAS </w:t>
            </w:r>
            <w:r w:rsidRPr="00A27BB0">
              <w:rPr>
                <w:rFonts w:ascii="Century Gothic" w:eastAsia="SimSun" w:hAnsi="Century Gothic" w:cs="Arial"/>
                <w:b/>
                <w:i w:val="0"/>
                <w:sz w:val="18"/>
                <w:szCs w:val="18"/>
                <w:lang w:val="es-GT" w:bidi="ar"/>
              </w:rPr>
              <w:t>PERIÓDICAS</w:t>
            </w:r>
          </w:p>
        </w:tc>
      </w:tr>
      <w:tr w:rsidR="00A55AE5" w:rsidRPr="00F00628" w14:paraId="0ED425F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3A6AEE9" w14:textId="77777777" w:rsidR="00F2426B" w:rsidRPr="00F00628" w:rsidRDefault="00F2426B" w:rsidP="00347453">
            <w:pPr>
              <w:pStyle w:val="Encabezado"/>
              <w:widowControl w:val="0"/>
              <w:numPr>
                <w:ilvl w:val="0"/>
                <w:numId w:val="15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la planificación de las acciones técnicas del departamento, de acuerdo con las acciones programadas en el POA </w:t>
            </w:r>
          </w:p>
          <w:p w14:paraId="3C9106D9" w14:textId="77777777" w:rsidR="00F2426B" w:rsidRPr="00F00628" w:rsidRDefault="00F2426B" w:rsidP="00347453">
            <w:pPr>
              <w:pStyle w:val="Encabezado"/>
              <w:widowControl w:val="0"/>
              <w:numPr>
                <w:ilvl w:val="0"/>
                <w:numId w:val="15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Elaborar informes de los procesos y actividades de acuerdo con los procedimientos establecidos.</w:t>
            </w:r>
          </w:p>
          <w:p w14:paraId="5481B92B" w14:textId="0FA97C44" w:rsidR="00D00E68" w:rsidRPr="00D00E68" w:rsidRDefault="00F2426B" w:rsidP="00347453">
            <w:pPr>
              <w:pStyle w:val="Encabezado"/>
              <w:widowControl w:val="0"/>
              <w:numPr>
                <w:ilvl w:val="0"/>
                <w:numId w:val="15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Elaborar dictámenes, opiniones, oficios, providencias e informes relacionadas con el área de </w:t>
            </w:r>
            <w:r w:rsidR="00D00E68" w:rsidRPr="00F00628">
              <w:rPr>
                <w:rFonts w:ascii="Century Gothic" w:hAnsi="Century Gothic" w:cs="Arial"/>
                <w:i w:val="0"/>
                <w:sz w:val="18"/>
                <w:szCs w:val="18"/>
                <w:lang w:val="es-GT"/>
              </w:rPr>
              <w:t>Culturas e Idiomas Mayas, Garífuna o Xinka</w:t>
            </w:r>
            <w:r w:rsidR="00D00E68">
              <w:rPr>
                <w:rFonts w:ascii="Century Gothic" w:hAnsi="Century Gothic" w:cs="Arial"/>
                <w:i w:val="0"/>
                <w:sz w:val="18"/>
                <w:szCs w:val="18"/>
                <w:lang w:val="es-GT"/>
              </w:rPr>
              <w:t>.</w:t>
            </w:r>
            <w:r w:rsidR="00D00E68" w:rsidRPr="00F00628">
              <w:rPr>
                <w:rFonts w:ascii="Century Gothic" w:eastAsiaTheme="minorHAnsi" w:hAnsi="Century Gothic" w:cs="Century Gothic,Italic"/>
                <w:i w:val="0"/>
                <w:sz w:val="18"/>
                <w:szCs w:val="18"/>
                <w:lang w:val="es-GT" w:eastAsia="en-US"/>
              </w:rPr>
              <w:t xml:space="preserve"> </w:t>
            </w:r>
          </w:p>
          <w:p w14:paraId="4E7D0431" w14:textId="2E2820DE" w:rsidR="00F2426B" w:rsidRPr="00F00628" w:rsidRDefault="00F2426B" w:rsidP="00347453">
            <w:pPr>
              <w:pStyle w:val="Encabezado"/>
              <w:widowControl w:val="0"/>
              <w:numPr>
                <w:ilvl w:val="0"/>
                <w:numId w:val="15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Integrar equipos de trabajo para la consecución de los objetivos y metas institucionales o del departamento.</w:t>
            </w:r>
          </w:p>
          <w:p w14:paraId="2D16B17B" w14:textId="77777777" w:rsidR="00F2426B" w:rsidRPr="00690BE7" w:rsidRDefault="00F2426B" w:rsidP="00347453">
            <w:pPr>
              <w:pStyle w:val="Encabezado"/>
              <w:widowControl w:val="0"/>
              <w:numPr>
                <w:ilvl w:val="0"/>
                <w:numId w:val="156"/>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Realizar reuniones de trabajo y capacitaciones relacionadas con el área curricular.</w:t>
            </w:r>
          </w:p>
          <w:p w14:paraId="26B11FAE" w14:textId="4CD3DCCF" w:rsidR="00690BE7" w:rsidRPr="001103CF" w:rsidRDefault="00690BE7" w:rsidP="00347453">
            <w:pPr>
              <w:pStyle w:val="Encabezado"/>
              <w:widowControl w:val="0"/>
              <w:numPr>
                <w:ilvl w:val="0"/>
                <w:numId w:val="156"/>
              </w:numPr>
              <w:tabs>
                <w:tab w:val="clear" w:pos="4252"/>
                <w:tab w:val="clear" w:pos="8504"/>
              </w:tabs>
              <w:spacing w:line="276" w:lineRule="auto"/>
              <w:jc w:val="both"/>
              <w:rPr>
                <w:rFonts w:ascii="Century Gothic" w:hAnsi="Century Gothic"/>
                <w:i w:val="0"/>
                <w:iCs w:val="0"/>
                <w:sz w:val="18"/>
                <w:szCs w:val="18"/>
                <w:lang w:val="es-ES"/>
              </w:rPr>
            </w:pPr>
            <w:r w:rsidRPr="001103CF">
              <w:rPr>
                <w:rFonts w:ascii="Century Gothic" w:hAnsi="Century Gothic"/>
                <w:i w:val="0"/>
                <w:iCs w:val="0"/>
                <w:sz w:val="18"/>
                <w:szCs w:val="18"/>
                <w:lang w:val="es-ES"/>
              </w:rPr>
              <w:t xml:space="preserve">Realizar </w:t>
            </w:r>
            <w:r w:rsidR="001103CF" w:rsidRPr="001103CF">
              <w:rPr>
                <w:rFonts w:ascii="Century Gothic" w:hAnsi="Century Gothic"/>
                <w:i w:val="0"/>
                <w:iCs w:val="0"/>
                <w:sz w:val="18"/>
                <w:szCs w:val="18"/>
                <w:lang w:val="es-ES"/>
              </w:rPr>
              <w:t>las salidas</w:t>
            </w:r>
            <w:r w:rsidRPr="001103CF">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003BBD27" w14:textId="77777777" w:rsidR="00A55AE5" w:rsidRPr="00F00628"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F00628" w14:paraId="3781AF3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BC108F6" w14:textId="424148FB" w:rsidR="00A55AE5" w:rsidRPr="00F00628" w:rsidRDefault="00A55AE5" w:rsidP="00347453">
            <w:pPr>
              <w:pStyle w:val="Prrafodelista"/>
              <w:numPr>
                <w:ilvl w:val="0"/>
                <w:numId w:val="128"/>
              </w:numPr>
              <w:jc w:val="both"/>
              <w:textAlignment w:val="center"/>
              <w:rPr>
                <w:rFonts w:ascii="Century Gothic" w:hAnsi="Century Gothic" w:cs="Arial"/>
                <w:b/>
                <w:bCs/>
                <w:i w:val="0"/>
                <w:sz w:val="18"/>
                <w:szCs w:val="18"/>
                <w:lang w:val="es-GT"/>
              </w:rPr>
            </w:pPr>
            <w:r w:rsidRPr="00A27BB0">
              <w:rPr>
                <w:rFonts w:ascii="Century Gothic" w:eastAsia="SimSun" w:hAnsi="Century Gothic" w:cs="Arial"/>
                <w:b/>
                <w:i w:val="0"/>
                <w:sz w:val="18"/>
                <w:szCs w:val="18"/>
                <w:lang w:val="es-GT" w:bidi="ar"/>
              </w:rPr>
              <w:t>TAREAS</w:t>
            </w:r>
            <w:r w:rsidRPr="00F00628">
              <w:rPr>
                <w:rFonts w:ascii="Century Gothic" w:hAnsi="Century Gothic" w:cs="Arial"/>
                <w:b/>
                <w:bCs/>
                <w:i w:val="0"/>
                <w:sz w:val="18"/>
                <w:szCs w:val="18"/>
              </w:rPr>
              <w:t xml:space="preserve"> EVENTUALES</w:t>
            </w:r>
          </w:p>
        </w:tc>
      </w:tr>
      <w:tr w:rsidR="00A55AE5" w:rsidRPr="00F00628" w14:paraId="757F1E7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33AC8F2" w14:textId="77777777" w:rsidR="00F2426B" w:rsidRPr="00F00628" w:rsidRDefault="00F2426B" w:rsidP="00347453">
            <w:pPr>
              <w:pStyle w:val="Encabezado"/>
              <w:widowControl w:val="0"/>
              <w:numPr>
                <w:ilvl w:val="0"/>
                <w:numId w:val="15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213BB5F2" w14:textId="77777777" w:rsidR="00F2426B" w:rsidRPr="00F00628" w:rsidRDefault="00F2426B" w:rsidP="00347453">
            <w:pPr>
              <w:pStyle w:val="Encabezado"/>
              <w:widowControl w:val="0"/>
              <w:numPr>
                <w:ilvl w:val="0"/>
                <w:numId w:val="15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Apoyar administrativamente en diferentes eventos que organiza la institución.</w:t>
            </w:r>
          </w:p>
          <w:p w14:paraId="0ABFCA14" w14:textId="77777777" w:rsidR="00F2426B" w:rsidRPr="00F00628" w:rsidRDefault="00F2426B" w:rsidP="00347453">
            <w:pPr>
              <w:pStyle w:val="Encabezado"/>
              <w:widowControl w:val="0"/>
              <w:numPr>
                <w:ilvl w:val="0"/>
                <w:numId w:val="15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7AB8077A" w14:textId="77777777" w:rsidR="00F2426B" w:rsidRPr="00F00628" w:rsidRDefault="00F2426B" w:rsidP="00347453">
            <w:pPr>
              <w:pStyle w:val="Encabezado"/>
              <w:widowControl w:val="0"/>
              <w:numPr>
                <w:ilvl w:val="0"/>
                <w:numId w:val="15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Utilizar el Sistema de Gestión de Calidad para la ejecución de actividades del Departamento.</w:t>
            </w:r>
          </w:p>
          <w:p w14:paraId="0103C597" w14:textId="38FF8FA5" w:rsidR="00F2426B" w:rsidRPr="00F00628" w:rsidRDefault="00F2426B" w:rsidP="00347453">
            <w:pPr>
              <w:pStyle w:val="Encabezado"/>
              <w:widowControl w:val="0"/>
              <w:numPr>
                <w:ilvl w:val="0"/>
                <w:numId w:val="15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Participar en mesas de trabajo donde represente a la Digecur y/o al Mineduc, </w:t>
            </w:r>
            <w:r w:rsidR="00BC04D6" w:rsidRPr="00F00628">
              <w:rPr>
                <w:rFonts w:ascii="Century Gothic" w:hAnsi="Century Gothic"/>
                <w:i w:val="0"/>
                <w:sz w:val="18"/>
                <w:szCs w:val="18"/>
                <w:lang w:val="es-GT"/>
              </w:rPr>
              <w:t>de acuerdo co</w:t>
            </w:r>
            <w:r w:rsidR="00BC04D6" w:rsidRPr="00F00628">
              <w:rPr>
                <w:rFonts w:ascii="Century Gothic" w:hAnsi="Century Gothic"/>
                <w:iCs w:val="0"/>
                <w:sz w:val="18"/>
                <w:szCs w:val="18"/>
                <w:lang w:val="es-GT"/>
              </w:rPr>
              <w:t>n el</w:t>
            </w:r>
            <w:r w:rsidRPr="00F00628">
              <w:rPr>
                <w:rFonts w:ascii="Century Gothic" w:hAnsi="Century Gothic"/>
                <w:i w:val="0"/>
                <w:sz w:val="18"/>
                <w:szCs w:val="18"/>
                <w:lang w:val="es-GT"/>
              </w:rPr>
              <w:t xml:space="preserve"> nombramiento correspondiente</w:t>
            </w:r>
          </w:p>
          <w:p w14:paraId="08BFE57C" w14:textId="77777777" w:rsidR="00F2426B" w:rsidRPr="00F00628" w:rsidRDefault="00F2426B" w:rsidP="00347453">
            <w:pPr>
              <w:pStyle w:val="Encabezado"/>
              <w:widowControl w:val="0"/>
              <w:numPr>
                <w:ilvl w:val="0"/>
                <w:numId w:val="157"/>
              </w:numPr>
              <w:tabs>
                <w:tab w:val="clear" w:pos="4252"/>
                <w:tab w:val="clear" w:pos="8504"/>
              </w:tabs>
              <w:spacing w:line="276" w:lineRule="auto"/>
              <w:jc w:val="both"/>
              <w:rPr>
                <w:rFonts w:ascii="Century Gothic" w:hAnsi="Century Gothic"/>
                <w:i w:val="0"/>
                <w:sz w:val="18"/>
                <w:szCs w:val="18"/>
                <w:lang w:val="es-GT"/>
              </w:rPr>
            </w:pPr>
            <w:r w:rsidRPr="00F00628">
              <w:rPr>
                <w:rFonts w:ascii="Century Gothic" w:hAnsi="Century Gothic"/>
                <w:i w:val="0"/>
                <w:sz w:val="18"/>
                <w:szCs w:val="18"/>
                <w:lang w:val="es-GT"/>
              </w:rPr>
              <w:t xml:space="preserve">Realizar otras tareas asignadas por la autoridad superior inherentes al puesto, o tareas de carácter eventual que no </w:t>
            </w:r>
            <w:r w:rsidRPr="00F00628">
              <w:rPr>
                <w:rFonts w:ascii="Century Gothic" w:hAnsi="Century Gothic"/>
                <w:i w:val="0"/>
                <w:sz w:val="18"/>
                <w:szCs w:val="18"/>
                <w:lang w:val="es-GT"/>
              </w:rPr>
              <w:lastRenderedPageBreak/>
              <w:t>entorpezcan el cumplimiento del propósito principal del puesto y para las cuales la persona posea la competencia.</w:t>
            </w:r>
          </w:p>
          <w:p w14:paraId="1157EF2C" w14:textId="77777777" w:rsidR="00A55AE5" w:rsidRPr="00F00628" w:rsidRDefault="00A55AE5" w:rsidP="00025D5F">
            <w:pPr>
              <w:pStyle w:val="Encabezado"/>
              <w:widowControl w:val="0"/>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29"/>
        <w:gridCol w:w="8469"/>
      </w:tblGrid>
      <w:tr w:rsidR="00A55AE5" w:rsidRPr="00F00628" w14:paraId="782A95A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8C0668A" w14:textId="47CF3852" w:rsidR="00A55AE5" w:rsidRPr="003A06E8" w:rsidRDefault="008121AC" w:rsidP="00347453">
            <w:pPr>
              <w:pStyle w:val="Prrafodelista"/>
              <w:numPr>
                <w:ilvl w:val="0"/>
                <w:numId w:val="128"/>
              </w:numPr>
              <w:jc w:val="both"/>
              <w:textAlignment w:val="center"/>
              <w:rPr>
                <w:rFonts w:ascii="Century Gothic" w:eastAsia="SimSun" w:hAnsi="Century Gothic" w:cs="Arial"/>
                <w:sz w:val="18"/>
                <w:szCs w:val="18"/>
                <w:lang w:val="es-GT" w:bidi="ar"/>
              </w:rPr>
            </w:pPr>
            <w:r w:rsidRPr="00A27BB0">
              <w:rPr>
                <w:rFonts w:ascii="Century Gothic" w:eastAsia="SimSun" w:hAnsi="Century Gothic" w:cs="Arial"/>
                <w:bCs w:val="0"/>
                <w:i w:val="0"/>
                <w:sz w:val="18"/>
                <w:szCs w:val="18"/>
                <w:lang w:val="es-GT" w:bidi="ar"/>
              </w:rPr>
              <w:lastRenderedPageBreak/>
              <w:t>U</w:t>
            </w:r>
            <w:r w:rsidR="00A55AE5" w:rsidRPr="00A27BB0">
              <w:rPr>
                <w:rFonts w:ascii="Century Gothic" w:eastAsia="SimSun" w:hAnsi="Century Gothic" w:cs="Arial"/>
                <w:bCs w:val="0"/>
                <w:i w:val="0"/>
                <w:sz w:val="18"/>
                <w:szCs w:val="18"/>
                <w:lang w:val="es-GT" w:bidi="ar"/>
              </w:rPr>
              <w:t>BICACIÓN</w:t>
            </w:r>
            <w:r w:rsidR="00A55AE5" w:rsidRPr="003A06E8">
              <w:rPr>
                <w:rFonts w:ascii="Century Gothic" w:eastAsia="SimSun" w:hAnsi="Century Gothic" w:cs="Arial"/>
                <w:sz w:val="18"/>
                <w:szCs w:val="18"/>
                <w:lang w:val="es-GT" w:bidi="ar"/>
              </w:rPr>
              <w:t xml:space="preserve"> DEL PUESTO</w:t>
            </w:r>
          </w:p>
        </w:tc>
      </w:tr>
      <w:tr w:rsidR="00A55AE5" w:rsidRPr="00F00628" w14:paraId="28AA7AF7" w14:textId="77777777" w:rsidTr="00940399">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BCC3A6" w14:textId="786A71B5"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i w:val="0"/>
                <w:sz w:val="18"/>
                <w:szCs w:val="18"/>
                <w:lang w:val="es-GT"/>
              </w:rPr>
              <w:t>El puesto de trabajo se ubica en el Departamento del Nivel Medio, Ciclo Básico</w:t>
            </w:r>
            <w:r w:rsidR="00940399" w:rsidRPr="00F00628">
              <w:rPr>
                <w:rFonts w:ascii="Century Gothic" w:hAnsi="Century Gothic"/>
                <w:i w:val="0"/>
                <w:sz w:val="18"/>
                <w:szCs w:val="18"/>
                <w:lang w:val="es-GT"/>
              </w:rPr>
              <w:t>.</w:t>
            </w:r>
          </w:p>
        </w:tc>
      </w:tr>
      <w:tr w:rsidR="00A55AE5" w:rsidRPr="00F00628" w14:paraId="3319644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F3C3065" w14:textId="5FD7EB5E" w:rsidR="00A55AE5" w:rsidRPr="008121AC" w:rsidRDefault="00A55AE5" w:rsidP="00347453">
            <w:pPr>
              <w:pStyle w:val="Prrafodelista"/>
              <w:numPr>
                <w:ilvl w:val="0"/>
                <w:numId w:val="128"/>
              </w:numPr>
              <w:jc w:val="both"/>
              <w:textAlignment w:val="center"/>
              <w:rPr>
                <w:rFonts w:ascii="Century Gothic" w:hAnsi="Century Gothic" w:cs="Arial"/>
                <w:b/>
                <w:sz w:val="18"/>
                <w:szCs w:val="18"/>
                <w:lang w:val="es-GT"/>
              </w:rPr>
            </w:pPr>
            <w:r w:rsidRPr="00A27BB0">
              <w:rPr>
                <w:rFonts w:ascii="Century Gothic" w:eastAsia="SimSun" w:hAnsi="Century Gothic" w:cs="Arial"/>
                <w:b/>
                <w:i w:val="0"/>
                <w:sz w:val="18"/>
                <w:szCs w:val="18"/>
                <w:lang w:val="es-GT" w:bidi="ar"/>
              </w:rPr>
              <w:t>SUPERVISIÓN</w:t>
            </w:r>
          </w:p>
        </w:tc>
      </w:tr>
      <w:tr w:rsidR="00A55AE5" w:rsidRPr="00F00628" w14:paraId="1BC4240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293D4D"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N/A</w:t>
            </w:r>
          </w:p>
          <w:p w14:paraId="7921ABAE"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7661D8F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A6F716" w14:textId="2D440FFE" w:rsidR="00A55AE5" w:rsidRPr="008121AC" w:rsidRDefault="00A55AE5" w:rsidP="00347453">
            <w:pPr>
              <w:pStyle w:val="Prrafodelista"/>
              <w:numPr>
                <w:ilvl w:val="0"/>
                <w:numId w:val="128"/>
              </w:numPr>
              <w:jc w:val="both"/>
              <w:textAlignment w:val="center"/>
              <w:rPr>
                <w:rFonts w:ascii="Century Gothic" w:hAnsi="Century Gothic" w:cs="Arial"/>
                <w:b/>
                <w:sz w:val="18"/>
                <w:szCs w:val="18"/>
                <w:lang w:val="es-GT"/>
              </w:rPr>
            </w:pPr>
            <w:r w:rsidRPr="00A27BB0">
              <w:rPr>
                <w:rFonts w:ascii="Century Gothic" w:eastAsia="SimSun" w:hAnsi="Century Gothic" w:cs="Arial"/>
                <w:b/>
                <w:i w:val="0"/>
                <w:sz w:val="18"/>
                <w:szCs w:val="18"/>
                <w:lang w:val="es-GT" w:bidi="ar"/>
              </w:rPr>
              <w:t>RESPONSABILIDAD</w:t>
            </w:r>
          </w:p>
        </w:tc>
      </w:tr>
      <w:tr w:rsidR="00A55AE5" w:rsidRPr="00F00628" w14:paraId="38B4E6A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8381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2CD4AA2" w14:textId="2699344D" w:rsidR="00940399" w:rsidRPr="00F00628" w:rsidRDefault="00940399" w:rsidP="00025D5F">
            <w:pPr>
              <w:jc w:val="both"/>
              <w:textAlignment w:val="center"/>
              <w:rPr>
                <w:rFonts w:ascii="Century Gothic" w:hAnsi="Century Gothic" w:cs="Arial"/>
                <w:b/>
                <w:i w:val="0"/>
                <w:sz w:val="18"/>
                <w:szCs w:val="18"/>
                <w:lang w:val="es-GT"/>
              </w:rPr>
            </w:pPr>
          </w:p>
        </w:tc>
      </w:tr>
      <w:tr w:rsidR="00A55AE5" w:rsidRPr="00F00628" w14:paraId="0E36653A"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020258"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Por el uso cuidado y resguardo del mobiliario y equipo que tiene registrado en la tarjeta de responsabilidad.</w:t>
            </w:r>
          </w:p>
          <w:p w14:paraId="5B20A3BD" w14:textId="77777777" w:rsidR="00A55AE5" w:rsidRPr="00F00628" w:rsidRDefault="00A55AE5" w:rsidP="00025D5F">
            <w:pPr>
              <w:jc w:val="both"/>
              <w:textAlignment w:val="center"/>
              <w:rPr>
                <w:rFonts w:ascii="Century Gothic" w:hAnsi="Century Gothic" w:cs="Arial"/>
                <w:b/>
                <w:i w:val="0"/>
                <w:sz w:val="18"/>
                <w:szCs w:val="18"/>
                <w:lang w:val="es-GT"/>
              </w:rPr>
            </w:pPr>
          </w:p>
        </w:tc>
      </w:tr>
      <w:tr w:rsidR="00A55AE5" w:rsidRPr="00F00628" w14:paraId="4AD1A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7D61432" w14:textId="77777777" w:rsidR="00A55AE5" w:rsidRPr="00F00628" w:rsidRDefault="00A55AE5" w:rsidP="00347453">
            <w:pPr>
              <w:pStyle w:val="Prrafodelista"/>
              <w:numPr>
                <w:ilvl w:val="0"/>
                <w:numId w:val="128"/>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RELACIONES</w:t>
            </w:r>
            <w:r w:rsidRPr="00F00628">
              <w:rPr>
                <w:rFonts w:ascii="Century Gothic" w:hAnsi="Century Gothic" w:cs="Arial"/>
                <w:b/>
                <w:i w:val="0"/>
                <w:sz w:val="18"/>
                <w:szCs w:val="18"/>
                <w:lang w:val="es-GT"/>
              </w:rPr>
              <w:t xml:space="preserve"> LABORALES</w:t>
            </w:r>
          </w:p>
        </w:tc>
      </w:tr>
      <w:tr w:rsidR="00A55AE5" w:rsidRPr="00F00628" w14:paraId="0058034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5461C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53763AF"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00628">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18F8155B" w14:textId="77777777" w:rsidR="00A55AE5" w:rsidRPr="00F00628"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00628" w14:paraId="6D2980A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836023"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3E1DB876" w14:textId="77777777" w:rsidR="009F0A39" w:rsidRPr="00F00628"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00628">
              <w:rPr>
                <w:rFonts w:ascii="Century Gothic" w:hAnsi="Century Gothic"/>
                <w:iCs/>
                <w:sz w:val="18"/>
                <w:szCs w:val="18"/>
                <w:lang w:val="es-GT"/>
              </w:rPr>
              <w:t>Organizaciones gubernamentales y no gubernamentales, centros educativos, universidades, cooperación nacional e internacional, entre otros.</w:t>
            </w:r>
          </w:p>
          <w:p w14:paraId="09005780" w14:textId="77777777" w:rsidR="00A55AE5" w:rsidRPr="00F00628"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00628" w14:paraId="68AC83E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C392E27" w14:textId="77777777" w:rsidR="00A55AE5" w:rsidRPr="00F00628" w:rsidRDefault="00A55AE5" w:rsidP="00347453">
            <w:pPr>
              <w:pStyle w:val="Prrafodelista"/>
              <w:numPr>
                <w:ilvl w:val="0"/>
                <w:numId w:val="128"/>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LUGAR DE TRABAJO</w:t>
            </w:r>
          </w:p>
        </w:tc>
      </w:tr>
      <w:tr w:rsidR="00A55AE5" w:rsidRPr="00F00628" w14:paraId="1D9DC8F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CE6FA5" w14:textId="2C3AA173"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El puesto de trabajo se ubica en la Dirección General de Currículo -DIGECUR-</w:t>
            </w:r>
          </w:p>
        </w:tc>
      </w:tr>
      <w:tr w:rsidR="00A55AE5" w:rsidRPr="00F00628" w14:paraId="4FEFC76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9334BCD" w14:textId="77777777" w:rsidR="00A55AE5" w:rsidRPr="00F00628" w:rsidRDefault="00A55AE5" w:rsidP="00347453">
            <w:pPr>
              <w:pStyle w:val="Prrafodelista"/>
              <w:numPr>
                <w:ilvl w:val="0"/>
                <w:numId w:val="128"/>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JORNADA</w:t>
            </w:r>
            <w:r w:rsidRPr="00F00628">
              <w:rPr>
                <w:rFonts w:ascii="Century Gothic" w:hAnsi="Century Gothic" w:cs="Arial"/>
                <w:b/>
                <w:i w:val="0"/>
                <w:sz w:val="18"/>
                <w:szCs w:val="18"/>
                <w:lang w:val="es-GT"/>
              </w:rPr>
              <w:t xml:space="preserve"> DE TRABAJO</w:t>
            </w:r>
          </w:p>
        </w:tc>
      </w:tr>
      <w:tr w:rsidR="00A55AE5" w:rsidRPr="00F00628" w14:paraId="52F9776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CC24CCE" w14:textId="0C660390"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F00628">
              <w:rPr>
                <w:rFonts w:ascii="Century Gothic" w:hAnsi="Century Gothic" w:cs="Arial"/>
                <w:i w:val="0"/>
                <w:sz w:val="18"/>
                <w:szCs w:val="18"/>
                <w:lang w:val="es-GT"/>
              </w:rPr>
              <w:t>, de lunes a viernes de 9:00 a 17:30 horas</w:t>
            </w:r>
            <w:r w:rsidR="00C93BDD" w:rsidRPr="00F00628">
              <w:rPr>
                <w:rFonts w:ascii="Century Gothic" w:hAnsi="Century Gothic" w:cs="Arial"/>
                <w:i w:val="0"/>
                <w:sz w:val="18"/>
                <w:szCs w:val="18"/>
                <w:lang w:val="es-GT"/>
              </w:rPr>
              <w:t>.</w:t>
            </w:r>
          </w:p>
          <w:p w14:paraId="05095B1F"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3BBCFC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66544E" w14:textId="77777777" w:rsidR="00A55AE5" w:rsidRPr="00F00628" w:rsidRDefault="00A55AE5" w:rsidP="00347453">
            <w:pPr>
              <w:pStyle w:val="Prrafodelista"/>
              <w:numPr>
                <w:ilvl w:val="0"/>
                <w:numId w:val="128"/>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RIESGOS</w:t>
            </w:r>
            <w:r w:rsidRPr="00F00628">
              <w:rPr>
                <w:rFonts w:ascii="Century Gothic" w:hAnsi="Century Gothic" w:cs="Arial"/>
                <w:b/>
                <w:i w:val="0"/>
                <w:sz w:val="18"/>
                <w:szCs w:val="18"/>
                <w:lang w:val="es-GT"/>
              </w:rPr>
              <w:t xml:space="preserve"> EN EL TRABAJO</w:t>
            </w:r>
          </w:p>
        </w:tc>
      </w:tr>
      <w:tr w:rsidR="00A55AE5" w:rsidRPr="00F00628" w14:paraId="63FED5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B6A225" w14:textId="77777777" w:rsidR="00940399" w:rsidRPr="00F00628" w:rsidRDefault="00940399" w:rsidP="00940399">
            <w:pPr>
              <w:jc w:val="both"/>
              <w:textAlignment w:val="center"/>
              <w:rPr>
                <w:rFonts w:ascii="Century Gothic" w:hAnsi="Century Gothic"/>
                <w:i w:val="0"/>
                <w:sz w:val="18"/>
                <w:szCs w:val="18"/>
                <w:lang w:val="es-GT"/>
              </w:rPr>
            </w:pPr>
            <w:r w:rsidRPr="00F00628">
              <w:rPr>
                <w:rFonts w:ascii="Century Gothic" w:hAnsi="Century Gothic"/>
                <w:i w:val="0"/>
                <w:sz w:val="18"/>
                <w:szCs w:val="18"/>
                <w:lang w:val="es-GT"/>
              </w:rPr>
              <w:t>Se derivan por el incumplimiento de sus funciones, afectando el cumplimiento de las metas y objetivos del departamento contemplados en el POA institucional.</w:t>
            </w:r>
          </w:p>
          <w:p w14:paraId="0AB52FFE" w14:textId="77777777" w:rsidR="00A55AE5" w:rsidRPr="00F00628" w:rsidRDefault="00A55AE5" w:rsidP="00025D5F">
            <w:pPr>
              <w:jc w:val="both"/>
              <w:textAlignment w:val="center"/>
              <w:rPr>
                <w:rFonts w:ascii="Century Gothic" w:hAnsi="Century Gothic" w:cs="Arial"/>
                <w:i w:val="0"/>
                <w:sz w:val="18"/>
                <w:szCs w:val="18"/>
                <w:highlight w:val="yellow"/>
                <w:lang w:val="es-GT"/>
              </w:rPr>
            </w:pPr>
          </w:p>
        </w:tc>
      </w:tr>
      <w:tr w:rsidR="00A55AE5" w:rsidRPr="00F00628" w14:paraId="5D23890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5BF71A" w14:textId="77777777" w:rsidR="00A55AE5" w:rsidRPr="00F00628" w:rsidRDefault="00A55AE5" w:rsidP="00347453">
            <w:pPr>
              <w:pStyle w:val="Prrafodelista"/>
              <w:numPr>
                <w:ilvl w:val="0"/>
                <w:numId w:val="128"/>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CONSECUENCIAS</w:t>
            </w:r>
            <w:r w:rsidRPr="00F00628">
              <w:rPr>
                <w:rFonts w:ascii="Century Gothic" w:hAnsi="Century Gothic" w:cs="Arial"/>
                <w:b/>
                <w:i w:val="0"/>
                <w:sz w:val="18"/>
                <w:szCs w:val="18"/>
                <w:lang w:val="es-GT"/>
              </w:rPr>
              <w:t xml:space="preserve"> EN EL TRABAJO</w:t>
            </w:r>
          </w:p>
        </w:tc>
      </w:tr>
      <w:tr w:rsidR="00A55AE5" w:rsidRPr="00F00628" w14:paraId="028A27C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823EE8" w14:textId="77777777" w:rsidR="00940399" w:rsidRPr="00F00628" w:rsidRDefault="00940399" w:rsidP="00940399">
            <w:pPr>
              <w:jc w:val="both"/>
              <w:textAlignment w:val="center"/>
              <w:rPr>
                <w:rFonts w:ascii="Century Gothic" w:hAnsi="Century Gothic"/>
                <w:i w:val="0"/>
                <w:sz w:val="18"/>
                <w:szCs w:val="18"/>
                <w:lang w:val="es-GT"/>
              </w:rPr>
            </w:pPr>
            <w:r w:rsidRPr="00F00628">
              <w:rPr>
                <w:rFonts w:ascii="Century Gothic" w:hAnsi="Century Gothic"/>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2514329" w14:textId="77777777" w:rsidR="00A55AE5" w:rsidRPr="00F00628" w:rsidRDefault="00A55AE5" w:rsidP="00025D5F">
            <w:pPr>
              <w:jc w:val="both"/>
              <w:textAlignment w:val="center"/>
              <w:rPr>
                <w:rFonts w:ascii="Century Gothic" w:hAnsi="Century Gothic" w:cs="Arial"/>
                <w:i w:val="0"/>
                <w:sz w:val="18"/>
                <w:szCs w:val="18"/>
                <w:lang w:val="es-GT"/>
              </w:rPr>
            </w:pPr>
          </w:p>
        </w:tc>
      </w:tr>
      <w:tr w:rsidR="00A55AE5" w:rsidRPr="00F00628" w14:paraId="0A663182"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925CE40" w14:textId="77777777" w:rsidR="00A55AE5" w:rsidRPr="00F00628" w:rsidRDefault="00A55AE5" w:rsidP="00347453">
            <w:pPr>
              <w:pStyle w:val="Prrafodelista"/>
              <w:numPr>
                <w:ilvl w:val="0"/>
                <w:numId w:val="128"/>
              </w:numPr>
              <w:jc w:val="both"/>
              <w:textAlignment w:val="center"/>
              <w:rPr>
                <w:rFonts w:ascii="Century Gothic" w:hAnsi="Century Gothic" w:cs="Arial"/>
                <w:b/>
                <w:bCs/>
                <w:i w:val="0"/>
                <w:sz w:val="18"/>
                <w:szCs w:val="18"/>
                <w:lang w:val="es-GT"/>
              </w:rPr>
            </w:pPr>
            <w:r w:rsidRPr="00A27BB0">
              <w:rPr>
                <w:rFonts w:ascii="Century Gothic" w:eastAsia="SimSun" w:hAnsi="Century Gothic" w:cs="Arial"/>
                <w:b/>
                <w:i w:val="0"/>
                <w:sz w:val="18"/>
                <w:szCs w:val="18"/>
                <w:lang w:val="es-GT" w:bidi="ar"/>
              </w:rPr>
              <w:t>ESFUERZO</w:t>
            </w:r>
            <w:r w:rsidRPr="00F00628">
              <w:rPr>
                <w:rFonts w:ascii="Century Gothic" w:hAnsi="Century Gothic" w:cs="Arial"/>
                <w:b/>
                <w:bCs/>
                <w:i w:val="0"/>
                <w:sz w:val="18"/>
                <w:szCs w:val="18"/>
                <w:lang w:val="es-GT"/>
              </w:rPr>
              <w:t xml:space="preserve"> EN EL TRABAJO</w:t>
            </w:r>
          </w:p>
        </w:tc>
      </w:tr>
      <w:tr w:rsidR="00A55AE5" w:rsidRPr="00F00628" w14:paraId="1DA706BD" w14:textId="77777777" w:rsidTr="00025D5F">
        <w:trPr>
          <w:cnfStyle w:val="000000100000" w:firstRow="0" w:lastRow="0" w:firstColumn="0" w:lastColumn="0" w:oddVBand="0" w:evenVBand="0" w:oddHBand="1" w:evenHBand="0" w:firstRowFirstColumn="0" w:firstRowLastColumn="0" w:lastRowFirstColumn="0" w:lastRowLastColumn="0"/>
          <w:trHeight w:val="10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86064A"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680FE43" w14:textId="00ED022D" w:rsidR="00A55AE5" w:rsidRPr="00F00628"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iCs/>
                <w:sz w:val="18"/>
                <w:szCs w:val="18"/>
                <w:lang w:val="es-GT"/>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A55AE5" w:rsidRPr="00F00628" w14:paraId="574ECE97" w14:textId="77777777" w:rsidTr="00025D5F">
        <w:trPr>
          <w:trHeight w:val="5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BA558E" w14:textId="77777777" w:rsidR="00A55AE5" w:rsidRPr="00F00628" w:rsidRDefault="00A55AE5" w:rsidP="00025D5F">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670FAB6" w14:textId="09E8CA10" w:rsidR="00A55AE5" w:rsidRPr="00F00628" w:rsidRDefault="00C0041F"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iCs/>
                <w:sz w:val="18"/>
                <w:szCs w:val="18"/>
                <w:lang w:val="es-GT"/>
              </w:rPr>
            </w:pPr>
            <w:r w:rsidRPr="00121CC9">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Pr>
                <w:rFonts w:ascii="Century Gothic" w:hAnsi="Century Gothic"/>
                <w:sz w:val="18"/>
                <w:szCs w:val="18"/>
                <w:lang w:val="es-GT"/>
              </w:rPr>
              <w:t>.</w:t>
            </w:r>
          </w:p>
        </w:tc>
      </w:tr>
      <w:tr w:rsidR="00A55AE5" w:rsidRPr="00F00628" w14:paraId="286A2AD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55852B9" w14:textId="77777777" w:rsidR="00A55AE5" w:rsidRPr="00F00628" w:rsidRDefault="00A55AE5" w:rsidP="00025D5F">
            <w:pPr>
              <w:pStyle w:val="Prrafodelista"/>
              <w:ind w:left="306"/>
              <w:jc w:val="center"/>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Perfil del puesto</w:t>
            </w:r>
          </w:p>
        </w:tc>
      </w:tr>
      <w:tr w:rsidR="00A55AE5" w:rsidRPr="00F00628" w14:paraId="23B4548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BFA7DAF" w14:textId="77777777" w:rsidR="00A55AE5" w:rsidRPr="00F00628" w:rsidRDefault="00A55AE5" w:rsidP="00347453">
            <w:pPr>
              <w:pStyle w:val="Prrafodelista"/>
              <w:numPr>
                <w:ilvl w:val="0"/>
                <w:numId w:val="128"/>
              </w:numPr>
              <w:jc w:val="both"/>
              <w:textAlignment w:val="center"/>
              <w:rPr>
                <w:rFonts w:ascii="Century Gothic" w:eastAsia="SimSun" w:hAnsi="Century Gothic" w:cs="Arial"/>
                <w:b/>
                <w:i w:val="0"/>
                <w:sz w:val="18"/>
                <w:szCs w:val="18"/>
                <w:lang w:val="es-GT" w:bidi="ar"/>
              </w:rPr>
            </w:pPr>
            <w:r w:rsidRPr="00F00628">
              <w:rPr>
                <w:rFonts w:ascii="Century Gothic" w:eastAsia="SimSun" w:hAnsi="Century Gothic" w:cs="Arial"/>
                <w:b/>
                <w:i w:val="0"/>
                <w:sz w:val="18"/>
                <w:szCs w:val="18"/>
                <w:lang w:val="es-GT" w:bidi="ar"/>
              </w:rPr>
              <w:t>EDUCACIÓN Y EXPERIENCIA</w:t>
            </w:r>
          </w:p>
        </w:tc>
      </w:tr>
      <w:tr w:rsidR="00940399" w:rsidRPr="00F00628" w14:paraId="217BFC6E" w14:textId="77777777" w:rsidTr="0094039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581C84FB" w14:textId="274E24A4" w:rsidR="00940399" w:rsidRPr="00F00628" w:rsidRDefault="00940399" w:rsidP="00940399">
            <w:pPr>
              <w:jc w:val="both"/>
              <w:textAlignment w:val="center"/>
              <w:rPr>
                <w:rFonts w:ascii="Century Gothic" w:hAnsi="Century Gothic" w:cs="Arial"/>
                <w:i w:val="0"/>
                <w:sz w:val="18"/>
                <w:szCs w:val="18"/>
                <w:lang w:val="es-GT"/>
              </w:rPr>
            </w:pPr>
          </w:p>
        </w:tc>
        <w:tc>
          <w:tcPr>
            <w:tcW w:w="3798" w:type="pct"/>
            <w:gridSpan w:val="2"/>
            <w:tcBorders>
              <w:top w:val="single" w:sz="4" w:space="0" w:color="00B0F0"/>
              <w:left w:val="single" w:sz="4" w:space="0" w:color="00B0F0"/>
              <w:bottom w:val="single" w:sz="4" w:space="0" w:color="00B0F0"/>
            </w:tcBorders>
            <w:shd w:val="clear" w:color="auto" w:fill="auto"/>
          </w:tcPr>
          <w:p w14:paraId="3EED1739" w14:textId="77777777" w:rsidR="00940399" w:rsidRPr="00F00628" w:rsidRDefault="00940399" w:rsidP="00940399">
            <w:pP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00628">
              <w:rPr>
                <w:rFonts w:ascii="Century Gothic" w:hAnsi="Century Gothic"/>
                <w:iCs/>
                <w:sz w:val="18"/>
                <w:szCs w:val="18"/>
                <w:lang w:val="es-GT"/>
              </w:rPr>
              <w:t>Acreditar título universitario a nivel de licenciatura en una carrera afín al puesto. Cuatro años de experiencia en tareas relacionadas con el puesto y ser colegiado activo.</w:t>
            </w:r>
          </w:p>
          <w:p w14:paraId="7C59F0E8" w14:textId="01D40C6B" w:rsidR="00940399" w:rsidRPr="00F00628" w:rsidRDefault="00940399" w:rsidP="00940399">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940399" w:rsidRPr="00F00628" w14:paraId="2155C68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C8FBD16" w14:textId="37003399" w:rsidR="00940399" w:rsidRPr="00F00628" w:rsidRDefault="00940399" w:rsidP="00347453">
            <w:pPr>
              <w:pStyle w:val="Prrafodelista"/>
              <w:numPr>
                <w:ilvl w:val="0"/>
                <w:numId w:val="128"/>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CARRERA</w:t>
            </w:r>
            <w:r w:rsidRPr="00F00628">
              <w:rPr>
                <w:rFonts w:ascii="Century Gothic" w:hAnsi="Century Gothic" w:cs="Arial"/>
                <w:b/>
                <w:i w:val="0"/>
                <w:sz w:val="18"/>
                <w:szCs w:val="18"/>
                <w:lang w:val="es-GT"/>
              </w:rPr>
              <w:t xml:space="preserve"> </w:t>
            </w:r>
            <w:r w:rsidR="009B4FC0">
              <w:rPr>
                <w:rFonts w:ascii="Century Gothic" w:hAnsi="Century Gothic" w:cs="Arial"/>
                <w:b/>
                <w:i w:val="0"/>
                <w:sz w:val="18"/>
                <w:szCs w:val="18"/>
                <w:lang w:val="es-GT"/>
              </w:rPr>
              <w:t>AFÍN</w:t>
            </w:r>
          </w:p>
        </w:tc>
      </w:tr>
      <w:tr w:rsidR="00940399" w:rsidRPr="00F00628" w14:paraId="7F1772B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4A4941" w14:textId="5A6D544D" w:rsidR="00940399" w:rsidRPr="00F00628" w:rsidRDefault="0050764B" w:rsidP="00940399">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940399" w:rsidRPr="00F00628">
              <w:rPr>
                <w:rFonts w:ascii="Century Gothic" w:hAnsi="Century Gothic" w:cs="Arial"/>
                <w:i w:val="0"/>
                <w:sz w:val="18"/>
                <w:szCs w:val="18"/>
                <w:lang w:val="es-GT"/>
              </w:rPr>
              <w:t xml:space="preserve">Licenciatura en Enseñanza de la Lengua y Literatura, Licenciatura en Educación del Lenguaje y Comunicación, Licenciatura en Comunicación y Letras, Licenciatura en la Enseñanza del Idioma Español y Literatura, Licenciatura en Educación, Licenciatura en Pedagogía y Administración Educativa, Licenciatura Sociolingüística, u otra afín a la naturaleza del puesto. </w:t>
            </w:r>
          </w:p>
          <w:p w14:paraId="19C39428"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12C37B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1988217" w14:textId="77777777" w:rsidR="00940399" w:rsidRPr="00F00628" w:rsidRDefault="00940399" w:rsidP="00347453">
            <w:pPr>
              <w:pStyle w:val="Prrafodelista"/>
              <w:numPr>
                <w:ilvl w:val="0"/>
                <w:numId w:val="128"/>
              </w:numPr>
              <w:jc w:val="both"/>
              <w:textAlignment w:val="center"/>
              <w:rPr>
                <w:rFonts w:ascii="Century Gothic" w:hAnsi="Century Gothic" w:cs="Arial"/>
                <w:b/>
                <w:i w:val="0"/>
                <w:sz w:val="18"/>
                <w:szCs w:val="18"/>
                <w:lang w:val="es-GT"/>
              </w:rPr>
            </w:pPr>
            <w:r w:rsidRPr="00F00628">
              <w:rPr>
                <w:rFonts w:ascii="Century Gothic" w:hAnsi="Century Gothic" w:cs="Arial"/>
                <w:b/>
                <w:i w:val="0"/>
                <w:sz w:val="18"/>
                <w:szCs w:val="18"/>
                <w:lang w:val="es-GT"/>
              </w:rPr>
              <w:t xml:space="preserve"> </w:t>
            </w:r>
            <w:r w:rsidRPr="00A27BB0">
              <w:rPr>
                <w:rFonts w:ascii="Century Gothic" w:eastAsia="SimSun" w:hAnsi="Century Gothic" w:cs="Arial"/>
                <w:b/>
                <w:i w:val="0"/>
                <w:sz w:val="18"/>
                <w:szCs w:val="18"/>
                <w:lang w:val="es-GT" w:bidi="ar"/>
              </w:rPr>
              <w:t>CONOCIMIENTOS</w:t>
            </w:r>
            <w:r w:rsidRPr="00F00628">
              <w:rPr>
                <w:rFonts w:ascii="Century Gothic" w:hAnsi="Century Gothic" w:cs="Arial"/>
                <w:b/>
                <w:i w:val="0"/>
                <w:sz w:val="18"/>
                <w:szCs w:val="18"/>
                <w:lang w:val="es-GT"/>
              </w:rPr>
              <w:t xml:space="preserve"> ESPECÍFICOS</w:t>
            </w:r>
          </w:p>
        </w:tc>
      </w:tr>
      <w:tr w:rsidR="00940399" w:rsidRPr="00F00628" w14:paraId="0467112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741FD3" w14:textId="015201C2" w:rsidR="00284F54" w:rsidRPr="00690BE7" w:rsidRDefault="00284F54" w:rsidP="00347453">
            <w:pPr>
              <w:pStyle w:val="Prrafodelista"/>
              <w:numPr>
                <w:ilvl w:val="0"/>
                <w:numId w:val="45"/>
              </w:numPr>
              <w:jc w:val="left"/>
              <w:rPr>
                <w:rFonts w:ascii="Century Gothic" w:hAnsi="Century Gothic"/>
                <w:i w:val="0"/>
                <w:sz w:val="18"/>
                <w:szCs w:val="18"/>
                <w:lang w:val="es-GT"/>
              </w:rPr>
            </w:pPr>
            <w:r w:rsidRPr="00F00628">
              <w:rPr>
                <w:rFonts w:ascii="Century Gothic" w:hAnsi="Century Gothic"/>
                <w:i w:val="0"/>
                <w:sz w:val="18"/>
                <w:szCs w:val="18"/>
                <w:lang w:val="es-GT"/>
              </w:rPr>
              <w:t>Experiencia en procesos curriculares</w:t>
            </w:r>
            <w:r w:rsidR="001569F7">
              <w:rPr>
                <w:rFonts w:ascii="Century Gothic" w:hAnsi="Century Gothic"/>
                <w:i w:val="0"/>
                <w:sz w:val="18"/>
                <w:szCs w:val="18"/>
                <w:lang w:val="es-GT"/>
              </w:rPr>
              <w:t>.</w:t>
            </w:r>
          </w:p>
          <w:p w14:paraId="0AF0AD49" w14:textId="14A217B9" w:rsidR="00690BE7" w:rsidRPr="00F00628" w:rsidRDefault="00690BE7" w:rsidP="00347453">
            <w:pPr>
              <w:pStyle w:val="Prrafodelista"/>
              <w:numPr>
                <w:ilvl w:val="0"/>
                <w:numId w:val="45"/>
              </w:numPr>
              <w:jc w:val="left"/>
              <w:rPr>
                <w:rFonts w:ascii="Century Gothic" w:hAnsi="Century Gothic"/>
                <w:i w:val="0"/>
                <w:sz w:val="18"/>
                <w:szCs w:val="18"/>
                <w:lang w:val="es-GT"/>
              </w:rPr>
            </w:pPr>
            <w:r>
              <w:rPr>
                <w:rFonts w:ascii="Century Gothic" w:hAnsi="Century Gothic"/>
                <w:i w:val="0"/>
                <w:sz w:val="18"/>
                <w:szCs w:val="18"/>
                <w:lang w:val="es-GT"/>
              </w:rPr>
              <w:lastRenderedPageBreak/>
              <w:t>Proceso de diseño, desarrollo y evaluación curricular.</w:t>
            </w:r>
          </w:p>
          <w:p w14:paraId="1FF5C469" w14:textId="233C0204" w:rsidR="00284F54" w:rsidRPr="00F00628" w:rsidRDefault="00284F54" w:rsidP="00347453">
            <w:pPr>
              <w:pStyle w:val="Prrafodelista"/>
              <w:numPr>
                <w:ilvl w:val="0"/>
                <w:numId w:val="45"/>
              </w:numPr>
              <w:jc w:val="left"/>
              <w:rPr>
                <w:rFonts w:ascii="Century Gothic" w:hAnsi="Century Gothic"/>
                <w:i w:val="0"/>
                <w:sz w:val="18"/>
                <w:szCs w:val="18"/>
                <w:lang w:val="es-GT"/>
              </w:rPr>
            </w:pPr>
            <w:r w:rsidRPr="00F00628">
              <w:rPr>
                <w:rFonts w:ascii="Century Gothic" w:hAnsi="Century Gothic"/>
                <w:i w:val="0"/>
                <w:sz w:val="18"/>
                <w:szCs w:val="18"/>
                <w:lang w:val="es-GT"/>
              </w:rPr>
              <w:t xml:space="preserve">Experiencia en procesos pedagógicos, metodológicos y de evaluación de los aprendizajes pertinentes al área curricular de </w:t>
            </w:r>
            <w:r w:rsidRPr="00F00628">
              <w:rPr>
                <w:rFonts w:ascii="Century Gothic" w:hAnsi="Century Gothic" w:cs="Arial"/>
                <w:i w:val="0"/>
                <w:sz w:val="18"/>
                <w:szCs w:val="18"/>
                <w:lang w:val="es-GT"/>
              </w:rPr>
              <w:t>Culturas e Idiomas Mayas, Garífuna o Xinka</w:t>
            </w:r>
            <w:r w:rsidRPr="00F00628">
              <w:rPr>
                <w:rFonts w:ascii="Century Gothic" w:hAnsi="Century Gothic"/>
                <w:i w:val="0"/>
                <w:sz w:val="18"/>
                <w:szCs w:val="18"/>
                <w:lang w:val="es-GT"/>
              </w:rPr>
              <w:t xml:space="preserve"> y otras áreas afines de los diferentes niveles.</w:t>
            </w:r>
          </w:p>
          <w:p w14:paraId="421A0F9F" w14:textId="77777777" w:rsidR="001569F7" w:rsidRPr="00396D31" w:rsidRDefault="001569F7" w:rsidP="00347453">
            <w:pPr>
              <w:pStyle w:val="Prrafodelista"/>
              <w:numPr>
                <w:ilvl w:val="0"/>
                <w:numId w:val="45"/>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74EE01CA" w14:textId="77777777" w:rsidR="00284F54" w:rsidRPr="00F00628" w:rsidRDefault="00284F54" w:rsidP="00347453">
            <w:pPr>
              <w:pStyle w:val="Prrafodelista"/>
              <w:numPr>
                <w:ilvl w:val="0"/>
                <w:numId w:val="45"/>
              </w:numPr>
              <w:jc w:val="left"/>
              <w:rPr>
                <w:rFonts w:ascii="Century Gothic" w:hAnsi="Century Gothic"/>
                <w:i w:val="0"/>
                <w:sz w:val="18"/>
                <w:szCs w:val="18"/>
                <w:lang w:val="es-GT"/>
              </w:rPr>
            </w:pPr>
            <w:r w:rsidRPr="00F00628">
              <w:rPr>
                <w:rFonts w:ascii="Century Gothic" w:hAnsi="Century Gothic"/>
                <w:i w:val="0"/>
                <w:sz w:val="18"/>
                <w:szCs w:val="18"/>
                <w:lang w:val="es-GT"/>
              </w:rPr>
              <w:t>Conocimiento en procesos de formación por competencias.</w:t>
            </w:r>
          </w:p>
          <w:p w14:paraId="69C79D30" w14:textId="3911D626" w:rsidR="00284F54" w:rsidRPr="00F00628" w:rsidRDefault="00284F54" w:rsidP="00347453">
            <w:pPr>
              <w:pStyle w:val="Prrafodelista"/>
              <w:numPr>
                <w:ilvl w:val="0"/>
                <w:numId w:val="45"/>
              </w:numPr>
              <w:jc w:val="left"/>
              <w:rPr>
                <w:rFonts w:ascii="Century Gothic" w:hAnsi="Century Gothic"/>
                <w:i w:val="0"/>
                <w:sz w:val="18"/>
                <w:szCs w:val="18"/>
                <w:lang w:val="es-GT"/>
              </w:rPr>
            </w:pPr>
            <w:r w:rsidRPr="00F00628">
              <w:rPr>
                <w:rFonts w:ascii="Century Gothic" w:hAnsi="Century Gothic"/>
                <w:i w:val="0"/>
                <w:sz w:val="18"/>
                <w:szCs w:val="18"/>
                <w:lang w:val="es-GT"/>
              </w:rPr>
              <w:t>Conocimientos en procesos administrativos.</w:t>
            </w:r>
          </w:p>
          <w:p w14:paraId="56A8436C" w14:textId="25E34E52" w:rsidR="00284F54" w:rsidRPr="00F00628" w:rsidRDefault="00284F54" w:rsidP="00347453">
            <w:pPr>
              <w:pStyle w:val="Prrafodelista"/>
              <w:numPr>
                <w:ilvl w:val="0"/>
                <w:numId w:val="45"/>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Conocimientos en procedimientos de evaluación para el Nivel Medio, Ciclo Básico.</w:t>
            </w:r>
          </w:p>
          <w:p w14:paraId="267F803B"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4F7577B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08F396" w14:textId="77777777" w:rsidR="00940399" w:rsidRPr="00F00628" w:rsidRDefault="00940399" w:rsidP="00347453">
            <w:pPr>
              <w:pStyle w:val="Prrafodelista"/>
              <w:numPr>
                <w:ilvl w:val="0"/>
                <w:numId w:val="128"/>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lastRenderedPageBreak/>
              <w:t>HABILIDADES</w:t>
            </w:r>
            <w:r w:rsidRPr="00F00628">
              <w:rPr>
                <w:rFonts w:ascii="Century Gothic" w:hAnsi="Century Gothic" w:cs="Arial"/>
                <w:b/>
                <w:i w:val="0"/>
                <w:sz w:val="18"/>
                <w:szCs w:val="18"/>
                <w:lang w:val="es-GT"/>
              </w:rPr>
              <w:t xml:space="preserve"> Y DESTREZAS</w:t>
            </w:r>
          </w:p>
        </w:tc>
      </w:tr>
      <w:tr w:rsidR="00940399" w:rsidRPr="00F00628" w14:paraId="327525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9DD502" w14:textId="77777777" w:rsidR="00940399" w:rsidRPr="00F00628" w:rsidRDefault="00940399">
            <w:pPr>
              <w:pStyle w:val="Prrafodelista"/>
              <w:numPr>
                <w:ilvl w:val="0"/>
                <w:numId w:val="20"/>
              </w:numPr>
              <w:jc w:val="both"/>
              <w:textAlignment w:val="center"/>
              <w:rPr>
                <w:rFonts w:ascii="Century Gothic" w:hAnsi="Century Gothic" w:cs="Arial"/>
                <w:i w:val="0"/>
                <w:sz w:val="18"/>
                <w:szCs w:val="18"/>
                <w:lang w:val="es-GT" w:eastAsia="es-GT"/>
              </w:rPr>
            </w:pPr>
            <w:r w:rsidRPr="00F00628">
              <w:rPr>
                <w:rFonts w:ascii="Century Gothic" w:hAnsi="Century Gothic" w:cs="Arial"/>
                <w:i w:val="0"/>
                <w:sz w:val="18"/>
                <w:szCs w:val="18"/>
                <w:lang w:val="es-GT" w:eastAsia="es-GT"/>
              </w:rPr>
              <w:t>Comunicación asertiva</w:t>
            </w:r>
          </w:p>
          <w:p w14:paraId="2B01A829" w14:textId="1C405FC8" w:rsidR="00940399" w:rsidRPr="00F00628" w:rsidRDefault="00940399">
            <w:pPr>
              <w:pStyle w:val="Prrafodelista"/>
              <w:numPr>
                <w:ilvl w:val="0"/>
                <w:numId w:val="20"/>
              </w:numPr>
              <w:jc w:val="both"/>
              <w:textAlignment w:val="center"/>
              <w:rPr>
                <w:rFonts w:ascii="Century Gothic" w:hAnsi="Century Gothic" w:cs="Arial"/>
                <w:i w:val="0"/>
                <w:sz w:val="18"/>
                <w:szCs w:val="18"/>
                <w:lang w:val="es-GT" w:eastAsia="es-GT"/>
              </w:rPr>
            </w:pPr>
            <w:r w:rsidRPr="00F00628">
              <w:rPr>
                <w:rFonts w:ascii="Century Gothic" w:hAnsi="Century Gothic" w:cs="Arial"/>
                <w:i w:val="0"/>
                <w:sz w:val="18"/>
                <w:szCs w:val="18"/>
                <w:lang w:val="es-GT" w:eastAsia="es-GT"/>
              </w:rPr>
              <w:t>Trabajo bajo presión</w:t>
            </w:r>
          </w:p>
          <w:p w14:paraId="799CFF3D" w14:textId="50CD0093" w:rsidR="00940399" w:rsidRPr="00F00628" w:rsidRDefault="00940399">
            <w:pPr>
              <w:pStyle w:val="Prrafodelista"/>
              <w:numPr>
                <w:ilvl w:val="0"/>
                <w:numId w:val="20"/>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eastAsia="es-GT"/>
              </w:rPr>
              <w:t xml:space="preserve">Facilidad de expresión asertiva y escucha, </w:t>
            </w:r>
            <w:r w:rsidR="001569F7">
              <w:rPr>
                <w:rFonts w:ascii="Century Gothic" w:hAnsi="Century Gothic" w:cs="Arial"/>
                <w:i w:val="0"/>
                <w:sz w:val="18"/>
                <w:szCs w:val="18"/>
                <w:lang w:val="es-GT" w:eastAsia="es-GT"/>
              </w:rPr>
              <w:t>d</w:t>
            </w:r>
            <w:r w:rsidRPr="00F00628">
              <w:rPr>
                <w:rFonts w:ascii="Century Gothic" w:hAnsi="Century Gothic" w:cs="Arial"/>
                <w:i w:val="0"/>
                <w:sz w:val="18"/>
                <w:szCs w:val="18"/>
                <w:lang w:val="es-GT" w:eastAsia="es-GT"/>
              </w:rPr>
              <w:t>isertación y elocuencia</w:t>
            </w:r>
          </w:p>
          <w:p w14:paraId="16F8B8E7" w14:textId="77777777" w:rsidR="00940399" w:rsidRPr="00F00628" w:rsidRDefault="00940399">
            <w:pPr>
              <w:pStyle w:val="Prrafodelista"/>
              <w:numPr>
                <w:ilvl w:val="0"/>
                <w:numId w:val="20"/>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Liderazgo</w:t>
            </w:r>
          </w:p>
          <w:p w14:paraId="76ABA8BC"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6A76EFC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31BBEE3" w14:textId="10ED3C3C" w:rsidR="00940399" w:rsidRPr="00F00628" w:rsidRDefault="00940399" w:rsidP="00347453">
            <w:pPr>
              <w:pStyle w:val="Prrafodelista"/>
              <w:numPr>
                <w:ilvl w:val="0"/>
                <w:numId w:val="128"/>
              </w:numPr>
              <w:jc w:val="both"/>
              <w:textAlignment w:val="center"/>
              <w:rPr>
                <w:rFonts w:ascii="Century Gothic" w:hAnsi="Century Gothic" w:cs="Arial"/>
                <w:b/>
                <w:i w:val="0"/>
                <w:sz w:val="18"/>
                <w:szCs w:val="18"/>
                <w:lang w:val="es-GT"/>
              </w:rPr>
            </w:pPr>
            <w:r w:rsidRPr="00A27BB0">
              <w:rPr>
                <w:rFonts w:ascii="Century Gothic" w:eastAsia="SimSun" w:hAnsi="Century Gothic" w:cs="Arial"/>
                <w:b/>
                <w:i w:val="0"/>
                <w:sz w:val="18"/>
                <w:szCs w:val="18"/>
                <w:lang w:val="es-GT" w:bidi="ar"/>
              </w:rPr>
              <w:t>A</w:t>
            </w:r>
            <w:r w:rsidR="009B4FC0">
              <w:rPr>
                <w:rFonts w:ascii="Century Gothic" w:eastAsia="SimSun" w:hAnsi="Century Gothic" w:cs="Arial"/>
                <w:b/>
                <w:i w:val="0"/>
                <w:sz w:val="18"/>
                <w:szCs w:val="18"/>
                <w:lang w:val="es-GT" w:bidi="ar"/>
              </w:rPr>
              <w:t>CTITUDINALES</w:t>
            </w:r>
          </w:p>
        </w:tc>
      </w:tr>
      <w:tr w:rsidR="00940399" w:rsidRPr="00F00628" w14:paraId="2B82DDB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802AD62" w14:textId="77777777" w:rsidR="00940399" w:rsidRPr="00F00628" w:rsidRDefault="00940399">
            <w:pPr>
              <w:pStyle w:val="Prrafodelista"/>
              <w:numPr>
                <w:ilvl w:val="0"/>
                <w:numId w:val="21"/>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Trabajo en equipo</w:t>
            </w:r>
          </w:p>
          <w:p w14:paraId="19C2904D" w14:textId="77777777" w:rsidR="00940399" w:rsidRPr="00F00628" w:rsidRDefault="00940399">
            <w:pPr>
              <w:pStyle w:val="Prrafodelista"/>
              <w:numPr>
                <w:ilvl w:val="0"/>
                <w:numId w:val="21"/>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Capacidad de organización</w:t>
            </w:r>
          </w:p>
          <w:p w14:paraId="58268BA6" w14:textId="77777777" w:rsidR="00940399" w:rsidRPr="00F00628" w:rsidRDefault="00940399">
            <w:pPr>
              <w:pStyle w:val="Prrafodelista"/>
              <w:numPr>
                <w:ilvl w:val="0"/>
                <w:numId w:val="21"/>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Buenas relaciones interpersonales</w:t>
            </w:r>
          </w:p>
          <w:p w14:paraId="59C8498D" w14:textId="77777777" w:rsidR="00940399" w:rsidRPr="00F00628" w:rsidRDefault="00940399">
            <w:pPr>
              <w:pStyle w:val="Prrafodelista"/>
              <w:numPr>
                <w:ilvl w:val="0"/>
                <w:numId w:val="21"/>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Proactividad y creatividad</w:t>
            </w:r>
          </w:p>
          <w:p w14:paraId="73BA95CA" w14:textId="77777777" w:rsidR="00940399" w:rsidRPr="00F00628" w:rsidRDefault="00940399">
            <w:pPr>
              <w:pStyle w:val="Prrafodelista"/>
              <w:numPr>
                <w:ilvl w:val="0"/>
                <w:numId w:val="21"/>
              </w:num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Iniciativa</w:t>
            </w:r>
          </w:p>
          <w:p w14:paraId="581151FB" w14:textId="77777777" w:rsidR="00940399" w:rsidRPr="00F00628" w:rsidRDefault="00940399" w:rsidP="00940399">
            <w:pPr>
              <w:jc w:val="both"/>
              <w:textAlignment w:val="center"/>
              <w:rPr>
                <w:rFonts w:ascii="Century Gothic" w:hAnsi="Century Gothic" w:cs="Arial"/>
                <w:i w:val="0"/>
                <w:sz w:val="18"/>
                <w:szCs w:val="18"/>
                <w:lang w:val="es-GT"/>
              </w:rPr>
            </w:pPr>
          </w:p>
        </w:tc>
      </w:tr>
      <w:tr w:rsidR="00940399" w:rsidRPr="00F00628" w14:paraId="315144C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68116B7" w14:textId="6A0CFC02" w:rsidR="00940399" w:rsidRPr="00F00628" w:rsidRDefault="009B4FC0" w:rsidP="00347453">
            <w:pPr>
              <w:pStyle w:val="Prrafodelista"/>
              <w:numPr>
                <w:ilvl w:val="0"/>
                <w:numId w:val="128"/>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940399" w:rsidRPr="00F00628" w14:paraId="212F1FD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C80EB0" w14:textId="77777777" w:rsidR="00940399" w:rsidRPr="00F00628" w:rsidRDefault="00940399" w:rsidP="00940399">
            <w:pPr>
              <w:jc w:val="both"/>
              <w:textAlignment w:val="center"/>
              <w:rPr>
                <w:rFonts w:ascii="Century Gothic" w:hAnsi="Century Gothic" w:cs="Arial"/>
                <w:i w:val="0"/>
                <w:sz w:val="18"/>
                <w:szCs w:val="18"/>
                <w:lang w:val="es-GT"/>
              </w:rPr>
            </w:pPr>
            <w:r w:rsidRPr="00F00628">
              <w:rPr>
                <w:rFonts w:ascii="Century Gothic" w:hAnsi="Century Gothic" w:cs="Arial"/>
                <w:i w:val="0"/>
                <w:sz w:val="18"/>
                <w:szCs w:val="18"/>
                <w:lang w:val="es-GT"/>
              </w:rPr>
              <w:t>Disposición para viajar al interior y exterior del país.</w:t>
            </w:r>
          </w:p>
          <w:p w14:paraId="0583826C" w14:textId="77777777" w:rsidR="00940399" w:rsidRPr="00F00628" w:rsidRDefault="00940399" w:rsidP="00940399">
            <w:pPr>
              <w:jc w:val="both"/>
              <w:textAlignment w:val="center"/>
              <w:rPr>
                <w:rFonts w:ascii="Century Gothic" w:hAnsi="Century Gothic" w:cs="Arial"/>
                <w:i w:val="0"/>
                <w:sz w:val="18"/>
                <w:szCs w:val="18"/>
                <w:lang w:val="es-GT"/>
              </w:rPr>
            </w:pPr>
          </w:p>
        </w:tc>
      </w:tr>
    </w:tbl>
    <w:p w14:paraId="447B4EC8" w14:textId="6CA733C6" w:rsidR="00A55AE5" w:rsidRDefault="00A55AE5" w:rsidP="00A55AE5">
      <w:pPr>
        <w:rPr>
          <w:rFonts w:ascii="Century Gothic" w:hAnsi="Century Gothic"/>
          <w:sz w:val="18"/>
          <w:szCs w:val="18"/>
          <w:lang w:val="es-GT"/>
        </w:rPr>
      </w:pPr>
    </w:p>
    <w:p w14:paraId="657A3501" w14:textId="1C504DCB" w:rsidR="00284F54" w:rsidRDefault="00284F54" w:rsidP="00A55AE5">
      <w:pPr>
        <w:rPr>
          <w:rFonts w:ascii="Century Gothic" w:hAnsi="Century Gothic"/>
          <w:sz w:val="18"/>
          <w:szCs w:val="18"/>
          <w:lang w:val="es-GT"/>
        </w:rPr>
      </w:pPr>
    </w:p>
    <w:p w14:paraId="4FC523D6" w14:textId="58FCA055" w:rsidR="00284F54" w:rsidRDefault="00284F54" w:rsidP="00A55AE5">
      <w:pPr>
        <w:rPr>
          <w:rFonts w:ascii="Century Gothic" w:hAnsi="Century Gothic"/>
          <w:sz w:val="18"/>
          <w:szCs w:val="18"/>
          <w:lang w:val="es-GT"/>
        </w:rPr>
      </w:pPr>
    </w:p>
    <w:p w14:paraId="6E9FC3AE" w14:textId="0222CC25" w:rsidR="00284F54" w:rsidRDefault="00284F54" w:rsidP="00A55AE5">
      <w:pPr>
        <w:rPr>
          <w:rFonts w:ascii="Century Gothic" w:hAnsi="Century Gothic"/>
          <w:sz w:val="18"/>
          <w:szCs w:val="18"/>
          <w:lang w:val="es-GT"/>
        </w:rPr>
      </w:pPr>
    </w:p>
    <w:p w14:paraId="0BFE6A81" w14:textId="3A48A025" w:rsidR="00284F54" w:rsidRDefault="00284F54" w:rsidP="00A55AE5">
      <w:pPr>
        <w:rPr>
          <w:rFonts w:ascii="Century Gothic" w:hAnsi="Century Gothic"/>
          <w:sz w:val="18"/>
          <w:szCs w:val="18"/>
          <w:lang w:val="es-GT"/>
        </w:rPr>
      </w:pPr>
    </w:p>
    <w:p w14:paraId="0F348EA4" w14:textId="6E50E0A6" w:rsidR="00284F54" w:rsidRDefault="00284F54" w:rsidP="00A55AE5">
      <w:pPr>
        <w:rPr>
          <w:rFonts w:ascii="Century Gothic" w:hAnsi="Century Gothic"/>
          <w:sz w:val="18"/>
          <w:szCs w:val="18"/>
          <w:lang w:val="es-GT"/>
        </w:rPr>
      </w:pPr>
    </w:p>
    <w:p w14:paraId="2FC72D8D" w14:textId="072B4DC6" w:rsidR="00284F54" w:rsidRDefault="00284F54" w:rsidP="00A55AE5">
      <w:pPr>
        <w:rPr>
          <w:rFonts w:ascii="Century Gothic" w:hAnsi="Century Gothic"/>
          <w:sz w:val="18"/>
          <w:szCs w:val="18"/>
          <w:lang w:val="es-GT"/>
        </w:rPr>
      </w:pPr>
    </w:p>
    <w:p w14:paraId="2353465A" w14:textId="4CBE9E9F" w:rsidR="00284F54" w:rsidRDefault="00284F54" w:rsidP="00A55AE5">
      <w:pPr>
        <w:rPr>
          <w:rFonts w:ascii="Century Gothic" w:hAnsi="Century Gothic"/>
          <w:sz w:val="18"/>
          <w:szCs w:val="18"/>
          <w:lang w:val="es-GT"/>
        </w:rPr>
      </w:pPr>
    </w:p>
    <w:p w14:paraId="47D80EE1" w14:textId="46BFB4C4" w:rsidR="00284F54" w:rsidRDefault="00284F54" w:rsidP="00A55AE5">
      <w:pPr>
        <w:rPr>
          <w:rFonts w:ascii="Century Gothic" w:hAnsi="Century Gothic"/>
          <w:sz w:val="18"/>
          <w:szCs w:val="18"/>
          <w:lang w:val="es-GT"/>
        </w:rPr>
      </w:pPr>
    </w:p>
    <w:p w14:paraId="438693AD" w14:textId="1CDC30D6" w:rsidR="00284F54" w:rsidRDefault="00284F54" w:rsidP="00A55AE5">
      <w:pPr>
        <w:rPr>
          <w:rFonts w:ascii="Century Gothic" w:hAnsi="Century Gothic"/>
          <w:sz w:val="18"/>
          <w:szCs w:val="18"/>
          <w:lang w:val="es-GT"/>
        </w:rPr>
      </w:pPr>
    </w:p>
    <w:p w14:paraId="464A452D" w14:textId="2A4CBB79" w:rsidR="00284F54" w:rsidRDefault="00284F54" w:rsidP="00A55AE5">
      <w:pPr>
        <w:rPr>
          <w:rFonts w:ascii="Century Gothic" w:hAnsi="Century Gothic"/>
          <w:sz w:val="18"/>
          <w:szCs w:val="18"/>
          <w:lang w:val="es-GT"/>
        </w:rPr>
      </w:pPr>
    </w:p>
    <w:p w14:paraId="5CC0C88D" w14:textId="6ADAC0E1" w:rsidR="00284F54" w:rsidRDefault="00284F54" w:rsidP="00A55AE5">
      <w:pPr>
        <w:rPr>
          <w:rFonts w:ascii="Century Gothic" w:hAnsi="Century Gothic"/>
          <w:sz w:val="18"/>
          <w:szCs w:val="18"/>
          <w:lang w:val="es-GT"/>
        </w:rPr>
      </w:pPr>
    </w:p>
    <w:p w14:paraId="65267B03" w14:textId="104A04EC" w:rsidR="00284F54" w:rsidRDefault="00284F54" w:rsidP="00A55AE5">
      <w:pPr>
        <w:rPr>
          <w:rFonts w:ascii="Century Gothic" w:hAnsi="Century Gothic"/>
          <w:sz w:val="18"/>
          <w:szCs w:val="18"/>
          <w:lang w:val="es-GT"/>
        </w:rPr>
      </w:pPr>
    </w:p>
    <w:p w14:paraId="02AB9B9E" w14:textId="0C7DB3A0" w:rsidR="00284F54" w:rsidRDefault="00284F54" w:rsidP="00A55AE5">
      <w:pPr>
        <w:rPr>
          <w:rFonts w:ascii="Century Gothic" w:hAnsi="Century Gothic"/>
          <w:sz w:val="18"/>
          <w:szCs w:val="18"/>
          <w:lang w:val="es-GT"/>
        </w:rPr>
      </w:pPr>
    </w:p>
    <w:p w14:paraId="4D60AF95" w14:textId="113CC947" w:rsidR="00284F54" w:rsidRDefault="00284F54" w:rsidP="00A55AE5">
      <w:pPr>
        <w:rPr>
          <w:rFonts w:ascii="Century Gothic" w:hAnsi="Century Gothic"/>
          <w:sz w:val="18"/>
          <w:szCs w:val="18"/>
          <w:lang w:val="es-GT"/>
        </w:rPr>
      </w:pPr>
    </w:p>
    <w:p w14:paraId="64027166" w14:textId="4CC53045" w:rsidR="00284F54" w:rsidRDefault="00284F54" w:rsidP="00A55AE5">
      <w:pPr>
        <w:rPr>
          <w:rFonts w:ascii="Century Gothic" w:hAnsi="Century Gothic"/>
          <w:sz w:val="18"/>
          <w:szCs w:val="18"/>
          <w:lang w:val="es-GT"/>
        </w:rPr>
      </w:pPr>
    </w:p>
    <w:p w14:paraId="43D99537" w14:textId="0D3E4A22" w:rsidR="00284F54" w:rsidRDefault="00284F54" w:rsidP="00A55AE5">
      <w:pPr>
        <w:rPr>
          <w:rFonts w:ascii="Century Gothic" w:hAnsi="Century Gothic"/>
          <w:sz w:val="18"/>
          <w:szCs w:val="18"/>
          <w:lang w:val="es-GT"/>
        </w:rPr>
      </w:pPr>
    </w:p>
    <w:p w14:paraId="29AEA417" w14:textId="2BD9C080" w:rsidR="00284F54" w:rsidRDefault="00284F54" w:rsidP="00A55AE5">
      <w:pPr>
        <w:rPr>
          <w:rFonts w:ascii="Century Gothic" w:hAnsi="Century Gothic"/>
          <w:sz w:val="18"/>
          <w:szCs w:val="18"/>
          <w:lang w:val="es-GT"/>
        </w:rPr>
      </w:pPr>
    </w:p>
    <w:p w14:paraId="5BBAC68A" w14:textId="275F8662" w:rsidR="00284F54" w:rsidRDefault="00284F54" w:rsidP="00A55AE5">
      <w:pPr>
        <w:rPr>
          <w:rFonts w:ascii="Century Gothic" w:hAnsi="Century Gothic"/>
          <w:sz w:val="18"/>
          <w:szCs w:val="18"/>
          <w:lang w:val="es-GT"/>
        </w:rPr>
      </w:pPr>
    </w:p>
    <w:p w14:paraId="16B326CF" w14:textId="71E4986E" w:rsidR="00284F54" w:rsidRDefault="00284F54" w:rsidP="00A55AE5">
      <w:pPr>
        <w:rPr>
          <w:rFonts w:ascii="Century Gothic" w:hAnsi="Century Gothic"/>
          <w:sz w:val="18"/>
          <w:szCs w:val="18"/>
          <w:lang w:val="es-GT"/>
        </w:rPr>
      </w:pPr>
    </w:p>
    <w:p w14:paraId="69B8ADDE" w14:textId="6CF30BDE" w:rsidR="00284F54" w:rsidRDefault="00284F54" w:rsidP="00A55AE5">
      <w:pPr>
        <w:rPr>
          <w:rFonts w:ascii="Century Gothic" w:hAnsi="Century Gothic"/>
          <w:sz w:val="18"/>
          <w:szCs w:val="18"/>
          <w:lang w:val="es-GT"/>
        </w:rPr>
      </w:pPr>
    </w:p>
    <w:p w14:paraId="431B24E8" w14:textId="0363A96F" w:rsidR="00284F54" w:rsidRDefault="00284F54" w:rsidP="00A55AE5">
      <w:pPr>
        <w:rPr>
          <w:rFonts w:ascii="Century Gothic" w:hAnsi="Century Gothic"/>
          <w:sz w:val="18"/>
          <w:szCs w:val="18"/>
          <w:lang w:val="es-GT"/>
        </w:rPr>
      </w:pPr>
    </w:p>
    <w:p w14:paraId="2167AFF0" w14:textId="21D54EE6" w:rsidR="00284F54" w:rsidRDefault="00284F54" w:rsidP="00A55AE5">
      <w:pPr>
        <w:rPr>
          <w:rFonts w:ascii="Century Gothic" w:hAnsi="Century Gothic"/>
          <w:sz w:val="18"/>
          <w:szCs w:val="18"/>
          <w:lang w:val="es-GT"/>
        </w:rPr>
      </w:pPr>
    </w:p>
    <w:p w14:paraId="0F4096B0" w14:textId="3BE19C34" w:rsidR="00284F54" w:rsidRDefault="00284F54" w:rsidP="00A55AE5">
      <w:pPr>
        <w:rPr>
          <w:rFonts w:ascii="Century Gothic" w:hAnsi="Century Gothic"/>
          <w:sz w:val="18"/>
          <w:szCs w:val="18"/>
          <w:lang w:val="es-GT"/>
        </w:rPr>
      </w:pPr>
    </w:p>
    <w:p w14:paraId="59324E8E" w14:textId="79FC8B5A" w:rsidR="00284F54" w:rsidRDefault="00284F54" w:rsidP="00A55AE5">
      <w:pPr>
        <w:rPr>
          <w:rFonts w:ascii="Century Gothic" w:hAnsi="Century Gothic"/>
          <w:sz w:val="18"/>
          <w:szCs w:val="18"/>
          <w:lang w:val="es-GT"/>
        </w:rPr>
      </w:pPr>
    </w:p>
    <w:p w14:paraId="687AFFDE" w14:textId="51B6D15F" w:rsidR="00284F54" w:rsidRDefault="00284F54" w:rsidP="00A55AE5">
      <w:pPr>
        <w:rPr>
          <w:rFonts w:ascii="Century Gothic" w:hAnsi="Century Gothic"/>
          <w:sz w:val="18"/>
          <w:szCs w:val="18"/>
          <w:lang w:val="es-GT"/>
        </w:rPr>
      </w:pPr>
    </w:p>
    <w:p w14:paraId="6D8B0EAA" w14:textId="0ABE71D8" w:rsidR="00284F54" w:rsidRDefault="00284F54" w:rsidP="00A55AE5">
      <w:pPr>
        <w:rPr>
          <w:rFonts w:ascii="Century Gothic" w:hAnsi="Century Gothic"/>
          <w:sz w:val="18"/>
          <w:szCs w:val="18"/>
          <w:lang w:val="es-GT"/>
        </w:rPr>
      </w:pPr>
    </w:p>
    <w:p w14:paraId="4722161A" w14:textId="01B6CADA" w:rsidR="00284F54" w:rsidRDefault="00284F54" w:rsidP="00A55AE5">
      <w:pPr>
        <w:rPr>
          <w:rFonts w:ascii="Century Gothic" w:hAnsi="Century Gothic"/>
          <w:sz w:val="18"/>
          <w:szCs w:val="18"/>
          <w:lang w:val="es-GT"/>
        </w:rPr>
      </w:pPr>
    </w:p>
    <w:p w14:paraId="5C90B3C8" w14:textId="364DEE67" w:rsidR="00284F54" w:rsidRDefault="00284F54" w:rsidP="00A55AE5">
      <w:pPr>
        <w:rPr>
          <w:rFonts w:ascii="Century Gothic" w:hAnsi="Century Gothic"/>
          <w:sz w:val="18"/>
          <w:szCs w:val="18"/>
          <w:lang w:val="es-GT"/>
        </w:rPr>
      </w:pPr>
    </w:p>
    <w:p w14:paraId="66BFC1BA" w14:textId="6577F461" w:rsidR="00284F54" w:rsidRDefault="00284F54" w:rsidP="00A55AE5">
      <w:pPr>
        <w:rPr>
          <w:rFonts w:ascii="Century Gothic" w:hAnsi="Century Gothic"/>
          <w:sz w:val="18"/>
          <w:szCs w:val="18"/>
          <w:lang w:val="es-GT"/>
        </w:rPr>
      </w:pPr>
    </w:p>
    <w:p w14:paraId="45E71816" w14:textId="77777777" w:rsidR="00284F54" w:rsidRPr="00272A5B" w:rsidRDefault="00284F54" w:rsidP="00A55AE5">
      <w:pPr>
        <w:rPr>
          <w:rFonts w:ascii="Century Gothic" w:hAnsi="Century Gothic"/>
          <w:sz w:val="18"/>
          <w:szCs w:val="18"/>
          <w:lang w:val="es-GT"/>
        </w:rPr>
      </w:pPr>
    </w:p>
    <w:p w14:paraId="498A2B91" w14:textId="77777777" w:rsidR="00A55AE5" w:rsidRPr="00272A5B" w:rsidRDefault="00A55AE5" w:rsidP="00A55AE5">
      <w:pPr>
        <w:rPr>
          <w:rFonts w:ascii="Century Gothic" w:hAnsi="Century Gothic"/>
          <w:sz w:val="18"/>
          <w:szCs w:val="18"/>
          <w:lang w:val="es-GT"/>
        </w:rPr>
      </w:pPr>
    </w:p>
    <w:p w14:paraId="54B63C81" w14:textId="77777777" w:rsidR="00A55AE5" w:rsidRPr="00272A5B" w:rsidRDefault="00A55AE5" w:rsidP="00A55AE5">
      <w:pPr>
        <w:rPr>
          <w:rFonts w:ascii="Century Gothic" w:hAnsi="Century Gothic"/>
          <w:sz w:val="18"/>
          <w:szCs w:val="18"/>
          <w:lang w:val="es-GT"/>
        </w:rPr>
      </w:pPr>
    </w:p>
    <w:p w14:paraId="6E3C111A" w14:textId="19431ECA"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2413B2E0" w14:textId="77777777" w:rsidR="00A55AE5" w:rsidRPr="00272A5B" w:rsidRDefault="00A55AE5"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C93BDD" w14:paraId="325EBE0B"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E01491E" w14:textId="0DB33A7B" w:rsidR="00A55AE5" w:rsidRPr="00B00B6F" w:rsidRDefault="001137F4" w:rsidP="00025D5F">
            <w:pPr>
              <w:jc w:val="center"/>
              <w:textAlignment w:val="center"/>
              <w:rPr>
                <w:rFonts w:ascii="Century Gothic" w:hAnsi="Century Gothic" w:cs="Arial"/>
                <w:i w:val="0"/>
                <w:iCs w:val="0"/>
                <w:sz w:val="18"/>
                <w:szCs w:val="18"/>
                <w:lang w:val="es-GT"/>
              </w:rPr>
            </w:pPr>
            <w:r>
              <w:rPr>
                <w:rFonts w:ascii="Century Gothic" w:hAnsi="Century Gothic"/>
                <w:sz w:val="18"/>
                <w:szCs w:val="18"/>
                <w:lang w:val="es-GT"/>
              </w:rPr>
              <w:br w:type="page"/>
            </w:r>
            <w:r w:rsidR="00190652">
              <w:rPr>
                <w:rFonts w:ascii="Century Gothic" w:hAnsi="Century Gothic" w:cs="Arial"/>
                <w:i w:val="0"/>
                <w:iCs w:val="0"/>
                <w:sz w:val="18"/>
                <w:szCs w:val="18"/>
                <w:lang w:val="es-GT"/>
              </w:rPr>
              <w:t>3</w:t>
            </w:r>
            <w:r w:rsidR="00DD6A25">
              <w:rPr>
                <w:rFonts w:ascii="Century Gothic" w:hAnsi="Century Gothic" w:cs="Arial"/>
                <w:i w:val="0"/>
                <w:iCs w:val="0"/>
                <w:sz w:val="18"/>
                <w:szCs w:val="18"/>
                <w:lang w:val="es-GT"/>
              </w:rPr>
              <w:t>3</w:t>
            </w:r>
            <w:r w:rsidR="00B00B6F" w:rsidRPr="00B00B6F">
              <w:rPr>
                <w:rFonts w:ascii="Century Gothic" w:hAnsi="Century Gothic" w:cs="Arial"/>
                <w:i w:val="0"/>
                <w:iCs w:val="0"/>
                <w:sz w:val="18"/>
                <w:szCs w:val="18"/>
                <w:lang w:val="es-GT"/>
              </w:rPr>
              <w:t xml:space="preserve">. </w:t>
            </w:r>
            <w:r w:rsidR="00A55AE5" w:rsidRPr="00B00B6F">
              <w:rPr>
                <w:rFonts w:ascii="Century Gothic" w:hAnsi="Century Gothic" w:cs="Arial"/>
                <w:i w:val="0"/>
                <w:iCs w:val="0"/>
                <w:sz w:val="18"/>
                <w:szCs w:val="18"/>
                <w:lang w:val="es-GT"/>
              </w:rPr>
              <w:t>Técnico Especialista en Comunicación y Lenguaje Idioma Extranjero</w:t>
            </w:r>
          </w:p>
        </w:tc>
      </w:tr>
      <w:tr w:rsidR="00A55AE5" w:rsidRPr="00C93BDD" w14:paraId="56AF378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AD8409" w14:textId="77777777" w:rsidR="00A55AE5" w:rsidRPr="00C93BDD" w:rsidRDefault="00A55AE5" w:rsidP="00347453">
            <w:pPr>
              <w:pStyle w:val="Prrafodelista"/>
              <w:numPr>
                <w:ilvl w:val="0"/>
                <w:numId w:val="129"/>
              </w:numPr>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IDENTIFICACIÓN DEL PUESTO</w:t>
            </w:r>
          </w:p>
        </w:tc>
      </w:tr>
      <w:tr w:rsidR="00A55AE5" w:rsidRPr="00C93BDD" w14:paraId="19104F5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F1B2AC"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Título oficial del puesto: Asesor Profesional Especializado I</w:t>
            </w:r>
          </w:p>
        </w:tc>
        <w:tc>
          <w:tcPr>
            <w:tcW w:w="2452" w:type="pct"/>
            <w:tcBorders>
              <w:top w:val="single" w:sz="4" w:space="0" w:color="00B0F0"/>
            </w:tcBorders>
            <w:shd w:val="clear" w:color="auto" w:fill="auto"/>
          </w:tcPr>
          <w:p w14:paraId="456043A8"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Código de la clase:  9810</w:t>
            </w:r>
          </w:p>
        </w:tc>
      </w:tr>
      <w:tr w:rsidR="00A55AE5" w:rsidRPr="00C93BDD" w14:paraId="6FCD819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C05EC6"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C00A52C"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Código de Especialidad: 0007</w:t>
            </w:r>
          </w:p>
        </w:tc>
      </w:tr>
      <w:tr w:rsidR="00A55AE5" w:rsidRPr="00C93BDD" w14:paraId="7A6278B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9F27552"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Título funcional: Técnico Especialista en Comunicación y Lenguaje Idioma Extranjero. </w:t>
            </w:r>
          </w:p>
        </w:tc>
        <w:tc>
          <w:tcPr>
            <w:tcW w:w="2452" w:type="pct"/>
            <w:shd w:val="clear" w:color="auto" w:fill="auto"/>
          </w:tcPr>
          <w:p w14:paraId="258BAC6C"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Número de puestos:  01</w:t>
            </w:r>
          </w:p>
        </w:tc>
      </w:tr>
      <w:tr w:rsidR="00A55AE5" w:rsidRPr="00C93BDD" w14:paraId="4AC9323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EBDB0EA"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Jefe inmediato:  Jefe del Departamento de Nivel Medio, Ciclo Básico</w:t>
            </w:r>
          </w:p>
        </w:tc>
        <w:tc>
          <w:tcPr>
            <w:tcW w:w="2452" w:type="pct"/>
          </w:tcPr>
          <w:p w14:paraId="3E38CFE8"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Subalternos: N/A</w:t>
            </w:r>
          </w:p>
          <w:p w14:paraId="248CDB63"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C93BDD" w14:paraId="24B174FD"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3984C3D" w14:textId="77777777" w:rsidR="00A55AE5" w:rsidRPr="00C93BDD" w:rsidRDefault="00A55AE5" w:rsidP="00347453">
            <w:pPr>
              <w:pStyle w:val="Prrafodelista"/>
              <w:numPr>
                <w:ilvl w:val="0"/>
                <w:numId w:val="129"/>
              </w:numPr>
              <w:jc w:val="both"/>
              <w:textAlignment w:val="center"/>
              <w:rPr>
                <w:rFonts w:ascii="Century Gothic" w:hAnsi="Century Gothic" w:cs="Arial"/>
                <w:i w:val="0"/>
                <w:iCs w:val="0"/>
                <w:sz w:val="18"/>
                <w:szCs w:val="18"/>
                <w:lang w:val="es-GT"/>
              </w:rPr>
            </w:pPr>
            <w:r w:rsidRPr="00B84512">
              <w:rPr>
                <w:rFonts w:ascii="Century Gothic" w:eastAsia="SimSun" w:hAnsi="Century Gothic" w:cs="Arial"/>
                <w:bCs w:val="0"/>
                <w:i w:val="0"/>
                <w:iCs w:val="0"/>
                <w:sz w:val="18"/>
                <w:szCs w:val="18"/>
                <w:lang w:val="es-GT" w:bidi="ar"/>
              </w:rPr>
              <w:t>NATURALEZA</w:t>
            </w:r>
            <w:r w:rsidRPr="00C93BDD">
              <w:rPr>
                <w:rFonts w:ascii="Century Gothic" w:hAnsi="Century Gothic" w:cs="Arial"/>
                <w:i w:val="0"/>
                <w:iCs w:val="0"/>
                <w:sz w:val="18"/>
                <w:szCs w:val="18"/>
                <w:lang w:val="es-GT"/>
              </w:rPr>
              <w:t xml:space="preserve"> DEL PUESTO</w:t>
            </w:r>
          </w:p>
        </w:tc>
      </w:tr>
      <w:tr w:rsidR="00A55AE5" w:rsidRPr="00C93BDD" w14:paraId="52C81F64"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0137D07" w14:textId="506DD318" w:rsidR="00284F54" w:rsidRPr="00C93BDD" w:rsidRDefault="00284F54" w:rsidP="00284F54">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Planificar y organizar el diseño, desarrollo y evaluación del área de Comunicación y Lenguaje Idioma Extranjero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E4045F2"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7821F3D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2692E4C" w14:textId="77777777" w:rsidR="00A55AE5" w:rsidRPr="00C93BDD" w:rsidRDefault="00A55AE5" w:rsidP="00347453">
            <w:pPr>
              <w:pStyle w:val="Prrafodelista"/>
              <w:numPr>
                <w:ilvl w:val="0"/>
                <w:numId w:val="129"/>
              </w:numPr>
              <w:jc w:val="both"/>
              <w:textAlignment w:val="center"/>
              <w:rPr>
                <w:rFonts w:ascii="Century Gothic" w:hAnsi="Century Gothic" w:cs="Arial"/>
                <w:b/>
                <w:bCs/>
                <w:i w:val="0"/>
                <w:iCs w:val="0"/>
                <w:sz w:val="18"/>
                <w:szCs w:val="18"/>
                <w:lang w:bidi="ar"/>
              </w:rPr>
            </w:pPr>
            <w:r w:rsidRPr="00C93BDD">
              <w:rPr>
                <w:rFonts w:ascii="Century Gothic" w:hAnsi="Century Gothic" w:cs="Arial"/>
                <w:b/>
                <w:bCs/>
                <w:i w:val="0"/>
                <w:iCs w:val="0"/>
                <w:sz w:val="18"/>
                <w:szCs w:val="18"/>
                <w:lang w:bidi="ar"/>
              </w:rPr>
              <w:t xml:space="preserve">TAREAS </w:t>
            </w:r>
            <w:r w:rsidRPr="000E64FD">
              <w:rPr>
                <w:rFonts w:ascii="Century Gothic" w:eastAsia="SimSun" w:hAnsi="Century Gothic" w:cs="Arial"/>
                <w:b/>
                <w:i w:val="0"/>
                <w:iCs w:val="0"/>
                <w:sz w:val="18"/>
                <w:szCs w:val="18"/>
                <w:lang w:val="es-GT" w:bidi="ar"/>
              </w:rPr>
              <w:t>PERMANENTES</w:t>
            </w:r>
          </w:p>
        </w:tc>
      </w:tr>
      <w:tr w:rsidR="00A55AE5" w:rsidRPr="00C93BDD" w14:paraId="367C4A5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4CB8454" w14:textId="4C54F2C5" w:rsidR="00284F54" w:rsidRPr="00C93BDD" w:rsidRDefault="00284F54" w:rsidP="00347453">
            <w:pPr>
              <w:pStyle w:val="Prrafodelista"/>
              <w:numPr>
                <w:ilvl w:val="0"/>
                <w:numId w:val="15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C93BDD">
              <w:rPr>
                <w:rFonts w:ascii="Century Gothic" w:hAnsi="Century Gothic" w:cs="Arial"/>
                <w:i w:val="0"/>
                <w:iCs w:val="0"/>
                <w:sz w:val="18"/>
                <w:szCs w:val="18"/>
                <w:lang w:val="es-GT"/>
              </w:rPr>
              <w:t xml:space="preserve">Comunicación y Lenguaje Idioma Extranjero </w:t>
            </w:r>
            <w:r w:rsidRPr="00C93BDD">
              <w:rPr>
                <w:rFonts w:ascii="Century Gothic" w:eastAsiaTheme="minorHAnsi" w:hAnsi="Century Gothic" w:cs="Century Gothic,Italic"/>
                <w:i w:val="0"/>
                <w:iCs w:val="0"/>
                <w:sz w:val="18"/>
                <w:szCs w:val="18"/>
                <w:lang w:val="es-GT" w:eastAsia="en-US"/>
              </w:rPr>
              <w:t xml:space="preserve">del Nivel </w:t>
            </w:r>
            <w:r w:rsidRPr="00C93BDD">
              <w:rPr>
                <w:rFonts w:ascii="Century Gothic" w:hAnsi="Century Gothic" w:cs="Arial"/>
                <w:i w:val="0"/>
                <w:iCs w:val="0"/>
                <w:sz w:val="18"/>
                <w:szCs w:val="18"/>
                <w:lang w:val="es-GT"/>
              </w:rPr>
              <w:t>de Educación Media, Ciclo Básico.</w:t>
            </w:r>
          </w:p>
          <w:p w14:paraId="0EA04078" w14:textId="79722FDE" w:rsidR="00284F54" w:rsidRPr="00C93BDD" w:rsidRDefault="00284F54" w:rsidP="00347453">
            <w:pPr>
              <w:pStyle w:val="Prrafodelista"/>
              <w:numPr>
                <w:ilvl w:val="0"/>
                <w:numId w:val="15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Diseñar, desarrollar y actualizar el área curricular de </w:t>
            </w:r>
            <w:r w:rsidRPr="00C93BDD">
              <w:rPr>
                <w:rFonts w:ascii="Century Gothic" w:hAnsi="Century Gothic" w:cs="Arial"/>
                <w:i w:val="0"/>
                <w:iCs w:val="0"/>
                <w:sz w:val="18"/>
                <w:szCs w:val="18"/>
                <w:lang w:val="es-GT"/>
              </w:rPr>
              <w:t xml:space="preserve">Comunicación y Lenguaje Idioma Extranjero </w:t>
            </w:r>
            <w:r w:rsidRPr="00C93BDD">
              <w:rPr>
                <w:rFonts w:ascii="Century Gothic" w:eastAsiaTheme="minorHAnsi" w:hAnsi="Century Gothic" w:cs="Century Gothic,Italic"/>
                <w:i w:val="0"/>
                <w:iCs w:val="0"/>
                <w:sz w:val="18"/>
                <w:szCs w:val="18"/>
                <w:lang w:val="es-GT" w:eastAsia="en-US"/>
              </w:rPr>
              <w:t xml:space="preserve">con base </w:t>
            </w:r>
            <w:r w:rsidRPr="00C93BDD">
              <w:rPr>
                <w:rFonts w:ascii="Century Gothic" w:hAnsi="Century Gothic"/>
                <w:i w:val="0"/>
                <w:iCs w:val="0"/>
                <w:sz w:val="18"/>
                <w:szCs w:val="18"/>
                <w:lang w:val="es-GT"/>
              </w:rPr>
              <w:t>en resultados de investigación de procesos curriculares, disciplinares, pedagógicos, metodológicos y de evaluación de los aprendizajes.</w:t>
            </w:r>
          </w:p>
          <w:p w14:paraId="34D5E6AE" w14:textId="12DE0764" w:rsidR="00284F54" w:rsidRPr="00C93BDD" w:rsidRDefault="00284F54" w:rsidP="00347453">
            <w:pPr>
              <w:pStyle w:val="Prrafodelista"/>
              <w:numPr>
                <w:ilvl w:val="0"/>
                <w:numId w:val="15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C93BDD">
              <w:rPr>
                <w:rFonts w:ascii="Century Gothic" w:hAnsi="Century Gothic" w:cs="Arial"/>
                <w:i w:val="0"/>
                <w:iCs w:val="0"/>
                <w:sz w:val="18"/>
                <w:szCs w:val="18"/>
                <w:lang w:val="es-GT"/>
              </w:rPr>
              <w:t>Comunicación y Lenguaje Idioma Extranjero</w:t>
            </w:r>
            <w:r w:rsidRPr="00C93BDD">
              <w:rPr>
                <w:rFonts w:ascii="Century Gothic" w:eastAsiaTheme="minorHAnsi" w:hAnsi="Century Gothic" w:cs="Century Gothic,Italic"/>
                <w:i w:val="0"/>
                <w:iCs w:val="0"/>
                <w:sz w:val="18"/>
                <w:szCs w:val="18"/>
                <w:lang w:val="es-GT" w:eastAsia="en-US"/>
              </w:rPr>
              <w:t>.</w:t>
            </w:r>
          </w:p>
          <w:p w14:paraId="0CFF65B3" w14:textId="32E89CAA" w:rsidR="00284F54" w:rsidRPr="00C93BDD" w:rsidRDefault="00284F54" w:rsidP="00347453">
            <w:pPr>
              <w:pStyle w:val="Prrafodelista"/>
              <w:numPr>
                <w:ilvl w:val="0"/>
                <w:numId w:val="15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C93BDD">
              <w:rPr>
                <w:rFonts w:ascii="Century Gothic" w:hAnsi="Century Gothic" w:cs="Arial"/>
                <w:i w:val="0"/>
                <w:iCs w:val="0"/>
                <w:sz w:val="18"/>
                <w:szCs w:val="18"/>
                <w:lang w:val="es-GT"/>
              </w:rPr>
              <w:t>Comunicación y Lenguaje Idioma Extranjero</w:t>
            </w:r>
            <w:r w:rsidRPr="00C93BDD">
              <w:rPr>
                <w:rFonts w:ascii="Century Gothic" w:eastAsiaTheme="minorHAnsi" w:hAnsi="Century Gothic" w:cs="Century Gothic,Italic"/>
                <w:i w:val="0"/>
                <w:iCs w:val="0"/>
                <w:sz w:val="18"/>
                <w:szCs w:val="18"/>
                <w:lang w:val="es-GT" w:eastAsia="en-US"/>
              </w:rPr>
              <w:t xml:space="preserve">, según el Currículo Nacional Base del Nivel </w:t>
            </w:r>
            <w:r w:rsidR="00F83ABD">
              <w:rPr>
                <w:rFonts w:ascii="Century Gothic" w:eastAsiaTheme="minorHAnsi" w:hAnsi="Century Gothic" w:cs="Century Gothic,Italic"/>
                <w:i w:val="0"/>
                <w:iCs w:val="0"/>
                <w:sz w:val="18"/>
                <w:szCs w:val="18"/>
                <w:lang w:val="es-GT" w:eastAsia="en-US"/>
              </w:rPr>
              <w:t>Medio, Ciclo Básico</w:t>
            </w:r>
            <w:r w:rsidRPr="00C93BDD">
              <w:rPr>
                <w:rFonts w:ascii="Century Gothic" w:eastAsiaTheme="minorHAnsi" w:hAnsi="Century Gothic" w:cs="Century Gothic,Italic"/>
                <w:i w:val="0"/>
                <w:iCs w:val="0"/>
                <w:sz w:val="18"/>
                <w:szCs w:val="18"/>
                <w:lang w:val="es-GT" w:eastAsia="en-US"/>
              </w:rPr>
              <w:t>.</w:t>
            </w:r>
          </w:p>
          <w:p w14:paraId="3CED3841" w14:textId="6F098D16" w:rsidR="00284F54" w:rsidRPr="00C93BDD" w:rsidRDefault="00284F54" w:rsidP="00347453">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C93BDD">
              <w:rPr>
                <w:rFonts w:ascii="Century Gothic" w:hAnsi="Century Gothic" w:cs="Arial"/>
                <w:i w:val="0"/>
                <w:iCs w:val="0"/>
                <w:sz w:val="18"/>
                <w:szCs w:val="18"/>
                <w:lang w:val="es-GT"/>
              </w:rPr>
              <w:t>Comunicación y Lenguaje Idioma Extranjero</w:t>
            </w:r>
            <w:r w:rsidRPr="00C93BDD">
              <w:rPr>
                <w:rFonts w:ascii="Century Gothic" w:hAnsi="Century Gothic"/>
                <w:i w:val="0"/>
                <w:iCs w:val="0"/>
                <w:sz w:val="18"/>
                <w:szCs w:val="18"/>
                <w:lang w:val="es-GT"/>
              </w:rPr>
              <w:t>.</w:t>
            </w:r>
          </w:p>
          <w:p w14:paraId="7393E03D" w14:textId="365E99C5" w:rsidR="00284F54" w:rsidRPr="00C93BDD" w:rsidRDefault="00284F54" w:rsidP="00347453">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acciones técnicas y curriculares relacionadas con el área de </w:t>
            </w:r>
            <w:r w:rsidR="00D466D6" w:rsidRPr="00C93BDD">
              <w:rPr>
                <w:rFonts w:ascii="Century Gothic" w:hAnsi="Century Gothic" w:cs="Arial"/>
                <w:i w:val="0"/>
                <w:iCs w:val="0"/>
                <w:sz w:val="18"/>
                <w:szCs w:val="18"/>
                <w:lang w:val="es-GT"/>
              </w:rPr>
              <w:t xml:space="preserve">Comunicación y Lenguaje Idioma Extranjero </w:t>
            </w:r>
            <w:r w:rsidRPr="00C93BDD">
              <w:rPr>
                <w:rFonts w:ascii="Century Gothic" w:hAnsi="Century Gothic"/>
                <w:i w:val="0"/>
                <w:iCs w:val="0"/>
                <w:sz w:val="18"/>
                <w:szCs w:val="18"/>
                <w:lang w:val="es-GT"/>
              </w:rPr>
              <w:t xml:space="preserve">u otras áreas afines en los diferentes niveles educativos.  </w:t>
            </w:r>
          </w:p>
          <w:p w14:paraId="0B0E8112" w14:textId="6E3E34D6" w:rsidR="00284F54" w:rsidRPr="00C93BDD" w:rsidRDefault="00284F54" w:rsidP="00347453">
            <w:pPr>
              <w:pStyle w:val="Encabezado"/>
              <w:widowControl w:val="0"/>
              <w:numPr>
                <w:ilvl w:val="0"/>
                <w:numId w:val="158"/>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Establecer los estándares educativos del área de </w:t>
            </w:r>
            <w:r w:rsidR="00D466D6" w:rsidRPr="00C93BDD">
              <w:rPr>
                <w:rFonts w:ascii="Century Gothic" w:hAnsi="Century Gothic" w:cs="Arial"/>
                <w:i w:val="0"/>
                <w:iCs w:val="0"/>
                <w:sz w:val="18"/>
                <w:szCs w:val="18"/>
                <w:lang w:val="es-GT"/>
              </w:rPr>
              <w:t>Comunicación y Lenguaje Idioma Extranjero</w:t>
            </w:r>
            <w:r w:rsidRPr="00C93BDD">
              <w:rPr>
                <w:rFonts w:ascii="Century Gothic" w:hAnsi="Century Gothic"/>
                <w:i w:val="0"/>
                <w:iCs w:val="0"/>
                <w:sz w:val="18"/>
                <w:szCs w:val="18"/>
                <w:lang w:val="es-GT"/>
              </w:rPr>
              <w:t>, para que respondan a los criterios de calidad y pertinencia.</w:t>
            </w:r>
          </w:p>
          <w:p w14:paraId="467A3B39" w14:textId="77777777" w:rsidR="00284F54" w:rsidRPr="00C93BDD" w:rsidRDefault="00284F54" w:rsidP="00347453">
            <w:pPr>
              <w:pStyle w:val="Prrafodelista"/>
              <w:numPr>
                <w:ilvl w:val="0"/>
                <w:numId w:val="15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A3ECF93" w14:textId="77777777" w:rsidR="00284F54" w:rsidRPr="00C93BDD" w:rsidRDefault="00284F54" w:rsidP="00347453">
            <w:pPr>
              <w:pStyle w:val="Prrafodelista"/>
              <w:numPr>
                <w:ilvl w:val="0"/>
                <w:numId w:val="158"/>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B869E86" w14:textId="77777777" w:rsidR="00A55AE5" w:rsidRPr="00C93BDD"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C93BDD" w14:paraId="7AABD92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93C5593" w14:textId="1E0D4240" w:rsidR="00A55AE5" w:rsidRPr="00C93BDD" w:rsidRDefault="00A55AE5" w:rsidP="00347453">
            <w:pPr>
              <w:pStyle w:val="Prrafodelista"/>
              <w:numPr>
                <w:ilvl w:val="0"/>
                <w:numId w:val="129"/>
              </w:numPr>
              <w:jc w:val="both"/>
              <w:textAlignment w:val="center"/>
              <w:rPr>
                <w:rFonts w:ascii="Century Gothic" w:eastAsia="SimSun" w:hAnsi="Century Gothic" w:cs="Arial"/>
                <w:b/>
                <w:bCs/>
                <w:i w:val="0"/>
                <w:iCs w:val="0"/>
                <w:sz w:val="18"/>
                <w:szCs w:val="18"/>
                <w:lang w:val="es-GT" w:bidi="ar"/>
              </w:rPr>
            </w:pPr>
            <w:r w:rsidRPr="000E64FD">
              <w:rPr>
                <w:rFonts w:ascii="Century Gothic" w:eastAsia="SimSun" w:hAnsi="Century Gothic" w:cs="Arial"/>
                <w:b/>
                <w:i w:val="0"/>
                <w:iCs w:val="0"/>
                <w:sz w:val="18"/>
                <w:szCs w:val="18"/>
                <w:lang w:val="es-GT" w:bidi="ar"/>
              </w:rPr>
              <w:t>TAREAS</w:t>
            </w:r>
            <w:r w:rsidRPr="00C93BDD">
              <w:rPr>
                <w:rFonts w:ascii="Century Gothic" w:hAnsi="Century Gothic" w:cs="Arial"/>
                <w:b/>
                <w:bCs/>
                <w:i w:val="0"/>
                <w:iCs w:val="0"/>
                <w:sz w:val="18"/>
                <w:szCs w:val="18"/>
                <w:lang w:bidi="ar"/>
              </w:rPr>
              <w:t xml:space="preserve"> PERIÓDICAS</w:t>
            </w:r>
          </w:p>
        </w:tc>
      </w:tr>
      <w:tr w:rsidR="00A55AE5" w:rsidRPr="00C93BDD" w14:paraId="256F0F9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44D687A" w14:textId="77777777" w:rsidR="00284F54" w:rsidRPr="00C93BDD" w:rsidRDefault="00284F54" w:rsidP="00347453">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28ADC2C0" w14:textId="77777777" w:rsidR="00284F54" w:rsidRPr="00C93BDD" w:rsidRDefault="00284F54" w:rsidP="00347453">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Elaborar informes de los procesos y actividades de acuerdo con los procedimientos establecidos.</w:t>
            </w:r>
          </w:p>
          <w:p w14:paraId="6A7A0210" w14:textId="77777777" w:rsidR="00D466D6" w:rsidRPr="00C93BDD" w:rsidRDefault="00284F54" w:rsidP="00347453">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dictámenes, opiniones, oficios, providencias e informes relacionadas con el área de </w:t>
            </w:r>
            <w:r w:rsidR="00D466D6" w:rsidRPr="00C93BDD">
              <w:rPr>
                <w:rFonts w:ascii="Century Gothic" w:hAnsi="Century Gothic" w:cs="Arial"/>
                <w:i w:val="0"/>
                <w:iCs w:val="0"/>
                <w:sz w:val="18"/>
                <w:szCs w:val="18"/>
                <w:lang w:val="es-GT"/>
              </w:rPr>
              <w:t>Comunicación y Lenguaje Idioma Extranjero.</w:t>
            </w:r>
          </w:p>
          <w:p w14:paraId="192B1994" w14:textId="01D8852F" w:rsidR="00284F54" w:rsidRPr="00C93BDD" w:rsidRDefault="00284F54" w:rsidP="00347453">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Integrar equipos de trabajo para la consecución de los objetivos y metas institucionales o del departamento.</w:t>
            </w:r>
          </w:p>
          <w:p w14:paraId="25810BBF" w14:textId="77777777" w:rsidR="00284F54" w:rsidRPr="00EF3076" w:rsidRDefault="00284F54" w:rsidP="00347453">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reuniones de trabajo y capacitaciones relacionadas con el área curricular.</w:t>
            </w:r>
          </w:p>
          <w:p w14:paraId="3E5BACCB" w14:textId="70BA9B0F" w:rsidR="00EF3076" w:rsidRPr="001569F7" w:rsidRDefault="00EF3076" w:rsidP="00347453">
            <w:pPr>
              <w:pStyle w:val="Encabezado"/>
              <w:widowControl w:val="0"/>
              <w:numPr>
                <w:ilvl w:val="0"/>
                <w:numId w:val="159"/>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5F6449C6" w14:textId="77777777" w:rsidR="00A55AE5" w:rsidRPr="00C93BDD"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C93BDD" w14:paraId="288CEB8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30B4F0F6" w14:textId="40D32FD7" w:rsidR="00A55AE5" w:rsidRPr="00C93BDD" w:rsidRDefault="00A55AE5" w:rsidP="00347453">
            <w:pPr>
              <w:pStyle w:val="Prrafodelista"/>
              <w:numPr>
                <w:ilvl w:val="0"/>
                <w:numId w:val="129"/>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TAREAS</w:t>
            </w:r>
            <w:r w:rsidRPr="00C93BDD">
              <w:rPr>
                <w:rFonts w:ascii="Century Gothic" w:hAnsi="Century Gothic" w:cs="Arial"/>
                <w:b/>
                <w:bCs/>
                <w:i w:val="0"/>
                <w:iCs w:val="0"/>
                <w:sz w:val="18"/>
                <w:szCs w:val="18"/>
              </w:rPr>
              <w:t xml:space="preserve"> EVENTUALES</w:t>
            </w:r>
          </w:p>
        </w:tc>
      </w:tr>
      <w:tr w:rsidR="00284F54" w:rsidRPr="00C93BDD" w14:paraId="5AAD40D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66207420" w14:textId="77777777" w:rsidR="00284F54" w:rsidRPr="00C93BDD" w:rsidRDefault="00284F54" w:rsidP="00347453">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613EA96" w14:textId="77777777" w:rsidR="00284F54" w:rsidRPr="00C93BDD" w:rsidRDefault="00284F54" w:rsidP="00347453">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Apoyar administrativamente en diferentes eventos que organiza la institución.</w:t>
            </w:r>
          </w:p>
          <w:p w14:paraId="451B32BE" w14:textId="77777777" w:rsidR="00284F54" w:rsidRPr="00C93BDD" w:rsidRDefault="00284F54" w:rsidP="00347453">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3F7669FB" w14:textId="77777777" w:rsidR="00284F54" w:rsidRPr="00C93BDD" w:rsidRDefault="00284F54" w:rsidP="00347453">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Utilizar el Sistema de Gestión de Calidad para la ejecución de actividades del Departamento.</w:t>
            </w:r>
          </w:p>
          <w:p w14:paraId="3CCC9C8C" w14:textId="34A04E3F" w:rsidR="00284F54" w:rsidRPr="00C93BDD" w:rsidRDefault="00284F54" w:rsidP="00347453">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mesas de trabajo donde represente a la Digecur y/o al Mineduc, </w:t>
            </w:r>
            <w:r w:rsidR="004649DE" w:rsidRPr="00C93BDD">
              <w:rPr>
                <w:rFonts w:ascii="Century Gothic" w:hAnsi="Century Gothic"/>
                <w:i w:val="0"/>
                <w:iCs w:val="0"/>
                <w:sz w:val="18"/>
                <w:szCs w:val="18"/>
                <w:lang w:val="es-GT"/>
              </w:rPr>
              <w:t>de acuerdo co</w:t>
            </w:r>
            <w:r w:rsidR="004649DE" w:rsidRPr="00C93BDD">
              <w:rPr>
                <w:rFonts w:ascii="Century Gothic" w:hAnsi="Century Gothic"/>
                <w:sz w:val="18"/>
                <w:szCs w:val="18"/>
                <w:lang w:val="es-GT"/>
              </w:rPr>
              <w:t>n el</w:t>
            </w:r>
            <w:r w:rsidRPr="00C93BDD">
              <w:rPr>
                <w:rFonts w:ascii="Century Gothic" w:hAnsi="Century Gothic"/>
                <w:i w:val="0"/>
                <w:iCs w:val="0"/>
                <w:sz w:val="18"/>
                <w:szCs w:val="18"/>
                <w:lang w:val="es-GT"/>
              </w:rPr>
              <w:t xml:space="preserve"> nombramiento correspondiente</w:t>
            </w:r>
          </w:p>
          <w:p w14:paraId="2C48FFCB" w14:textId="77777777" w:rsidR="00284F54" w:rsidRPr="00C20C7A" w:rsidRDefault="00284F54" w:rsidP="00347453">
            <w:pPr>
              <w:pStyle w:val="Encabezado"/>
              <w:widowControl w:val="0"/>
              <w:numPr>
                <w:ilvl w:val="0"/>
                <w:numId w:val="160"/>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lastRenderedPageBreak/>
              <w:t>Realizar otras tareas asignadas por la autoridad superior inherentes al puesto, o tareas de carácter eventual que no entorpezcan el cumplimiento del propósito principal del puesto y para las cuales la persona posea la competencia.</w:t>
            </w:r>
          </w:p>
          <w:p w14:paraId="63CA15A5" w14:textId="65ACABD5" w:rsidR="00C20C7A" w:rsidRPr="00671F76" w:rsidRDefault="00C20C7A" w:rsidP="00C20C7A">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8498"/>
      </w:tblGrid>
      <w:tr w:rsidR="00A55AE5" w:rsidRPr="00C93BDD" w14:paraId="0B4B3E4E"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39D7982" w14:textId="4847BCC6" w:rsidR="00A55AE5" w:rsidRPr="00C93BDD" w:rsidRDefault="00A55AE5" w:rsidP="00347453">
            <w:pPr>
              <w:pStyle w:val="Prrafodelista"/>
              <w:numPr>
                <w:ilvl w:val="0"/>
                <w:numId w:val="129"/>
              </w:numPr>
              <w:jc w:val="both"/>
              <w:textAlignment w:val="center"/>
              <w:rPr>
                <w:rFonts w:ascii="Century Gothic" w:eastAsia="SimSun" w:hAnsi="Century Gothic" w:cs="Arial"/>
                <w:i w:val="0"/>
                <w:iCs w:val="0"/>
                <w:sz w:val="18"/>
                <w:szCs w:val="18"/>
                <w:lang w:val="es-GT" w:bidi="ar"/>
              </w:rPr>
            </w:pPr>
            <w:r w:rsidRPr="000E64FD">
              <w:rPr>
                <w:rFonts w:ascii="Century Gothic" w:eastAsia="SimSun" w:hAnsi="Century Gothic" w:cs="Arial"/>
                <w:bCs w:val="0"/>
                <w:i w:val="0"/>
                <w:iCs w:val="0"/>
                <w:sz w:val="18"/>
                <w:szCs w:val="18"/>
                <w:lang w:val="es-GT" w:bidi="ar"/>
              </w:rPr>
              <w:lastRenderedPageBreak/>
              <w:t>UBICACIÓN</w:t>
            </w:r>
            <w:r w:rsidRPr="00C93BDD">
              <w:rPr>
                <w:rFonts w:ascii="Century Gothic" w:eastAsia="SimSun" w:hAnsi="Century Gothic" w:cs="Arial"/>
                <w:i w:val="0"/>
                <w:iCs w:val="0"/>
                <w:sz w:val="18"/>
                <w:szCs w:val="18"/>
                <w:lang w:val="es-GT" w:bidi="ar"/>
              </w:rPr>
              <w:t xml:space="preserve"> DEL PUESTO</w:t>
            </w:r>
          </w:p>
        </w:tc>
      </w:tr>
      <w:tr w:rsidR="00A55AE5" w:rsidRPr="00C93BDD" w14:paraId="32B8C619" w14:textId="77777777" w:rsidTr="00D466D6">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0205063" w14:textId="615E3F7B"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i w:val="0"/>
                <w:iCs w:val="0"/>
                <w:sz w:val="18"/>
                <w:szCs w:val="18"/>
                <w:lang w:val="es-GT"/>
              </w:rPr>
              <w:t>Departamento del Nivel Medio, Ciclo Básico</w:t>
            </w:r>
            <w:r w:rsidR="00D466D6" w:rsidRPr="00C93BDD">
              <w:rPr>
                <w:rFonts w:ascii="Century Gothic" w:hAnsi="Century Gothic"/>
                <w:i w:val="0"/>
                <w:iCs w:val="0"/>
                <w:sz w:val="18"/>
                <w:szCs w:val="18"/>
                <w:lang w:val="es-GT"/>
              </w:rPr>
              <w:t>.</w:t>
            </w:r>
          </w:p>
        </w:tc>
      </w:tr>
      <w:tr w:rsidR="00A55AE5" w:rsidRPr="00C93BDD" w14:paraId="5E4AFA6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59488A4" w14:textId="20EDFD7F" w:rsidR="00A55AE5" w:rsidRPr="002C4B43" w:rsidRDefault="00A55AE5" w:rsidP="00347453">
            <w:pPr>
              <w:pStyle w:val="Prrafodelista"/>
              <w:numPr>
                <w:ilvl w:val="0"/>
                <w:numId w:val="129"/>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t>SUPERVISIÓN</w:t>
            </w:r>
          </w:p>
        </w:tc>
      </w:tr>
      <w:tr w:rsidR="00A55AE5" w:rsidRPr="00C93BDD" w14:paraId="5B192CB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D763BBA"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N/A</w:t>
            </w:r>
          </w:p>
          <w:p w14:paraId="3BDE52BF"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130E103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FD6808A" w14:textId="77777777" w:rsidR="00A55AE5" w:rsidRPr="00C93BDD" w:rsidRDefault="00A55AE5" w:rsidP="00347453">
            <w:pPr>
              <w:pStyle w:val="Prrafodelista"/>
              <w:numPr>
                <w:ilvl w:val="0"/>
                <w:numId w:val="129"/>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RESPONSABILIDAD</w:t>
            </w:r>
          </w:p>
        </w:tc>
      </w:tr>
      <w:tr w:rsidR="00A55AE5" w:rsidRPr="00C93BDD" w14:paraId="59C7043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D90DEFB" w14:textId="77777777" w:rsidR="00A55AE5" w:rsidRPr="00C93BDD" w:rsidRDefault="00A55AE5" w:rsidP="00025D5F">
            <w:pPr>
              <w:jc w:val="both"/>
              <w:textAlignment w:val="center"/>
              <w:rPr>
                <w:rFonts w:ascii="Century Gothic" w:hAnsi="Century Gothic" w:cs="Arial"/>
                <w:b/>
                <w:i w:val="0"/>
                <w:iCs w:val="0"/>
                <w:sz w:val="18"/>
                <w:szCs w:val="18"/>
                <w:lang w:val="es-GT"/>
              </w:rPr>
            </w:pPr>
            <w:r w:rsidRPr="00C93BDD">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C93BDD" w14:paraId="1603C99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2F9CBA9"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Por el uso cuidado y resguardo del mobiliario y equipo que tiene registrado en la tarjeta de responsabilidad.</w:t>
            </w:r>
          </w:p>
          <w:p w14:paraId="0406DAC7" w14:textId="77777777" w:rsidR="00A55AE5" w:rsidRPr="00C93BDD" w:rsidRDefault="00A55AE5" w:rsidP="00025D5F">
            <w:pPr>
              <w:pStyle w:val="Prrafodelista"/>
              <w:ind w:left="306"/>
              <w:jc w:val="both"/>
              <w:textAlignment w:val="center"/>
              <w:rPr>
                <w:rFonts w:ascii="Century Gothic" w:hAnsi="Century Gothic" w:cs="Arial"/>
                <w:b/>
                <w:i w:val="0"/>
                <w:iCs w:val="0"/>
                <w:sz w:val="18"/>
                <w:szCs w:val="18"/>
                <w:lang w:val="es-GT"/>
              </w:rPr>
            </w:pPr>
          </w:p>
        </w:tc>
      </w:tr>
      <w:tr w:rsidR="00A55AE5" w:rsidRPr="00C93BDD" w14:paraId="57DDB98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2A59F376" w14:textId="77777777" w:rsidR="00A55AE5" w:rsidRPr="00C93BDD" w:rsidRDefault="00A55AE5" w:rsidP="00347453">
            <w:pPr>
              <w:pStyle w:val="Prrafodelista"/>
              <w:numPr>
                <w:ilvl w:val="0"/>
                <w:numId w:val="129"/>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RELACIONES</w:t>
            </w:r>
            <w:r w:rsidRPr="00C93BDD">
              <w:rPr>
                <w:rFonts w:ascii="Century Gothic" w:hAnsi="Century Gothic" w:cs="Arial"/>
                <w:b/>
                <w:i w:val="0"/>
                <w:iCs w:val="0"/>
                <w:sz w:val="18"/>
                <w:szCs w:val="18"/>
                <w:lang w:val="es-GT"/>
              </w:rPr>
              <w:t xml:space="preserve"> LABORALES</w:t>
            </w:r>
          </w:p>
        </w:tc>
      </w:tr>
      <w:tr w:rsidR="00A55AE5" w:rsidRPr="00C93BDD" w14:paraId="3A268F1E" w14:textId="77777777" w:rsidTr="00D466D6">
        <w:trPr>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0234AB4"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Internas</w:t>
            </w:r>
          </w:p>
        </w:tc>
        <w:tc>
          <w:tcPr>
            <w:tcW w:w="3798" w:type="pct"/>
            <w:tcBorders>
              <w:top w:val="single" w:sz="4" w:space="0" w:color="00B0F0"/>
              <w:left w:val="single" w:sz="4" w:space="0" w:color="00B0F0"/>
              <w:bottom w:val="single" w:sz="4" w:space="0" w:color="00B0F0"/>
            </w:tcBorders>
            <w:shd w:val="clear" w:color="auto" w:fill="auto"/>
          </w:tcPr>
          <w:p w14:paraId="14F5D35B"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C93BDD">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p w14:paraId="35B9F631" w14:textId="77777777" w:rsidR="00A55AE5" w:rsidRPr="00C93BD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C93BDD" w14:paraId="15BA6BC0" w14:textId="77777777" w:rsidTr="00D466D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44D3927" w14:textId="77777777"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Externas</w:t>
            </w:r>
          </w:p>
        </w:tc>
        <w:tc>
          <w:tcPr>
            <w:tcW w:w="3798" w:type="pct"/>
            <w:tcBorders>
              <w:top w:val="single" w:sz="4" w:space="0" w:color="00B0F0"/>
              <w:left w:val="single" w:sz="4" w:space="0" w:color="00B0F0"/>
              <w:bottom w:val="single" w:sz="4" w:space="0" w:color="00B0F0"/>
            </w:tcBorders>
            <w:shd w:val="clear" w:color="auto" w:fill="auto"/>
          </w:tcPr>
          <w:p w14:paraId="153A63EE" w14:textId="77777777" w:rsidR="009F0A39" w:rsidRPr="00C93BDD"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C93BDD">
              <w:rPr>
                <w:rFonts w:ascii="Century Gothic" w:hAnsi="Century Gothic"/>
                <w:sz w:val="18"/>
                <w:szCs w:val="18"/>
                <w:lang w:val="es-GT"/>
              </w:rPr>
              <w:t>Organizaciones gubernamentales y no gubernamentales, centros educativos, universidades, cooperación nacional e internacional, entre otros.</w:t>
            </w:r>
          </w:p>
          <w:p w14:paraId="163BF889" w14:textId="77777777" w:rsidR="00A55AE5" w:rsidRPr="00C93BD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C93BDD" w14:paraId="2787AE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BC45F45" w14:textId="77777777" w:rsidR="00A55AE5" w:rsidRPr="00C93BDD" w:rsidRDefault="00A55AE5" w:rsidP="00347453">
            <w:pPr>
              <w:pStyle w:val="Prrafodelista"/>
              <w:numPr>
                <w:ilvl w:val="0"/>
                <w:numId w:val="129"/>
              </w:numPr>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LUGAR DE TRABAJO</w:t>
            </w:r>
          </w:p>
        </w:tc>
      </w:tr>
      <w:tr w:rsidR="00A55AE5" w:rsidRPr="00C93BDD" w14:paraId="59E4CBE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E6EC0BC" w14:textId="77B62DC4"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El puesto de trabajo se ubica en la Dirección General de Currículo -DIGECUR- </w:t>
            </w:r>
          </w:p>
        </w:tc>
      </w:tr>
      <w:tr w:rsidR="00A55AE5" w:rsidRPr="00C93BDD" w14:paraId="7F06CEE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hemeFill="accent5" w:themeFillTint="33"/>
          </w:tcPr>
          <w:p w14:paraId="396F546E" w14:textId="77777777" w:rsidR="00A55AE5" w:rsidRPr="00C93BDD" w:rsidRDefault="00A55AE5" w:rsidP="00347453">
            <w:pPr>
              <w:pStyle w:val="Prrafodelista"/>
              <w:numPr>
                <w:ilvl w:val="0"/>
                <w:numId w:val="129"/>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JORNADA</w:t>
            </w:r>
            <w:r w:rsidRPr="00C93BDD">
              <w:rPr>
                <w:rFonts w:ascii="Century Gothic" w:hAnsi="Century Gothic" w:cs="Arial"/>
                <w:b/>
                <w:i w:val="0"/>
                <w:iCs w:val="0"/>
                <w:sz w:val="18"/>
                <w:szCs w:val="18"/>
                <w:lang w:val="es-GT"/>
              </w:rPr>
              <w:t xml:space="preserve"> DE TRABAJO</w:t>
            </w:r>
          </w:p>
        </w:tc>
      </w:tr>
      <w:tr w:rsidR="00A55AE5" w:rsidRPr="00C93BDD" w14:paraId="6D38171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433D91E6" w14:textId="56FF56FA" w:rsidR="00A55AE5" w:rsidRPr="00C93BDD" w:rsidRDefault="00A55AE5" w:rsidP="00025D5F">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C93BDD">
              <w:rPr>
                <w:rFonts w:ascii="Century Gothic" w:hAnsi="Century Gothic" w:cs="Arial"/>
                <w:i w:val="0"/>
                <w:iCs w:val="0"/>
                <w:sz w:val="18"/>
                <w:szCs w:val="18"/>
                <w:lang w:val="es-GT"/>
              </w:rPr>
              <w:t>, de lunes a viernes de 9:00 a 17:30 horas</w:t>
            </w:r>
            <w:r w:rsidR="00D466D6" w:rsidRPr="00C93BDD">
              <w:rPr>
                <w:rFonts w:ascii="Century Gothic" w:hAnsi="Century Gothic" w:cs="Arial"/>
                <w:i w:val="0"/>
                <w:iCs w:val="0"/>
                <w:sz w:val="18"/>
                <w:szCs w:val="18"/>
                <w:lang w:val="es-GT"/>
              </w:rPr>
              <w:t>.</w:t>
            </w:r>
          </w:p>
          <w:p w14:paraId="2C12EDC3" w14:textId="77777777" w:rsidR="00A55AE5" w:rsidRPr="00C93BDD" w:rsidRDefault="00A55AE5" w:rsidP="00025D5F">
            <w:pPr>
              <w:jc w:val="both"/>
              <w:textAlignment w:val="center"/>
              <w:rPr>
                <w:rFonts w:ascii="Century Gothic" w:hAnsi="Century Gothic" w:cs="Arial"/>
                <w:i w:val="0"/>
                <w:iCs w:val="0"/>
                <w:sz w:val="18"/>
                <w:szCs w:val="18"/>
                <w:lang w:val="es-GT"/>
              </w:rPr>
            </w:pPr>
          </w:p>
        </w:tc>
      </w:tr>
      <w:tr w:rsidR="00A55AE5" w:rsidRPr="00C93BDD" w14:paraId="165C8EA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BDA0773" w14:textId="77777777" w:rsidR="00A55AE5" w:rsidRPr="00C93BDD" w:rsidRDefault="00A55AE5" w:rsidP="00347453">
            <w:pPr>
              <w:pStyle w:val="Prrafodelista"/>
              <w:numPr>
                <w:ilvl w:val="0"/>
                <w:numId w:val="129"/>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RIESGOS</w:t>
            </w:r>
            <w:r w:rsidRPr="00C93BDD">
              <w:rPr>
                <w:rFonts w:ascii="Century Gothic" w:hAnsi="Century Gothic" w:cs="Arial"/>
                <w:b/>
                <w:i w:val="0"/>
                <w:iCs w:val="0"/>
                <w:sz w:val="18"/>
                <w:szCs w:val="18"/>
                <w:lang w:val="es-GT"/>
              </w:rPr>
              <w:t xml:space="preserve"> EN EL TRABAJO</w:t>
            </w:r>
          </w:p>
        </w:tc>
      </w:tr>
      <w:tr w:rsidR="00A55AE5" w:rsidRPr="00C93BDD" w14:paraId="6EDC5F9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24AA92BF" w14:textId="77777777" w:rsidR="00D466D6" w:rsidRPr="00C93BDD" w:rsidRDefault="00D466D6" w:rsidP="00D466D6">
            <w:pPr>
              <w:jc w:val="both"/>
              <w:textAlignment w:val="center"/>
              <w:rPr>
                <w:rFonts w:ascii="Century Gothic" w:hAnsi="Century Gothic"/>
                <w:i w:val="0"/>
                <w:iCs w:val="0"/>
                <w:sz w:val="18"/>
                <w:szCs w:val="18"/>
                <w:lang w:val="es-GT"/>
              </w:rPr>
            </w:pPr>
            <w:r w:rsidRPr="00C93BDD">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228BF901" w14:textId="59622176" w:rsidR="00A55AE5" w:rsidRPr="00C93BDD" w:rsidRDefault="00A55AE5" w:rsidP="00025D5F">
            <w:pPr>
              <w:jc w:val="both"/>
              <w:rPr>
                <w:rFonts w:ascii="Century Gothic" w:hAnsi="Century Gothic" w:cs="Arial"/>
                <w:i w:val="0"/>
                <w:iCs w:val="0"/>
                <w:sz w:val="18"/>
                <w:szCs w:val="18"/>
                <w:lang w:val="es-GT"/>
              </w:rPr>
            </w:pPr>
          </w:p>
        </w:tc>
      </w:tr>
      <w:tr w:rsidR="00A55AE5" w:rsidRPr="00C93BDD" w14:paraId="0A08D65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174D42D0" w14:textId="77777777" w:rsidR="00A55AE5" w:rsidRPr="00C93BDD" w:rsidRDefault="00A55AE5" w:rsidP="00347453">
            <w:pPr>
              <w:pStyle w:val="Prrafodelista"/>
              <w:numPr>
                <w:ilvl w:val="0"/>
                <w:numId w:val="129"/>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CONSECUENCIAS</w:t>
            </w:r>
            <w:r w:rsidRPr="00C93BDD">
              <w:rPr>
                <w:rFonts w:ascii="Century Gothic" w:hAnsi="Century Gothic" w:cs="Arial"/>
                <w:b/>
                <w:i w:val="0"/>
                <w:iCs w:val="0"/>
                <w:sz w:val="18"/>
                <w:szCs w:val="18"/>
                <w:lang w:val="es-GT"/>
              </w:rPr>
              <w:t xml:space="preserve"> EN EL TRABAJO</w:t>
            </w:r>
          </w:p>
        </w:tc>
      </w:tr>
      <w:tr w:rsidR="00D466D6" w:rsidRPr="00C93BDD" w14:paraId="075AD2A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0240AB8" w14:textId="77777777" w:rsidR="00D466D6" w:rsidRPr="00C93BDD" w:rsidRDefault="00D466D6" w:rsidP="00D466D6">
            <w:pPr>
              <w:jc w:val="both"/>
              <w:textAlignment w:val="center"/>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8823C95"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786FBFF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424F54A9" w14:textId="77777777" w:rsidR="00D466D6" w:rsidRPr="00C93BDD" w:rsidRDefault="00D466D6" w:rsidP="00347453">
            <w:pPr>
              <w:pStyle w:val="Prrafodelista"/>
              <w:numPr>
                <w:ilvl w:val="0"/>
                <w:numId w:val="129"/>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ESFUERZO</w:t>
            </w:r>
            <w:r w:rsidRPr="00C93BDD">
              <w:rPr>
                <w:rFonts w:ascii="Century Gothic" w:hAnsi="Century Gothic" w:cs="Arial"/>
                <w:b/>
                <w:bCs/>
                <w:i w:val="0"/>
                <w:iCs w:val="0"/>
                <w:sz w:val="18"/>
                <w:szCs w:val="18"/>
                <w:lang w:val="es-GT"/>
              </w:rPr>
              <w:t xml:space="preserve"> EN EL TRABAJO</w:t>
            </w:r>
          </w:p>
        </w:tc>
      </w:tr>
      <w:tr w:rsidR="00D466D6" w:rsidRPr="00C93BDD" w14:paraId="610329A9" w14:textId="77777777" w:rsidTr="00D466D6">
        <w:trPr>
          <w:cnfStyle w:val="000000100000" w:firstRow="0" w:lastRow="0" w:firstColumn="0" w:lastColumn="0" w:oddVBand="0" w:evenVBand="0" w:oddHBand="1" w:evenHBand="0" w:firstRowFirstColumn="0" w:firstRowLastColumn="0" w:lastRowFirstColumn="0" w:lastRowLastColumn="0"/>
          <w:trHeight w:val="1045"/>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722562FD"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Mental</w:t>
            </w:r>
          </w:p>
        </w:tc>
        <w:tc>
          <w:tcPr>
            <w:tcW w:w="3798" w:type="pct"/>
            <w:tcBorders>
              <w:top w:val="single" w:sz="4" w:space="0" w:color="00B0F0"/>
              <w:left w:val="single" w:sz="4" w:space="0" w:color="00B0F0"/>
              <w:bottom w:val="single" w:sz="4" w:space="0" w:color="00B0F0"/>
            </w:tcBorders>
            <w:shd w:val="clear" w:color="auto" w:fill="auto"/>
          </w:tcPr>
          <w:p w14:paraId="1F537D85" w14:textId="1F792A54" w:rsidR="00D466D6" w:rsidRPr="00C93BDD" w:rsidRDefault="00F83ABD" w:rsidP="00D466D6">
            <w:pPr>
              <w:jc w:val="both"/>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18"/>
                <w:szCs w:val="18"/>
                <w:lang w:val="es-GT"/>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tc>
      </w:tr>
      <w:tr w:rsidR="00D466D6" w:rsidRPr="00C93BDD" w14:paraId="53CD1D1B" w14:textId="77777777" w:rsidTr="00D466D6">
        <w:trPr>
          <w:trHeight w:val="538"/>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51622A23"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Físico</w:t>
            </w:r>
          </w:p>
        </w:tc>
        <w:tc>
          <w:tcPr>
            <w:tcW w:w="3798" w:type="pct"/>
            <w:tcBorders>
              <w:top w:val="single" w:sz="4" w:space="0" w:color="00B0F0"/>
              <w:left w:val="single" w:sz="4" w:space="0" w:color="00B0F0"/>
              <w:bottom w:val="single" w:sz="4" w:space="0" w:color="00B0F0"/>
            </w:tcBorders>
            <w:shd w:val="clear" w:color="auto" w:fill="auto"/>
          </w:tcPr>
          <w:p w14:paraId="3DF75037" w14:textId="0A465FA2" w:rsidR="00D466D6" w:rsidRPr="00C93BDD" w:rsidRDefault="00D466D6" w:rsidP="00D466D6">
            <w:pPr>
              <w:jc w:val="both"/>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18"/>
                <w:szCs w:val="18"/>
                <w:lang w:val="es-GT"/>
              </w:rPr>
            </w:pPr>
            <w:r w:rsidRPr="00C93BDD">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C93BDD">
              <w:rPr>
                <w:rFonts w:ascii="Century Gothic" w:hAnsi="Century Gothic"/>
                <w:sz w:val="18"/>
                <w:szCs w:val="18"/>
                <w:lang w:val="es-GT"/>
              </w:rPr>
              <w:t>.</w:t>
            </w:r>
          </w:p>
        </w:tc>
      </w:tr>
      <w:tr w:rsidR="00D466D6" w:rsidRPr="00C93BDD" w14:paraId="4EA7B4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EE26773" w14:textId="77777777" w:rsidR="00D466D6" w:rsidRPr="00C93BDD" w:rsidRDefault="00D466D6" w:rsidP="00D466D6">
            <w:pPr>
              <w:pStyle w:val="Prrafodelista"/>
              <w:ind w:left="306"/>
              <w:jc w:val="center"/>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Perfil del puesto</w:t>
            </w:r>
          </w:p>
        </w:tc>
      </w:tr>
      <w:tr w:rsidR="00D466D6" w:rsidRPr="00C93BDD" w14:paraId="7544C1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2C045DC" w14:textId="77777777" w:rsidR="00D466D6" w:rsidRPr="00C93BDD" w:rsidRDefault="00D466D6" w:rsidP="00347453">
            <w:pPr>
              <w:pStyle w:val="Prrafodelista"/>
              <w:numPr>
                <w:ilvl w:val="0"/>
                <w:numId w:val="129"/>
              </w:numPr>
              <w:jc w:val="both"/>
              <w:textAlignment w:val="center"/>
              <w:rPr>
                <w:rFonts w:ascii="Century Gothic" w:eastAsia="SimSun" w:hAnsi="Century Gothic" w:cs="Arial"/>
                <w:b/>
                <w:i w:val="0"/>
                <w:iCs w:val="0"/>
                <w:sz w:val="18"/>
                <w:szCs w:val="18"/>
                <w:lang w:val="es-GT" w:bidi="ar"/>
              </w:rPr>
            </w:pPr>
            <w:r w:rsidRPr="00C93BDD">
              <w:rPr>
                <w:rFonts w:ascii="Century Gothic" w:eastAsia="SimSun" w:hAnsi="Century Gothic" w:cs="Arial"/>
                <w:b/>
                <w:i w:val="0"/>
                <w:iCs w:val="0"/>
                <w:sz w:val="18"/>
                <w:szCs w:val="18"/>
                <w:lang w:val="es-GT" w:bidi="ar"/>
              </w:rPr>
              <w:t>EDUCACIÓN Y EXPERIENCIA</w:t>
            </w:r>
          </w:p>
        </w:tc>
      </w:tr>
      <w:tr w:rsidR="00D466D6" w:rsidRPr="00C93BDD" w14:paraId="72566F4E" w14:textId="77777777" w:rsidTr="00D466D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2" w:type="pct"/>
            <w:tcBorders>
              <w:top w:val="single" w:sz="4" w:space="0" w:color="00B0F0"/>
              <w:left w:val="single" w:sz="4" w:space="0" w:color="00B0F0"/>
              <w:bottom w:val="single" w:sz="4" w:space="0" w:color="00B0F0"/>
            </w:tcBorders>
            <w:shd w:val="clear" w:color="auto" w:fill="auto"/>
          </w:tcPr>
          <w:p w14:paraId="69B17E94" w14:textId="2FD72F24" w:rsidR="00D466D6" w:rsidRPr="00C93BDD" w:rsidRDefault="00D466D6" w:rsidP="00D466D6">
            <w:pPr>
              <w:jc w:val="both"/>
              <w:textAlignment w:val="center"/>
              <w:rPr>
                <w:rFonts w:ascii="Century Gothic" w:hAnsi="Century Gothic" w:cs="Arial"/>
                <w:i w:val="0"/>
                <w:iCs w:val="0"/>
                <w:sz w:val="18"/>
                <w:szCs w:val="18"/>
                <w:lang w:val="es-GT"/>
              </w:rPr>
            </w:pPr>
          </w:p>
        </w:tc>
        <w:tc>
          <w:tcPr>
            <w:tcW w:w="3798" w:type="pct"/>
            <w:tcBorders>
              <w:top w:val="single" w:sz="4" w:space="0" w:color="00B0F0"/>
              <w:left w:val="single" w:sz="4" w:space="0" w:color="00B0F0"/>
              <w:bottom w:val="single" w:sz="4" w:space="0" w:color="00B0F0"/>
            </w:tcBorders>
            <w:shd w:val="clear" w:color="auto" w:fill="auto"/>
          </w:tcPr>
          <w:p w14:paraId="42E83AB0" w14:textId="77777777" w:rsidR="00D466D6" w:rsidRPr="00C93BDD" w:rsidRDefault="00D466D6" w:rsidP="00D466D6">
            <w:pP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C93BDD">
              <w:rPr>
                <w:rFonts w:ascii="Century Gothic" w:hAnsi="Century Gothic"/>
                <w:sz w:val="18"/>
                <w:szCs w:val="18"/>
                <w:lang w:val="es-GT"/>
              </w:rPr>
              <w:t xml:space="preserve">Acreditar título universitario a nivel de licenciatura en una carrera afín al puesto. </w:t>
            </w:r>
            <w:r w:rsidRPr="00DD6A25">
              <w:rPr>
                <w:rFonts w:ascii="Century Gothic" w:hAnsi="Century Gothic"/>
                <w:sz w:val="18"/>
                <w:szCs w:val="18"/>
                <w:lang w:val="es-GT"/>
              </w:rPr>
              <w:t>Cuatro</w:t>
            </w:r>
            <w:r w:rsidRPr="00C93BDD">
              <w:rPr>
                <w:rFonts w:ascii="Century Gothic" w:hAnsi="Century Gothic"/>
                <w:sz w:val="18"/>
                <w:szCs w:val="18"/>
                <w:lang w:val="es-GT"/>
              </w:rPr>
              <w:t xml:space="preserve"> años de experiencia en tareas relacionadas con el puesto y ser colegiado activo.</w:t>
            </w:r>
          </w:p>
          <w:p w14:paraId="30240EBF" w14:textId="77777777" w:rsidR="00D466D6" w:rsidRPr="00C93BDD" w:rsidRDefault="00D466D6" w:rsidP="00D466D6">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lang w:val="es-GT"/>
              </w:rPr>
            </w:pPr>
          </w:p>
        </w:tc>
      </w:tr>
      <w:tr w:rsidR="00D466D6" w:rsidRPr="00C93BDD" w14:paraId="00A29DFF"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78F8ECD5" w14:textId="58236B52" w:rsidR="00D466D6" w:rsidRPr="00C93BDD" w:rsidRDefault="00D466D6" w:rsidP="00347453">
            <w:pPr>
              <w:pStyle w:val="Prrafodelista"/>
              <w:numPr>
                <w:ilvl w:val="0"/>
                <w:numId w:val="129"/>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CARRERA</w:t>
            </w:r>
            <w:r w:rsidRPr="00C93BDD">
              <w:rPr>
                <w:rFonts w:ascii="Century Gothic" w:hAnsi="Century Gothic" w:cs="Arial"/>
                <w:b/>
                <w:bCs/>
                <w:i w:val="0"/>
                <w:iCs w:val="0"/>
                <w:sz w:val="18"/>
                <w:szCs w:val="18"/>
                <w:lang w:val="es-GT"/>
              </w:rPr>
              <w:t xml:space="preserve"> A</w:t>
            </w:r>
            <w:r w:rsidR="009B4FC0">
              <w:rPr>
                <w:rFonts w:ascii="Century Gothic" w:hAnsi="Century Gothic" w:cs="Arial"/>
                <w:b/>
                <w:bCs/>
                <w:i w:val="0"/>
                <w:iCs w:val="0"/>
                <w:sz w:val="18"/>
                <w:szCs w:val="18"/>
                <w:lang w:val="es-GT"/>
              </w:rPr>
              <w:t>FÍN</w:t>
            </w:r>
          </w:p>
        </w:tc>
      </w:tr>
      <w:tr w:rsidR="00D466D6" w:rsidRPr="00C93BDD" w14:paraId="4D239C7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03444FC" w14:textId="30A661C6" w:rsidR="00D466D6" w:rsidRPr="00C93BDD" w:rsidRDefault="006B298E" w:rsidP="00D466D6">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D466D6" w:rsidRPr="00C93BDD">
              <w:rPr>
                <w:rFonts w:ascii="Century Gothic" w:hAnsi="Century Gothic" w:cs="Arial"/>
                <w:i w:val="0"/>
                <w:iCs w:val="0"/>
                <w:sz w:val="18"/>
                <w:szCs w:val="18"/>
                <w:lang w:val="es-GT"/>
              </w:rPr>
              <w:t>Licenciatura en la Enseñanza del Idioma Inglés con Especialización en Tecnología Educativa</w:t>
            </w:r>
            <w:r w:rsidR="00C93BDD">
              <w:rPr>
                <w:rFonts w:ascii="Century Gothic" w:hAnsi="Century Gothic" w:cs="Arial"/>
                <w:i w:val="0"/>
                <w:iCs w:val="0"/>
                <w:sz w:val="18"/>
                <w:szCs w:val="18"/>
                <w:lang w:val="es-GT"/>
              </w:rPr>
              <w:t>,</w:t>
            </w:r>
            <w:r w:rsidR="00D466D6" w:rsidRPr="00C93BDD">
              <w:rPr>
                <w:rFonts w:ascii="Century Gothic" w:hAnsi="Century Gothic" w:cs="Arial"/>
                <w:i w:val="0"/>
                <w:iCs w:val="0"/>
                <w:sz w:val="18"/>
                <w:szCs w:val="18"/>
                <w:lang w:val="es-GT"/>
              </w:rPr>
              <w:t xml:space="preserve"> Licenciatura en Lingüística del Idioma Inglés, Licenciatura en Enseñanza de la Lengua y Literatura, Licenciatura en Educación del Lenguaje y Comunicaci</w:t>
            </w:r>
            <w:r w:rsidR="00C93BDD" w:rsidRPr="00C93BDD">
              <w:rPr>
                <w:rFonts w:ascii="Century Gothic" w:hAnsi="Century Gothic" w:cs="Arial"/>
                <w:i w:val="0"/>
                <w:iCs w:val="0"/>
                <w:sz w:val="18"/>
                <w:szCs w:val="18"/>
                <w:lang w:val="es-GT"/>
              </w:rPr>
              <w:t>ón, Licenciatura en Comunicación y Letras, Licenciatura en Pedagogía y Administración Educativa, Licenciatura en Pedagogía y Planificación Curricular.</w:t>
            </w:r>
          </w:p>
          <w:p w14:paraId="00475F67"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307ECE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A35E428" w14:textId="77777777" w:rsidR="00D466D6" w:rsidRPr="00C93BDD" w:rsidRDefault="00D466D6" w:rsidP="00347453">
            <w:pPr>
              <w:pStyle w:val="Prrafodelista"/>
              <w:numPr>
                <w:ilvl w:val="0"/>
                <w:numId w:val="129"/>
              </w:numPr>
              <w:jc w:val="both"/>
              <w:textAlignment w:val="center"/>
              <w:rPr>
                <w:rFonts w:ascii="Century Gothic" w:hAnsi="Century Gothic" w:cs="Arial"/>
                <w:b/>
                <w:i w:val="0"/>
                <w:iCs w:val="0"/>
                <w:sz w:val="18"/>
                <w:szCs w:val="18"/>
                <w:lang w:val="es-GT"/>
              </w:rPr>
            </w:pPr>
            <w:r w:rsidRPr="00C93BDD">
              <w:rPr>
                <w:rFonts w:ascii="Century Gothic" w:hAnsi="Century Gothic" w:cs="Arial"/>
                <w:b/>
                <w:i w:val="0"/>
                <w:iCs w:val="0"/>
                <w:sz w:val="18"/>
                <w:szCs w:val="18"/>
                <w:lang w:val="es-GT"/>
              </w:rPr>
              <w:t xml:space="preserve"> </w:t>
            </w:r>
            <w:r w:rsidRPr="000E64FD">
              <w:rPr>
                <w:rFonts w:ascii="Century Gothic" w:eastAsia="SimSun" w:hAnsi="Century Gothic" w:cs="Arial"/>
                <w:b/>
                <w:i w:val="0"/>
                <w:iCs w:val="0"/>
                <w:sz w:val="18"/>
                <w:szCs w:val="18"/>
                <w:lang w:val="es-GT" w:bidi="ar"/>
              </w:rPr>
              <w:t>CONOCIMIENTOS</w:t>
            </w:r>
            <w:r w:rsidRPr="00C93BDD">
              <w:rPr>
                <w:rFonts w:ascii="Century Gothic" w:hAnsi="Century Gothic" w:cs="Arial"/>
                <w:b/>
                <w:i w:val="0"/>
                <w:iCs w:val="0"/>
                <w:sz w:val="18"/>
                <w:szCs w:val="18"/>
                <w:lang w:val="es-GT"/>
              </w:rPr>
              <w:t xml:space="preserve"> ESPECÍFICOS</w:t>
            </w:r>
          </w:p>
        </w:tc>
      </w:tr>
      <w:tr w:rsidR="00D466D6" w:rsidRPr="00C93BDD" w14:paraId="2FE219A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2935CB7" w14:textId="722E7CBC" w:rsidR="00C93BDD" w:rsidRPr="00272D8E" w:rsidRDefault="00C93BDD" w:rsidP="00347453">
            <w:pPr>
              <w:pStyle w:val="Prrafodelista"/>
              <w:numPr>
                <w:ilvl w:val="0"/>
                <w:numId w:val="130"/>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 xml:space="preserve">Experiencia en procesos curriculares, </w:t>
            </w:r>
          </w:p>
          <w:p w14:paraId="7C74374C" w14:textId="08B0B35E" w:rsidR="00272D8E" w:rsidRPr="00BA4A55" w:rsidRDefault="00272D8E" w:rsidP="00347453">
            <w:pPr>
              <w:pStyle w:val="Prrafodelista"/>
              <w:numPr>
                <w:ilvl w:val="0"/>
                <w:numId w:val="130"/>
              </w:numPr>
              <w:jc w:val="left"/>
              <w:rPr>
                <w:rFonts w:ascii="Century Gothic" w:hAnsi="Century Gothic"/>
                <w:i w:val="0"/>
                <w:iCs w:val="0"/>
                <w:sz w:val="18"/>
                <w:szCs w:val="18"/>
                <w:lang w:val="es-GT"/>
              </w:rPr>
            </w:pPr>
            <w:r>
              <w:rPr>
                <w:rFonts w:ascii="Century Gothic" w:hAnsi="Century Gothic"/>
                <w:i w:val="0"/>
                <w:iCs w:val="0"/>
                <w:sz w:val="18"/>
                <w:szCs w:val="18"/>
                <w:lang w:val="es-GT"/>
              </w:rPr>
              <w:lastRenderedPageBreak/>
              <w:t>Procesos de diseño, desarrollo, implementación y evaluación curricular.</w:t>
            </w:r>
          </w:p>
          <w:p w14:paraId="1A58BBEA" w14:textId="1318D9EC" w:rsidR="00C93BDD" w:rsidRPr="00C93BDD" w:rsidRDefault="00C93BDD" w:rsidP="00347453">
            <w:pPr>
              <w:pStyle w:val="Encabezado"/>
              <w:widowControl w:val="0"/>
              <w:numPr>
                <w:ilvl w:val="0"/>
                <w:numId w:val="130"/>
              </w:numPr>
              <w:tabs>
                <w:tab w:val="clear" w:pos="4252"/>
                <w:tab w:val="clear" w:pos="8504"/>
              </w:tabs>
              <w:spacing w:line="276" w:lineRule="auto"/>
              <w:jc w:val="both"/>
              <w:rPr>
                <w:rFonts w:ascii="Century Gothic" w:hAnsi="Century Gothic"/>
                <w:sz w:val="18"/>
                <w:szCs w:val="18"/>
                <w:lang w:val="es-GT"/>
              </w:rPr>
            </w:pPr>
            <w:r w:rsidRPr="00C93BDD">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C93BDD">
              <w:rPr>
                <w:rFonts w:ascii="Century Gothic" w:hAnsi="Century Gothic" w:cs="Arial"/>
                <w:i w:val="0"/>
                <w:iCs w:val="0"/>
                <w:sz w:val="18"/>
                <w:szCs w:val="18"/>
                <w:lang w:val="es-GT"/>
              </w:rPr>
              <w:t>Comunicación y Lenguaje Idioma Extranjero</w:t>
            </w:r>
            <w:r>
              <w:rPr>
                <w:rFonts w:ascii="Century Gothic" w:hAnsi="Century Gothic" w:cs="Arial"/>
                <w:i w:val="0"/>
                <w:iCs w:val="0"/>
                <w:sz w:val="18"/>
                <w:szCs w:val="18"/>
                <w:lang w:val="es-GT"/>
              </w:rPr>
              <w:t xml:space="preserve"> </w:t>
            </w:r>
            <w:r w:rsidRPr="00C93BDD">
              <w:rPr>
                <w:rFonts w:ascii="Century Gothic" w:hAnsi="Century Gothic"/>
                <w:sz w:val="18"/>
                <w:szCs w:val="18"/>
                <w:lang w:val="es-GT"/>
              </w:rPr>
              <w:t xml:space="preserve">y </w:t>
            </w:r>
            <w:r w:rsidRPr="006B298E">
              <w:rPr>
                <w:rFonts w:ascii="Century Gothic" w:hAnsi="Century Gothic"/>
                <w:i w:val="0"/>
                <w:iCs w:val="0"/>
                <w:sz w:val="18"/>
                <w:szCs w:val="18"/>
                <w:lang w:val="es-GT"/>
              </w:rPr>
              <w:t>otras áreas afines</w:t>
            </w:r>
            <w:r w:rsidRPr="00C93BDD">
              <w:rPr>
                <w:rFonts w:ascii="Century Gothic" w:hAnsi="Century Gothic"/>
                <w:sz w:val="18"/>
                <w:szCs w:val="18"/>
                <w:lang w:val="es-GT"/>
              </w:rPr>
              <w:t xml:space="preserve"> </w:t>
            </w:r>
            <w:r w:rsidRPr="00C93BDD">
              <w:rPr>
                <w:rFonts w:ascii="Century Gothic" w:hAnsi="Century Gothic"/>
                <w:i w:val="0"/>
                <w:iCs w:val="0"/>
                <w:sz w:val="18"/>
                <w:szCs w:val="18"/>
                <w:lang w:val="es-GT"/>
              </w:rPr>
              <w:t>de los diferentes niveles.</w:t>
            </w:r>
          </w:p>
          <w:p w14:paraId="0B341A4D" w14:textId="77777777" w:rsidR="001569F7" w:rsidRPr="00396D31" w:rsidRDefault="001569F7" w:rsidP="00347453">
            <w:pPr>
              <w:pStyle w:val="Prrafodelista"/>
              <w:numPr>
                <w:ilvl w:val="0"/>
                <w:numId w:val="130"/>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4984EB22" w14:textId="77777777" w:rsidR="00C93BDD" w:rsidRPr="00025219" w:rsidRDefault="00C93BDD" w:rsidP="00347453">
            <w:pPr>
              <w:pStyle w:val="Prrafodelista"/>
              <w:numPr>
                <w:ilvl w:val="0"/>
                <w:numId w:val="130"/>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0B3D4B0D" w14:textId="77777777" w:rsidR="00C93BDD" w:rsidRPr="00284F54" w:rsidRDefault="00C93BDD" w:rsidP="00347453">
            <w:pPr>
              <w:pStyle w:val="Prrafodelista"/>
              <w:numPr>
                <w:ilvl w:val="0"/>
                <w:numId w:val="130"/>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4974E114" w14:textId="77777777" w:rsidR="00C93BDD" w:rsidRDefault="00C93BDD" w:rsidP="00347453">
            <w:pPr>
              <w:pStyle w:val="Prrafodelista"/>
              <w:numPr>
                <w:ilvl w:val="0"/>
                <w:numId w:val="13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Conocimientos en procedimientos de evaluación para el Nivel </w:t>
            </w:r>
            <w:r>
              <w:rPr>
                <w:rFonts w:ascii="Century Gothic" w:hAnsi="Century Gothic" w:cs="Arial"/>
                <w:i w:val="0"/>
                <w:iCs w:val="0"/>
                <w:sz w:val="18"/>
                <w:szCs w:val="18"/>
                <w:lang w:val="es-GT"/>
              </w:rPr>
              <w:t>Medio, Ciclo Básico.</w:t>
            </w:r>
          </w:p>
          <w:p w14:paraId="32305AD4" w14:textId="77777777" w:rsidR="00D466D6" w:rsidRPr="00C93BDD" w:rsidRDefault="00D466D6" w:rsidP="00347453">
            <w:pPr>
              <w:pStyle w:val="Prrafodelista"/>
              <w:numPr>
                <w:ilvl w:val="0"/>
                <w:numId w:val="130"/>
              </w:numPr>
              <w:jc w:val="both"/>
              <w:rPr>
                <w:rFonts w:ascii="Century Gothic" w:hAnsi="Century Gothic"/>
                <w:i w:val="0"/>
                <w:iCs w:val="0"/>
                <w:sz w:val="18"/>
                <w:szCs w:val="18"/>
                <w:lang w:val="es-GT"/>
              </w:rPr>
            </w:pPr>
            <w:r w:rsidRPr="00C93BDD">
              <w:rPr>
                <w:rFonts w:ascii="Century Gothic" w:hAnsi="Century Gothic" w:cs="Arial"/>
                <w:i w:val="0"/>
                <w:iCs w:val="0"/>
                <w:sz w:val="18"/>
                <w:szCs w:val="18"/>
                <w:lang w:val="es-GT"/>
              </w:rPr>
              <w:t>Dominio de las 4 habilidades lingüísticas del Idioma Inglés.</w:t>
            </w:r>
          </w:p>
          <w:p w14:paraId="579951C0"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1D20E36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FFDF807" w14:textId="74C7069A" w:rsidR="00D466D6" w:rsidRPr="002C4B43" w:rsidRDefault="00D466D6" w:rsidP="00347453">
            <w:pPr>
              <w:pStyle w:val="Prrafodelista"/>
              <w:numPr>
                <w:ilvl w:val="0"/>
                <w:numId w:val="129"/>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lastRenderedPageBreak/>
              <w:t>HABILIDADES</w:t>
            </w:r>
            <w:r w:rsidRPr="002C4B43">
              <w:rPr>
                <w:rFonts w:ascii="Century Gothic" w:hAnsi="Century Gothic" w:cs="Arial"/>
                <w:b/>
                <w:bCs/>
                <w:sz w:val="18"/>
                <w:szCs w:val="18"/>
                <w:lang w:val="es-GT"/>
              </w:rPr>
              <w:t xml:space="preserve"> Y DESTREZAS</w:t>
            </w:r>
          </w:p>
        </w:tc>
      </w:tr>
      <w:tr w:rsidR="00D466D6" w:rsidRPr="00C93BDD" w14:paraId="1AE32F6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2A3B92E" w14:textId="77777777" w:rsidR="00D466D6" w:rsidRPr="00C93BDD" w:rsidRDefault="00D466D6">
            <w:pPr>
              <w:pStyle w:val="Prrafodelista"/>
              <w:numPr>
                <w:ilvl w:val="0"/>
                <w:numId w:val="20"/>
              </w:numPr>
              <w:jc w:val="both"/>
              <w:textAlignment w:val="center"/>
              <w:rPr>
                <w:rFonts w:ascii="Century Gothic" w:hAnsi="Century Gothic" w:cs="Arial"/>
                <w:i w:val="0"/>
                <w:iCs w:val="0"/>
                <w:sz w:val="18"/>
                <w:szCs w:val="18"/>
                <w:lang w:val="es-GT" w:eastAsia="es-GT"/>
              </w:rPr>
            </w:pPr>
            <w:r w:rsidRPr="00C93BDD">
              <w:rPr>
                <w:rFonts w:ascii="Century Gothic" w:hAnsi="Century Gothic" w:cs="Arial"/>
                <w:i w:val="0"/>
                <w:iCs w:val="0"/>
                <w:sz w:val="18"/>
                <w:szCs w:val="18"/>
                <w:lang w:val="es-GT" w:eastAsia="es-GT"/>
              </w:rPr>
              <w:t>Comunicación asertiva</w:t>
            </w:r>
          </w:p>
          <w:p w14:paraId="4E03FA85" w14:textId="77777777" w:rsidR="00D466D6" w:rsidRPr="00C93BDD" w:rsidRDefault="00D466D6">
            <w:pPr>
              <w:pStyle w:val="Prrafodelista"/>
              <w:numPr>
                <w:ilvl w:val="0"/>
                <w:numId w:val="20"/>
              </w:numPr>
              <w:jc w:val="both"/>
              <w:rPr>
                <w:rFonts w:ascii="Century Gothic" w:hAnsi="Century Gothic" w:cs="Arial"/>
                <w:i w:val="0"/>
                <w:iCs w:val="0"/>
                <w:sz w:val="18"/>
                <w:szCs w:val="18"/>
                <w:lang w:val="es-GT" w:eastAsia="es-GT"/>
              </w:rPr>
            </w:pPr>
            <w:r w:rsidRPr="00C93BDD">
              <w:rPr>
                <w:rFonts w:ascii="Century Gothic" w:hAnsi="Century Gothic" w:cs="Arial"/>
                <w:i w:val="0"/>
                <w:iCs w:val="0"/>
                <w:sz w:val="18"/>
                <w:szCs w:val="18"/>
                <w:lang w:val="es-GT" w:eastAsia="es-GT"/>
              </w:rPr>
              <w:t>Trabajo bajo presión,</w:t>
            </w:r>
          </w:p>
          <w:p w14:paraId="09AE8DDF" w14:textId="77777777" w:rsidR="00D466D6" w:rsidRPr="00C93BDD" w:rsidRDefault="00D466D6">
            <w:pPr>
              <w:pStyle w:val="Prrafodelista"/>
              <w:numPr>
                <w:ilvl w:val="0"/>
                <w:numId w:val="20"/>
              </w:numPr>
              <w:jc w:val="both"/>
              <w:rPr>
                <w:rFonts w:ascii="Century Gothic" w:hAnsi="Century Gothic"/>
                <w:i w:val="0"/>
                <w:iCs w:val="0"/>
                <w:sz w:val="18"/>
                <w:szCs w:val="18"/>
                <w:lang w:val="es-GT" w:eastAsia="es-GT"/>
              </w:rPr>
            </w:pPr>
            <w:r w:rsidRPr="00C93BDD">
              <w:rPr>
                <w:rFonts w:ascii="Century Gothic" w:hAnsi="Century Gothic" w:cs="Arial"/>
                <w:i w:val="0"/>
                <w:iCs w:val="0"/>
                <w:sz w:val="18"/>
                <w:szCs w:val="18"/>
                <w:lang w:val="es-GT" w:eastAsia="es-GT"/>
              </w:rPr>
              <w:t>Trabajo en equipo</w:t>
            </w:r>
          </w:p>
          <w:p w14:paraId="0885576B" w14:textId="77777777" w:rsidR="00D466D6" w:rsidRPr="00C93BDD" w:rsidRDefault="00D466D6">
            <w:pPr>
              <w:pStyle w:val="Prrafodelista"/>
              <w:numPr>
                <w:ilvl w:val="0"/>
                <w:numId w:val="20"/>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eastAsia="es-GT"/>
              </w:rPr>
              <w:t>Facilidad de expresión asertiva y escucha, Disertación y elocuencia</w:t>
            </w:r>
          </w:p>
          <w:p w14:paraId="7E774835" w14:textId="77777777" w:rsidR="00D466D6" w:rsidRPr="00C93BDD" w:rsidRDefault="00D466D6">
            <w:pPr>
              <w:pStyle w:val="Prrafodelista"/>
              <w:numPr>
                <w:ilvl w:val="0"/>
                <w:numId w:val="20"/>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Liderazgo</w:t>
            </w:r>
          </w:p>
          <w:p w14:paraId="21DC48D7"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6CCA634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189D7CD3" w14:textId="51875E42" w:rsidR="00D466D6" w:rsidRPr="00C93BDD" w:rsidRDefault="00D466D6" w:rsidP="00347453">
            <w:pPr>
              <w:pStyle w:val="Prrafodelista"/>
              <w:numPr>
                <w:ilvl w:val="0"/>
                <w:numId w:val="129"/>
              </w:numPr>
              <w:jc w:val="both"/>
              <w:textAlignment w:val="center"/>
              <w:rPr>
                <w:rFonts w:ascii="Century Gothic" w:hAnsi="Century Gothic" w:cs="Arial"/>
                <w:b/>
                <w:bCs/>
                <w:i w:val="0"/>
                <w:iCs w:val="0"/>
                <w:sz w:val="18"/>
                <w:szCs w:val="18"/>
                <w:lang w:val="es-GT"/>
              </w:rPr>
            </w:pPr>
            <w:r w:rsidRPr="000E64FD">
              <w:rPr>
                <w:rFonts w:ascii="Century Gothic" w:eastAsia="SimSun" w:hAnsi="Century Gothic" w:cs="Arial"/>
                <w:b/>
                <w:i w:val="0"/>
                <w:iCs w:val="0"/>
                <w:sz w:val="18"/>
                <w:szCs w:val="18"/>
                <w:lang w:val="es-GT" w:bidi="ar"/>
              </w:rPr>
              <w:t>A</w:t>
            </w:r>
            <w:r w:rsidR="009B4FC0">
              <w:rPr>
                <w:rFonts w:ascii="Century Gothic" w:eastAsia="SimSun" w:hAnsi="Century Gothic" w:cs="Arial"/>
                <w:b/>
                <w:i w:val="0"/>
                <w:iCs w:val="0"/>
                <w:sz w:val="18"/>
                <w:szCs w:val="18"/>
                <w:lang w:val="es-GT" w:bidi="ar"/>
              </w:rPr>
              <w:t>CTITUDINALES</w:t>
            </w:r>
          </w:p>
        </w:tc>
      </w:tr>
      <w:tr w:rsidR="00D466D6" w:rsidRPr="00C93BDD" w14:paraId="60C5F7A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40D05C51" w14:textId="77777777" w:rsidR="00D466D6" w:rsidRPr="00C93BDD" w:rsidRDefault="00D466D6">
            <w:pPr>
              <w:pStyle w:val="Prrafodelista"/>
              <w:numPr>
                <w:ilvl w:val="0"/>
                <w:numId w:val="21"/>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Trabajo en equipo</w:t>
            </w:r>
          </w:p>
          <w:p w14:paraId="1472581C" w14:textId="77777777" w:rsidR="00D466D6" w:rsidRPr="00C93BDD" w:rsidRDefault="00D466D6">
            <w:pPr>
              <w:pStyle w:val="Prrafodelista"/>
              <w:numPr>
                <w:ilvl w:val="0"/>
                <w:numId w:val="21"/>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Capacidad de organización</w:t>
            </w:r>
          </w:p>
          <w:p w14:paraId="01AAE4FF" w14:textId="77777777" w:rsidR="00D466D6" w:rsidRPr="00C93BDD" w:rsidRDefault="00D466D6">
            <w:pPr>
              <w:pStyle w:val="Prrafodelista"/>
              <w:numPr>
                <w:ilvl w:val="0"/>
                <w:numId w:val="21"/>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Buenas relaciones interpersonales</w:t>
            </w:r>
          </w:p>
          <w:p w14:paraId="141FAE4E" w14:textId="77777777" w:rsidR="00D466D6" w:rsidRPr="00C93BDD" w:rsidRDefault="00D466D6">
            <w:pPr>
              <w:pStyle w:val="Prrafodelista"/>
              <w:numPr>
                <w:ilvl w:val="0"/>
                <w:numId w:val="21"/>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Proactividad y creatividad</w:t>
            </w:r>
          </w:p>
          <w:p w14:paraId="1E6EAB80" w14:textId="77777777" w:rsidR="00D466D6" w:rsidRPr="00C93BDD" w:rsidRDefault="00D466D6">
            <w:pPr>
              <w:pStyle w:val="Prrafodelista"/>
              <w:numPr>
                <w:ilvl w:val="0"/>
                <w:numId w:val="21"/>
              </w:num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Iniciativa</w:t>
            </w:r>
          </w:p>
          <w:p w14:paraId="16B60AB8" w14:textId="77777777" w:rsidR="00D466D6" w:rsidRPr="00C93BDD" w:rsidRDefault="00D466D6" w:rsidP="00D466D6">
            <w:pPr>
              <w:jc w:val="both"/>
              <w:textAlignment w:val="center"/>
              <w:rPr>
                <w:rFonts w:ascii="Century Gothic" w:hAnsi="Century Gothic" w:cs="Arial"/>
                <w:i w:val="0"/>
                <w:iCs w:val="0"/>
                <w:sz w:val="18"/>
                <w:szCs w:val="18"/>
                <w:lang w:val="es-GT"/>
              </w:rPr>
            </w:pPr>
          </w:p>
        </w:tc>
      </w:tr>
      <w:tr w:rsidR="00D466D6" w:rsidRPr="00C93BDD" w14:paraId="2B4D4A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5BBA8F3" w14:textId="446BB7C9" w:rsidR="00D466D6" w:rsidRPr="00C93BDD" w:rsidRDefault="009B4FC0" w:rsidP="00347453">
            <w:pPr>
              <w:pStyle w:val="Prrafodelista"/>
              <w:numPr>
                <w:ilvl w:val="0"/>
                <w:numId w:val="129"/>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bCs/>
                <w:i w:val="0"/>
                <w:iCs w:val="0"/>
                <w:sz w:val="18"/>
                <w:szCs w:val="18"/>
                <w:lang w:val="es-GT" w:bidi="ar"/>
              </w:rPr>
              <w:t>OTROS REQUISITOS</w:t>
            </w:r>
          </w:p>
        </w:tc>
      </w:tr>
      <w:tr w:rsidR="00D466D6" w:rsidRPr="00C93BDD" w14:paraId="062137F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3D0EC5" w14:textId="77777777" w:rsidR="00D466D6" w:rsidRPr="00C93BDD" w:rsidRDefault="00D466D6" w:rsidP="00D466D6">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Disposición para viajar al interior y exterior del país.</w:t>
            </w:r>
          </w:p>
          <w:p w14:paraId="7ECFD4BC" w14:textId="77777777" w:rsidR="00D466D6" w:rsidRPr="00C93BDD" w:rsidRDefault="00D466D6" w:rsidP="00D466D6">
            <w:pPr>
              <w:jc w:val="both"/>
              <w:textAlignment w:val="center"/>
              <w:rPr>
                <w:rFonts w:ascii="Century Gothic" w:hAnsi="Century Gothic" w:cs="Arial"/>
                <w:i w:val="0"/>
                <w:iCs w:val="0"/>
                <w:sz w:val="18"/>
                <w:szCs w:val="18"/>
                <w:lang w:val="es-GT"/>
              </w:rPr>
            </w:pPr>
          </w:p>
        </w:tc>
      </w:tr>
    </w:tbl>
    <w:p w14:paraId="436DE350" w14:textId="77777777" w:rsidR="00A55AE5" w:rsidRPr="00272A5B" w:rsidRDefault="00A55AE5" w:rsidP="00A55AE5">
      <w:pPr>
        <w:rPr>
          <w:rFonts w:ascii="Century Gothic" w:hAnsi="Century Gothic"/>
          <w:sz w:val="18"/>
          <w:szCs w:val="18"/>
          <w:lang w:val="es-GT"/>
        </w:rPr>
      </w:pPr>
    </w:p>
    <w:p w14:paraId="69B65E4F" w14:textId="77777777" w:rsidR="00A55AE5" w:rsidRPr="00272A5B" w:rsidRDefault="00A55AE5" w:rsidP="00A55AE5">
      <w:pPr>
        <w:rPr>
          <w:rFonts w:ascii="Century Gothic" w:hAnsi="Century Gothic"/>
          <w:sz w:val="18"/>
          <w:szCs w:val="18"/>
          <w:lang w:val="es-GT"/>
        </w:rPr>
      </w:pPr>
    </w:p>
    <w:p w14:paraId="144CEC45" w14:textId="77777777" w:rsidR="00A55AE5" w:rsidRPr="00272A5B" w:rsidRDefault="00A55AE5" w:rsidP="00A55AE5">
      <w:pPr>
        <w:rPr>
          <w:rFonts w:ascii="Century Gothic" w:hAnsi="Century Gothic"/>
          <w:sz w:val="18"/>
          <w:szCs w:val="18"/>
          <w:lang w:val="es-GT"/>
        </w:rPr>
      </w:pPr>
    </w:p>
    <w:p w14:paraId="6610D84C" w14:textId="77777777" w:rsidR="00A55AE5" w:rsidRPr="00272A5B" w:rsidRDefault="00A55AE5" w:rsidP="00A55AE5">
      <w:pPr>
        <w:rPr>
          <w:rFonts w:ascii="Century Gothic" w:hAnsi="Century Gothic"/>
          <w:sz w:val="18"/>
          <w:szCs w:val="18"/>
          <w:lang w:val="es-GT"/>
        </w:rPr>
      </w:pPr>
    </w:p>
    <w:p w14:paraId="2F46D585" w14:textId="77777777" w:rsidR="00A55AE5" w:rsidRPr="00272A5B" w:rsidRDefault="00A55AE5" w:rsidP="00A55AE5">
      <w:pPr>
        <w:rPr>
          <w:rFonts w:ascii="Century Gothic" w:hAnsi="Century Gothic"/>
          <w:sz w:val="18"/>
          <w:szCs w:val="18"/>
          <w:lang w:val="es-GT"/>
        </w:rPr>
      </w:pPr>
    </w:p>
    <w:p w14:paraId="4B7A1719" w14:textId="77777777" w:rsidR="00A55AE5" w:rsidRPr="00272A5B" w:rsidRDefault="00A55AE5" w:rsidP="00A55AE5">
      <w:pPr>
        <w:rPr>
          <w:rFonts w:ascii="Century Gothic" w:hAnsi="Century Gothic"/>
          <w:sz w:val="18"/>
          <w:szCs w:val="18"/>
          <w:lang w:val="es-GT"/>
        </w:rPr>
      </w:pPr>
    </w:p>
    <w:p w14:paraId="25D4F45F" w14:textId="77777777" w:rsidR="00A55AE5" w:rsidRPr="00272A5B" w:rsidRDefault="00A55AE5" w:rsidP="00A55AE5">
      <w:pPr>
        <w:rPr>
          <w:rFonts w:ascii="Century Gothic" w:hAnsi="Century Gothic"/>
          <w:sz w:val="18"/>
          <w:szCs w:val="18"/>
          <w:lang w:val="es-GT"/>
        </w:rPr>
      </w:pPr>
    </w:p>
    <w:p w14:paraId="75AFB5A1" w14:textId="77777777" w:rsidR="00A55AE5" w:rsidRPr="00272A5B" w:rsidRDefault="00A55AE5" w:rsidP="00A55AE5">
      <w:pPr>
        <w:rPr>
          <w:rFonts w:ascii="Century Gothic" w:hAnsi="Century Gothic"/>
          <w:sz w:val="18"/>
          <w:szCs w:val="18"/>
          <w:lang w:val="es-GT"/>
        </w:rPr>
      </w:pPr>
    </w:p>
    <w:p w14:paraId="70D7C883" w14:textId="77777777" w:rsidR="00A55AE5" w:rsidRPr="00272A5B" w:rsidRDefault="00A55AE5" w:rsidP="00A55AE5">
      <w:pPr>
        <w:rPr>
          <w:rFonts w:ascii="Century Gothic" w:hAnsi="Century Gothic"/>
          <w:sz w:val="18"/>
          <w:szCs w:val="18"/>
          <w:lang w:val="es-GT"/>
        </w:rPr>
      </w:pPr>
    </w:p>
    <w:p w14:paraId="21344081" w14:textId="77777777" w:rsidR="00A55AE5" w:rsidRPr="00272A5B" w:rsidRDefault="00A55AE5" w:rsidP="00A55AE5">
      <w:pPr>
        <w:rPr>
          <w:rFonts w:ascii="Century Gothic" w:hAnsi="Century Gothic"/>
          <w:sz w:val="18"/>
          <w:szCs w:val="18"/>
          <w:lang w:val="es-GT"/>
        </w:rPr>
      </w:pPr>
    </w:p>
    <w:p w14:paraId="6C9B5287" w14:textId="77777777" w:rsidR="00A55AE5" w:rsidRPr="00272A5B" w:rsidRDefault="00A55AE5" w:rsidP="00A55AE5">
      <w:pPr>
        <w:rPr>
          <w:rFonts w:ascii="Century Gothic" w:hAnsi="Century Gothic"/>
          <w:sz w:val="18"/>
          <w:szCs w:val="18"/>
          <w:lang w:val="es-GT"/>
        </w:rPr>
      </w:pPr>
    </w:p>
    <w:p w14:paraId="1DB9F1B1" w14:textId="77777777" w:rsidR="00A55AE5" w:rsidRPr="00272A5B" w:rsidRDefault="00A55AE5" w:rsidP="00A55AE5">
      <w:pPr>
        <w:rPr>
          <w:rFonts w:ascii="Century Gothic" w:hAnsi="Century Gothic"/>
          <w:sz w:val="18"/>
          <w:szCs w:val="18"/>
          <w:lang w:val="es-GT"/>
        </w:rPr>
      </w:pPr>
    </w:p>
    <w:p w14:paraId="0179D577" w14:textId="77777777" w:rsidR="00A55AE5" w:rsidRPr="00272A5B" w:rsidRDefault="00A55AE5" w:rsidP="00A55AE5">
      <w:pPr>
        <w:rPr>
          <w:rFonts w:ascii="Century Gothic" w:hAnsi="Century Gothic"/>
          <w:sz w:val="18"/>
          <w:szCs w:val="18"/>
          <w:lang w:val="es-GT"/>
        </w:rPr>
      </w:pPr>
    </w:p>
    <w:p w14:paraId="39FEF89E" w14:textId="77777777" w:rsidR="00A55AE5" w:rsidRPr="00272A5B" w:rsidRDefault="00A55AE5" w:rsidP="00A55AE5">
      <w:pPr>
        <w:rPr>
          <w:rFonts w:ascii="Century Gothic" w:hAnsi="Century Gothic"/>
          <w:sz w:val="18"/>
          <w:szCs w:val="18"/>
          <w:lang w:val="es-GT"/>
        </w:rPr>
      </w:pPr>
    </w:p>
    <w:p w14:paraId="05949CB2" w14:textId="77777777" w:rsidR="00A55AE5" w:rsidRPr="00272A5B" w:rsidRDefault="00A55AE5" w:rsidP="00A55AE5">
      <w:pPr>
        <w:rPr>
          <w:rFonts w:ascii="Century Gothic" w:hAnsi="Century Gothic"/>
          <w:sz w:val="18"/>
          <w:szCs w:val="18"/>
          <w:lang w:val="es-GT"/>
        </w:rPr>
      </w:pPr>
    </w:p>
    <w:p w14:paraId="314C08B2" w14:textId="77777777" w:rsidR="00A55AE5" w:rsidRPr="00272A5B" w:rsidRDefault="00A55AE5" w:rsidP="00A55AE5">
      <w:pPr>
        <w:rPr>
          <w:rFonts w:ascii="Century Gothic" w:hAnsi="Century Gothic"/>
          <w:sz w:val="18"/>
          <w:szCs w:val="18"/>
          <w:lang w:val="es-GT"/>
        </w:rPr>
      </w:pPr>
    </w:p>
    <w:p w14:paraId="4CF658B3" w14:textId="77777777" w:rsidR="00A55AE5" w:rsidRPr="00272A5B" w:rsidRDefault="00A55AE5" w:rsidP="00A55AE5">
      <w:pPr>
        <w:rPr>
          <w:rFonts w:ascii="Century Gothic" w:hAnsi="Century Gothic"/>
          <w:sz w:val="18"/>
          <w:szCs w:val="18"/>
          <w:lang w:val="es-GT"/>
        </w:rPr>
      </w:pPr>
    </w:p>
    <w:p w14:paraId="21B5A22C" w14:textId="77777777" w:rsidR="00A55AE5" w:rsidRPr="00272A5B" w:rsidRDefault="00A55AE5" w:rsidP="00A55AE5">
      <w:pPr>
        <w:rPr>
          <w:rFonts w:ascii="Century Gothic" w:hAnsi="Century Gothic"/>
          <w:sz w:val="18"/>
          <w:szCs w:val="18"/>
          <w:lang w:val="es-GT"/>
        </w:rPr>
      </w:pPr>
    </w:p>
    <w:p w14:paraId="501B2EFA" w14:textId="77777777" w:rsidR="00A55AE5" w:rsidRPr="00272A5B" w:rsidRDefault="00A55AE5" w:rsidP="00A55AE5">
      <w:pPr>
        <w:rPr>
          <w:rFonts w:ascii="Century Gothic" w:hAnsi="Century Gothic"/>
          <w:sz w:val="18"/>
          <w:szCs w:val="18"/>
          <w:lang w:val="es-GT"/>
        </w:rPr>
      </w:pPr>
    </w:p>
    <w:p w14:paraId="3DE6011D" w14:textId="77777777" w:rsidR="00A55AE5" w:rsidRPr="00272A5B" w:rsidRDefault="00A55AE5" w:rsidP="00A55AE5">
      <w:pPr>
        <w:rPr>
          <w:rFonts w:ascii="Century Gothic" w:hAnsi="Century Gothic"/>
          <w:sz w:val="18"/>
          <w:szCs w:val="18"/>
          <w:lang w:val="es-GT"/>
        </w:rPr>
      </w:pPr>
    </w:p>
    <w:p w14:paraId="3BC59CA3" w14:textId="77777777" w:rsidR="00A55AE5" w:rsidRPr="00272A5B" w:rsidRDefault="00A55AE5" w:rsidP="00A55AE5">
      <w:pPr>
        <w:rPr>
          <w:rFonts w:ascii="Century Gothic" w:hAnsi="Century Gothic"/>
          <w:sz w:val="18"/>
          <w:szCs w:val="18"/>
          <w:lang w:val="es-GT"/>
        </w:rPr>
      </w:pPr>
    </w:p>
    <w:p w14:paraId="2716F0A8" w14:textId="77777777" w:rsidR="00A55AE5" w:rsidRPr="00272A5B" w:rsidRDefault="00A55AE5" w:rsidP="00A55AE5">
      <w:pPr>
        <w:rPr>
          <w:rFonts w:ascii="Century Gothic" w:hAnsi="Century Gothic"/>
          <w:sz w:val="18"/>
          <w:szCs w:val="18"/>
          <w:lang w:val="es-GT"/>
        </w:rPr>
      </w:pPr>
    </w:p>
    <w:p w14:paraId="361B35E6" w14:textId="23A2694D" w:rsidR="00A55AE5" w:rsidRDefault="00A55AE5" w:rsidP="00A55AE5">
      <w:pPr>
        <w:rPr>
          <w:rFonts w:ascii="Century Gothic" w:hAnsi="Century Gothic"/>
          <w:sz w:val="18"/>
          <w:szCs w:val="18"/>
          <w:lang w:val="es-GT"/>
        </w:rPr>
      </w:pPr>
    </w:p>
    <w:p w14:paraId="28AE6FB6" w14:textId="4700708F" w:rsidR="00F00628" w:rsidRDefault="00F00628" w:rsidP="00A55AE5">
      <w:pPr>
        <w:rPr>
          <w:rFonts w:ascii="Century Gothic" w:hAnsi="Century Gothic"/>
          <w:sz w:val="18"/>
          <w:szCs w:val="18"/>
          <w:lang w:val="es-GT"/>
        </w:rPr>
      </w:pPr>
    </w:p>
    <w:p w14:paraId="76EAF6D0" w14:textId="2F0B73BD" w:rsidR="00F00628" w:rsidRDefault="00F00628" w:rsidP="00A55AE5">
      <w:pPr>
        <w:rPr>
          <w:rFonts w:ascii="Century Gothic" w:hAnsi="Century Gothic"/>
          <w:sz w:val="18"/>
          <w:szCs w:val="18"/>
          <w:lang w:val="es-GT"/>
        </w:rPr>
      </w:pPr>
    </w:p>
    <w:p w14:paraId="6563DBF8" w14:textId="42FAAFC8" w:rsidR="00F00628" w:rsidRDefault="00F00628" w:rsidP="00A55AE5">
      <w:pPr>
        <w:rPr>
          <w:rFonts w:ascii="Century Gothic" w:hAnsi="Century Gothic"/>
          <w:sz w:val="18"/>
          <w:szCs w:val="18"/>
          <w:lang w:val="es-GT"/>
        </w:rPr>
      </w:pPr>
    </w:p>
    <w:p w14:paraId="26365AB5" w14:textId="0E429D6F" w:rsidR="00F00628" w:rsidRDefault="00F00628" w:rsidP="00A55AE5">
      <w:pPr>
        <w:rPr>
          <w:rFonts w:ascii="Century Gothic" w:hAnsi="Century Gothic"/>
          <w:sz w:val="18"/>
          <w:szCs w:val="18"/>
          <w:lang w:val="es-GT"/>
        </w:rPr>
      </w:pPr>
    </w:p>
    <w:p w14:paraId="2C9E7056" w14:textId="554851E2" w:rsidR="00F00628" w:rsidRDefault="00F00628" w:rsidP="00A55AE5">
      <w:pPr>
        <w:rPr>
          <w:rFonts w:ascii="Century Gothic" w:hAnsi="Century Gothic"/>
          <w:sz w:val="18"/>
          <w:szCs w:val="18"/>
          <w:lang w:val="es-GT"/>
        </w:rPr>
      </w:pPr>
    </w:p>
    <w:p w14:paraId="273C1F5C" w14:textId="488BC238" w:rsidR="00F00628" w:rsidRDefault="00F00628" w:rsidP="00A55AE5">
      <w:pPr>
        <w:rPr>
          <w:rFonts w:ascii="Century Gothic" w:hAnsi="Century Gothic"/>
          <w:sz w:val="18"/>
          <w:szCs w:val="18"/>
          <w:lang w:val="es-GT"/>
        </w:rPr>
      </w:pPr>
    </w:p>
    <w:p w14:paraId="34A6C838" w14:textId="7D5BD911" w:rsidR="00F00628" w:rsidRDefault="00F00628" w:rsidP="00A55AE5">
      <w:pPr>
        <w:rPr>
          <w:rFonts w:ascii="Century Gothic" w:hAnsi="Century Gothic"/>
          <w:sz w:val="18"/>
          <w:szCs w:val="18"/>
          <w:lang w:val="es-GT"/>
        </w:rPr>
      </w:pPr>
    </w:p>
    <w:p w14:paraId="47A36161" w14:textId="61DB97FC" w:rsidR="00F00628" w:rsidRDefault="00F00628" w:rsidP="00A55AE5">
      <w:pPr>
        <w:rPr>
          <w:rFonts w:ascii="Century Gothic" w:hAnsi="Century Gothic"/>
          <w:sz w:val="18"/>
          <w:szCs w:val="18"/>
          <w:lang w:val="es-GT"/>
        </w:rPr>
      </w:pPr>
    </w:p>
    <w:p w14:paraId="40627EE8" w14:textId="2083834F" w:rsidR="00BD67C0" w:rsidRDefault="00BD67C0">
      <w:pPr>
        <w:rPr>
          <w:rFonts w:ascii="Century Gothic" w:hAnsi="Century Gothic"/>
          <w:sz w:val="18"/>
          <w:szCs w:val="18"/>
          <w:lang w:val="es-GT"/>
        </w:rPr>
      </w:pPr>
      <w:r>
        <w:rPr>
          <w:rFonts w:ascii="Century Gothic" w:hAnsi="Century Gothic"/>
          <w:sz w:val="18"/>
          <w:szCs w:val="18"/>
          <w:lang w:val="es-GT"/>
        </w:rPr>
        <w:br w:type="page"/>
      </w:r>
    </w:p>
    <w:p w14:paraId="4CEF7C5D" w14:textId="77777777" w:rsidR="00A55AE5" w:rsidRPr="00272A5B" w:rsidRDefault="00A55AE5"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F83ABD" w14:paraId="1CD4E3F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A807352" w14:textId="2AECEF42" w:rsidR="00A55AE5" w:rsidRPr="00F83ABD" w:rsidRDefault="00590BEA" w:rsidP="00025D5F">
            <w:pPr>
              <w:jc w:val="center"/>
              <w:textAlignment w:val="center"/>
              <w:rPr>
                <w:rFonts w:ascii="Century Gothic" w:hAnsi="Century Gothic" w:cs="Arial"/>
                <w:i w:val="0"/>
                <w:sz w:val="18"/>
                <w:szCs w:val="18"/>
                <w:lang w:val="es-GT"/>
              </w:rPr>
            </w:pPr>
            <w:r>
              <w:rPr>
                <w:rFonts w:ascii="Century Gothic" w:hAnsi="Century Gothic"/>
                <w:sz w:val="18"/>
                <w:szCs w:val="18"/>
                <w:lang w:val="es-GT"/>
              </w:rPr>
              <w:br w:type="page"/>
            </w:r>
            <w:r w:rsidR="00972BC4" w:rsidRPr="00972BC4">
              <w:rPr>
                <w:rFonts w:ascii="Century Gothic" w:hAnsi="Century Gothic" w:cs="Arial"/>
                <w:i w:val="0"/>
                <w:sz w:val="18"/>
                <w:szCs w:val="18"/>
                <w:lang w:val="es-GT"/>
              </w:rPr>
              <w:t>3</w:t>
            </w:r>
            <w:r w:rsidR="00242C66">
              <w:rPr>
                <w:rFonts w:ascii="Century Gothic" w:hAnsi="Century Gothic" w:cs="Arial"/>
                <w:i w:val="0"/>
                <w:sz w:val="18"/>
                <w:szCs w:val="18"/>
                <w:lang w:val="es-GT"/>
              </w:rPr>
              <w:t>4</w:t>
            </w:r>
            <w:r w:rsidR="00972BC4" w:rsidRPr="00972BC4">
              <w:rPr>
                <w:rFonts w:ascii="Century Gothic" w:hAnsi="Century Gothic" w:cs="Arial"/>
                <w:i w:val="0"/>
                <w:sz w:val="18"/>
                <w:szCs w:val="18"/>
                <w:lang w:val="es-GT"/>
              </w:rPr>
              <w:t xml:space="preserve">. </w:t>
            </w:r>
            <w:r w:rsidR="00A55AE5" w:rsidRPr="00972BC4">
              <w:rPr>
                <w:rFonts w:ascii="Century Gothic" w:hAnsi="Century Gothic" w:cs="Arial"/>
                <w:i w:val="0"/>
                <w:sz w:val="18"/>
                <w:szCs w:val="18"/>
                <w:lang w:val="es-GT"/>
              </w:rPr>
              <w:t>Técnico Especialista en Matemáticas</w:t>
            </w:r>
          </w:p>
        </w:tc>
      </w:tr>
      <w:tr w:rsidR="00A55AE5" w:rsidRPr="00F83ABD" w14:paraId="06DDD20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3A1FAC" w14:textId="77777777" w:rsidR="00A55AE5" w:rsidRPr="00F83ABD" w:rsidRDefault="00A55AE5" w:rsidP="00347453">
            <w:pPr>
              <w:pStyle w:val="Prrafodelista"/>
              <w:numPr>
                <w:ilvl w:val="0"/>
                <w:numId w:val="131"/>
              </w:numPr>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IDENTIFICACIÓN DEL PUESTO</w:t>
            </w:r>
          </w:p>
        </w:tc>
      </w:tr>
      <w:tr w:rsidR="00A55AE5" w:rsidRPr="00F83ABD" w14:paraId="19A82563"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6CEB6B4"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4343C34C"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Código de la clase:  9820</w:t>
            </w:r>
          </w:p>
        </w:tc>
      </w:tr>
      <w:tr w:rsidR="00A55AE5" w:rsidRPr="00F83ABD" w14:paraId="4E9747A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2AEF438"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Especialidad:  Administración</w:t>
            </w:r>
          </w:p>
        </w:tc>
        <w:tc>
          <w:tcPr>
            <w:tcW w:w="2452" w:type="pct"/>
            <w:tcBorders>
              <w:bottom w:val="single" w:sz="4" w:space="0" w:color="00B0F0"/>
            </w:tcBorders>
          </w:tcPr>
          <w:p w14:paraId="6CDBFD74"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Código de Especialidad: 0007</w:t>
            </w:r>
          </w:p>
        </w:tc>
      </w:tr>
      <w:tr w:rsidR="00A55AE5" w:rsidRPr="00F83ABD" w14:paraId="0677EE2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A5672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 xml:space="preserve">Título funcional: Técnico Especialista en Matemáticas  </w:t>
            </w:r>
          </w:p>
        </w:tc>
        <w:tc>
          <w:tcPr>
            <w:tcW w:w="2452" w:type="pct"/>
            <w:shd w:val="clear" w:color="auto" w:fill="auto"/>
          </w:tcPr>
          <w:p w14:paraId="10722812"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Número de puestos:  01</w:t>
            </w:r>
          </w:p>
        </w:tc>
      </w:tr>
      <w:tr w:rsidR="00A55AE5" w:rsidRPr="00F83ABD" w14:paraId="58C2EAD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1F8A0DE"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Jefe inmediato:  Jefe del Departamento de Nivel Medio, Ciclo Básico</w:t>
            </w:r>
          </w:p>
        </w:tc>
        <w:tc>
          <w:tcPr>
            <w:tcW w:w="2452" w:type="pct"/>
          </w:tcPr>
          <w:p w14:paraId="7A4035CB"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Subalternos:  N/A</w:t>
            </w:r>
          </w:p>
          <w:p w14:paraId="0C5CA216"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F83ABD" w14:paraId="69B6DAB9"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8B88443" w14:textId="77777777" w:rsidR="00A55AE5" w:rsidRPr="00F83ABD" w:rsidRDefault="00A55AE5" w:rsidP="00347453">
            <w:pPr>
              <w:pStyle w:val="Prrafodelista"/>
              <w:numPr>
                <w:ilvl w:val="0"/>
                <w:numId w:val="131"/>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NATURALEZA DEL PUESTO</w:t>
            </w:r>
          </w:p>
        </w:tc>
      </w:tr>
      <w:tr w:rsidR="00A55AE5" w:rsidRPr="00F83ABD" w14:paraId="4DB1E8CC"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E5A42D" w14:textId="173655BB" w:rsidR="00F83ABD" w:rsidRPr="00C93BDD" w:rsidRDefault="00F83ABD" w:rsidP="00F83ABD">
            <w:pPr>
              <w:jc w:val="both"/>
              <w:textAlignment w:val="center"/>
              <w:rPr>
                <w:rFonts w:ascii="Century Gothic" w:hAnsi="Century Gothic" w:cs="Arial"/>
                <w:i w:val="0"/>
                <w:iCs w:val="0"/>
                <w:sz w:val="18"/>
                <w:szCs w:val="18"/>
                <w:lang w:val="es-GT"/>
              </w:rPr>
            </w:pPr>
            <w:r w:rsidRPr="00C93BDD">
              <w:rPr>
                <w:rFonts w:ascii="Century Gothic" w:hAnsi="Century Gothic" w:cs="Arial"/>
                <w:i w:val="0"/>
                <w:iCs w:val="0"/>
                <w:sz w:val="18"/>
                <w:szCs w:val="18"/>
                <w:lang w:val="es-GT"/>
              </w:rPr>
              <w:t xml:space="preserve">Planificar y organizar el diseño, desarrollo y evaluación del área de </w:t>
            </w:r>
            <w:r>
              <w:rPr>
                <w:rFonts w:ascii="Century Gothic" w:hAnsi="Century Gothic" w:cs="Arial"/>
                <w:i w:val="0"/>
                <w:iCs w:val="0"/>
                <w:sz w:val="18"/>
                <w:szCs w:val="18"/>
                <w:lang w:val="es-GT"/>
              </w:rPr>
              <w:t>Matemáticas</w:t>
            </w:r>
            <w:r w:rsidRPr="00C93BDD">
              <w:rPr>
                <w:rFonts w:ascii="Century Gothic" w:hAnsi="Century Gothic" w:cs="Arial"/>
                <w:i w:val="0"/>
                <w:iCs w:val="0"/>
                <w:sz w:val="18"/>
                <w:szCs w:val="18"/>
                <w:lang w:val="es-GT"/>
              </w:rPr>
              <w:t xml:space="preserve">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5B00B6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5EFB09F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D3CC269"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bidi="ar"/>
              </w:rPr>
            </w:pPr>
            <w:r w:rsidRPr="00F83ABD">
              <w:rPr>
                <w:rFonts w:ascii="Century Gothic" w:hAnsi="Century Gothic" w:cs="Arial"/>
                <w:b/>
                <w:i w:val="0"/>
                <w:sz w:val="18"/>
                <w:szCs w:val="18"/>
                <w:lang w:bidi="ar"/>
              </w:rPr>
              <w:t xml:space="preserve">TAREAS </w:t>
            </w:r>
            <w:r w:rsidRPr="000E64FD">
              <w:rPr>
                <w:rFonts w:ascii="Century Gothic" w:eastAsia="SimSun" w:hAnsi="Century Gothic" w:cs="Arial"/>
                <w:b/>
                <w:i w:val="0"/>
                <w:sz w:val="18"/>
                <w:szCs w:val="18"/>
                <w:lang w:val="es-GT" w:bidi="ar"/>
              </w:rPr>
              <w:t>PERMANENTES</w:t>
            </w:r>
          </w:p>
        </w:tc>
      </w:tr>
      <w:tr w:rsidR="00A55AE5" w:rsidRPr="00F83ABD" w14:paraId="2E72E84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D9EE44D" w14:textId="199F9246" w:rsidR="00F83ABD" w:rsidRPr="00C93BDD" w:rsidRDefault="00F83ABD" w:rsidP="00347453">
            <w:pPr>
              <w:pStyle w:val="Prrafodelista"/>
              <w:numPr>
                <w:ilvl w:val="0"/>
                <w:numId w:val="16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del Nivel </w:t>
            </w:r>
            <w:r w:rsidRPr="00C93BDD">
              <w:rPr>
                <w:rFonts w:ascii="Century Gothic" w:hAnsi="Century Gothic" w:cs="Arial"/>
                <w:i w:val="0"/>
                <w:iCs w:val="0"/>
                <w:sz w:val="18"/>
                <w:szCs w:val="18"/>
                <w:lang w:val="es-GT"/>
              </w:rPr>
              <w:t>de Educación Media, Ciclo Básico.</w:t>
            </w:r>
          </w:p>
          <w:p w14:paraId="03A94F7E" w14:textId="0283A558" w:rsidR="00F83ABD" w:rsidRPr="00C93BDD" w:rsidRDefault="00F83ABD" w:rsidP="00347453">
            <w:pPr>
              <w:pStyle w:val="Prrafodelista"/>
              <w:numPr>
                <w:ilvl w:val="0"/>
                <w:numId w:val="16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Diseñar, desarrollar y actualizar el área curricular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con base </w:t>
            </w:r>
            <w:r w:rsidRPr="00C93BDD">
              <w:rPr>
                <w:rFonts w:ascii="Century Gothic" w:hAnsi="Century Gothic"/>
                <w:i w:val="0"/>
                <w:iCs w:val="0"/>
                <w:sz w:val="18"/>
                <w:szCs w:val="18"/>
                <w:lang w:val="es-GT"/>
              </w:rPr>
              <w:t>en resultados de investigación de procesos curriculares, disciplinares, pedagógicos, metodológicos y de evaluación de los aprendizajes.</w:t>
            </w:r>
          </w:p>
          <w:p w14:paraId="115B4F72" w14:textId="1022CE11" w:rsidR="00F83ABD" w:rsidRPr="00C93BDD" w:rsidRDefault="00F83ABD" w:rsidP="00347453">
            <w:pPr>
              <w:pStyle w:val="Prrafodelista"/>
              <w:numPr>
                <w:ilvl w:val="0"/>
                <w:numId w:val="16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hAnsi="Century Gothic"/>
                <w:i w:val="0"/>
                <w:iCs w:val="0"/>
                <w:sz w:val="18"/>
                <w:szCs w:val="18"/>
                <w:lang w:val="es-GT"/>
              </w:rPr>
              <w:t xml:space="preserve">Establecer los lineamientos metodológicos para el diseño de materiales de apoyo curricular relacionados con 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w:t>
            </w:r>
          </w:p>
          <w:p w14:paraId="77038481" w14:textId="6C5138EE" w:rsidR="00F83ABD" w:rsidRPr="00C93BDD" w:rsidRDefault="00F83ABD" w:rsidP="00347453">
            <w:pPr>
              <w:pStyle w:val="Prrafodelista"/>
              <w:numPr>
                <w:ilvl w:val="0"/>
                <w:numId w:val="16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Pr>
                <w:rFonts w:ascii="Century Gothic" w:hAnsi="Century Gothic" w:cs="Arial"/>
                <w:i w:val="0"/>
                <w:iCs w:val="0"/>
                <w:sz w:val="18"/>
                <w:szCs w:val="18"/>
                <w:lang w:val="es-GT"/>
              </w:rPr>
              <w:t>Matemáticas</w:t>
            </w:r>
            <w:r w:rsidRPr="00C93BDD">
              <w:rPr>
                <w:rFonts w:ascii="Century Gothic" w:eastAsiaTheme="minorHAnsi" w:hAnsi="Century Gothic" w:cs="Century Gothic,Italic"/>
                <w:i w:val="0"/>
                <w:iCs w:val="0"/>
                <w:sz w:val="18"/>
                <w:szCs w:val="18"/>
                <w:lang w:val="es-GT" w:eastAsia="en-US"/>
              </w:rPr>
              <w:t xml:space="preserve">, según el Currículo Nacional Base del Nivel </w:t>
            </w:r>
            <w:r>
              <w:rPr>
                <w:rFonts w:ascii="Century Gothic" w:eastAsiaTheme="minorHAnsi" w:hAnsi="Century Gothic" w:cs="Century Gothic,Italic"/>
                <w:i w:val="0"/>
                <w:iCs w:val="0"/>
                <w:sz w:val="18"/>
                <w:szCs w:val="18"/>
                <w:lang w:val="es-GT" w:eastAsia="en-US"/>
              </w:rPr>
              <w:t>Medio Ciclo Básico</w:t>
            </w:r>
            <w:r w:rsidRPr="00C93BDD">
              <w:rPr>
                <w:rFonts w:ascii="Century Gothic" w:eastAsiaTheme="minorHAnsi" w:hAnsi="Century Gothic" w:cs="Century Gothic,Italic"/>
                <w:i w:val="0"/>
                <w:iCs w:val="0"/>
                <w:sz w:val="18"/>
                <w:szCs w:val="18"/>
                <w:lang w:val="es-GT" w:eastAsia="en-US"/>
              </w:rPr>
              <w:t>.</w:t>
            </w:r>
          </w:p>
          <w:p w14:paraId="5CFF3CA0" w14:textId="621685F1" w:rsidR="00F83ABD" w:rsidRPr="00C93BDD" w:rsidRDefault="00F83ABD" w:rsidP="00347453">
            <w:pPr>
              <w:pStyle w:val="Encabezado"/>
              <w:widowControl w:val="0"/>
              <w:numPr>
                <w:ilvl w:val="0"/>
                <w:numId w:val="161"/>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w:t>
            </w:r>
          </w:p>
          <w:p w14:paraId="46C5B864" w14:textId="56A65A30" w:rsidR="00F83ABD" w:rsidRPr="00C93BDD" w:rsidRDefault="00F83ABD" w:rsidP="00347453">
            <w:pPr>
              <w:pStyle w:val="Encabezado"/>
              <w:widowControl w:val="0"/>
              <w:numPr>
                <w:ilvl w:val="0"/>
                <w:numId w:val="161"/>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acciones técnicas y curriculares relacionadas con 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 xml:space="preserve"> u otras áreas afines en los diferentes niveles educativos.  </w:t>
            </w:r>
          </w:p>
          <w:p w14:paraId="2A3FAE3E" w14:textId="6A973862" w:rsidR="00F83ABD" w:rsidRPr="00C93BDD" w:rsidRDefault="00F83ABD" w:rsidP="00347453">
            <w:pPr>
              <w:pStyle w:val="Encabezado"/>
              <w:widowControl w:val="0"/>
              <w:numPr>
                <w:ilvl w:val="0"/>
                <w:numId w:val="161"/>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Establecer los estándares educativos del área de </w:t>
            </w:r>
            <w:r>
              <w:rPr>
                <w:rFonts w:ascii="Century Gothic" w:hAnsi="Century Gothic" w:cs="Arial"/>
                <w:i w:val="0"/>
                <w:iCs w:val="0"/>
                <w:sz w:val="18"/>
                <w:szCs w:val="18"/>
                <w:lang w:val="es-GT"/>
              </w:rPr>
              <w:t>Matemáticas</w:t>
            </w:r>
            <w:r w:rsidRPr="00C93BDD">
              <w:rPr>
                <w:rFonts w:ascii="Century Gothic" w:hAnsi="Century Gothic"/>
                <w:i w:val="0"/>
                <w:iCs w:val="0"/>
                <w:sz w:val="18"/>
                <w:szCs w:val="18"/>
                <w:lang w:val="es-GT"/>
              </w:rPr>
              <w:t>, para que respondan a los criterios de calidad y pertinencia.</w:t>
            </w:r>
          </w:p>
          <w:p w14:paraId="680C5929" w14:textId="77777777" w:rsidR="00F83ABD" w:rsidRPr="00C93BDD" w:rsidRDefault="00F83ABD" w:rsidP="00347453">
            <w:pPr>
              <w:pStyle w:val="Prrafodelista"/>
              <w:numPr>
                <w:ilvl w:val="0"/>
                <w:numId w:val="16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CC57587" w14:textId="77777777" w:rsidR="00F83ABD" w:rsidRPr="00C93BDD" w:rsidRDefault="00F83ABD" w:rsidP="00347453">
            <w:pPr>
              <w:pStyle w:val="Prrafodelista"/>
              <w:numPr>
                <w:ilvl w:val="0"/>
                <w:numId w:val="16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C93BD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098BC0B" w14:textId="77777777" w:rsidR="00A55AE5" w:rsidRPr="00F83ABD"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F83ABD" w14:paraId="01A5A43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946F159" w14:textId="31BF647B" w:rsidR="00A55AE5" w:rsidRPr="00F83ABD" w:rsidRDefault="00A55AE5" w:rsidP="00347453">
            <w:pPr>
              <w:pStyle w:val="Prrafodelista"/>
              <w:numPr>
                <w:ilvl w:val="0"/>
                <w:numId w:val="131"/>
              </w:numPr>
              <w:jc w:val="both"/>
              <w:textAlignment w:val="center"/>
              <w:rPr>
                <w:rFonts w:ascii="Century Gothic" w:eastAsia="SimSun" w:hAnsi="Century Gothic" w:cs="Arial"/>
                <w:b/>
                <w:i w:val="0"/>
                <w:sz w:val="18"/>
                <w:szCs w:val="18"/>
                <w:lang w:val="es-GT" w:bidi="ar"/>
              </w:rPr>
            </w:pPr>
            <w:r w:rsidRPr="00F83ABD">
              <w:rPr>
                <w:rFonts w:ascii="Century Gothic" w:hAnsi="Century Gothic" w:cs="Arial"/>
                <w:b/>
                <w:i w:val="0"/>
                <w:sz w:val="18"/>
                <w:szCs w:val="18"/>
                <w:lang w:bidi="ar"/>
              </w:rPr>
              <w:t xml:space="preserve">TAREAS </w:t>
            </w:r>
            <w:r w:rsidRPr="000E64FD">
              <w:rPr>
                <w:rFonts w:ascii="Century Gothic" w:eastAsia="SimSun" w:hAnsi="Century Gothic" w:cs="Arial"/>
                <w:b/>
                <w:i w:val="0"/>
                <w:sz w:val="18"/>
                <w:szCs w:val="18"/>
                <w:lang w:val="es-GT" w:bidi="ar"/>
              </w:rPr>
              <w:t>PERIÓDICAS</w:t>
            </w:r>
          </w:p>
        </w:tc>
      </w:tr>
      <w:tr w:rsidR="00A55AE5" w:rsidRPr="00F83ABD" w14:paraId="35303D2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FF686CC" w14:textId="77777777" w:rsidR="00F83ABD" w:rsidRPr="00C93BDD" w:rsidRDefault="00F83ABD" w:rsidP="00347453">
            <w:pPr>
              <w:pStyle w:val="Encabezado"/>
              <w:widowControl w:val="0"/>
              <w:numPr>
                <w:ilvl w:val="0"/>
                <w:numId w:val="16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2F9E2C62" w14:textId="77777777" w:rsidR="00F83ABD" w:rsidRPr="00C93BDD" w:rsidRDefault="00F83ABD" w:rsidP="00347453">
            <w:pPr>
              <w:pStyle w:val="Encabezado"/>
              <w:widowControl w:val="0"/>
              <w:numPr>
                <w:ilvl w:val="0"/>
                <w:numId w:val="16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Elaborar informes de los procesos y actividades de acuerdo con los procedimientos establecidos.</w:t>
            </w:r>
          </w:p>
          <w:p w14:paraId="5099060E" w14:textId="77777777" w:rsidR="00F83ABD" w:rsidRPr="00F83ABD" w:rsidRDefault="00F83ABD" w:rsidP="00347453">
            <w:pPr>
              <w:pStyle w:val="Encabezado"/>
              <w:widowControl w:val="0"/>
              <w:numPr>
                <w:ilvl w:val="0"/>
                <w:numId w:val="16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Elaborar dictámenes, opiniones, oficios, providencias e informes relacionadas con el área de </w:t>
            </w:r>
            <w:r>
              <w:rPr>
                <w:rFonts w:ascii="Century Gothic" w:hAnsi="Century Gothic" w:cs="Arial"/>
                <w:i w:val="0"/>
                <w:iCs w:val="0"/>
                <w:sz w:val="18"/>
                <w:szCs w:val="18"/>
                <w:lang w:val="es-GT"/>
              </w:rPr>
              <w:t>Matemáticas.</w:t>
            </w:r>
          </w:p>
          <w:p w14:paraId="0518F4A5" w14:textId="69CBF593" w:rsidR="00F83ABD" w:rsidRPr="00C93BDD" w:rsidRDefault="00F83ABD" w:rsidP="00347453">
            <w:pPr>
              <w:pStyle w:val="Encabezado"/>
              <w:widowControl w:val="0"/>
              <w:numPr>
                <w:ilvl w:val="0"/>
                <w:numId w:val="16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Integrar equipos de trabajo para la consecución de los objetivos y metas institucionales o del departamento.</w:t>
            </w:r>
          </w:p>
          <w:p w14:paraId="296E111E" w14:textId="4EFEB030" w:rsidR="00F83ABD" w:rsidRPr="00272D8E" w:rsidRDefault="00F83ABD" w:rsidP="00347453">
            <w:pPr>
              <w:pStyle w:val="Encabezado"/>
              <w:widowControl w:val="0"/>
              <w:numPr>
                <w:ilvl w:val="0"/>
                <w:numId w:val="162"/>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reuniones de trabajo y capacitaciones relacionadas con el área curricular.</w:t>
            </w:r>
          </w:p>
          <w:p w14:paraId="49A47C0F" w14:textId="1C74F8DD" w:rsidR="00272D8E" w:rsidRPr="001569F7" w:rsidRDefault="00272D8E" w:rsidP="00347453">
            <w:pPr>
              <w:pStyle w:val="Encabezado"/>
              <w:widowControl w:val="0"/>
              <w:numPr>
                <w:ilvl w:val="0"/>
                <w:numId w:val="162"/>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15B0A82B" w14:textId="77777777" w:rsidR="00A55AE5" w:rsidRPr="00F83ABD"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F83ABD" w14:paraId="7B76EF1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6A60E15" w14:textId="744DBE52"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TAREAS</w:t>
            </w:r>
            <w:r w:rsidRPr="00F83ABD">
              <w:rPr>
                <w:rFonts w:ascii="Century Gothic" w:hAnsi="Century Gothic" w:cs="Arial"/>
                <w:b/>
                <w:i w:val="0"/>
                <w:sz w:val="18"/>
                <w:szCs w:val="18"/>
              </w:rPr>
              <w:t xml:space="preserve"> EVENTUALES</w:t>
            </w:r>
          </w:p>
        </w:tc>
      </w:tr>
      <w:tr w:rsidR="00A55AE5" w:rsidRPr="00F83ABD" w14:paraId="3B8DAB5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BCC7DF4" w14:textId="77777777" w:rsidR="00F83ABD" w:rsidRPr="00C93BDD" w:rsidRDefault="00F83ABD" w:rsidP="00347453">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F08D414" w14:textId="77777777" w:rsidR="00F83ABD" w:rsidRPr="00C93BDD" w:rsidRDefault="00F83ABD" w:rsidP="00347453">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Apoyar administrativamente en diferentes eventos que organiza la institución.</w:t>
            </w:r>
          </w:p>
          <w:p w14:paraId="20BCE653" w14:textId="77777777" w:rsidR="00F83ABD" w:rsidRPr="00C93BDD" w:rsidRDefault="00F83ABD" w:rsidP="00347453">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9DCB694" w14:textId="77777777" w:rsidR="00F83ABD" w:rsidRPr="00C93BDD" w:rsidRDefault="00F83ABD" w:rsidP="00347453">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Utilizar el Sistema de Gestión de Calidad para la ejecución de actividades del Departamento.</w:t>
            </w:r>
          </w:p>
          <w:p w14:paraId="7354F69F" w14:textId="23EA5A3E" w:rsidR="00F83ABD" w:rsidRPr="00C93BDD" w:rsidRDefault="00F83ABD" w:rsidP="00347453">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 xml:space="preserve">Participar en mesas de trabajo donde represente a la Digecur y/o al Mineduc, </w:t>
            </w:r>
            <w:r w:rsidR="004649DE" w:rsidRPr="00C93BDD">
              <w:rPr>
                <w:rFonts w:ascii="Century Gothic" w:hAnsi="Century Gothic"/>
                <w:i w:val="0"/>
                <w:iCs w:val="0"/>
                <w:sz w:val="18"/>
                <w:szCs w:val="18"/>
                <w:lang w:val="es-GT"/>
              </w:rPr>
              <w:t>de acuerdo co</w:t>
            </w:r>
            <w:r w:rsidR="004649DE" w:rsidRPr="00C93BDD">
              <w:rPr>
                <w:rFonts w:ascii="Century Gothic" w:hAnsi="Century Gothic"/>
                <w:sz w:val="18"/>
                <w:szCs w:val="18"/>
                <w:lang w:val="es-GT"/>
              </w:rPr>
              <w:t>n el</w:t>
            </w:r>
            <w:r w:rsidRPr="00C93BDD">
              <w:rPr>
                <w:rFonts w:ascii="Century Gothic" w:hAnsi="Century Gothic"/>
                <w:i w:val="0"/>
                <w:iCs w:val="0"/>
                <w:sz w:val="18"/>
                <w:szCs w:val="18"/>
                <w:lang w:val="es-GT"/>
              </w:rPr>
              <w:t xml:space="preserve"> nombramiento correspondiente</w:t>
            </w:r>
          </w:p>
          <w:p w14:paraId="1D862E12" w14:textId="77777777" w:rsidR="00F83ABD" w:rsidRPr="00C93BDD" w:rsidRDefault="00F83ABD" w:rsidP="00347453">
            <w:pPr>
              <w:pStyle w:val="Encabezado"/>
              <w:widowControl w:val="0"/>
              <w:numPr>
                <w:ilvl w:val="0"/>
                <w:numId w:val="163"/>
              </w:numPr>
              <w:tabs>
                <w:tab w:val="clear" w:pos="4252"/>
                <w:tab w:val="clear" w:pos="8504"/>
              </w:tabs>
              <w:spacing w:line="276" w:lineRule="auto"/>
              <w:jc w:val="both"/>
              <w:rPr>
                <w:rFonts w:ascii="Century Gothic" w:hAnsi="Century Gothic"/>
                <w:i w:val="0"/>
                <w:iCs w:val="0"/>
                <w:sz w:val="18"/>
                <w:szCs w:val="18"/>
                <w:lang w:val="es-GT"/>
              </w:rPr>
            </w:pPr>
            <w:r w:rsidRPr="00C93BDD">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28B825C4" w14:textId="77777777" w:rsidR="00A55AE5" w:rsidRPr="00F83ABD" w:rsidRDefault="00A55AE5" w:rsidP="00025D5F">
            <w:pPr>
              <w:pStyle w:val="Encabezado"/>
              <w:widowControl w:val="0"/>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F83ABD" w14:paraId="167B36A8"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4F21778" w14:textId="2907BD5F" w:rsidR="00A55AE5" w:rsidRPr="00F83ABD" w:rsidRDefault="00A55AE5" w:rsidP="00347453">
            <w:pPr>
              <w:pStyle w:val="Prrafodelista"/>
              <w:numPr>
                <w:ilvl w:val="0"/>
                <w:numId w:val="131"/>
              </w:numPr>
              <w:jc w:val="both"/>
              <w:textAlignment w:val="center"/>
              <w:rPr>
                <w:rFonts w:ascii="Century Gothic" w:eastAsia="SimSun" w:hAnsi="Century Gothic" w:cs="Arial"/>
                <w:i w:val="0"/>
                <w:sz w:val="18"/>
                <w:szCs w:val="18"/>
                <w:lang w:val="es-GT" w:bidi="ar"/>
              </w:rPr>
            </w:pPr>
            <w:r w:rsidRPr="000E64FD">
              <w:rPr>
                <w:rFonts w:ascii="Century Gothic" w:eastAsia="SimSun" w:hAnsi="Century Gothic" w:cs="Arial"/>
                <w:bCs w:val="0"/>
                <w:i w:val="0"/>
                <w:sz w:val="18"/>
                <w:szCs w:val="18"/>
                <w:lang w:val="es-GT" w:bidi="ar"/>
              </w:rPr>
              <w:lastRenderedPageBreak/>
              <w:t>UBICACIÓN</w:t>
            </w:r>
            <w:r w:rsidRPr="00F83ABD">
              <w:rPr>
                <w:rFonts w:ascii="Century Gothic" w:eastAsia="SimSun" w:hAnsi="Century Gothic" w:cs="Arial"/>
                <w:i w:val="0"/>
                <w:sz w:val="18"/>
                <w:szCs w:val="18"/>
                <w:lang w:val="es-GT" w:bidi="ar"/>
              </w:rPr>
              <w:t xml:space="preserve"> DEL PUESTO</w:t>
            </w:r>
          </w:p>
        </w:tc>
      </w:tr>
      <w:tr w:rsidR="00A55AE5" w:rsidRPr="00F83ABD" w14:paraId="35A6E699" w14:textId="77777777" w:rsidTr="04FB245D">
        <w:trPr>
          <w:cnfStyle w:val="000000100000" w:firstRow="0" w:lastRow="0" w:firstColumn="0" w:lastColumn="0" w:oddVBand="0" w:evenVBand="0" w:oddHBand="1" w:evenHBand="0" w:firstRowFirstColumn="0" w:firstRowLastColumn="0" w:lastRowFirstColumn="0" w:lastRowLastColumn="0"/>
          <w:trHeight w:val="59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F4DBF3" w14:textId="3A6E340E"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i w:val="0"/>
                <w:sz w:val="18"/>
                <w:szCs w:val="18"/>
                <w:lang w:val="es-GT"/>
              </w:rPr>
              <w:t>El puesto de trabajo se ubica en el Departamento del Nivel Medio, Ciclo Básico</w:t>
            </w:r>
          </w:p>
        </w:tc>
      </w:tr>
      <w:tr w:rsidR="00A55AE5" w:rsidRPr="00F83ABD" w14:paraId="3895E0D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E95605" w14:textId="4100D8CA" w:rsidR="00A55AE5" w:rsidRPr="002C4B43" w:rsidRDefault="00A55AE5" w:rsidP="00347453">
            <w:pPr>
              <w:pStyle w:val="Prrafodelista"/>
              <w:numPr>
                <w:ilvl w:val="0"/>
                <w:numId w:val="131"/>
              </w:numPr>
              <w:jc w:val="both"/>
              <w:textAlignment w:val="center"/>
              <w:rPr>
                <w:rFonts w:ascii="Century Gothic" w:hAnsi="Century Gothic" w:cs="Arial"/>
                <w:b/>
                <w:sz w:val="18"/>
                <w:szCs w:val="18"/>
                <w:lang w:val="es-GT"/>
              </w:rPr>
            </w:pPr>
            <w:r w:rsidRPr="000E64FD">
              <w:rPr>
                <w:rFonts w:ascii="Century Gothic" w:eastAsia="SimSun" w:hAnsi="Century Gothic" w:cs="Arial"/>
                <w:b/>
                <w:i w:val="0"/>
                <w:sz w:val="18"/>
                <w:szCs w:val="18"/>
                <w:lang w:val="es-GT" w:bidi="ar"/>
              </w:rPr>
              <w:t>SUPERVISIÓN</w:t>
            </w:r>
          </w:p>
        </w:tc>
      </w:tr>
      <w:tr w:rsidR="00A55AE5" w:rsidRPr="00F83ABD" w14:paraId="36B83AD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E0A9C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N/A</w:t>
            </w:r>
          </w:p>
          <w:p w14:paraId="0DDEC85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FC6210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B5713D" w14:textId="3151FA05" w:rsidR="00A55AE5" w:rsidRPr="002C4B43" w:rsidRDefault="00A55AE5" w:rsidP="00347453">
            <w:pPr>
              <w:pStyle w:val="Prrafodelista"/>
              <w:numPr>
                <w:ilvl w:val="0"/>
                <w:numId w:val="131"/>
              </w:numPr>
              <w:jc w:val="both"/>
              <w:textAlignment w:val="center"/>
              <w:rPr>
                <w:rFonts w:ascii="Century Gothic" w:hAnsi="Century Gothic" w:cs="Arial"/>
                <w:b/>
                <w:sz w:val="18"/>
                <w:szCs w:val="18"/>
                <w:lang w:val="es-GT"/>
              </w:rPr>
            </w:pPr>
            <w:r w:rsidRPr="000E64FD">
              <w:rPr>
                <w:rFonts w:ascii="Century Gothic" w:eastAsia="SimSun" w:hAnsi="Century Gothic" w:cs="Arial"/>
                <w:b/>
                <w:i w:val="0"/>
                <w:sz w:val="18"/>
                <w:szCs w:val="18"/>
                <w:lang w:val="es-GT" w:bidi="ar"/>
              </w:rPr>
              <w:t>RESPONSABILIDAD</w:t>
            </w:r>
          </w:p>
        </w:tc>
      </w:tr>
      <w:tr w:rsidR="00A55AE5" w:rsidRPr="00F83ABD" w14:paraId="084FCBB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EDEAA6" w14:textId="77777777" w:rsidR="00A55AE5" w:rsidRPr="00F83ABD" w:rsidRDefault="00A55AE5" w:rsidP="00025D5F">
            <w:pPr>
              <w:jc w:val="both"/>
              <w:textAlignment w:val="center"/>
              <w:rPr>
                <w:rFonts w:ascii="Century Gothic" w:hAnsi="Century Gothic" w:cs="Arial"/>
                <w:b/>
                <w:i w:val="0"/>
                <w:sz w:val="18"/>
                <w:szCs w:val="18"/>
                <w:lang w:val="es-GT"/>
              </w:rPr>
            </w:pPr>
            <w:r w:rsidRPr="00F83ABD">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tc>
      </w:tr>
      <w:tr w:rsidR="00A55AE5" w:rsidRPr="00F83ABD" w14:paraId="357F648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478E49"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Por el uso cuidado y resguardo del mobiliario y equipo que tiene registrado en la tarjeta de responsabilidad.</w:t>
            </w:r>
          </w:p>
          <w:p w14:paraId="6C2A800D" w14:textId="77777777" w:rsidR="00A55AE5" w:rsidRPr="00F83ABD" w:rsidRDefault="00A55AE5" w:rsidP="00025D5F">
            <w:pPr>
              <w:jc w:val="both"/>
              <w:textAlignment w:val="center"/>
              <w:rPr>
                <w:rFonts w:ascii="Century Gothic" w:hAnsi="Century Gothic" w:cs="Arial"/>
                <w:b/>
                <w:i w:val="0"/>
                <w:sz w:val="18"/>
                <w:szCs w:val="18"/>
                <w:lang w:val="es-GT"/>
              </w:rPr>
            </w:pPr>
          </w:p>
        </w:tc>
      </w:tr>
      <w:tr w:rsidR="00A55AE5" w:rsidRPr="00F83ABD" w14:paraId="19C536D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340D8AC"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RELACIONES</w:t>
            </w:r>
            <w:r w:rsidRPr="00F83ABD">
              <w:rPr>
                <w:rFonts w:ascii="Century Gothic" w:hAnsi="Century Gothic" w:cs="Arial"/>
                <w:b/>
                <w:i w:val="0"/>
                <w:sz w:val="18"/>
                <w:szCs w:val="18"/>
                <w:lang w:val="es-GT"/>
              </w:rPr>
              <w:t xml:space="preserve"> LABORALES</w:t>
            </w:r>
          </w:p>
        </w:tc>
      </w:tr>
      <w:tr w:rsidR="00A55AE5" w:rsidRPr="00F83ABD" w14:paraId="0335970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D4E557"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B6F0649"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F83ABD">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5D50E387" w14:textId="77777777" w:rsidR="00A55AE5" w:rsidRPr="00F83ABD"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46A3427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F07B8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C186BDD" w14:textId="77777777" w:rsidR="009F0A39" w:rsidRPr="00F83ABD"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F83ABD">
              <w:rPr>
                <w:rFonts w:ascii="Century Gothic" w:hAnsi="Century Gothic"/>
                <w:iCs/>
                <w:sz w:val="18"/>
                <w:szCs w:val="18"/>
                <w:lang w:val="es-GT"/>
              </w:rPr>
              <w:t>Organizaciones gubernamentales y no gubernamentales, centros educativos, universidades, cooperación nacional e internacional, entre otros.</w:t>
            </w:r>
          </w:p>
          <w:p w14:paraId="0A324C3C"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59B7569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03A5ABB" w14:textId="77777777" w:rsidR="00A55AE5" w:rsidRPr="00F83ABD" w:rsidRDefault="00A55AE5" w:rsidP="00347453">
            <w:pPr>
              <w:pStyle w:val="Prrafodelista"/>
              <w:numPr>
                <w:ilvl w:val="0"/>
                <w:numId w:val="131"/>
              </w:numPr>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LUGAR DE TRABAJO</w:t>
            </w:r>
          </w:p>
        </w:tc>
      </w:tr>
      <w:tr w:rsidR="00A55AE5" w:rsidRPr="00F83ABD" w14:paraId="43802B7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047819" w14:textId="46382583"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El puesto de trabajo se ubica en la Dirección General de Currículo -DIGECUR-</w:t>
            </w:r>
            <w:r w:rsidR="00F83ABD">
              <w:rPr>
                <w:rFonts w:ascii="Century Gothic" w:hAnsi="Century Gothic" w:cs="Arial"/>
                <w:i w:val="0"/>
                <w:sz w:val="18"/>
                <w:szCs w:val="18"/>
                <w:lang w:val="es-GT"/>
              </w:rPr>
              <w:t>.</w:t>
            </w:r>
          </w:p>
        </w:tc>
      </w:tr>
      <w:tr w:rsidR="00A55AE5" w:rsidRPr="00F83ABD" w14:paraId="2399002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70FC8D9"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JORNADA</w:t>
            </w:r>
            <w:r w:rsidRPr="00F83ABD">
              <w:rPr>
                <w:rFonts w:ascii="Century Gothic" w:hAnsi="Century Gothic" w:cs="Arial"/>
                <w:b/>
                <w:i w:val="0"/>
                <w:sz w:val="18"/>
                <w:szCs w:val="18"/>
                <w:lang w:val="es-GT"/>
              </w:rPr>
              <w:t xml:space="preserve"> DE TRABAJO</w:t>
            </w:r>
          </w:p>
        </w:tc>
      </w:tr>
      <w:tr w:rsidR="00A55AE5" w:rsidRPr="00F83ABD" w14:paraId="06357B5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FA7B168" w14:textId="6EEC9F13"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F83ABD">
              <w:rPr>
                <w:rFonts w:ascii="Century Gothic" w:hAnsi="Century Gothic" w:cs="Arial"/>
                <w:i w:val="0"/>
                <w:sz w:val="18"/>
                <w:szCs w:val="18"/>
                <w:lang w:val="es-GT"/>
              </w:rPr>
              <w:t>, de lunes a viernes de 9:00 a 17:30 horas</w:t>
            </w:r>
          </w:p>
          <w:p w14:paraId="1F4DC96F"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D14B56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C8C404"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RIESGOS</w:t>
            </w:r>
            <w:r w:rsidRPr="00F83ABD">
              <w:rPr>
                <w:rFonts w:ascii="Century Gothic" w:hAnsi="Century Gothic" w:cs="Arial"/>
                <w:b/>
                <w:i w:val="0"/>
                <w:sz w:val="18"/>
                <w:szCs w:val="18"/>
                <w:lang w:val="es-GT"/>
              </w:rPr>
              <w:t xml:space="preserve"> EN EL TRABAJO</w:t>
            </w:r>
          </w:p>
        </w:tc>
      </w:tr>
      <w:tr w:rsidR="00A55AE5" w:rsidRPr="00F83ABD" w14:paraId="777B049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57D4ED" w14:textId="77777777" w:rsidR="00A55AE5" w:rsidRDefault="00F83ABD" w:rsidP="00025D5F">
            <w:pPr>
              <w:jc w:val="both"/>
              <w:textAlignment w:val="center"/>
              <w:rPr>
                <w:rFonts w:ascii="Century Gothic" w:hAnsi="Century Gothic"/>
                <w:sz w:val="18"/>
                <w:szCs w:val="18"/>
                <w:lang w:val="es-GT"/>
              </w:rPr>
            </w:pPr>
            <w:r w:rsidRPr="00910991">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5445091A" w14:textId="58E75940" w:rsidR="00F83ABD" w:rsidRPr="00F83ABD" w:rsidRDefault="00F83ABD" w:rsidP="00025D5F">
            <w:pPr>
              <w:jc w:val="both"/>
              <w:textAlignment w:val="center"/>
              <w:rPr>
                <w:rFonts w:ascii="Century Gothic" w:hAnsi="Century Gothic"/>
                <w:i w:val="0"/>
                <w:iCs w:val="0"/>
                <w:sz w:val="18"/>
                <w:szCs w:val="18"/>
                <w:lang w:val="es-GT"/>
              </w:rPr>
            </w:pPr>
          </w:p>
        </w:tc>
      </w:tr>
      <w:tr w:rsidR="00A55AE5" w:rsidRPr="00F83ABD" w14:paraId="502576E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6BB5AD"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CONSECUENCIAS</w:t>
            </w:r>
            <w:r w:rsidRPr="00F83ABD">
              <w:rPr>
                <w:rFonts w:ascii="Century Gothic" w:hAnsi="Century Gothic" w:cs="Arial"/>
                <w:b/>
                <w:i w:val="0"/>
                <w:sz w:val="18"/>
                <w:szCs w:val="18"/>
                <w:lang w:val="es-GT"/>
              </w:rPr>
              <w:t xml:space="preserve"> EN EL TRABAJO</w:t>
            </w:r>
          </w:p>
        </w:tc>
      </w:tr>
      <w:tr w:rsidR="00A55AE5" w:rsidRPr="00F83ABD" w14:paraId="4A72B9F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A11A33" w14:textId="77777777" w:rsidR="00F83ABD" w:rsidRPr="00910991" w:rsidRDefault="00F83ABD" w:rsidP="00F83ABD">
            <w:pPr>
              <w:jc w:val="both"/>
              <w:textAlignment w:val="center"/>
              <w:rPr>
                <w:rFonts w:ascii="Century Gothic" w:hAnsi="Century Gothic"/>
                <w:i w:val="0"/>
                <w:iCs w:val="0"/>
                <w:sz w:val="18"/>
                <w:szCs w:val="18"/>
                <w:lang w:val="es-GT"/>
              </w:rPr>
            </w:pPr>
            <w:r w:rsidRPr="00910991">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A0705B5"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07E0027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54D79A"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ESFUERZO</w:t>
            </w:r>
            <w:r w:rsidRPr="00F83ABD">
              <w:rPr>
                <w:rFonts w:ascii="Century Gothic" w:hAnsi="Century Gothic" w:cs="Arial"/>
                <w:b/>
                <w:i w:val="0"/>
                <w:sz w:val="18"/>
                <w:szCs w:val="18"/>
                <w:lang w:val="es-GT"/>
              </w:rPr>
              <w:t xml:space="preserve"> EN EL TRABAJO</w:t>
            </w:r>
          </w:p>
        </w:tc>
      </w:tr>
      <w:tr w:rsidR="00A55AE5" w:rsidRPr="00F83ABD" w14:paraId="5A9DAECC" w14:textId="77777777" w:rsidTr="04FB245D">
        <w:trPr>
          <w:cnfStyle w:val="000000100000" w:firstRow="0" w:lastRow="0" w:firstColumn="0" w:lastColumn="0" w:oddVBand="0" w:evenVBand="0" w:oddHBand="1" w:evenHBand="0" w:firstRowFirstColumn="0" w:firstRowLastColumn="0" w:lastRowFirstColumn="0" w:lastRowLastColumn="0"/>
          <w:trHeight w:val="7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CC638E"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073E6D0" w14:textId="77777777" w:rsidR="00C77DF9"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7C051B">
              <w:rPr>
                <w:rFonts w:ascii="Century Gothic" w:eastAsiaTheme="minorHAnsi" w:hAnsi="Century Gothic" w:cs="Century Gothic"/>
                <w:sz w:val="18"/>
                <w:szCs w:val="18"/>
                <w:lang w:val="es-GT" w:eastAsia="en-US"/>
              </w:rPr>
              <w:t xml:space="preserve">Por el tipo de trabajo se requiere un 95% de esfuerzo mental, exige concentración constante para aplicar conocimientos generales en la planificación, organización, dirección, ejecución y control de las tareas propias del área, </w:t>
            </w:r>
            <w:r w:rsidRPr="00272A5B">
              <w:rPr>
                <w:rFonts w:ascii="Century Gothic" w:eastAsiaTheme="minorHAnsi" w:hAnsi="Century Gothic" w:cs="Century Gothic"/>
                <w:sz w:val="18"/>
                <w:szCs w:val="18"/>
                <w:lang w:eastAsia="en-US"/>
              </w:rPr>
              <w:t>así como para la emisión y revisión de documentos y materiales que se elaboran en el mismo.</w:t>
            </w:r>
          </w:p>
          <w:p w14:paraId="190B1E7F" w14:textId="353F823B" w:rsidR="00F83ABD" w:rsidRPr="00F83ABD" w:rsidRDefault="00F83ABD"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16622F6E" w14:textId="77777777" w:rsidTr="04FB245D">
        <w:trPr>
          <w:trHeight w:val="4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E47BEF1"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95FC1FD" w14:textId="5BB1698E" w:rsidR="00A55AE5" w:rsidRDefault="00F83AB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910991">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910991">
              <w:rPr>
                <w:rFonts w:ascii="Century Gothic" w:hAnsi="Century Gothic"/>
                <w:sz w:val="18"/>
                <w:szCs w:val="18"/>
                <w:lang w:val="es-GT"/>
              </w:rPr>
              <w:t>.</w:t>
            </w:r>
          </w:p>
          <w:p w14:paraId="517526E6" w14:textId="619E84F6" w:rsidR="00F83ABD" w:rsidRPr="00F83ABD" w:rsidRDefault="00F83ABD"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6E4448C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FC25BB0" w14:textId="77777777" w:rsidR="00A55AE5" w:rsidRPr="00F83ABD" w:rsidRDefault="00A55AE5" w:rsidP="00025D5F">
            <w:pPr>
              <w:pStyle w:val="Prrafodelista"/>
              <w:ind w:left="306"/>
              <w:jc w:val="center"/>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Perfil del puesto</w:t>
            </w:r>
          </w:p>
        </w:tc>
      </w:tr>
      <w:tr w:rsidR="00A55AE5" w:rsidRPr="00F83ABD" w14:paraId="02A59C4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CA8CBF7" w14:textId="77777777" w:rsidR="00A55AE5" w:rsidRPr="00F83ABD" w:rsidRDefault="00A55AE5" w:rsidP="00347453">
            <w:pPr>
              <w:pStyle w:val="Prrafodelista"/>
              <w:numPr>
                <w:ilvl w:val="0"/>
                <w:numId w:val="131"/>
              </w:numPr>
              <w:jc w:val="both"/>
              <w:textAlignment w:val="center"/>
              <w:rPr>
                <w:rFonts w:ascii="Century Gothic" w:eastAsia="SimSun" w:hAnsi="Century Gothic" w:cs="Arial"/>
                <w:b/>
                <w:i w:val="0"/>
                <w:sz w:val="18"/>
                <w:szCs w:val="18"/>
                <w:lang w:val="es-GT" w:bidi="ar"/>
              </w:rPr>
            </w:pPr>
            <w:r w:rsidRPr="00F83ABD">
              <w:rPr>
                <w:rFonts w:ascii="Century Gothic" w:eastAsia="SimSun" w:hAnsi="Century Gothic" w:cs="Arial"/>
                <w:b/>
                <w:i w:val="0"/>
                <w:sz w:val="18"/>
                <w:szCs w:val="18"/>
                <w:lang w:val="es-GT" w:bidi="ar"/>
              </w:rPr>
              <w:t>EDUCACIÓN Y EXPERIENCIA</w:t>
            </w:r>
          </w:p>
        </w:tc>
      </w:tr>
      <w:tr w:rsidR="00A55AE5" w:rsidRPr="00F83ABD" w14:paraId="5FB6FAB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668DF3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0489DF3" w14:textId="5478777D" w:rsidR="00A55AE5" w:rsidRPr="00F83ABD" w:rsidRDefault="00A55AE5" w:rsidP="04FB245D">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4FB245D">
              <w:rPr>
                <w:rFonts w:ascii="Century Gothic" w:hAnsi="Century Gothic" w:cs="Arial"/>
                <w:color w:val="000000" w:themeColor="text1"/>
                <w:sz w:val="18"/>
                <w:szCs w:val="18"/>
                <w:lang w:val="es-ES"/>
              </w:rPr>
              <w:t xml:space="preserve">Acreditar título universitario </w:t>
            </w:r>
            <w:r w:rsidR="001B2D70" w:rsidRPr="04FB245D">
              <w:rPr>
                <w:rFonts w:ascii="Century Gothic" w:hAnsi="Century Gothic" w:cs="Arial"/>
                <w:color w:val="000000" w:themeColor="text1"/>
                <w:sz w:val="18"/>
                <w:szCs w:val="18"/>
                <w:lang w:val="es-ES"/>
              </w:rPr>
              <w:t>a nivel de licenciatura en una carrera afin al puesto.  Sies meses de experiencia como Asesor Profesional Especializado I y ser colegiado activo.</w:t>
            </w:r>
          </w:p>
          <w:p w14:paraId="1CE030A5" w14:textId="77777777" w:rsidR="00A55AE5" w:rsidRPr="00F83ABD"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A55AE5" w:rsidRPr="00F83ABD" w14:paraId="623E115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BD10FB"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5412023" w14:textId="36585F3A" w:rsidR="00A55AE5" w:rsidRPr="00F83ABD"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F83ABD">
              <w:rPr>
                <w:rFonts w:ascii="Century Gothic" w:hAnsi="Century Gothic" w:cs="Arial"/>
                <w:iCs/>
                <w:color w:val="000000" w:themeColor="text1"/>
                <w:sz w:val="18"/>
                <w:szCs w:val="18"/>
              </w:rPr>
              <w:t xml:space="preserve">Acreditar título universitario a nivel de licenciatura en la carrera profesional que el puesto requiera. </w:t>
            </w:r>
            <w:r w:rsidR="001B2D70">
              <w:rPr>
                <w:rFonts w:ascii="Century Gothic" w:hAnsi="Century Gothic" w:cs="Arial"/>
                <w:iCs/>
                <w:color w:val="000000" w:themeColor="text1"/>
                <w:sz w:val="18"/>
                <w:szCs w:val="18"/>
              </w:rPr>
              <w:t>Cinco años de experiencia en labores afines al mismo y ser colegiado activo.</w:t>
            </w:r>
          </w:p>
          <w:p w14:paraId="1E7AA5F9" w14:textId="77777777" w:rsidR="00A55AE5" w:rsidRPr="00F83ABD"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A55AE5" w:rsidRPr="00F83ABD" w14:paraId="61DE141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22BB57C" w14:textId="43C3A218"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CARRERA</w:t>
            </w:r>
            <w:r w:rsidRPr="00F83ABD">
              <w:rPr>
                <w:rFonts w:ascii="Century Gothic" w:hAnsi="Century Gothic" w:cs="Arial"/>
                <w:b/>
                <w:i w:val="0"/>
                <w:sz w:val="18"/>
                <w:szCs w:val="18"/>
                <w:lang w:val="es-GT"/>
              </w:rPr>
              <w:t xml:space="preserve"> A</w:t>
            </w:r>
            <w:r w:rsidR="009B4FC0">
              <w:rPr>
                <w:rFonts w:ascii="Century Gothic" w:hAnsi="Century Gothic" w:cs="Arial"/>
                <w:b/>
                <w:i w:val="0"/>
                <w:sz w:val="18"/>
                <w:szCs w:val="18"/>
                <w:lang w:val="es-GT"/>
              </w:rPr>
              <w:t>FÍN</w:t>
            </w:r>
          </w:p>
        </w:tc>
      </w:tr>
      <w:tr w:rsidR="00A55AE5" w:rsidRPr="00F83ABD" w14:paraId="45369A8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B5791F" w14:textId="624E0D49" w:rsidR="00A55AE5" w:rsidRPr="00F83ABD" w:rsidRDefault="00272D8E" w:rsidP="00025D5F">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A55AE5" w:rsidRPr="00F83ABD">
              <w:rPr>
                <w:rFonts w:ascii="Century Gothic" w:hAnsi="Century Gothic" w:cs="Arial"/>
                <w:i w:val="0"/>
                <w:sz w:val="18"/>
                <w:szCs w:val="18"/>
                <w:lang w:val="es-GT"/>
              </w:rPr>
              <w:t>Licenciatura en Matemática Aplicada, Licenciatura en Matemática, Licenciatura en Matemática-Física, Licenciatura en Educación, Licenciatura en Pedagogía y Desarrollo Educativo, Licenciatura en Pedagogía y Planificación Curricular, Licenciatura en Pedagogía y Administración Educativa, u otra afín a la naturaleza del puesto.</w:t>
            </w:r>
          </w:p>
          <w:p w14:paraId="2CE0C01B"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1A2CF265"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AD4361E"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F83ABD">
              <w:rPr>
                <w:rFonts w:ascii="Century Gothic" w:hAnsi="Century Gothic" w:cs="Arial"/>
                <w:b/>
                <w:i w:val="0"/>
                <w:sz w:val="18"/>
                <w:szCs w:val="18"/>
                <w:lang w:val="es-GT"/>
              </w:rPr>
              <w:t xml:space="preserve"> </w:t>
            </w:r>
            <w:r w:rsidRPr="000E64FD">
              <w:rPr>
                <w:rFonts w:ascii="Century Gothic" w:eastAsia="SimSun" w:hAnsi="Century Gothic" w:cs="Arial"/>
                <w:b/>
                <w:i w:val="0"/>
                <w:sz w:val="18"/>
                <w:szCs w:val="18"/>
                <w:lang w:val="es-GT" w:bidi="ar"/>
              </w:rPr>
              <w:t>CONOCIMIENTOS</w:t>
            </w:r>
            <w:r w:rsidRPr="00F83ABD">
              <w:rPr>
                <w:rFonts w:ascii="Century Gothic" w:hAnsi="Century Gothic" w:cs="Arial"/>
                <w:b/>
                <w:i w:val="0"/>
                <w:sz w:val="18"/>
                <w:szCs w:val="18"/>
                <w:lang w:val="es-GT"/>
              </w:rPr>
              <w:t xml:space="preserve"> ESPECÍFICOS</w:t>
            </w:r>
          </w:p>
        </w:tc>
      </w:tr>
      <w:tr w:rsidR="00A55AE5" w:rsidRPr="00F83ABD" w14:paraId="4C468AE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E02AD2" w14:textId="7DDDC6BB" w:rsidR="001B2D70" w:rsidRPr="00272D8E" w:rsidRDefault="001B2D70" w:rsidP="00347453">
            <w:pPr>
              <w:pStyle w:val="Prrafodelista"/>
              <w:numPr>
                <w:ilvl w:val="0"/>
                <w:numId w:val="130"/>
              </w:numPr>
              <w:jc w:val="left"/>
              <w:rPr>
                <w:rFonts w:ascii="Century Gothic" w:hAnsi="Century Gothic"/>
                <w:i w:val="0"/>
                <w:iCs w:val="0"/>
                <w:sz w:val="18"/>
                <w:szCs w:val="18"/>
                <w:lang w:val="es-GT"/>
              </w:rPr>
            </w:pPr>
            <w:r w:rsidRPr="001B2D70">
              <w:rPr>
                <w:rFonts w:ascii="Century Gothic" w:hAnsi="Century Gothic"/>
                <w:i w:val="0"/>
                <w:iCs w:val="0"/>
                <w:sz w:val="18"/>
                <w:szCs w:val="18"/>
                <w:lang w:val="es-GT"/>
              </w:rPr>
              <w:lastRenderedPageBreak/>
              <w:t xml:space="preserve">Experiencia en procesos curriculares, </w:t>
            </w:r>
          </w:p>
          <w:p w14:paraId="7F2E7479" w14:textId="006119EE" w:rsidR="00272D8E" w:rsidRPr="001B2D70" w:rsidRDefault="00272D8E" w:rsidP="00347453">
            <w:pPr>
              <w:pStyle w:val="Prrafodelista"/>
              <w:numPr>
                <w:ilvl w:val="0"/>
                <w:numId w:val="130"/>
              </w:numPr>
              <w:jc w:val="left"/>
              <w:rPr>
                <w:rFonts w:ascii="Century Gothic" w:hAnsi="Century Gothic"/>
                <w:i w:val="0"/>
                <w:iCs w:val="0"/>
                <w:sz w:val="18"/>
                <w:szCs w:val="18"/>
                <w:lang w:val="es-GT"/>
              </w:rPr>
            </w:pPr>
            <w:r>
              <w:rPr>
                <w:rFonts w:ascii="Century Gothic" w:hAnsi="Century Gothic"/>
                <w:i w:val="0"/>
                <w:iCs w:val="0"/>
                <w:sz w:val="18"/>
                <w:szCs w:val="18"/>
                <w:lang w:val="es-GT"/>
              </w:rPr>
              <w:t>Procesos de diseño, desarrollo, implementación y evaluación curricular.</w:t>
            </w:r>
          </w:p>
          <w:p w14:paraId="5ED78D88" w14:textId="7DC9C5CC" w:rsidR="001B2D70" w:rsidRPr="001B2D70" w:rsidRDefault="001B2D70" w:rsidP="00347453">
            <w:pPr>
              <w:pStyle w:val="Encabezado"/>
              <w:widowControl w:val="0"/>
              <w:numPr>
                <w:ilvl w:val="0"/>
                <w:numId w:val="130"/>
              </w:numPr>
              <w:tabs>
                <w:tab w:val="clear" w:pos="4252"/>
                <w:tab w:val="clear" w:pos="8504"/>
              </w:tabs>
              <w:spacing w:line="276" w:lineRule="auto"/>
              <w:jc w:val="both"/>
              <w:rPr>
                <w:rFonts w:ascii="Century Gothic" w:hAnsi="Century Gothic"/>
                <w:i w:val="0"/>
                <w:iCs w:val="0"/>
                <w:sz w:val="18"/>
                <w:szCs w:val="18"/>
                <w:lang w:val="es-GT"/>
              </w:rPr>
            </w:pPr>
            <w:r w:rsidRPr="001B2D70">
              <w:rPr>
                <w:rFonts w:ascii="Century Gothic" w:hAnsi="Century Gothic"/>
                <w:i w:val="0"/>
                <w:iCs w:val="0"/>
                <w:sz w:val="18"/>
                <w:szCs w:val="18"/>
                <w:lang w:val="es-GT"/>
              </w:rPr>
              <w:t xml:space="preserve">Experiencia en procesos pedagógicos, metodológicos y de evaluación de los aprendizajes pertinentes al área curricular </w:t>
            </w:r>
            <w:r w:rsidR="00D635FD">
              <w:rPr>
                <w:rFonts w:ascii="Century Gothic" w:hAnsi="Century Gothic"/>
                <w:i w:val="0"/>
                <w:iCs w:val="0"/>
                <w:sz w:val="18"/>
                <w:szCs w:val="18"/>
                <w:lang w:val="es-GT"/>
              </w:rPr>
              <w:t xml:space="preserve">de matemáticas </w:t>
            </w:r>
            <w:r w:rsidRPr="001B2D70">
              <w:rPr>
                <w:rFonts w:ascii="Century Gothic" w:hAnsi="Century Gothic"/>
                <w:i w:val="0"/>
                <w:iCs w:val="0"/>
                <w:sz w:val="18"/>
                <w:szCs w:val="18"/>
                <w:lang w:val="es-GT"/>
              </w:rPr>
              <w:t>y otras áreas afines de los diferentes niveles.</w:t>
            </w:r>
          </w:p>
          <w:p w14:paraId="334AA87F" w14:textId="77777777" w:rsidR="001569F7" w:rsidRPr="00396D31" w:rsidRDefault="001569F7" w:rsidP="00347453">
            <w:pPr>
              <w:pStyle w:val="Prrafodelista"/>
              <w:numPr>
                <w:ilvl w:val="0"/>
                <w:numId w:val="130"/>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36DED168" w14:textId="77777777" w:rsidR="001B2D70" w:rsidRPr="00025219" w:rsidRDefault="001B2D70" w:rsidP="00347453">
            <w:pPr>
              <w:pStyle w:val="Prrafodelista"/>
              <w:numPr>
                <w:ilvl w:val="0"/>
                <w:numId w:val="130"/>
              </w:numPr>
              <w:jc w:val="left"/>
              <w:rPr>
                <w:rFonts w:ascii="Century Gothic" w:hAnsi="Century Gothic"/>
                <w:i w:val="0"/>
                <w:iCs w:val="0"/>
                <w:sz w:val="18"/>
                <w:szCs w:val="18"/>
                <w:lang w:val="es-GT"/>
              </w:rPr>
            </w:pPr>
            <w:r>
              <w:rPr>
                <w:rFonts w:ascii="Century Gothic" w:hAnsi="Century Gothic"/>
                <w:i w:val="0"/>
                <w:iCs w:val="0"/>
                <w:sz w:val="18"/>
                <w:szCs w:val="18"/>
                <w:lang w:val="es-GT"/>
              </w:rPr>
              <w:t>Conocimiento en procesos de formación por competencias.</w:t>
            </w:r>
          </w:p>
          <w:p w14:paraId="1D145667" w14:textId="77777777" w:rsidR="001B2D70" w:rsidRPr="00284F54" w:rsidRDefault="001B2D70" w:rsidP="00347453">
            <w:pPr>
              <w:pStyle w:val="Prrafodelista"/>
              <w:numPr>
                <w:ilvl w:val="0"/>
                <w:numId w:val="130"/>
              </w:numPr>
              <w:jc w:val="left"/>
              <w:rPr>
                <w:rFonts w:ascii="Century Gothic" w:hAnsi="Century Gothic"/>
                <w:i w:val="0"/>
                <w:iCs w:val="0"/>
                <w:sz w:val="18"/>
                <w:szCs w:val="18"/>
                <w:lang w:val="es-GT"/>
              </w:rPr>
            </w:pPr>
            <w:r w:rsidRPr="00DF50DA">
              <w:rPr>
                <w:rFonts w:ascii="Century Gothic" w:hAnsi="Century Gothic"/>
                <w:i w:val="0"/>
                <w:iCs w:val="0"/>
                <w:sz w:val="18"/>
                <w:szCs w:val="18"/>
                <w:lang w:val="es-GT"/>
              </w:rPr>
              <w:t>Conocimientos en procesos administrativos.</w:t>
            </w:r>
          </w:p>
          <w:p w14:paraId="30437C2B" w14:textId="77777777" w:rsidR="001B2D70" w:rsidRDefault="001B2D70" w:rsidP="00347453">
            <w:pPr>
              <w:pStyle w:val="Prrafodelista"/>
              <w:numPr>
                <w:ilvl w:val="0"/>
                <w:numId w:val="130"/>
              </w:numPr>
              <w:jc w:val="both"/>
              <w:textAlignment w:val="center"/>
              <w:rPr>
                <w:rFonts w:ascii="Century Gothic" w:hAnsi="Century Gothic" w:cs="Arial"/>
                <w:i w:val="0"/>
                <w:iCs w:val="0"/>
                <w:sz w:val="18"/>
                <w:szCs w:val="18"/>
                <w:lang w:val="es-GT"/>
              </w:rPr>
            </w:pPr>
            <w:r w:rsidRPr="007C051B">
              <w:rPr>
                <w:rFonts w:ascii="Century Gothic" w:hAnsi="Century Gothic" w:cs="Arial"/>
                <w:i w:val="0"/>
                <w:iCs w:val="0"/>
                <w:sz w:val="18"/>
                <w:szCs w:val="18"/>
                <w:lang w:val="es-GT"/>
              </w:rPr>
              <w:t xml:space="preserve">Conocimientos en procedimientos de evaluación para el Nivel </w:t>
            </w:r>
            <w:r>
              <w:rPr>
                <w:rFonts w:ascii="Century Gothic" w:hAnsi="Century Gothic" w:cs="Arial"/>
                <w:i w:val="0"/>
                <w:iCs w:val="0"/>
                <w:sz w:val="18"/>
                <w:szCs w:val="18"/>
                <w:lang w:val="es-GT"/>
              </w:rPr>
              <w:t>Medio, Ciclo Básico.</w:t>
            </w:r>
          </w:p>
          <w:p w14:paraId="7D76A936"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79BA3B1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94BBDB9" w14:textId="77777777"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HABILIDADES</w:t>
            </w:r>
            <w:r w:rsidRPr="00F83ABD">
              <w:rPr>
                <w:rFonts w:ascii="Century Gothic" w:hAnsi="Century Gothic" w:cs="Arial"/>
                <w:b/>
                <w:i w:val="0"/>
                <w:sz w:val="18"/>
                <w:szCs w:val="18"/>
                <w:lang w:val="es-GT"/>
              </w:rPr>
              <w:t xml:space="preserve"> Y DESTREZAS</w:t>
            </w:r>
          </w:p>
        </w:tc>
      </w:tr>
      <w:tr w:rsidR="00A55AE5" w:rsidRPr="00F83ABD" w14:paraId="3FFA20D1"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C32DCA" w14:textId="77777777" w:rsidR="00A55AE5" w:rsidRPr="00F83ABD" w:rsidRDefault="00A55AE5">
            <w:pPr>
              <w:pStyle w:val="Prrafodelista"/>
              <w:numPr>
                <w:ilvl w:val="0"/>
                <w:numId w:val="20"/>
              </w:numPr>
              <w:jc w:val="both"/>
              <w:textAlignment w:val="center"/>
              <w:rPr>
                <w:rFonts w:ascii="Century Gothic" w:hAnsi="Century Gothic" w:cs="Arial"/>
                <w:i w:val="0"/>
                <w:sz w:val="18"/>
                <w:szCs w:val="18"/>
                <w:lang w:val="es-GT" w:eastAsia="es-GT"/>
              </w:rPr>
            </w:pPr>
            <w:r w:rsidRPr="00F83ABD">
              <w:rPr>
                <w:rFonts w:ascii="Century Gothic" w:hAnsi="Century Gothic" w:cs="Arial"/>
                <w:i w:val="0"/>
                <w:sz w:val="18"/>
                <w:szCs w:val="18"/>
                <w:lang w:val="es-GT" w:eastAsia="es-GT"/>
              </w:rPr>
              <w:t>Comunicación asertiva</w:t>
            </w:r>
          </w:p>
          <w:p w14:paraId="18C09526" w14:textId="77777777" w:rsidR="00A55AE5" w:rsidRPr="00F83ABD" w:rsidRDefault="00A55AE5">
            <w:pPr>
              <w:pStyle w:val="Prrafodelista"/>
              <w:numPr>
                <w:ilvl w:val="0"/>
                <w:numId w:val="20"/>
              </w:numPr>
              <w:jc w:val="both"/>
              <w:textAlignment w:val="center"/>
              <w:rPr>
                <w:rFonts w:ascii="Century Gothic" w:hAnsi="Century Gothic" w:cs="Arial"/>
                <w:i w:val="0"/>
                <w:sz w:val="18"/>
                <w:szCs w:val="18"/>
                <w:lang w:val="es-GT" w:eastAsia="es-GT"/>
              </w:rPr>
            </w:pPr>
            <w:r w:rsidRPr="00F83ABD">
              <w:rPr>
                <w:rFonts w:ascii="Century Gothic" w:hAnsi="Century Gothic" w:cs="Arial"/>
                <w:i w:val="0"/>
                <w:sz w:val="18"/>
                <w:szCs w:val="18"/>
                <w:lang w:val="es-GT" w:eastAsia="es-GT"/>
              </w:rPr>
              <w:t>Trabajo bajo presión,</w:t>
            </w:r>
          </w:p>
          <w:p w14:paraId="2F268276" w14:textId="29EFF84E" w:rsidR="00A55AE5" w:rsidRPr="00F83ABD" w:rsidRDefault="00A55AE5">
            <w:pPr>
              <w:pStyle w:val="Prrafodelista"/>
              <w:numPr>
                <w:ilvl w:val="0"/>
                <w:numId w:val="20"/>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eastAsia="es-GT"/>
              </w:rPr>
              <w:t xml:space="preserve">Facilidad de expresión asertiva y escucha, </w:t>
            </w:r>
            <w:r w:rsidR="001569F7">
              <w:rPr>
                <w:rFonts w:ascii="Century Gothic" w:hAnsi="Century Gothic" w:cs="Arial"/>
                <w:i w:val="0"/>
                <w:sz w:val="18"/>
                <w:szCs w:val="18"/>
                <w:lang w:val="es-GT" w:eastAsia="es-GT"/>
              </w:rPr>
              <w:t>d</w:t>
            </w:r>
            <w:r w:rsidRPr="00F83ABD">
              <w:rPr>
                <w:rFonts w:ascii="Century Gothic" w:hAnsi="Century Gothic" w:cs="Arial"/>
                <w:i w:val="0"/>
                <w:sz w:val="18"/>
                <w:szCs w:val="18"/>
                <w:lang w:val="es-GT" w:eastAsia="es-GT"/>
              </w:rPr>
              <w:t>isertación y elocuencia</w:t>
            </w:r>
          </w:p>
          <w:p w14:paraId="7367B06C" w14:textId="77777777" w:rsidR="00A55AE5" w:rsidRPr="00F83ABD" w:rsidRDefault="00A55AE5">
            <w:pPr>
              <w:pStyle w:val="Prrafodelista"/>
              <w:numPr>
                <w:ilvl w:val="0"/>
                <w:numId w:val="20"/>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Liderazgo</w:t>
            </w:r>
          </w:p>
          <w:p w14:paraId="6BE80AFB"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4BC3851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9C9BF79" w14:textId="6769F269" w:rsidR="00A55AE5" w:rsidRPr="00F83ABD" w:rsidRDefault="00A55AE5" w:rsidP="00347453">
            <w:pPr>
              <w:pStyle w:val="Prrafodelista"/>
              <w:numPr>
                <w:ilvl w:val="0"/>
                <w:numId w:val="131"/>
              </w:numPr>
              <w:jc w:val="both"/>
              <w:textAlignment w:val="center"/>
              <w:rPr>
                <w:rFonts w:ascii="Century Gothic" w:hAnsi="Century Gothic" w:cs="Arial"/>
                <w:b/>
                <w:i w:val="0"/>
                <w:sz w:val="18"/>
                <w:szCs w:val="18"/>
                <w:lang w:val="es-GT"/>
              </w:rPr>
            </w:pPr>
            <w:r w:rsidRPr="000E64FD">
              <w:rPr>
                <w:rFonts w:ascii="Century Gothic" w:eastAsia="SimSun" w:hAnsi="Century Gothic" w:cs="Arial"/>
                <w:b/>
                <w:i w:val="0"/>
                <w:sz w:val="18"/>
                <w:szCs w:val="18"/>
                <w:lang w:val="es-GT" w:bidi="ar"/>
              </w:rPr>
              <w:t>A</w:t>
            </w:r>
            <w:r w:rsidR="009B4FC0">
              <w:rPr>
                <w:rFonts w:ascii="Century Gothic" w:eastAsia="SimSun" w:hAnsi="Century Gothic" w:cs="Arial"/>
                <w:b/>
                <w:i w:val="0"/>
                <w:sz w:val="18"/>
                <w:szCs w:val="18"/>
                <w:lang w:val="es-GT" w:bidi="ar"/>
              </w:rPr>
              <w:t>CTITUDINALES</w:t>
            </w:r>
          </w:p>
        </w:tc>
      </w:tr>
      <w:tr w:rsidR="00A55AE5" w:rsidRPr="00F83ABD" w14:paraId="4C5F8F4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FDB4EA" w14:textId="77777777" w:rsidR="00A55AE5" w:rsidRPr="00F83ABD" w:rsidRDefault="00A55AE5">
            <w:pPr>
              <w:pStyle w:val="Prrafodelista"/>
              <w:numPr>
                <w:ilvl w:val="0"/>
                <w:numId w:val="21"/>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Trabajo en equipo</w:t>
            </w:r>
          </w:p>
          <w:p w14:paraId="171260FB" w14:textId="77777777" w:rsidR="00A55AE5" w:rsidRPr="00F83ABD" w:rsidRDefault="00A55AE5">
            <w:pPr>
              <w:pStyle w:val="Prrafodelista"/>
              <w:numPr>
                <w:ilvl w:val="0"/>
                <w:numId w:val="21"/>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Capacidad de organización</w:t>
            </w:r>
          </w:p>
          <w:p w14:paraId="371F4D35" w14:textId="77777777" w:rsidR="00A55AE5" w:rsidRPr="00F83ABD" w:rsidRDefault="00A55AE5">
            <w:pPr>
              <w:pStyle w:val="Prrafodelista"/>
              <w:numPr>
                <w:ilvl w:val="0"/>
                <w:numId w:val="21"/>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Buenas relaciones interpersonales</w:t>
            </w:r>
          </w:p>
          <w:p w14:paraId="46E1C3CB" w14:textId="77777777" w:rsidR="00A55AE5" w:rsidRPr="00F83ABD" w:rsidRDefault="00A55AE5">
            <w:pPr>
              <w:pStyle w:val="Prrafodelista"/>
              <w:numPr>
                <w:ilvl w:val="0"/>
                <w:numId w:val="21"/>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Proactividad y creatividad</w:t>
            </w:r>
          </w:p>
          <w:p w14:paraId="5E211EE8" w14:textId="77777777" w:rsidR="00A55AE5" w:rsidRPr="00F83ABD" w:rsidRDefault="00A55AE5">
            <w:pPr>
              <w:pStyle w:val="Prrafodelista"/>
              <w:numPr>
                <w:ilvl w:val="0"/>
                <w:numId w:val="21"/>
              </w:num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Iniciativa</w:t>
            </w:r>
          </w:p>
          <w:p w14:paraId="37AB9428" w14:textId="77777777" w:rsidR="00A55AE5" w:rsidRPr="00F83ABD" w:rsidRDefault="00A55AE5" w:rsidP="00025D5F">
            <w:pPr>
              <w:jc w:val="both"/>
              <w:textAlignment w:val="center"/>
              <w:rPr>
                <w:rFonts w:ascii="Century Gothic" w:hAnsi="Century Gothic" w:cs="Arial"/>
                <w:i w:val="0"/>
                <w:sz w:val="18"/>
                <w:szCs w:val="18"/>
                <w:lang w:val="es-GT"/>
              </w:rPr>
            </w:pPr>
          </w:p>
        </w:tc>
      </w:tr>
      <w:tr w:rsidR="00A55AE5" w:rsidRPr="00F83ABD" w14:paraId="0717139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07B0D2" w14:textId="4F30065C" w:rsidR="00A55AE5" w:rsidRPr="00F83ABD" w:rsidRDefault="009B4FC0" w:rsidP="00347453">
            <w:pPr>
              <w:pStyle w:val="Prrafodelista"/>
              <w:numPr>
                <w:ilvl w:val="0"/>
                <w:numId w:val="131"/>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A55AE5" w:rsidRPr="00F83ABD" w14:paraId="1E62227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57ADF9" w14:textId="77777777" w:rsidR="00A55AE5" w:rsidRPr="00F83ABD" w:rsidRDefault="00A55AE5" w:rsidP="00025D5F">
            <w:pPr>
              <w:jc w:val="both"/>
              <w:textAlignment w:val="center"/>
              <w:rPr>
                <w:rFonts w:ascii="Century Gothic" w:hAnsi="Century Gothic" w:cs="Arial"/>
                <w:i w:val="0"/>
                <w:sz w:val="18"/>
                <w:szCs w:val="18"/>
                <w:lang w:val="es-GT"/>
              </w:rPr>
            </w:pPr>
            <w:r w:rsidRPr="00F83ABD">
              <w:rPr>
                <w:rFonts w:ascii="Century Gothic" w:hAnsi="Century Gothic" w:cs="Arial"/>
                <w:i w:val="0"/>
                <w:sz w:val="18"/>
                <w:szCs w:val="18"/>
                <w:lang w:val="es-GT"/>
              </w:rPr>
              <w:t>Disposición para viajar al interior y exterior del país.</w:t>
            </w:r>
          </w:p>
          <w:p w14:paraId="325FC054" w14:textId="1770D723" w:rsidR="00F83ABD" w:rsidRPr="00F83ABD" w:rsidRDefault="00F83ABD" w:rsidP="00025D5F">
            <w:pPr>
              <w:jc w:val="both"/>
              <w:textAlignment w:val="center"/>
              <w:rPr>
                <w:rFonts w:ascii="Century Gothic" w:hAnsi="Century Gothic" w:cs="Arial"/>
                <w:i w:val="0"/>
                <w:sz w:val="18"/>
                <w:szCs w:val="18"/>
                <w:lang w:val="es-GT"/>
              </w:rPr>
            </w:pPr>
          </w:p>
        </w:tc>
      </w:tr>
    </w:tbl>
    <w:p w14:paraId="3B6590A0" w14:textId="426A2A42" w:rsidR="00F83ABD" w:rsidRDefault="00F83ABD"/>
    <w:p w14:paraId="7DE40189" w14:textId="2F1BE3A0" w:rsidR="00F83ABD" w:rsidRDefault="00F83ABD"/>
    <w:p w14:paraId="5BF83888" w14:textId="5C9D9737" w:rsidR="00F83ABD" w:rsidRDefault="00F83ABD"/>
    <w:p w14:paraId="24BF02B5" w14:textId="4ED7988B" w:rsidR="00F83ABD" w:rsidRDefault="00F83ABD"/>
    <w:p w14:paraId="4003EE94" w14:textId="71E474AF" w:rsidR="00F83ABD" w:rsidRDefault="00F83ABD"/>
    <w:p w14:paraId="645D645E" w14:textId="6DE061A8" w:rsidR="00F83ABD" w:rsidRDefault="00F83ABD"/>
    <w:p w14:paraId="540F5F5E" w14:textId="6CCA845E" w:rsidR="00F83ABD" w:rsidRDefault="00F83ABD"/>
    <w:p w14:paraId="30450794" w14:textId="6340954D" w:rsidR="00F83ABD" w:rsidRDefault="00F83ABD"/>
    <w:p w14:paraId="3FAC9153" w14:textId="5A4FFBA3" w:rsidR="00F83ABD" w:rsidRDefault="00F83ABD"/>
    <w:p w14:paraId="497577ED" w14:textId="3A86A586" w:rsidR="00F83ABD" w:rsidRDefault="00F83ABD"/>
    <w:p w14:paraId="5A88EB22" w14:textId="51B14EF1" w:rsidR="00F83ABD" w:rsidRDefault="00F83ABD"/>
    <w:p w14:paraId="1A2E5A5B" w14:textId="7F4D10A0" w:rsidR="00F83ABD" w:rsidRDefault="00F83ABD"/>
    <w:p w14:paraId="4A83B379" w14:textId="398911C8" w:rsidR="00F83ABD" w:rsidRDefault="00F83ABD"/>
    <w:p w14:paraId="5A7C03EA" w14:textId="62AF152D" w:rsidR="00F83ABD" w:rsidRDefault="00F83ABD"/>
    <w:p w14:paraId="71CC5223" w14:textId="4677ED0B" w:rsidR="00F83ABD" w:rsidRDefault="00F83ABD"/>
    <w:p w14:paraId="01CDA13B" w14:textId="48AF0CEE" w:rsidR="00F83ABD" w:rsidRDefault="00F83ABD"/>
    <w:p w14:paraId="7E8FDEA6" w14:textId="705D957D" w:rsidR="00F83ABD" w:rsidRDefault="00F83ABD"/>
    <w:p w14:paraId="513CE11C" w14:textId="2794BD06" w:rsidR="00F83ABD" w:rsidRDefault="00F83ABD"/>
    <w:p w14:paraId="10245E75" w14:textId="5E4868B9" w:rsidR="00F83ABD" w:rsidRDefault="00F83ABD"/>
    <w:p w14:paraId="1AE66038" w14:textId="1306041C" w:rsidR="00F83ABD" w:rsidRDefault="00F83ABD"/>
    <w:p w14:paraId="68D86FC0" w14:textId="524400D3" w:rsidR="00F83ABD" w:rsidRDefault="00F83ABD"/>
    <w:p w14:paraId="15E083F5" w14:textId="613317A8" w:rsidR="00F83ABD" w:rsidRDefault="00F83ABD"/>
    <w:p w14:paraId="001F7714" w14:textId="5227F515" w:rsidR="00F83ABD" w:rsidRDefault="00F83ABD"/>
    <w:p w14:paraId="61F21705" w14:textId="1F6A14BA" w:rsidR="00F83ABD" w:rsidRDefault="00F83ABD"/>
    <w:p w14:paraId="43A9EB5A" w14:textId="7F002000" w:rsidR="00F83ABD" w:rsidRDefault="00F83ABD"/>
    <w:p w14:paraId="467DA28A" w14:textId="5CD16CD6" w:rsidR="001B2D70" w:rsidRDefault="001B2D70"/>
    <w:p w14:paraId="69492C60" w14:textId="37384886" w:rsidR="001B2D70" w:rsidRDefault="001B2D70"/>
    <w:p w14:paraId="05431ADE" w14:textId="7A6A767C" w:rsidR="001B2D70" w:rsidRDefault="001B2D70"/>
    <w:p w14:paraId="615069F5" w14:textId="64FDC008" w:rsidR="001B2D70" w:rsidRDefault="001B2D70"/>
    <w:p w14:paraId="75BCDF8D" w14:textId="69D90C98" w:rsidR="001B2D70" w:rsidRDefault="001B2D70"/>
    <w:p w14:paraId="46C52478" w14:textId="1414F619" w:rsidR="001B2D70" w:rsidRDefault="001B2D70"/>
    <w:p w14:paraId="740DEAD6" w14:textId="3E22B74F" w:rsidR="001B2D70" w:rsidRDefault="00590BEA">
      <w:r>
        <w:br w:type="page"/>
      </w:r>
    </w:p>
    <w:p w14:paraId="54DF36DA" w14:textId="77777777" w:rsidR="001137F4" w:rsidRDefault="001137F4"/>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EA2266" w14:paraId="096A6976"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CBA7D6C" w14:textId="041FEC53" w:rsidR="00A55AE5" w:rsidRPr="00D635FD" w:rsidRDefault="00972BC4" w:rsidP="00C77DF9">
            <w:pPr>
              <w:jc w:val="center"/>
              <w:textAlignment w:val="center"/>
              <w:rPr>
                <w:rFonts w:ascii="Century Gothic" w:hAnsi="Century Gothic" w:cs="Arial"/>
                <w:i w:val="0"/>
                <w:iCs w:val="0"/>
                <w:sz w:val="18"/>
                <w:szCs w:val="18"/>
                <w:lang w:val="es-GT"/>
              </w:rPr>
            </w:pPr>
            <w:r w:rsidRPr="00D635FD">
              <w:rPr>
                <w:rFonts w:ascii="Century Gothic" w:hAnsi="Century Gothic" w:cs="Arial"/>
                <w:i w:val="0"/>
                <w:iCs w:val="0"/>
                <w:sz w:val="18"/>
                <w:szCs w:val="18"/>
                <w:lang w:val="es-GT"/>
              </w:rPr>
              <w:t>3</w:t>
            </w:r>
            <w:r w:rsidR="006D08B1" w:rsidRPr="00D635FD">
              <w:rPr>
                <w:rFonts w:ascii="Century Gothic" w:hAnsi="Century Gothic" w:cs="Arial"/>
                <w:i w:val="0"/>
                <w:iCs w:val="0"/>
                <w:sz w:val="18"/>
                <w:szCs w:val="18"/>
                <w:lang w:val="es-GT"/>
              </w:rPr>
              <w:t>5</w:t>
            </w:r>
            <w:r w:rsidRPr="00D635FD">
              <w:rPr>
                <w:rFonts w:ascii="Century Gothic" w:hAnsi="Century Gothic" w:cs="Arial"/>
                <w:i w:val="0"/>
                <w:iCs w:val="0"/>
                <w:sz w:val="18"/>
                <w:szCs w:val="18"/>
                <w:lang w:val="es-GT"/>
              </w:rPr>
              <w:t xml:space="preserve">. </w:t>
            </w:r>
            <w:r w:rsidR="00A55AE5" w:rsidRPr="00D635FD">
              <w:rPr>
                <w:rFonts w:ascii="Century Gothic" w:hAnsi="Century Gothic" w:cs="Arial"/>
                <w:i w:val="0"/>
                <w:iCs w:val="0"/>
                <w:sz w:val="18"/>
                <w:szCs w:val="18"/>
                <w:lang w:val="es-GT"/>
              </w:rPr>
              <w:t>Técnico Especialista en Ciencias Naturales</w:t>
            </w:r>
            <w:r w:rsidR="006802F9" w:rsidRPr="00D635FD">
              <w:rPr>
                <w:rFonts w:ascii="Century Gothic" w:hAnsi="Century Gothic" w:cs="Arial"/>
                <w:i w:val="0"/>
                <w:iCs w:val="0"/>
                <w:sz w:val="18"/>
                <w:szCs w:val="18"/>
                <w:lang w:val="es-GT"/>
              </w:rPr>
              <w:t xml:space="preserve"> y Tecnología</w:t>
            </w:r>
          </w:p>
        </w:tc>
      </w:tr>
      <w:tr w:rsidR="00A55AE5" w:rsidRPr="00EA2266" w14:paraId="422B93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25C8372" w14:textId="1CB4A339" w:rsidR="00A55AE5" w:rsidRPr="00D635FD" w:rsidRDefault="00A55AE5" w:rsidP="00347453">
            <w:pPr>
              <w:pStyle w:val="Prrafodelista"/>
              <w:numPr>
                <w:ilvl w:val="0"/>
                <w:numId w:val="132"/>
              </w:numPr>
              <w:jc w:val="both"/>
              <w:textAlignment w:val="center"/>
              <w:rPr>
                <w:rFonts w:ascii="Century Gothic" w:eastAsia="SimSun" w:hAnsi="Century Gothic" w:cs="Arial"/>
                <w:b/>
                <w:i w:val="0"/>
                <w:iCs w:val="0"/>
                <w:sz w:val="18"/>
                <w:szCs w:val="18"/>
                <w:lang w:val="es-GT" w:bidi="ar"/>
              </w:rPr>
            </w:pPr>
            <w:r w:rsidRPr="00D635FD">
              <w:rPr>
                <w:rFonts w:ascii="Century Gothic" w:eastAsia="SimSun" w:hAnsi="Century Gothic" w:cs="Arial"/>
                <w:b/>
                <w:i w:val="0"/>
                <w:iCs w:val="0"/>
                <w:sz w:val="18"/>
                <w:szCs w:val="18"/>
                <w:lang w:val="es-GT" w:bidi="ar"/>
              </w:rPr>
              <w:t>IDENTIFICACIÓN DEL PUESTO</w:t>
            </w:r>
          </w:p>
        </w:tc>
      </w:tr>
      <w:tr w:rsidR="00A55AE5" w:rsidRPr="00EA2266" w14:paraId="16A7765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C146A8" w14:textId="77777777" w:rsidR="00A55AE5" w:rsidRPr="00CE7550" w:rsidRDefault="00A55AE5" w:rsidP="00025D5F">
            <w:pPr>
              <w:jc w:val="both"/>
              <w:textAlignment w:val="center"/>
              <w:rPr>
                <w:rFonts w:ascii="Century Gothic" w:hAnsi="Century Gothic" w:cs="Arial"/>
                <w:i w:val="0"/>
                <w:iCs w:val="0"/>
                <w:sz w:val="18"/>
                <w:szCs w:val="18"/>
                <w:lang w:val="es-GT"/>
              </w:rPr>
            </w:pPr>
            <w:r w:rsidRPr="00CE7550">
              <w:rPr>
                <w:rFonts w:ascii="Century Gothic" w:hAnsi="Century Gothic" w:cs="Arial"/>
                <w:i w:val="0"/>
                <w:iCs w:val="0"/>
                <w:sz w:val="18"/>
                <w:szCs w:val="18"/>
                <w:lang w:val="es-GT"/>
              </w:rPr>
              <w:t>Título oficial del puesto: Asesor Profesional Especializado III</w:t>
            </w:r>
          </w:p>
        </w:tc>
        <w:tc>
          <w:tcPr>
            <w:tcW w:w="2452" w:type="pct"/>
            <w:tcBorders>
              <w:top w:val="single" w:sz="4" w:space="0" w:color="00B0F0"/>
            </w:tcBorders>
            <w:shd w:val="clear" w:color="auto" w:fill="auto"/>
          </w:tcPr>
          <w:p w14:paraId="3DC055C7"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Código de la clase:  9830</w:t>
            </w:r>
          </w:p>
        </w:tc>
      </w:tr>
      <w:tr w:rsidR="00A55AE5" w:rsidRPr="00EA2266" w14:paraId="2E1C4FA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31744A57"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5554B7CE"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Código de Especialidad: 0007</w:t>
            </w:r>
          </w:p>
        </w:tc>
      </w:tr>
      <w:tr w:rsidR="00A55AE5" w:rsidRPr="00EA2266" w14:paraId="46E1419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277549"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Título funcional: </w:t>
            </w:r>
            <w:r w:rsidRPr="006802F9">
              <w:rPr>
                <w:rFonts w:ascii="Century Gothic" w:hAnsi="Century Gothic" w:cs="Arial"/>
                <w:i w:val="0"/>
                <w:iCs w:val="0"/>
                <w:sz w:val="18"/>
                <w:szCs w:val="18"/>
                <w:lang w:val="es-GT"/>
              </w:rPr>
              <w:t>Técnico Especialista en Ciencias Naturales y Tecnología</w:t>
            </w:r>
          </w:p>
        </w:tc>
        <w:tc>
          <w:tcPr>
            <w:tcW w:w="2452" w:type="pct"/>
            <w:shd w:val="clear" w:color="auto" w:fill="auto"/>
          </w:tcPr>
          <w:p w14:paraId="77CB21EC"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Número de puestos:  01</w:t>
            </w:r>
          </w:p>
        </w:tc>
      </w:tr>
      <w:tr w:rsidR="00A55AE5" w:rsidRPr="00EA2266" w14:paraId="42D6121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4A9EE6A5"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Jefe inmediato:  Jefe del Departamento de Nivel Medio, Ciclo Básico</w:t>
            </w:r>
          </w:p>
        </w:tc>
        <w:tc>
          <w:tcPr>
            <w:tcW w:w="2452" w:type="pct"/>
          </w:tcPr>
          <w:p w14:paraId="4D033423"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Subalternos: N/A</w:t>
            </w:r>
          </w:p>
          <w:p w14:paraId="0EF407A6"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EA2266" w14:paraId="7768786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981E630" w14:textId="77777777" w:rsidR="00A55AE5" w:rsidRPr="00EA2266" w:rsidRDefault="00A55AE5" w:rsidP="00347453">
            <w:pPr>
              <w:pStyle w:val="Prrafodelista"/>
              <w:numPr>
                <w:ilvl w:val="0"/>
                <w:numId w:val="132"/>
              </w:numPr>
              <w:jc w:val="both"/>
              <w:textAlignment w:val="center"/>
              <w:rPr>
                <w:rFonts w:ascii="Century Gothic" w:hAnsi="Century Gothic" w:cs="Arial"/>
                <w:i w:val="0"/>
                <w:iCs w:val="0"/>
                <w:sz w:val="18"/>
                <w:szCs w:val="18"/>
                <w:lang w:val="es-GT"/>
              </w:rPr>
            </w:pPr>
            <w:r w:rsidRPr="000E64FD">
              <w:rPr>
                <w:rFonts w:ascii="Century Gothic" w:eastAsia="SimSun" w:hAnsi="Century Gothic" w:cs="Arial"/>
                <w:bCs w:val="0"/>
                <w:i w:val="0"/>
                <w:iCs w:val="0"/>
                <w:sz w:val="18"/>
                <w:szCs w:val="18"/>
                <w:lang w:val="es-GT" w:bidi="ar"/>
              </w:rPr>
              <w:t>NATURALEZA</w:t>
            </w:r>
            <w:r w:rsidRPr="00EA2266">
              <w:rPr>
                <w:rFonts w:ascii="Century Gothic" w:hAnsi="Century Gothic" w:cs="Arial"/>
                <w:i w:val="0"/>
                <w:iCs w:val="0"/>
                <w:sz w:val="18"/>
                <w:szCs w:val="18"/>
                <w:lang w:val="es-GT"/>
              </w:rPr>
              <w:t xml:space="preserve"> DEL PUESTO</w:t>
            </w:r>
          </w:p>
        </w:tc>
      </w:tr>
      <w:tr w:rsidR="00A55AE5" w:rsidRPr="00EA2266" w14:paraId="373CF983"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F71538" w14:textId="501DB207" w:rsidR="001B2D70" w:rsidRPr="00EA2266" w:rsidRDefault="001B2D70" w:rsidP="001B2D70">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Planificar y organizar el diseño, desarrollo y evaluación del área de Ciencias Naturales</w:t>
            </w:r>
            <w:r w:rsidR="006802F9">
              <w:rPr>
                <w:rFonts w:ascii="Century Gothic" w:hAnsi="Century Gothic" w:cs="Arial"/>
                <w:i w:val="0"/>
                <w:iCs w:val="0"/>
                <w:sz w:val="18"/>
                <w:szCs w:val="18"/>
                <w:lang w:val="es-GT"/>
              </w:rPr>
              <w:t xml:space="preserve"> y Tecnología </w:t>
            </w:r>
            <w:r w:rsidRPr="00EA2266">
              <w:rPr>
                <w:rFonts w:ascii="Century Gothic" w:hAnsi="Century Gothic" w:cs="Arial"/>
                <w:i w:val="0"/>
                <w:iCs w:val="0"/>
                <w:sz w:val="18"/>
                <w:szCs w:val="18"/>
                <w:lang w:val="es-GT"/>
              </w:rPr>
              <w:t>del Currículo Nacional Base del Nivel de Educación Media, Ciclo Básico, en todas sus modalidades; así como, de las estrategias y los materiales de apoyo curricular para que respondan a los requerimientos de calidad y actualidad del Sistema Educativo Nacional.</w:t>
            </w:r>
          </w:p>
          <w:p w14:paraId="64A208EB"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6F14BDD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93CDDC6"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bidi="ar"/>
              </w:rPr>
            </w:pPr>
            <w:r w:rsidRPr="00EA2266">
              <w:rPr>
                <w:rFonts w:ascii="Century Gothic" w:hAnsi="Century Gothic" w:cs="Arial"/>
                <w:b/>
                <w:i w:val="0"/>
                <w:iCs w:val="0"/>
                <w:sz w:val="18"/>
                <w:szCs w:val="18"/>
                <w:lang w:bidi="ar"/>
              </w:rPr>
              <w:t xml:space="preserve">TAREAS </w:t>
            </w:r>
            <w:r w:rsidRPr="000E64FD">
              <w:rPr>
                <w:rFonts w:ascii="Century Gothic" w:eastAsia="SimSun" w:hAnsi="Century Gothic" w:cs="Arial"/>
                <w:b/>
                <w:i w:val="0"/>
                <w:iCs w:val="0"/>
                <w:sz w:val="18"/>
                <w:szCs w:val="18"/>
                <w:lang w:val="es-GT" w:bidi="ar"/>
              </w:rPr>
              <w:t>PERMANENTES</w:t>
            </w:r>
          </w:p>
        </w:tc>
      </w:tr>
      <w:tr w:rsidR="00A55AE5" w:rsidRPr="00EA2266" w14:paraId="254E288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B7A6700" w14:textId="6D27525E" w:rsidR="001B2D70" w:rsidRPr="00EA2266" w:rsidRDefault="001B2D70" w:rsidP="00347453">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xml:space="preserve"> del Nivel </w:t>
            </w:r>
            <w:r w:rsidRPr="00EA2266">
              <w:rPr>
                <w:rFonts w:ascii="Century Gothic" w:hAnsi="Century Gothic" w:cs="Arial"/>
                <w:i w:val="0"/>
                <w:iCs w:val="0"/>
                <w:sz w:val="18"/>
                <w:szCs w:val="18"/>
                <w:lang w:val="es-GT"/>
              </w:rPr>
              <w:t>de Educación Media, Ciclo Básico.</w:t>
            </w:r>
          </w:p>
          <w:p w14:paraId="61CE30D5" w14:textId="5F54F9CF" w:rsidR="001B2D70" w:rsidRPr="00EA2266" w:rsidRDefault="001B2D70" w:rsidP="00347453">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Diseñar, desarrollar y actualizar el área curricular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xml:space="preserve"> con base </w:t>
            </w:r>
            <w:r w:rsidRPr="00EA2266">
              <w:rPr>
                <w:rFonts w:ascii="Century Gothic" w:hAnsi="Century Gothic"/>
                <w:i w:val="0"/>
                <w:iCs w:val="0"/>
                <w:sz w:val="18"/>
                <w:szCs w:val="18"/>
                <w:lang w:val="es-GT"/>
              </w:rPr>
              <w:t>en resultados de investigación de procesos curriculares, disciplinares, pedagógicos, metodológicos y de evaluación de los aprendizajes.</w:t>
            </w:r>
          </w:p>
          <w:p w14:paraId="3E34404F" w14:textId="5A5CCD07" w:rsidR="001B2D70" w:rsidRPr="00EA2266" w:rsidRDefault="001B2D70" w:rsidP="00347453">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w:t>
            </w:r>
          </w:p>
          <w:p w14:paraId="7593E3DF" w14:textId="6928BCC5" w:rsidR="001B2D70" w:rsidRPr="00EA2266" w:rsidRDefault="001B2D70" w:rsidP="00347453">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EA2266">
              <w:rPr>
                <w:rFonts w:ascii="Century Gothic" w:hAnsi="Century Gothic" w:cs="Arial"/>
                <w:i w:val="0"/>
                <w:iCs w:val="0"/>
                <w:sz w:val="18"/>
                <w:szCs w:val="18"/>
                <w:lang w:val="es-GT"/>
              </w:rPr>
              <w:t>Ciencias Naturales</w:t>
            </w:r>
            <w:r w:rsidRPr="00EA2266">
              <w:rPr>
                <w:rFonts w:ascii="Century Gothic" w:eastAsiaTheme="minorHAnsi" w:hAnsi="Century Gothic" w:cs="Century Gothic,Italic"/>
                <w:i w:val="0"/>
                <w:iCs w:val="0"/>
                <w:sz w:val="18"/>
                <w:szCs w:val="18"/>
                <w:lang w:val="es-GT" w:eastAsia="en-US"/>
              </w:rPr>
              <w:t>, según el Currículo Nacional Base del Nivel Medio Ciclo Básico.</w:t>
            </w:r>
          </w:p>
          <w:p w14:paraId="4599E5A9" w14:textId="5740A2E1" w:rsidR="001B2D70" w:rsidRPr="00EA2266" w:rsidRDefault="001B2D70" w:rsidP="00347453">
            <w:pPr>
              <w:pStyle w:val="Encabezado"/>
              <w:widowControl w:val="0"/>
              <w:numPr>
                <w:ilvl w:val="0"/>
                <w:numId w:val="164"/>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EA2266">
              <w:rPr>
                <w:rFonts w:ascii="Century Gothic" w:hAnsi="Century Gothic" w:cs="Arial"/>
                <w:i w:val="0"/>
                <w:iCs w:val="0"/>
                <w:sz w:val="18"/>
                <w:szCs w:val="18"/>
                <w:lang w:val="es-GT"/>
              </w:rPr>
              <w:t>Ciencias Naturales</w:t>
            </w:r>
            <w:r w:rsidR="00EA2266">
              <w:rPr>
                <w:rFonts w:ascii="Century Gothic" w:hAnsi="Century Gothic" w:cs="Arial"/>
                <w:i w:val="0"/>
                <w:iCs w:val="0"/>
                <w:sz w:val="18"/>
                <w:szCs w:val="18"/>
                <w:lang w:val="es-GT"/>
              </w:rPr>
              <w:t>.</w:t>
            </w:r>
          </w:p>
          <w:p w14:paraId="3C0C63C7" w14:textId="38D1634E" w:rsidR="001B2D70" w:rsidRPr="00EA2266" w:rsidRDefault="001B2D70" w:rsidP="00347453">
            <w:pPr>
              <w:pStyle w:val="Encabezado"/>
              <w:widowControl w:val="0"/>
              <w:numPr>
                <w:ilvl w:val="0"/>
                <w:numId w:val="164"/>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acciones técnicas y curriculares relacionadas con el área de </w:t>
            </w:r>
            <w:r w:rsidRPr="00EA2266">
              <w:rPr>
                <w:rFonts w:ascii="Century Gothic" w:hAnsi="Century Gothic" w:cs="Arial"/>
                <w:i w:val="0"/>
                <w:iCs w:val="0"/>
                <w:sz w:val="18"/>
                <w:szCs w:val="18"/>
                <w:lang w:val="es-GT"/>
              </w:rPr>
              <w:t>Ciencias Naturales</w:t>
            </w:r>
            <w:r w:rsidRPr="00EA2266">
              <w:rPr>
                <w:rFonts w:ascii="Century Gothic" w:hAnsi="Century Gothic"/>
                <w:i w:val="0"/>
                <w:iCs w:val="0"/>
                <w:sz w:val="18"/>
                <w:szCs w:val="18"/>
                <w:lang w:val="es-GT"/>
              </w:rPr>
              <w:t xml:space="preserve"> u otras áreas afines en los diferentes niveles educativos.  </w:t>
            </w:r>
          </w:p>
          <w:p w14:paraId="425CABE6" w14:textId="270E6BFD" w:rsidR="001B2D70" w:rsidRPr="00EA2266" w:rsidRDefault="001B2D70" w:rsidP="00347453">
            <w:pPr>
              <w:pStyle w:val="Encabezado"/>
              <w:widowControl w:val="0"/>
              <w:numPr>
                <w:ilvl w:val="0"/>
                <w:numId w:val="164"/>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Establecer los estándares educativos del área de </w:t>
            </w:r>
            <w:r w:rsidRPr="00EA2266">
              <w:rPr>
                <w:rFonts w:ascii="Century Gothic" w:hAnsi="Century Gothic" w:cs="Arial"/>
                <w:i w:val="0"/>
                <w:iCs w:val="0"/>
                <w:sz w:val="18"/>
                <w:szCs w:val="18"/>
                <w:lang w:val="es-GT"/>
              </w:rPr>
              <w:t>Ciencias Naturales</w:t>
            </w:r>
            <w:r w:rsidRPr="00EA2266">
              <w:rPr>
                <w:rFonts w:ascii="Century Gothic" w:hAnsi="Century Gothic"/>
                <w:i w:val="0"/>
                <w:iCs w:val="0"/>
                <w:sz w:val="18"/>
                <w:szCs w:val="18"/>
                <w:lang w:val="es-GT"/>
              </w:rPr>
              <w:t>, para que respondan a los criterios de calidad y pertinencia.</w:t>
            </w:r>
          </w:p>
          <w:p w14:paraId="783B71E4" w14:textId="77777777" w:rsidR="001B2D70" w:rsidRPr="00EA2266" w:rsidRDefault="001B2D70" w:rsidP="00347453">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1B8D21C7" w14:textId="77777777" w:rsidR="001B2D70" w:rsidRPr="00EA2266" w:rsidRDefault="001B2D70" w:rsidP="00347453">
            <w:pPr>
              <w:pStyle w:val="Prrafodelista"/>
              <w:numPr>
                <w:ilvl w:val="0"/>
                <w:numId w:val="16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EA2266">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2084E4E7" w14:textId="0A3929EC" w:rsidR="00A55AE5" w:rsidRPr="00EA2266" w:rsidRDefault="00A55AE5" w:rsidP="00EA2266">
            <w:pPr>
              <w:pStyle w:val="paragraph"/>
              <w:spacing w:before="0" w:beforeAutospacing="0" w:after="0" w:afterAutospacing="0"/>
              <w:jc w:val="both"/>
              <w:textAlignment w:val="baseline"/>
              <w:rPr>
                <w:rFonts w:ascii="Century Gothic" w:hAnsi="Century Gothic" w:cs="Arial"/>
                <w:i w:val="0"/>
                <w:iCs w:val="0"/>
                <w:sz w:val="18"/>
                <w:szCs w:val="18"/>
                <w:lang w:bidi="ar"/>
              </w:rPr>
            </w:pPr>
            <w:r w:rsidRPr="00EA2266">
              <w:rPr>
                <w:rStyle w:val="eop"/>
                <w:rFonts w:ascii="Century Gothic" w:hAnsi="Century Gothic" w:cs="Segoe UI"/>
                <w:i w:val="0"/>
                <w:iCs w:val="0"/>
                <w:sz w:val="18"/>
                <w:szCs w:val="18"/>
              </w:rPr>
              <w:t> </w:t>
            </w:r>
          </w:p>
        </w:tc>
      </w:tr>
      <w:tr w:rsidR="00A55AE5" w:rsidRPr="00EA2266" w14:paraId="48B3D99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2761FEF" w14:textId="014BFF2C" w:rsidR="00A55AE5" w:rsidRPr="00EA2266" w:rsidRDefault="00A55AE5" w:rsidP="00347453">
            <w:pPr>
              <w:pStyle w:val="Prrafodelista"/>
              <w:numPr>
                <w:ilvl w:val="0"/>
                <w:numId w:val="132"/>
              </w:numPr>
              <w:jc w:val="both"/>
              <w:textAlignment w:val="center"/>
              <w:rPr>
                <w:rFonts w:ascii="Century Gothic" w:eastAsia="SimSun" w:hAnsi="Century Gothic" w:cs="Arial"/>
                <w:b/>
                <w:i w:val="0"/>
                <w:iCs w:val="0"/>
                <w:sz w:val="18"/>
                <w:szCs w:val="18"/>
                <w:lang w:val="es-GT" w:bidi="ar"/>
              </w:rPr>
            </w:pPr>
            <w:r w:rsidRPr="00EA2266">
              <w:rPr>
                <w:rFonts w:ascii="Century Gothic" w:hAnsi="Century Gothic" w:cs="Arial"/>
                <w:b/>
                <w:i w:val="0"/>
                <w:iCs w:val="0"/>
                <w:sz w:val="18"/>
                <w:szCs w:val="18"/>
                <w:lang w:bidi="ar"/>
              </w:rPr>
              <w:t xml:space="preserve">TAREAS </w:t>
            </w:r>
            <w:r w:rsidRPr="000E64FD">
              <w:rPr>
                <w:rFonts w:ascii="Century Gothic" w:eastAsia="SimSun" w:hAnsi="Century Gothic" w:cs="Arial"/>
                <w:b/>
                <w:i w:val="0"/>
                <w:iCs w:val="0"/>
                <w:sz w:val="18"/>
                <w:szCs w:val="18"/>
                <w:lang w:val="es-GT" w:bidi="ar"/>
              </w:rPr>
              <w:t>PERIÓDICAS</w:t>
            </w:r>
          </w:p>
        </w:tc>
      </w:tr>
      <w:tr w:rsidR="00A55AE5" w:rsidRPr="00EA2266" w14:paraId="0E18347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EA1281B" w14:textId="77777777" w:rsidR="001B2D70" w:rsidRPr="00EA2266" w:rsidRDefault="001B2D70" w:rsidP="00347453">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078C8375" w14:textId="77777777" w:rsidR="001B2D70" w:rsidRPr="00EA2266" w:rsidRDefault="001B2D70" w:rsidP="00347453">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Elaborar informes de los procesos y actividades de acuerdo con los procedimientos establecidos.</w:t>
            </w:r>
          </w:p>
          <w:p w14:paraId="349BC57E" w14:textId="5DA67E1A" w:rsidR="001B2D70" w:rsidRPr="00EA2266" w:rsidRDefault="001B2D70" w:rsidP="00347453">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Elaborar dictámenes, opiniones, oficios, providencias e informes relacionadas con el área de </w:t>
            </w:r>
            <w:r w:rsidR="00EA2266" w:rsidRPr="00EA2266">
              <w:rPr>
                <w:rFonts w:ascii="Century Gothic" w:hAnsi="Century Gothic" w:cs="Arial"/>
                <w:i w:val="0"/>
                <w:iCs w:val="0"/>
                <w:sz w:val="18"/>
                <w:szCs w:val="18"/>
                <w:lang w:val="es-GT"/>
              </w:rPr>
              <w:t>Ciencias Naturales</w:t>
            </w:r>
            <w:r w:rsidR="00EA2266">
              <w:rPr>
                <w:rFonts w:ascii="Century Gothic" w:hAnsi="Century Gothic" w:cs="Arial"/>
                <w:i w:val="0"/>
                <w:iCs w:val="0"/>
                <w:sz w:val="18"/>
                <w:szCs w:val="18"/>
                <w:lang w:val="es-GT"/>
              </w:rPr>
              <w:t>.</w:t>
            </w:r>
          </w:p>
          <w:p w14:paraId="56F45022" w14:textId="77777777" w:rsidR="001B2D70" w:rsidRPr="00EA2266" w:rsidRDefault="001B2D70" w:rsidP="00347453">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Integrar equipos de trabajo para la consecución de los objetivos y metas institucionales o del departamento.</w:t>
            </w:r>
          </w:p>
          <w:p w14:paraId="75B30EA0" w14:textId="7B204A95" w:rsidR="001B2D70" w:rsidRPr="00272D8E" w:rsidRDefault="001B2D70" w:rsidP="00347453">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Realizar reuniones de trabajo y capacitaciones relacionadas con el área curricular.</w:t>
            </w:r>
          </w:p>
          <w:p w14:paraId="6B696EF8" w14:textId="371DE878" w:rsidR="00272D8E" w:rsidRPr="001569F7" w:rsidRDefault="00272D8E" w:rsidP="00347453">
            <w:pPr>
              <w:pStyle w:val="Encabezado"/>
              <w:widowControl w:val="0"/>
              <w:numPr>
                <w:ilvl w:val="0"/>
                <w:numId w:val="165"/>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6F5C876" w14:textId="77777777" w:rsidR="00A55AE5" w:rsidRPr="00EA2266"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EA2266" w14:paraId="2C941A8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1A11AF5" w14:textId="1A53A68C"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rPr>
              <w:t xml:space="preserve">TAREAS </w:t>
            </w:r>
            <w:r w:rsidRPr="000E64FD">
              <w:rPr>
                <w:rFonts w:ascii="Century Gothic" w:eastAsia="SimSun" w:hAnsi="Century Gothic" w:cs="Arial"/>
                <w:b/>
                <w:i w:val="0"/>
                <w:iCs w:val="0"/>
                <w:sz w:val="18"/>
                <w:szCs w:val="18"/>
                <w:lang w:val="es-GT" w:bidi="ar"/>
              </w:rPr>
              <w:t>EVENTUALES</w:t>
            </w:r>
          </w:p>
        </w:tc>
      </w:tr>
      <w:tr w:rsidR="00A55AE5" w:rsidRPr="00EA2266" w14:paraId="7983CD6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EE7E0D5" w14:textId="77777777" w:rsidR="001B2D70" w:rsidRPr="00EA2266" w:rsidRDefault="001B2D70" w:rsidP="00347453">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60A915A2" w14:textId="77777777" w:rsidR="001B2D70" w:rsidRPr="00EA2266" w:rsidRDefault="001B2D70" w:rsidP="00347453">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Apoyar administrativamente en diferentes eventos que organiza la institución.</w:t>
            </w:r>
          </w:p>
          <w:p w14:paraId="51AFC1EA" w14:textId="77777777" w:rsidR="001B2D70" w:rsidRPr="00EA2266" w:rsidRDefault="001B2D70" w:rsidP="00347453">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5EAF1495" w14:textId="77777777" w:rsidR="001B2D70" w:rsidRPr="00EA2266" w:rsidRDefault="001B2D70" w:rsidP="00347453">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Utilizar el Sistema de Gestión de Calidad para la ejecución de actividades del Departamento.</w:t>
            </w:r>
          </w:p>
          <w:p w14:paraId="7DB58B84" w14:textId="4A8FD678" w:rsidR="001B2D70" w:rsidRPr="00EA2266" w:rsidRDefault="001B2D70" w:rsidP="00347453">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Participar en mesas de trabajo donde represente a la Digecur y/o al Mineduc, </w:t>
            </w:r>
            <w:r w:rsidR="004649DE" w:rsidRPr="00EA2266">
              <w:rPr>
                <w:rFonts w:ascii="Century Gothic" w:hAnsi="Century Gothic"/>
                <w:i w:val="0"/>
                <w:iCs w:val="0"/>
                <w:sz w:val="18"/>
                <w:szCs w:val="18"/>
                <w:lang w:val="es-GT"/>
              </w:rPr>
              <w:t>de acuerdo co</w:t>
            </w:r>
            <w:r w:rsidR="004649DE" w:rsidRPr="00EA2266">
              <w:rPr>
                <w:rFonts w:ascii="Century Gothic" w:hAnsi="Century Gothic"/>
                <w:sz w:val="18"/>
                <w:szCs w:val="18"/>
                <w:lang w:val="es-GT"/>
              </w:rPr>
              <w:t>n el</w:t>
            </w:r>
            <w:r w:rsidRPr="00EA2266">
              <w:rPr>
                <w:rFonts w:ascii="Century Gothic" w:hAnsi="Century Gothic"/>
                <w:i w:val="0"/>
                <w:iCs w:val="0"/>
                <w:sz w:val="18"/>
                <w:szCs w:val="18"/>
                <w:lang w:val="es-GT"/>
              </w:rPr>
              <w:t xml:space="preserve"> nombramiento correspondiente</w:t>
            </w:r>
          </w:p>
          <w:p w14:paraId="38B63CAB" w14:textId="77777777" w:rsidR="001B2D70" w:rsidRPr="00EA2266" w:rsidRDefault="001B2D70" w:rsidP="00347453">
            <w:pPr>
              <w:pStyle w:val="Encabezado"/>
              <w:widowControl w:val="0"/>
              <w:numPr>
                <w:ilvl w:val="0"/>
                <w:numId w:val="166"/>
              </w:numPr>
              <w:tabs>
                <w:tab w:val="clear" w:pos="4252"/>
                <w:tab w:val="clear" w:pos="8504"/>
              </w:tabs>
              <w:spacing w:line="276" w:lineRule="auto"/>
              <w:jc w:val="both"/>
              <w:rPr>
                <w:rFonts w:ascii="Century Gothic" w:hAnsi="Century Gothic"/>
                <w:i w:val="0"/>
                <w:iCs w:val="0"/>
                <w:sz w:val="18"/>
                <w:szCs w:val="18"/>
                <w:lang w:val="es-GT"/>
              </w:rPr>
            </w:pPr>
            <w:r w:rsidRPr="00EA2266">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47D961A5" w14:textId="4BACCAAB" w:rsidR="00A55AE5" w:rsidRPr="00EA2266" w:rsidRDefault="00A55AE5" w:rsidP="001B2D70">
            <w:pPr>
              <w:pStyle w:val="Encabezado"/>
              <w:widowControl w:val="0"/>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EA2266" w14:paraId="5A4E84E6"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06C0026" w14:textId="3EFD6E8D" w:rsidR="00A55AE5" w:rsidRPr="00EA2266" w:rsidRDefault="00A55AE5" w:rsidP="00347453">
            <w:pPr>
              <w:pStyle w:val="Prrafodelista"/>
              <w:numPr>
                <w:ilvl w:val="0"/>
                <w:numId w:val="132"/>
              </w:numPr>
              <w:jc w:val="both"/>
              <w:textAlignment w:val="center"/>
              <w:rPr>
                <w:rFonts w:ascii="Century Gothic" w:eastAsia="SimSun" w:hAnsi="Century Gothic" w:cs="Arial"/>
                <w:i w:val="0"/>
                <w:iCs w:val="0"/>
                <w:sz w:val="18"/>
                <w:szCs w:val="18"/>
                <w:lang w:val="es-GT" w:bidi="ar"/>
              </w:rPr>
            </w:pPr>
            <w:r w:rsidRPr="00EA2266">
              <w:rPr>
                <w:rFonts w:ascii="Century Gothic" w:eastAsia="SimSun" w:hAnsi="Century Gothic" w:cs="Arial"/>
                <w:i w:val="0"/>
                <w:iCs w:val="0"/>
                <w:sz w:val="18"/>
                <w:szCs w:val="18"/>
                <w:lang w:val="es-GT" w:bidi="ar"/>
              </w:rPr>
              <w:lastRenderedPageBreak/>
              <w:t>UBICACIÓN DEL PUESTO</w:t>
            </w:r>
          </w:p>
        </w:tc>
      </w:tr>
      <w:tr w:rsidR="00A55AE5" w:rsidRPr="00EA2266" w14:paraId="5F37FC32" w14:textId="77777777" w:rsidTr="04FB245D">
        <w:trPr>
          <w:cnfStyle w:val="000000100000" w:firstRow="0" w:lastRow="0" w:firstColumn="0" w:lastColumn="0" w:oddVBand="0" w:evenVBand="0" w:oddHBand="1" w:evenHBand="0" w:firstRowFirstColumn="0" w:firstRowLastColumn="0" w:lastRowFirstColumn="0" w:lastRowLastColumn="0"/>
          <w:trHeight w:val="31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F9AB93" w14:textId="7A3A4471" w:rsidR="00A55AE5" w:rsidRPr="00EA2266" w:rsidRDefault="00A55AE5" w:rsidP="00E9046B">
            <w:pPr>
              <w:jc w:val="both"/>
              <w:textAlignment w:val="center"/>
              <w:rPr>
                <w:rFonts w:ascii="Century Gothic" w:hAnsi="Century Gothic" w:cs="Arial"/>
                <w:i w:val="0"/>
                <w:iCs w:val="0"/>
                <w:sz w:val="18"/>
                <w:szCs w:val="18"/>
                <w:lang w:val="es-GT"/>
              </w:rPr>
            </w:pPr>
            <w:r w:rsidRPr="00EA2266">
              <w:rPr>
                <w:rFonts w:ascii="Century Gothic" w:hAnsi="Century Gothic"/>
                <w:i w:val="0"/>
                <w:iCs w:val="0"/>
                <w:sz w:val="18"/>
                <w:szCs w:val="18"/>
                <w:lang w:val="es-GT"/>
              </w:rPr>
              <w:t>El puesto de trabajo se ubica en el Departamento del Nivel Medio, Ciclo Básico</w:t>
            </w:r>
            <w:r w:rsidR="00E9046B" w:rsidRPr="00EA2266">
              <w:rPr>
                <w:rFonts w:ascii="Century Gothic" w:hAnsi="Century Gothic"/>
                <w:i w:val="0"/>
                <w:iCs w:val="0"/>
                <w:sz w:val="18"/>
                <w:szCs w:val="18"/>
                <w:lang w:val="es-GT"/>
              </w:rPr>
              <w:t>.</w:t>
            </w:r>
          </w:p>
        </w:tc>
      </w:tr>
      <w:tr w:rsidR="00A55AE5" w:rsidRPr="00EA2266" w14:paraId="12622D7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D2E32F" w14:textId="765AB3F3" w:rsidR="00A55AE5" w:rsidRPr="005F2BCE" w:rsidRDefault="00A55AE5" w:rsidP="00347453">
            <w:pPr>
              <w:pStyle w:val="Prrafodelista"/>
              <w:numPr>
                <w:ilvl w:val="0"/>
                <w:numId w:val="132"/>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t>SUPERVISIÓN</w:t>
            </w:r>
          </w:p>
        </w:tc>
      </w:tr>
      <w:tr w:rsidR="00A55AE5" w:rsidRPr="00EA2266" w14:paraId="75F81C6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76C1DD"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N/A</w:t>
            </w:r>
          </w:p>
        </w:tc>
      </w:tr>
      <w:tr w:rsidR="00A55AE5" w:rsidRPr="00EA2266" w14:paraId="48C3E27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A6611C0" w14:textId="4F4F4184" w:rsidR="00A55AE5" w:rsidRPr="005F2BCE" w:rsidRDefault="00A55AE5" w:rsidP="00347453">
            <w:pPr>
              <w:pStyle w:val="Prrafodelista"/>
              <w:numPr>
                <w:ilvl w:val="0"/>
                <w:numId w:val="132"/>
              </w:numPr>
              <w:jc w:val="both"/>
              <w:textAlignment w:val="center"/>
              <w:rPr>
                <w:rFonts w:ascii="Century Gothic" w:hAnsi="Century Gothic" w:cs="Arial"/>
                <w:b/>
                <w:sz w:val="18"/>
                <w:szCs w:val="18"/>
                <w:lang w:val="es-GT"/>
              </w:rPr>
            </w:pPr>
            <w:r w:rsidRPr="000E64FD">
              <w:rPr>
                <w:rFonts w:ascii="Century Gothic" w:eastAsia="SimSun" w:hAnsi="Century Gothic" w:cs="Arial"/>
                <w:b/>
                <w:i w:val="0"/>
                <w:iCs w:val="0"/>
                <w:sz w:val="18"/>
                <w:szCs w:val="18"/>
                <w:lang w:val="es-GT" w:bidi="ar"/>
              </w:rPr>
              <w:t>RESPONSABILIDAD</w:t>
            </w:r>
          </w:p>
        </w:tc>
      </w:tr>
      <w:tr w:rsidR="00A55AE5" w:rsidRPr="00EA2266" w14:paraId="6595728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D3E8C4" w14:textId="77777777" w:rsidR="00A55AE5" w:rsidRPr="00EA2266" w:rsidRDefault="00A55AE5" w:rsidP="00025D5F">
            <w:pPr>
              <w:jc w:val="both"/>
              <w:textAlignment w:val="center"/>
              <w:rPr>
                <w:rFonts w:ascii="Century Gothic" w:hAnsi="Century Gothic" w:cs="Arial"/>
                <w:b/>
                <w:i w:val="0"/>
                <w:iCs w:val="0"/>
                <w:sz w:val="18"/>
                <w:szCs w:val="18"/>
                <w:lang w:val="es-GT"/>
              </w:rPr>
            </w:pPr>
            <w:r w:rsidRPr="00EA2266">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tc>
      </w:tr>
      <w:tr w:rsidR="00A55AE5" w:rsidRPr="00EA2266" w14:paraId="7F25917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56ADC2"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Por el uso cuidado y resguardo del mobiliario y equipo que tiene registrado en la tarjeta de responsabilidad.</w:t>
            </w:r>
          </w:p>
          <w:p w14:paraId="6554BEB8" w14:textId="77777777" w:rsidR="00A55AE5" w:rsidRPr="00EA2266" w:rsidRDefault="00A55AE5" w:rsidP="00025D5F">
            <w:pPr>
              <w:jc w:val="both"/>
              <w:textAlignment w:val="center"/>
              <w:rPr>
                <w:rFonts w:ascii="Century Gothic" w:hAnsi="Century Gothic" w:cs="Arial"/>
                <w:b/>
                <w:i w:val="0"/>
                <w:iCs w:val="0"/>
                <w:sz w:val="18"/>
                <w:szCs w:val="18"/>
                <w:lang w:val="es-GT"/>
              </w:rPr>
            </w:pPr>
          </w:p>
        </w:tc>
      </w:tr>
      <w:tr w:rsidR="00A55AE5" w:rsidRPr="00EA2266" w14:paraId="5683CC6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4AE017"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RELACIONES</w:t>
            </w:r>
            <w:r w:rsidRPr="00EA2266">
              <w:rPr>
                <w:rFonts w:ascii="Century Gothic" w:hAnsi="Century Gothic" w:cs="Arial"/>
                <w:b/>
                <w:i w:val="0"/>
                <w:iCs w:val="0"/>
                <w:sz w:val="18"/>
                <w:szCs w:val="18"/>
                <w:lang w:val="es-GT"/>
              </w:rPr>
              <w:t xml:space="preserve"> LABORALES</w:t>
            </w:r>
          </w:p>
        </w:tc>
      </w:tr>
      <w:tr w:rsidR="00A55AE5" w:rsidRPr="00EA2266" w14:paraId="34AB5FC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45D43A"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6EB871E" w14:textId="77777777" w:rsidR="00A55AE5" w:rsidRPr="00EA2266"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EA2266" w14:paraId="4435308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85C230"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4FEEE549" w14:textId="77777777" w:rsidR="009F0A39" w:rsidRPr="00EA2266"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EA2266">
              <w:rPr>
                <w:rFonts w:ascii="Century Gothic" w:hAnsi="Century Gothic"/>
                <w:sz w:val="18"/>
                <w:szCs w:val="18"/>
                <w:lang w:val="es-GT"/>
              </w:rPr>
              <w:t>Organizaciones gubernamentales y no gubernamentales, centros educativos, universidades, cooperación nacional e internacional, entre otros.</w:t>
            </w:r>
          </w:p>
          <w:p w14:paraId="256C3B8C"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71C4F768"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7931CCE" w14:textId="77777777" w:rsidR="00A55AE5" w:rsidRPr="00EA2266" w:rsidRDefault="00A55AE5" w:rsidP="00347453">
            <w:pPr>
              <w:pStyle w:val="Prrafodelista"/>
              <w:numPr>
                <w:ilvl w:val="0"/>
                <w:numId w:val="132"/>
              </w:numPr>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LUGAR DE TRABAJO</w:t>
            </w:r>
          </w:p>
        </w:tc>
      </w:tr>
      <w:tr w:rsidR="00A55AE5" w:rsidRPr="00EA2266" w14:paraId="30CA2DAC"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543231" w14:textId="77777777" w:rsidR="00A55AE5" w:rsidRPr="00EA2266" w:rsidRDefault="00A55AE5" w:rsidP="00025D5F">
            <w:pPr>
              <w:jc w:val="both"/>
              <w:textAlignment w:val="center"/>
              <w:rPr>
                <w:rFonts w:ascii="Century Gothic" w:hAnsi="Century Gothic" w:cs="Arial"/>
                <w:i w:val="0"/>
                <w:iCs w:val="0"/>
                <w:sz w:val="18"/>
                <w:szCs w:val="18"/>
                <w:lang w:val="es-GT"/>
              </w:rPr>
            </w:pPr>
          </w:p>
          <w:p w14:paraId="35163A5F" w14:textId="6E9918C5"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El puesto de trabajo se ubica en la Dirección General de Currículo -DIGECUR- </w:t>
            </w:r>
          </w:p>
        </w:tc>
      </w:tr>
      <w:tr w:rsidR="00A55AE5" w:rsidRPr="00EA2266" w14:paraId="57060BC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746ED2F"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 xml:space="preserve">JORNADA </w:t>
            </w:r>
            <w:r w:rsidRPr="000E64FD">
              <w:rPr>
                <w:rFonts w:ascii="Century Gothic" w:eastAsia="SimSun" w:hAnsi="Century Gothic" w:cs="Arial"/>
                <w:b/>
                <w:i w:val="0"/>
                <w:iCs w:val="0"/>
                <w:sz w:val="18"/>
                <w:szCs w:val="18"/>
                <w:lang w:val="es-GT" w:bidi="ar"/>
              </w:rPr>
              <w:t>DE</w:t>
            </w:r>
            <w:r w:rsidRPr="00EA2266">
              <w:rPr>
                <w:rFonts w:ascii="Century Gothic" w:hAnsi="Century Gothic" w:cs="Arial"/>
                <w:b/>
                <w:i w:val="0"/>
                <w:iCs w:val="0"/>
                <w:sz w:val="18"/>
                <w:szCs w:val="18"/>
                <w:lang w:val="es-GT"/>
              </w:rPr>
              <w:t xml:space="preserve"> TRABAJO</w:t>
            </w:r>
          </w:p>
        </w:tc>
      </w:tr>
      <w:tr w:rsidR="00A55AE5" w:rsidRPr="00EA2266" w14:paraId="59ADF6AE"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FE93C2" w14:textId="304956C4"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EA2266">
              <w:rPr>
                <w:rFonts w:ascii="Century Gothic" w:hAnsi="Century Gothic" w:cs="Arial"/>
                <w:i w:val="0"/>
                <w:iCs w:val="0"/>
                <w:sz w:val="18"/>
                <w:szCs w:val="18"/>
                <w:lang w:val="es-GT"/>
              </w:rPr>
              <w:t>, de lunes a viernes de 9:00 a 17:30 horas</w:t>
            </w:r>
            <w:r w:rsidR="007A316D">
              <w:rPr>
                <w:rFonts w:ascii="Century Gothic" w:hAnsi="Century Gothic" w:cs="Arial"/>
                <w:i w:val="0"/>
                <w:iCs w:val="0"/>
                <w:sz w:val="18"/>
                <w:szCs w:val="18"/>
                <w:lang w:val="es-GT"/>
              </w:rPr>
              <w:t>.</w:t>
            </w:r>
          </w:p>
          <w:p w14:paraId="4A77315F"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2552385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DD6401"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 xml:space="preserve">RIESGOS EN EL </w:t>
            </w:r>
            <w:r w:rsidRPr="000E64FD">
              <w:rPr>
                <w:rFonts w:ascii="Century Gothic" w:eastAsia="SimSun" w:hAnsi="Century Gothic" w:cs="Arial"/>
                <w:b/>
                <w:i w:val="0"/>
                <w:iCs w:val="0"/>
                <w:sz w:val="18"/>
                <w:szCs w:val="18"/>
                <w:lang w:val="es-GT" w:bidi="ar"/>
              </w:rPr>
              <w:t>TRABAJO</w:t>
            </w:r>
          </w:p>
        </w:tc>
      </w:tr>
      <w:tr w:rsidR="00A55AE5" w:rsidRPr="00EA2266" w14:paraId="7D0C4DE3"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273D91" w14:textId="77777777" w:rsidR="00E9046B" w:rsidRPr="00EA2266" w:rsidRDefault="00E9046B" w:rsidP="00E9046B">
            <w:pPr>
              <w:jc w:val="both"/>
              <w:textAlignment w:val="center"/>
              <w:rPr>
                <w:rFonts w:ascii="Century Gothic" w:hAnsi="Century Gothic"/>
                <w:i w:val="0"/>
                <w:iCs w:val="0"/>
                <w:sz w:val="18"/>
                <w:szCs w:val="18"/>
                <w:lang w:val="es-GT"/>
              </w:rPr>
            </w:pPr>
            <w:r w:rsidRPr="00EA2266">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0FAD0E5A"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296EBC3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14EA56"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0E64FD">
              <w:rPr>
                <w:rFonts w:ascii="Century Gothic" w:eastAsia="SimSun" w:hAnsi="Century Gothic" w:cs="Arial"/>
                <w:b/>
                <w:i w:val="0"/>
                <w:iCs w:val="0"/>
                <w:sz w:val="18"/>
                <w:szCs w:val="18"/>
                <w:lang w:val="es-GT" w:bidi="ar"/>
              </w:rPr>
              <w:t>CONSECUENCIAS</w:t>
            </w:r>
            <w:r w:rsidRPr="00EA2266">
              <w:rPr>
                <w:rFonts w:ascii="Century Gothic" w:hAnsi="Century Gothic" w:cs="Arial"/>
                <w:b/>
                <w:i w:val="0"/>
                <w:iCs w:val="0"/>
                <w:sz w:val="18"/>
                <w:szCs w:val="18"/>
                <w:lang w:val="es-GT"/>
              </w:rPr>
              <w:t xml:space="preserve"> EN EL TRABAJO</w:t>
            </w:r>
          </w:p>
        </w:tc>
      </w:tr>
      <w:tr w:rsidR="00A55AE5" w:rsidRPr="00EA2266" w14:paraId="034E590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13AD79" w14:textId="77777777" w:rsidR="00A55AE5" w:rsidRPr="00EA2266" w:rsidRDefault="00E9046B" w:rsidP="00025D5F">
            <w:pPr>
              <w:jc w:val="both"/>
              <w:textAlignment w:val="center"/>
              <w:rPr>
                <w:rFonts w:ascii="Century Gothic" w:hAnsi="Century Gothic"/>
                <w:i w:val="0"/>
                <w:iCs w:val="0"/>
                <w:sz w:val="18"/>
                <w:szCs w:val="18"/>
                <w:lang w:val="es-GT"/>
              </w:rPr>
            </w:pPr>
            <w:r w:rsidRPr="00EA2266">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BDFC9D1" w14:textId="40EBBF38" w:rsidR="00E9046B" w:rsidRPr="00EA2266" w:rsidRDefault="00E9046B" w:rsidP="00025D5F">
            <w:pPr>
              <w:jc w:val="both"/>
              <w:textAlignment w:val="center"/>
              <w:rPr>
                <w:rFonts w:ascii="Century Gothic" w:hAnsi="Century Gothic" w:cs="Arial"/>
                <w:i w:val="0"/>
                <w:iCs w:val="0"/>
                <w:sz w:val="18"/>
                <w:szCs w:val="18"/>
                <w:lang w:val="es-GT"/>
              </w:rPr>
            </w:pPr>
          </w:p>
        </w:tc>
      </w:tr>
      <w:tr w:rsidR="00A55AE5" w:rsidRPr="00EA2266" w14:paraId="3029AA0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B93B6D"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ESFUERZO EN EL TRABAJO</w:t>
            </w:r>
          </w:p>
        </w:tc>
      </w:tr>
      <w:tr w:rsidR="00A55AE5" w:rsidRPr="00EA2266" w14:paraId="32409CC8" w14:textId="77777777" w:rsidTr="04FB245D">
        <w:trPr>
          <w:cnfStyle w:val="000000100000" w:firstRow="0" w:lastRow="0" w:firstColumn="0" w:lastColumn="0" w:oddVBand="0" w:evenVBand="0" w:oddHBand="1" w:evenHBand="0" w:firstRowFirstColumn="0" w:firstRowLastColumn="0" w:lastRowFirstColumn="0" w:lastRowLastColumn="0"/>
          <w:trHeight w:val="58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6DA364"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63F79AC" w14:textId="77777777" w:rsidR="00A55AE5" w:rsidRPr="00EA2266"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EA2266">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00C77DF9" w:rsidRPr="00EA2266">
              <w:rPr>
                <w:rFonts w:ascii="Century Gothic" w:eastAsiaTheme="minorHAnsi" w:hAnsi="Century Gothic" w:cs="Century Gothic"/>
                <w:sz w:val="18"/>
                <w:szCs w:val="18"/>
                <w:lang w:eastAsia="en-US"/>
              </w:rPr>
              <w:t>así como para la emisión y revisión de documentos y materiales que se elaboran en el mismo.</w:t>
            </w:r>
          </w:p>
          <w:p w14:paraId="4D00C98A" w14:textId="5688B974" w:rsidR="00C77DF9" w:rsidRPr="00EA2266" w:rsidRDefault="00C77DF9"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54B39F3F" w14:textId="77777777" w:rsidTr="04FB245D">
        <w:trPr>
          <w:trHeight w:val="5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CB82D7"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167584E" w14:textId="5AF6CA34" w:rsidR="00A55AE5" w:rsidRPr="00EA2266" w:rsidRDefault="00E9046B"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EA2266">
              <w:rPr>
                <w:rFonts w:ascii="Century Gothic" w:hAnsi="Century Gothic"/>
                <w:sz w:val="18"/>
                <w:szCs w:val="18"/>
                <w:lang w:val="es-GT"/>
              </w:rPr>
              <w:t xml:space="preserve">El esfuerzo físico que requiere el puesto de trabajo es de un 5%, ya que la mayoría del tiempo realiza sus tareas </w:t>
            </w:r>
            <w:r w:rsidR="00ED5B03">
              <w:rPr>
                <w:rFonts w:ascii="Century Gothic" w:hAnsi="Century Gothic"/>
                <w:sz w:val="18"/>
                <w:szCs w:val="18"/>
                <w:lang w:val="es-GT"/>
              </w:rPr>
              <w:t>sentado</w:t>
            </w:r>
            <w:r w:rsidRPr="00EA2266">
              <w:rPr>
                <w:rFonts w:ascii="Century Gothic" w:hAnsi="Century Gothic"/>
                <w:sz w:val="18"/>
                <w:szCs w:val="18"/>
                <w:lang w:val="es-GT"/>
              </w:rPr>
              <w:t>.</w:t>
            </w:r>
          </w:p>
        </w:tc>
      </w:tr>
      <w:tr w:rsidR="00A55AE5" w:rsidRPr="00EA2266" w14:paraId="012C78C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F117D8" w14:textId="77777777" w:rsidR="00A55AE5" w:rsidRPr="00EA2266"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Perfil del puesto</w:t>
            </w:r>
          </w:p>
        </w:tc>
      </w:tr>
      <w:tr w:rsidR="00A55AE5" w:rsidRPr="00EA2266" w14:paraId="20281B9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2227D28" w14:textId="77777777" w:rsidR="00A55AE5" w:rsidRPr="00EA2266" w:rsidRDefault="00A55AE5" w:rsidP="00347453">
            <w:pPr>
              <w:pStyle w:val="Prrafodelista"/>
              <w:numPr>
                <w:ilvl w:val="0"/>
                <w:numId w:val="132"/>
              </w:numPr>
              <w:jc w:val="both"/>
              <w:textAlignment w:val="center"/>
              <w:rPr>
                <w:rFonts w:ascii="Century Gothic" w:eastAsia="SimSun" w:hAnsi="Century Gothic" w:cs="Arial"/>
                <w:b/>
                <w:i w:val="0"/>
                <w:iCs w:val="0"/>
                <w:sz w:val="18"/>
                <w:szCs w:val="18"/>
                <w:lang w:val="es-GT" w:bidi="ar"/>
              </w:rPr>
            </w:pPr>
            <w:r w:rsidRPr="00EA2266">
              <w:rPr>
                <w:rFonts w:ascii="Century Gothic" w:eastAsia="SimSun" w:hAnsi="Century Gothic" w:cs="Arial"/>
                <w:b/>
                <w:i w:val="0"/>
                <w:iCs w:val="0"/>
                <w:sz w:val="18"/>
                <w:szCs w:val="18"/>
                <w:lang w:val="es-GT" w:bidi="ar"/>
              </w:rPr>
              <w:t>EDUCACIÓN Y EXPERIENCIA</w:t>
            </w:r>
          </w:p>
        </w:tc>
      </w:tr>
      <w:tr w:rsidR="00A55AE5" w:rsidRPr="00EA2266" w14:paraId="047A6B5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B7F7DE"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55ACC6B8" w14:textId="66849237" w:rsidR="00A55AE5" w:rsidRPr="00EA2266" w:rsidRDefault="00A55AE5" w:rsidP="04FB245D">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lang w:val="es-ES"/>
              </w:rPr>
            </w:pPr>
            <w:r w:rsidRPr="04FB245D">
              <w:rPr>
                <w:rFonts w:ascii="Century Gothic" w:hAnsi="Century Gothic" w:cs="Arial"/>
                <w:color w:val="000000" w:themeColor="text1"/>
                <w:sz w:val="18"/>
                <w:szCs w:val="18"/>
                <w:lang w:val="es-ES"/>
              </w:rPr>
              <w:t xml:space="preserve">Acreditar título universitario a nivel de licenciatura </w:t>
            </w:r>
            <w:r w:rsidR="00E9046B" w:rsidRPr="04FB245D">
              <w:rPr>
                <w:rFonts w:ascii="Century Gothic" w:hAnsi="Century Gothic" w:cs="Arial"/>
                <w:color w:val="000000" w:themeColor="text1"/>
                <w:sz w:val="18"/>
                <w:szCs w:val="18"/>
                <w:lang w:val="es-ES"/>
              </w:rPr>
              <w:t xml:space="preserve">en una carrera </w:t>
            </w:r>
            <w:r w:rsidR="001569F7" w:rsidRPr="04FB245D">
              <w:rPr>
                <w:rFonts w:ascii="Century Gothic" w:hAnsi="Century Gothic" w:cs="Arial"/>
                <w:color w:val="000000" w:themeColor="text1"/>
                <w:sz w:val="18"/>
                <w:szCs w:val="18"/>
                <w:lang w:val="es-ES"/>
              </w:rPr>
              <w:t>afín</w:t>
            </w:r>
            <w:r w:rsidR="00E9046B" w:rsidRPr="04FB245D">
              <w:rPr>
                <w:rFonts w:ascii="Century Gothic" w:hAnsi="Century Gothic" w:cs="Arial"/>
                <w:color w:val="000000" w:themeColor="text1"/>
                <w:sz w:val="18"/>
                <w:szCs w:val="18"/>
                <w:lang w:val="es-ES"/>
              </w:rPr>
              <w:t xml:space="preserve"> al puesto. Seis meses </w:t>
            </w:r>
            <w:r w:rsidRPr="04FB245D">
              <w:rPr>
                <w:rFonts w:ascii="Century Gothic" w:hAnsi="Century Gothic" w:cs="Arial"/>
                <w:color w:val="000000" w:themeColor="text1"/>
                <w:sz w:val="18"/>
                <w:szCs w:val="18"/>
                <w:lang w:val="es-ES"/>
              </w:rPr>
              <w:t xml:space="preserve">de experiencia como </w:t>
            </w:r>
            <w:r w:rsidR="00E9046B" w:rsidRPr="04FB245D">
              <w:rPr>
                <w:rFonts w:ascii="Century Gothic" w:hAnsi="Century Gothic" w:cs="Arial"/>
                <w:color w:val="000000" w:themeColor="text1"/>
                <w:sz w:val="18"/>
                <w:szCs w:val="18"/>
                <w:lang w:val="es-ES"/>
              </w:rPr>
              <w:t>A</w:t>
            </w:r>
            <w:r w:rsidRPr="04FB245D">
              <w:rPr>
                <w:rFonts w:ascii="Century Gothic" w:hAnsi="Century Gothic" w:cs="Arial"/>
                <w:color w:val="000000" w:themeColor="text1"/>
                <w:sz w:val="18"/>
                <w:szCs w:val="18"/>
                <w:lang w:val="es-ES"/>
              </w:rPr>
              <w:t xml:space="preserve">sesor </w:t>
            </w:r>
            <w:r w:rsidR="00E9046B" w:rsidRPr="04FB245D">
              <w:rPr>
                <w:rFonts w:ascii="Century Gothic" w:hAnsi="Century Gothic" w:cs="Arial"/>
                <w:color w:val="000000" w:themeColor="text1"/>
                <w:sz w:val="18"/>
                <w:szCs w:val="18"/>
                <w:lang w:val="es-ES"/>
              </w:rPr>
              <w:t>P</w:t>
            </w:r>
            <w:r w:rsidRPr="04FB245D">
              <w:rPr>
                <w:rFonts w:ascii="Century Gothic" w:hAnsi="Century Gothic" w:cs="Arial"/>
                <w:color w:val="000000" w:themeColor="text1"/>
                <w:sz w:val="18"/>
                <w:szCs w:val="18"/>
                <w:lang w:val="es-ES"/>
              </w:rPr>
              <w:t xml:space="preserve">rofesional </w:t>
            </w:r>
            <w:r w:rsidR="00E9046B" w:rsidRPr="04FB245D">
              <w:rPr>
                <w:rFonts w:ascii="Century Gothic" w:hAnsi="Century Gothic" w:cs="Arial"/>
                <w:color w:val="000000" w:themeColor="text1"/>
                <w:sz w:val="18"/>
                <w:szCs w:val="18"/>
                <w:lang w:val="es-ES"/>
              </w:rPr>
              <w:t>E</w:t>
            </w:r>
            <w:r w:rsidRPr="04FB245D">
              <w:rPr>
                <w:rFonts w:ascii="Century Gothic" w:hAnsi="Century Gothic" w:cs="Arial"/>
                <w:color w:val="000000" w:themeColor="text1"/>
                <w:sz w:val="18"/>
                <w:szCs w:val="18"/>
                <w:lang w:val="es-ES"/>
              </w:rPr>
              <w:t xml:space="preserve">specializado II y ser colegiado activo. </w:t>
            </w:r>
          </w:p>
          <w:p w14:paraId="60505284" w14:textId="77777777" w:rsidR="00A55AE5" w:rsidRPr="00EA2266" w:rsidRDefault="00A55AE5" w:rsidP="00025D5F">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EA2266" w14:paraId="48BFF03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74DD31"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095692EC" w14:textId="4278F5A7" w:rsidR="00A55AE5" w:rsidRPr="00EA2266"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EA2266">
              <w:rPr>
                <w:rFonts w:ascii="Century Gothic" w:hAnsi="Century Gothic" w:cs="Arial"/>
                <w:color w:val="000000" w:themeColor="text1"/>
                <w:sz w:val="18"/>
                <w:szCs w:val="18"/>
              </w:rPr>
              <w:t xml:space="preserve">Acreditar título universitario a nivel de licenciatura en la carrera profesional que el puesto requiera. </w:t>
            </w:r>
            <w:r w:rsidR="00E9046B" w:rsidRPr="00956B51">
              <w:rPr>
                <w:rFonts w:ascii="Century Gothic" w:hAnsi="Century Gothic" w:cs="Arial"/>
                <w:color w:val="000000" w:themeColor="text1"/>
                <w:sz w:val="18"/>
                <w:szCs w:val="18"/>
              </w:rPr>
              <w:t>Seis añ</w:t>
            </w:r>
            <w:r w:rsidR="00E9046B" w:rsidRPr="00EA2266">
              <w:rPr>
                <w:rFonts w:ascii="Century Gothic" w:hAnsi="Century Gothic" w:cs="Arial"/>
                <w:color w:val="000000" w:themeColor="text1"/>
                <w:sz w:val="18"/>
                <w:szCs w:val="18"/>
              </w:rPr>
              <w:t>os de experiencia en labores afines y ser colegiado activo</w:t>
            </w:r>
          </w:p>
          <w:p w14:paraId="594F0D59" w14:textId="77777777" w:rsidR="00A55AE5" w:rsidRPr="00EA2266" w:rsidRDefault="00A55AE5" w:rsidP="00025D5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EA2266" w14:paraId="7556FE2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066F4281" w14:textId="10BB17DC"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CARRERA A</w:t>
            </w:r>
            <w:r w:rsidR="008078EF">
              <w:rPr>
                <w:rFonts w:ascii="Century Gothic" w:hAnsi="Century Gothic" w:cs="Arial"/>
                <w:b/>
                <w:i w:val="0"/>
                <w:iCs w:val="0"/>
                <w:sz w:val="18"/>
                <w:szCs w:val="18"/>
                <w:lang w:val="es-GT"/>
              </w:rPr>
              <w:t>FÍN</w:t>
            </w:r>
          </w:p>
        </w:tc>
      </w:tr>
      <w:tr w:rsidR="00A55AE5" w:rsidRPr="00EA2266" w14:paraId="760BEFD7"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609C86" w14:textId="5D635D7C" w:rsidR="00A55AE5" w:rsidRPr="00EA2266" w:rsidRDefault="00272D8E"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A55AE5" w:rsidRPr="00EA2266">
              <w:rPr>
                <w:rFonts w:ascii="Century Gothic" w:hAnsi="Century Gothic" w:cs="Arial"/>
                <w:i w:val="0"/>
                <w:iCs w:val="0"/>
                <w:sz w:val="18"/>
                <w:szCs w:val="18"/>
                <w:lang w:val="es-GT"/>
              </w:rPr>
              <w:t xml:space="preserve">Licenciatura en Química y Biología, Licenciatura en Educación, Licenciatura en Pedagogía y Administración Educativa, Licenciatura en Pedagogía y Desarrollo Educativo, Licenciatura en Pedagogía y Planificación Curricular, Licenciatura en Educación y Aprendizaje, u otra afín a la naturaleza del puesto. </w:t>
            </w:r>
          </w:p>
          <w:p w14:paraId="63BD73AF"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7F2398D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FD0131"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 xml:space="preserve"> CONOCIMIENTOS </w:t>
            </w:r>
            <w:r w:rsidRPr="000E64FD">
              <w:rPr>
                <w:rFonts w:ascii="Century Gothic" w:eastAsia="SimSun" w:hAnsi="Century Gothic" w:cs="Arial"/>
                <w:b/>
                <w:i w:val="0"/>
                <w:iCs w:val="0"/>
                <w:sz w:val="18"/>
                <w:szCs w:val="18"/>
                <w:lang w:val="es-GT" w:bidi="ar"/>
              </w:rPr>
              <w:t>ESPECÍFICOS</w:t>
            </w:r>
          </w:p>
        </w:tc>
      </w:tr>
      <w:tr w:rsidR="00A55AE5" w:rsidRPr="00EA2266" w14:paraId="221C5542"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DE3B9B" w14:textId="77777777" w:rsidR="00272D8E" w:rsidRDefault="00E9046B" w:rsidP="00347453">
            <w:pPr>
              <w:pStyle w:val="Prrafodelista"/>
              <w:widowControl w:val="0"/>
              <w:numPr>
                <w:ilvl w:val="0"/>
                <w:numId w:val="130"/>
              </w:numPr>
              <w:spacing w:line="276" w:lineRule="auto"/>
              <w:jc w:val="both"/>
              <w:rPr>
                <w:rFonts w:ascii="Century Gothic" w:hAnsi="Century Gothic"/>
                <w:sz w:val="18"/>
                <w:szCs w:val="18"/>
                <w:lang w:val="es-GT"/>
              </w:rPr>
            </w:pPr>
            <w:r w:rsidRPr="00272D8E">
              <w:rPr>
                <w:rFonts w:ascii="Century Gothic" w:hAnsi="Century Gothic"/>
                <w:i w:val="0"/>
                <w:iCs w:val="0"/>
                <w:sz w:val="18"/>
                <w:szCs w:val="18"/>
                <w:lang w:val="es-GT"/>
              </w:rPr>
              <w:t xml:space="preserve">Experiencia en procesos curriculares, </w:t>
            </w:r>
          </w:p>
          <w:p w14:paraId="4F849FE5" w14:textId="1868267C" w:rsidR="00272D8E" w:rsidRDefault="00272D8E" w:rsidP="00347453">
            <w:pPr>
              <w:pStyle w:val="Prrafodelista"/>
              <w:widowControl w:val="0"/>
              <w:numPr>
                <w:ilvl w:val="0"/>
                <w:numId w:val="130"/>
              </w:numPr>
              <w:spacing w:line="276" w:lineRule="auto"/>
              <w:jc w:val="both"/>
              <w:rPr>
                <w:rFonts w:ascii="Century Gothic" w:hAnsi="Century Gothic"/>
                <w:sz w:val="18"/>
                <w:szCs w:val="18"/>
                <w:lang w:val="es-GT"/>
              </w:rPr>
            </w:pPr>
            <w:r w:rsidRPr="001569F7">
              <w:rPr>
                <w:rFonts w:ascii="Century Gothic" w:hAnsi="Century Gothic"/>
                <w:i w:val="0"/>
                <w:iCs w:val="0"/>
                <w:sz w:val="18"/>
                <w:szCs w:val="18"/>
                <w:lang w:val="es-GT"/>
              </w:rPr>
              <w:lastRenderedPageBreak/>
              <w:t>Procesos de diseño, desarrollo, implementación y evaluación curricular</w:t>
            </w:r>
            <w:r>
              <w:rPr>
                <w:rFonts w:ascii="Century Gothic" w:hAnsi="Century Gothic"/>
                <w:sz w:val="18"/>
                <w:szCs w:val="18"/>
                <w:lang w:val="es-GT"/>
              </w:rPr>
              <w:t>.</w:t>
            </w:r>
          </w:p>
          <w:p w14:paraId="12ADC20F" w14:textId="58E686A4" w:rsidR="00E9046B" w:rsidRPr="00272D8E" w:rsidRDefault="00E9046B" w:rsidP="00347453">
            <w:pPr>
              <w:pStyle w:val="Prrafodelista"/>
              <w:widowControl w:val="0"/>
              <w:numPr>
                <w:ilvl w:val="0"/>
                <w:numId w:val="130"/>
              </w:numPr>
              <w:spacing w:line="276" w:lineRule="auto"/>
              <w:jc w:val="both"/>
              <w:rPr>
                <w:rFonts w:ascii="Century Gothic" w:hAnsi="Century Gothic"/>
                <w:sz w:val="18"/>
                <w:szCs w:val="18"/>
                <w:lang w:val="es-GT"/>
              </w:rPr>
            </w:pPr>
            <w:r w:rsidRPr="00272D8E">
              <w:rPr>
                <w:rFonts w:ascii="Century Gothic" w:hAnsi="Century Gothic"/>
                <w:i w:val="0"/>
                <w:iCs w:val="0"/>
                <w:sz w:val="18"/>
                <w:szCs w:val="18"/>
                <w:lang w:val="es-GT"/>
              </w:rPr>
              <w:t>Experiencia en procesos pedagógicos, metodológicos y de evaluación de los aprendizajes pertinentes al área curricular y otras áreas afines de los diferentes niveles.</w:t>
            </w:r>
          </w:p>
          <w:p w14:paraId="06EA3514" w14:textId="77777777" w:rsidR="001569F7" w:rsidRPr="00396D31" w:rsidRDefault="001569F7" w:rsidP="00347453">
            <w:pPr>
              <w:pStyle w:val="Prrafodelista"/>
              <w:numPr>
                <w:ilvl w:val="0"/>
                <w:numId w:val="130"/>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5A005CF2" w14:textId="77777777" w:rsidR="00E9046B" w:rsidRPr="00EA2266" w:rsidRDefault="00E9046B" w:rsidP="00347453">
            <w:pPr>
              <w:pStyle w:val="Prrafodelista"/>
              <w:numPr>
                <w:ilvl w:val="0"/>
                <w:numId w:val="130"/>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Conocimiento en procesos de formación por competencias.</w:t>
            </w:r>
          </w:p>
          <w:p w14:paraId="5AFAA45A" w14:textId="77777777" w:rsidR="00E9046B" w:rsidRPr="00EA2266" w:rsidRDefault="00E9046B" w:rsidP="00347453">
            <w:pPr>
              <w:pStyle w:val="Prrafodelista"/>
              <w:numPr>
                <w:ilvl w:val="0"/>
                <w:numId w:val="130"/>
              </w:numPr>
              <w:jc w:val="left"/>
              <w:rPr>
                <w:rFonts w:ascii="Century Gothic" w:hAnsi="Century Gothic"/>
                <w:i w:val="0"/>
                <w:iCs w:val="0"/>
                <w:sz w:val="18"/>
                <w:szCs w:val="18"/>
                <w:lang w:val="es-GT"/>
              </w:rPr>
            </w:pPr>
            <w:r w:rsidRPr="00EA2266">
              <w:rPr>
                <w:rFonts w:ascii="Century Gothic" w:hAnsi="Century Gothic"/>
                <w:i w:val="0"/>
                <w:iCs w:val="0"/>
                <w:sz w:val="18"/>
                <w:szCs w:val="18"/>
                <w:lang w:val="es-GT"/>
              </w:rPr>
              <w:t>Conocimientos en procesos administrativos.</w:t>
            </w:r>
          </w:p>
          <w:p w14:paraId="5C7FF4DF" w14:textId="77777777" w:rsidR="00E9046B" w:rsidRPr="00EA2266" w:rsidRDefault="00E9046B" w:rsidP="00347453">
            <w:pPr>
              <w:pStyle w:val="Prrafodelista"/>
              <w:numPr>
                <w:ilvl w:val="0"/>
                <w:numId w:val="130"/>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Conocimientos en procedimientos de evaluación para el Nivel Medio, Ciclo Básico.</w:t>
            </w:r>
          </w:p>
          <w:p w14:paraId="3E496E61"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6DBF2927"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3FF8C89" w14:textId="77777777"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lastRenderedPageBreak/>
              <w:t xml:space="preserve">HABILIDADES Y </w:t>
            </w:r>
            <w:r w:rsidRPr="000E64FD">
              <w:rPr>
                <w:rFonts w:ascii="Century Gothic" w:eastAsia="SimSun" w:hAnsi="Century Gothic" w:cs="Arial"/>
                <w:b/>
                <w:i w:val="0"/>
                <w:iCs w:val="0"/>
                <w:sz w:val="18"/>
                <w:szCs w:val="18"/>
                <w:lang w:val="es-GT" w:bidi="ar"/>
              </w:rPr>
              <w:t>DESTREZAS</w:t>
            </w:r>
          </w:p>
        </w:tc>
      </w:tr>
      <w:tr w:rsidR="00A55AE5" w:rsidRPr="00EA2266" w14:paraId="21D8251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C52C49" w14:textId="77777777" w:rsidR="00A55AE5" w:rsidRPr="00EA2266" w:rsidRDefault="00A55AE5" w:rsidP="00347453">
            <w:pPr>
              <w:pStyle w:val="Prrafodelista"/>
              <w:numPr>
                <w:ilvl w:val="0"/>
                <w:numId w:val="167"/>
              </w:numPr>
              <w:jc w:val="both"/>
              <w:textAlignment w:val="center"/>
              <w:rPr>
                <w:rFonts w:ascii="Century Gothic" w:hAnsi="Century Gothic" w:cs="Arial"/>
                <w:i w:val="0"/>
                <w:iCs w:val="0"/>
                <w:sz w:val="18"/>
                <w:szCs w:val="18"/>
                <w:lang w:val="es-GT" w:eastAsia="es-GT"/>
              </w:rPr>
            </w:pPr>
            <w:r w:rsidRPr="00EA2266">
              <w:rPr>
                <w:rFonts w:ascii="Century Gothic" w:hAnsi="Century Gothic" w:cs="Arial"/>
                <w:i w:val="0"/>
                <w:iCs w:val="0"/>
                <w:sz w:val="18"/>
                <w:szCs w:val="18"/>
                <w:lang w:val="es-GT" w:eastAsia="es-GT"/>
              </w:rPr>
              <w:t>Comunicación asertiva</w:t>
            </w:r>
          </w:p>
          <w:p w14:paraId="7640A829" w14:textId="77777777" w:rsidR="00A55AE5" w:rsidRPr="00EA2266" w:rsidRDefault="00A55AE5" w:rsidP="00347453">
            <w:pPr>
              <w:pStyle w:val="Prrafodelista"/>
              <w:numPr>
                <w:ilvl w:val="0"/>
                <w:numId w:val="167"/>
              </w:numPr>
              <w:jc w:val="both"/>
              <w:textAlignment w:val="center"/>
              <w:rPr>
                <w:rFonts w:ascii="Century Gothic" w:hAnsi="Century Gothic" w:cs="Arial"/>
                <w:i w:val="0"/>
                <w:iCs w:val="0"/>
                <w:sz w:val="18"/>
                <w:szCs w:val="18"/>
                <w:lang w:val="es-GT" w:eastAsia="es-GT"/>
              </w:rPr>
            </w:pPr>
            <w:r w:rsidRPr="00EA2266">
              <w:rPr>
                <w:rFonts w:ascii="Century Gothic" w:hAnsi="Century Gothic" w:cs="Arial"/>
                <w:i w:val="0"/>
                <w:iCs w:val="0"/>
                <w:sz w:val="18"/>
                <w:szCs w:val="18"/>
                <w:lang w:val="es-GT" w:eastAsia="es-GT"/>
              </w:rPr>
              <w:t>Trabajo bajo presión,</w:t>
            </w:r>
          </w:p>
          <w:p w14:paraId="29801D37" w14:textId="514025B0" w:rsidR="00A55AE5" w:rsidRPr="00EA2266" w:rsidRDefault="00A55AE5" w:rsidP="00347453">
            <w:pPr>
              <w:pStyle w:val="Prrafodelista"/>
              <w:numPr>
                <w:ilvl w:val="0"/>
                <w:numId w:val="167"/>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eastAsia="es-GT"/>
              </w:rPr>
              <w:t xml:space="preserve">Facilidad de expresión asertiva y escucha, </w:t>
            </w:r>
            <w:r w:rsidR="001569F7">
              <w:rPr>
                <w:rFonts w:ascii="Century Gothic" w:hAnsi="Century Gothic" w:cs="Arial"/>
                <w:i w:val="0"/>
                <w:iCs w:val="0"/>
                <w:sz w:val="18"/>
                <w:szCs w:val="18"/>
                <w:lang w:val="es-GT" w:eastAsia="es-GT"/>
              </w:rPr>
              <w:t>d</w:t>
            </w:r>
            <w:r w:rsidRPr="00EA2266">
              <w:rPr>
                <w:rFonts w:ascii="Century Gothic" w:hAnsi="Century Gothic" w:cs="Arial"/>
                <w:i w:val="0"/>
                <w:iCs w:val="0"/>
                <w:sz w:val="18"/>
                <w:szCs w:val="18"/>
                <w:lang w:val="es-GT" w:eastAsia="es-GT"/>
              </w:rPr>
              <w:t>isertación y elocuencia</w:t>
            </w:r>
          </w:p>
          <w:p w14:paraId="32ED853F" w14:textId="77777777" w:rsidR="00A55AE5" w:rsidRPr="00EA2266" w:rsidRDefault="00A55AE5" w:rsidP="00347453">
            <w:pPr>
              <w:pStyle w:val="Prrafodelista"/>
              <w:numPr>
                <w:ilvl w:val="0"/>
                <w:numId w:val="167"/>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Liderazgo</w:t>
            </w:r>
          </w:p>
          <w:p w14:paraId="5661F89E" w14:textId="77777777" w:rsidR="00654360" w:rsidRPr="00EA2266" w:rsidRDefault="00654360" w:rsidP="00347453">
            <w:pPr>
              <w:pStyle w:val="Prrafodelista"/>
              <w:numPr>
                <w:ilvl w:val="0"/>
                <w:numId w:val="167"/>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Capacidad de organización</w:t>
            </w:r>
          </w:p>
          <w:p w14:paraId="5398A3FE"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132FE1D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7C138059" w14:textId="269C962E" w:rsidR="00A55AE5" w:rsidRPr="00EA2266" w:rsidRDefault="00A55AE5" w:rsidP="00347453">
            <w:pPr>
              <w:pStyle w:val="Prrafodelista"/>
              <w:numPr>
                <w:ilvl w:val="0"/>
                <w:numId w:val="132"/>
              </w:numPr>
              <w:jc w:val="both"/>
              <w:textAlignment w:val="center"/>
              <w:rPr>
                <w:rFonts w:ascii="Century Gothic" w:hAnsi="Century Gothic" w:cs="Arial"/>
                <w:b/>
                <w:i w:val="0"/>
                <w:iCs w:val="0"/>
                <w:sz w:val="18"/>
                <w:szCs w:val="18"/>
                <w:lang w:val="es-GT"/>
              </w:rPr>
            </w:pPr>
            <w:r w:rsidRPr="00EA2266">
              <w:rPr>
                <w:rFonts w:ascii="Century Gothic" w:hAnsi="Century Gothic" w:cs="Arial"/>
                <w:b/>
                <w:i w:val="0"/>
                <w:iCs w:val="0"/>
                <w:sz w:val="18"/>
                <w:szCs w:val="18"/>
                <w:lang w:val="es-GT"/>
              </w:rPr>
              <w:t>A</w:t>
            </w:r>
            <w:r w:rsidR="008078EF">
              <w:rPr>
                <w:rFonts w:ascii="Century Gothic" w:hAnsi="Century Gothic" w:cs="Arial"/>
                <w:b/>
                <w:i w:val="0"/>
                <w:iCs w:val="0"/>
                <w:sz w:val="18"/>
                <w:szCs w:val="18"/>
                <w:lang w:val="es-GT"/>
              </w:rPr>
              <w:t>CTITUDINALES</w:t>
            </w:r>
          </w:p>
        </w:tc>
      </w:tr>
      <w:tr w:rsidR="00A55AE5" w:rsidRPr="00EA2266" w14:paraId="47E0F6CE"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33296AD" w14:textId="77777777" w:rsidR="00A55AE5" w:rsidRPr="00EA2266" w:rsidRDefault="00A55AE5" w:rsidP="00347453">
            <w:pPr>
              <w:pStyle w:val="Prrafodelista"/>
              <w:numPr>
                <w:ilvl w:val="0"/>
                <w:numId w:val="16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Trabajo en equipo</w:t>
            </w:r>
          </w:p>
          <w:p w14:paraId="1DE35EF3" w14:textId="77777777" w:rsidR="00A55AE5" w:rsidRPr="00EA2266" w:rsidRDefault="00A55AE5" w:rsidP="00347453">
            <w:pPr>
              <w:pStyle w:val="Prrafodelista"/>
              <w:numPr>
                <w:ilvl w:val="0"/>
                <w:numId w:val="16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Buenas relaciones interpersonales</w:t>
            </w:r>
          </w:p>
          <w:p w14:paraId="36BE64F2" w14:textId="77777777" w:rsidR="00A55AE5" w:rsidRPr="00EA2266" w:rsidRDefault="00A55AE5" w:rsidP="00347453">
            <w:pPr>
              <w:pStyle w:val="Prrafodelista"/>
              <w:numPr>
                <w:ilvl w:val="0"/>
                <w:numId w:val="16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Proactividad y creatividad</w:t>
            </w:r>
          </w:p>
          <w:p w14:paraId="41337B7E" w14:textId="77777777" w:rsidR="00A55AE5" w:rsidRPr="00EA2266" w:rsidRDefault="00A55AE5" w:rsidP="00347453">
            <w:pPr>
              <w:pStyle w:val="Prrafodelista"/>
              <w:numPr>
                <w:ilvl w:val="0"/>
                <w:numId w:val="168"/>
              </w:num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Iniciativa</w:t>
            </w:r>
          </w:p>
          <w:p w14:paraId="25F52032" w14:textId="77777777" w:rsidR="00A55AE5" w:rsidRPr="00EA2266" w:rsidRDefault="00A55AE5" w:rsidP="00025D5F">
            <w:pPr>
              <w:jc w:val="both"/>
              <w:textAlignment w:val="center"/>
              <w:rPr>
                <w:rFonts w:ascii="Century Gothic" w:hAnsi="Century Gothic" w:cs="Arial"/>
                <w:i w:val="0"/>
                <w:iCs w:val="0"/>
                <w:sz w:val="18"/>
                <w:szCs w:val="18"/>
                <w:lang w:val="es-GT"/>
              </w:rPr>
            </w:pPr>
          </w:p>
        </w:tc>
      </w:tr>
      <w:tr w:rsidR="00A55AE5" w:rsidRPr="00EA2266" w14:paraId="05E8646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C69121B" w14:textId="7ECD16F4" w:rsidR="00A55AE5" w:rsidRPr="00EA2266" w:rsidRDefault="008078EF" w:rsidP="00347453">
            <w:pPr>
              <w:pStyle w:val="Prrafodelista"/>
              <w:numPr>
                <w:ilvl w:val="0"/>
                <w:numId w:val="132"/>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A55AE5" w:rsidRPr="00EA2266" w14:paraId="6D850DD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60D860" w14:textId="77777777" w:rsidR="00A55AE5" w:rsidRPr="00EA2266" w:rsidRDefault="00A55AE5" w:rsidP="00025D5F">
            <w:pPr>
              <w:jc w:val="both"/>
              <w:textAlignment w:val="center"/>
              <w:rPr>
                <w:rFonts w:ascii="Century Gothic" w:hAnsi="Century Gothic" w:cs="Arial"/>
                <w:i w:val="0"/>
                <w:iCs w:val="0"/>
                <w:sz w:val="18"/>
                <w:szCs w:val="18"/>
                <w:lang w:val="es-GT"/>
              </w:rPr>
            </w:pPr>
            <w:r w:rsidRPr="00EA2266">
              <w:rPr>
                <w:rFonts w:ascii="Century Gothic" w:hAnsi="Century Gothic" w:cs="Arial"/>
                <w:i w:val="0"/>
                <w:iCs w:val="0"/>
                <w:sz w:val="18"/>
                <w:szCs w:val="18"/>
                <w:lang w:val="es-GT"/>
              </w:rPr>
              <w:t>Disposición para viajar al interior y exterior del país.</w:t>
            </w:r>
          </w:p>
          <w:p w14:paraId="6A0C1B6D" w14:textId="77777777" w:rsidR="00A55AE5" w:rsidRPr="00EA2266" w:rsidRDefault="00A55AE5" w:rsidP="00025D5F">
            <w:pPr>
              <w:jc w:val="both"/>
              <w:textAlignment w:val="center"/>
              <w:rPr>
                <w:rFonts w:ascii="Century Gothic" w:hAnsi="Century Gothic" w:cs="Arial"/>
                <w:i w:val="0"/>
                <w:iCs w:val="0"/>
                <w:sz w:val="18"/>
                <w:szCs w:val="18"/>
                <w:lang w:val="es-GT"/>
              </w:rPr>
            </w:pPr>
          </w:p>
        </w:tc>
      </w:tr>
    </w:tbl>
    <w:p w14:paraId="2472112F" w14:textId="77777777" w:rsidR="00A55AE5" w:rsidRPr="00272A5B" w:rsidRDefault="00A55AE5" w:rsidP="00A55AE5">
      <w:pPr>
        <w:rPr>
          <w:rFonts w:ascii="Century Gothic" w:hAnsi="Century Gothic"/>
          <w:sz w:val="18"/>
          <w:szCs w:val="18"/>
          <w:lang w:val="es-GT"/>
        </w:rPr>
      </w:pPr>
    </w:p>
    <w:p w14:paraId="470A0493" w14:textId="77777777" w:rsidR="00A55AE5" w:rsidRPr="00272A5B" w:rsidRDefault="00A55AE5" w:rsidP="00A55AE5">
      <w:pPr>
        <w:rPr>
          <w:rFonts w:ascii="Century Gothic" w:hAnsi="Century Gothic"/>
          <w:sz w:val="18"/>
          <w:szCs w:val="18"/>
          <w:lang w:val="es-GT"/>
        </w:rPr>
      </w:pPr>
    </w:p>
    <w:p w14:paraId="665E66B3" w14:textId="77777777" w:rsidR="00A55AE5" w:rsidRPr="00272A5B" w:rsidRDefault="00A55AE5" w:rsidP="00A55AE5">
      <w:pPr>
        <w:rPr>
          <w:rFonts w:ascii="Century Gothic" w:hAnsi="Century Gothic"/>
          <w:sz w:val="18"/>
          <w:szCs w:val="18"/>
          <w:lang w:val="es-GT"/>
        </w:rPr>
      </w:pPr>
    </w:p>
    <w:p w14:paraId="4E96BF10" w14:textId="77777777" w:rsidR="00A55AE5" w:rsidRPr="00272A5B" w:rsidRDefault="00A55AE5" w:rsidP="00A55AE5">
      <w:pPr>
        <w:rPr>
          <w:rFonts w:ascii="Century Gothic" w:hAnsi="Century Gothic"/>
          <w:sz w:val="18"/>
          <w:szCs w:val="18"/>
          <w:lang w:val="es-GT"/>
        </w:rPr>
      </w:pPr>
    </w:p>
    <w:p w14:paraId="082CA115" w14:textId="77777777" w:rsidR="00A55AE5" w:rsidRPr="00272A5B" w:rsidRDefault="00A55AE5" w:rsidP="00A55AE5">
      <w:pPr>
        <w:rPr>
          <w:rFonts w:ascii="Century Gothic" w:hAnsi="Century Gothic"/>
          <w:sz w:val="18"/>
          <w:szCs w:val="18"/>
          <w:lang w:val="es-GT"/>
        </w:rPr>
      </w:pPr>
    </w:p>
    <w:p w14:paraId="332C550F" w14:textId="77777777" w:rsidR="00A55AE5" w:rsidRPr="00272A5B" w:rsidRDefault="00A55AE5" w:rsidP="00A55AE5">
      <w:pPr>
        <w:rPr>
          <w:rFonts w:ascii="Century Gothic" w:hAnsi="Century Gothic"/>
          <w:sz w:val="18"/>
          <w:szCs w:val="18"/>
          <w:lang w:val="es-GT"/>
        </w:rPr>
      </w:pPr>
    </w:p>
    <w:p w14:paraId="46C7DD4A" w14:textId="77777777" w:rsidR="00A55AE5" w:rsidRPr="00272A5B" w:rsidRDefault="00A55AE5" w:rsidP="00A55AE5">
      <w:pPr>
        <w:rPr>
          <w:rFonts w:ascii="Century Gothic" w:hAnsi="Century Gothic"/>
          <w:sz w:val="18"/>
          <w:szCs w:val="18"/>
          <w:lang w:val="es-GT"/>
        </w:rPr>
      </w:pPr>
    </w:p>
    <w:p w14:paraId="7C814C9A" w14:textId="77777777" w:rsidR="00A55AE5" w:rsidRPr="00272A5B" w:rsidRDefault="00A55AE5" w:rsidP="00A55AE5">
      <w:pPr>
        <w:rPr>
          <w:rFonts w:ascii="Century Gothic" w:hAnsi="Century Gothic"/>
          <w:sz w:val="18"/>
          <w:szCs w:val="18"/>
          <w:lang w:val="es-GT"/>
        </w:rPr>
      </w:pPr>
    </w:p>
    <w:p w14:paraId="07649F4B" w14:textId="77777777" w:rsidR="00A55AE5" w:rsidRPr="00272A5B" w:rsidRDefault="00A55AE5" w:rsidP="00A55AE5">
      <w:pPr>
        <w:rPr>
          <w:rFonts w:ascii="Century Gothic" w:hAnsi="Century Gothic"/>
          <w:sz w:val="18"/>
          <w:szCs w:val="18"/>
          <w:lang w:val="es-GT"/>
        </w:rPr>
      </w:pPr>
    </w:p>
    <w:p w14:paraId="12E29B66" w14:textId="77777777" w:rsidR="00A55AE5" w:rsidRPr="00272A5B" w:rsidRDefault="00A55AE5" w:rsidP="00A55AE5">
      <w:pPr>
        <w:rPr>
          <w:rFonts w:ascii="Century Gothic" w:hAnsi="Century Gothic"/>
          <w:sz w:val="18"/>
          <w:szCs w:val="18"/>
          <w:lang w:val="es-GT"/>
        </w:rPr>
      </w:pPr>
    </w:p>
    <w:p w14:paraId="1A706336" w14:textId="350ED726" w:rsidR="00A55AE5" w:rsidRDefault="00A55AE5" w:rsidP="00A55AE5">
      <w:pPr>
        <w:rPr>
          <w:rFonts w:ascii="Century Gothic" w:hAnsi="Century Gothic"/>
          <w:sz w:val="18"/>
          <w:szCs w:val="18"/>
          <w:lang w:val="es-GT"/>
        </w:rPr>
      </w:pPr>
    </w:p>
    <w:p w14:paraId="15608A79" w14:textId="33AD0A3E" w:rsidR="007A316D" w:rsidRDefault="007A316D" w:rsidP="00A55AE5">
      <w:pPr>
        <w:rPr>
          <w:rFonts w:ascii="Century Gothic" w:hAnsi="Century Gothic"/>
          <w:sz w:val="18"/>
          <w:szCs w:val="18"/>
          <w:lang w:val="es-GT"/>
        </w:rPr>
      </w:pPr>
    </w:p>
    <w:p w14:paraId="106EAE8A" w14:textId="012A9896" w:rsidR="007A316D" w:rsidRDefault="007A316D" w:rsidP="00A55AE5">
      <w:pPr>
        <w:rPr>
          <w:rFonts w:ascii="Century Gothic" w:hAnsi="Century Gothic"/>
          <w:sz w:val="18"/>
          <w:szCs w:val="18"/>
          <w:lang w:val="es-GT"/>
        </w:rPr>
      </w:pPr>
    </w:p>
    <w:p w14:paraId="5A2C6BA9" w14:textId="752B22EF" w:rsidR="007A316D" w:rsidRDefault="007A316D" w:rsidP="00A55AE5">
      <w:pPr>
        <w:rPr>
          <w:rFonts w:ascii="Century Gothic" w:hAnsi="Century Gothic"/>
          <w:sz w:val="18"/>
          <w:szCs w:val="18"/>
          <w:lang w:val="es-GT"/>
        </w:rPr>
      </w:pPr>
    </w:p>
    <w:p w14:paraId="12E82FC0" w14:textId="707C9537" w:rsidR="007A316D" w:rsidRDefault="007A316D" w:rsidP="00A55AE5">
      <w:pPr>
        <w:rPr>
          <w:rFonts w:ascii="Century Gothic" w:hAnsi="Century Gothic"/>
          <w:sz w:val="18"/>
          <w:szCs w:val="18"/>
          <w:lang w:val="es-GT"/>
        </w:rPr>
      </w:pPr>
    </w:p>
    <w:p w14:paraId="76754F38" w14:textId="0D6D1B72" w:rsidR="007A316D" w:rsidRDefault="007A316D" w:rsidP="00A55AE5">
      <w:pPr>
        <w:rPr>
          <w:rFonts w:ascii="Century Gothic" w:hAnsi="Century Gothic"/>
          <w:sz w:val="18"/>
          <w:szCs w:val="18"/>
          <w:lang w:val="es-GT"/>
        </w:rPr>
      </w:pPr>
    </w:p>
    <w:p w14:paraId="2DC2A0E2" w14:textId="1EA2C7FC" w:rsidR="007A316D" w:rsidRDefault="007A316D" w:rsidP="00A55AE5">
      <w:pPr>
        <w:rPr>
          <w:rFonts w:ascii="Century Gothic" w:hAnsi="Century Gothic"/>
          <w:sz w:val="18"/>
          <w:szCs w:val="18"/>
          <w:lang w:val="es-GT"/>
        </w:rPr>
      </w:pPr>
    </w:p>
    <w:p w14:paraId="65DEC5C4" w14:textId="2E55EB63" w:rsidR="007A316D" w:rsidRDefault="007A316D" w:rsidP="00A55AE5">
      <w:pPr>
        <w:rPr>
          <w:rFonts w:ascii="Century Gothic" w:hAnsi="Century Gothic"/>
          <w:sz w:val="18"/>
          <w:szCs w:val="18"/>
          <w:lang w:val="es-GT"/>
        </w:rPr>
      </w:pPr>
    </w:p>
    <w:p w14:paraId="3134001F" w14:textId="32F55FDB" w:rsidR="007A316D" w:rsidRDefault="007A316D" w:rsidP="00A55AE5">
      <w:pPr>
        <w:rPr>
          <w:rFonts w:ascii="Century Gothic" w:hAnsi="Century Gothic"/>
          <w:sz w:val="18"/>
          <w:szCs w:val="18"/>
          <w:lang w:val="es-GT"/>
        </w:rPr>
      </w:pPr>
    </w:p>
    <w:p w14:paraId="0A6B300D" w14:textId="4D1F0DE2" w:rsidR="007A316D" w:rsidRDefault="007A316D" w:rsidP="00A55AE5">
      <w:pPr>
        <w:rPr>
          <w:rFonts w:ascii="Century Gothic" w:hAnsi="Century Gothic"/>
          <w:sz w:val="18"/>
          <w:szCs w:val="18"/>
          <w:lang w:val="es-GT"/>
        </w:rPr>
      </w:pPr>
    </w:p>
    <w:p w14:paraId="3B64628E" w14:textId="1525B80E" w:rsidR="007A316D" w:rsidRDefault="007A316D" w:rsidP="00A55AE5">
      <w:pPr>
        <w:rPr>
          <w:rFonts w:ascii="Century Gothic" w:hAnsi="Century Gothic"/>
          <w:sz w:val="18"/>
          <w:szCs w:val="18"/>
          <w:lang w:val="es-GT"/>
        </w:rPr>
      </w:pPr>
    </w:p>
    <w:p w14:paraId="6312BC16" w14:textId="60C69160" w:rsidR="007A316D" w:rsidRDefault="007A316D" w:rsidP="00A55AE5">
      <w:pPr>
        <w:rPr>
          <w:rFonts w:ascii="Century Gothic" w:hAnsi="Century Gothic"/>
          <w:sz w:val="18"/>
          <w:szCs w:val="18"/>
          <w:lang w:val="es-GT"/>
        </w:rPr>
      </w:pPr>
    </w:p>
    <w:p w14:paraId="3CC3F39B" w14:textId="77777777" w:rsidR="007A316D" w:rsidRPr="00272A5B" w:rsidRDefault="007A316D" w:rsidP="00A55AE5">
      <w:pPr>
        <w:rPr>
          <w:rFonts w:ascii="Century Gothic" w:hAnsi="Century Gothic"/>
          <w:sz w:val="18"/>
          <w:szCs w:val="18"/>
          <w:lang w:val="es-GT"/>
        </w:rPr>
      </w:pPr>
    </w:p>
    <w:p w14:paraId="649AC936" w14:textId="77777777" w:rsidR="00A55AE5" w:rsidRPr="00272A5B" w:rsidRDefault="00A55AE5" w:rsidP="00A55AE5">
      <w:pPr>
        <w:rPr>
          <w:rFonts w:ascii="Century Gothic" w:hAnsi="Century Gothic"/>
          <w:sz w:val="18"/>
          <w:szCs w:val="18"/>
          <w:lang w:val="es-GT"/>
        </w:rPr>
      </w:pPr>
    </w:p>
    <w:p w14:paraId="2125F81B" w14:textId="77777777" w:rsidR="00A55AE5" w:rsidRPr="00272A5B" w:rsidRDefault="00A55AE5" w:rsidP="00A55AE5">
      <w:pPr>
        <w:rPr>
          <w:rFonts w:ascii="Century Gothic" w:hAnsi="Century Gothic"/>
          <w:sz w:val="18"/>
          <w:szCs w:val="18"/>
          <w:lang w:val="es-GT"/>
        </w:rPr>
      </w:pPr>
    </w:p>
    <w:p w14:paraId="48ABF555" w14:textId="77777777" w:rsidR="00A55AE5" w:rsidRPr="00272A5B" w:rsidRDefault="00A55AE5" w:rsidP="00A55AE5">
      <w:pPr>
        <w:rPr>
          <w:rFonts w:ascii="Century Gothic" w:hAnsi="Century Gothic"/>
          <w:sz w:val="18"/>
          <w:szCs w:val="18"/>
          <w:lang w:val="es-GT"/>
        </w:rPr>
      </w:pPr>
    </w:p>
    <w:p w14:paraId="07EF8956" w14:textId="77777777" w:rsidR="00A55AE5" w:rsidRPr="00272A5B" w:rsidRDefault="00A55AE5" w:rsidP="00A55AE5">
      <w:pPr>
        <w:rPr>
          <w:rFonts w:ascii="Century Gothic" w:hAnsi="Century Gothic"/>
          <w:sz w:val="18"/>
          <w:szCs w:val="18"/>
          <w:lang w:val="es-GT"/>
        </w:rPr>
      </w:pPr>
    </w:p>
    <w:p w14:paraId="0B74585A" w14:textId="77777777" w:rsidR="00A55AE5" w:rsidRPr="00272A5B" w:rsidRDefault="00A55AE5" w:rsidP="00A55AE5">
      <w:pPr>
        <w:rPr>
          <w:rFonts w:ascii="Century Gothic" w:hAnsi="Century Gothic"/>
          <w:sz w:val="18"/>
          <w:szCs w:val="18"/>
          <w:lang w:val="es-GT"/>
        </w:rPr>
      </w:pPr>
    </w:p>
    <w:p w14:paraId="096E1957" w14:textId="77777777" w:rsidR="00A55AE5" w:rsidRPr="00272A5B" w:rsidRDefault="00A55AE5" w:rsidP="00A55AE5">
      <w:pPr>
        <w:rPr>
          <w:rFonts w:ascii="Century Gothic" w:hAnsi="Century Gothic"/>
          <w:sz w:val="18"/>
          <w:szCs w:val="18"/>
          <w:lang w:val="es-GT"/>
        </w:rPr>
      </w:pPr>
    </w:p>
    <w:p w14:paraId="40863B8F" w14:textId="12482B48" w:rsidR="00A55AE5"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75B113B6" w14:textId="77777777" w:rsidR="001137F4" w:rsidRPr="00272A5B" w:rsidRDefault="001137F4"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225FC2" w14:paraId="323F4E51"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50815F5" w14:textId="6E10B2B2" w:rsidR="00A55AE5" w:rsidRPr="00225FC2" w:rsidRDefault="009A7065" w:rsidP="007A316D">
            <w:pPr>
              <w:jc w:val="center"/>
              <w:textAlignment w:val="center"/>
              <w:rPr>
                <w:rFonts w:ascii="Century Gothic" w:hAnsi="Century Gothic" w:cs="Arial"/>
                <w:b w:val="0"/>
                <w:bCs w:val="0"/>
                <w:i w:val="0"/>
                <w:iCs w:val="0"/>
                <w:color w:val="FF0000"/>
                <w:sz w:val="18"/>
                <w:szCs w:val="18"/>
                <w:lang w:val="es-GT"/>
              </w:rPr>
            </w:pPr>
            <w:r w:rsidRPr="009A7065">
              <w:rPr>
                <w:rFonts w:ascii="Century Gothic" w:hAnsi="Century Gothic" w:cs="Arial"/>
                <w:i w:val="0"/>
                <w:iCs w:val="0"/>
                <w:sz w:val="18"/>
                <w:szCs w:val="18"/>
                <w:lang w:val="es-GT"/>
              </w:rPr>
              <w:t>3</w:t>
            </w:r>
            <w:r w:rsidR="00C4261D">
              <w:rPr>
                <w:rFonts w:ascii="Century Gothic" w:hAnsi="Century Gothic" w:cs="Arial"/>
                <w:i w:val="0"/>
                <w:iCs w:val="0"/>
                <w:sz w:val="18"/>
                <w:szCs w:val="18"/>
                <w:lang w:val="es-GT"/>
              </w:rPr>
              <w:t>6</w:t>
            </w:r>
            <w:r w:rsidRPr="009A7065">
              <w:rPr>
                <w:rFonts w:ascii="Century Gothic" w:hAnsi="Century Gothic" w:cs="Arial"/>
                <w:i w:val="0"/>
                <w:iCs w:val="0"/>
                <w:sz w:val="18"/>
                <w:szCs w:val="18"/>
                <w:lang w:val="es-GT"/>
              </w:rPr>
              <w:t xml:space="preserve">. </w:t>
            </w:r>
            <w:r w:rsidR="00A55AE5" w:rsidRPr="009A7065">
              <w:rPr>
                <w:rFonts w:ascii="Century Gothic" w:hAnsi="Century Gothic" w:cs="Arial"/>
                <w:i w:val="0"/>
                <w:iCs w:val="0"/>
                <w:sz w:val="18"/>
                <w:szCs w:val="18"/>
                <w:lang w:val="es-GT"/>
              </w:rPr>
              <w:t>Técnico Especialista en Ciencias Sociales</w:t>
            </w:r>
            <w:r w:rsidR="002150C6" w:rsidRPr="009A7065">
              <w:rPr>
                <w:rFonts w:ascii="Century Gothic" w:hAnsi="Century Gothic" w:cs="Arial"/>
                <w:i w:val="0"/>
                <w:iCs w:val="0"/>
                <w:sz w:val="18"/>
                <w:szCs w:val="18"/>
                <w:lang w:val="es-GT"/>
              </w:rPr>
              <w:t xml:space="preserve"> y </w:t>
            </w:r>
            <w:r w:rsidR="00A55AE5" w:rsidRPr="009A7065">
              <w:rPr>
                <w:rFonts w:ascii="Century Gothic" w:hAnsi="Century Gothic" w:cs="Arial"/>
                <w:i w:val="0"/>
                <w:iCs w:val="0"/>
                <w:sz w:val="18"/>
                <w:szCs w:val="18"/>
                <w:lang w:val="es-GT"/>
              </w:rPr>
              <w:t xml:space="preserve">Formación Ciudadana </w:t>
            </w:r>
          </w:p>
        </w:tc>
      </w:tr>
      <w:tr w:rsidR="00A55AE5" w:rsidRPr="00225FC2" w14:paraId="09EC55E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AC4BFF" w14:textId="77777777" w:rsidR="00A55AE5" w:rsidRPr="00225FC2" w:rsidRDefault="00A55AE5" w:rsidP="00347453">
            <w:pPr>
              <w:pStyle w:val="Prrafodelista"/>
              <w:numPr>
                <w:ilvl w:val="0"/>
                <w:numId w:val="133"/>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IDENTIFICACIÓN DEL PUESTO</w:t>
            </w:r>
          </w:p>
        </w:tc>
      </w:tr>
      <w:tr w:rsidR="00A55AE5" w:rsidRPr="00225FC2" w14:paraId="7B130A6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A901DF"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Título oficial del puesto: Asesor Profesional Especializado II</w:t>
            </w:r>
          </w:p>
        </w:tc>
        <w:tc>
          <w:tcPr>
            <w:tcW w:w="2452" w:type="pct"/>
            <w:tcBorders>
              <w:top w:val="single" w:sz="4" w:space="0" w:color="00B0F0"/>
            </w:tcBorders>
            <w:shd w:val="clear" w:color="auto" w:fill="auto"/>
          </w:tcPr>
          <w:p w14:paraId="50B99842"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Código de la clase:  9820</w:t>
            </w:r>
          </w:p>
        </w:tc>
      </w:tr>
      <w:tr w:rsidR="00A55AE5" w:rsidRPr="00225FC2" w14:paraId="7FD7584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hemeFill="accent5" w:themeFillTint="33"/>
          </w:tcPr>
          <w:p w14:paraId="2483A109"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68C59AFA"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Código de Especialidad: 0007</w:t>
            </w:r>
          </w:p>
        </w:tc>
      </w:tr>
      <w:tr w:rsidR="00A55AE5" w:rsidRPr="00225FC2" w14:paraId="17E9FB6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363D9B2"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 xml:space="preserve">Título funcional: </w:t>
            </w:r>
            <w:r w:rsidRPr="009A7065">
              <w:rPr>
                <w:rFonts w:ascii="Century Gothic" w:hAnsi="Century Gothic" w:cs="Arial"/>
                <w:i w:val="0"/>
                <w:iCs w:val="0"/>
                <w:sz w:val="18"/>
                <w:szCs w:val="18"/>
                <w:lang w:val="es-GT"/>
              </w:rPr>
              <w:t>Técnico Especialista en Ciencias Sociales y Formación Ciudadana</w:t>
            </w:r>
            <w:r w:rsidRPr="00225FC2">
              <w:rPr>
                <w:rFonts w:ascii="Century Gothic" w:hAnsi="Century Gothic" w:cs="Arial"/>
                <w:i w:val="0"/>
                <w:iCs w:val="0"/>
                <w:sz w:val="18"/>
                <w:szCs w:val="18"/>
                <w:lang w:val="es-GT"/>
              </w:rPr>
              <w:t xml:space="preserve">  </w:t>
            </w:r>
          </w:p>
        </w:tc>
        <w:tc>
          <w:tcPr>
            <w:tcW w:w="2452" w:type="pct"/>
            <w:shd w:val="clear" w:color="auto" w:fill="auto"/>
          </w:tcPr>
          <w:p w14:paraId="28A3330B"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Número de puestos: 01</w:t>
            </w:r>
          </w:p>
        </w:tc>
      </w:tr>
      <w:tr w:rsidR="00A55AE5" w:rsidRPr="00225FC2" w14:paraId="2EC345F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hemeFill="accent5" w:themeFillTint="33"/>
          </w:tcPr>
          <w:p w14:paraId="065D4534"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Jefe inmediato:  Jefe del Departamento de Nivel Medio, Ciclo Básico</w:t>
            </w:r>
          </w:p>
        </w:tc>
        <w:tc>
          <w:tcPr>
            <w:tcW w:w="2452" w:type="pct"/>
          </w:tcPr>
          <w:p w14:paraId="43349FA0"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Subalternos:  N/A</w:t>
            </w:r>
          </w:p>
          <w:p w14:paraId="54DC9EC1"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225FC2" w14:paraId="2D02BB83"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5F7470" w14:textId="77777777" w:rsidR="00A55AE5" w:rsidRPr="00225FC2" w:rsidRDefault="00A55AE5" w:rsidP="00347453">
            <w:pPr>
              <w:pStyle w:val="Prrafodelista"/>
              <w:numPr>
                <w:ilvl w:val="0"/>
                <w:numId w:val="133"/>
              </w:numPr>
              <w:jc w:val="both"/>
              <w:textAlignment w:val="center"/>
              <w:rPr>
                <w:rFonts w:ascii="Century Gothic" w:hAnsi="Century Gothic" w:cs="Arial"/>
                <w:i w:val="0"/>
                <w:iCs w:val="0"/>
                <w:sz w:val="18"/>
                <w:szCs w:val="18"/>
                <w:lang w:val="es-GT"/>
              </w:rPr>
            </w:pPr>
            <w:r w:rsidRPr="002A170B">
              <w:rPr>
                <w:rFonts w:ascii="Century Gothic" w:eastAsia="SimSun" w:hAnsi="Century Gothic" w:cs="Arial"/>
                <w:bCs w:val="0"/>
                <w:i w:val="0"/>
                <w:iCs w:val="0"/>
                <w:sz w:val="18"/>
                <w:szCs w:val="18"/>
                <w:lang w:val="es-GT" w:bidi="ar"/>
              </w:rPr>
              <w:t>NATURALEZA</w:t>
            </w:r>
            <w:r w:rsidRPr="00225FC2">
              <w:rPr>
                <w:rFonts w:ascii="Century Gothic" w:hAnsi="Century Gothic" w:cs="Arial"/>
                <w:i w:val="0"/>
                <w:iCs w:val="0"/>
                <w:sz w:val="18"/>
                <w:szCs w:val="18"/>
                <w:lang w:val="es-GT"/>
              </w:rPr>
              <w:t xml:space="preserve"> DEL PUESTO</w:t>
            </w:r>
          </w:p>
        </w:tc>
      </w:tr>
      <w:tr w:rsidR="00A55AE5" w:rsidRPr="00225FC2" w14:paraId="6B7D08A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9DCACF" w14:textId="0C24D179" w:rsidR="007A316D" w:rsidRPr="00225FC2" w:rsidRDefault="007A316D" w:rsidP="007A316D">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Planificar y organizar el diseño, desarrollo y evaluación del área de</w:t>
            </w:r>
            <w:r w:rsidR="00921CE7">
              <w:rPr>
                <w:rFonts w:ascii="Century Gothic" w:hAnsi="Century Gothic" w:cs="Arial"/>
                <w:i w:val="0"/>
                <w:iCs w:val="0"/>
                <w:sz w:val="18"/>
                <w:szCs w:val="18"/>
                <w:lang w:val="es-GT"/>
              </w:rPr>
              <w:t xml:space="preserve"> </w:t>
            </w:r>
            <w:r w:rsidR="00921CE7" w:rsidRPr="00225FC2">
              <w:rPr>
                <w:rFonts w:ascii="Century Gothic" w:hAnsi="Century Gothic" w:cs="Arial"/>
                <w:i w:val="0"/>
                <w:iCs w:val="0"/>
                <w:sz w:val="18"/>
                <w:szCs w:val="18"/>
                <w:lang w:val="es-GT"/>
              </w:rPr>
              <w:t>Ciencias Sociales</w:t>
            </w:r>
            <w:r w:rsidR="002150C6">
              <w:rPr>
                <w:rFonts w:ascii="Century Gothic" w:hAnsi="Century Gothic" w:cs="Arial"/>
                <w:i w:val="0"/>
                <w:iCs w:val="0"/>
                <w:sz w:val="18"/>
                <w:szCs w:val="18"/>
                <w:lang w:val="es-GT"/>
              </w:rPr>
              <w:t xml:space="preserve"> y</w:t>
            </w:r>
            <w:r w:rsidR="00921CE7" w:rsidRPr="00225FC2">
              <w:rPr>
                <w:rFonts w:ascii="Century Gothic" w:hAnsi="Century Gothic" w:cs="Arial"/>
                <w:i w:val="0"/>
                <w:iCs w:val="0"/>
                <w:sz w:val="18"/>
                <w:szCs w:val="18"/>
                <w:lang w:val="es-GT"/>
              </w:rPr>
              <w:t xml:space="preserve"> Formación Ciudadana </w:t>
            </w:r>
            <w:r w:rsidRPr="00225FC2">
              <w:rPr>
                <w:rFonts w:ascii="Century Gothic" w:hAnsi="Century Gothic" w:cs="Arial"/>
                <w:i w:val="0"/>
                <w:iCs w:val="0"/>
                <w:sz w:val="18"/>
                <w:szCs w:val="18"/>
                <w:lang w:val="es-GT"/>
              </w:rPr>
              <w:t>del Currículo Nacional Base del Nivel de Educación Media, Ciclo Básico, en todas sus modalidades; así como, de las estrategias y los materiales de apoyo curricular para que respondan a los requerimientos de calidad y actualidad del Sistema Educativo Nacional.</w:t>
            </w:r>
          </w:p>
          <w:p w14:paraId="72C7866D"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5D9EC4C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6C278BD" w14:textId="5F9FD508" w:rsidR="00A55AE5" w:rsidRPr="00225FC2" w:rsidRDefault="00706047" w:rsidP="00347453">
            <w:pPr>
              <w:pStyle w:val="Prrafodelista"/>
              <w:numPr>
                <w:ilvl w:val="0"/>
                <w:numId w:val="133"/>
              </w:numPr>
              <w:jc w:val="both"/>
              <w:textAlignment w:val="center"/>
              <w:rPr>
                <w:rFonts w:ascii="Century Gothic" w:hAnsi="Century Gothic" w:cs="Arial"/>
                <w:b/>
                <w:i w:val="0"/>
                <w:iCs w:val="0"/>
                <w:sz w:val="18"/>
                <w:szCs w:val="18"/>
                <w:lang w:bidi="ar"/>
              </w:rPr>
            </w:pPr>
            <w:r>
              <w:rPr>
                <w:rFonts w:ascii="Century Gothic" w:hAnsi="Century Gothic" w:cs="Arial"/>
                <w:b/>
                <w:i w:val="0"/>
                <w:iCs w:val="0"/>
                <w:sz w:val="18"/>
                <w:szCs w:val="18"/>
                <w:lang w:bidi="ar"/>
              </w:rPr>
              <w:t xml:space="preserve"> </w:t>
            </w:r>
            <w:r w:rsidR="00A55AE5" w:rsidRPr="00225FC2">
              <w:rPr>
                <w:rFonts w:ascii="Century Gothic" w:hAnsi="Century Gothic" w:cs="Arial"/>
                <w:b/>
                <w:i w:val="0"/>
                <w:iCs w:val="0"/>
                <w:sz w:val="18"/>
                <w:szCs w:val="18"/>
                <w:lang w:bidi="ar"/>
              </w:rPr>
              <w:t xml:space="preserve">TAREAS </w:t>
            </w:r>
            <w:r w:rsidR="00A55AE5" w:rsidRPr="002A170B">
              <w:rPr>
                <w:rFonts w:ascii="Century Gothic" w:eastAsia="SimSun" w:hAnsi="Century Gothic" w:cs="Arial"/>
                <w:b/>
                <w:i w:val="0"/>
                <w:iCs w:val="0"/>
                <w:sz w:val="18"/>
                <w:szCs w:val="18"/>
                <w:lang w:val="es-GT" w:bidi="ar"/>
              </w:rPr>
              <w:t>PERMANENTES</w:t>
            </w:r>
          </w:p>
        </w:tc>
      </w:tr>
      <w:tr w:rsidR="00A55AE5" w:rsidRPr="00225FC2" w14:paraId="67A9324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70A3E0D" w14:textId="194C2218" w:rsidR="007A316D" w:rsidRPr="00225FC2" w:rsidRDefault="007A316D" w:rsidP="00347453">
            <w:pPr>
              <w:pStyle w:val="Prrafodelista"/>
              <w:numPr>
                <w:ilvl w:val="0"/>
                <w:numId w:val="1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Pr="00225FC2">
              <w:rPr>
                <w:rFonts w:ascii="Century Gothic" w:hAnsi="Century Gothic" w:cs="Arial"/>
                <w:i w:val="0"/>
                <w:iCs w:val="0"/>
                <w:sz w:val="18"/>
                <w:szCs w:val="18"/>
                <w:lang w:val="es-GT"/>
              </w:rPr>
              <w:t>Ciencias Sociales</w:t>
            </w:r>
            <w:r w:rsidR="002150C6">
              <w:rPr>
                <w:rFonts w:ascii="Century Gothic" w:hAnsi="Century Gothic" w:cs="Arial"/>
                <w:i w:val="0"/>
                <w:iCs w:val="0"/>
                <w:sz w:val="18"/>
                <w:szCs w:val="18"/>
                <w:lang w:val="es-GT"/>
              </w:rPr>
              <w:t>,</w:t>
            </w:r>
            <w:r w:rsidRPr="00225FC2">
              <w:rPr>
                <w:rFonts w:ascii="Century Gothic" w:hAnsi="Century Gothic" w:cs="Arial"/>
                <w:i w:val="0"/>
                <w:iCs w:val="0"/>
                <w:sz w:val="18"/>
                <w:szCs w:val="18"/>
                <w:lang w:val="es-GT"/>
              </w:rPr>
              <w:t xml:space="preserve"> Formación Ciudadana e interculturalidad</w:t>
            </w:r>
            <w:r w:rsidRPr="00225FC2">
              <w:rPr>
                <w:rFonts w:ascii="Century Gothic" w:eastAsiaTheme="minorHAnsi" w:hAnsi="Century Gothic" w:cs="Century Gothic,Italic"/>
                <w:i w:val="0"/>
                <w:iCs w:val="0"/>
                <w:sz w:val="18"/>
                <w:szCs w:val="18"/>
                <w:lang w:val="es-GT" w:eastAsia="en-US"/>
              </w:rPr>
              <w:t xml:space="preserve"> del Nivel </w:t>
            </w:r>
            <w:r w:rsidRPr="00225FC2">
              <w:rPr>
                <w:rFonts w:ascii="Century Gothic" w:hAnsi="Century Gothic" w:cs="Arial"/>
                <w:i w:val="0"/>
                <w:iCs w:val="0"/>
                <w:sz w:val="18"/>
                <w:szCs w:val="18"/>
                <w:lang w:val="es-GT"/>
              </w:rPr>
              <w:t>de Educación Media, Ciclo Básico.</w:t>
            </w:r>
          </w:p>
          <w:p w14:paraId="1EFB4FB7" w14:textId="07F872C5" w:rsidR="007A316D" w:rsidRPr="00225FC2" w:rsidRDefault="007A316D" w:rsidP="00347453">
            <w:pPr>
              <w:pStyle w:val="Prrafodelista"/>
              <w:numPr>
                <w:ilvl w:val="0"/>
                <w:numId w:val="1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Diseñar, desarrollar y actualizar el área curricular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 xml:space="preserve"> con base </w:t>
            </w:r>
            <w:r w:rsidRPr="00225FC2">
              <w:rPr>
                <w:rFonts w:ascii="Century Gothic" w:hAnsi="Century Gothic"/>
                <w:i w:val="0"/>
                <w:iCs w:val="0"/>
                <w:sz w:val="18"/>
                <w:szCs w:val="18"/>
                <w:lang w:val="es-GT"/>
              </w:rPr>
              <w:t>en resultados de investigación de procesos curriculares, disciplinares, pedagógicos, metodológicos y de evaluación de los aprendizajes.</w:t>
            </w:r>
          </w:p>
          <w:p w14:paraId="2A2DF4E6" w14:textId="78678210" w:rsidR="007A316D" w:rsidRPr="00225FC2" w:rsidRDefault="007A316D" w:rsidP="00347453">
            <w:pPr>
              <w:pStyle w:val="Prrafodelista"/>
              <w:numPr>
                <w:ilvl w:val="0"/>
                <w:numId w:val="1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hAnsi="Century Gothic"/>
                <w:i w:val="0"/>
                <w:iCs w:val="0"/>
                <w:sz w:val="18"/>
                <w:szCs w:val="18"/>
                <w:lang w:val="es-GT"/>
              </w:rPr>
              <w:t xml:space="preserve">Establecer los lineamientos metodológicos para el diseño de materiales de apoyo curricular relacionados con 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w:t>
            </w:r>
          </w:p>
          <w:p w14:paraId="4018F817" w14:textId="2B9E047A" w:rsidR="007A316D" w:rsidRPr="00225FC2" w:rsidRDefault="007A316D" w:rsidP="00347453">
            <w:pPr>
              <w:pStyle w:val="Prrafodelista"/>
              <w:numPr>
                <w:ilvl w:val="0"/>
                <w:numId w:val="1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eastAsiaTheme="minorHAnsi" w:hAnsi="Century Gothic" w:cs="Century Gothic,Italic"/>
                <w:i w:val="0"/>
                <w:iCs w:val="0"/>
                <w:sz w:val="18"/>
                <w:szCs w:val="18"/>
                <w:lang w:val="es-GT" w:eastAsia="en-US"/>
              </w:rPr>
              <w:t>, según el Currículo Nacional Base del Nivel Medio Ciclo Básico.</w:t>
            </w:r>
          </w:p>
          <w:p w14:paraId="18F270B6" w14:textId="760F301C" w:rsidR="007A316D" w:rsidRPr="00225FC2" w:rsidRDefault="007A316D" w:rsidP="00347453">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Pr="00225FC2">
              <w:rPr>
                <w:rFonts w:ascii="Century Gothic" w:hAnsi="Century Gothic" w:cs="Arial"/>
                <w:i w:val="0"/>
                <w:iCs w:val="0"/>
                <w:sz w:val="18"/>
                <w:szCs w:val="18"/>
                <w:lang w:val="es-GT"/>
              </w:rPr>
              <w:t>Ciencias Sociales, Formación Ciudadana e interculturalidad.</w:t>
            </w:r>
          </w:p>
          <w:p w14:paraId="27DAAE3E" w14:textId="1D843394" w:rsidR="007A316D" w:rsidRPr="00225FC2" w:rsidRDefault="007A316D" w:rsidP="00347453">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Participar en acciones técnicas y curriculares relacionadas con 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hAnsi="Century Gothic"/>
                <w:i w:val="0"/>
                <w:iCs w:val="0"/>
                <w:sz w:val="18"/>
                <w:szCs w:val="18"/>
                <w:lang w:val="es-GT"/>
              </w:rPr>
              <w:t xml:space="preserve"> u otras áreas afines en los diferentes niveles educativos.  </w:t>
            </w:r>
          </w:p>
          <w:p w14:paraId="0B5B35E0" w14:textId="77DA2159" w:rsidR="007A316D" w:rsidRPr="00225FC2" w:rsidRDefault="007A316D" w:rsidP="00347453">
            <w:pPr>
              <w:pStyle w:val="Encabezado"/>
              <w:widowControl w:val="0"/>
              <w:numPr>
                <w:ilvl w:val="0"/>
                <w:numId w:val="169"/>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Establecer los estándares educativos del área de </w:t>
            </w:r>
            <w:r w:rsidRPr="00225FC2">
              <w:rPr>
                <w:rFonts w:ascii="Century Gothic" w:hAnsi="Century Gothic" w:cs="Arial"/>
                <w:i w:val="0"/>
                <w:iCs w:val="0"/>
                <w:sz w:val="18"/>
                <w:szCs w:val="18"/>
                <w:lang w:val="es-GT"/>
              </w:rPr>
              <w:t>Ciencias Sociales, Formación Ciudadana e interculturalidad</w:t>
            </w:r>
            <w:r w:rsidRPr="00225FC2">
              <w:rPr>
                <w:rFonts w:ascii="Century Gothic" w:hAnsi="Century Gothic"/>
                <w:i w:val="0"/>
                <w:iCs w:val="0"/>
                <w:sz w:val="18"/>
                <w:szCs w:val="18"/>
                <w:lang w:val="es-GT"/>
              </w:rPr>
              <w:t>, para que respondan a los criterios de calidad y pertinencia.</w:t>
            </w:r>
          </w:p>
          <w:p w14:paraId="452E9270" w14:textId="77777777" w:rsidR="007A316D" w:rsidRPr="00225FC2" w:rsidRDefault="007A316D" w:rsidP="00347453">
            <w:pPr>
              <w:pStyle w:val="Prrafodelista"/>
              <w:numPr>
                <w:ilvl w:val="0"/>
                <w:numId w:val="1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26B4B824" w14:textId="35B85CB1" w:rsidR="007A316D" w:rsidRPr="00272D8E" w:rsidRDefault="007A316D" w:rsidP="00347453">
            <w:pPr>
              <w:pStyle w:val="Prrafodelista"/>
              <w:numPr>
                <w:ilvl w:val="0"/>
                <w:numId w:val="169"/>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225FC2">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CC8C372" w14:textId="6E6AD491" w:rsidR="00272D8E" w:rsidRPr="00225FC2" w:rsidRDefault="00272D8E" w:rsidP="00272D8E">
            <w:pPr>
              <w:pStyle w:val="Prrafodelista"/>
              <w:autoSpaceDE w:val="0"/>
              <w:autoSpaceDN w:val="0"/>
              <w:adjustRightInd w:val="0"/>
              <w:ind w:left="360"/>
              <w:jc w:val="both"/>
              <w:rPr>
                <w:rFonts w:ascii="Century Gothic" w:eastAsiaTheme="minorHAnsi" w:hAnsi="Century Gothic" w:cs="Century Gothic,Italic"/>
                <w:i w:val="0"/>
                <w:iCs w:val="0"/>
                <w:sz w:val="18"/>
                <w:szCs w:val="18"/>
                <w:lang w:val="es-GT" w:eastAsia="en-US"/>
              </w:rPr>
            </w:pPr>
          </w:p>
          <w:p w14:paraId="6E30F80E" w14:textId="77777777" w:rsidR="00A55AE5" w:rsidRPr="00225FC2" w:rsidRDefault="00A55AE5" w:rsidP="00025D5F">
            <w:pPr>
              <w:pStyle w:val="Encabezado"/>
              <w:widowControl w:val="0"/>
              <w:spacing w:line="276" w:lineRule="auto"/>
              <w:jc w:val="both"/>
              <w:rPr>
                <w:rFonts w:ascii="Century Gothic" w:hAnsi="Century Gothic" w:cs="Arial"/>
                <w:i w:val="0"/>
                <w:iCs w:val="0"/>
                <w:sz w:val="18"/>
                <w:szCs w:val="18"/>
                <w:lang w:val="es-GT" w:bidi="ar"/>
              </w:rPr>
            </w:pPr>
          </w:p>
        </w:tc>
      </w:tr>
      <w:tr w:rsidR="00A55AE5" w:rsidRPr="00225FC2" w14:paraId="74D9428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60FA13DF" w14:textId="7BC9D555" w:rsidR="00A55AE5" w:rsidRPr="00225FC2" w:rsidRDefault="00A55AE5" w:rsidP="00347453">
            <w:pPr>
              <w:pStyle w:val="Prrafodelista"/>
              <w:numPr>
                <w:ilvl w:val="0"/>
                <w:numId w:val="133"/>
              </w:numPr>
              <w:jc w:val="both"/>
              <w:textAlignment w:val="center"/>
              <w:rPr>
                <w:rFonts w:ascii="Century Gothic" w:eastAsia="SimSun" w:hAnsi="Century Gothic" w:cs="Arial"/>
                <w:b/>
                <w:i w:val="0"/>
                <w:iCs w:val="0"/>
                <w:sz w:val="18"/>
                <w:szCs w:val="18"/>
                <w:lang w:val="es-GT" w:bidi="ar"/>
              </w:rPr>
            </w:pPr>
            <w:r w:rsidRPr="00225FC2">
              <w:rPr>
                <w:rFonts w:ascii="Century Gothic" w:hAnsi="Century Gothic" w:cs="Arial"/>
                <w:b/>
                <w:i w:val="0"/>
                <w:iCs w:val="0"/>
                <w:sz w:val="18"/>
                <w:szCs w:val="18"/>
                <w:lang w:bidi="ar"/>
              </w:rPr>
              <w:t xml:space="preserve">TAREAS </w:t>
            </w:r>
            <w:r w:rsidRPr="002A170B">
              <w:rPr>
                <w:rFonts w:ascii="Century Gothic" w:eastAsia="SimSun" w:hAnsi="Century Gothic" w:cs="Arial"/>
                <w:b/>
                <w:i w:val="0"/>
                <w:iCs w:val="0"/>
                <w:sz w:val="18"/>
                <w:szCs w:val="18"/>
                <w:lang w:val="es-GT" w:bidi="ar"/>
              </w:rPr>
              <w:t>PERIÓDICAS</w:t>
            </w:r>
          </w:p>
        </w:tc>
      </w:tr>
      <w:tr w:rsidR="00A55AE5" w:rsidRPr="00225FC2" w14:paraId="6B3CFAE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58E971" w14:textId="77777777" w:rsidR="007A316D" w:rsidRPr="001160D3" w:rsidRDefault="007A316D" w:rsidP="00347453">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 xml:space="preserve">Participar en la planificación de las acciones técnicas del departamento, de acuerdo con las acciones programadas en el POA </w:t>
            </w:r>
          </w:p>
          <w:p w14:paraId="1D00906F" w14:textId="77777777" w:rsidR="007A316D" w:rsidRPr="001160D3" w:rsidRDefault="007A316D" w:rsidP="00347453">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Elaborar informes de los procesos y actividades de acuerdo con los procedimientos establecidos.</w:t>
            </w:r>
          </w:p>
          <w:p w14:paraId="39B1B9E2" w14:textId="1DEF9959" w:rsidR="007A316D" w:rsidRPr="001160D3" w:rsidRDefault="007A316D" w:rsidP="00347453">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Elaborar dictámenes, opiniones, oficios, providencias e informes relacionadas con el área de Ciencias Sociales, Formación Ciudadana e interculturalidad.</w:t>
            </w:r>
          </w:p>
          <w:p w14:paraId="7234D87C" w14:textId="77777777" w:rsidR="007A316D" w:rsidRPr="001160D3" w:rsidRDefault="007A316D" w:rsidP="00347453">
            <w:pPr>
              <w:pStyle w:val="Prrafodelista"/>
              <w:numPr>
                <w:ilvl w:val="0"/>
                <w:numId w:val="211"/>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1160D3">
              <w:rPr>
                <w:rFonts w:ascii="Century Gothic" w:eastAsiaTheme="minorHAnsi" w:hAnsi="Century Gothic" w:cs="Century Gothic,Italic"/>
                <w:i w:val="0"/>
                <w:iCs w:val="0"/>
                <w:sz w:val="18"/>
                <w:szCs w:val="18"/>
                <w:lang w:val="es-GT" w:eastAsia="en-US"/>
              </w:rPr>
              <w:t>Integrar equipos de trabajo para la consecución de los objetivos y metas institucionales o del departamento.</w:t>
            </w:r>
          </w:p>
          <w:p w14:paraId="7061EE87" w14:textId="1FA672CD" w:rsidR="007A316D" w:rsidRPr="00272D8E" w:rsidRDefault="007A316D" w:rsidP="00347453">
            <w:pPr>
              <w:pStyle w:val="Prrafodelista"/>
              <w:numPr>
                <w:ilvl w:val="0"/>
                <w:numId w:val="211"/>
              </w:numPr>
              <w:autoSpaceDE w:val="0"/>
              <w:autoSpaceDN w:val="0"/>
              <w:adjustRightInd w:val="0"/>
              <w:jc w:val="both"/>
              <w:rPr>
                <w:rFonts w:ascii="Century Gothic" w:hAnsi="Century Gothic"/>
                <w:i w:val="0"/>
                <w:iCs w:val="0"/>
                <w:sz w:val="18"/>
                <w:szCs w:val="18"/>
                <w:lang w:val="es-GT"/>
              </w:rPr>
            </w:pPr>
            <w:r w:rsidRPr="001160D3">
              <w:rPr>
                <w:rFonts w:ascii="Century Gothic" w:eastAsiaTheme="minorHAnsi" w:hAnsi="Century Gothic" w:cs="Century Gothic,Italic"/>
                <w:i w:val="0"/>
                <w:iCs w:val="0"/>
                <w:sz w:val="18"/>
                <w:szCs w:val="18"/>
                <w:lang w:val="es-GT" w:eastAsia="en-US"/>
              </w:rPr>
              <w:t>Realizar</w:t>
            </w:r>
            <w:r w:rsidRPr="00225FC2">
              <w:rPr>
                <w:rFonts w:ascii="Century Gothic" w:hAnsi="Century Gothic"/>
                <w:i w:val="0"/>
                <w:iCs w:val="0"/>
                <w:sz w:val="18"/>
                <w:szCs w:val="18"/>
                <w:lang w:val="es-GT"/>
              </w:rPr>
              <w:t xml:space="preserve"> reuniones de trabajo y capacitaciones relacionadas con el área curricular.</w:t>
            </w:r>
          </w:p>
          <w:p w14:paraId="0258207A" w14:textId="0CE1C238" w:rsidR="00272D8E" w:rsidRPr="001569F7" w:rsidRDefault="00272D8E" w:rsidP="00347453">
            <w:pPr>
              <w:pStyle w:val="Encabezado"/>
              <w:widowControl w:val="0"/>
              <w:numPr>
                <w:ilvl w:val="0"/>
                <w:numId w:val="211"/>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D1BB6B4" w14:textId="77777777" w:rsidR="00A55AE5" w:rsidRPr="00225FC2" w:rsidRDefault="00A55AE5" w:rsidP="00025D5F">
            <w:pPr>
              <w:pStyle w:val="Encabezado"/>
              <w:widowControl w:val="0"/>
              <w:spacing w:line="276" w:lineRule="auto"/>
              <w:jc w:val="both"/>
              <w:rPr>
                <w:rFonts w:ascii="Century Gothic" w:hAnsi="Century Gothic"/>
                <w:i w:val="0"/>
                <w:iCs w:val="0"/>
                <w:sz w:val="18"/>
                <w:szCs w:val="18"/>
                <w:lang w:val="es-GT"/>
              </w:rPr>
            </w:pPr>
          </w:p>
        </w:tc>
      </w:tr>
      <w:tr w:rsidR="00A55AE5" w:rsidRPr="00225FC2" w14:paraId="4BEC53C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D72056D" w14:textId="7CE1FB05" w:rsidR="00A55AE5" w:rsidRPr="00706047" w:rsidRDefault="00A55AE5" w:rsidP="00347453">
            <w:pPr>
              <w:pStyle w:val="Prrafodelista"/>
              <w:numPr>
                <w:ilvl w:val="0"/>
                <w:numId w:val="133"/>
              </w:numPr>
              <w:jc w:val="both"/>
              <w:textAlignment w:val="center"/>
              <w:rPr>
                <w:rFonts w:ascii="Century Gothic" w:hAnsi="Century Gothic" w:cs="Arial"/>
                <w:b/>
                <w:sz w:val="18"/>
                <w:szCs w:val="18"/>
              </w:rPr>
            </w:pPr>
            <w:r w:rsidRPr="00706047">
              <w:rPr>
                <w:rFonts w:ascii="Century Gothic" w:hAnsi="Century Gothic" w:cs="Arial"/>
                <w:b/>
                <w:sz w:val="18"/>
                <w:szCs w:val="18"/>
              </w:rPr>
              <w:t xml:space="preserve">TAREAS </w:t>
            </w:r>
            <w:r w:rsidRPr="002A170B">
              <w:rPr>
                <w:rFonts w:ascii="Century Gothic" w:eastAsia="SimSun" w:hAnsi="Century Gothic" w:cs="Arial"/>
                <w:b/>
                <w:i w:val="0"/>
                <w:iCs w:val="0"/>
                <w:sz w:val="18"/>
                <w:szCs w:val="18"/>
                <w:lang w:val="es-GT" w:bidi="ar"/>
              </w:rPr>
              <w:t>EVENTUALES</w:t>
            </w:r>
          </w:p>
          <w:p w14:paraId="3A46DF2B" w14:textId="77777777" w:rsidR="00A55AE5" w:rsidRPr="00225FC2" w:rsidRDefault="00A55AE5" w:rsidP="00025D5F">
            <w:pPr>
              <w:pStyle w:val="Prrafodelista"/>
              <w:jc w:val="both"/>
              <w:textAlignment w:val="center"/>
              <w:rPr>
                <w:rFonts w:ascii="Century Gothic" w:hAnsi="Century Gothic" w:cs="Arial"/>
                <w:b/>
                <w:i w:val="0"/>
                <w:iCs w:val="0"/>
                <w:sz w:val="18"/>
                <w:szCs w:val="18"/>
                <w:lang w:val="es-GT"/>
              </w:rPr>
            </w:pPr>
          </w:p>
        </w:tc>
      </w:tr>
      <w:tr w:rsidR="00A55AE5" w:rsidRPr="00225FC2" w14:paraId="03B5DCBD"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D843234" w14:textId="77777777" w:rsidR="007A316D" w:rsidRPr="00225FC2" w:rsidRDefault="007A316D" w:rsidP="00347453">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386B4A8" w14:textId="77777777" w:rsidR="007A316D" w:rsidRPr="00225FC2" w:rsidRDefault="007A316D" w:rsidP="00347453">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Apoyar administrativamente en diferentes eventos que organiza la institución.</w:t>
            </w:r>
          </w:p>
          <w:p w14:paraId="21CD5A9D" w14:textId="77777777" w:rsidR="007A316D" w:rsidRPr="00225FC2" w:rsidRDefault="007A316D" w:rsidP="00347453">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5E19FABF" w14:textId="77777777" w:rsidR="007A316D" w:rsidRPr="00225FC2" w:rsidRDefault="007A316D" w:rsidP="00347453">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Utilizar el Sistema de Gestión de Calidad para la ejecución de actividades del Departamento.</w:t>
            </w:r>
          </w:p>
          <w:p w14:paraId="25B556B1" w14:textId="77777777" w:rsidR="007A316D" w:rsidRPr="00225FC2" w:rsidRDefault="007A316D" w:rsidP="00347453">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Participar en mesas de trabajo donde represente a la Digecur y/o al Mineduc, de acuerdo al nombramiento </w:t>
            </w:r>
            <w:r w:rsidRPr="00225FC2">
              <w:rPr>
                <w:rFonts w:ascii="Century Gothic" w:hAnsi="Century Gothic"/>
                <w:i w:val="0"/>
                <w:iCs w:val="0"/>
                <w:sz w:val="18"/>
                <w:szCs w:val="18"/>
                <w:lang w:val="es-GT"/>
              </w:rPr>
              <w:lastRenderedPageBreak/>
              <w:t>correspondiente</w:t>
            </w:r>
          </w:p>
          <w:p w14:paraId="38CB8DF5" w14:textId="77777777" w:rsidR="007A316D" w:rsidRPr="00225FC2" w:rsidRDefault="007A316D" w:rsidP="00347453">
            <w:pPr>
              <w:pStyle w:val="Encabezado"/>
              <w:widowControl w:val="0"/>
              <w:numPr>
                <w:ilvl w:val="0"/>
                <w:numId w:val="170"/>
              </w:numPr>
              <w:tabs>
                <w:tab w:val="clear" w:pos="4252"/>
                <w:tab w:val="clear" w:pos="8504"/>
              </w:tabs>
              <w:spacing w:line="276" w:lineRule="auto"/>
              <w:jc w:val="both"/>
              <w:rPr>
                <w:rFonts w:ascii="Century Gothic" w:hAnsi="Century Gothic"/>
                <w:i w:val="0"/>
                <w:iCs w:val="0"/>
                <w:sz w:val="18"/>
                <w:szCs w:val="18"/>
                <w:lang w:val="es-GT"/>
              </w:rPr>
            </w:pPr>
            <w:r w:rsidRPr="00225FC2">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F4FCE9B" w14:textId="77777777" w:rsidR="00A55AE5" w:rsidRPr="00225FC2" w:rsidRDefault="00A55AE5" w:rsidP="00025D5F">
            <w:pPr>
              <w:pStyle w:val="Encabezado"/>
              <w:widowControl w:val="0"/>
              <w:spacing w:line="276" w:lineRule="auto"/>
              <w:ind w:left="36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546"/>
        <w:gridCol w:w="8641"/>
      </w:tblGrid>
      <w:tr w:rsidR="00A55AE5" w:rsidRPr="00225FC2" w14:paraId="62A56847"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2E1FCA0" w14:textId="5B2AB340" w:rsidR="00A55AE5" w:rsidRPr="00706047" w:rsidRDefault="00A55AE5" w:rsidP="00347453">
            <w:pPr>
              <w:pStyle w:val="Prrafodelista"/>
              <w:numPr>
                <w:ilvl w:val="0"/>
                <w:numId w:val="133"/>
              </w:numPr>
              <w:jc w:val="both"/>
              <w:textAlignment w:val="center"/>
              <w:rPr>
                <w:rFonts w:ascii="Century Gothic" w:eastAsia="SimSun" w:hAnsi="Century Gothic" w:cs="Arial"/>
                <w:sz w:val="18"/>
                <w:szCs w:val="18"/>
                <w:lang w:val="es-GT" w:bidi="ar"/>
              </w:rPr>
            </w:pPr>
            <w:r w:rsidRPr="002A170B">
              <w:rPr>
                <w:rFonts w:ascii="Century Gothic" w:eastAsia="SimSun" w:hAnsi="Century Gothic" w:cs="Arial"/>
                <w:bCs w:val="0"/>
                <w:i w:val="0"/>
                <w:iCs w:val="0"/>
                <w:sz w:val="18"/>
                <w:szCs w:val="18"/>
                <w:lang w:val="es-GT" w:bidi="ar"/>
              </w:rPr>
              <w:lastRenderedPageBreak/>
              <w:t>UBICACIÓN</w:t>
            </w:r>
            <w:r w:rsidRPr="00706047">
              <w:rPr>
                <w:rFonts w:ascii="Century Gothic" w:eastAsia="SimSun" w:hAnsi="Century Gothic" w:cs="Arial"/>
                <w:sz w:val="18"/>
                <w:szCs w:val="18"/>
                <w:lang w:val="es-GT" w:bidi="ar"/>
              </w:rPr>
              <w:t xml:space="preserve"> DEL PUESTO</w:t>
            </w:r>
          </w:p>
        </w:tc>
      </w:tr>
      <w:tr w:rsidR="00A55AE5" w:rsidRPr="00225FC2" w14:paraId="6D99ADDC" w14:textId="77777777" w:rsidTr="007A316D">
        <w:trPr>
          <w:cnfStyle w:val="000000100000" w:firstRow="0" w:lastRow="0" w:firstColumn="0" w:lastColumn="0" w:oddVBand="0" w:evenVBand="0" w:oddHBand="1" w:evenHBand="0" w:firstRowFirstColumn="0" w:firstRowLastColumn="0" w:lastRowFirstColumn="0" w:lastRowLastColumn="0"/>
          <w:trHeight w:val="30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E5CEA6A" w14:textId="5E59477C"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i w:val="0"/>
                <w:iCs w:val="0"/>
                <w:sz w:val="18"/>
                <w:szCs w:val="18"/>
                <w:lang w:val="es-GT"/>
              </w:rPr>
              <w:t xml:space="preserve">El puesto de trabajo se ubica en el </w:t>
            </w:r>
            <w:r w:rsidRPr="00225FC2">
              <w:rPr>
                <w:rFonts w:ascii="Century Gothic" w:hAnsi="Century Gothic" w:cs="Arial"/>
                <w:i w:val="0"/>
                <w:iCs w:val="0"/>
                <w:sz w:val="18"/>
                <w:szCs w:val="18"/>
                <w:lang w:val="es-GT"/>
              </w:rPr>
              <w:t>Departamento de Nivel Medio, Ciclo Básico</w:t>
            </w:r>
            <w:r w:rsidR="007A316D" w:rsidRPr="00225FC2">
              <w:rPr>
                <w:rFonts w:ascii="Century Gothic" w:hAnsi="Century Gothic" w:cs="Arial"/>
                <w:i w:val="0"/>
                <w:iCs w:val="0"/>
                <w:sz w:val="18"/>
                <w:szCs w:val="18"/>
                <w:lang w:val="es-GT"/>
              </w:rPr>
              <w:t>.</w:t>
            </w:r>
          </w:p>
        </w:tc>
      </w:tr>
      <w:tr w:rsidR="00A55AE5" w:rsidRPr="00225FC2" w14:paraId="61F6B5F4"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3BAFCA75"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SUPERVISIÓN</w:t>
            </w:r>
          </w:p>
        </w:tc>
      </w:tr>
      <w:tr w:rsidR="00A55AE5" w:rsidRPr="00225FC2" w14:paraId="04AFAA64"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50AF4E78"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N/A</w:t>
            </w:r>
          </w:p>
          <w:p w14:paraId="706242F5"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461E2C7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62287BB1"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RESPONSABILIDAD</w:t>
            </w:r>
          </w:p>
        </w:tc>
      </w:tr>
      <w:tr w:rsidR="00A55AE5" w:rsidRPr="00225FC2" w14:paraId="0203BF6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E333F40" w14:textId="77777777" w:rsidR="00A55AE5" w:rsidRDefault="00A55AE5" w:rsidP="00025D5F">
            <w:pPr>
              <w:jc w:val="both"/>
              <w:textAlignment w:val="center"/>
              <w:rPr>
                <w:rFonts w:ascii="Century Gothic" w:hAnsi="Century Gothic" w:cs="Arial"/>
                <w:sz w:val="18"/>
                <w:szCs w:val="18"/>
                <w:lang w:val="es-GT"/>
              </w:rPr>
            </w:pPr>
            <w:r w:rsidRPr="00225FC2">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0E9B9730" w14:textId="616A8312" w:rsidR="00225FC2" w:rsidRPr="00225FC2" w:rsidRDefault="00225FC2" w:rsidP="00025D5F">
            <w:pPr>
              <w:jc w:val="both"/>
              <w:textAlignment w:val="center"/>
              <w:rPr>
                <w:rFonts w:ascii="Century Gothic" w:hAnsi="Century Gothic" w:cs="Arial"/>
                <w:b/>
                <w:i w:val="0"/>
                <w:iCs w:val="0"/>
                <w:sz w:val="18"/>
                <w:szCs w:val="18"/>
                <w:lang w:val="es-GT"/>
              </w:rPr>
            </w:pPr>
          </w:p>
        </w:tc>
      </w:tr>
      <w:tr w:rsidR="00A55AE5" w:rsidRPr="00225FC2" w14:paraId="5CF6B0C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64D22695"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Por el uso cuidado y resguardo del mobiliario y equipo que tiene registrado en la tarjeta de responsabilidad.</w:t>
            </w:r>
          </w:p>
          <w:p w14:paraId="6D1F185E" w14:textId="77777777" w:rsidR="00A55AE5" w:rsidRPr="00225FC2" w:rsidRDefault="00A55AE5" w:rsidP="00025D5F">
            <w:pPr>
              <w:jc w:val="both"/>
              <w:textAlignment w:val="center"/>
              <w:rPr>
                <w:rFonts w:ascii="Century Gothic" w:hAnsi="Century Gothic" w:cs="Arial"/>
                <w:b/>
                <w:i w:val="0"/>
                <w:iCs w:val="0"/>
                <w:sz w:val="18"/>
                <w:szCs w:val="18"/>
                <w:lang w:val="es-GT"/>
              </w:rPr>
            </w:pPr>
          </w:p>
        </w:tc>
      </w:tr>
      <w:tr w:rsidR="00A55AE5" w:rsidRPr="00225FC2" w14:paraId="1A75A0B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EE7B773"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RELACIONES</w:t>
            </w:r>
            <w:r w:rsidRPr="00225FC2">
              <w:rPr>
                <w:rFonts w:ascii="Century Gothic" w:hAnsi="Century Gothic" w:cs="Arial"/>
                <w:b/>
                <w:i w:val="0"/>
                <w:iCs w:val="0"/>
                <w:sz w:val="18"/>
                <w:szCs w:val="18"/>
                <w:lang w:val="es-GT"/>
              </w:rPr>
              <w:t xml:space="preserve"> LABORALES</w:t>
            </w:r>
          </w:p>
        </w:tc>
      </w:tr>
      <w:tr w:rsidR="00A55AE5" w:rsidRPr="00225FC2" w14:paraId="6F52AE0F" w14:textId="77777777" w:rsidTr="007A316D">
        <w:trPr>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2DA3D36B"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Internas</w:t>
            </w:r>
          </w:p>
        </w:tc>
        <w:tc>
          <w:tcPr>
            <w:tcW w:w="3862" w:type="pct"/>
            <w:tcBorders>
              <w:top w:val="single" w:sz="4" w:space="0" w:color="00B0F0"/>
              <w:left w:val="single" w:sz="4" w:space="0" w:color="00B0F0"/>
              <w:bottom w:val="single" w:sz="4" w:space="0" w:color="00B0F0"/>
            </w:tcBorders>
            <w:shd w:val="clear" w:color="auto" w:fill="auto"/>
          </w:tcPr>
          <w:p w14:paraId="00F26D2B"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25FC2">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225FC2" w14:paraId="40E53A4E" w14:textId="77777777" w:rsidTr="007A31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51EC726E"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Externas</w:t>
            </w:r>
          </w:p>
        </w:tc>
        <w:tc>
          <w:tcPr>
            <w:tcW w:w="3862" w:type="pct"/>
            <w:tcBorders>
              <w:top w:val="single" w:sz="4" w:space="0" w:color="00B0F0"/>
              <w:left w:val="single" w:sz="4" w:space="0" w:color="00B0F0"/>
              <w:bottom w:val="single" w:sz="4" w:space="0" w:color="00B0F0"/>
            </w:tcBorders>
            <w:shd w:val="clear" w:color="auto" w:fill="auto"/>
          </w:tcPr>
          <w:p w14:paraId="1ADEFFDB" w14:textId="77777777" w:rsidR="009F0A39" w:rsidRPr="00225FC2"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225FC2">
              <w:rPr>
                <w:rFonts w:ascii="Century Gothic" w:hAnsi="Century Gothic"/>
                <w:sz w:val="18"/>
                <w:szCs w:val="18"/>
                <w:lang w:val="es-GT"/>
              </w:rPr>
              <w:t>Organizaciones gubernamentales y no gubernamentales, centros educativos, universidades, cooperación nacional e internacional, entre otros.</w:t>
            </w:r>
          </w:p>
          <w:p w14:paraId="41D91AC8"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0DC1D67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4FA9F66" w14:textId="77777777" w:rsidR="00A55AE5" w:rsidRPr="00225FC2" w:rsidRDefault="00A55AE5" w:rsidP="00347453">
            <w:pPr>
              <w:pStyle w:val="Prrafodelista"/>
              <w:numPr>
                <w:ilvl w:val="0"/>
                <w:numId w:val="133"/>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LUGAR DE TRABAJO</w:t>
            </w:r>
          </w:p>
        </w:tc>
      </w:tr>
      <w:tr w:rsidR="00A55AE5" w:rsidRPr="00225FC2" w14:paraId="26E8174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0BFDE934" w14:textId="09E292CF" w:rsidR="00225FC2" w:rsidRPr="00225FC2" w:rsidRDefault="00A55AE5" w:rsidP="00025D5F">
            <w:pPr>
              <w:jc w:val="both"/>
              <w:textAlignment w:val="center"/>
              <w:rPr>
                <w:rFonts w:ascii="Century Gothic" w:hAnsi="Century Gothic" w:cs="Arial"/>
                <w:sz w:val="18"/>
                <w:szCs w:val="18"/>
                <w:lang w:val="es-GT"/>
              </w:rPr>
            </w:pPr>
            <w:r w:rsidRPr="00225FC2">
              <w:rPr>
                <w:rFonts w:ascii="Century Gothic" w:hAnsi="Century Gothic" w:cs="Arial"/>
                <w:i w:val="0"/>
                <w:iCs w:val="0"/>
                <w:sz w:val="18"/>
                <w:szCs w:val="18"/>
                <w:lang w:val="es-GT"/>
              </w:rPr>
              <w:t>El puesto de trabajo se ubica en la Dirección General de Currículo -DIGECUR-</w:t>
            </w:r>
            <w:r w:rsidR="007A316D" w:rsidRPr="00225FC2">
              <w:rPr>
                <w:rFonts w:ascii="Century Gothic" w:hAnsi="Century Gothic" w:cs="Arial"/>
                <w:i w:val="0"/>
                <w:iCs w:val="0"/>
                <w:sz w:val="18"/>
                <w:szCs w:val="18"/>
                <w:lang w:val="es-GT"/>
              </w:rPr>
              <w:t>.</w:t>
            </w:r>
          </w:p>
        </w:tc>
      </w:tr>
      <w:tr w:rsidR="00A55AE5" w:rsidRPr="00225FC2" w14:paraId="230E1F4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bottom w:val="single" w:sz="4" w:space="0" w:color="00B0F0"/>
            </w:tcBorders>
            <w:shd w:val="clear" w:color="auto" w:fill="D9E2F3" w:themeFill="accent5" w:themeFillTint="33"/>
          </w:tcPr>
          <w:p w14:paraId="30D2D3A5"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JORNADA</w:t>
            </w:r>
            <w:r w:rsidRPr="00225FC2">
              <w:rPr>
                <w:rFonts w:ascii="Century Gothic" w:hAnsi="Century Gothic" w:cs="Arial"/>
                <w:b/>
                <w:i w:val="0"/>
                <w:iCs w:val="0"/>
                <w:sz w:val="18"/>
                <w:szCs w:val="18"/>
                <w:lang w:val="es-GT"/>
              </w:rPr>
              <w:t xml:space="preserve"> DE TRABAJO</w:t>
            </w:r>
          </w:p>
        </w:tc>
      </w:tr>
      <w:tr w:rsidR="00A55AE5" w:rsidRPr="00225FC2" w14:paraId="3BD1A73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vAlign w:val="center"/>
          </w:tcPr>
          <w:p w14:paraId="6FD2EBCA" w14:textId="7504DD24"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25FC2">
              <w:rPr>
                <w:rFonts w:ascii="Century Gothic" w:hAnsi="Century Gothic" w:cs="Arial"/>
                <w:i w:val="0"/>
                <w:iCs w:val="0"/>
                <w:sz w:val="18"/>
                <w:szCs w:val="18"/>
                <w:lang w:val="es-GT"/>
              </w:rPr>
              <w:t>, de lunes a viernes de 9:00 a 17:30 horas</w:t>
            </w:r>
            <w:r w:rsidR="007A316D" w:rsidRPr="00225FC2">
              <w:rPr>
                <w:rFonts w:ascii="Century Gothic" w:hAnsi="Century Gothic" w:cs="Arial"/>
                <w:i w:val="0"/>
                <w:iCs w:val="0"/>
                <w:sz w:val="18"/>
                <w:szCs w:val="18"/>
                <w:lang w:val="es-GT"/>
              </w:rPr>
              <w:t>.</w:t>
            </w:r>
          </w:p>
          <w:p w14:paraId="09AC8E09"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1296294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509C34C"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RIESGOS</w:t>
            </w:r>
            <w:r w:rsidRPr="00225FC2">
              <w:rPr>
                <w:rFonts w:ascii="Century Gothic" w:hAnsi="Century Gothic" w:cs="Arial"/>
                <w:b/>
                <w:i w:val="0"/>
                <w:iCs w:val="0"/>
                <w:sz w:val="18"/>
                <w:szCs w:val="18"/>
                <w:lang w:val="es-GT"/>
              </w:rPr>
              <w:t xml:space="preserve"> EN EL TRABAJO</w:t>
            </w:r>
          </w:p>
        </w:tc>
      </w:tr>
      <w:tr w:rsidR="00A55AE5" w:rsidRPr="00225FC2" w14:paraId="100CCF5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F4D75D5" w14:textId="77777777" w:rsidR="00A55AE5" w:rsidRPr="00225FC2" w:rsidRDefault="007A316D" w:rsidP="00025D5F">
            <w:pPr>
              <w:jc w:val="both"/>
              <w:textAlignment w:val="center"/>
              <w:rPr>
                <w:rFonts w:ascii="Century Gothic" w:hAnsi="Century Gothic"/>
                <w:i w:val="0"/>
                <w:iCs w:val="0"/>
                <w:sz w:val="18"/>
                <w:szCs w:val="18"/>
                <w:lang w:val="es-GT"/>
              </w:rPr>
            </w:pPr>
            <w:r w:rsidRPr="00225FC2">
              <w:rPr>
                <w:rFonts w:ascii="Century Gothic" w:hAnsi="Century Gothic"/>
                <w:i w:val="0"/>
                <w:iCs w:val="0"/>
                <w:sz w:val="18"/>
                <w:szCs w:val="18"/>
                <w:lang w:val="es-GT"/>
              </w:rPr>
              <w:t>Se derivan por el incumplimiento de sus funciones, afectando el cumplimiento de las metas y objetivos del departamento contemplados en el POA institucional.</w:t>
            </w:r>
          </w:p>
          <w:p w14:paraId="082BB6B4" w14:textId="3837CA02" w:rsidR="007A316D" w:rsidRPr="00225FC2" w:rsidRDefault="007A316D" w:rsidP="00025D5F">
            <w:pPr>
              <w:jc w:val="both"/>
              <w:textAlignment w:val="center"/>
              <w:rPr>
                <w:rFonts w:ascii="Century Gothic" w:hAnsi="Century Gothic" w:cs="Arial"/>
                <w:i w:val="0"/>
                <w:iCs w:val="0"/>
                <w:sz w:val="18"/>
                <w:szCs w:val="18"/>
                <w:lang w:val="es-GT"/>
              </w:rPr>
            </w:pPr>
          </w:p>
        </w:tc>
      </w:tr>
      <w:tr w:rsidR="00A55AE5" w:rsidRPr="00225FC2" w14:paraId="6BC88C9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67BF08F"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CONSECUENCIAS</w:t>
            </w:r>
            <w:r w:rsidRPr="00225FC2">
              <w:rPr>
                <w:rFonts w:ascii="Century Gothic" w:hAnsi="Century Gothic" w:cs="Arial"/>
                <w:b/>
                <w:i w:val="0"/>
                <w:iCs w:val="0"/>
                <w:sz w:val="18"/>
                <w:szCs w:val="18"/>
                <w:lang w:val="es-GT"/>
              </w:rPr>
              <w:t xml:space="preserve"> EN EL TRABAJO</w:t>
            </w:r>
          </w:p>
        </w:tc>
      </w:tr>
      <w:tr w:rsidR="00A55AE5" w:rsidRPr="00225FC2" w14:paraId="703585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85EDBBE" w14:textId="77777777" w:rsidR="007A316D" w:rsidRPr="00225FC2" w:rsidRDefault="007A316D" w:rsidP="007A316D">
            <w:pPr>
              <w:jc w:val="both"/>
              <w:textAlignment w:val="center"/>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243DB01"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C4C166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505F1F99"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ESFUERZO</w:t>
            </w:r>
            <w:r w:rsidRPr="00225FC2">
              <w:rPr>
                <w:rFonts w:ascii="Century Gothic" w:hAnsi="Century Gothic" w:cs="Arial"/>
                <w:b/>
                <w:i w:val="0"/>
                <w:iCs w:val="0"/>
                <w:sz w:val="18"/>
                <w:szCs w:val="18"/>
                <w:lang w:val="es-GT"/>
              </w:rPr>
              <w:t xml:space="preserve"> EN EL TRABAJO</w:t>
            </w:r>
          </w:p>
        </w:tc>
      </w:tr>
      <w:tr w:rsidR="00A55AE5" w:rsidRPr="00225FC2" w14:paraId="472DB3B1" w14:textId="77777777" w:rsidTr="007A316D">
        <w:trPr>
          <w:cnfStyle w:val="000000100000" w:firstRow="0" w:lastRow="0" w:firstColumn="0" w:lastColumn="0" w:oddVBand="0" w:evenVBand="0" w:oddHBand="1" w:evenHBand="0" w:firstRowFirstColumn="0" w:firstRowLastColumn="0" w:lastRowFirstColumn="0" w:lastRowLastColumn="0"/>
          <w:trHeight w:val="600"/>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E048E37"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Mental</w:t>
            </w:r>
          </w:p>
        </w:tc>
        <w:tc>
          <w:tcPr>
            <w:tcW w:w="3862" w:type="pct"/>
            <w:tcBorders>
              <w:top w:val="single" w:sz="4" w:space="0" w:color="00B0F0"/>
              <w:left w:val="single" w:sz="4" w:space="0" w:color="00B0F0"/>
              <w:bottom w:val="single" w:sz="4" w:space="0" w:color="00B0F0"/>
            </w:tcBorders>
            <w:shd w:val="clear" w:color="auto" w:fill="auto"/>
          </w:tcPr>
          <w:p w14:paraId="36561F6C" w14:textId="77777777" w:rsidR="00A55AE5" w:rsidRPr="00225FC2"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25FC2">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00C77DF9" w:rsidRPr="00225FC2">
              <w:rPr>
                <w:rFonts w:ascii="Century Gothic" w:eastAsiaTheme="minorHAnsi" w:hAnsi="Century Gothic" w:cs="Century Gothic"/>
                <w:sz w:val="18"/>
                <w:szCs w:val="18"/>
                <w:lang w:eastAsia="en-US"/>
              </w:rPr>
              <w:t>así como para la emisión y revisión de documentos y materiales que se elaboran en el mismo.</w:t>
            </w:r>
          </w:p>
          <w:p w14:paraId="1289AFE6" w14:textId="7723E005" w:rsidR="00C77DF9" w:rsidRPr="00225FC2" w:rsidRDefault="00C77DF9"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2FFCF5C7" w14:textId="77777777" w:rsidTr="007A316D">
        <w:trPr>
          <w:trHeight w:val="690"/>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F535C6D"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Físico</w:t>
            </w:r>
          </w:p>
        </w:tc>
        <w:tc>
          <w:tcPr>
            <w:tcW w:w="3862" w:type="pct"/>
            <w:tcBorders>
              <w:top w:val="single" w:sz="4" w:space="0" w:color="00B0F0"/>
              <w:left w:val="single" w:sz="4" w:space="0" w:color="00B0F0"/>
              <w:bottom w:val="single" w:sz="4" w:space="0" w:color="00B0F0"/>
            </w:tcBorders>
            <w:shd w:val="clear" w:color="auto" w:fill="auto"/>
          </w:tcPr>
          <w:p w14:paraId="7C0D943D" w14:textId="58261740" w:rsidR="00654360" w:rsidRPr="00225FC2" w:rsidRDefault="00654360" w:rsidP="0065436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lang w:val="es-GT"/>
              </w:rPr>
            </w:pPr>
            <w:r w:rsidRPr="00225FC2">
              <w:rPr>
                <w:rFonts w:ascii="Century Gothic" w:hAnsi="Century Gothic"/>
                <w:sz w:val="18"/>
                <w:szCs w:val="18"/>
                <w:lang w:val="es-GT"/>
              </w:rPr>
              <w:t xml:space="preserve">El esfuerzo físico que requiere el puesto de trabajo es de un 5%, ya que la mayoría del tiempo realiza sus </w:t>
            </w:r>
            <w:r w:rsidR="00A00CAF" w:rsidRPr="00225FC2">
              <w:rPr>
                <w:rFonts w:ascii="Century Gothic" w:hAnsi="Century Gothic"/>
                <w:sz w:val="18"/>
                <w:szCs w:val="18"/>
                <w:lang w:val="es-GT"/>
              </w:rPr>
              <w:t xml:space="preserve">tareas </w:t>
            </w:r>
            <w:r w:rsidR="00ED5B03">
              <w:rPr>
                <w:rFonts w:ascii="Century Gothic" w:hAnsi="Century Gothic"/>
                <w:sz w:val="18"/>
                <w:szCs w:val="18"/>
                <w:lang w:val="es-GT"/>
              </w:rPr>
              <w:t>sentado</w:t>
            </w:r>
            <w:r w:rsidRPr="00225FC2">
              <w:rPr>
                <w:rFonts w:ascii="Century Gothic" w:hAnsi="Century Gothic"/>
                <w:sz w:val="18"/>
                <w:szCs w:val="18"/>
                <w:lang w:val="es-GT"/>
              </w:rPr>
              <w:t>.</w:t>
            </w:r>
          </w:p>
        </w:tc>
      </w:tr>
      <w:tr w:rsidR="00A55AE5" w:rsidRPr="00225FC2" w14:paraId="0498711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66D9276" w14:textId="77777777" w:rsidR="00A55AE5" w:rsidRPr="00225FC2" w:rsidRDefault="00A55AE5" w:rsidP="00025D5F">
            <w:pPr>
              <w:pStyle w:val="Prrafodelista"/>
              <w:ind w:left="306"/>
              <w:jc w:val="center"/>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Perfil del puesto</w:t>
            </w:r>
          </w:p>
        </w:tc>
      </w:tr>
      <w:tr w:rsidR="00A55AE5" w:rsidRPr="00225FC2" w14:paraId="2A7AA51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36557E" w14:textId="77777777" w:rsidR="00A55AE5" w:rsidRPr="00225FC2" w:rsidRDefault="00A55AE5" w:rsidP="00347453">
            <w:pPr>
              <w:pStyle w:val="Prrafodelista"/>
              <w:numPr>
                <w:ilvl w:val="0"/>
                <w:numId w:val="133"/>
              </w:numPr>
              <w:jc w:val="both"/>
              <w:textAlignment w:val="center"/>
              <w:rPr>
                <w:rFonts w:ascii="Century Gothic" w:eastAsia="SimSun" w:hAnsi="Century Gothic" w:cs="Arial"/>
                <w:b/>
                <w:i w:val="0"/>
                <w:iCs w:val="0"/>
                <w:sz w:val="18"/>
                <w:szCs w:val="18"/>
                <w:lang w:val="es-GT" w:bidi="ar"/>
              </w:rPr>
            </w:pPr>
            <w:r w:rsidRPr="00225FC2">
              <w:rPr>
                <w:rFonts w:ascii="Century Gothic" w:eastAsia="SimSun" w:hAnsi="Century Gothic" w:cs="Arial"/>
                <w:b/>
                <w:i w:val="0"/>
                <w:iCs w:val="0"/>
                <w:sz w:val="18"/>
                <w:szCs w:val="18"/>
                <w:lang w:val="es-GT" w:bidi="ar"/>
              </w:rPr>
              <w:t>EDUCACIÓN Y EXPERIENCIA</w:t>
            </w:r>
          </w:p>
        </w:tc>
      </w:tr>
      <w:tr w:rsidR="00A55AE5" w:rsidRPr="00225FC2" w14:paraId="2A906692" w14:textId="77777777" w:rsidTr="007A31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3E1BD618"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Opción A</w:t>
            </w:r>
          </w:p>
        </w:tc>
        <w:tc>
          <w:tcPr>
            <w:tcW w:w="3862" w:type="pct"/>
            <w:tcBorders>
              <w:top w:val="single" w:sz="4" w:space="0" w:color="00B0F0"/>
              <w:left w:val="single" w:sz="4" w:space="0" w:color="00B0F0"/>
              <w:bottom w:val="single" w:sz="4" w:space="0" w:color="00B0F0"/>
            </w:tcBorders>
            <w:shd w:val="clear" w:color="auto" w:fill="auto"/>
          </w:tcPr>
          <w:p w14:paraId="21C957CE" w14:textId="5C4C6832" w:rsidR="00A55AE5" w:rsidRPr="00225FC2" w:rsidRDefault="00A55AE5" w:rsidP="00654360">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225FC2">
              <w:rPr>
                <w:rFonts w:ascii="Century Gothic" w:hAnsi="Century Gothic" w:cs="Arial"/>
                <w:color w:val="000000" w:themeColor="text1"/>
                <w:sz w:val="18"/>
                <w:szCs w:val="18"/>
              </w:rPr>
              <w:t xml:space="preserve">Acreditar título universitario a nivel de licenciatura </w:t>
            </w:r>
            <w:r w:rsidR="00654360" w:rsidRPr="00225FC2">
              <w:rPr>
                <w:rFonts w:ascii="Century Gothic" w:hAnsi="Century Gothic" w:cs="Arial"/>
                <w:color w:val="000000" w:themeColor="text1"/>
                <w:sz w:val="18"/>
                <w:szCs w:val="18"/>
              </w:rPr>
              <w:t>en una carrera afín al puesto.  Seis meses de experiencia como Asesor Profesional Especializado I y ser colegiado activo.</w:t>
            </w:r>
          </w:p>
          <w:p w14:paraId="5B035994" w14:textId="429D260B" w:rsidR="00654360" w:rsidRPr="00225FC2" w:rsidRDefault="00654360" w:rsidP="00654360">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225FC2" w14:paraId="4FE235C8" w14:textId="77777777" w:rsidTr="007A316D">
        <w:trPr>
          <w:trHeight w:val="286"/>
          <w:jc w:val="right"/>
        </w:trPr>
        <w:tc>
          <w:tcPr>
            <w:cnfStyle w:val="001000000000" w:firstRow="0" w:lastRow="0" w:firstColumn="1" w:lastColumn="0" w:oddVBand="0" w:evenVBand="0" w:oddHBand="0" w:evenHBand="0" w:firstRowFirstColumn="0" w:firstRowLastColumn="0" w:lastRowFirstColumn="0" w:lastRowLastColumn="0"/>
            <w:tcW w:w="1138" w:type="pct"/>
            <w:tcBorders>
              <w:top w:val="single" w:sz="4" w:space="0" w:color="00B0F0"/>
              <w:left w:val="single" w:sz="4" w:space="0" w:color="00B0F0"/>
              <w:bottom w:val="single" w:sz="4" w:space="0" w:color="00B0F0"/>
            </w:tcBorders>
            <w:shd w:val="clear" w:color="auto" w:fill="auto"/>
          </w:tcPr>
          <w:p w14:paraId="00BBC6C9"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Opción B</w:t>
            </w:r>
          </w:p>
        </w:tc>
        <w:tc>
          <w:tcPr>
            <w:tcW w:w="3862" w:type="pct"/>
            <w:tcBorders>
              <w:top w:val="single" w:sz="4" w:space="0" w:color="00B0F0"/>
              <w:left w:val="single" w:sz="4" w:space="0" w:color="00B0F0"/>
              <w:bottom w:val="single" w:sz="4" w:space="0" w:color="00B0F0"/>
            </w:tcBorders>
            <w:shd w:val="clear" w:color="auto" w:fill="auto"/>
          </w:tcPr>
          <w:p w14:paraId="3EC5B508" w14:textId="513F1A3A"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225FC2">
              <w:rPr>
                <w:rFonts w:ascii="Century Gothic" w:hAnsi="Century Gothic" w:cs="Arial"/>
                <w:color w:val="000000" w:themeColor="text1"/>
                <w:sz w:val="18"/>
                <w:szCs w:val="18"/>
              </w:rPr>
              <w:t xml:space="preserve">Acreditar título universitario a nivel de licenciatura en la carrera profesional que el puesto requiera. </w:t>
            </w:r>
            <w:r w:rsidR="00654360" w:rsidRPr="00225FC2">
              <w:rPr>
                <w:rFonts w:ascii="Century Gothic" w:hAnsi="Century Gothic" w:cs="Arial"/>
                <w:color w:val="000000" w:themeColor="text1"/>
                <w:sz w:val="18"/>
                <w:szCs w:val="18"/>
              </w:rPr>
              <w:t>Cinco años de experiencia en labores afines al mismo y ser colegiado activo.</w:t>
            </w:r>
          </w:p>
          <w:p w14:paraId="41BECD99" w14:textId="77777777" w:rsidR="00A55AE5" w:rsidRPr="00225FC2"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A55AE5" w:rsidRPr="00225FC2" w14:paraId="198E213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00B0F0"/>
              <w:bottom w:val="single" w:sz="4" w:space="0" w:color="00B0F0"/>
            </w:tcBorders>
            <w:shd w:val="clear" w:color="auto" w:fill="D9E2F3" w:themeFill="accent5" w:themeFillTint="33"/>
          </w:tcPr>
          <w:p w14:paraId="34361346" w14:textId="4809694E"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CARRERA</w:t>
            </w:r>
            <w:r w:rsidRPr="00225FC2">
              <w:rPr>
                <w:rFonts w:ascii="Century Gothic" w:hAnsi="Century Gothic" w:cs="Arial"/>
                <w:b/>
                <w:i w:val="0"/>
                <w:iCs w:val="0"/>
                <w:sz w:val="18"/>
                <w:szCs w:val="18"/>
                <w:lang w:val="es-GT"/>
              </w:rPr>
              <w:t xml:space="preserve"> A</w:t>
            </w:r>
            <w:r w:rsidR="008078EF">
              <w:rPr>
                <w:rFonts w:ascii="Century Gothic" w:hAnsi="Century Gothic" w:cs="Arial"/>
                <w:b/>
                <w:i w:val="0"/>
                <w:iCs w:val="0"/>
                <w:sz w:val="18"/>
                <w:szCs w:val="18"/>
                <w:lang w:val="es-GT"/>
              </w:rPr>
              <w:t>FÍN</w:t>
            </w:r>
          </w:p>
        </w:tc>
      </w:tr>
      <w:tr w:rsidR="00A55AE5" w:rsidRPr="00225FC2" w14:paraId="0FDF5CBC"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7C9C60EA" w14:textId="44E22138" w:rsidR="00A55AE5" w:rsidRPr="00225FC2" w:rsidRDefault="00272D8E" w:rsidP="00025D5F">
            <w:p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 xml:space="preserve">Graduado en </w:t>
            </w:r>
            <w:r w:rsidR="00A55AE5" w:rsidRPr="00225FC2">
              <w:rPr>
                <w:rFonts w:ascii="Century Gothic" w:hAnsi="Century Gothic" w:cs="Arial"/>
                <w:i w:val="0"/>
                <w:iCs w:val="0"/>
                <w:sz w:val="18"/>
                <w:szCs w:val="18"/>
                <w:lang w:val="es-GT"/>
              </w:rPr>
              <w:t xml:space="preserve">Licenciatura en Educación de Historia y Ciencias Sociales, Licenciatura en Enseñanza de la Historia, Licenciatura en Educación, Licenciatura en Pedagogía y Administración Educativa, Licenciatura en Pedagogía y Desarrollo Educativo, </w:t>
            </w:r>
            <w:r w:rsidR="00A55AE5" w:rsidRPr="00225FC2">
              <w:rPr>
                <w:rFonts w:ascii="Century Gothic" w:hAnsi="Century Gothic" w:cs="Arial"/>
                <w:i w:val="0"/>
                <w:iCs w:val="0"/>
                <w:sz w:val="18"/>
                <w:szCs w:val="18"/>
                <w:lang w:val="es-GT"/>
              </w:rPr>
              <w:lastRenderedPageBreak/>
              <w:t>Licenciatura en Pedagogía y Planificación Curricular, Licenciatura en Educación y Aprendizaje, u otra afín a la naturaleza del puesto.</w:t>
            </w:r>
          </w:p>
          <w:p w14:paraId="05CFCC5A"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0B014143"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06F54914"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25FC2">
              <w:rPr>
                <w:rFonts w:ascii="Century Gothic" w:hAnsi="Century Gothic" w:cs="Arial"/>
                <w:b/>
                <w:i w:val="0"/>
                <w:iCs w:val="0"/>
                <w:sz w:val="18"/>
                <w:szCs w:val="18"/>
                <w:lang w:val="es-GT"/>
              </w:rPr>
              <w:lastRenderedPageBreak/>
              <w:t xml:space="preserve"> </w:t>
            </w:r>
            <w:r w:rsidRPr="002A170B">
              <w:rPr>
                <w:rFonts w:ascii="Century Gothic" w:eastAsia="SimSun" w:hAnsi="Century Gothic" w:cs="Arial"/>
                <w:b/>
                <w:i w:val="0"/>
                <w:iCs w:val="0"/>
                <w:sz w:val="18"/>
                <w:szCs w:val="18"/>
                <w:lang w:val="es-GT" w:bidi="ar"/>
              </w:rPr>
              <w:t>CONOCIMIENTOS</w:t>
            </w:r>
            <w:r w:rsidRPr="00225FC2">
              <w:rPr>
                <w:rFonts w:ascii="Century Gothic" w:hAnsi="Century Gothic" w:cs="Arial"/>
                <w:b/>
                <w:i w:val="0"/>
                <w:iCs w:val="0"/>
                <w:sz w:val="18"/>
                <w:szCs w:val="18"/>
                <w:lang w:val="es-GT"/>
              </w:rPr>
              <w:t xml:space="preserve"> ESPECÍFICOS</w:t>
            </w:r>
          </w:p>
        </w:tc>
      </w:tr>
      <w:tr w:rsidR="00A55AE5" w:rsidRPr="00225FC2" w14:paraId="7C524F58" w14:textId="77777777" w:rsidTr="00654360">
        <w:trPr>
          <w:trHeight w:val="1878"/>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49CD966E" w14:textId="7BE1E5F6" w:rsidR="00654360" w:rsidRPr="00225FC2" w:rsidRDefault="00654360" w:rsidP="00347453">
            <w:pPr>
              <w:pStyle w:val="Prrafodelista"/>
              <w:numPr>
                <w:ilvl w:val="0"/>
                <w:numId w:val="17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Experiencia en procesos curriculares</w:t>
            </w:r>
            <w:r w:rsidR="001569F7">
              <w:rPr>
                <w:rFonts w:ascii="Century Gothic" w:hAnsi="Century Gothic"/>
                <w:i w:val="0"/>
                <w:iCs w:val="0"/>
                <w:sz w:val="18"/>
                <w:szCs w:val="18"/>
                <w:lang w:val="es-GT"/>
              </w:rPr>
              <w:t>.</w:t>
            </w:r>
          </w:p>
          <w:p w14:paraId="3824050A" w14:textId="77777777" w:rsidR="00654360" w:rsidRPr="00225FC2" w:rsidRDefault="00654360" w:rsidP="00347453">
            <w:pPr>
              <w:pStyle w:val="Prrafodelista"/>
              <w:numPr>
                <w:ilvl w:val="0"/>
                <w:numId w:val="17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 xml:space="preserve">Experiencia en procesos pedagógicos, metodológicos y de evaluación de los aprendizajes pertinentes al área curricular de </w:t>
            </w:r>
            <w:r w:rsidRPr="00225FC2">
              <w:rPr>
                <w:rFonts w:ascii="Century Gothic" w:hAnsi="Century Gothic" w:cs="Arial"/>
                <w:i w:val="0"/>
                <w:iCs w:val="0"/>
                <w:sz w:val="18"/>
                <w:szCs w:val="18"/>
                <w:lang w:val="es-GT"/>
              </w:rPr>
              <w:t xml:space="preserve">Ciencias Sociales, Formación Ciudadana e interculturalidad </w:t>
            </w:r>
            <w:r w:rsidRPr="00225FC2">
              <w:rPr>
                <w:rFonts w:ascii="Century Gothic" w:hAnsi="Century Gothic"/>
                <w:i w:val="0"/>
                <w:iCs w:val="0"/>
                <w:sz w:val="18"/>
                <w:szCs w:val="18"/>
                <w:lang w:val="es-GT"/>
              </w:rPr>
              <w:t>y otras áreas afines de los diferentes niveles.</w:t>
            </w:r>
          </w:p>
          <w:p w14:paraId="3FC9858D" w14:textId="77777777" w:rsidR="001569F7" w:rsidRPr="00396D31" w:rsidRDefault="001569F7" w:rsidP="00347453">
            <w:pPr>
              <w:pStyle w:val="Prrafodelista"/>
              <w:numPr>
                <w:ilvl w:val="0"/>
                <w:numId w:val="172"/>
              </w:numPr>
              <w:jc w:val="both"/>
              <w:textAlignment w:val="center"/>
              <w:rPr>
                <w:rFonts w:ascii="Century Gothic" w:hAnsi="Century Gothic" w:cs="Arial"/>
                <w:i w:val="0"/>
                <w:iCs w:val="0"/>
                <w:color w:val="000000" w:themeColor="text1"/>
                <w:sz w:val="18"/>
                <w:szCs w:val="18"/>
                <w:lang w:val="es-GT" w:eastAsia="es-GT"/>
              </w:rPr>
            </w:pPr>
            <w:r w:rsidRPr="00396D31">
              <w:rPr>
                <w:rFonts w:ascii="Century Gothic" w:hAnsi="Century Gothic" w:cs="Arial"/>
                <w:i w:val="0"/>
                <w:iCs w:val="0"/>
                <w:color w:val="000000" w:themeColor="text1"/>
                <w:sz w:val="18"/>
                <w:szCs w:val="18"/>
                <w:lang w:val="es-GT" w:eastAsia="es-GT"/>
              </w:rPr>
              <w:t>Conocimiento de legislación nacional, educativa y laboral.</w:t>
            </w:r>
          </w:p>
          <w:p w14:paraId="22B6421E" w14:textId="77777777" w:rsidR="00654360" w:rsidRPr="00225FC2" w:rsidRDefault="00654360" w:rsidP="00347453">
            <w:pPr>
              <w:pStyle w:val="Prrafodelista"/>
              <w:numPr>
                <w:ilvl w:val="0"/>
                <w:numId w:val="17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Conocimiento en procesos de formación por competencias.</w:t>
            </w:r>
          </w:p>
          <w:p w14:paraId="45132D93" w14:textId="77777777" w:rsidR="00654360" w:rsidRPr="00225FC2" w:rsidRDefault="00654360" w:rsidP="00347453">
            <w:pPr>
              <w:pStyle w:val="Prrafodelista"/>
              <w:numPr>
                <w:ilvl w:val="0"/>
                <w:numId w:val="172"/>
              </w:numPr>
              <w:jc w:val="left"/>
              <w:rPr>
                <w:rFonts w:ascii="Century Gothic" w:hAnsi="Century Gothic"/>
                <w:i w:val="0"/>
                <w:iCs w:val="0"/>
                <w:sz w:val="18"/>
                <w:szCs w:val="18"/>
                <w:lang w:val="es-GT"/>
              </w:rPr>
            </w:pPr>
            <w:r w:rsidRPr="00225FC2">
              <w:rPr>
                <w:rFonts w:ascii="Century Gothic" w:hAnsi="Century Gothic"/>
                <w:i w:val="0"/>
                <w:iCs w:val="0"/>
                <w:sz w:val="18"/>
                <w:szCs w:val="18"/>
                <w:lang w:val="es-GT"/>
              </w:rPr>
              <w:t>Conocimientos en procesos administrativos.</w:t>
            </w:r>
          </w:p>
          <w:p w14:paraId="7BDE724E" w14:textId="77777777" w:rsidR="00A55AE5" w:rsidRPr="00225FC2" w:rsidRDefault="00654360" w:rsidP="00347453">
            <w:pPr>
              <w:pStyle w:val="Prrafodelista"/>
              <w:numPr>
                <w:ilvl w:val="0"/>
                <w:numId w:val="172"/>
              </w:numPr>
              <w:jc w:val="left"/>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Conocimientos en procedimientos de evaluación para el Nivel Medio, Ciclo Básico.</w:t>
            </w:r>
          </w:p>
          <w:p w14:paraId="60998363" w14:textId="230B1983" w:rsidR="00654360" w:rsidRPr="00225FC2" w:rsidRDefault="00654360" w:rsidP="00654360">
            <w:pPr>
              <w:pStyle w:val="Prrafodelista"/>
              <w:ind w:left="360"/>
              <w:jc w:val="both"/>
              <w:textAlignment w:val="center"/>
              <w:rPr>
                <w:rFonts w:ascii="Century Gothic" w:hAnsi="Century Gothic" w:cs="Arial"/>
                <w:i w:val="0"/>
                <w:iCs w:val="0"/>
                <w:sz w:val="18"/>
                <w:szCs w:val="18"/>
                <w:lang w:val="es-GT"/>
              </w:rPr>
            </w:pPr>
          </w:p>
        </w:tc>
      </w:tr>
      <w:tr w:rsidR="00A55AE5" w:rsidRPr="00225FC2" w14:paraId="25C16227"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9E2F3" w:themeFill="accent5" w:themeFillTint="33"/>
          </w:tcPr>
          <w:p w14:paraId="7CBACFC3" w14:textId="77777777" w:rsidR="00A55AE5" w:rsidRPr="00225FC2" w:rsidRDefault="00A55AE5" w:rsidP="00347453">
            <w:pPr>
              <w:pStyle w:val="Prrafodelista"/>
              <w:numPr>
                <w:ilvl w:val="0"/>
                <w:numId w:val="133"/>
              </w:numPr>
              <w:jc w:val="both"/>
              <w:textAlignment w:val="center"/>
              <w:rPr>
                <w:rFonts w:ascii="Century Gothic" w:hAnsi="Century Gothic" w:cs="Arial"/>
                <w:b/>
                <w:i w:val="0"/>
                <w:iCs w:val="0"/>
                <w:sz w:val="18"/>
                <w:szCs w:val="18"/>
                <w:lang w:val="es-GT"/>
              </w:rPr>
            </w:pPr>
            <w:r w:rsidRPr="002A170B">
              <w:rPr>
                <w:rFonts w:ascii="Century Gothic" w:eastAsia="SimSun" w:hAnsi="Century Gothic" w:cs="Arial"/>
                <w:b/>
                <w:i w:val="0"/>
                <w:iCs w:val="0"/>
                <w:sz w:val="18"/>
                <w:szCs w:val="18"/>
                <w:lang w:val="es-GT" w:bidi="ar"/>
              </w:rPr>
              <w:t>HABILIDADES</w:t>
            </w:r>
            <w:r w:rsidRPr="00225FC2">
              <w:rPr>
                <w:rFonts w:ascii="Century Gothic" w:hAnsi="Century Gothic" w:cs="Arial"/>
                <w:b/>
                <w:i w:val="0"/>
                <w:iCs w:val="0"/>
                <w:sz w:val="18"/>
                <w:szCs w:val="18"/>
                <w:lang w:val="es-GT"/>
              </w:rPr>
              <w:t xml:space="preserve"> Y DESTREZAS</w:t>
            </w:r>
          </w:p>
        </w:tc>
      </w:tr>
      <w:tr w:rsidR="00A55AE5" w:rsidRPr="00225FC2" w14:paraId="6E1B98D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3E5FC6D0" w14:textId="77777777"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Comunicación asertiva</w:t>
            </w:r>
          </w:p>
          <w:p w14:paraId="7B5AFEF0" w14:textId="77777777"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Trabajo bajo presión,</w:t>
            </w:r>
          </w:p>
          <w:p w14:paraId="6CF3342C" w14:textId="77777777"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eastAsia="es-GT"/>
              </w:rPr>
              <w:t>Facilidad de expresión asertiva y escucha, Disertación y elocuencia</w:t>
            </w:r>
          </w:p>
          <w:p w14:paraId="492566E8" w14:textId="77777777"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Liderazgo</w:t>
            </w:r>
          </w:p>
          <w:p w14:paraId="586C2D9A" w14:textId="77777777" w:rsidR="00654360" w:rsidRPr="00225FC2" w:rsidRDefault="00654360" w:rsidP="00347453">
            <w:pPr>
              <w:pStyle w:val="Prrafodelista"/>
              <w:numPr>
                <w:ilvl w:val="0"/>
                <w:numId w:val="171"/>
              </w:num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Capacidad de organización</w:t>
            </w:r>
          </w:p>
          <w:p w14:paraId="32A7E57C"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A11CB61"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DEEAF6" w:themeFill="accent1" w:themeFillTint="33"/>
          </w:tcPr>
          <w:p w14:paraId="33C3654B" w14:textId="2C082F52" w:rsidR="00A55AE5" w:rsidRPr="00225FC2" w:rsidRDefault="00A55AE5" w:rsidP="00347453">
            <w:pPr>
              <w:pStyle w:val="Prrafodelista"/>
              <w:numPr>
                <w:ilvl w:val="0"/>
                <w:numId w:val="133"/>
              </w:numPr>
              <w:jc w:val="both"/>
              <w:textAlignment w:val="center"/>
              <w:rPr>
                <w:rFonts w:ascii="Century Gothic" w:hAnsi="Century Gothic" w:cs="Arial"/>
                <w:i w:val="0"/>
                <w:iCs w:val="0"/>
                <w:sz w:val="18"/>
                <w:szCs w:val="18"/>
                <w:lang w:val="es-GT"/>
              </w:rPr>
            </w:pPr>
            <w:r w:rsidRPr="002A170B">
              <w:rPr>
                <w:rFonts w:ascii="Century Gothic" w:eastAsia="SimSun" w:hAnsi="Century Gothic" w:cs="Arial"/>
                <w:b/>
                <w:i w:val="0"/>
                <w:iCs w:val="0"/>
                <w:sz w:val="18"/>
                <w:szCs w:val="18"/>
                <w:lang w:val="es-GT" w:bidi="ar"/>
              </w:rPr>
              <w:t>A</w:t>
            </w:r>
            <w:r w:rsidR="008078EF">
              <w:rPr>
                <w:rFonts w:ascii="Century Gothic" w:eastAsia="SimSun" w:hAnsi="Century Gothic" w:cs="Arial"/>
                <w:b/>
                <w:i w:val="0"/>
                <w:iCs w:val="0"/>
                <w:sz w:val="18"/>
                <w:szCs w:val="18"/>
                <w:lang w:val="es-GT" w:bidi="ar"/>
              </w:rPr>
              <w:t>CTITUDINALES</w:t>
            </w:r>
          </w:p>
        </w:tc>
      </w:tr>
      <w:tr w:rsidR="00A55AE5" w:rsidRPr="00225FC2" w14:paraId="40D33C5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tcPr>
          <w:p w14:paraId="69071756" w14:textId="77777777"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Trabajo en equipo</w:t>
            </w:r>
          </w:p>
          <w:p w14:paraId="21BE86E6" w14:textId="77777777"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Buenas relaciones interpersonales</w:t>
            </w:r>
          </w:p>
          <w:p w14:paraId="2549D942" w14:textId="77777777"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Proactividad y creatividad</w:t>
            </w:r>
          </w:p>
          <w:p w14:paraId="01D619D5" w14:textId="76E4D710" w:rsidR="00A55AE5" w:rsidRPr="00225FC2" w:rsidRDefault="00A55AE5" w:rsidP="00347453">
            <w:pPr>
              <w:pStyle w:val="Prrafodelista"/>
              <w:numPr>
                <w:ilvl w:val="0"/>
                <w:numId w:val="171"/>
              </w:numPr>
              <w:jc w:val="both"/>
              <w:textAlignment w:val="center"/>
              <w:rPr>
                <w:rFonts w:ascii="Century Gothic" w:hAnsi="Century Gothic" w:cs="Arial"/>
                <w:i w:val="0"/>
                <w:iCs w:val="0"/>
                <w:sz w:val="18"/>
                <w:szCs w:val="18"/>
                <w:lang w:val="es-GT" w:eastAsia="es-GT"/>
              </w:rPr>
            </w:pPr>
            <w:r w:rsidRPr="00225FC2">
              <w:rPr>
                <w:rFonts w:ascii="Century Gothic" w:hAnsi="Century Gothic" w:cs="Arial"/>
                <w:i w:val="0"/>
                <w:iCs w:val="0"/>
                <w:sz w:val="18"/>
                <w:szCs w:val="18"/>
                <w:lang w:val="es-GT" w:eastAsia="es-GT"/>
              </w:rPr>
              <w:t>Iniciativa</w:t>
            </w:r>
          </w:p>
          <w:p w14:paraId="0DA9A95E" w14:textId="77777777" w:rsidR="00A55AE5" w:rsidRPr="00225FC2" w:rsidRDefault="00A55AE5" w:rsidP="00025D5F">
            <w:pPr>
              <w:jc w:val="both"/>
              <w:textAlignment w:val="center"/>
              <w:rPr>
                <w:rFonts w:ascii="Century Gothic" w:hAnsi="Century Gothic" w:cs="Arial"/>
                <w:i w:val="0"/>
                <w:iCs w:val="0"/>
                <w:sz w:val="18"/>
                <w:szCs w:val="18"/>
                <w:lang w:val="es-GT"/>
              </w:rPr>
            </w:pPr>
          </w:p>
        </w:tc>
      </w:tr>
      <w:tr w:rsidR="00A55AE5" w:rsidRPr="00225FC2" w14:paraId="663872C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2BEA123" w14:textId="0EDD7F2D" w:rsidR="00A55AE5" w:rsidRPr="00225FC2" w:rsidRDefault="008078EF" w:rsidP="00347453">
            <w:pPr>
              <w:pStyle w:val="Prrafodelista"/>
              <w:numPr>
                <w:ilvl w:val="0"/>
                <w:numId w:val="133"/>
              </w:numPr>
              <w:jc w:val="both"/>
              <w:textAlignment w:val="center"/>
              <w:rPr>
                <w:rFonts w:ascii="Century Gothic" w:eastAsia="SimSun" w:hAnsi="Century Gothic" w:cs="Arial"/>
                <w:b/>
                <w:i w:val="0"/>
                <w:iCs w:val="0"/>
                <w:sz w:val="18"/>
                <w:szCs w:val="18"/>
                <w:lang w:val="es-GT" w:bidi="ar"/>
              </w:rPr>
            </w:pPr>
            <w:r>
              <w:rPr>
                <w:rFonts w:ascii="Century Gothic" w:eastAsia="SimSun" w:hAnsi="Century Gothic" w:cs="Arial"/>
                <w:b/>
                <w:i w:val="0"/>
                <w:iCs w:val="0"/>
                <w:sz w:val="18"/>
                <w:szCs w:val="18"/>
                <w:lang w:val="es-GT" w:bidi="ar"/>
              </w:rPr>
              <w:t>OTROS REQUISITOS</w:t>
            </w:r>
          </w:p>
        </w:tc>
      </w:tr>
      <w:tr w:rsidR="00A55AE5" w:rsidRPr="00225FC2" w14:paraId="5C5D2AD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tcBorders>
            <w:shd w:val="clear" w:color="auto" w:fill="auto"/>
          </w:tcPr>
          <w:p w14:paraId="116A2CEA" w14:textId="77777777" w:rsidR="00A55AE5" w:rsidRPr="00225FC2" w:rsidRDefault="00A55AE5" w:rsidP="00025D5F">
            <w:pPr>
              <w:jc w:val="both"/>
              <w:textAlignment w:val="center"/>
              <w:rPr>
                <w:rFonts w:ascii="Century Gothic" w:hAnsi="Century Gothic" w:cs="Arial"/>
                <w:i w:val="0"/>
                <w:iCs w:val="0"/>
                <w:sz w:val="18"/>
                <w:szCs w:val="18"/>
                <w:lang w:val="es-GT"/>
              </w:rPr>
            </w:pPr>
            <w:r w:rsidRPr="00225FC2">
              <w:rPr>
                <w:rFonts w:ascii="Century Gothic" w:hAnsi="Century Gothic" w:cs="Arial"/>
                <w:i w:val="0"/>
                <w:iCs w:val="0"/>
                <w:sz w:val="18"/>
                <w:szCs w:val="18"/>
                <w:lang w:val="es-GT"/>
              </w:rPr>
              <w:t>Disposición para viajar al interior y exterior del país.</w:t>
            </w:r>
          </w:p>
          <w:p w14:paraId="7F4A3195" w14:textId="6CF5166C" w:rsidR="00654360" w:rsidRPr="00225FC2" w:rsidRDefault="00654360" w:rsidP="00025D5F">
            <w:pPr>
              <w:jc w:val="both"/>
              <w:textAlignment w:val="center"/>
              <w:rPr>
                <w:rFonts w:ascii="Century Gothic" w:hAnsi="Century Gothic" w:cs="Arial"/>
                <w:i w:val="0"/>
                <w:iCs w:val="0"/>
                <w:sz w:val="18"/>
                <w:szCs w:val="18"/>
                <w:lang w:val="es-GT"/>
              </w:rPr>
            </w:pPr>
          </w:p>
        </w:tc>
      </w:tr>
    </w:tbl>
    <w:p w14:paraId="7D419B46" w14:textId="77777777" w:rsidR="00A55AE5" w:rsidRPr="00272A5B" w:rsidRDefault="00A55AE5" w:rsidP="00A55AE5">
      <w:pPr>
        <w:rPr>
          <w:rFonts w:ascii="Century Gothic" w:hAnsi="Century Gothic"/>
          <w:sz w:val="18"/>
          <w:szCs w:val="18"/>
          <w:lang w:val="es-GT"/>
        </w:rPr>
      </w:pPr>
    </w:p>
    <w:p w14:paraId="58EEC177" w14:textId="77777777" w:rsidR="00A55AE5" w:rsidRPr="00272A5B" w:rsidRDefault="00A55AE5" w:rsidP="00A55AE5">
      <w:pPr>
        <w:rPr>
          <w:rFonts w:ascii="Century Gothic" w:hAnsi="Century Gothic"/>
          <w:sz w:val="18"/>
          <w:szCs w:val="18"/>
          <w:lang w:val="es-GT"/>
        </w:rPr>
      </w:pPr>
    </w:p>
    <w:p w14:paraId="5A80E7F1" w14:textId="77777777" w:rsidR="00A55AE5" w:rsidRPr="00272A5B" w:rsidRDefault="00A55AE5" w:rsidP="00A55AE5">
      <w:pPr>
        <w:rPr>
          <w:rFonts w:ascii="Century Gothic" w:hAnsi="Century Gothic"/>
          <w:sz w:val="18"/>
          <w:szCs w:val="18"/>
          <w:lang w:val="es-GT"/>
        </w:rPr>
      </w:pPr>
    </w:p>
    <w:p w14:paraId="1E4EF01B" w14:textId="77777777" w:rsidR="00A55AE5" w:rsidRPr="00272A5B" w:rsidRDefault="00A55AE5" w:rsidP="00A55AE5">
      <w:pPr>
        <w:rPr>
          <w:rFonts w:ascii="Century Gothic" w:hAnsi="Century Gothic"/>
          <w:sz w:val="18"/>
          <w:szCs w:val="18"/>
          <w:lang w:val="es-GT"/>
        </w:rPr>
      </w:pPr>
    </w:p>
    <w:p w14:paraId="555DF055" w14:textId="77777777" w:rsidR="00A55AE5" w:rsidRPr="00272A5B" w:rsidRDefault="00A55AE5" w:rsidP="00A55AE5">
      <w:pPr>
        <w:rPr>
          <w:rFonts w:ascii="Century Gothic" w:hAnsi="Century Gothic"/>
          <w:sz w:val="18"/>
          <w:szCs w:val="18"/>
          <w:lang w:val="es-GT"/>
        </w:rPr>
      </w:pPr>
    </w:p>
    <w:p w14:paraId="0FD9D362" w14:textId="77777777" w:rsidR="00A55AE5" w:rsidRPr="00272A5B" w:rsidRDefault="00A55AE5" w:rsidP="00A55AE5">
      <w:pPr>
        <w:rPr>
          <w:rFonts w:ascii="Century Gothic" w:hAnsi="Century Gothic"/>
          <w:sz w:val="18"/>
          <w:szCs w:val="18"/>
          <w:lang w:val="es-GT"/>
        </w:rPr>
      </w:pPr>
    </w:p>
    <w:p w14:paraId="328F1CA9" w14:textId="77777777" w:rsidR="00A55AE5" w:rsidRPr="00272A5B" w:rsidRDefault="00A55AE5" w:rsidP="00A55AE5">
      <w:pPr>
        <w:rPr>
          <w:rFonts w:ascii="Century Gothic" w:hAnsi="Century Gothic"/>
          <w:sz w:val="18"/>
          <w:szCs w:val="18"/>
          <w:lang w:val="es-GT"/>
        </w:rPr>
      </w:pPr>
    </w:p>
    <w:p w14:paraId="374B52DE" w14:textId="77777777" w:rsidR="00A55AE5" w:rsidRPr="00272A5B" w:rsidRDefault="00A55AE5" w:rsidP="00A55AE5">
      <w:pPr>
        <w:rPr>
          <w:rFonts w:ascii="Century Gothic" w:hAnsi="Century Gothic"/>
          <w:sz w:val="18"/>
          <w:szCs w:val="18"/>
          <w:lang w:val="es-GT"/>
        </w:rPr>
      </w:pPr>
    </w:p>
    <w:p w14:paraId="5FB6CF76" w14:textId="77777777" w:rsidR="00A55AE5" w:rsidRPr="00272A5B" w:rsidRDefault="00A55AE5" w:rsidP="00A55AE5">
      <w:pPr>
        <w:rPr>
          <w:rFonts w:ascii="Century Gothic" w:hAnsi="Century Gothic"/>
          <w:sz w:val="18"/>
          <w:szCs w:val="18"/>
          <w:lang w:val="es-GT"/>
        </w:rPr>
      </w:pPr>
    </w:p>
    <w:p w14:paraId="0341C048" w14:textId="77777777" w:rsidR="00A55AE5" w:rsidRPr="00272A5B" w:rsidRDefault="00A55AE5" w:rsidP="00A55AE5">
      <w:pPr>
        <w:rPr>
          <w:rFonts w:ascii="Century Gothic" w:hAnsi="Century Gothic"/>
          <w:sz w:val="18"/>
          <w:szCs w:val="18"/>
          <w:lang w:val="es-GT"/>
        </w:rPr>
      </w:pPr>
    </w:p>
    <w:p w14:paraId="0C7A388A" w14:textId="77777777" w:rsidR="00A55AE5" w:rsidRPr="00272A5B" w:rsidRDefault="00A55AE5" w:rsidP="00A55AE5">
      <w:pPr>
        <w:rPr>
          <w:rFonts w:ascii="Century Gothic" w:hAnsi="Century Gothic"/>
          <w:sz w:val="18"/>
          <w:szCs w:val="18"/>
          <w:lang w:val="es-GT"/>
        </w:rPr>
      </w:pPr>
    </w:p>
    <w:p w14:paraId="47D7CA52" w14:textId="77777777" w:rsidR="00A55AE5" w:rsidRPr="00272A5B" w:rsidRDefault="00A55AE5" w:rsidP="00A55AE5">
      <w:pPr>
        <w:rPr>
          <w:rFonts w:ascii="Century Gothic" w:hAnsi="Century Gothic"/>
          <w:sz w:val="18"/>
          <w:szCs w:val="18"/>
          <w:lang w:val="es-GT"/>
        </w:rPr>
      </w:pPr>
    </w:p>
    <w:p w14:paraId="3C798180" w14:textId="77777777" w:rsidR="00A55AE5" w:rsidRPr="00272A5B" w:rsidRDefault="00A55AE5" w:rsidP="00A55AE5">
      <w:pPr>
        <w:rPr>
          <w:rFonts w:ascii="Century Gothic" w:hAnsi="Century Gothic"/>
          <w:sz w:val="18"/>
          <w:szCs w:val="18"/>
          <w:lang w:val="es-GT"/>
        </w:rPr>
      </w:pPr>
    </w:p>
    <w:p w14:paraId="1C69CE43" w14:textId="77777777" w:rsidR="00A55AE5" w:rsidRPr="00272A5B" w:rsidRDefault="00A55AE5" w:rsidP="00A55AE5">
      <w:pPr>
        <w:rPr>
          <w:rFonts w:ascii="Century Gothic" w:hAnsi="Century Gothic"/>
          <w:sz w:val="18"/>
          <w:szCs w:val="18"/>
          <w:lang w:val="es-GT"/>
        </w:rPr>
      </w:pPr>
    </w:p>
    <w:p w14:paraId="221AB41D" w14:textId="77777777" w:rsidR="00A55AE5" w:rsidRPr="00272A5B" w:rsidRDefault="00A55AE5" w:rsidP="00A55AE5">
      <w:pPr>
        <w:rPr>
          <w:rFonts w:ascii="Century Gothic" w:hAnsi="Century Gothic"/>
          <w:sz w:val="18"/>
          <w:szCs w:val="18"/>
          <w:lang w:val="es-GT"/>
        </w:rPr>
      </w:pPr>
    </w:p>
    <w:p w14:paraId="757C72DB" w14:textId="77777777" w:rsidR="00A55AE5" w:rsidRPr="00272A5B" w:rsidRDefault="00A55AE5" w:rsidP="00A55AE5">
      <w:pPr>
        <w:rPr>
          <w:rFonts w:ascii="Century Gothic" w:hAnsi="Century Gothic"/>
          <w:sz w:val="18"/>
          <w:szCs w:val="18"/>
          <w:lang w:val="es-GT"/>
        </w:rPr>
      </w:pPr>
    </w:p>
    <w:p w14:paraId="424F2FD9" w14:textId="77777777" w:rsidR="00A55AE5" w:rsidRPr="00272A5B" w:rsidRDefault="00A55AE5" w:rsidP="00A55AE5">
      <w:pPr>
        <w:rPr>
          <w:rFonts w:ascii="Century Gothic" w:hAnsi="Century Gothic"/>
          <w:sz w:val="18"/>
          <w:szCs w:val="18"/>
          <w:lang w:val="es-GT"/>
        </w:rPr>
      </w:pPr>
    </w:p>
    <w:p w14:paraId="72EB6E12" w14:textId="77777777" w:rsidR="00A55AE5" w:rsidRPr="00272A5B" w:rsidRDefault="00A55AE5" w:rsidP="00A55AE5">
      <w:pPr>
        <w:rPr>
          <w:rFonts w:ascii="Century Gothic" w:hAnsi="Century Gothic"/>
          <w:sz w:val="18"/>
          <w:szCs w:val="18"/>
          <w:lang w:val="es-GT"/>
        </w:rPr>
      </w:pPr>
    </w:p>
    <w:p w14:paraId="4CEAAB5D" w14:textId="3149D444" w:rsidR="00A55AE5" w:rsidRDefault="00A55AE5" w:rsidP="00A55AE5">
      <w:pPr>
        <w:rPr>
          <w:rFonts w:ascii="Century Gothic" w:hAnsi="Century Gothic"/>
          <w:sz w:val="18"/>
          <w:szCs w:val="18"/>
          <w:lang w:val="es-GT"/>
        </w:rPr>
      </w:pPr>
    </w:p>
    <w:p w14:paraId="78610493" w14:textId="3CF96D5E" w:rsidR="00654360" w:rsidRDefault="00654360" w:rsidP="00A55AE5">
      <w:pPr>
        <w:rPr>
          <w:rFonts w:ascii="Century Gothic" w:hAnsi="Century Gothic"/>
          <w:sz w:val="18"/>
          <w:szCs w:val="18"/>
          <w:lang w:val="es-GT"/>
        </w:rPr>
      </w:pPr>
    </w:p>
    <w:p w14:paraId="47E593A1" w14:textId="4D5D5138" w:rsidR="00654360" w:rsidRDefault="00654360" w:rsidP="00A55AE5">
      <w:pPr>
        <w:rPr>
          <w:rFonts w:ascii="Century Gothic" w:hAnsi="Century Gothic"/>
          <w:sz w:val="18"/>
          <w:szCs w:val="18"/>
          <w:lang w:val="es-GT"/>
        </w:rPr>
      </w:pPr>
    </w:p>
    <w:p w14:paraId="1001A0FF" w14:textId="298A0D56" w:rsidR="00654360" w:rsidRDefault="00654360" w:rsidP="00A55AE5">
      <w:pPr>
        <w:rPr>
          <w:rFonts w:ascii="Century Gothic" w:hAnsi="Century Gothic"/>
          <w:sz w:val="18"/>
          <w:szCs w:val="18"/>
          <w:lang w:val="es-GT"/>
        </w:rPr>
      </w:pPr>
    </w:p>
    <w:p w14:paraId="302E66A6" w14:textId="7F24AFF0" w:rsidR="00654360" w:rsidRDefault="00654360" w:rsidP="00A55AE5">
      <w:pPr>
        <w:rPr>
          <w:rFonts w:ascii="Century Gothic" w:hAnsi="Century Gothic"/>
          <w:sz w:val="18"/>
          <w:szCs w:val="18"/>
          <w:lang w:val="es-GT"/>
        </w:rPr>
      </w:pPr>
    </w:p>
    <w:p w14:paraId="3D7E8EE3" w14:textId="3B3C6851" w:rsidR="00654360" w:rsidRDefault="00654360" w:rsidP="00A55AE5">
      <w:pPr>
        <w:rPr>
          <w:rFonts w:ascii="Century Gothic" w:hAnsi="Century Gothic"/>
          <w:sz w:val="18"/>
          <w:szCs w:val="18"/>
          <w:lang w:val="es-GT"/>
        </w:rPr>
      </w:pPr>
    </w:p>
    <w:p w14:paraId="280F89F8" w14:textId="77777777" w:rsidR="00A55AE5" w:rsidRPr="00272A5B" w:rsidRDefault="00A55AE5" w:rsidP="00A55AE5">
      <w:pPr>
        <w:rPr>
          <w:rFonts w:ascii="Century Gothic" w:hAnsi="Century Gothic"/>
          <w:sz w:val="18"/>
          <w:szCs w:val="18"/>
          <w:lang w:val="es-GT"/>
        </w:rPr>
      </w:pPr>
    </w:p>
    <w:p w14:paraId="772CC230" w14:textId="77777777" w:rsidR="00A55AE5" w:rsidRPr="00272A5B" w:rsidRDefault="00A55AE5" w:rsidP="00A55AE5">
      <w:pPr>
        <w:rPr>
          <w:rFonts w:ascii="Century Gothic" w:hAnsi="Century Gothic"/>
          <w:sz w:val="18"/>
          <w:szCs w:val="18"/>
          <w:lang w:val="es-GT"/>
        </w:rPr>
      </w:pPr>
    </w:p>
    <w:p w14:paraId="0B229624" w14:textId="77777777" w:rsidR="00A55AE5" w:rsidRPr="00272A5B" w:rsidRDefault="00A55AE5" w:rsidP="00A55AE5">
      <w:pPr>
        <w:rPr>
          <w:rFonts w:ascii="Century Gothic" w:hAnsi="Century Gothic"/>
          <w:sz w:val="18"/>
          <w:szCs w:val="18"/>
          <w:lang w:val="es-GT"/>
        </w:rPr>
      </w:pPr>
    </w:p>
    <w:p w14:paraId="6B95F503" w14:textId="254E33EA" w:rsidR="00A55AE5"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442A6928" w14:textId="77777777" w:rsidR="001137F4" w:rsidRPr="00272A5B" w:rsidRDefault="001137F4"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55AE5" w:rsidRPr="005A6DB4" w14:paraId="1990CB9D"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F30AE05" w14:textId="68211A58" w:rsidR="00A55AE5" w:rsidRPr="005A7091" w:rsidRDefault="005A7091" w:rsidP="00025D5F">
            <w:pPr>
              <w:jc w:val="center"/>
              <w:textAlignment w:val="center"/>
              <w:rPr>
                <w:rFonts w:ascii="Century Gothic" w:hAnsi="Century Gothic" w:cs="Arial"/>
                <w:i w:val="0"/>
                <w:sz w:val="18"/>
                <w:szCs w:val="18"/>
                <w:lang w:val="es-GT"/>
              </w:rPr>
            </w:pPr>
            <w:r w:rsidRPr="005A7091">
              <w:rPr>
                <w:rFonts w:ascii="Century Gothic" w:hAnsi="Century Gothic" w:cs="Arial"/>
                <w:i w:val="0"/>
                <w:sz w:val="18"/>
                <w:szCs w:val="18"/>
                <w:lang w:val="es-GT"/>
              </w:rPr>
              <w:t>3</w:t>
            </w:r>
            <w:r w:rsidR="00C4261D">
              <w:rPr>
                <w:rFonts w:ascii="Century Gothic" w:hAnsi="Century Gothic" w:cs="Arial"/>
                <w:i w:val="0"/>
                <w:sz w:val="18"/>
                <w:szCs w:val="18"/>
                <w:lang w:val="es-GT"/>
              </w:rPr>
              <w:t>7</w:t>
            </w:r>
            <w:r w:rsidRPr="005A7091">
              <w:rPr>
                <w:rFonts w:ascii="Century Gothic" w:hAnsi="Century Gothic" w:cs="Arial"/>
                <w:i w:val="0"/>
                <w:sz w:val="18"/>
                <w:szCs w:val="18"/>
                <w:lang w:val="es-GT"/>
              </w:rPr>
              <w:t xml:space="preserve">. </w:t>
            </w:r>
            <w:r w:rsidR="00A55AE5" w:rsidRPr="005A7091">
              <w:rPr>
                <w:rFonts w:ascii="Century Gothic" w:hAnsi="Century Gothic" w:cs="Arial"/>
                <w:i w:val="0"/>
                <w:sz w:val="18"/>
                <w:szCs w:val="18"/>
                <w:lang w:val="es-GT"/>
              </w:rPr>
              <w:t>Técnico Especialista en Educación Artística</w:t>
            </w:r>
          </w:p>
        </w:tc>
      </w:tr>
      <w:tr w:rsidR="00A55AE5" w:rsidRPr="005A6DB4" w14:paraId="455449AF"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2DFF8AF" w14:textId="77777777" w:rsidR="00A55AE5" w:rsidRPr="005A6DB4" w:rsidRDefault="00A55AE5" w:rsidP="002A6657">
            <w:pPr>
              <w:pStyle w:val="Prrafodelista"/>
              <w:numPr>
                <w:ilvl w:val="0"/>
                <w:numId w:val="134"/>
              </w:numPr>
              <w:ind w:left="306" w:hanging="284"/>
              <w:jc w:val="both"/>
              <w:textAlignment w:val="center"/>
              <w:rPr>
                <w:rFonts w:ascii="Century Gothic" w:eastAsia="SimSun" w:hAnsi="Century Gothic" w:cs="Arial"/>
                <w:b/>
                <w:sz w:val="18"/>
                <w:szCs w:val="18"/>
                <w:lang w:val="es-GT" w:bidi="ar"/>
              </w:rPr>
            </w:pPr>
            <w:r w:rsidRPr="005A6DB4">
              <w:rPr>
                <w:rFonts w:ascii="Century Gothic" w:eastAsia="SimSun" w:hAnsi="Century Gothic" w:cs="Arial"/>
                <w:b/>
                <w:sz w:val="18"/>
                <w:szCs w:val="18"/>
                <w:lang w:val="es-GT" w:bidi="ar"/>
              </w:rPr>
              <w:t>IDENTIFICACIÓN DEL PUESTO</w:t>
            </w:r>
          </w:p>
        </w:tc>
      </w:tr>
      <w:tr w:rsidR="00A55AE5" w:rsidRPr="005A6DB4" w14:paraId="6789769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D9B9EEE"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Título oficial del puesto: Asesor Profesional Especializado III</w:t>
            </w:r>
          </w:p>
        </w:tc>
        <w:tc>
          <w:tcPr>
            <w:tcW w:w="2452" w:type="pct"/>
            <w:tcBorders>
              <w:top w:val="single" w:sz="4" w:space="0" w:color="00B0F0"/>
            </w:tcBorders>
            <w:shd w:val="clear" w:color="auto" w:fill="auto"/>
          </w:tcPr>
          <w:p w14:paraId="662D00ED"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Código de la clase:  9830</w:t>
            </w:r>
          </w:p>
        </w:tc>
      </w:tr>
      <w:tr w:rsidR="00A55AE5" w:rsidRPr="005A6DB4" w14:paraId="1722A40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F974750"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Especialidad:  Administración</w:t>
            </w:r>
          </w:p>
        </w:tc>
        <w:tc>
          <w:tcPr>
            <w:tcW w:w="2452" w:type="pct"/>
            <w:tcBorders>
              <w:bottom w:val="single" w:sz="4" w:space="0" w:color="00B0F0"/>
            </w:tcBorders>
          </w:tcPr>
          <w:p w14:paraId="09979458"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Código de Especialidad: 0007</w:t>
            </w:r>
          </w:p>
        </w:tc>
      </w:tr>
      <w:tr w:rsidR="00A55AE5" w:rsidRPr="005A6DB4" w14:paraId="1FEB278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6FA5809" w14:textId="77777777"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Título funcional: Técnico Especialista en Educación Artística</w:t>
            </w:r>
          </w:p>
        </w:tc>
        <w:tc>
          <w:tcPr>
            <w:tcW w:w="2452" w:type="pct"/>
            <w:shd w:val="clear" w:color="auto" w:fill="auto"/>
          </w:tcPr>
          <w:p w14:paraId="6D102869"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Número de puestos:  01</w:t>
            </w:r>
          </w:p>
        </w:tc>
      </w:tr>
      <w:tr w:rsidR="00A55AE5" w:rsidRPr="005A6DB4" w14:paraId="763BA5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B572DF2" w14:textId="77777777"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Jefe inmediato:  Jefe del Departamento de Nivel Medio, Ciclo Básico</w:t>
            </w:r>
          </w:p>
        </w:tc>
        <w:tc>
          <w:tcPr>
            <w:tcW w:w="2452" w:type="pct"/>
          </w:tcPr>
          <w:p w14:paraId="7A8A6B96"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Subalternos: N/A</w:t>
            </w:r>
          </w:p>
          <w:p w14:paraId="2B4E4F0E"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55AE5" w:rsidRPr="005A6DB4" w14:paraId="446FF92D"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9538707" w14:textId="77777777" w:rsidR="00A55AE5" w:rsidRPr="005A6DB4" w:rsidRDefault="00A55AE5" w:rsidP="00347453">
            <w:pPr>
              <w:pStyle w:val="Prrafodelista"/>
              <w:numPr>
                <w:ilvl w:val="0"/>
                <w:numId w:val="134"/>
              </w:numPr>
              <w:ind w:left="306" w:hanging="306"/>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NATURALEZA DEL PUESTO</w:t>
            </w:r>
          </w:p>
        </w:tc>
      </w:tr>
      <w:tr w:rsidR="00A55AE5" w:rsidRPr="005A6DB4" w14:paraId="486E4C15"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47A3726" w14:textId="6582966D" w:rsidR="007A316D" w:rsidRPr="005A6DB4" w:rsidRDefault="007A316D" w:rsidP="007A316D">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 xml:space="preserve">Planificar y organizar el diseño, desarrollo y evaluación del área de </w:t>
            </w:r>
            <w:r w:rsidR="00225FC2"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 xml:space="preserve"> del Currículo Nacional Base del Nivel de Educación Media, Ciclo Básico, en todas sus modalidades; así como, de las estrategias y los materiales de apoyo curricular para que respondan a los requerimientos de calidad y actualidad del Sistema Educativo Nacional.</w:t>
            </w:r>
          </w:p>
          <w:p w14:paraId="03B8179B"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4F394AE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A699300" w14:textId="77777777" w:rsidR="00A55AE5" w:rsidRPr="005A6DB4" w:rsidRDefault="00A55AE5" w:rsidP="002A6657">
            <w:pPr>
              <w:pStyle w:val="Prrafodelista"/>
              <w:numPr>
                <w:ilvl w:val="0"/>
                <w:numId w:val="134"/>
              </w:numPr>
              <w:ind w:left="321" w:hanging="284"/>
              <w:jc w:val="both"/>
              <w:textAlignment w:val="center"/>
              <w:rPr>
                <w:rFonts w:ascii="Century Gothic" w:hAnsi="Century Gothic"/>
                <w:b/>
                <w:bCs/>
                <w:sz w:val="18"/>
                <w:szCs w:val="18"/>
                <w:lang w:bidi="ar"/>
              </w:rPr>
            </w:pPr>
            <w:r w:rsidRPr="005A6DB4">
              <w:rPr>
                <w:rFonts w:ascii="Century Gothic" w:hAnsi="Century Gothic" w:cs="Arial"/>
                <w:b/>
                <w:bCs/>
                <w:sz w:val="18"/>
                <w:szCs w:val="18"/>
                <w:lang w:bidi="ar"/>
              </w:rPr>
              <w:t>TAREAS PERMANENTES</w:t>
            </w:r>
          </w:p>
        </w:tc>
      </w:tr>
      <w:tr w:rsidR="00A55AE5" w:rsidRPr="005A6DB4" w14:paraId="3AF4536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69B067" w14:textId="1EFB4F88" w:rsidR="007A316D" w:rsidRPr="005A6DB4" w:rsidRDefault="007A316D" w:rsidP="00347453">
            <w:pPr>
              <w:pStyle w:val="Prrafodelista"/>
              <w:numPr>
                <w:ilvl w:val="0"/>
                <w:numId w:val="1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Establecer los lineamientos para el diseño curricular del área de </w:t>
            </w:r>
            <w:r w:rsidR="001E7A8F" w:rsidRPr="005A6DB4">
              <w:rPr>
                <w:rFonts w:ascii="Century Gothic" w:hAnsi="Century Gothic" w:cs="Arial"/>
                <w:i w:val="0"/>
                <w:iCs w:val="0"/>
                <w:sz w:val="18"/>
                <w:szCs w:val="18"/>
                <w:lang w:val="es-GT"/>
              </w:rPr>
              <w:t xml:space="preserve">Educación Artística </w:t>
            </w:r>
            <w:r w:rsidRPr="005A6DB4">
              <w:rPr>
                <w:rFonts w:ascii="Century Gothic" w:eastAsiaTheme="minorHAnsi" w:hAnsi="Century Gothic" w:cs="Century Gothic,Italic"/>
                <w:i w:val="0"/>
                <w:iCs w:val="0"/>
                <w:sz w:val="18"/>
                <w:szCs w:val="18"/>
                <w:lang w:val="es-GT" w:eastAsia="en-US"/>
              </w:rPr>
              <w:t xml:space="preserve">del Nivel </w:t>
            </w:r>
            <w:r w:rsidRPr="005A6DB4">
              <w:rPr>
                <w:rFonts w:ascii="Century Gothic" w:hAnsi="Century Gothic" w:cs="Arial"/>
                <w:i w:val="0"/>
                <w:iCs w:val="0"/>
                <w:sz w:val="18"/>
                <w:szCs w:val="18"/>
                <w:lang w:val="es-GT"/>
              </w:rPr>
              <w:t>de Educación Media, Ciclo Básico.</w:t>
            </w:r>
          </w:p>
          <w:p w14:paraId="43A15D5F" w14:textId="309A8F10" w:rsidR="007A316D" w:rsidRPr="005A6DB4" w:rsidRDefault="007A316D" w:rsidP="00347453">
            <w:pPr>
              <w:pStyle w:val="Prrafodelista"/>
              <w:numPr>
                <w:ilvl w:val="0"/>
                <w:numId w:val="1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Diseñar, desarrollar y actualizar el área curricular de </w:t>
            </w:r>
            <w:r w:rsidR="001E7A8F" w:rsidRPr="005A6DB4">
              <w:rPr>
                <w:rFonts w:ascii="Century Gothic" w:hAnsi="Century Gothic" w:cs="Arial"/>
                <w:i w:val="0"/>
                <w:iCs w:val="0"/>
                <w:sz w:val="18"/>
                <w:szCs w:val="18"/>
                <w:lang w:val="es-GT"/>
              </w:rPr>
              <w:t xml:space="preserve">Educación Artística </w:t>
            </w:r>
            <w:r w:rsidRPr="005A6DB4">
              <w:rPr>
                <w:rFonts w:ascii="Century Gothic" w:eastAsiaTheme="minorHAnsi" w:hAnsi="Century Gothic" w:cs="Century Gothic,Italic"/>
                <w:i w:val="0"/>
                <w:iCs w:val="0"/>
                <w:sz w:val="18"/>
                <w:szCs w:val="18"/>
                <w:lang w:val="es-GT" w:eastAsia="en-US"/>
              </w:rPr>
              <w:t xml:space="preserve">con base </w:t>
            </w:r>
            <w:r w:rsidRPr="005A6DB4">
              <w:rPr>
                <w:rFonts w:ascii="Century Gothic" w:hAnsi="Century Gothic"/>
                <w:i w:val="0"/>
                <w:iCs w:val="0"/>
                <w:sz w:val="18"/>
                <w:szCs w:val="18"/>
                <w:lang w:val="es-GT"/>
              </w:rPr>
              <w:t>en resultados de investigación de procesos curriculares, disciplinares, pedagógicos, metodológicos y de evaluación de los aprendizajes.</w:t>
            </w:r>
          </w:p>
          <w:p w14:paraId="2087EC64" w14:textId="271F978D" w:rsidR="007A316D" w:rsidRPr="005A6DB4" w:rsidRDefault="007A316D" w:rsidP="00347453">
            <w:pPr>
              <w:pStyle w:val="Prrafodelista"/>
              <w:numPr>
                <w:ilvl w:val="0"/>
                <w:numId w:val="1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hAnsi="Century Gothic"/>
                <w:i w:val="0"/>
                <w:iCs w:val="0"/>
                <w:sz w:val="18"/>
                <w:szCs w:val="18"/>
                <w:lang w:val="es-GT"/>
              </w:rPr>
              <w:t xml:space="preserve">Establecer los lineamientos metodológicos para el diseño de materiales de apoyo curricular relacionados con el área de </w:t>
            </w:r>
            <w:r w:rsidR="001E7A8F" w:rsidRPr="005A6DB4">
              <w:rPr>
                <w:rFonts w:ascii="Century Gothic" w:hAnsi="Century Gothic" w:cs="Arial"/>
                <w:i w:val="0"/>
                <w:iCs w:val="0"/>
                <w:sz w:val="18"/>
                <w:szCs w:val="18"/>
                <w:lang w:val="es-GT"/>
              </w:rPr>
              <w:t>Educación Artística</w:t>
            </w:r>
            <w:r w:rsidRPr="005A6DB4">
              <w:rPr>
                <w:rFonts w:ascii="Century Gothic" w:eastAsiaTheme="minorHAnsi" w:hAnsi="Century Gothic" w:cs="Century Gothic,Italic"/>
                <w:i w:val="0"/>
                <w:iCs w:val="0"/>
                <w:sz w:val="18"/>
                <w:szCs w:val="18"/>
                <w:lang w:val="es-GT" w:eastAsia="en-US"/>
              </w:rPr>
              <w:t>.</w:t>
            </w:r>
          </w:p>
          <w:p w14:paraId="19847ADE" w14:textId="32AD4F9C" w:rsidR="007A316D" w:rsidRPr="005A6DB4" w:rsidRDefault="007A316D" w:rsidP="00347453">
            <w:pPr>
              <w:pStyle w:val="Prrafodelista"/>
              <w:numPr>
                <w:ilvl w:val="0"/>
                <w:numId w:val="1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 xml:space="preserve">Proponer metodologías y lineamientos para la aplicación del área de </w:t>
            </w:r>
            <w:r w:rsidR="001E7A8F" w:rsidRPr="005A6DB4">
              <w:rPr>
                <w:rFonts w:ascii="Century Gothic" w:hAnsi="Century Gothic" w:cs="Arial"/>
                <w:i w:val="0"/>
                <w:iCs w:val="0"/>
                <w:sz w:val="18"/>
                <w:szCs w:val="18"/>
                <w:lang w:val="es-GT"/>
              </w:rPr>
              <w:t>Educación Artística</w:t>
            </w:r>
            <w:r w:rsidRPr="005A6DB4">
              <w:rPr>
                <w:rFonts w:ascii="Century Gothic" w:eastAsiaTheme="minorHAnsi" w:hAnsi="Century Gothic" w:cs="Century Gothic,Italic"/>
                <w:i w:val="0"/>
                <w:iCs w:val="0"/>
                <w:sz w:val="18"/>
                <w:szCs w:val="18"/>
                <w:lang w:val="es-GT" w:eastAsia="en-US"/>
              </w:rPr>
              <w:t>, según el Currículo Nacional Base del Nivel Medio Ciclo Básico.</w:t>
            </w:r>
          </w:p>
          <w:p w14:paraId="0A6A5584" w14:textId="047FB7F6" w:rsidR="007A316D" w:rsidRPr="005A6DB4" w:rsidRDefault="007A316D" w:rsidP="00347453">
            <w:pPr>
              <w:pStyle w:val="Encabezado"/>
              <w:widowControl w:val="0"/>
              <w:numPr>
                <w:ilvl w:val="0"/>
                <w:numId w:val="17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Elaborar lineamientos para la concreción curricular, capacitación docente y elaboración de materiales educativos relacionados con 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w:t>
            </w:r>
          </w:p>
          <w:p w14:paraId="2C5F6BA4" w14:textId="32971327" w:rsidR="007A316D" w:rsidRPr="005A6DB4" w:rsidRDefault="007A316D" w:rsidP="00347453">
            <w:pPr>
              <w:pStyle w:val="Encabezado"/>
              <w:widowControl w:val="0"/>
              <w:numPr>
                <w:ilvl w:val="0"/>
                <w:numId w:val="17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acciones técnicas y curriculares relacionadas con el área de </w:t>
            </w:r>
            <w:r w:rsidR="001E7A8F" w:rsidRPr="005A6DB4">
              <w:rPr>
                <w:rFonts w:ascii="Century Gothic" w:hAnsi="Century Gothic" w:cs="Arial"/>
                <w:i w:val="0"/>
                <w:iCs w:val="0"/>
                <w:sz w:val="18"/>
                <w:szCs w:val="18"/>
                <w:lang w:val="es-GT"/>
              </w:rPr>
              <w:t xml:space="preserve">Educación Artística </w:t>
            </w:r>
            <w:r w:rsidRPr="005A6DB4">
              <w:rPr>
                <w:rFonts w:ascii="Century Gothic" w:hAnsi="Century Gothic"/>
                <w:i w:val="0"/>
                <w:iCs w:val="0"/>
                <w:sz w:val="18"/>
                <w:szCs w:val="18"/>
                <w:lang w:val="es-GT"/>
              </w:rPr>
              <w:t xml:space="preserve">u otras áreas afines en los diferentes niveles educativos.  </w:t>
            </w:r>
          </w:p>
          <w:p w14:paraId="63B13F61" w14:textId="21FD8089" w:rsidR="007A316D" w:rsidRPr="005A6DB4" w:rsidRDefault="007A316D" w:rsidP="00347453">
            <w:pPr>
              <w:pStyle w:val="Encabezado"/>
              <w:widowControl w:val="0"/>
              <w:numPr>
                <w:ilvl w:val="0"/>
                <w:numId w:val="17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Establecer los estándares educativos del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i w:val="0"/>
                <w:iCs w:val="0"/>
                <w:sz w:val="18"/>
                <w:szCs w:val="18"/>
                <w:lang w:val="es-GT"/>
              </w:rPr>
              <w:t>, para que respondan a los criterios de calidad y pertinencia.</w:t>
            </w:r>
          </w:p>
          <w:p w14:paraId="21D94D0C" w14:textId="77777777" w:rsidR="007A316D" w:rsidRPr="005A6DB4" w:rsidRDefault="007A316D" w:rsidP="00347453">
            <w:pPr>
              <w:pStyle w:val="Prrafodelista"/>
              <w:numPr>
                <w:ilvl w:val="0"/>
                <w:numId w:val="1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286D92E9" w14:textId="77777777" w:rsidR="007A316D" w:rsidRPr="005A6DB4" w:rsidRDefault="007A316D" w:rsidP="00347453">
            <w:pPr>
              <w:pStyle w:val="Prrafodelista"/>
              <w:numPr>
                <w:ilvl w:val="0"/>
                <w:numId w:val="17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5A6DB4">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78D26833" w14:textId="77777777" w:rsidR="00A55AE5" w:rsidRPr="005A6DB4" w:rsidRDefault="00A55AE5" w:rsidP="00025D5F">
            <w:pPr>
              <w:pStyle w:val="Encabezado"/>
              <w:widowControl w:val="0"/>
              <w:spacing w:line="276" w:lineRule="auto"/>
              <w:jc w:val="both"/>
              <w:rPr>
                <w:rFonts w:ascii="Century Gothic" w:hAnsi="Century Gothic" w:cs="Arial"/>
                <w:i w:val="0"/>
                <w:sz w:val="18"/>
                <w:szCs w:val="18"/>
                <w:lang w:val="es-GT" w:bidi="ar"/>
              </w:rPr>
            </w:pPr>
          </w:p>
        </w:tc>
      </w:tr>
      <w:tr w:rsidR="00A55AE5" w:rsidRPr="005A6DB4" w14:paraId="41940B8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A307F64" w14:textId="77777777" w:rsidR="00A55AE5" w:rsidRPr="005A6DB4" w:rsidRDefault="00A55AE5" w:rsidP="00025D5F">
            <w:pPr>
              <w:jc w:val="both"/>
              <w:textAlignment w:val="center"/>
              <w:rPr>
                <w:rFonts w:ascii="Century Gothic" w:eastAsia="SimSun" w:hAnsi="Century Gothic" w:cs="Arial"/>
                <w:b/>
                <w:i w:val="0"/>
                <w:sz w:val="18"/>
                <w:szCs w:val="18"/>
                <w:lang w:val="es-GT" w:bidi="ar"/>
              </w:rPr>
            </w:pPr>
            <w:r w:rsidRPr="005A6DB4">
              <w:rPr>
                <w:rFonts w:ascii="Century Gothic" w:hAnsi="Century Gothic" w:cs="Arial"/>
                <w:b/>
                <w:i w:val="0"/>
                <w:sz w:val="18"/>
                <w:szCs w:val="18"/>
                <w:lang w:bidi="ar"/>
              </w:rPr>
              <w:t>4. TAREAS PERIÓDICAS</w:t>
            </w:r>
          </w:p>
        </w:tc>
      </w:tr>
      <w:tr w:rsidR="00A55AE5" w:rsidRPr="005A6DB4" w14:paraId="33786118"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8089704" w14:textId="77777777" w:rsidR="007A316D" w:rsidRPr="005A6DB4" w:rsidRDefault="007A316D" w:rsidP="00347453">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la planificación de las acciones técnicas del departamento, de acuerdo con las acciones programadas en el POA </w:t>
            </w:r>
          </w:p>
          <w:p w14:paraId="7C967CE5" w14:textId="77777777" w:rsidR="007A316D" w:rsidRPr="005A6DB4" w:rsidRDefault="007A316D" w:rsidP="00347453">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Elaborar informes de los procesos y actividades de acuerdo con los procedimientos establecidos.</w:t>
            </w:r>
          </w:p>
          <w:p w14:paraId="3442548E" w14:textId="3F3471E0" w:rsidR="007A316D" w:rsidRPr="005A6DB4" w:rsidRDefault="007A316D" w:rsidP="00347453">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Elaborar dictámenes, opiniones, oficios, providencias e informes relacionadas con el área de </w:t>
            </w:r>
            <w:r w:rsidR="001E7A8F"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w:t>
            </w:r>
          </w:p>
          <w:p w14:paraId="6FB28CB2" w14:textId="77777777" w:rsidR="007A316D" w:rsidRPr="005A6DB4" w:rsidRDefault="007A316D" w:rsidP="00347453">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Integrar equipos de trabajo para la consecución de los objetivos y metas institucionales o del departamento.</w:t>
            </w:r>
          </w:p>
          <w:p w14:paraId="2FCC82F3" w14:textId="32214A65" w:rsidR="007A316D" w:rsidRPr="00272D8E" w:rsidRDefault="007A316D" w:rsidP="00347453">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Realizar reuniones de trabajo y capacitaciones relacionadas con el área curricular.</w:t>
            </w:r>
          </w:p>
          <w:p w14:paraId="3F84AF95" w14:textId="490E6244" w:rsidR="00272D8E" w:rsidRPr="001569F7" w:rsidRDefault="00272D8E" w:rsidP="00347453">
            <w:pPr>
              <w:pStyle w:val="Encabezado"/>
              <w:widowControl w:val="0"/>
              <w:numPr>
                <w:ilvl w:val="0"/>
                <w:numId w:val="212"/>
              </w:numPr>
              <w:tabs>
                <w:tab w:val="clear" w:pos="4252"/>
                <w:tab w:val="clear" w:pos="8504"/>
              </w:tabs>
              <w:spacing w:line="276" w:lineRule="auto"/>
              <w:jc w:val="both"/>
              <w:rPr>
                <w:rFonts w:ascii="Century Gothic" w:hAnsi="Century Gothic"/>
                <w:i w:val="0"/>
                <w:iCs w:val="0"/>
                <w:sz w:val="18"/>
                <w:szCs w:val="18"/>
                <w:lang w:val="es-ES"/>
              </w:rPr>
            </w:pPr>
            <w:r w:rsidRPr="001569F7">
              <w:rPr>
                <w:rFonts w:ascii="Century Gothic" w:hAnsi="Century Gothic"/>
                <w:i w:val="0"/>
                <w:iCs w:val="0"/>
                <w:sz w:val="18"/>
                <w:szCs w:val="18"/>
                <w:lang w:val="es-ES"/>
              </w:rPr>
              <w:t xml:space="preserve">Realizar </w:t>
            </w:r>
            <w:r w:rsidR="001569F7" w:rsidRPr="001569F7">
              <w:rPr>
                <w:rFonts w:ascii="Century Gothic" w:hAnsi="Century Gothic"/>
                <w:i w:val="0"/>
                <w:iCs w:val="0"/>
                <w:sz w:val="18"/>
                <w:szCs w:val="18"/>
                <w:lang w:val="es-ES"/>
              </w:rPr>
              <w:t>las salidas</w:t>
            </w:r>
            <w:r w:rsidRPr="001569F7">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4FEC3349" w14:textId="77777777" w:rsidR="00A55AE5" w:rsidRPr="005A6DB4" w:rsidRDefault="00A55AE5" w:rsidP="00025D5F">
            <w:pPr>
              <w:pStyle w:val="Encabezado"/>
              <w:widowControl w:val="0"/>
              <w:spacing w:line="276" w:lineRule="auto"/>
              <w:jc w:val="both"/>
              <w:rPr>
                <w:rFonts w:ascii="Century Gothic" w:hAnsi="Century Gothic"/>
                <w:i w:val="0"/>
                <w:sz w:val="18"/>
                <w:szCs w:val="18"/>
                <w:lang w:val="es-GT"/>
              </w:rPr>
            </w:pPr>
          </w:p>
        </w:tc>
      </w:tr>
      <w:tr w:rsidR="00A55AE5" w:rsidRPr="005A6DB4" w14:paraId="08C4372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C31ACF0" w14:textId="77777777" w:rsidR="00A55AE5" w:rsidRPr="005A6DB4" w:rsidRDefault="00A55AE5" w:rsidP="00025D5F">
            <w:pPr>
              <w:jc w:val="both"/>
              <w:textAlignment w:val="center"/>
              <w:rPr>
                <w:rFonts w:ascii="Century Gothic" w:hAnsi="Century Gothic" w:cs="Arial"/>
                <w:b/>
                <w:sz w:val="18"/>
                <w:szCs w:val="18"/>
                <w:lang w:val="es-GT"/>
              </w:rPr>
            </w:pPr>
            <w:r w:rsidRPr="005A6DB4">
              <w:rPr>
                <w:rFonts w:ascii="Century Gothic" w:hAnsi="Century Gothic" w:cs="Arial"/>
                <w:b/>
                <w:sz w:val="18"/>
                <w:szCs w:val="18"/>
              </w:rPr>
              <w:t>5.  TAREAS EVENTUALES</w:t>
            </w:r>
          </w:p>
        </w:tc>
      </w:tr>
      <w:tr w:rsidR="00A55AE5" w:rsidRPr="005A6DB4" w14:paraId="3A8EF0B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5028F980" w14:textId="77777777" w:rsidR="007A316D" w:rsidRPr="005A6DB4" w:rsidRDefault="007A316D" w:rsidP="00347453">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4EF8879B" w14:textId="77777777" w:rsidR="007A316D" w:rsidRPr="005A6DB4" w:rsidRDefault="007A316D" w:rsidP="00347453">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Apoyar administrativamente en diferentes eventos que organiza la institución.</w:t>
            </w:r>
          </w:p>
          <w:p w14:paraId="2F771290" w14:textId="77777777" w:rsidR="007A316D" w:rsidRPr="005A6DB4" w:rsidRDefault="007A316D" w:rsidP="00347453">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Ejecutar las actividades administrativas inherentes al puesto (atención a usuarios internos y externos, asistencia a reuniones y capacitaciones, correspondencia, archivo entre otras).</w:t>
            </w:r>
          </w:p>
          <w:p w14:paraId="060FDC35" w14:textId="77777777" w:rsidR="007A316D" w:rsidRPr="005A6DB4" w:rsidRDefault="007A316D" w:rsidP="00347453">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Utilizar el Sistema de Gestión de Calidad para la ejecución de actividades del Departamento.</w:t>
            </w:r>
          </w:p>
          <w:p w14:paraId="297F9214" w14:textId="210CA4F3" w:rsidR="007A316D" w:rsidRPr="005A6DB4" w:rsidRDefault="007A316D" w:rsidP="00347453">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Participar en mesas de trabajo donde represente a la Digecur y/o al Mineduc, </w:t>
            </w:r>
            <w:r w:rsidR="004649DE" w:rsidRPr="005A6DB4">
              <w:rPr>
                <w:rFonts w:ascii="Century Gothic" w:hAnsi="Century Gothic"/>
                <w:i w:val="0"/>
                <w:iCs w:val="0"/>
                <w:sz w:val="18"/>
                <w:szCs w:val="18"/>
                <w:lang w:val="es-GT"/>
              </w:rPr>
              <w:t>de acuerdo co</w:t>
            </w:r>
            <w:r w:rsidR="004649DE" w:rsidRPr="005A6DB4">
              <w:rPr>
                <w:rFonts w:ascii="Century Gothic" w:hAnsi="Century Gothic"/>
                <w:sz w:val="18"/>
                <w:szCs w:val="18"/>
                <w:lang w:val="es-GT"/>
              </w:rPr>
              <w:t>n el</w:t>
            </w:r>
            <w:r w:rsidRPr="005A6DB4">
              <w:rPr>
                <w:rFonts w:ascii="Century Gothic" w:hAnsi="Century Gothic"/>
                <w:i w:val="0"/>
                <w:iCs w:val="0"/>
                <w:sz w:val="18"/>
                <w:szCs w:val="18"/>
                <w:lang w:val="es-GT"/>
              </w:rPr>
              <w:t xml:space="preserve"> nombramiento correspondiente</w:t>
            </w:r>
          </w:p>
          <w:p w14:paraId="30C617E1" w14:textId="5F0DAC5B" w:rsidR="001E7A8F" w:rsidRPr="00936B49" w:rsidRDefault="007A316D" w:rsidP="00347453">
            <w:pPr>
              <w:pStyle w:val="Encabezado"/>
              <w:widowControl w:val="0"/>
              <w:numPr>
                <w:ilvl w:val="0"/>
                <w:numId w:val="213"/>
              </w:numPr>
              <w:tabs>
                <w:tab w:val="clear" w:pos="4252"/>
                <w:tab w:val="clear" w:pos="8504"/>
              </w:tabs>
              <w:spacing w:line="276" w:lineRule="auto"/>
              <w:jc w:val="both"/>
              <w:rPr>
                <w:rFonts w:ascii="Century Gothic" w:hAnsi="Century Gothic"/>
                <w:i w:val="0"/>
                <w:iCs w:val="0"/>
                <w:sz w:val="18"/>
                <w:szCs w:val="18"/>
                <w:lang w:val="es-GT"/>
              </w:rPr>
            </w:pPr>
            <w:r w:rsidRPr="005A6DB4">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55AE5" w:rsidRPr="005A6DB4" w14:paraId="6DFB8D3F" w14:textId="77777777" w:rsidTr="00025D5F">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8B4DFD4" w14:textId="77777777" w:rsidR="00A55AE5" w:rsidRPr="005A6DB4" w:rsidRDefault="00A55AE5" w:rsidP="00025D5F">
            <w:pPr>
              <w:jc w:val="both"/>
              <w:textAlignment w:val="center"/>
              <w:rPr>
                <w:rFonts w:ascii="Century Gothic" w:eastAsia="SimSun" w:hAnsi="Century Gothic" w:cs="Arial"/>
                <w:sz w:val="18"/>
                <w:szCs w:val="18"/>
                <w:lang w:val="es-GT" w:bidi="ar"/>
              </w:rPr>
            </w:pPr>
            <w:r w:rsidRPr="005A6DB4">
              <w:rPr>
                <w:rFonts w:ascii="Century Gothic" w:eastAsia="SimSun" w:hAnsi="Century Gothic" w:cs="Arial"/>
                <w:sz w:val="18"/>
                <w:szCs w:val="18"/>
                <w:lang w:val="es-GT" w:bidi="ar"/>
              </w:rPr>
              <w:lastRenderedPageBreak/>
              <w:t>6. UBICACIÓN DEL PUESTO</w:t>
            </w:r>
          </w:p>
        </w:tc>
      </w:tr>
      <w:tr w:rsidR="00A55AE5" w:rsidRPr="005A6DB4" w14:paraId="331434FD" w14:textId="77777777" w:rsidTr="001E7A8F">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A690F8" w14:textId="36B47895" w:rsidR="001E7A8F" w:rsidRPr="005A6DB4" w:rsidRDefault="00A55AE5" w:rsidP="001E7A8F">
            <w:pPr>
              <w:jc w:val="both"/>
              <w:textAlignment w:val="center"/>
              <w:rPr>
                <w:rFonts w:ascii="Century Gothic" w:hAnsi="Century Gothic"/>
                <w:i w:val="0"/>
                <w:iCs w:val="0"/>
                <w:sz w:val="18"/>
                <w:szCs w:val="18"/>
                <w:lang w:val="es-GT"/>
              </w:rPr>
            </w:pPr>
            <w:r w:rsidRPr="005A6DB4">
              <w:rPr>
                <w:rFonts w:ascii="Century Gothic" w:hAnsi="Century Gothic"/>
                <w:sz w:val="18"/>
                <w:szCs w:val="18"/>
                <w:lang w:val="es-GT"/>
              </w:rPr>
              <w:t xml:space="preserve">El puesto de trabajo se ubica en el </w:t>
            </w:r>
            <w:r w:rsidRPr="005A6DB4">
              <w:rPr>
                <w:rFonts w:ascii="Century Gothic" w:hAnsi="Century Gothic" w:cs="Arial"/>
                <w:sz w:val="18"/>
                <w:szCs w:val="18"/>
                <w:lang w:val="es-GT"/>
              </w:rPr>
              <w:t>Departamento de Nivel Medio, Ciclo Básico</w:t>
            </w:r>
            <w:r w:rsidR="001E7A8F" w:rsidRPr="005A6DB4">
              <w:rPr>
                <w:rFonts w:ascii="Century Gothic" w:hAnsi="Century Gothic" w:cs="Arial"/>
                <w:sz w:val="18"/>
                <w:szCs w:val="18"/>
                <w:lang w:val="es-GT"/>
              </w:rPr>
              <w:t>.</w:t>
            </w:r>
          </w:p>
        </w:tc>
      </w:tr>
      <w:tr w:rsidR="00A55AE5" w:rsidRPr="005A6DB4" w14:paraId="557A11AE"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419EE9" w14:textId="54D8E024" w:rsidR="00A55AE5" w:rsidRPr="004A4E9F" w:rsidRDefault="00A55AE5" w:rsidP="00347453">
            <w:pPr>
              <w:pStyle w:val="Prrafodelista"/>
              <w:numPr>
                <w:ilvl w:val="0"/>
                <w:numId w:val="213"/>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 xml:space="preserve"> SUPERVISIÓN</w:t>
            </w:r>
          </w:p>
        </w:tc>
      </w:tr>
      <w:tr w:rsidR="00A55AE5" w:rsidRPr="005A6DB4" w14:paraId="03493CE9"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053387" w14:textId="77777777" w:rsidR="00A55AE5" w:rsidRPr="005A6DB4" w:rsidRDefault="00A55AE5" w:rsidP="00025D5F">
            <w:pPr>
              <w:jc w:val="both"/>
              <w:textAlignment w:val="center"/>
              <w:rPr>
                <w:rFonts w:ascii="Century Gothic" w:hAnsi="Century Gothic" w:cs="Arial"/>
                <w:iCs w:val="0"/>
                <w:sz w:val="18"/>
                <w:szCs w:val="18"/>
                <w:lang w:val="es-GT"/>
              </w:rPr>
            </w:pPr>
            <w:r w:rsidRPr="005A6DB4">
              <w:rPr>
                <w:rFonts w:ascii="Century Gothic" w:hAnsi="Century Gothic" w:cs="Arial"/>
                <w:i w:val="0"/>
                <w:sz w:val="18"/>
                <w:szCs w:val="18"/>
                <w:lang w:val="es-GT"/>
              </w:rPr>
              <w:t>N/A</w:t>
            </w:r>
          </w:p>
          <w:p w14:paraId="2D968A6D"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76B7D7C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BB26ACC" w14:textId="2AB3FF0F" w:rsidR="00A55AE5" w:rsidRPr="004A4E9F" w:rsidRDefault="00A55AE5" w:rsidP="00347453">
            <w:pPr>
              <w:pStyle w:val="Prrafodelista"/>
              <w:numPr>
                <w:ilvl w:val="0"/>
                <w:numId w:val="213"/>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RESPONSABILIDAD</w:t>
            </w:r>
          </w:p>
        </w:tc>
      </w:tr>
      <w:tr w:rsidR="00A55AE5" w:rsidRPr="005A6DB4" w14:paraId="203FD06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B72B6F"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sz w:val="18"/>
                <w:szCs w:val="18"/>
                <w:lang w:val="es-GT"/>
              </w:rPr>
              <w:t>Responde por el incumplimiento de las tareas asignadas al puesto y las funciones del área a la que pertenece, establecidas en la documentación legal vigente que le concierne.</w:t>
            </w:r>
          </w:p>
          <w:p w14:paraId="05DD923D" w14:textId="3DFEC422" w:rsidR="001E7A8F" w:rsidRPr="005A6DB4" w:rsidRDefault="001E7A8F" w:rsidP="00025D5F">
            <w:pPr>
              <w:jc w:val="both"/>
              <w:textAlignment w:val="center"/>
              <w:rPr>
                <w:rFonts w:ascii="Century Gothic" w:hAnsi="Century Gothic" w:cs="Arial"/>
                <w:b/>
                <w:sz w:val="18"/>
                <w:szCs w:val="18"/>
                <w:lang w:val="es-GT"/>
              </w:rPr>
            </w:pPr>
          </w:p>
        </w:tc>
      </w:tr>
      <w:tr w:rsidR="00A55AE5" w:rsidRPr="005A6DB4" w14:paraId="067CED2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2AD9A2"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sz w:val="18"/>
                <w:szCs w:val="18"/>
                <w:lang w:val="es-GT"/>
              </w:rPr>
              <w:t>Por el uso cuidado y resguardo del mobiliario y equipo que tiene registrado en la tarjeta de responsabilidad.</w:t>
            </w:r>
          </w:p>
          <w:p w14:paraId="45EBEA00" w14:textId="77777777" w:rsidR="00A55AE5" w:rsidRPr="005A6DB4" w:rsidRDefault="00A55AE5" w:rsidP="00025D5F">
            <w:pPr>
              <w:pStyle w:val="Prrafodelista"/>
              <w:ind w:left="306"/>
              <w:jc w:val="both"/>
              <w:textAlignment w:val="center"/>
              <w:rPr>
                <w:rFonts w:ascii="Century Gothic" w:hAnsi="Century Gothic" w:cs="Arial"/>
                <w:b/>
                <w:sz w:val="18"/>
                <w:szCs w:val="18"/>
                <w:lang w:val="es-GT"/>
              </w:rPr>
            </w:pPr>
          </w:p>
        </w:tc>
      </w:tr>
      <w:tr w:rsidR="00A55AE5" w:rsidRPr="005A6DB4" w14:paraId="561D706D"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1A29AE8" w14:textId="0E1862E2" w:rsidR="00A55AE5" w:rsidRPr="004A4E9F" w:rsidRDefault="00A55AE5" w:rsidP="00347453">
            <w:pPr>
              <w:pStyle w:val="Prrafodelista"/>
              <w:numPr>
                <w:ilvl w:val="0"/>
                <w:numId w:val="213"/>
              </w:numPr>
              <w:jc w:val="both"/>
              <w:textAlignment w:val="center"/>
              <w:rPr>
                <w:rFonts w:ascii="Century Gothic" w:hAnsi="Century Gothic" w:cs="Arial"/>
                <w:b/>
                <w:sz w:val="18"/>
                <w:szCs w:val="18"/>
                <w:lang w:val="es-GT"/>
              </w:rPr>
            </w:pPr>
            <w:r w:rsidRPr="004A4E9F">
              <w:rPr>
                <w:rFonts w:ascii="Century Gothic" w:hAnsi="Century Gothic" w:cs="Arial"/>
                <w:b/>
                <w:sz w:val="18"/>
                <w:szCs w:val="18"/>
                <w:lang w:val="es-GT"/>
              </w:rPr>
              <w:t>RELACIONES LABORALES</w:t>
            </w:r>
          </w:p>
        </w:tc>
      </w:tr>
      <w:tr w:rsidR="00A55AE5" w:rsidRPr="005A6DB4" w14:paraId="69858AA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6EDDA4"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239ABEE" w14:textId="77777777" w:rsidR="00A55AE5" w:rsidRPr="005A6DB4" w:rsidRDefault="00A55AE5" w:rsidP="00025D5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cs="Arial"/>
                <w:sz w:val="18"/>
                <w:szCs w:val="18"/>
                <w:lang w:val="es-GT"/>
              </w:rPr>
              <w:t>DIGECADE, DIGEBI, DIGEESP, DIGEACE, DIGEDUCA, DIGEMOCA, DIGEFOCE, DIGEEX, Vicedespacho Técnico, Vicedespacho de Educación Bilingüe e Intercultural, Vicedespacho de Educación Extraescolar y Alternativa.</w:t>
            </w:r>
          </w:p>
        </w:tc>
      </w:tr>
      <w:tr w:rsidR="00A55AE5" w:rsidRPr="005A6DB4" w14:paraId="4E8DD33C"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24DD31" w14:textId="77777777" w:rsidR="00A55AE5" w:rsidRPr="005A6DB4" w:rsidRDefault="00A55AE5" w:rsidP="00025D5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80A4255" w14:textId="77777777" w:rsidR="009F0A39" w:rsidRPr="005A6DB4" w:rsidRDefault="009F0A39" w:rsidP="009F0A3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lang w:val="es-GT"/>
              </w:rPr>
            </w:pPr>
            <w:r w:rsidRPr="005A6DB4">
              <w:rPr>
                <w:rFonts w:ascii="Century Gothic" w:hAnsi="Century Gothic"/>
                <w:sz w:val="18"/>
                <w:szCs w:val="18"/>
                <w:lang w:val="es-GT"/>
              </w:rPr>
              <w:t>Organizaciones gubernamentales y no gubernamentales, centros educativos, universidades, cooperación nacional e internacional, entre otros.</w:t>
            </w:r>
          </w:p>
          <w:p w14:paraId="44C18165" w14:textId="77777777" w:rsidR="00A55AE5" w:rsidRPr="005A6DB4" w:rsidRDefault="00A55AE5" w:rsidP="00025D5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A55AE5" w:rsidRPr="005A6DB4" w14:paraId="022B01D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ED92F1" w14:textId="77777777" w:rsidR="00A55AE5" w:rsidRPr="005A6DB4" w:rsidRDefault="00A55AE5" w:rsidP="00347453">
            <w:pPr>
              <w:pStyle w:val="Prrafodelista"/>
              <w:numPr>
                <w:ilvl w:val="0"/>
                <w:numId w:val="213"/>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LUGAR DE TRABAJO</w:t>
            </w:r>
          </w:p>
        </w:tc>
      </w:tr>
      <w:tr w:rsidR="00A55AE5" w:rsidRPr="005A6DB4" w14:paraId="63505AC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E1F3BC" w14:textId="6050B4AE"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El puesto de trabajo se ubica en la Dirección General de Currículo -DIGECUR-</w:t>
            </w:r>
            <w:r w:rsidR="001E7A8F" w:rsidRPr="005A6DB4">
              <w:rPr>
                <w:rFonts w:ascii="Century Gothic" w:hAnsi="Century Gothic" w:cs="Arial"/>
                <w:i w:val="0"/>
                <w:sz w:val="18"/>
                <w:szCs w:val="18"/>
                <w:lang w:val="es-GT"/>
              </w:rPr>
              <w:t>.</w:t>
            </w:r>
          </w:p>
        </w:tc>
      </w:tr>
      <w:tr w:rsidR="00A55AE5" w:rsidRPr="005A6DB4" w14:paraId="3B003C75"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CB731DA" w14:textId="77777777" w:rsidR="00A55AE5" w:rsidRPr="005A6DB4" w:rsidRDefault="00A55AE5" w:rsidP="00347453">
            <w:pPr>
              <w:pStyle w:val="Prrafodelista"/>
              <w:numPr>
                <w:ilvl w:val="0"/>
                <w:numId w:val="213"/>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JORNADA DE TRABAJO</w:t>
            </w:r>
          </w:p>
        </w:tc>
      </w:tr>
      <w:tr w:rsidR="00A55AE5" w:rsidRPr="005A6DB4" w14:paraId="10D6A36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31C1A31" w14:textId="04F5C665" w:rsidR="00A55AE5" w:rsidRPr="005A6DB4" w:rsidRDefault="00A55AE5" w:rsidP="00025D5F">
            <w:p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5A6DB4">
              <w:rPr>
                <w:rFonts w:ascii="Century Gothic" w:hAnsi="Century Gothic" w:cs="Arial"/>
                <w:i w:val="0"/>
                <w:sz w:val="18"/>
                <w:szCs w:val="18"/>
                <w:lang w:val="es-GT"/>
              </w:rPr>
              <w:t>, de lunes a viernes de 9:00 a 17:30 horas</w:t>
            </w:r>
          </w:p>
          <w:p w14:paraId="38257A6E"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50F93E48"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469CC7" w14:textId="77777777" w:rsidR="00A55AE5" w:rsidRPr="005A6DB4" w:rsidRDefault="00A55AE5" w:rsidP="00347453">
            <w:pPr>
              <w:pStyle w:val="Prrafodelista"/>
              <w:numPr>
                <w:ilvl w:val="0"/>
                <w:numId w:val="213"/>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RIESGOS EN EL TRABAJO</w:t>
            </w:r>
          </w:p>
        </w:tc>
      </w:tr>
      <w:tr w:rsidR="00A55AE5" w:rsidRPr="005A6DB4" w14:paraId="2E7B6548"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D317AE"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Se derivan por el incumplimiento de sus funciones, afectando el cumplimiento de las metas y objetivos del departamento de Estándares Educativos.</w:t>
            </w:r>
          </w:p>
          <w:p w14:paraId="683759C2" w14:textId="77777777" w:rsidR="00A55AE5" w:rsidRPr="005A6DB4" w:rsidRDefault="00A55AE5" w:rsidP="00025D5F">
            <w:pPr>
              <w:jc w:val="both"/>
              <w:textAlignment w:val="center"/>
              <w:rPr>
                <w:rFonts w:ascii="Century Gothic" w:hAnsi="Century Gothic" w:cs="Arial"/>
                <w:i w:val="0"/>
                <w:sz w:val="18"/>
                <w:szCs w:val="18"/>
                <w:lang w:val="es-GT"/>
              </w:rPr>
            </w:pPr>
          </w:p>
        </w:tc>
      </w:tr>
      <w:tr w:rsidR="00A55AE5" w:rsidRPr="005A6DB4" w14:paraId="68492DF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EE95405" w14:textId="77777777" w:rsidR="00A55AE5" w:rsidRPr="005A6DB4" w:rsidRDefault="00A55AE5" w:rsidP="00347453">
            <w:pPr>
              <w:pStyle w:val="Prrafodelista"/>
              <w:numPr>
                <w:ilvl w:val="0"/>
                <w:numId w:val="213"/>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CONSECUENCIAS EN EL TRABAJO</w:t>
            </w:r>
          </w:p>
        </w:tc>
      </w:tr>
      <w:tr w:rsidR="001E7A8F" w:rsidRPr="005A6DB4" w14:paraId="1218DA2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791A3C"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CEB834D"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5DE0B1DB"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75879E" w14:textId="77777777" w:rsidR="001E7A8F" w:rsidRPr="005A6DB4" w:rsidRDefault="001E7A8F" w:rsidP="00347453">
            <w:pPr>
              <w:pStyle w:val="Prrafodelista"/>
              <w:numPr>
                <w:ilvl w:val="0"/>
                <w:numId w:val="213"/>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ESFUERZO EN EL TRABAJO</w:t>
            </w:r>
          </w:p>
        </w:tc>
      </w:tr>
      <w:tr w:rsidR="001E7A8F" w:rsidRPr="005A6DB4" w14:paraId="2AC5435E" w14:textId="77777777" w:rsidTr="00025D5F">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140942"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AFC0133" w14:textId="77777777" w:rsidR="001E7A8F" w:rsidRPr="005A6DB4"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5A6DB4">
              <w:rPr>
                <w:rFonts w:ascii="Century Gothic" w:eastAsia="Century Gothic" w:hAnsi="Century Gothic" w:cs="Century Gothic"/>
                <w:sz w:val="18"/>
                <w:szCs w:val="18"/>
                <w:lang w:val="es-GT"/>
              </w:rPr>
              <w:t xml:space="preserve">Por el tipo de trabajo se requiere un 95% de esfuerzo mental, exige concentración constante para aplicar conocimientos y habilidades para proponer la creación de materiales curriculares propios del área, </w:t>
            </w:r>
            <w:r w:rsidRPr="005A6DB4">
              <w:rPr>
                <w:rFonts w:ascii="Century Gothic" w:eastAsiaTheme="minorHAnsi" w:hAnsi="Century Gothic" w:cs="Century Gothic"/>
                <w:sz w:val="18"/>
                <w:szCs w:val="18"/>
                <w:lang w:eastAsia="en-US"/>
              </w:rPr>
              <w:t>así como para la emisión y revisión de documentos y materiales que se elaboran en el mismo.</w:t>
            </w:r>
          </w:p>
          <w:p w14:paraId="71E2F45B" w14:textId="22E2ABF8" w:rsidR="001E7A8F" w:rsidRPr="005A6DB4"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E7A8F" w:rsidRPr="005A6DB4" w14:paraId="6EB31767" w14:textId="77777777" w:rsidTr="00025D5F">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CB62DCF"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408550A" w14:textId="453F3BC2" w:rsidR="001E7A8F" w:rsidRPr="005A6DB4" w:rsidRDefault="001E7A8F" w:rsidP="001E7A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5A6DB4">
              <w:rPr>
                <w:rFonts w:ascii="Century Gothic" w:hAnsi="Century Gothic"/>
                <w:sz w:val="18"/>
                <w:szCs w:val="18"/>
                <w:lang w:val="es-GT"/>
              </w:rPr>
              <w:t xml:space="preserve">El esfuerzo físico que requiere el puesto de trabajo es de un 5%, ya que la mayoría del tiempo realiza sus </w:t>
            </w:r>
            <w:r w:rsidR="00BD016E" w:rsidRPr="005A6DB4">
              <w:rPr>
                <w:rFonts w:ascii="Century Gothic" w:hAnsi="Century Gothic"/>
                <w:sz w:val="18"/>
                <w:szCs w:val="18"/>
                <w:lang w:val="es-GT"/>
              </w:rPr>
              <w:t xml:space="preserve">tareas </w:t>
            </w:r>
            <w:r w:rsidR="00ED5B03">
              <w:rPr>
                <w:rFonts w:ascii="Century Gothic" w:hAnsi="Century Gothic"/>
                <w:sz w:val="18"/>
                <w:szCs w:val="18"/>
                <w:lang w:val="es-GT"/>
              </w:rPr>
              <w:t>sentado</w:t>
            </w:r>
            <w:r w:rsidRPr="005A6DB4">
              <w:rPr>
                <w:rFonts w:ascii="Century Gothic" w:hAnsi="Century Gothic"/>
                <w:sz w:val="18"/>
                <w:szCs w:val="18"/>
                <w:lang w:val="es-GT"/>
              </w:rPr>
              <w:t>.</w:t>
            </w:r>
          </w:p>
        </w:tc>
      </w:tr>
      <w:tr w:rsidR="001E7A8F" w:rsidRPr="005A6DB4" w14:paraId="77463632"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795C227" w14:textId="77777777" w:rsidR="001E7A8F" w:rsidRPr="005A6DB4" w:rsidRDefault="001E7A8F" w:rsidP="001E7A8F">
            <w:pPr>
              <w:pStyle w:val="Prrafodelista"/>
              <w:ind w:left="306"/>
              <w:jc w:val="center"/>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Perfil del puesto</w:t>
            </w:r>
          </w:p>
        </w:tc>
      </w:tr>
      <w:tr w:rsidR="001E7A8F" w:rsidRPr="005A6DB4" w14:paraId="3F50D5B9"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B9A08CF" w14:textId="77777777" w:rsidR="001E7A8F" w:rsidRPr="005A6DB4" w:rsidRDefault="001E7A8F" w:rsidP="00347453">
            <w:pPr>
              <w:pStyle w:val="Prrafodelista"/>
              <w:numPr>
                <w:ilvl w:val="0"/>
                <w:numId w:val="213"/>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EDUCACIÓN Y EXPERIENCIA</w:t>
            </w:r>
          </w:p>
        </w:tc>
      </w:tr>
      <w:tr w:rsidR="001E7A8F" w:rsidRPr="005A6DB4" w14:paraId="3AC0B830"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2402F6"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F92484B" w14:textId="31024A58" w:rsidR="001E7A8F" w:rsidRPr="005A6DB4" w:rsidRDefault="001E7A8F" w:rsidP="001E7A8F">
            <w:pP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sz w:val="18"/>
                <w:szCs w:val="18"/>
              </w:rPr>
            </w:pPr>
            <w:r w:rsidRPr="005A6DB4">
              <w:rPr>
                <w:rFonts w:ascii="Century Gothic" w:hAnsi="Century Gothic" w:cs="Arial"/>
                <w:color w:val="000000" w:themeColor="text1"/>
                <w:sz w:val="18"/>
                <w:szCs w:val="18"/>
              </w:rPr>
              <w:t>Acreditar título universitario a nivel licenciatura en una carrera afín al puesto.  Seis meses de experiencia como Asesor Profesional Especializado II y ser colegiado activo.</w:t>
            </w:r>
          </w:p>
          <w:p w14:paraId="39EC568A" w14:textId="77777777" w:rsidR="001E7A8F" w:rsidRPr="005A6DB4" w:rsidRDefault="001E7A8F" w:rsidP="001E7A8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1E7A8F" w:rsidRPr="005A6DB4" w14:paraId="77625216"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66CAEE" w14:textId="77777777" w:rsidR="001E7A8F" w:rsidRPr="005A6DB4" w:rsidRDefault="001E7A8F" w:rsidP="001E7A8F">
            <w:pPr>
              <w:jc w:val="both"/>
              <w:textAlignment w:val="center"/>
              <w:rPr>
                <w:rFonts w:ascii="Century Gothic" w:hAnsi="Century Gothic" w:cs="Arial"/>
                <w:i w:val="0"/>
                <w:iCs w:val="0"/>
                <w:sz w:val="18"/>
                <w:szCs w:val="18"/>
                <w:lang w:val="es-GT"/>
              </w:rPr>
            </w:pPr>
            <w:r w:rsidRPr="005A6DB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883B680" w14:textId="6AD6E337" w:rsidR="001E7A8F" w:rsidRPr="005A6DB4" w:rsidRDefault="001E7A8F" w:rsidP="001E7A8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sidRPr="005A6DB4">
              <w:rPr>
                <w:rFonts w:ascii="Century Gothic" w:hAnsi="Century Gothic" w:cs="Arial"/>
                <w:color w:val="000000" w:themeColor="text1"/>
                <w:sz w:val="18"/>
                <w:szCs w:val="18"/>
              </w:rPr>
              <w:t>Acreditar título universitario a nivel de licenciatura en la carrera profesional que el puesto requiera. Seis años de experiencia en labores afines y ser colegiado activo.</w:t>
            </w:r>
          </w:p>
          <w:p w14:paraId="0FFCFC28" w14:textId="77777777" w:rsidR="001E7A8F" w:rsidRPr="005A6DB4" w:rsidRDefault="001E7A8F" w:rsidP="001E7A8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1E7A8F" w:rsidRPr="005A6DB4" w14:paraId="58F3914A"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1F401BE" w14:textId="431F7DD1" w:rsidR="001E7A8F" w:rsidRPr="005A6DB4" w:rsidRDefault="001E7A8F" w:rsidP="00347453">
            <w:pPr>
              <w:pStyle w:val="Prrafodelista"/>
              <w:numPr>
                <w:ilvl w:val="0"/>
                <w:numId w:val="213"/>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CARRERA A</w:t>
            </w:r>
            <w:r w:rsidR="008078EF">
              <w:rPr>
                <w:rFonts w:ascii="Century Gothic" w:hAnsi="Century Gothic" w:cs="Arial"/>
                <w:b/>
                <w:i w:val="0"/>
                <w:sz w:val="18"/>
                <w:szCs w:val="18"/>
                <w:lang w:val="es-GT"/>
              </w:rPr>
              <w:t xml:space="preserve">FÍN </w:t>
            </w:r>
          </w:p>
        </w:tc>
      </w:tr>
      <w:tr w:rsidR="001E7A8F" w:rsidRPr="005A6DB4" w14:paraId="01DB803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19B7BA" w14:textId="0298FFC9" w:rsidR="001E7A8F" w:rsidRPr="005A6DB4" w:rsidRDefault="00272D8E" w:rsidP="001E7A8F">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1E7A8F" w:rsidRPr="005A6DB4">
              <w:rPr>
                <w:rFonts w:ascii="Century Gothic" w:hAnsi="Century Gothic" w:cs="Arial"/>
                <w:i w:val="0"/>
                <w:sz w:val="18"/>
                <w:szCs w:val="18"/>
                <w:lang w:val="es-GT"/>
              </w:rPr>
              <w:t>Licenciatura en Arte, Licenciatura en Producción Audiovisual y Artes Cinematográficas, Licenciatura en Música, Licenciatura en Arte Dramático, Licenciatura en Pedagogía y Administración Educativa, Licenciatura en Pedagogía y Desarrollo Educativo, Licenciatura en Pedagogía y Planificación Curricular, Licenciatura en Educación y Aprendizaje, u otra carrera afín a la naturaleza del puesto.</w:t>
            </w:r>
          </w:p>
          <w:p w14:paraId="5CAA0700"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6E576EC6"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D18E92" w14:textId="77777777" w:rsidR="001E7A8F" w:rsidRPr="005A6DB4" w:rsidRDefault="001E7A8F" w:rsidP="00347453">
            <w:pPr>
              <w:pStyle w:val="Prrafodelista"/>
              <w:numPr>
                <w:ilvl w:val="0"/>
                <w:numId w:val="213"/>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 xml:space="preserve"> CONOCIMIENTOS ESPECÍFICOS</w:t>
            </w:r>
          </w:p>
        </w:tc>
      </w:tr>
      <w:tr w:rsidR="001E7A8F" w:rsidRPr="005A6DB4" w14:paraId="590202A7"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B97EC7" w14:textId="75E66292" w:rsidR="001E7A8F" w:rsidRPr="00272D8E" w:rsidRDefault="001E7A8F" w:rsidP="00347453">
            <w:pPr>
              <w:pStyle w:val="Prrafodelista"/>
              <w:numPr>
                <w:ilvl w:val="0"/>
                <w:numId w:val="242"/>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lastRenderedPageBreak/>
              <w:t>Experiencia en procesos curriculares</w:t>
            </w:r>
            <w:r w:rsidR="001569F7">
              <w:rPr>
                <w:rFonts w:ascii="Century Gothic" w:hAnsi="Century Gothic"/>
                <w:i w:val="0"/>
                <w:iCs w:val="0"/>
                <w:sz w:val="18"/>
                <w:szCs w:val="18"/>
                <w:lang w:val="es-GT"/>
              </w:rPr>
              <w:t>.</w:t>
            </w:r>
            <w:r w:rsidRPr="005A6DB4">
              <w:rPr>
                <w:rFonts w:ascii="Century Gothic" w:hAnsi="Century Gothic"/>
                <w:i w:val="0"/>
                <w:iCs w:val="0"/>
                <w:sz w:val="18"/>
                <w:szCs w:val="18"/>
                <w:lang w:val="es-GT"/>
              </w:rPr>
              <w:t xml:space="preserve"> </w:t>
            </w:r>
          </w:p>
          <w:p w14:paraId="16CCBD54" w14:textId="35923978" w:rsidR="00272D8E" w:rsidRPr="005A6DB4" w:rsidRDefault="00272D8E" w:rsidP="00347453">
            <w:pPr>
              <w:pStyle w:val="Prrafodelista"/>
              <w:numPr>
                <w:ilvl w:val="0"/>
                <w:numId w:val="242"/>
              </w:numPr>
              <w:jc w:val="left"/>
              <w:rPr>
                <w:rFonts w:ascii="Century Gothic" w:hAnsi="Century Gothic"/>
                <w:i w:val="0"/>
                <w:iCs w:val="0"/>
                <w:sz w:val="18"/>
                <w:szCs w:val="18"/>
                <w:lang w:val="es-GT"/>
              </w:rPr>
            </w:pPr>
            <w:r>
              <w:rPr>
                <w:rFonts w:ascii="Century Gothic" w:hAnsi="Century Gothic"/>
                <w:i w:val="0"/>
                <w:iCs w:val="0"/>
                <w:sz w:val="18"/>
                <w:szCs w:val="18"/>
                <w:lang w:val="es-GT"/>
              </w:rPr>
              <w:t>Procesos de diseño, desarrollo, implementación y evaluación curricular.</w:t>
            </w:r>
          </w:p>
          <w:p w14:paraId="244178CD" w14:textId="5AD5DEC2" w:rsidR="001E7A8F" w:rsidRPr="005A6DB4" w:rsidRDefault="001E7A8F" w:rsidP="00347453">
            <w:pPr>
              <w:pStyle w:val="Prrafodelista"/>
              <w:numPr>
                <w:ilvl w:val="0"/>
                <w:numId w:val="242"/>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Experiencia en procesos pedagógicos, metodológicos y de evaluación de los aprendizajes pertinentes al área curricular de </w:t>
            </w:r>
            <w:r w:rsidR="005A6DB4" w:rsidRPr="005A6DB4">
              <w:rPr>
                <w:rFonts w:ascii="Century Gothic" w:hAnsi="Century Gothic" w:cs="Arial"/>
                <w:i w:val="0"/>
                <w:iCs w:val="0"/>
                <w:sz w:val="18"/>
                <w:szCs w:val="18"/>
                <w:lang w:val="es-GT"/>
              </w:rPr>
              <w:t>Educación Artística</w:t>
            </w:r>
            <w:r w:rsidRPr="005A6DB4">
              <w:rPr>
                <w:rFonts w:ascii="Century Gothic" w:hAnsi="Century Gothic" w:cs="Arial"/>
                <w:i w:val="0"/>
                <w:iCs w:val="0"/>
                <w:sz w:val="18"/>
                <w:szCs w:val="18"/>
                <w:lang w:val="es-GT"/>
              </w:rPr>
              <w:t xml:space="preserve"> </w:t>
            </w:r>
            <w:r w:rsidRPr="005A6DB4">
              <w:rPr>
                <w:rFonts w:ascii="Century Gothic" w:hAnsi="Century Gothic"/>
                <w:i w:val="0"/>
                <w:iCs w:val="0"/>
                <w:sz w:val="18"/>
                <w:szCs w:val="18"/>
                <w:lang w:val="es-GT"/>
              </w:rPr>
              <w:t>y otras áreas afines de los diferentes niveles.</w:t>
            </w:r>
          </w:p>
          <w:p w14:paraId="7EC42883" w14:textId="77777777" w:rsidR="001E7A8F" w:rsidRPr="005A6DB4" w:rsidRDefault="001E7A8F" w:rsidP="00347453">
            <w:pPr>
              <w:pStyle w:val="Prrafodelista"/>
              <w:numPr>
                <w:ilvl w:val="0"/>
                <w:numId w:val="242"/>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 xml:space="preserve">Conocimiento de legislación general y legislación educativa. </w:t>
            </w:r>
          </w:p>
          <w:p w14:paraId="465313D7" w14:textId="77777777" w:rsidR="001E7A8F" w:rsidRPr="005A6DB4" w:rsidRDefault="001E7A8F" w:rsidP="00347453">
            <w:pPr>
              <w:pStyle w:val="Prrafodelista"/>
              <w:numPr>
                <w:ilvl w:val="0"/>
                <w:numId w:val="242"/>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Conocimiento en procesos de formación por competencias.</w:t>
            </w:r>
          </w:p>
          <w:p w14:paraId="7C2CE875" w14:textId="77777777" w:rsidR="001E7A8F" w:rsidRPr="005A6DB4" w:rsidRDefault="001E7A8F" w:rsidP="00347453">
            <w:pPr>
              <w:pStyle w:val="Prrafodelista"/>
              <w:numPr>
                <w:ilvl w:val="0"/>
                <w:numId w:val="242"/>
              </w:numPr>
              <w:jc w:val="left"/>
              <w:rPr>
                <w:rFonts w:ascii="Century Gothic" w:hAnsi="Century Gothic"/>
                <w:i w:val="0"/>
                <w:iCs w:val="0"/>
                <w:sz w:val="18"/>
                <w:szCs w:val="18"/>
                <w:lang w:val="es-GT"/>
              </w:rPr>
            </w:pPr>
            <w:r w:rsidRPr="005A6DB4">
              <w:rPr>
                <w:rFonts w:ascii="Century Gothic" w:hAnsi="Century Gothic"/>
                <w:i w:val="0"/>
                <w:iCs w:val="0"/>
                <w:sz w:val="18"/>
                <w:szCs w:val="18"/>
                <w:lang w:val="es-GT"/>
              </w:rPr>
              <w:t>Conocimientos en procesos administrativos.</w:t>
            </w:r>
          </w:p>
          <w:p w14:paraId="61DECA09" w14:textId="77777777" w:rsidR="001E7A8F" w:rsidRPr="005A6DB4" w:rsidRDefault="001E7A8F" w:rsidP="00347453">
            <w:pPr>
              <w:pStyle w:val="Prrafodelista"/>
              <w:numPr>
                <w:ilvl w:val="0"/>
                <w:numId w:val="242"/>
              </w:numPr>
              <w:jc w:val="left"/>
              <w:textAlignment w:val="center"/>
              <w:rPr>
                <w:rFonts w:ascii="Century Gothic" w:hAnsi="Century Gothic" w:cs="Arial"/>
                <w:i w:val="0"/>
                <w:iCs w:val="0"/>
                <w:sz w:val="18"/>
                <w:szCs w:val="18"/>
                <w:lang w:val="es-GT"/>
              </w:rPr>
            </w:pPr>
            <w:r w:rsidRPr="005A6DB4">
              <w:rPr>
                <w:rFonts w:ascii="Century Gothic" w:hAnsi="Century Gothic" w:cs="Arial"/>
                <w:i w:val="0"/>
                <w:iCs w:val="0"/>
                <w:sz w:val="18"/>
                <w:szCs w:val="18"/>
                <w:lang w:val="es-GT"/>
              </w:rPr>
              <w:t>Conocimientos en procedimientos de evaluación para el Nivel Medio, Ciclo Básico.</w:t>
            </w:r>
          </w:p>
          <w:p w14:paraId="5CEF781F" w14:textId="77777777" w:rsidR="001E7A8F" w:rsidRPr="005A6DB4" w:rsidRDefault="001E7A8F" w:rsidP="00347453">
            <w:pPr>
              <w:pStyle w:val="Prrafodelista"/>
              <w:numPr>
                <w:ilvl w:val="0"/>
                <w:numId w:val="242"/>
              </w:numPr>
              <w:jc w:val="both"/>
              <w:textAlignment w:val="center"/>
              <w:rPr>
                <w:rFonts w:ascii="Century Gothic" w:hAnsi="Century Gothic" w:cs="Arial"/>
                <w:i w:val="0"/>
                <w:sz w:val="18"/>
                <w:szCs w:val="18"/>
                <w:lang w:val="es-GT"/>
              </w:rPr>
            </w:pPr>
            <w:r w:rsidRPr="005A6DB4">
              <w:rPr>
                <w:rFonts w:ascii="Century Gothic" w:hAnsi="Century Gothic" w:cs="Arial"/>
                <w:i w:val="0"/>
                <w:sz w:val="18"/>
                <w:szCs w:val="18"/>
                <w:lang w:val="es-GT"/>
              </w:rPr>
              <w:t>Conocimientos cognitiva y tecnológica en las especialidades de música, danza, teatro y artes plásticas.</w:t>
            </w:r>
          </w:p>
          <w:p w14:paraId="69E03299"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766EF985"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2CB029" w14:textId="77777777" w:rsidR="001E7A8F" w:rsidRPr="005A6DB4" w:rsidRDefault="001E7A8F" w:rsidP="00347453">
            <w:pPr>
              <w:pStyle w:val="Prrafodelista"/>
              <w:numPr>
                <w:ilvl w:val="0"/>
                <w:numId w:val="213"/>
              </w:numPr>
              <w:jc w:val="both"/>
              <w:textAlignment w:val="center"/>
              <w:rPr>
                <w:rFonts w:ascii="Century Gothic" w:hAnsi="Century Gothic" w:cs="Arial"/>
                <w:b/>
                <w:i w:val="0"/>
                <w:sz w:val="18"/>
                <w:szCs w:val="18"/>
                <w:lang w:val="es-GT"/>
              </w:rPr>
            </w:pPr>
            <w:r w:rsidRPr="005A6DB4">
              <w:rPr>
                <w:rFonts w:ascii="Century Gothic" w:hAnsi="Century Gothic" w:cs="Arial"/>
                <w:b/>
                <w:i w:val="0"/>
                <w:sz w:val="18"/>
                <w:szCs w:val="18"/>
                <w:lang w:val="es-GT"/>
              </w:rPr>
              <w:t>HABILIDADES Y DESTREZAS</w:t>
            </w:r>
          </w:p>
        </w:tc>
      </w:tr>
      <w:tr w:rsidR="001E7A8F" w:rsidRPr="005A6DB4" w14:paraId="71044C01"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0E5AE4" w14:textId="77777777" w:rsidR="001E7A8F" w:rsidRPr="001569F7" w:rsidRDefault="001E7A8F" w:rsidP="00347453">
            <w:pPr>
              <w:pStyle w:val="Prrafodelista"/>
              <w:numPr>
                <w:ilvl w:val="0"/>
                <w:numId w:val="174"/>
              </w:numPr>
              <w:jc w:val="left"/>
              <w:textAlignment w:val="center"/>
              <w:rPr>
                <w:rFonts w:ascii="Century Gothic" w:hAnsi="Century Gothic" w:cs="Arial"/>
                <w:i w:val="0"/>
                <w:iCs w:val="0"/>
                <w:sz w:val="18"/>
                <w:szCs w:val="18"/>
                <w:lang w:val="es-GT" w:eastAsia="es-GT"/>
              </w:rPr>
            </w:pPr>
            <w:r w:rsidRPr="001569F7">
              <w:rPr>
                <w:rFonts w:ascii="Century Gothic" w:hAnsi="Century Gothic" w:cs="Arial"/>
                <w:i w:val="0"/>
                <w:iCs w:val="0"/>
                <w:sz w:val="18"/>
                <w:szCs w:val="18"/>
                <w:lang w:val="es-GT" w:eastAsia="es-GT"/>
              </w:rPr>
              <w:t>Comunicación asertiva</w:t>
            </w:r>
          </w:p>
          <w:p w14:paraId="40C1A236" w14:textId="77777777" w:rsidR="001E7A8F" w:rsidRPr="001569F7" w:rsidRDefault="001E7A8F" w:rsidP="00347453">
            <w:pPr>
              <w:pStyle w:val="Prrafodelista"/>
              <w:numPr>
                <w:ilvl w:val="0"/>
                <w:numId w:val="174"/>
              </w:numPr>
              <w:jc w:val="left"/>
              <w:textAlignment w:val="center"/>
              <w:rPr>
                <w:rFonts w:ascii="Century Gothic" w:hAnsi="Century Gothic" w:cs="Arial"/>
                <w:i w:val="0"/>
                <w:iCs w:val="0"/>
                <w:sz w:val="18"/>
                <w:szCs w:val="18"/>
                <w:lang w:val="es-GT" w:eastAsia="es-GT"/>
              </w:rPr>
            </w:pPr>
            <w:r w:rsidRPr="001569F7">
              <w:rPr>
                <w:rFonts w:ascii="Century Gothic" w:hAnsi="Century Gothic" w:cs="Arial"/>
                <w:i w:val="0"/>
                <w:iCs w:val="0"/>
                <w:sz w:val="18"/>
                <w:szCs w:val="18"/>
                <w:lang w:val="es-GT" w:eastAsia="es-GT"/>
              </w:rPr>
              <w:t>Trabajo bajo presión,</w:t>
            </w:r>
          </w:p>
          <w:p w14:paraId="5F78D319" w14:textId="6A39AD22" w:rsidR="001E7A8F" w:rsidRPr="001569F7" w:rsidRDefault="001E7A8F" w:rsidP="00347453">
            <w:pPr>
              <w:pStyle w:val="Prrafodelista"/>
              <w:numPr>
                <w:ilvl w:val="0"/>
                <w:numId w:val="174"/>
              </w:numPr>
              <w:jc w:val="left"/>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eastAsia="es-GT"/>
              </w:rPr>
              <w:t xml:space="preserve">Facilidad de expresión asertiva y escucha, </w:t>
            </w:r>
            <w:r w:rsidR="001569F7" w:rsidRPr="001569F7">
              <w:rPr>
                <w:rFonts w:ascii="Century Gothic" w:hAnsi="Century Gothic" w:cs="Arial"/>
                <w:i w:val="0"/>
                <w:iCs w:val="0"/>
                <w:sz w:val="18"/>
                <w:szCs w:val="18"/>
                <w:lang w:val="es-GT" w:eastAsia="es-GT"/>
              </w:rPr>
              <w:t>d</w:t>
            </w:r>
            <w:r w:rsidRPr="001569F7">
              <w:rPr>
                <w:rFonts w:ascii="Century Gothic" w:hAnsi="Century Gothic" w:cs="Arial"/>
                <w:i w:val="0"/>
                <w:iCs w:val="0"/>
                <w:sz w:val="18"/>
                <w:szCs w:val="18"/>
                <w:lang w:val="es-GT" w:eastAsia="es-GT"/>
              </w:rPr>
              <w:t>isertación y elocuencia</w:t>
            </w:r>
          </w:p>
          <w:p w14:paraId="39474BFC" w14:textId="77777777" w:rsidR="001E7A8F" w:rsidRPr="001569F7" w:rsidRDefault="001E7A8F" w:rsidP="00347453">
            <w:pPr>
              <w:pStyle w:val="Prrafodelista"/>
              <w:numPr>
                <w:ilvl w:val="0"/>
                <w:numId w:val="174"/>
              </w:numPr>
              <w:jc w:val="left"/>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Liderazgo</w:t>
            </w:r>
          </w:p>
          <w:p w14:paraId="10539192"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7A885A5B"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CE4A485" w14:textId="7F2F60E7" w:rsidR="001E7A8F" w:rsidRPr="00CD2125" w:rsidRDefault="001E7A8F" w:rsidP="00347453">
            <w:pPr>
              <w:pStyle w:val="Prrafodelista"/>
              <w:numPr>
                <w:ilvl w:val="0"/>
                <w:numId w:val="213"/>
              </w:numPr>
              <w:jc w:val="both"/>
              <w:textAlignment w:val="center"/>
              <w:rPr>
                <w:rFonts w:ascii="Century Gothic" w:hAnsi="Century Gothic" w:cs="Arial"/>
                <w:sz w:val="18"/>
                <w:szCs w:val="18"/>
                <w:lang w:val="es-GT"/>
              </w:rPr>
            </w:pPr>
            <w:r w:rsidRPr="00CD2125">
              <w:rPr>
                <w:rFonts w:ascii="Century Gothic" w:hAnsi="Century Gothic" w:cs="Arial"/>
                <w:b/>
                <w:sz w:val="18"/>
                <w:szCs w:val="18"/>
                <w:lang w:val="es-GT"/>
              </w:rPr>
              <w:t>A</w:t>
            </w:r>
            <w:r w:rsidR="008078EF">
              <w:rPr>
                <w:rFonts w:ascii="Century Gothic" w:hAnsi="Century Gothic" w:cs="Arial"/>
                <w:b/>
                <w:sz w:val="18"/>
                <w:szCs w:val="18"/>
                <w:lang w:val="es-GT"/>
              </w:rPr>
              <w:t>CTITUDINALES</w:t>
            </w:r>
          </w:p>
        </w:tc>
      </w:tr>
      <w:tr w:rsidR="001E7A8F" w:rsidRPr="005A6DB4" w14:paraId="1CEDACB0"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A2C830D" w14:textId="77777777" w:rsidR="001E7A8F" w:rsidRPr="001569F7" w:rsidRDefault="001E7A8F" w:rsidP="00347453">
            <w:pPr>
              <w:pStyle w:val="Prrafodelista"/>
              <w:numPr>
                <w:ilvl w:val="0"/>
                <w:numId w:val="17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Trabajo en equipo</w:t>
            </w:r>
          </w:p>
          <w:p w14:paraId="48AC8342" w14:textId="77777777" w:rsidR="001E7A8F" w:rsidRPr="001569F7" w:rsidRDefault="001E7A8F" w:rsidP="00347453">
            <w:pPr>
              <w:pStyle w:val="Prrafodelista"/>
              <w:numPr>
                <w:ilvl w:val="0"/>
                <w:numId w:val="17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Capacidad de organización</w:t>
            </w:r>
          </w:p>
          <w:p w14:paraId="1D344648" w14:textId="77777777" w:rsidR="001E7A8F" w:rsidRPr="001569F7" w:rsidRDefault="001E7A8F" w:rsidP="00347453">
            <w:pPr>
              <w:pStyle w:val="Prrafodelista"/>
              <w:numPr>
                <w:ilvl w:val="0"/>
                <w:numId w:val="17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Buenas relaciones interpersonales</w:t>
            </w:r>
          </w:p>
          <w:p w14:paraId="797900AF" w14:textId="77777777" w:rsidR="001E7A8F" w:rsidRPr="001569F7" w:rsidRDefault="001E7A8F" w:rsidP="00347453">
            <w:pPr>
              <w:pStyle w:val="Prrafodelista"/>
              <w:numPr>
                <w:ilvl w:val="0"/>
                <w:numId w:val="17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Proactividad y creatividad</w:t>
            </w:r>
          </w:p>
          <w:p w14:paraId="321C332F" w14:textId="77777777" w:rsidR="001E7A8F" w:rsidRPr="001569F7" w:rsidRDefault="001E7A8F" w:rsidP="00347453">
            <w:pPr>
              <w:pStyle w:val="Prrafodelista"/>
              <w:numPr>
                <w:ilvl w:val="0"/>
                <w:numId w:val="175"/>
              </w:numPr>
              <w:jc w:val="both"/>
              <w:textAlignment w:val="center"/>
              <w:rPr>
                <w:rFonts w:ascii="Century Gothic" w:hAnsi="Century Gothic" w:cs="Arial"/>
                <w:i w:val="0"/>
                <w:iCs w:val="0"/>
                <w:sz w:val="18"/>
                <w:szCs w:val="18"/>
                <w:lang w:val="es-GT"/>
              </w:rPr>
            </w:pPr>
            <w:r w:rsidRPr="001569F7">
              <w:rPr>
                <w:rFonts w:ascii="Century Gothic" w:hAnsi="Century Gothic" w:cs="Arial"/>
                <w:i w:val="0"/>
                <w:iCs w:val="0"/>
                <w:sz w:val="18"/>
                <w:szCs w:val="18"/>
                <w:lang w:val="es-GT"/>
              </w:rPr>
              <w:t>Iniciativa</w:t>
            </w:r>
          </w:p>
          <w:p w14:paraId="1AED4E9D" w14:textId="77777777" w:rsidR="001E7A8F" w:rsidRPr="005A6DB4" w:rsidRDefault="001E7A8F" w:rsidP="001E7A8F">
            <w:pPr>
              <w:jc w:val="both"/>
              <w:textAlignment w:val="center"/>
              <w:rPr>
                <w:rFonts w:ascii="Century Gothic" w:hAnsi="Century Gothic" w:cs="Arial"/>
                <w:i w:val="0"/>
                <w:sz w:val="18"/>
                <w:szCs w:val="18"/>
                <w:lang w:val="es-GT"/>
              </w:rPr>
            </w:pPr>
          </w:p>
        </w:tc>
      </w:tr>
      <w:tr w:rsidR="001E7A8F" w:rsidRPr="005A6DB4" w14:paraId="4834419E" w14:textId="77777777" w:rsidTr="00025D5F">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50692A2" w14:textId="50F5AAC0" w:rsidR="001E7A8F" w:rsidRPr="005A6DB4" w:rsidRDefault="001E7A8F" w:rsidP="00347453">
            <w:pPr>
              <w:pStyle w:val="Prrafodelista"/>
              <w:numPr>
                <w:ilvl w:val="0"/>
                <w:numId w:val="213"/>
              </w:numPr>
              <w:jc w:val="both"/>
              <w:textAlignment w:val="center"/>
              <w:rPr>
                <w:rFonts w:ascii="Century Gothic" w:eastAsia="SimSun" w:hAnsi="Century Gothic" w:cs="Arial"/>
                <w:b/>
                <w:i w:val="0"/>
                <w:sz w:val="18"/>
                <w:szCs w:val="18"/>
                <w:lang w:val="es-GT" w:bidi="ar"/>
              </w:rPr>
            </w:pPr>
            <w:r w:rsidRPr="005A6DB4">
              <w:rPr>
                <w:rFonts w:ascii="Century Gothic" w:eastAsia="SimSun" w:hAnsi="Century Gothic" w:cs="Arial"/>
                <w:b/>
                <w:i w:val="0"/>
                <w:sz w:val="18"/>
                <w:szCs w:val="18"/>
                <w:lang w:val="es-GT" w:bidi="ar"/>
              </w:rPr>
              <w:t>O</w:t>
            </w:r>
            <w:r w:rsidR="008078EF">
              <w:rPr>
                <w:rFonts w:ascii="Century Gothic" w:eastAsia="SimSun" w:hAnsi="Century Gothic" w:cs="Arial"/>
                <w:b/>
                <w:i w:val="0"/>
                <w:sz w:val="18"/>
                <w:szCs w:val="18"/>
                <w:lang w:val="es-GT" w:bidi="ar"/>
              </w:rPr>
              <w:t>TROS REQUISITOS</w:t>
            </w:r>
          </w:p>
        </w:tc>
      </w:tr>
      <w:tr w:rsidR="001E7A8F" w:rsidRPr="00272A5B" w14:paraId="42F9CF1D" w14:textId="77777777" w:rsidTr="00025D5F">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ADAB1B" w14:textId="77777777" w:rsidR="001E7A8F" w:rsidRDefault="001E7A8F" w:rsidP="001E7A8F">
            <w:pPr>
              <w:jc w:val="both"/>
              <w:textAlignment w:val="center"/>
              <w:rPr>
                <w:rFonts w:ascii="Century Gothic" w:hAnsi="Century Gothic" w:cs="Arial"/>
                <w:iCs w:val="0"/>
                <w:sz w:val="18"/>
                <w:szCs w:val="18"/>
                <w:lang w:val="es-GT"/>
              </w:rPr>
            </w:pPr>
            <w:r w:rsidRPr="005A6DB4">
              <w:rPr>
                <w:rFonts w:ascii="Century Gothic" w:hAnsi="Century Gothic" w:cs="Arial"/>
                <w:i w:val="0"/>
                <w:sz w:val="18"/>
                <w:szCs w:val="18"/>
                <w:lang w:val="es-GT"/>
              </w:rPr>
              <w:t>Disposición para viajar al interior y exterior del país.</w:t>
            </w:r>
          </w:p>
          <w:p w14:paraId="6DA7371A" w14:textId="0E7FD8D2" w:rsidR="005A6DB4" w:rsidRPr="00272A5B" w:rsidRDefault="005A6DB4" w:rsidP="001E7A8F">
            <w:pPr>
              <w:jc w:val="both"/>
              <w:textAlignment w:val="center"/>
              <w:rPr>
                <w:rFonts w:ascii="Century Gothic" w:hAnsi="Century Gothic" w:cs="Arial"/>
                <w:i w:val="0"/>
                <w:sz w:val="18"/>
                <w:szCs w:val="18"/>
                <w:lang w:val="es-GT"/>
              </w:rPr>
            </w:pPr>
          </w:p>
        </w:tc>
      </w:tr>
    </w:tbl>
    <w:p w14:paraId="048B7051" w14:textId="77777777" w:rsidR="00A55AE5" w:rsidRPr="00272A5B" w:rsidRDefault="00A55AE5" w:rsidP="00A55AE5">
      <w:pPr>
        <w:rPr>
          <w:rFonts w:ascii="Century Gothic" w:hAnsi="Century Gothic"/>
          <w:sz w:val="18"/>
          <w:szCs w:val="18"/>
          <w:lang w:val="es-GT"/>
        </w:rPr>
      </w:pPr>
    </w:p>
    <w:p w14:paraId="0D7928AF" w14:textId="7C1A79C4" w:rsidR="005A6DB4" w:rsidRDefault="005A6DB4" w:rsidP="00A55AE5">
      <w:pPr>
        <w:rPr>
          <w:rFonts w:ascii="Century Gothic" w:hAnsi="Century Gothic"/>
          <w:sz w:val="18"/>
          <w:szCs w:val="18"/>
          <w:lang w:val="es-GT"/>
        </w:rPr>
      </w:pPr>
    </w:p>
    <w:p w14:paraId="1EBE5D40" w14:textId="080C1C45" w:rsidR="005A6DB4" w:rsidRDefault="005A6DB4" w:rsidP="00A55AE5">
      <w:pPr>
        <w:rPr>
          <w:rFonts w:ascii="Century Gothic" w:hAnsi="Century Gothic"/>
          <w:sz w:val="18"/>
          <w:szCs w:val="18"/>
          <w:lang w:val="es-GT"/>
        </w:rPr>
      </w:pPr>
    </w:p>
    <w:p w14:paraId="53A54980" w14:textId="07018374" w:rsidR="005A6DB4" w:rsidRDefault="005A6DB4" w:rsidP="00A55AE5">
      <w:pPr>
        <w:rPr>
          <w:rFonts w:ascii="Century Gothic" w:hAnsi="Century Gothic"/>
          <w:sz w:val="18"/>
          <w:szCs w:val="18"/>
          <w:lang w:val="es-GT"/>
        </w:rPr>
      </w:pPr>
    </w:p>
    <w:p w14:paraId="601CA559" w14:textId="4600279D" w:rsidR="005A6DB4" w:rsidRDefault="005A6DB4" w:rsidP="00A55AE5">
      <w:pPr>
        <w:rPr>
          <w:rFonts w:ascii="Century Gothic" w:hAnsi="Century Gothic"/>
          <w:sz w:val="18"/>
          <w:szCs w:val="18"/>
          <w:lang w:val="es-GT"/>
        </w:rPr>
      </w:pPr>
    </w:p>
    <w:p w14:paraId="0EFC9B8A" w14:textId="0BE7A705" w:rsidR="005A6DB4" w:rsidRDefault="005A6DB4" w:rsidP="00A55AE5">
      <w:pPr>
        <w:rPr>
          <w:rFonts w:ascii="Century Gothic" w:hAnsi="Century Gothic"/>
          <w:sz w:val="18"/>
          <w:szCs w:val="18"/>
          <w:lang w:val="es-GT"/>
        </w:rPr>
      </w:pPr>
    </w:p>
    <w:p w14:paraId="2FBCF350" w14:textId="2A10F282" w:rsidR="005A6DB4" w:rsidRDefault="00590BEA" w:rsidP="00A55AE5">
      <w:pPr>
        <w:rPr>
          <w:rFonts w:ascii="Century Gothic" w:hAnsi="Century Gothic"/>
          <w:sz w:val="18"/>
          <w:szCs w:val="18"/>
          <w:lang w:val="es-GT"/>
        </w:rPr>
      </w:pPr>
      <w:r>
        <w:rPr>
          <w:rFonts w:ascii="Century Gothic" w:hAnsi="Century Gothic"/>
          <w:sz w:val="18"/>
          <w:szCs w:val="18"/>
          <w:lang w:val="es-GT"/>
        </w:rPr>
        <w:br w:type="page"/>
      </w:r>
    </w:p>
    <w:p w14:paraId="673429EF" w14:textId="77777777" w:rsidR="001137F4" w:rsidRDefault="001137F4" w:rsidP="00A55AE5">
      <w:pPr>
        <w:rPr>
          <w:rFonts w:ascii="Century Gothic" w:hAnsi="Century Gothic"/>
          <w:sz w:val="18"/>
          <w:szCs w:val="18"/>
          <w:lang w:val="es-GT"/>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5C7D3F" w14:paraId="0FC2F0EA"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950E736" w14:textId="69CA5E7F" w:rsidR="005A6DB4" w:rsidRPr="00C7741F" w:rsidRDefault="005A7091" w:rsidP="003E0EBB">
            <w:pPr>
              <w:jc w:val="center"/>
              <w:textAlignment w:val="center"/>
              <w:rPr>
                <w:rFonts w:ascii="Century Gothic" w:hAnsi="Century Gothic" w:cs="Arial"/>
                <w:i w:val="0"/>
                <w:sz w:val="18"/>
                <w:szCs w:val="18"/>
                <w:lang w:val="es-GT"/>
              </w:rPr>
            </w:pPr>
            <w:r w:rsidRPr="00C7741F">
              <w:rPr>
                <w:rFonts w:ascii="Century Gothic" w:hAnsi="Century Gothic" w:cs="Arial"/>
                <w:i w:val="0"/>
                <w:sz w:val="18"/>
                <w:szCs w:val="18"/>
                <w:lang w:val="es-GT"/>
              </w:rPr>
              <w:t>3</w:t>
            </w:r>
            <w:r w:rsidR="00C4261D" w:rsidRPr="00C7741F">
              <w:rPr>
                <w:rFonts w:ascii="Century Gothic" w:hAnsi="Century Gothic" w:cs="Arial"/>
                <w:i w:val="0"/>
                <w:sz w:val="18"/>
                <w:szCs w:val="18"/>
                <w:lang w:val="es-GT"/>
              </w:rPr>
              <w:t>8</w:t>
            </w:r>
            <w:r w:rsidRPr="00C7741F">
              <w:rPr>
                <w:rFonts w:ascii="Century Gothic" w:hAnsi="Century Gothic" w:cs="Arial"/>
                <w:i w:val="0"/>
                <w:sz w:val="18"/>
                <w:szCs w:val="18"/>
                <w:lang w:val="es-GT"/>
              </w:rPr>
              <w:t xml:space="preserve">. </w:t>
            </w:r>
            <w:r w:rsidR="005A6DB4" w:rsidRPr="00C7741F">
              <w:rPr>
                <w:rFonts w:ascii="Century Gothic" w:hAnsi="Century Gothic" w:cs="Arial"/>
                <w:i w:val="0"/>
                <w:sz w:val="18"/>
                <w:szCs w:val="18"/>
                <w:lang w:val="es-GT"/>
              </w:rPr>
              <w:t>Jefe del Departamento de Nivel Medio, Ciclo Diversificado</w:t>
            </w:r>
          </w:p>
        </w:tc>
      </w:tr>
      <w:tr w:rsidR="005A6DB4" w:rsidRPr="005C7D3F" w14:paraId="6FF7F1E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4A102DF" w14:textId="6DB859CF" w:rsidR="005A6DB4" w:rsidRPr="00C7741F" w:rsidRDefault="005A6DB4" w:rsidP="004E49ED">
            <w:pPr>
              <w:pStyle w:val="Prrafodelista"/>
              <w:numPr>
                <w:ilvl w:val="0"/>
                <w:numId w:val="191"/>
              </w:numPr>
              <w:ind w:left="447" w:hanging="425"/>
              <w:jc w:val="both"/>
              <w:textAlignment w:val="center"/>
              <w:rPr>
                <w:rFonts w:ascii="Century Gothic" w:eastAsia="SimSun" w:hAnsi="Century Gothic" w:cs="Arial"/>
                <w:b/>
                <w:sz w:val="18"/>
                <w:szCs w:val="18"/>
                <w:lang w:val="es-GT" w:bidi="ar"/>
              </w:rPr>
            </w:pPr>
            <w:r w:rsidRPr="00C7741F">
              <w:rPr>
                <w:rFonts w:ascii="Century Gothic" w:eastAsia="SimSun" w:hAnsi="Century Gothic" w:cs="Arial"/>
                <w:b/>
                <w:sz w:val="18"/>
                <w:szCs w:val="18"/>
                <w:lang w:val="es-GT" w:bidi="ar"/>
              </w:rPr>
              <w:t>IDENTIFICACIÓN DEL PUESTO</w:t>
            </w:r>
          </w:p>
        </w:tc>
      </w:tr>
      <w:tr w:rsidR="005A6DB4" w:rsidRPr="005C7D3F" w14:paraId="503E32A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607793E" w14:textId="42392E1E"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Título oficial del puesto: Asesor Profesional Especializado IV</w:t>
            </w:r>
          </w:p>
        </w:tc>
        <w:tc>
          <w:tcPr>
            <w:tcW w:w="2452" w:type="pct"/>
            <w:tcBorders>
              <w:top w:val="single" w:sz="4" w:space="0" w:color="00B0F0"/>
            </w:tcBorders>
            <w:shd w:val="clear" w:color="auto" w:fill="auto"/>
          </w:tcPr>
          <w:p w14:paraId="37C30907" w14:textId="346A6A4C"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 xml:space="preserve">Código de la clase:  </w:t>
            </w:r>
            <w:r w:rsidR="00614C8F" w:rsidRPr="00614C8F">
              <w:rPr>
                <w:rFonts w:ascii="Century Gothic" w:hAnsi="Century Gothic" w:cs="Arial"/>
                <w:iCs/>
                <w:sz w:val="18"/>
                <w:szCs w:val="18"/>
                <w:lang w:val="es-GT"/>
              </w:rPr>
              <w:t>9840</w:t>
            </w:r>
          </w:p>
        </w:tc>
      </w:tr>
      <w:tr w:rsidR="005A6DB4" w:rsidRPr="005C7D3F" w14:paraId="12F9085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D29F3BA"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Especialidad:  Administración</w:t>
            </w:r>
          </w:p>
        </w:tc>
        <w:tc>
          <w:tcPr>
            <w:tcW w:w="2452" w:type="pct"/>
            <w:tcBorders>
              <w:bottom w:val="single" w:sz="4" w:space="0" w:color="00B0F0"/>
            </w:tcBorders>
          </w:tcPr>
          <w:p w14:paraId="4D781637"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Código de Especialidad: 0007</w:t>
            </w:r>
          </w:p>
        </w:tc>
      </w:tr>
      <w:tr w:rsidR="005A6DB4" w:rsidRPr="005C7D3F" w14:paraId="5084544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6C1823D" w14:textId="6BE146B5"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Título funcional: Jefe del Departamento de Nivel Medio, Ciclo Diversificado</w:t>
            </w:r>
          </w:p>
        </w:tc>
        <w:tc>
          <w:tcPr>
            <w:tcW w:w="2452" w:type="pct"/>
            <w:shd w:val="clear" w:color="auto" w:fill="auto"/>
          </w:tcPr>
          <w:p w14:paraId="78AE446F" w14:textId="77777777"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Número de puestos:  01</w:t>
            </w:r>
          </w:p>
        </w:tc>
      </w:tr>
      <w:tr w:rsidR="005A6DB4" w:rsidRPr="005C7D3F" w14:paraId="1402570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FA20EAA" w14:textId="0701E61D"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Jefe inmediato:  Subdirector de Diseño y Desarrollo Curricular</w:t>
            </w:r>
          </w:p>
        </w:tc>
        <w:tc>
          <w:tcPr>
            <w:tcW w:w="2452" w:type="pct"/>
          </w:tcPr>
          <w:p w14:paraId="07199F06" w14:textId="04BC0A03"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 xml:space="preserve">Subalternos: </w:t>
            </w:r>
            <w:r w:rsidR="004F2BFB">
              <w:rPr>
                <w:rFonts w:ascii="Century Gothic" w:hAnsi="Century Gothic" w:cs="Arial"/>
                <w:iCs/>
                <w:sz w:val="18"/>
                <w:szCs w:val="18"/>
                <w:lang w:val="es-GT"/>
              </w:rPr>
              <w:t>Asistente Profesional I, Asesor Profesional Especializado III (2), Asesor Profesional Especializado II (2), Asesor Profesional Especializado I (2)</w:t>
            </w:r>
          </w:p>
          <w:p w14:paraId="7CF6680B"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5C7D3F" w14:paraId="732DA971"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8D23450" w14:textId="6C0C7457" w:rsidR="005A6DB4" w:rsidRPr="008E2119" w:rsidRDefault="005A6DB4" w:rsidP="000C00E2">
            <w:pPr>
              <w:pStyle w:val="Prrafodelista"/>
              <w:numPr>
                <w:ilvl w:val="0"/>
                <w:numId w:val="191"/>
              </w:numPr>
              <w:ind w:left="321" w:hanging="284"/>
              <w:jc w:val="both"/>
              <w:textAlignment w:val="center"/>
              <w:rPr>
                <w:rFonts w:ascii="Century Gothic" w:hAnsi="Century Gothic" w:cs="Arial"/>
                <w:sz w:val="18"/>
                <w:szCs w:val="18"/>
                <w:lang w:val="es-GT"/>
              </w:rPr>
            </w:pPr>
            <w:r w:rsidRPr="008E2119">
              <w:rPr>
                <w:rFonts w:ascii="Century Gothic" w:hAnsi="Century Gothic" w:cs="Arial"/>
                <w:sz w:val="18"/>
                <w:szCs w:val="18"/>
                <w:lang w:val="es-GT"/>
              </w:rPr>
              <w:t>NATURALEZA DEL PUESTO</w:t>
            </w:r>
          </w:p>
        </w:tc>
      </w:tr>
      <w:tr w:rsidR="005A6DB4" w:rsidRPr="005C7D3F" w14:paraId="30093ABD"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9CA3FB9" w14:textId="738407B6" w:rsidR="005A6DB4" w:rsidRPr="005C7D3F" w:rsidRDefault="0039736A"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Administrar, diseñar y supervisar las actividades que se realizan en el Departamento, con el fin de garantizar que el diseño, desarrollo y evaluación de las distintas áreas del Currículo Nacional Base y del currículo de formación para el trabajo del Nivel Medio, Ciclo Diversificado</w:t>
            </w:r>
            <w:r w:rsidR="00C34679" w:rsidRPr="005C7D3F">
              <w:rPr>
                <w:rFonts w:ascii="Century Gothic" w:hAnsi="Century Gothic" w:cs="Arial"/>
                <w:i w:val="0"/>
                <w:sz w:val="18"/>
                <w:szCs w:val="18"/>
                <w:lang w:val="es-GT"/>
              </w:rPr>
              <w:t>, para que respondan a la calidad y actualidad del Sistema Educativo Nacional y en concordancia con las demandas del mercado laboral.</w:t>
            </w:r>
          </w:p>
          <w:p w14:paraId="1EFB76CC"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622F0BD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35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D1F3B33" w14:textId="657C3894" w:rsidR="006967BC" w:rsidRPr="005C7D3F" w:rsidRDefault="005A6DB4" w:rsidP="000C00E2">
            <w:pPr>
              <w:pStyle w:val="Prrafodelista"/>
              <w:numPr>
                <w:ilvl w:val="0"/>
                <w:numId w:val="191"/>
              </w:numPr>
              <w:ind w:left="321" w:hanging="284"/>
              <w:jc w:val="both"/>
              <w:textAlignment w:val="center"/>
              <w:rPr>
                <w:rFonts w:ascii="Century Gothic" w:hAnsi="Century Gothic"/>
                <w:b/>
                <w:bCs/>
                <w:i w:val="0"/>
                <w:sz w:val="18"/>
                <w:szCs w:val="18"/>
                <w:lang w:bidi="ar"/>
              </w:rPr>
            </w:pPr>
            <w:r w:rsidRPr="005C7D3F">
              <w:rPr>
                <w:rFonts w:ascii="Century Gothic" w:hAnsi="Century Gothic" w:cs="Arial"/>
                <w:b/>
                <w:bCs/>
                <w:i w:val="0"/>
                <w:sz w:val="18"/>
                <w:szCs w:val="18"/>
                <w:lang w:bidi="ar"/>
              </w:rPr>
              <w:t>TAREAS PERMANENTES</w:t>
            </w:r>
          </w:p>
        </w:tc>
      </w:tr>
      <w:tr w:rsidR="005A6DB4" w:rsidRPr="005C7D3F" w14:paraId="2F12D5F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6DE3E5F8" w14:textId="587A8357" w:rsidR="006967BC" w:rsidRPr="005C7D3F" w:rsidRDefault="006967BC"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 xml:space="preserve">Orientar el diseño y desarrollo del Currículo Nacional Base de este </w:t>
            </w:r>
            <w:r w:rsidR="00262321" w:rsidRPr="005C7D3F">
              <w:rPr>
                <w:rFonts w:ascii="Century Gothic" w:eastAsiaTheme="minorHAnsi" w:hAnsi="Century Gothic" w:cs="Century Gothic,Italic"/>
                <w:i w:val="0"/>
                <w:sz w:val="18"/>
                <w:szCs w:val="18"/>
                <w:lang w:val="es-GT" w:eastAsia="en-US"/>
              </w:rPr>
              <w:t>ciclo</w:t>
            </w:r>
            <w:r w:rsidRPr="005C7D3F">
              <w:rPr>
                <w:rFonts w:ascii="Century Gothic" w:eastAsiaTheme="minorHAnsi" w:hAnsi="Century Gothic" w:cs="Century Gothic,Italic"/>
                <w:i w:val="0"/>
                <w:sz w:val="18"/>
                <w:szCs w:val="18"/>
                <w:lang w:val="es-GT" w:eastAsia="en-US"/>
              </w:rPr>
              <w:t xml:space="preserve"> educativo.</w:t>
            </w:r>
          </w:p>
          <w:p w14:paraId="0276ED24" w14:textId="134128A3" w:rsidR="006967BC" w:rsidRPr="005C7D3F" w:rsidRDefault="006967BC"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 xml:space="preserve">Orientar el diseño y desarrollo del currículo de formación para el trabajo, </w:t>
            </w:r>
            <w:r w:rsidR="004F2BFB" w:rsidRPr="005C7D3F">
              <w:rPr>
                <w:rFonts w:ascii="Century Gothic" w:eastAsiaTheme="minorHAnsi" w:hAnsi="Century Gothic" w:cs="Century Gothic,Italic"/>
                <w:i w:val="0"/>
                <w:sz w:val="18"/>
                <w:szCs w:val="18"/>
                <w:lang w:val="es-GT" w:eastAsia="en-US"/>
              </w:rPr>
              <w:t>de acuerdo con</w:t>
            </w:r>
            <w:r w:rsidRPr="005C7D3F">
              <w:rPr>
                <w:rFonts w:ascii="Century Gothic" w:eastAsiaTheme="minorHAnsi" w:hAnsi="Century Gothic" w:cs="Century Gothic,Italic"/>
                <w:i w:val="0"/>
                <w:sz w:val="18"/>
                <w:szCs w:val="18"/>
                <w:lang w:val="es-GT" w:eastAsia="en-US"/>
              </w:rPr>
              <w:t xml:space="preserve"> los perfiles profesionales que responden a las competencias de la oferta laboral del país.</w:t>
            </w:r>
          </w:p>
          <w:p w14:paraId="72C64BAF" w14:textId="404E2DAD" w:rsidR="006967BC" w:rsidRPr="005C7D3F" w:rsidRDefault="006967BC"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Planificar y ejecutar las consultas y acciones de socialización de los diferentes procesos curriculares.</w:t>
            </w:r>
          </w:p>
          <w:p w14:paraId="123B10EE" w14:textId="0F131760" w:rsidR="00360790" w:rsidRPr="005C7D3F" w:rsidRDefault="00360790"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necesarios para la evaluación de los aprendizajes y la evaluación por competencias laborales de este nivel educativo, en coordinación con el Departamento de Evaluación de los Aprendizajes.</w:t>
            </w:r>
          </w:p>
          <w:p w14:paraId="494249B9" w14:textId="4BA7EC8D" w:rsidR="00360790" w:rsidRPr="005C7D3F" w:rsidRDefault="00360790"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Coordinar acciones en materia de formación para el trabajo con otros ministerios, instituciones de formación y con organizaciones nacionales e internacionales.</w:t>
            </w:r>
          </w:p>
          <w:p w14:paraId="56ADECA9" w14:textId="23C34F37" w:rsidR="005A6DB4" w:rsidRPr="005C7D3F" w:rsidRDefault="006967BC"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Planificar y ejecutar las acciones relacionadas con el Departamento contenidas en los planes operativos de la Dirección, con el fin de garantizar que estas acciones se apliquen en el aula.</w:t>
            </w:r>
          </w:p>
          <w:p w14:paraId="16C2BB3D" w14:textId="76D447AC" w:rsidR="006967BC" w:rsidRPr="005C7D3F" w:rsidRDefault="006967BC"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lineamientos necesarios para la elaboración de material curricular y educativo específico</w:t>
            </w:r>
            <w:r w:rsidR="00360790" w:rsidRPr="005C7D3F">
              <w:rPr>
                <w:rFonts w:ascii="Century Gothic" w:eastAsiaTheme="minorHAnsi" w:hAnsi="Century Gothic" w:cs="Century Gothic,Italic"/>
                <w:i w:val="0"/>
                <w:sz w:val="18"/>
                <w:szCs w:val="18"/>
                <w:lang w:val="es-GT" w:eastAsia="en-US"/>
              </w:rPr>
              <w:t xml:space="preserve"> del</w:t>
            </w:r>
            <w:r w:rsidRPr="005C7D3F">
              <w:rPr>
                <w:rFonts w:ascii="Century Gothic" w:eastAsiaTheme="minorHAnsi" w:hAnsi="Century Gothic" w:cs="Century Gothic,Italic"/>
                <w:i w:val="0"/>
                <w:sz w:val="18"/>
                <w:szCs w:val="18"/>
                <w:lang w:val="es-GT" w:eastAsia="en-US"/>
              </w:rPr>
              <w:t xml:space="preserve"> Ciclo </w:t>
            </w:r>
            <w:r w:rsidR="00360790" w:rsidRPr="005C7D3F">
              <w:rPr>
                <w:rFonts w:ascii="Century Gothic" w:eastAsiaTheme="minorHAnsi" w:hAnsi="Century Gothic" w:cs="Century Gothic,Italic"/>
                <w:i w:val="0"/>
                <w:sz w:val="18"/>
                <w:szCs w:val="18"/>
                <w:lang w:val="es-GT" w:eastAsia="en-US"/>
              </w:rPr>
              <w:t>Diversificado</w:t>
            </w:r>
            <w:r w:rsidRPr="005C7D3F">
              <w:rPr>
                <w:rFonts w:ascii="Century Gothic" w:eastAsiaTheme="minorHAnsi" w:hAnsi="Century Gothic" w:cs="Century Gothic,Italic"/>
                <w:i w:val="0"/>
                <w:sz w:val="18"/>
                <w:szCs w:val="18"/>
                <w:lang w:val="es-GT" w:eastAsia="en-US"/>
              </w:rPr>
              <w:t>.</w:t>
            </w:r>
          </w:p>
          <w:p w14:paraId="1E3881F6" w14:textId="326676C0" w:rsidR="006967BC" w:rsidRPr="005C7D3F" w:rsidRDefault="006967BC" w:rsidP="00347453">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Realizar estudios e investigaciones acerca de las necesidades de formación del mercado laboral con el fin de obtener información precisa, para realizar las mejoras necesarias en los diseños curriculares.</w:t>
            </w:r>
          </w:p>
          <w:p w14:paraId="0E31EA79" w14:textId="77777777" w:rsidR="006967BC" w:rsidRPr="005C7D3F" w:rsidRDefault="006967BC" w:rsidP="00347453">
            <w:pPr>
              <w:pStyle w:val="Encabezado"/>
              <w:widowControl w:val="0"/>
              <w:numPr>
                <w:ilvl w:val="0"/>
                <w:numId w:val="176"/>
              </w:numPr>
              <w:tabs>
                <w:tab w:val="clear" w:pos="4252"/>
                <w:tab w:val="clear" w:pos="8504"/>
              </w:tabs>
              <w:spacing w:line="276" w:lineRule="auto"/>
              <w:jc w:val="both"/>
              <w:rPr>
                <w:rFonts w:ascii="Century Gothic" w:hAnsi="Century Gothic"/>
                <w:i w:val="0"/>
                <w:iCs w:val="0"/>
                <w:sz w:val="18"/>
                <w:szCs w:val="18"/>
                <w:lang w:val="es-ES"/>
              </w:rPr>
            </w:pPr>
            <w:r w:rsidRPr="04FB245D">
              <w:rPr>
                <w:rFonts w:ascii="Century Gothic" w:hAnsi="Century Gothic"/>
                <w:i w:val="0"/>
                <w:iCs w:val="0"/>
                <w:sz w:val="18"/>
                <w:szCs w:val="18"/>
                <w:lang w:val="es-ES"/>
              </w:rPr>
              <w:t>Resolver consultas relacionadas con la evaluación curricular y evaluación de los aprendizajes en el Sistema Educativo Nacional con el fin de fortalecer su aplicación en el aula.</w:t>
            </w:r>
          </w:p>
          <w:p w14:paraId="258C9B8F" w14:textId="7ED7D2EE" w:rsidR="006967BC" w:rsidRPr="005C7D3F" w:rsidRDefault="00360790"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para la capacitación docente en materia curricular en los diferentes campos laborales establecidos en este nivel educativo.</w:t>
            </w:r>
          </w:p>
          <w:p w14:paraId="38C3E5FA" w14:textId="65E1289B" w:rsidR="00360790" w:rsidRPr="005C7D3F" w:rsidRDefault="00360790"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Verificar los lineamientos para el desarrollo de estrategias de formación para el emprendimiento y de la formación en centros de trabajo.</w:t>
            </w:r>
          </w:p>
          <w:p w14:paraId="09DFA0CC" w14:textId="2E1C78F3" w:rsidR="00360790" w:rsidRPr="005C7D3F" w:rsidRDefault="00360790"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Establecer los lineamientos para el proceso de planificación regional y local del currículo de Ciclo Diversificado.</w:t>
            </w:r>
          </w:p>
          <w:p w14:paraId="3D6B86BB" w14:textId="0C5738CA" w:rsidR="00360790" w:rsidRPr="005C7D3F" w:rsidRDefault="00360790" w:rsidP="00347453">
            <w:pPr>
              <w:pStyle w:val="Prrafodelista"/>
              <w:numPr>
                <w:ilvl w:val="0"/>
                <w:numId w:val="176"/>
              </w:numPr>
              <w:autoSpaceDE w:val="0"/>
              <w:autoSpaceDN w:val="0"/>
              <w:adjustRightInd w:val="0"/>
              <w:jc w:val="both"/>
              <w:rPr>
                <w:rFonts w:ascii="Century Gothic" w:eastAsiaTheme="minorHAnsi" w:hAnsi="Century Gothic" w:cs="Century Gothic,Italic"/>
                <w:i w:val="0"/>
                <w:sz w:val="18"/>
                <w:szCs w:val="18"/>
                <w:lang w:val="es-GT" w:eastAsia="en-US"/>
              </w:rPr>
            </w:pPr>
            <w:r w:rsidRPr="005C7D3F">
              <w:rPr>
                <w:rFonts w:ascii="Century Gothic" w:eastAsiaTheme="minorHAnsi" w:hAnsi="Century Gothic" w:cs="Century Gothic,Italic"/>
                <w:i w:val="0"/>
                <w:sz w:val="18"/>
                <w:szCs w:val="18"/>
                <w:lang w:val="es-GT" w:eastAsia="en-US"/>
              </w:rPr>
              <w:t>Verificar los lineamientos para el acompañamiento metodológico de la formación por competencias laborales en los centros educativos.</w:t>
            </w:r>
          </w:p>
          <w:p w14:paraId="695CFAEA" w14:textId="77777777" w:rsidR="005A6DB4" w:rsidRPr="005C7D3F"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5C7D3F" w14:paraId="120299A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0A6972F" w14:textId="1331E77B" w:rsidR="005A6DB4" w:rsidRPr="005C7D3F" w:rsidRDefault="005A6DB4" w:rsidP="003E0EBB">
            <w:pPr>
              <w:jc w:val="both"/>
              <w:textAlignment w:val="center"/>
              <w:rPr>
                <w:rFonts w:ascii="Century Gothic" w:eastAsia="SimSun" w:hAnsi="Century Gothic" w:cs="Arial"/>
                <w:b/>
                <w:i w:val="0"/>
                <w:sz w:val="18"/>
                <w:szCs w:val="18"/>
                <w:lang w:val="es-GT" w:bidi="ar"/>
              </w:rPr>
            </w:pPr>
            <w:r w:rsidRPr="005C7D3F">
              <w:rPr>
                <w:rFonts w:ascii="Century Gothic" w:hAnsi="Century Gothic" w:cs="Arial"/>
                <w:b/>
                <w:i w:val="0"/>
                <w:sz w:val="18"/>
                <w:szCs w:val="18"/>
                <w:lang w:bidi="ar"/>
              </w:rPr>
              <w:t xml:space="preserve">4. </w:t>
            </w:r>
            <w:r w:rsidR="000C00E2">
              <w:rPr>
                <w:rFonts w:ascii="Century Gothic" w:hAnsi="Century Gothic" w:cs="Arial"/>
                <w:b/>
                <w:i w:val="0"/>
                <w:sz w:val="18"/>
                <w:szCs w:val="18"/>
                <w:lang w:bidi="ar"/>
              </w:rPr>
              <w:t xml:space="preserve"> </w:t>
            </w:r>
            <w:r w:rsidRPr="005C7D3F">
              <w:rPr>
                <w:rFonts w:ascii="Century Gothic" w:hAnsi="Century Gothic" w:cs="Arial"/>
                <w:b/>
                <w:i w:val="0"/>
                <w:sz w:val="18"/>
                <w:szCs w:val="18"/>
                <w:lang w:bidi="ar"/>
              </w:rPr>
              <w:t>TAREAS PERIÓDICAS</w:t>
            </w:r>
          </w:p>
        </w:tc>
      </w:tr>
      <w:tr w:rsidR="005A6DB4" w:rsidRPr="005C7D3F" w14:paraId="7A46DF16"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1F3A7F52" w14:textId="4D8CA5CB" w:rsidR="00360790" w:rsidRPr="005C7D3F" w:rsidRDefault="00360790"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Acompañar técnicamente las acciones o proyectos relacionados con la formación para el trabajo.</w:t>
            </w:r>
          </w:p>
          <w:p w14:paraId="1BF2395B" w14:textId="32AFD992" w:rsidR="00C34679" w:rsidRPr="005C7D3F" w:rsidRDefault="00C34679"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Resolver los conflictos que se presenten en el área de su jurisdicción administrativa para favorecer el cumplimiento técnico de los procesos de diseño curricular.</w:t>
            </w:r>
          </w:p>
          <w:p w14:paraId="368F2A68" w14:textId="0B7BF59E" w:rsidR="00C34679" w:rsidRPr="005C7D3F" w:rsidRDefault="00C34679"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Coordinar y dar seguimiento a la contratación de personal para servicios técnicos o profesionales de apoyo en la elaboración de documentos curriculares.</w:t>
            </w:r>
          </w:p>
          <w:p w14:paraId="2D5AA329" w14:textId="7BE64D58" w:rsidR="00C34679" w:rsidRPr="005C7D3F" w:rsidRDefault="00C34679"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Elaborar los formularios de gasto de requerimiento y liquidaciones correspondientes a las adquisiciones de bienes y servicios solicitados por el Departamento.</w:t>
            </w:r>
          </w:p>
          <w:p w14:paraId="24B5AAFA" w14:textId="77777777" w:rsidR="005A6DB4" w:rsidRPr="005C7D3F" w:rsidRDefault="005A6DB4"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Elaborar informes de los procesos y actividades de acuerdo con los procedimientos establecidos.</w:t>
            </w:r>
          </w:p>
          <w:p w14:paraId="686CEFB4" w14:textId="492F2A97" w:rsidR="005A6DB4" w:rsidRPr="005C7D3F" w:rsidRDefault="005A6DB4"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Elaborar dictámenes, opiniones, oficios, providencias e informes relacionadas con </w:t>
            </w:r>
            <w:r w:rsidR="00C34679" w:rsidRPr="005C7D3F">
              <w:rPr>
                <w:rFonts w:ascii="Century Gothic" w:hAnsi="Century Gothic"/>
                <w:i w:val="0"/>
                <w:sz w:val="18"/>
                <w:szCs w:val="18"/>
                <w:lang w:val="es-GT"/>
              </w:rPr>
              <w:t>expedientes del departamento.</w:t>
            </w:r>
          </w:p>
          <w:p w14:paraId="3634BB66" w14:textId="77777777" w:rsidR="005A6DB4" w:rsidRPr="005C7D3F" w:rsidRDefault="005A6DB4"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Integrar equipos de trabajo para la consecución de los objetivos y metas institucionales o del departamento.</w:t>
            </w:r>
          </w:p>
          <w:p w14:paraId="20060289" w14:textId="5069E1E6" w:rsidR="005A6DB4" w:rsidRPr="005C7D3F" w:rsidRDefault="005A6DB4"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Realizar reuniones de trabajo y capacitaciones relacionadas con el </w:t>
            </w:r>
            <w:r w:rsidR="00C34679" w:rsidRPr="005C7D3F">
              <w:rPr>
                <w:rFonts w:ascii="Century Gothic" w:hAnsi="Century Gothic"/>
                <w:i w:val="0"/>
                <w:sz w:val="18"/>
                <w:szCs w:val="18"/>
                <w:lang w:val="es-GT"/>
              </w:rPr>
              <w:t>Ciclo Diversificado.</w:t>
            </w:r>
          </w:p>
          <w:p w14:paraId="090C045B" w14:textId="1F05FE59" w:rsidR="006967BC" w:rsidRPr="005C7D3F" w:rsidRDefault="006967BC" w:rsidP="00347453">
            <w:pPr>
              <w:pStyle w:val="Encabezado"/>
              <w:widowControl w:val="0"/>
              <w:numPr>
                <w:ilvl w:val="0"/>
                <w:numId w:val="177"/>
              </w:numPr>
              <w:tabs>
                <w:tab w:val="clear" w:pos="4252"/>
                <w:tab w:val="clear" w:pos="8504"/>
              </w:tabs>
              <w:spacing w:line="276" w:lineRule="auto"/>
              <w:jc w:val="both"/>
              <w:rPr>
                <w:rFonts w:ascii="Century Gothic" w:hAnsi="Century Gothic" w:cs="Arial"/>
                <w:i w:val="0"/>
                <w:sz w:val="18"/>
                <w:szCs w:val="18"/>
                <w:lang w:bidi="ar"/>
              </w:rPr>
            </w:pPr>
            <w:r w:rsidRPr="005C7D3F">
              <w:rPr>
                <w:rFonts w:ascii="Century Gothic" w:hAnsi="Century Gothic"/>
                <w:i w:val="0"/>
                <w:sz w:val="18"/>
                <w:szCs w:val="18"/>
              </w:rPr>
              <w:t xml:space="preserve">Asistir a reuniones con instancias internas o externas a la Dirección para articular acciones relacionadas con la evaluación </w:t>
            </w:r>
            <w:r w:rsidRPr="005C7D3F">
              <w:rPr>
                <w:rFonts w:ascii="Century Gothic" w:hAnsi="Century Gothic"/>
                <w:i w:val="0"/>
                <w:sz w:val="18"/>
                <w:szCs w:val="18"/>
              </w:rPr>
              <w:lastRenderedPageBreak/>
              <w:t>curricular.</w:t>
            </w:r>
          </w:p>
          <w:p w14:paraId="6CC4DFA6" w14:textId="77777777" w:rsidR="00360790" w:rsidRPr="005C7D3F" w:rsidRDefault="00360790"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Evaluar el desempeño del personal del Departamento para proporcionar retroalimentación.</w:t>
            </w:r>
          </w:p>
          <w:p w14:paraId="0B567D00" w14:textId="77777777" w:rsidR="005A6DB4" w:rsidRPr="004F2BFB" w:rsidRDefault="00360790" w:rsidP="00347453">
            <w:pPr>
              <w:pStyle w:val="Encabezado"/>
              <w:widowControl w:val="0"/>
              <w:numPr>
                <w:ilvl w:val="0"/>
                <w:numId w:val="177"/>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Establecer y verificar el plan de mejora del desempeño del personal del Departamento de Evaluación Curricular.</w:t>
            </w:r>
          </w:p>
          <w:p w14:paraId="10063056" w14:textId="44A0518B" w:rsidR="004F2BFB" w:rsidRPr="00F95016" w:rsidRDefault="004F2BFB" w:rsidP="00347453">
            <w:pPr>
              <w:pStyle w:val="Encabezado"/>
              <w:widowControl w:val="0"/>
              <w:numPr>
                <w:ilvl w:val="0"/>
                <w:numId w:val="177"/>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 xml:space="preserve">Realizar </w:t>
            </w:r>
            <w:r w:rsidR="00F95016" w:rsidRPr="00F95016">
              <w:rPr>
                <w:rFonts w:ascii="Century Gothic" w:hAnsi="Century Gothic"/>
                <w:i w:val="0"/>
                <w:iCs w:val="0"/>
                <w:sz w:val="18"/>
                <w:szCs w:val="18"/>
                <w:lang w:val="es-ES"/>
              </w:rPr>
              <w:t>las salidas</w:t>
            </w:r>
            <w:r w:rsidRPr="00F95016">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219C0A61" w14:textId="45C0AA6A" w:rsidR="004F2BFB" w:rsidRPr="005C7D3F" w:rsidRDefault="004F2BFB" w:rsidP="004F2BFB">
            <w:pPr>
              <w:pStyle w:val="Encabezado"/>
              <w:widowControl w:val="0"/>
              <w:tabs>
                <w:tab w:val="clear" w:pos="4252"/>
                <w:tab w:val="clear" w:pos="8504"/>
              </w:tabs>
              <w:spacing w:line="276" w:lineRule="auto"/>
              <w:ind w:left="360"/>
              <w:jc w:val="both"/>
              <w:rPr>
                <w:rFonts w:ascii="Century Gothic" w:hAnsi="Century Gothic"/>
                <w:i w:val="0"/>
                <w:sz w:val="18"/>
                <w:szCs w:val="18"/>
              </w:rPr>
            </w:pPr>
          </w:p>
        </w:tc>
      </w:tr>
      <w:tr w:rsidR="005A6DB4" w:rsidRPr="005C7D3F" w14:paraId="0ECF971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BE94382" w14:textId="77777777" w:rsidR="005A6DB4" w:rsidRPr="005C7D3F" w:rsidRDefault="005A6DB4" w:rsidP="003E0EBB">
            <w:p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rPr>
              <w:lastRenderedPageBreak/>
              <w:t>5.  TAREAS EVENTUALES</w:t>
            </w:r>
          </w:p>
        </w:tc>
      </w:tr>
      <w:tr w:rsidR="005A6DB4" w:rsidRPr="005C7D3F" w14:paraId="3321FBBA"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0A9209E0" w14:textId="48EAB88F" w:rsidR="00C34679" w:rsidRPr="005C7D3F" w:rsidRDefault="00C34679" w:rsidP="00347453">
            <w:pPr>
              <w:pStyle w:val="Encabezado"/>
              <w:widowControl w:val="0"/>
              <w:numPr>
                <w:ilvl w:val="0"/>
                <w:numId w:val="214"/>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Facilitar talleres a los diferentes miembros de la comunidad educativa sobre el proceso de formación para el trabajo y diseño curricular.</w:t>
            </w:r>
          </w:p>
          <w:p w14:paraId="5D0C73EB" w14:textId="77777777" w:rsidR="00C34679" w:rsidRPr="005C7D3F" w:rsidRDefault="00C34679" w:rsidP="00347453">
            <w:pPr>
              <w:pStyle w:val="Encabezado"/>
              <w:widowControl w:val="0"/>
              <w:numPr>
                <w:ilvl w:val="0"/>
                <w:numId w:val="214"/>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Apoyar administrativamente en diferentes eventos que organiza la institución.</w:t>
            </w:r>
          </w:p>
          <w:p w14:paraId="1F919086" w14:textId="77777777" w:rsidR="00C34679" w:rsidRPr="005C7D3F" w:rsidRDefault="00C34679" w:rsidP="00347453">
            <w:pPr>
              <w:pStyle w:val="Encabezado"/>
              <w:widowControl w:val="0"/>
              <w:numPr>
                <w:ilvl w:val="0"/>
                <w:numId w:val="214"/>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 xml:space="preserve">Ejecutar las actividades descritas en los procedimientos, instructivos, guías y cualquier otro documento oficial en las que esté involucrado el puesto.  </w:t>
            </w:r>
          </w:p>
          <w:p w14:paraId="2E62165C" w14:textId="77777777" w:rsidR="00C34679" w:rsidRPr="005C7D3F" w:rsidRDefault="00C34679" w:rsidP="00347453">
            <w:pPr>
              <w:pStyle w:val="Encabezado"/>
              <w:widowControl w:val="0"/>
              <w:numPr>
                <w:ilvl w:val="0"/>
                <w:numId w:val="214"/>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Ejecutar las actividades administrativas inherentes al puesto (coordinación y supervisión de actividades del personal bajo su cargo, procesos disciplinarios, atención a usuarios internos y externos, asistencia a reuniones y capacitaciones, correspondencia, archivo entre otras).</w:t>
            </w:r>
          </w:p>
          <w:p w14:paraId="04008B50" w14:textId="407C3918" w:rsidR="00C34679" w:rsidRPr="005C7D3F" w:rsidRDefault="00C34679" w:rsidP="00347453">
            <w:pPr>
              <w:pStyle w:val="Encabezado"/>
              <w:widowControl w:val="0"/>
              <w:numPr>
                <w:ilvl w:val="0"/>
                <w:numId w:val="214"/>
              </w:numPr>
              <w:tabs>
                <w:tab w:val="clear" w:pos="4252"/>
                <w:tab w:val="clear" w:pos="8504"/>
              </w:tabs>
              <w:spacing w:line="276" w:lineRule="auto"/>
              <w:jc w:val="both"/>
              <w:rPr>
                <w:rFonts w:ascii="Century Gothic" w:hAnsi="Century Gothic"/>
                <w:i w:val="0"/>
                <w:sz w:val="18"/>
                <w:szCs w:val="18"/>
                <w:lang w:val="es-GT"/>
              </w:rPr>
            </w:pPr>
            <w:r w:rsidRPr="005C7D3F">
              <w:rPr>
                <w:rFonts w:ascii="Century Gothic" w:hAnsi="Century Gothic"/>
                <w:i w:val="0"/>
                <w:sz w:val="18"/>
                <w:szCs w:val="18"/>
                <w:lang w:val="es-GT"/>
              </w:rPr>
              <w:t xml:space="preserve">Participar en mesas de trabajo donde represente a la Digecur y/o al Mineduc, </w:t>
            </w:r>
            <w:r w:rsidR="00BE6C13" w:rsidRPr="005C7D3F">
              <w:rPr>
                <w:rFonts w:ascii="Century Gothic" w:hAnsi="Century Gothic"/>
                <w:i w:val="0"/>
                <w:sz w:val="18"/>
                <w:szCs w:val="18"/>
                <w:lang w:val="es-GT"/>
              </w:rPr>
              <w:t>de</w:t>
            </w:r>
            <w:r w:rsidR="00BE6C13" w:rsidRPr="005C7D3F">
              <w:rPr>
                <w:rFonts w:ascii="Century Gothic" w:hAnsi="Century Gothic"/>
                <w:sz w:val="18"/>
                <w:szCs w:val="18"/>
                <w:lang w:val="es-GT"/>
              </w:rPr>
              <w:t xml:space="preserve"> acuerdo con el</w:t>
            </w:r>
            <w:r w:rsidRPr="005C7D3F">
              <w:rPr>
                <w:rFonts w:ascii="Century Gothic" w:hAnsi="Century Gothic"/>
                <w:i w:val="0"/>
                <w:sz w:val="18"/>
                <w:szCs w:val="18"/>
                <w:lang w:val="es-GT"/>
              </w:rPr>
              <w:t xml:space="preserve"> nombramiento correspondiente.</w:t>
            </w:r>
          </w:p>
          <w:p w14:paraId="23ED1EE8" w14:textId="77777777" w:rsidR="00C34679" w:rsidRPr="005C7D3F" w:rsidRDefault="00C34679" w:rsidP="00347453">
            <w:pPr>
              <w:pStyle w:val="Encabezado"/>
              <w:widowControl w:val="0"/>
              <w:numPr>
                <w:ilvl w:val="0"/>
                <w:numId w:val="214"/>
              </w:numPr>
              <w:tabs>
                <w:tab w:val="clear" w:pos="4252"/>
                <w:tab w:val="clear" w:pos="8504"/>
              </w:tabs>
              <w:spacing w:line="276" w:lineRule="auto"/>
              <w:jc w:val="both"/>
              <w:rPr>
                <w:rFonts w:ascii="Century Gothic" w:hAnsi="Century Gothic" w:cs="Arial"/>
                <w:i w:val="0"/>
                <w:sz w:val="18"/>
                <w:szCs w:val="18"/>
                <w:lang w:val="es-GT" w:bidi="ar"/>
              </w:rPr>
            </w:pPr>
            <w:r w:rsidRPr="005C7D3F">
              <w:rPr>
                <w:rFonts w:ascii="Century Gothic" w:hAnsi="Century Gothic" w:cs="Arial"/>
                <w:i w:val="0"/>
                <w:sz w:val="18"/>
                <w:szCs w:val="18"/>
                <w:lang w:val="es-GT" w:bidi="ar"/>
              </w:rPr>
              <w:t>Utilizar el Sistema de Gestión de Calidad para la ejecución de actividades del Departamento.</w:t>
            </w:r>
          </w:p>
          <w:p w14:paraId="5AC76F84" w14:textId="77777777" w:rsidR="00C34679" w:rsidRPr="005C7D3F" w:rsidRDefault="00C34679" w:rsidP="00347453">
            <w:pPr>
              <w:pStyle w:val="Encabezado"/>
              <w:widowControl w:val="0"/>
              <w:numPr>
                <w:ilvl w:val="0"/>
                <w:numId w:val="214"/>
              </w:numPr>
              <w:tabs>
                <w:tab w:val="clear" w:pos="4252"/>
                <w:tab w:val="clear" w:pos="8504"/>
              </w:tabs>
              <w:spacing w:line="276" w:lineRule="auto"/>
              <w:jc w:val="both"/>
              <w:rPr>
                <w:rFonts w:ascii="Century Gothic" w:hAnsi="Century Gothic"/>
                <w:i w:val="0"/>
                <w:sz w:val="18"/>
                <w:szCs w:val="18"/>
              </w:rPr>
            </w:pPr>
            <w:r w:rsidRPr="005C7D3F">
              <w:rPr>
                <w:rFonts w:ascii="Century Gothic" w:hAnsi="Century Gothic"/>
                <w:i w:val="0"/>
                <w:sz w:val="18"/>
                <w:szCs w:val="18"/>
              </w:rPr>
              <w:t>Realizar otras tareas asignadas por la autoridad superior inherentes al puesto, o tareas de carácter eventual que no entorpezcan el cumplimiento del propósito principal del puesto y para las cuales la persona posea la competencia.</w:t>
            </w:r>
          </w:p>
          <w:p w14:paraId="4F6D6755" w14:textId="77777777" w:rsidR="005A6DB4" w:rsidRPr="005C7D3F"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5C7D3F" w14:paraId="0113A718"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9C2CBDD" w14:textId="77777777" w:rsidR="005A6DB4" w:rsidRPr="005C7D3F" w:rsidRDefault="005A6DB4" w:rsidP="003E0EBB">
            <w:pPr>
              <w:jc w:val="both"/>
              <w:textAlignment w:val="center"/>
              <w:rPr>
                <w:rFonts w:ascii="Century Gothic" w:eastAsia="SimSun" w:hAnsi="Century Gothic" w:cs="Arial"/>
                <w:i w:val="0"/>
                <w:sz w:val="18"/>
                <w:szCs w:val="18"/>
                <w:lang w:val="es-GT" w:bidi="ar"/>
              </w:rPr>
            </w:pPr>
            <w:r w:rsidRPr="005C7D3F">
              <w:rPr>
                <w:rFonts w:ascii="Century Gothic" w:eastAsia="SimSun" w:hAnsi="Century Gothic" w:cs="Arial"/>
                <w:i w:val="0"/>
                <w:sz w:val="18"/>
                <w:szCs w:val="18"/>
                <w:lang w:val="es-GT" w:bidi="ar"/>
              </w:rPr>
              <w:t>6. UBICACIÓN DEL PUESTO</w:t>
            </w:r>
          </w:p>
        </w:tc>
      </w:tr>
      <w:tr w:rsidR="005A6DB4" w:rsidRPr="005C7D3F" w14:paraId="4E857066"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FDF3F8" w14:textId="587903B8" w:rsidR="005A6DB4" w:rsidRPr="005C7D3F" w:rsidRDefault="003503D2" w:rsidP="003E0EBB">
            <w:pPr>
              <w:jc w:val="both"/>
              <w:textAlignment w:val="center"/>
              <w:rPr>
                <w:rFonts w:ascii="Century Gothic" w:hAnsi="Century Gothic"/>
                <w:i w:val="0"/>
                <w:sz w:val="18"/>
                <w:szCs w:val="18"/>
                <w:lang w:val="es-GT"/>
              </w:rPr>
            </w:pPr>
            <w:r>
              <w:rPr>
                <w:rFonts w:ascii="Century Gothic" w:hAnsi="Century Gothic"/>
                <w:i w:val="0"/>
                <w:sz w:val="18"/>
                <w:szCs w:val="18"/>
                <w:lang w:val="es-GT"/>
              </w:rPr>
              <w:t>Departamento de Nivel Medio, Ciclo Diversificado</w:t>
            </w:r>
          </w:p>
        </w:tc>
      </w:tr>
      <w:tr w:rsidR="005A6DB4" w:rsidRPr="005C7D3F" w14:paraId="5B5E731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35CF4B" w14:textId="77777777" w:rsidR="005A6DB4" w:rsidRPr="005C7D3F" w:rsidRDefault="005A6DB4" w:rsidP="003E0EBB">
            <w:p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7. SUPERVISIÓN</w:t>
            </w:r>
          </w:p>
        </w:tc>
      </w:tr>
      <w:tr w:rsidR="005A6DB4" w:rsidRPr="005C7D3F" w14:paraId="49A410B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1E14B8" w14:textId="77777777" w:rsidR="00262321" w:rsidRPr="005C7D3F" w:rsidRDefault="00262321" w:rsidP="00262321">
            <w:pPr>
              <w:jc w:val="both"/>
              <w:textAlignment w:val="center"/>
              <w:rPr>
                <w:rFonts w:ascii="Century Gothic" w:hAnsi="Century Gothic" w:cs="Arial"/>
                <w:i w:val="0"/>
                <w:sz w:val="18"/>
                <w:szCs w:val="18"/>
              </w:rPr>
            </w:pPr>
            <w:r w:rsidRPr="005C7D3F">
              <w:rPr>
                <w:rFonts w:ascii="Century Gothic" w:hAnsi="Century Gothic" w:cs="Arial"/>
                <w:i w:val="0"/>
                <w:sz w:val="18"/>
                <w:szCs w:val="18"/>
              </w:rPr>
              <w:t>Ejerce supervisión, sobre el personal que integra el Departamento.</w:t>
            </w:r>
          </w:p>
          <w:p w14:paraId="0472F816"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62C557E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62273E8" w14:textId="6BDE69B9" w:rsidR="005A6DB4" w:rsidRPr="008E2119" w:rsidRDefault="005A6DB4" w:rsidP="00347453">
            <w:pPr>
              <w:pStyle w:val="Prrafodelista"/>
              <w:numPr>
                <w:ilvl w:val="0"/>
                <w:numId w:val="214"/>
              </w:numPr>
              <w:jc w:val="both"/>
              <w:textAlignment w:val="center"/>
              <w:rPr>
                <w:rFonts w:ascii="Century Gothic" w:hAnsi="Century Gothic" w:cs="Arial"/>
                <w:b/>
                <w:sz w:val="18"/>
                <w:szCs w:val="18"/>
                <w:lang w:val="es-GT"/>
              </w:rPr>
            </w:pPr>
            <w:r w:rsidRPr="008E2119">
              <w:rPr>
                <w:rFonts w:ascii="Century Gothic" w:hAnsi="Century Gothic" w:cs="Arial"/>
                <w:b/>
                <w:sz w:val="18"/>
                <w:szCs w:val="18"/>
                <w:lang w:val="es-GT"/>
              </w:rPr>
              <w:t>RESPONSABILIDAD</w:t>
            </w:r>
          </w:p>
        </w:tc>
      </w:tr>
      <w:tr w:rsidR="005A6DB4" w:rsidRPr="005C7D3F" w14:paraId="031E498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CB3EB2"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5B310875" w14:textId="77777777" w:rsidR="005A6DB4" w:rsidRPr="005C7D3F" w:rsidRDefault="005A6DB4" w:rsidP="003E0EBB">
            <w:pPr>
              <w:jc w:val="both"/>
              <w:textAlignment w:val="center"/>
              <w:rPr>
                <w:rFonts w:ascii="Century Gothic" w:hAnsi="Century Gothic" w:cs="Arial"/>
                <w:b/>
                <w:i w:val="0"/>
                <w:sz w:val="18"/>
                <w:szCs w:val="18"/>
                <w:lang w:val="es-GT"/>
              </w:rPr>
            </w:pPr>
          </w:p>
        </w:tc>
      </w:tr>
      <w:tr w:rsidR="005A6DB4" w:rsidRPr="005C7D3F" w14:paraId="521A141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F74510"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Por el uso cuidado y resguardo del mobiliario y equipo que tiene registrado en la tarjeta de responsabilidad.</w:t>
            </w:r>
          </w:p>
          <w:p w14:paraId="1821572D" w14:textId="77777777" w:rsidR="005A6DB4" w:rsidRPr="005C7D3F"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5C7D3F" w14:paraId="00DB84F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D819FC7" w14:textId="77777777" w:rsidR="005A6DB4" w:rsidRPr="005C7D3F" w:rsidRDefault="005A6DB4"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RELACIONES LABORALES</w:t>
            </w:r>
          </w:p>
        </w:tc>
      </w:tr>
      <w:tr w:rsidR="005A6DB4" w:rsidRPr="005C7D3F" w14:paraId="3A0E2DC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087B765"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719346C0" w14:textId="77777777"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5C7D3F" w14:paraId="3FA076D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CFEAD04"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140531C"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5C7D3F">
              <w:rPr>
                <w:rFonts w:ascii="Century Gothic" w:hAnsi="Century Gothic"/>
                <w:iCs/>
                <w:sz w:val="18"/>
                <w:szCs w:val="18"/>
                <w:lang w:val="es-GT"/>
              </w:rPr>
              <w:t>Organizaciones gubernamentales y no gubernamentales, centros educativos, universidades, cooperación nacional e internacional, entre otros.</w:t>
            </w:r>
          </w:p>
          <w:p w14:paraId="7BC13F25" w14:textId="77777777" w:rsidR="005A6DB4" w:rsidRPr="005C7D3F"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5C7D3F" w14:paraId="7691538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FAD385" w14:textId="77777777" w:rsidR="005A6DB4" w:rsidRPr="005C7D3F" w:rsidRDefault="005A6DB4" w:rsidP="00347453">
            <w:pPr>
              <w:pStyle w:val="Prrafodelista"/>
              <w:numPr>
                <w:ilvl w:val="0"/>
                <w:numId w:val="214"/>
              </w:numPr>
              <w:jc w:val="both"/>
              <w:textAlignment w:val="center"/>
              <w:rPr>
                <w:rFonts w:ascii="Century Gothic" w:eastAsia="SimSun" w:hAnsi="Century Gothic" w:cs="Arial"/>
                <w:b/>
                <w:i w:val="0"/>
                <w:sz w:val="18"/>
                <w:szCs w:val="18"/>
                <w:lang w:val="es-GT" w:bidi="ar"/>
              </w:rPr>
            </w:pPr>
            <w:r w:rsidRPr="005C7D3F">
              <w:rPr>
                <w:rFonts w:ascii="Century Gothic" w:eastAsia="SimSun" w:hAnsi="Century Gothic" w:cs="Arial"/>
                <w:b/>
                <w:i w:val="0"/>
                <w:sz w:val="18"/>
                <w:szCs w:val="18"/>
                <w:lang w:val="es-GT" w:bidi="ar"/>
              </w:rPr>
              <w:t>LUGAR DE TRABAJO</w:t>
            </w:r>
          </w:p>
        </w:tc>
      </w:tr>
      <w:tr w:rsidR="005A6DB4" w:rsidRPr="005C7D3F" w14:paraId="106EB9B4" w14:textId="77777777" w:rsidTr="0027500A">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3D72ED" w14:textId="359097B1"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El puesto de trabajo se ubica en la Dirección General de Currículo -DIGECUR- </w:t>
            </w:r>
          </w:p>
        </w:tc>
      </w:tr>
      <w:tr w:rsidR="005A6DB4" w:rsidRPr="005C7D3F" w14:paraId="0A392117" w14:textId="77777777" w:rsidTr="0027500A">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2D6EC6F" w14:textId="77777777" w:rsidR="005A6DB4" w:rsidRPr="005C7D3F" w:rsidRDefault="005A6DB4"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JORNADA DE TRABAJO</w:t>
            </w:r>
          </w:p>
        </w:tc>
      </w:tr>
      <w:tr w:rsidR="005A6DB4" w:rsidRPr="005C7D3F" w14:paraId="0B6BC2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CB71CC4" w14:textId="5218C1DF"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La jornada de trabajo es </w:t>
            </w:r>
            <w:r w:rsidR="0027500A">
              <w:rPr>
                <w:rFonts w:ascii="Century Gothic" w:hAnsi="Century Gothic" w:cs="Arial"/>
                <w:i w:val="0"/>
                <w:sz w:val="18"/>
                <w:szCs w:val="18"/>
                <w:lang w:val="es-GT"/>
              </w:rPr>
              <w:t>diurna</w:t>
            </w:r>
            <w:r w:rsidRPr="005C7D3F">
              <w:rPr>
                <w:rFonts w:ascii="Century Gothic" w:hAnsi="Century Gothic" w:cs="Arial"/>
                <w:i w:val="0"/>
                <w:sz w:val="18"/>
                <w:szCs w:val="18"/>
                <w:lang w:val="es-GT"/>
              </w:rPr>
              <w:t>, de lunes a viernes de 9:00 a 17:30 horas</w:t>
            </w:r>
            <w:r w:rsidR="00262321" w:rsidRPr="005C7D3F">
              <w:rPr>
                <w:rFonts w:ascii="Century Gothic" w:hAnsi="Century Gothic" w:cs="Arial"/>
                <w:i w:val="0"/>
                <w:sz w:val="18"/>
                <w:szCs w:val="18"/>
                <w:lang w:val="es-GT"/>
              </w:rPr>
              <w:t>.</w:t>
            </w:r>
          </w:p>
          <w:p w14:paraId="27D75886"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0FD7893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080C95" w14:textId="77777777" w:rsidR="005A6DB4" w:rsidRPr="005C7D3F" w:rsidRDefault="005A6DB4"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RIESGOS EN EL TRABAJO</w:t>
            </w:r>
          </w:p>
        </w:tc>
      </w:tr>
      <w:tr w:rsidR="005A6DB4" w:rsidRPr="005C7D3F" w14:paraId="3F998B6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B8020F" w14:textId="5C603468"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Se derivan por el incumplimiento de sus funciones, afectando el cumplimiento de las metas y objetivos del departamento de </w:t>
            </w:r>
            <w:r w:rsidR="005C7D3F" w:rsidRPr="005C7D3F">
              <w:rPr>
                <w:rFonts w:ascii="Century Gothic" w:hAnsi="Century Gothic" w:cs="Arial"/>
                <w:i w:val="0"/>
                <w:sz w:val="18"/>
                <w:szCs w:val="18"/>
                <w:lang w:val="es-GT"/>
              </w:rPr>
              <w:t>Nivel Medio, Ciclo Diversificado.</w:t>
            </w:r>
          </w:p>
          <w:p w14:paraId="6033D5AF"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3BCA328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086507B" w14:textId="77777777" w:rsidR="005A6DB4" w:rsidRPr="005C7D3F" w:rsidRDefault="005A6DB4"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CONSECUENCIAS EN EL TRABAJO</w:t>
            </w:r>
          </w:p>
        </w:tc>
      </w:tr>
      <w:tr w:rsidR="005A6DB4" w:rsidRPr="005C7D3F" w14:paraId="4E509BA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017FEB"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F9550FB" w14:textId="77777777" w:rsidR="005A6DB4" w:rsidRPr="005C7D3F" w:rsidRDefault="005A6DB4" w:rsidP="003E0EBB">
            <w:pPr>
              <w:jc w:val="both"/>
              <w:textAlignment w:val="center"/>
              <w:rPr>
                <w:rFonts w:ascii="Century Gothic" w:hAnsi="Century Gothic" w:cs="Arial"/>
                <w:i w:val="0"/>
                <w:sz w:val="18"/>
                <w:szCs w:val="18"/>
                <w:lang w:val="es-GT"/>
              </w:rPr>
            </w:pPr>
          </w:p>
        </w:tc>
      </w:tr>
      <w:tr w:rsidR="005A6DB4" w:rsidRPr="005C7D3F" w14:paraId="17E17E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56F3F71" w14:textId="77777777" w:rsidR="005A6DB4" w:rsidRPr="005C7D3F" w:rsidRDefault="005A6DB4"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ESFUERZO EN EL TRABAJO</w:t>
            </w:r>
          </w:p>
        </w:tc>
      </w:tr>
      <w:tr w:rsidR="005A6DB4" w:rsidRPr="005C7D3F" w14:paraId="759A081E"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B58A42"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lastRenderedPageBreak/>
              <w:t>Mental</w:t>
            </w:r>
          </w:p>
        </w:tc>
        <w:tc>
          <w:tcPr>
            <w:tcW w:w="3785" w:type="pct"/>
            <w:tcBorders>
              <w:top w:val="single" w:sz="4" w:space="0" w:color="00B0F0"/>
              <w:left w:val="single" w:sz="4" w:space="0" w:color="00B0F0"/>
              <w:bottom w:val="single" w:sz="4" w:space="0" w:color="00B0F0"/>
            </w:tcBorders>
            <w:shd w:val="clear" w:color="auto" w:fill="auto"/>
          </w:tcPr>
          <w:p w14:paraId="1D080967" w14:textId="77777777" w:rsidR="005A6DB4" w:rsidRPr="005C7D3F" w:rsidRDefault="00262321"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revisión y aprobación de documentos y materiales que se elaboran en el mismo.</w:t>
            </w:r>
          </w:p>
          <w:p w14:paraId="2040EB92" w14:textId="6141312A" w:rsidR="00262321" w:rsidRPr="005C7D3F" w:rsidRDefault="00262321"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5C7D3F" w14:paraId="593724CF" w14:textId="77777777" w:rsidTr="005C7D3F">
        <w:trPr>
          <w:trHeight w:val="61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365D10" w14:textId="77777777" w:rsidR="005A6DB4" w:rsidRPr="005C7D3F" w:rsidRDefault="005A6DB4" w:rsidP="003E0EBB">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D9CF386" w14:textId="471C86BE" w:rsidR="005A6DB4" w:rsidRPr="005C7D3F"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5C7D3F">
              <w:rPr>
                <w:rFonts w:ascii="Century Gothic" w:hAnsi="Century Gothic"/>
                <w:iCs/>
                <w:sz w:val="18"/>
                <w:szCs w:val="18"/>
                <w:lang w:val="es-GT"/>
              </w:rPr>
              <w:t xml:space="preserve">El esfuerzo físico que requiere el puesto de trabajo es de un 5%, ya que la mayoría del tiempo realiza sus </w:t>
            </w:r>
            <w:r w:rsidR="00781D7C" w:rsidRPr="005C7D3F">
              <w:rPr>
                <w:rFonts w:ascii="Century Gothic" w:hAnsi="Century Gothic"/>
                <w:iCs/>
                <w:sz w:val="18"/>
                <w:szCs w:val="18"/>
                <w:lang w:val="es-GT"/>
              </w:rPr>
              <w:t xml:space="preserve">tareas </w:t>
            </w:r>
            <w:r w:rsidR="00ED5B03">
              <w:rPr>
                <w:rFonts w:ascii="Century Gothic" w:hAnsi="Century Gothic"/>
                <w:iCs/>
                <w:sz w:val="18"/>
                <w:szCs w:val="18"/>
                <w:lang w:val="es-GT"/>
              </w:rPr>
              <w:t>sentado</w:t>
            </w:r>
            <w:r w:rsidRPr="005C7D3F">
              <w:rPr>
                <w:rFonts w:ascii="Century Gothic" w:hAnsi="Century Gothic"/>
                <w:iCs/>
                <w:sz w:val="18"/>
                <w:szCs w:val="18"/>
                <w:lang w:val="es-GT"/>
              </w:rPr>
              <w:t>.</w:t>
            </w:r>
          </w:p>
        </w:tc>
      </w:tr>
      <w:tr w:rsidR="005A6DB4" w:rsidRPr="005C7D3F" w14:paraId="1C9585A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8BFDD4" w14:textId="77777777" w:rsidR="005A6DB4" w:rsidRPr="005C7D3F"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5C7D3F">
              <w:rPr>
                <w:rFonts w:ascii="Century Gothic" w:eastAsia="SimSun" w:hAnsi="Century Gothic" w:cs="Arial"/>
                <w:b/>
                <w:i w:val="0"/>
                <w:sz w:val="18"/>
                <w:szCs w:val="18"/>
                <w:lang w:val="es-GT" w:bidi="ar"/>
              </w:rPr>
              <w:t>Perfil del puesto</w:t>
            </w:r>
          </w:p>
        </w:tc>
      </w:tr>
      <w:tr w:rsidR="005A6DB4" w:rsidRPr="005C7D3F" w14:paraId="51F3E7F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F3651FB" w14:textId="43A9C27C" w:rsidR="005A6DB4" w:rsidRPr="008E2119" w:rsidRDefault="005A6DB4" w:rsidP="00347453">
            <w:pPr>
              <w:pStyle w:val="Prrafodelista"/>
              <w:numPr>
                <w:ilvl w:val="0"/>
                <w:numId w:val="214"/>
              </w:numPr>
              <w:jc w:val="both"/>
              <w:textAlignment w:val="center"/>
              <w:rPr>
                <w:rFonts w:ascii="Century Gothic" w:eastAsia="SimSun" w:hAnsi="Century Gothic" w:cs="Arial"/>
                <w:b/>
                <w:sz w:val="18"/>
                <w:szCs w:val="18"/>
                <w:lang w:val="es-GT" w:bidi="ar"/>
              </w:rPr>
            </w:pPr>
            <w:r w:rsidRPr="008E2119">
              <w:rPr>
                <w:rFonts w:ascii="Century Gothic" w:eastAsia="SimSun" w:hAnsi="Century Gothic" w:cs="Arial"/>
                <w:b/>
                <w:sz w:val="18"/>
                <w:szCs w:val="18"/>
                <w:lang w:val="es-GT" w:bidi="ar"/>
              </w:rPr>
              <w:t>EDUCACIÓN Y EXPERIENCIA</w:t>
            </w:r>
          </w:p>
        </w:tc>
      </w:tr>
      <w:tr w:rsidR="00262321" w:rsidRPr="005C7D3F" w14:paraId="1C3C782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517E500"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CF232BF" w14:textId="77777777" w:rsidR="00262321" w:rsidRPr="005C7D3F" w:rsidRDefault="00262321" w:rsidP="0026232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Acreditar título universitario a nivel de licenciatura en una carrera afín al puesto. Seis meses de experiencia como Asesor Profesional Especializado III y ser colegiado activo.</w:t>
            </w:r>
          </w:p>
          <w:p w14:paraId="61D3FA76" w14:textId="77777777" w:rsidR="00262321" w:rsidRPr="005C7D3F" w:rsidRDefault="00262321" w:rsidP="0026232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62321" w:rsidRPr="005C7D3F" w14:paraId="4C23CF7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DA509A"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1EBC1E7" w14:textId="77777777" w:rsidR="00262321" w:rsidRPr="005C7D3F" w:rsidRDefault="00262321" w:rsidP="00262321">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Century Gothic"/>
                <w:iCs/>
                <w:sz w:val="18"/>
                <w:szCs w:val="18"/>
                <w:lang w:eastAsia="en-US"/>
              </w:rPr>
            </w:pPr>
            <w:r w:rsidRPr="005C7D3F">
              <w:rPr>
                <w:rFonts w:ascii="Century Gothic" w:eastAsiaTheme="minorHAnsi" w:hAnsi="Century Gothic" w:cs="Century Gothic"/>
                <w:iCs/>
                <w:sz w:val="18"/>
                <w:szCs w:val="18"/>
                <w:lang w:eastAsia="en-US"/>
              </w:rPr>
              <w:t>Acreditar título universitario en el grado académico de licenciado en la carrera profesional que el puesto requiera</w:t>
            </w:r>
            <w:r w:rsidRPr="00121DA0">
              <w:rPr>
                <w:rFonts w:ascii="Century Gothic" w:eastAsiaTheme="minorHAnsi" w:hAnsi="Century Gothic" w:cs="Century Gothic"/>
                <w:iCs/>
                <w:sz w:val="18"/>
                <w:szCs w:val="18"/>
                <w:lang w:eastAsia="en-US"/>
              </w:rPr>
              <w:t>. Siete años de experiencia en labores afines y ser colegiado activo.</w:t>
            </w:r>
          </w:p>
          <w:p w14:paraId="598E88D2" w14:textId="77777777" w:rsidR="00262321" w:rsidRPr="005C7D3F" w:rsidRDefault="00262321" w:rsidP="0026232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62321" w:rsidRPr="005C7D3F" w14:paraId="464EF09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4DB90CE" w14:textId="77EFCE28" w:rsidR="00262321" w:rsidRPr="005C7D3F" w:rsidRDefault="00262321"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CARRERA A</w:t>
            </w:r>
            <w:r w:rsidR="00A367FE">
              <w:rPr>
                <w:rFonts w:ascii="Century Gothic" w:hAnsi="Century Gothic" w:cs="Arial"/>
                <w:b/>
                <w:i w:val="0"/>
                <w:sz w:val="18"/>
                <w:szCs w:val="18"/>
                <w:lang w:val="es-GT"/>
              </w:rPr>
              <w:t>FÍN</w:t>
            </w:r>
          </w:p>
        </w:tc>
      </w:tr>
      <w:tr w:rsidR="00262321" w:rsidRPr="005C7D3F" w14:paraId="1465FD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71F008" w14:textId="0557AD0C" w:rsidR="00262321" w:rsidRPr="005C7D3F" w:rsidRDefault="004F2BFB" w:rsidP="00262321">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262321" w:rsidRPr="005C7D3F">
              <w:rPr>
                <w:rFonts w:ascii="Century Gothic" w:hAnsi="Century Gothic" w:cs="Arial"/>
                <w:i w:val="0"/>
                <w:sz w:val="18"/>
                <w:szCs w:val="18"/>
                <w:lang w:val="es-GT"/>
              </w:rPr>
              <w:t>Licenciatura en Administración Educativa, Licenciatura en Pedagogía y Administración Educativa, Licenciatura en Pedagogía y Desarrollo Educativo, Licenciatura en Pedagogía y Planificación Curricular, Licenciatura en Educación y Aprendizaje, Licenciatura en Pedagogía e Investigación Educativa u otra carrera afín a la naturaleza del puesto.</w:t>
            </w:r>
          </w:p>
          <w:p w14:paraId="77124ECD"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0945041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C9F191" w14:textId="77777777" w:rsidR="00262321" w:rsidRPr="005C7D3F" w:rsidRDefault="00262321"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 xml:space="preserve"> CONOCIMIENTOS ESPECÍFICOS</w:t>
            </w:r>
          </w:p>
        </w:tc>
      </w:tr>
      <w:tr w:rsidR="00262321" w:rsidRPr="005C7D3F" w14:paraId="746B6E3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B9E973" w14:textId="0F9646B5" w:rsidR="00262321" w:rsidRPr="004F2BFB" w:rsidRDefault="00262321" w:rsidP="00347453">
            <w:pPr>
              <w:pStyle w:val="Prrafodelista"/>
              <w:numPr>
                <w:ilvl w:val="0"/>
                <w:numId w:val="178"/>
              </w:numPr>
              <w:jc w:val="left"/>
              <w:rPr>
                <w:rFonts w:ascii="Century Gothic" w:hAnsi="Century Gothic"/>
                <w:i w:val="0"/>
                <w:sz w:val="18"/>
                <w:szCs w:val="18"/>
                <w:lang w:val="es-GT"/>
              </w:rPr>
            </w:pPr>
            <w:r w:rsidRPr="005C7D3F">
              <w:rPr>
                <w:rFonts w:ascii="Century Gothic" w:hAnsi="Century Gothic"/>
                <w:i w:val="0"/>
                <w:sz w:val="18"/>
                <w:szCs w:val="18"/>
                <w:lang w:val="es-GT"/>
              </w:rPr>
              <w:t>Experiencia en procesos curriculares ligados a procesos de entrega educativa en diferentes modalidades</w:t>
            </w:r>
            <w:r w:rsidR="00922B0C" w:rsidRPr="005C7D3F">
              <w:rPr>
                <w:rFonts w:ascii="Century Gothic" w:hAnsi="Century Gothic"/>
                <w:i w:val="0"/>
                <w:sz w:val="18"/>
                <w:szCs w:val="18"/>
                <w:lang w:val="es-GT"/>
              </w:rPr>
              <w:t xml:space="preserve"> del Ciclo Diversificado.</w:t>
            </w:r>
          </w:p>
          <w:p w14:paraId="13233AB7" w14:textId="05E72222" w:rsidR="004F2BFB" w:rsidRPr="005C7D3F" w:rsidRDefault="004F2BFB" w:rsidP="00347453">
            <w:pPr>
              <w:pStyle w:val="Prrafodelista"/>
              <w:numPr>
                <w:ilvl w:val="0"/>
                <w:numId w:val="178"/>
              </w:numPr>
              <w:jc w:val="left"/>
              <w:rPr>
                <w:rFonts w:ascii="Century Gothic" w:hAnsi="Century Gothic"/>
                <w:i w:val="0"/>
                <w:sz w:val="18"/>
                <w:szCs w:val="18"/>
                <w:lang w:val="es-GT"/>
              </w:rPr>
            </w:pPr>
            <w:r>
              <w:rPr>
                <w:rFonts w:ascii="Century Gothic" w:hAnsi="Century Gothic"/>
                <w:i w:val="0"/>
                <w:sz w:val="18"/>
                <w:szCs w:val="18"/>
                <w:lang w:val="es-GT"/>
              </w:rPr>
              <w:t>Proceso de diseño, desarrollo, implementación y evaluación curricular.</w:t>
            </w:r>
          </w:p>
          <w:p w14:paraId="0C66BF98" w14:textId="3331B587" w:rsidR="00922B0C" w:rsidRPr="005C7D3F" w:rsidRDefault="00922B0C" w:rsidP="00347453">
            <w:pPr>
              <w:pStyle w:val="Prrafodelista"/>
              <w:numPr>
                <w:ilvl w:val="0"/>
                <w:numId w:val="178"/>
              </w:numPr>
              <w:jc w:val="left"/>
              <w:rPr>
                <w:rFonts w:ascii="Century Gothic" w:hAnsi="Century Gothic"/>
                <w:i w:val="0"/>
                <w:sz w:val="18"/>
                <w:szCs w:val="18"/>
                <w:lang w:val="es-GT"/>
              </w:rPr>
            </w:pPr>
            <w:r w:rsidRPr="005C7D3F">
              <w:rPr>
                <w:rFonts w:ascii="Century Gothic" w:hAnsi="Century Gothic"/>
                <w:i w:val="0"/>
                <w:sz w:val="18"/>
                <w:szCs w:val="18"/>
                <w:lang w:val="es-GT"/>
              </w:rPr>
              <w:t>Conocimiento del proceso de transformación curricular</w:t>
            </w:r>
          </w:p>
          <w:p w14:paraId="465AE37E" w14:textId="5D701B04" w:rsidR="00262321" w:rsidRPr="005C7D3F" w:rsidRDefault="00262321" w:rsidP="00347453">
            <w:pPr>
              <w:pStyle w:val="Prrafodelista"/>
              <w:numPr>
                <w:ilvl w:val="0"/>
                <w:numId w:val="178"/>
              </w:numPr>
              <w:jc w:val="left"/>
              <w:rPr>
                <w:rFonts w:ascii="Century Gothic" w:hAnsi="Century Gothic"/>
                <w:i w:val="0"/>
                <w:sz w:val="18"/>
                <w:szCs w:val="18"/>
                <w:lang w:val="es-GT"/>
              </w:rPr>
            </w:pPr>
            <w:r w:rsidRPr="005C7D3F">
              <w:rPr>
                <w:rFonts w:ascii="Century Gothic" w:hAnsi="Century Gothic"/>
                <w:i w:val="0"/>
                <w:sz w:val="18"/>
                <w:szCs w:val="18"/>
                <w:lang w:val="es-GT"/>
              </w:rPr>
              <w:t xml:space="preserve">Conocimiento de legislación general, legislación educativa y laboral </w:t>
            </w:r>
          </w:p>
          <w:p w14:paraId="27D62786" w14:textId="77777777" w:rsidR="00262321" w:rsidRPr="005C7D3F" w:rsidRDefault="00262321" w:rsidP="00347453">
            <w:pPr>
              <w:pStyle w:val="Prrafodelista"/>
              <w:numPr>
                <w:ilvl w:val="0"/>
                <w:numId w:val="178"/>
              </w:numPr>
              <w:jc w:val="left"/>
              <w:rPr>
                <w:rFonts w:ascii="Century Gothic" w:hAnsi="Century Gothic"/>
                <w:i w:val="0"/>
                <w:sz w:val="18"/>
                <w:szCs w:val="18"/>
                <w:lang w:val="es-GT"/>
              </w:rPr>
            </w:pPr>
            <w:r w:rsidRPr="005C7D3F">
              <w:rPr>
                <w:rFonts w:ascii="Century Gothic" w:hAnsi="Century Gothic"/>
                <w:i w:val="0"/>
                <w:sz w:val="18"/>
                <w:szCs w:val="18"/>
                <w:lang w:val="es-GT"/>
              </w:rPr>
              <w:t>Conocimiento en procesos de formación por competencias.</w:t>
            </w:r>
          </w:p>
          <w:p w14:paraId="5DB715D9" w14:textId="77777777" w:rsidR="00262321" w:rsidRPr="005C7D3F" w:rsidRDefault="00262321" w:rsidP="00347453">
            <w:pPr>
              <w:pStyle w:val="Prrafodelista"/>
              <w:numPr>
                <w:ilvl w:val="0"/>
                <w:numId w:val="178"/>
              </w:numPr>
              <w:jc w:val="left"/>
              <w:rPr>
                <w:rFonts w:ascii="Century Gothic" w:hAnsi="Century Gothic"/>
                <w:i w:val="0"/>
                <w:sz w:val="18"/>
                <w:szCs w:val="18"/>
                <w:lang w:val="es-GT"/>
              </w:rPr>
            </w:pPr>
            <w:r w:rsidRPr="005C7D3F">
              <w:rPr>
                <w:rFonts w:ascii="Century Gothic" w:hAnsi="Century Gothic"/>
                <w:i w:val="0"/>
                <w:sz w:val="18"/>
                <w:szCs w:val="18"/>
                <w:lang w:val="es-GT"/>
              </w:rPr>
              <w:t>Conocimientos en procesos administrativos.</w:t>
            </w:r>
          </w:p>
          <w:p w14:paraId="53CDFB53" w14:textId="41808B26" w:rsidR="00262321" w:rsidRPr="005C7D3F" w:rsidRDefault="00262321" w:rsidP="00347453">
            <w:pPr>
              <w:pStyle w:val="Prrafodelista"/>
              <w:numPr>
                <w:ilvl w:val="0"/>
                <w:numId w:val="178"/>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Conocimientos en procedimientos de evaluación de los aprendizajes y por competencias laborales.</w:t>
            </w:r>
          </w:p>
          <w:p w14:paraId="0E9EB53D" w14:textId="25DD18CB" w:rsidR="00262321" w:rsidRPr="005C7D3F" w:rsidRDefault="00262321" w:rsidP="00347453">
            <w:pPr>
              <w:pStyle w:val="Prrafodelista"/>
              <w:numPr>
                <w:ilvl w:val="0"/>
                <w:numId w:val="178"/>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Conocimiento de marcos de cualificaciones y formación técnico profesional.</w:t>
            </w:r>
          </w:p>
          <w:p w14:paraId="59B44943" w14:textId="77777777" w:rsidR="00262321" w:rsidRPr="005C7D3F" w:rsidRDefault="00262321" w:rsidP="00262321">
            <w:pPr>
              <w:pStyle w:val="Prrafodelista"/>
              <w:ind w:left="360"/>
              <w:jc w:val="both"/>
              <w:textAlignment w:val="center"/>
              <w:rPr>
                <w:rFonts w:ascii="Century Gothic" w:hAnsi="Century Gothic" w:cs="Arial"/>
                <w:i w:val="0"/>
                <w:sz w:val="18"/>
                <w:szCs w:val="18"/>
                <w:lang w:val="es-GT"/>
              </w:rPr>
            </w:pPr>
          </w:p>
        </w:tc>
      </w:tr>
      <w:tr w:rsidR="00262321" w:rsidRPr="005C7D3F" w14:paraId="4690CEB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86F72B7" w14:textId="77777777" w:rsidR="00262321" w:rsidRPr="005C7D3F" w:rsidRDefault="00262321" w:rsidP="00347453">
            <w:pPr>
              <w:pStyle w:val="Prrafodelista"/>
              <w:numPr>
                <w:ilvl w:val="0"/>
                <w:numId w:val="214"/>
              </w:numPr>
              <w:jc w:val="both"/>
              <w:textAlignment w:val="center"/>
              <w:rPr>
                <w:rFonts w:ascii="Century Gothic" w:hAnsi="Century Gothic" w:cs="Arial"/>
                <w:b/>
                <w:i w:val="0"/>
                <w:sz w:val="18"/>
                <w:szCs w:val="18"/>
                <w:lang w:val="es-GT"/>
              </w:rPr>
            </w:pPr>
            <w:r w:rsidRPr="005C7D3F">
              <w:rPr>
                <w:rFonts w:ascii="Century Gothic" w:hAnsi="Century Gothic" w:cs="Arial"/>
                <w:b/>
                <w:i w:val="0"/>
                <w:sz w:val="18"/>
                <w:szCs w:val="18"/>
                <w:lang w:val="es-GT"/>
              </w:rPr>
              <w:t>HABILIDADES Y DESTREZAS</w:t>
            </w:r>
          </w:p>
        </w:tc>
      </w:tr>
      <w:tr w:rsidR="00262321" w:rsidRPr="005C7D3F" w14:paraId="44B99EF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5816F5" w14:textId="77777777" w:rsidR="00262321" w:rsidRPr="005C7D3F" w:rsidRDefault="00262321" w:rsidP="00347453">
            <w:pPr>
              <w:pStyle w:val="Prrafodelista"/>
              <w:numPr>
                <w:ilvl w:val="0"/>
                <w:numId w:val="17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Comunicación asertiva</w:t>
            </w:r>
          </w:p>
          <w:p w14:paraId="1A7576DE" w14:textId="000385F2" w:rsidR="00262321" w:rsidRPr="005C7D3F" w:rsidRDefault="00262321" w:rsidP="00347453">
            <w:pPr>
              <w:pStyle w:val="Prrafodelista"/>
              <w:numPr>
                <w:ilvl w:val="0"/>
                <w:numId w:val="17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Trabajo bajo presión</w:t>
            </w:r>
          </w:p>
          <w:p w14:paraId="2D84CCF5" w14:textId="77777777" w:rsidR="00F95016" w:rsidRPr="00F95016" w:rsidRDefault="00F95016" w:rsidP="00347453">
            <w:pPr>
              <w:pStyle w:val="Prrafodelista"/>
              <w:numPr>
                <w:ilvl w:val="0"/>
                <w:numId w:val="17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 xml:space="preserve">Facilidad de expresión asertiva y escucha, </w:t>
            </w:r>
            <w:r>
              <w:rPr>
                <w:rFonts w:ascii="Century Gothic" w:hAnsi="Century Gothic" w:cs="Arial"/>
                <w:i w:val="0"/>
                <w:sz w:val="18"/>
                <w:szCs w:val="18"/>
                <w:lang w:val="es-GT" w:eastAsia="es-GT"/>
              </w:rPr>
              <w:t>d</w:t>
            </w:r>
            <w:r w:rsidRPr="005C7D3F">
              <w:rPr>
                <w:rFonts w:ascii="Century Gothic" w:hAnsi="Century Gothic" w:cs="Arial"/>
                <w:i w:val="0"/>
                <w:sz w:val="18"/>
                <w:szCs w:val="18"/>
                <w:lang w:val="es-GT" w:eastAsia="es-GT"/>
              </w:rPr>
              <w:t xml:space="preserve">isertación y elocuencia </w:t>
            </w:r>
          </w:p>
          <w:p w14:paraId="275DEF87" w14:textId="3131DF7C" w:rsidR="00262321" w:rsidRPr="00F95016" w:rsidRDefault="00922B0C" w:rsidP="00347453">
            <w:pPr>
              <w:pStyle w:val="Prrafodelista"/>
              <w:numPr>
                <w:ilvl w:val="0"/>
                <w:numId w:val="174"/>
              </w:numPr>
              <w:jc w:val="left"/>
              <w:textAlignment w:val="center"/>
              <w:rPr>
                <w:rFonts w:ascii="Century Gothic" w:hAnsi="Century Gothic" w:cs="Arial"/>
                <w:i w:val="0"/>
                <w:sz w:val="18"/>
                <w:szCs w:val="18"/>
                <w:lang w:val="es-GT" w:eastAsia="es-GT"/>
              </w:rPr>
            </w:pPr>
            <w:r w:rsidRPr="005C7D3F">
              <w:rPr>
                <w:rFonts w:ascii="Century Gothic" w:hAnsi="Century Gothic" w:cs="Arial"/>
                <w:i w:val="0"/>
                <w:sz w:val="18"/>
                <w:szCs w:val="18"/>
                <w:lang w:val="es-GT" w:eastAsia="es-GT"/>
              </w:rPr>
              <w:t>Intermediación con diferentes sectores de la sociedad</w:t>
            </w:r>
          </w:p>
          <w:p w14:paraId="59BACF74" w14:textId="579AD2E6" w:rsidR="00262321" w:rsidRPr="005C7D3F" w:rsidRDefault="00262321" w:rsidP="00347453">
            <w:pPr>
              <w:pStyle w:val="Prrafodelista"/>
              <w:numPr>
                <w:ilvl w:val="0"/>
                <w:numId w:val="174"/>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Liderazgo</w:t>
            </w:r>
          </w:p>
          <w:p w14:paraId="6999A116" w14:textId="244175F9" w:rsidR="00922B0C" w:rsidRPr="005C7D3F" w:rsidRDefault="00922B0C" w:rsidP="00347453">
            <w:pPr>
              <w:pStyle w:val="Prrafodelista"/>
              <w:numPr>
                <w:ilvl w:val="0"/>
                <w:numId w:val="174"/>
              </w:numPr>
              <w:jc w:val="left"/>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Financiera</w:t>
            </w:r>
          </w:p>
          <w:p w14:paraId="6EB584EE"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41A829C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01430FD" w14:textId="4151F778" w:rsidR="00262321" w:rsidRPr="005C7D3F" w:rsidRDefault="00262321" w:rsidP="00347453">
            <w:pPr>
              <w:pStyle w:val="Prrafodelista"/>
              <w:numPr>
                <w:ilvl w:val="0"/>
                <w:numId w:val="214"/>
              </w:numPr>
              <w:jc w:val="both"/>
              <w:textAlignment w:val="center"/>
              <w:rPr>
                <w:rFonts w:ascii="Century Gothic" w:hAnsi="Century Gothic" w:cs="Arial"/>
                <w:i w:val="0"/>
                <w:sz w:val="18"/>
                <w:szCs w:val="18"/>
                <w:lang w:val="es-GT"/>
              </w:rPr>
            </w:pPr>
            <w:r w:rsidRPr="005C7D3F">
              <w:rPr>
                <w:rFonts w:ascii="Century Gothic" w:hAnsi="Century Gothic" w:cs="Arial"/>
                <w:b/>
                <w:i w:val="0"/>
                <w:sz w:val="18"/>
                <w:szCs w:val="18"/>
                <w:lang w:val="es-GT"/>
              </w:rPr>
              <w:t>A</w:t>
            </w:r>
            <w:r w:rsidR="00A367FE">
              <w:rPr>
                <w:rFonts w:ascii="Century Gothic" w:hAnsi="Century Gothic" w:cs="Arial"/>
                <w:b/>
                <w:i w:val="0"/>
                <w:sz w:val="18"/>
                <w:szCs w:val="18"/>
                <w:lang w:val="es-GT"/>
              </w:rPr>
              <w:t>CTITUDINALES</w:t>
            </w:r>
          </w:p>
        </w:tc>
      </w:tr>
      <w:tr w:rsidR="00262321" w:rsidRPr="005C7D3F" w14:paraId="221CA95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57CF9F" w14:textId="77777777" w:rsidR="00262321" w:rsidRPr="005C7D3F" w:rsidRDefault="00262321" w:rsidP="00347453">
            <w:pPr>
              <w:pStyle w:val="Prrafodelista"/>
              <w:numPr>
                <w:ilvl w:val="0"/>
                <w:numId w:val="17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Trabajo en equipo</w:t>
            </w:r>
          </w:p>
          <w:p w14:paraId="22C4EB2B" w14:textId="77777777" w:rsidR="00262321" w:rsidRPr="005C7D3F" w:rsidRDefault="00262321" w:rsidP="00347453">
            <w:pPr>
              <w:pStyle w:val="Prrafodelista"/>
              <w:numPr>
                <w:ilvl w:val="0"/>
                <w:numId w:val="17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Capacidad de organización</w:t>
            </w:r>
          </w:p>
          <w:p w14:paraId="777E9361" w14:textId="77777777" w:rsidR="00262321" w:rsidRPr="005C7D3F" w:rsidRDefault="00262321" w:rsidP="00347453">
            <w:pPr>
              <w:pStyle w:val="Prrafodelista"/>
              <w:numPr>
                <w:ilvl w:val="0"/>
                <w:numId w:val="17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Buenas relaciones interpersonales</w:t>
            </w:r>
          </w:p>
          <w:p w14:paraId="4DE8EA5F" w14:textId="77777777" w:rsidR="00262321" w:rsidRPr="005C7D3F" w:rsidRDefault="00262321" w:rsidP="00347453">
            <w:pPr>
              <w:pStyle w:val="Prrafodelista"/>
              <w:numPr>
                <w:ilvl w:val="0"/>
                <w:numId w:val="17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Proactividad y creatividad</w:t>
            </w:r>
          </w:p>
          <w:p w14:paraId="7B741B58" w14:textId="77777777" w:rsidR="00262321" w:rsidRPr="005C7D3F" w:rsidRDefault="00262321" w:rsidP="00347453">
            <w:pPr>
              <w:pStyle w:val="Prrafodelista"/>
              <w:numPr>
                <w:ilvl w:val="0"/>
                <w:numId w:val="175"/>
              </w:num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Iniciativa</w:t>
            </w:r>
          </w:p>
          <w:p w14:paraId="304A0132" w14:textId="77777777" w:rsidR="00262321" w:rsidRPr="005C7D3F" w:rsidRDefault="00262321" w:rsidP="00262321">
            <w:pPr>
              <w:jc w:val="both"/>
              <w:textAlignment w:val="center"/>
              <w:rPr>
                <w:rFonts w:ascii="Century Gothic" w:hAnsi="Century Gothic" w:cs="Arial"/>
                <w:i w:val="0"/>
                <w:sz w:val="18"/>
                <w:szCs w:val="18"/>
                <w:lang w:val="es-GT"/>
              </w:rPr>
            </w:pPr>
          </w:p>
        </w:tc>
      </w:tr>
      <w:tr w:rsidR="00262321" w:rsidRPr="005C7D3F" w14:paraId="2DD6E0B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0984D36" w14:textId="3B1AAD2D" w:rsidR="00262321" w:rsidRPr="005C7D3F" w:rsidRDefault="00A367FE" w:rsidP="00347453">
            <w:pPr>
              <w:pStyle w:val="Prrafodelista"/>
              <w:numPr>
                <w:ilvl w:val="0"/>
                <w:numId w:val="214"/>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262321" w:rsidRPr="005C7D3F" w14:paraId="30397D8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77ACFD" w14:textId="77777777" w:rsidR="00262321" w:rsidRPr="005C7D3F" w:rsidRDefault="00262321" w:rsidP="00262321">
            <w:pPr>
              <w:jc w:val="both"/>
              <w:textAlignment w:val="center"/>
              <w:rPr>
                <w:rFonts w:ascii="Century Gothic" w:hAnsi="Century Gothic" w:cs="Arial"/>
                <w:i w:val="0"/>
                <w:sz w:val="18"/>
                <w:szCs w:val="18"/>
                <w:lang w:val="es-GT"/>
              </w:rPr>
            </w:pPr>
            <w:r w:rsidRPr="005C7D3F">
              <w:rPr>
                <w:rFonts w:ascii="Century Gothic" w:hAnsi="Century Gothic" w:cs="Arial"/>
                <w:i w:val="0"/>
                <w:sz w:val="18"/>
                <w:szCs w:val="18"/>
                <w:lang w:val="es-GT"/>
              </w:rPr>
              <w:t>Disposición para viajar al interior y exterior del país.</w:t>
            </w:r>
          </w:p>
          <w:p w14:paraId="35343DF4" w14:textId="77777777" w:rsidR="00262321" w:rsidRPr="005C7D3F" w:rsidRDefault="00262321" w:rsidP="00262321">
            <w:pPr>
              <w:jc w:val="both"/>
              <w:textAlignment w:val="center"/>
              <w:rPr>
                <w:rFonts w:ascii="Century Gothic" w:hAnsi="Century Gothic" w:cs="Arial"/>
                <w:i w:val="0"/>
                <w:sz w:val="18"/>
                <w:szCs w:val="18"/>
                <w:lang w:val="es-GT"/>
              </w:rPr>
            </w:pPr>
          </w:p>
        </w:tc>
      </w:tr>
    </w:tbl>
    <w:p w14:paraId="5CC05384" w14:textId="77777777" w:rsidR="005A6DB4" w:rsidRDefault="005A6DB4" w:rsidP="00A55AE5">
      <w:pPr>
        <w:rPr>
          <w:rFonts w:ascii="Century Gothic" w:hAnsi="Century Gothic"/>
          <w:sz w:val="18"/>
          <w:szCs w:val="18"/>
          <w:lang w:val="es-GT"/>
        </w:rPr>
      </w:pPr>
    </w:p>
    <w:p w14:paraId="7B739166" w14:textId="1B9DF3B6" w:rsidR="005A6DB4" w:rsidRDefault="005A6DB4" w:rsidP="00A55AE5">
      <w:pPr>
        <w:rPr>
          <w:rFonts w:ascii="Century Gothic" w:hAnsi="Century Gothic"/>
          <w:sz w:val="18"/>
          <w:szCs w:val="18"/>
          <w:lang w:val="es-GT"/>
        </w:rPr>
      </w:pPr>
    </w:p>
    <w:p w14:paraId="159B5820" w14:textId="03907049" w:rsidR="005A6DB4" w:rsidRDefault="005A6DB4" w:rsidP="00A55AE5">
      <w:pPr>
        <w:rPr>
          <w:rFonts w:ascii="Century Gothic" w:hAnsi="Century Gothic"/>
          <w:sz w:val="18"/>
          <w:szCs w:val="18"/>
          <w:lang w:val="es-GT"/>
        </w:rPr>
      </w:pPr>
    </w:p>
    <w:p w14:paraId="57305DE2" w14:textId="77777777" w:rsidR="005A6DB4" w:rsidRPr="00272A5B" w:rsidRDefault="005A6DB4" w:rsidP="00A55AE5">
      <w:pPr>
        <w:rPr>
          <w:rFonts w:ascii="Century Gothic" w:hAnsi="Century Gothic"/>
          <w:sz w:val="18"/>
          <w:szCs w:val="18"/>
          <w:lang w:val="es-GT"/>
        </w:rPr>
      </w:pPr>
    </w:p>
    <w:p w14:paraId="43BEF427" w14:textId="77777777" w:rsidR="00A55AE5" w:rsidRPr="00272A5B" w:rsidRDefault="00A55AE5" w:rsidP="00A55AE5">
      <w:pPr>
        <w:rPr>
          <w:rFonts w:ascii="Century Gothic" w:hAnsi="Century Gothic"/>
          <w:sz w:val="18"/>
          <w:szCs w:val="18"/>
          <w:lang w:val="es-GT"/>
        </w:rPr>
      </w:pPr>
    </w:p>
    <w:p w14:paraId="0FA965D2" w14:textId="77777777" w:rsidR="00A55AE5" w:rsidRPr="00272A5B" w:rsidRDefault="00A55AE5" w:rsidP="00A55AE5">
      <w:pPr>
        <w:rPr>
          <w:rFonts w:ascii="Century Gothic" w:hAnsi="Century Gothic"/>
          <w:sz w:val="18"/>
          <w:szCs w:val="18"/>
          <w:lang w:val="es-GT"/>
        </w:rPr>
      </w:pPr>
    </w:p>
    <w:p w14:paraId="70B3E11C" w14:textId="77777777" w:rsidR="00A55AE5" w:rsidRPr="00272A5B" w:rsidRDefault="00A55AE5" w:rsidP="00A55AE5">
      <w:pPr>
        <w:rPr>
          <w:rFonts w:ascii="Century Gothic" w:hAnsi="Century Gothic"/>
          <w:sz w:val="18"/>
          <w:szCs w:val="18"/>
          <w:lang w:val="es-GT"/>
        </w:rPr>
      </w:pPr>
    </w:p>
    <w:p w14:paraId="55953056" w14:textId="5739A551" w:rsidR="00DE604D" w:rsidRDefault="00590BEA" w:rsidP="00F70D45">
      <w:pPr>
        <w:rPr>
          <w:rFonts w:ascii="Century Gothic" w:hAnsi="Century Gothic" w:cs="Arial"/>
          <w:sz w:val="22"/>
          <w:szCs w:val="22"/>
        </w:rPr>
      </w:pPr>
      <w:r>
        <w:rPr>
          <w:rFonts w:ascii="Century Gothic" w:hAnsi="Century Gothic" w:cs="Arial"/>
          <w:sz w:val="22"/>
          <w:szCs w:val="22"/>
        </w:rPr>
        <w:br w:type="page"/>
      </w:r>
    </w:p>
    <w:p w14:paraId="5987F90E" w14:textId="77777777" w:rsidR="001137F4" w:rsidRPr="00272A5B" w:rsidRDefault="001137F4" w:rsidP="00F70D45">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DE604D" w:rsidRPr="00272A5B" w14:paraId="6B3879B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76C279C" w14:textId="3CFA6DE8" w:rsidR="00DE604D" w:rsidRPr="005C7D3F" w:rsidRDefault="005A7091" w:rsidP="003E0EBB">
            <w:pPr>
              <w:jc w:val="center"/>
              <w:textAlignment w:val="center"/>
              <w:rPr>
                <w:rFonts w:ascii="Century Gothic" w:hAnsi="Century Gothic" w:cs="Arial"/>
                <w:i w:val="0"/>
                <w:iCs w:val="0"/>
                <w:sz w:val="18"/>
                <w:szCs w:val="18"/>
                <w:lang w:val="es-GT"/>
              </w:rPr>
            </w:pPr>
            <w:r w:rsidRPr="00AC4242">
              <w:rPr>
                <w:rFonts w:ascii="Century Gothic" w:hAnsi="Century Gothic" w:cs="Arial"/>
                <w:i w:val="0"/>
                <w:iCs w:val="0"/>
                <w:sz w:val="18"/>
                <w:szCs w:val="18"/>
                <w:lang w:val="es-GT"/>
              </w:rPr>
              <w:t>3</w:t>
            </w:r>
            <w:r w:rsidR="00FD4BD0" w:rsidRPr="00AC4242">
              <w:rPr>
                <w:rFonts w:ascii="Century Gothic" w:hAnsi="Century Gothic" w:cs="Arial"/>
                <w:i w:val="0"/>
                <w:iCs w:val="0"/>
                <w:sz w:val="18"/>
                <w:szCs w:val="18"/>
                <w:lang w:val="es-GT"/>
              </w:rPr>
              <w:t>9</w:t>
            </w:r>
            <w:r w:rsidRPr="00AC4242">
              <w:rPr>
                <w:rFonts w:ascii="Century Gothic" w:hAnsi="Century Gothic" w:cs="Arial"/>
                <w:i w:val="0"/>
                <w:iCs w:val="0"/>
                <w:sz w:val="18"/>
                <w:szCs w:val="18"/>
                <w:lang w:val="es-GT"/>
              </w:rPr>
              <w:t xml:space="preserve">. </w:t>
            </w:r>
            <w:r w:rsidR="00DE604D" w:rsidRPr="00AC4242">
              <w:rPr>
                <w:rFonts w:ascii="Century Gothic" w:hAnsi="Century Gothic" w:cs="Arial"/>
                <w:i w:val="0"/>
                <w:iCs w:val="0"/>
                <w:sz w:val="18"/>
                <w:szCs w:val="18"/>
                <w:lang w:val="es-GT"/>
              </w:rPr>
              <w:t>Asistente del Departamento de Nivel Medio, Ciclo Diversificado</w:t>
            </w:r>
          </w:p>
        </w:tc>
      </w:tr>
      <w:tr w:rsidR="00DE604D" w:rsidRPr="00272A5B" w14:paraId="420EA63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0A34157" w14:textId="62975244" w:rsidR="00DE604D" w:rsidRPr="006840D9" w:rsidRDefault="00DE604D" w:rsidP="00347453">
            <w:pPr>
              <w:pStyle w:val="Prrafodelista"/>
              <w:numPr>
                <w:ilvl w:val="0"/>
                <w:numId w:val="215"/>
              </w:numPr>
              <w:jc w:val="both"/>
              <w:textAlignment w:val="center"/>
              <w:rPr>
                <w:rFonts w:ascii="Century Gothic" w:eastAsia="SimSun" w:hAnsi="Century Gothic" w:cs="Arial"/>
                <w:b/>
                <w:sz w:val="18"/>
                <w:szCs w:val="18"/>
                <w:lang w:val="es-GT" w:bidi="ar"/>
              </w:rPr>
            </w:pPr>
            <w:r w:rsidRPr="006840D9">
              <w:rPr>
                <w:rFonts w:ascii="Century Gothic" w:eastAsia="SimSun" w:hAnsi="Century Gothic" w:cs="Arial"/>
                <w:b/>
                <w:sz w:val="18"/>
                <w:szCs w:val="18"/>
                <w:lang w:val="es-GT" w:bidi="ar"/>
              </w:rPr>
              <w:t>IDENTIFICACIÓN DEL PUESTO</w:t>
            </w:r>
          </w:p>
        </w:tc>
      </w:tr>
      <w:tr w:rsidR="00DE604D" w:rsidRPr="00272A5B" w14:paraId="17491DE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0B25FB"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Título oficial del puesto: Asistente Profesional I</w:t>
            </w:r>
          </w:p>
        </w:tc>
        <w:tc>
          <w:tcPr>
            <w:tcW w:w="2452" w:type="pct"/>
            <w:tcBorders>
              <w:top w:val="single" w:sz="4" w:space="0" w:color="00B0F0"/>
            </w:tcBorders>
            <w:shd w:val="clear" w:color="auto" w:fill="auto"/>
          </w:tcPr>
          <w:p w14:paraId="11BCE926"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Código de la clase:  </w:t>
            </w:r>
            <w:r w:rsidRPr="00C66B7D">
              <w:rPr>
                <w:rFonts w:ascii="Century Gothic" w:hAnsi="Century Gothic" w:cs="Arial"/>
                <w:sz w:val="18"/>
                <w:szCs w:val="18"/>
                <w:lang w:val="es-GT"/>
              </w:rPr>
              <w:t>9710</w:t>
            </w:r>
          </w:p>
        </w:tc>
      </w:tr>
      <w:tr w:rsidR="00DE604D" w:rsidRPr="00272A5B" w14:paraId="1414C43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0D5BF1"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Especialidad:  Administración</w:t>
            </w:r>
          </w:p>
        </w:tc>
        <w:tc>
          <w:tcPr>
            <w:tcW w:w="2452" w:type="pct"/>
            <w:tcBorders>
              <w:bottom w:val="single" w:sz="4" w:space="0" w:color="00B0F0"/>
            </w:tcBorders>
          </w:tcPr>
          <w:p w14:paraId="7A8D26C1"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Código de Especialidad: 0007</w:t>
            </w:r>
          </w:p>
        </w:tc>
      </w:tr>
      <w:tr w:rsidR="00DE604D" w:rsidRPr="00272A5B" w14:paraId="6A86EBF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BB7F619" w14:textId="6342180A"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Título funcional: Asistente del Departamento </w:t>
            </w:r>
            <w:r w:rsidR="00DB03E4">
              <w:rPr>
                <w:rFonts w:ascii="Century Gothic" w:hAnsi="Century Gothic" w:cs="Arial"/>
                <w:i w:val="0"/>
                <w:iCs w:val="0"/>
                <w:sz w:val="18"/>
                <w:szCs w:val="18"/>
                <w:lang w:val="es-GT"/>
              </w:rPr>
              <w:t>de Nivel Medio, Ciclo Diversificado</w:t>
            </w:r>
          </w:p>
        </w:tc>
        <w:tc>
          <w:tcPr>
            <w:tcW w:w="2452" w:type="pct"/>
            <w:shd w:val="clear" w:color="auto" w:fill="auto"/>
          </w:tcPr>
          <w:p w14:paraId="5B691CE9"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Número de puestos:  01</w:t>
            </w:r>
          </w:p>
        </w:tc>
      </w:tr>
      <w:tr w:rsidR="00DE604D" w:rsidRPr="00272A5B" w14:paraId="170201D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5181E7A" w14:textId="60AF632B"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Jefe inmediato:  Jefe del Departamento de </w:t>
            </w:r>
            <w:r w:rsidR="001C4A32">
              <w:rPr>
                <w:rFonts w:ascii="Century Gothic" w:hAnsi="Century Gothic" w:cs="Arial"/>
                <w:i w:val="0"/>
                <w:iCs w:val="0"/>
                <w:sz w:val="18"/>
                <w:szCs w:val="18"/>
                <w:lang w:val="es-GT"/>
              </w:rPr>
              <w:t>Nivel Medio, Ciclo Diversificado</w:t>
            </w:r>
          </w:p>
        </w:tc>
        <w:tc>
          <w:tcPr>
            <w:tcW w:w="2452" w:type="pct"/>
          </w:tcPr>
          <w:p w14:paraId="195618CC"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Subalternos:  N/A</w:t>
            </w: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DE604D" w:rsidRPr="00272A5B" w14:paraId="0D33F96B" w14:textId="77777777" w:rsidTr="003E0EB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30E0DCB" w14:textId="3F7C0036" w:rsidR="00DE604D" w:rsidRPr="006840D9" w:rsidRDefault="00DE604D" w:rsidP="00347453">
            <w:pPr>
              <w:pStyle w:val="Prrafodelista"/>
              <w:numPr>
                <w:ilvl w:val="0"/>
                <w:numId w:val="215"/>
              </w:numPr>
              <w:jc w:val="both"/>
              <w:textAlignment w:val="center"/>
              <w:rPr>
                <w:rFonts w:ascii="Century Gothic" w:hAnsi="Century Gothic" w:cs="Arial"/>
                <w:sz w:val="18"/>
                <w:szCs w:val="18"/>
                <w:lang w:val="es-GT"/>
              </w:rPr>
            </w:pPr>
            <w:r w:rsidRPr="006840D9">
              <w:rPr>
                <w:rFonts w:ascii="Century Gothic" w:hAnsi="Century Gothic" w:cs="Arial"/>
                <w:sz w:val="18"/>
                <w:szCs w:val="18"/>
                <w:lang w:val="es-GT"/>
              </w:rPr>
              <w:t>NATURALEZA DEL PUESTO</w:t>
            </w:r>
          </w:p>
        </w:tc>
      </w:tr>
      <w:tr w:rsidR="00DE604D" w:rsidRPr="00272A5B" w14:paraId="3126C68A" w14:textId="77777777" w:rsidTr="003E0EB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F43B17" w14:textId="20BEF45E"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Brindar apoyo al Departamento de </w:t>
            </w:r>
            <w:r>
              <w:rPr>
                <w:rFonts w:ascii="Century Gothic" w:hAnsi="Century Gothic" w:cs="Arial"/>
                <w:i w:val="0"/>
                <w:iCs w:val="0"/>
                <w:sz w:val="18"/>
                <w:szCs w:val="18"/>
                <w:lang w:val="es-GT"/>
              </w:rPr>
              <w:t>Nivel Medio Ciclo Diversificado,</w:t>
            </w:r>
            <w:r w:rsidRPr="00272A5B">
              <w:rPr>
                <w:rFonts w:ascii="Century Gothic" w:hAnsi="Century Gothic" w:cs="Arial"/>
                <w:i w:val="0"/>
                <w:iCs w:val="0"/>
                <w:sz w:val="18"/>
                <w:szCs w:val="18"/>
                <w:lang w:val="es-GT"/>
              </w:rPr>
              <w:t xml:space="preserve"> en el desarrollo de las actividades administrativas de tipo asistencial-secretarial con el fin de agilizar el flujo de información de forma eficiente y oportuna.</w:t>
            </w:r>
          </w:p>
          <w:p w14:paraId="3D8BA431"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61D8C553"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hemeFill="accent5" w:themeFillTint="33"/>
          </w:tcPr>
          <w:p w14:paraId="379B74B3" w14:textId="02F2B3C4" w:rsidR="00DE604D" w:rsidRPr="006840D9" w:rsidRDefault="00DE604D" w:rsidP="00347453">
            <w:pPr>
              <w:pStyle w:val="Prrafodelista"/>
              <w:numPr>
                <w:ilvl w:val="0"/>
                <w:numId w:val="215"/>
              </w:numPr>
              <w:jc w:val="left"/>
              <w:textAlignment w:val="center"/>
              <w:rPr>
                <w:rFonts w:ascii="Century Gothic" w:hAnsi="Century Gothic" w:cs="Arial"/>
                <w:b/>
                <w:sz w:val="18"/>
                <w:szCs w:val="18"/>
                <w:lang w:bidi="ar"/>
              </w:rPr>
            </w:pPr>
            <w:r w:rsidRPr="006840D9">
              <w:rPr>
                <w:rFonts w:ascii="Century Gothic" w:hAnsi="Century Gothic" w:cs="Arial"/>
                <w:b/>
                <w:sz w:val="18"/>
                <w:szCs w:val="18"/>
                <w:lang w:bidi="ar"/>
              </w:rPr>
              <w:t>TAREAS PERMANENTES</w:t>
            </w:r>
          </w:p>
        </w:tc>
      </w:tr>
      <w:tr w:rsidR="00DE604D" w:rsidRPr="00272A5B" w14:paraId="710C7525"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416FA3C" w14:textId="7C5D92A5"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Llevar el control de la agenda del departamento de </w:t>
            </w:r>
            <w:r>
              <w:rPr>
                <w:rFonts w:ascii="Century Gothic" w:hAnsi="Century Gothic" w:cs="Arial"/>
                <w:i w:val="0"/>
                <w:iCs w:val="0"/>
                <w:sz w:val="18"/>
                <w:szCs w:val="18"/>
                <w:lang w:val="es-GT" w:bidi="ar"/>
              </w:rPr>
              <w:t>Nivel Medio Ciclo Diversificado</w:t>
            </w:r>
            <w:r w:rsidRPr="00272A5B">
              <w:rPr>
                <w:rFonts w:ascii="Century Gothic" w:hAnsi="Century Gothic" w:cs="Arial"/>
                <w:i w:val="0"/>
                <w:iCs w:val="0"/>
                <w:sz w:val="18"/>
                <w:szCs w:val="18"/>
                <w:lang w:val="es-GT" w:bidi="ar"/>
              </w:rPr>
              <w:t>, con el fin de cumplir con los compromisos adquiridos y dar seguimiento a los temas pendientes.</w:t>
            </w:r>
          </w:p>
          <w:p w14:paraId="108ABE05" w14:textId="77777777"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Elaborar y trasladar documentación oficial a nivel interno y a otras dependencias del MINEDUC, con el objeto de informar a los involucrados sobre procesos del departamento.</w:t>
            </w:r>
          </w:p>
          <w:p w14:paraId="35A880B6" w14:textId="4815F7E7"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Revisar la documentación asignada por la Dirección y la</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 xml:space="preserve"> </w:t>
            </w:r>
            <w:r>
              <w:rPr>
                <w:rFonts w:ascii="Century Gothic" w:hAnsi="Century Gothic" w:cs="Arial"/>
                <w:i w:val="0"/>
                <w:iCs w:val="0"/>
                <w:sz w:val="18"/>
                <w:szCs w:val="18"/>
                <w:lang w:val="es-GT" w:bidi="ar"/>
              </w:rPr>
              <w:t>s</w:t>
            </w:r>
            <w:r w:rsidRPr="00272A5B">
              <w:rPr>
                <w:rFonts w:ascii="Century Gothic" w:hAnsi="Century Gothic" w:cs="Arial"/>
                <w:i w:val="0"/>
                <w:iCs w:val="0"/>
                <w:sz w:val="18"/>
                <w:szCs w:val="18"/>
                <w:lang w:val="es-GT" w:bidi="ar"/>
              </w:rPr>
              <w:t>ubdirecci</w:t>
            </w:r>
            <w:r>
              <w:rPr>
                <w:rFonts w:ascii="Century Gothic" w:hAnsi="Century Gothic" w:cs="Arial"/>
                <w:i w:val="0"/>
                <w:iCs w:val="0"/>
                <w:sz w:val="18"/>
                <w:szCs w:val="18"/>
                <w:lang w:val="es-GT" w:bidi="ar"/>
              </w:rPr>
              <w:t xml:space="preserve">ones de Diseño y Desarrollo Curricular y </w:t>
            </w:r>
            <w:r w:rsidRPr="00272A5B">
              <w:rPr>
                <w:rFonts w:ascii="Century Gothic" w:hAnsi="Century Gothic" w:cs="Arial"/>
                <w:i w:val="0"/>
                <w:iCs w:val="0"/>
                <w:sz w:val="18"/>
                <w:szCs w:val="18"/>
                <w:lang w:val="es-GT" w:bidi="ar"/>
              </w:rPr>
              <w:t>de Evaluación Curricular al Departamento para establecer el control y seguimiento a la misma.</w:t>
            </w:r>
          </w:p>
          <w:p w14:paraId="1C5E971E" w14:textId="6C1271A8"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 xml:space="preserve">Reasignar la documentación recibida de acuerdo a instrucciones del Jefe de Departamento a </w:t>
            </w:r>
            <w:r>
              <w:rPr>
                <w:rFonts w:ascii="Century Gothic" w:hAnsi="Century Gothic" w:cs="Arial"/>
                <w:i w:val="0"/>
                <w:iCs w:val="0"/>
                <w:sz w:val="18"/>
                <w:szCs w:val="18"/>
                <w:lang w:val="es-GT" w:bidi="ar"/>
              </w:rPr>
              <w:t xml:space="preserve">técnicos </w:t>
            </w:r>
            <w:r w:rsidRPr="00272A5B">
              <w:rPr>
                <w:rFonts w:ascii="Century Gothic" w:hAnsi="Century Gothic" w:cs="Arial"/>
                <w:i w:val="0"/>
                <w:iCs w:val="0"/>
                <w:sz w:val="18"/>
                <w:szCs w:val="18"/>
                <w:lang w:val="es-GT" w:bidi="ar"/>
              </w:rPr>
              <w:t>especialistas, con el fin de dar respuesta y seguimiento a lo solicitado.</w:t>
            </w:r>
          </w:p>
          <w:p w14:paraId="73D81AEF" w14:textId="77777777"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WebSIAD para la recepción, asignación, traslado y ubicación de documentos relacionados con los procesos del departamento.</w:t>
            </w:r>
          </w:p>
          <w:p w14:paraId="448E3624" w14:textId="77777777"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Utilizar el Sistema de Gestión de Calidad para el control de documentación oficial con el fin de apoyar en la organización de los procesos del departamento.</w:t>
            </w:r>
          </w:p>
          <w:p w14:paraId="1EBFCB89" w14:textId="77777777"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Organizar y digitalizar la correspondencia recibida y enviada, para evitar el deterioro, robo o extravío, empleando un sistema de fácil consulta.</w:t>
            </w:r>
          </w:p>
          <w:p w14:paraId="3EF0130C" w14:textId="77777777" w:rsidR="00DE604D" w:rsidRPr="00272A5B" w:rsidRDefault="00DE604D" w:rsidP="00347453">
            <w:pPr>
              <w:pStyle w:val="Encabezado"/>
              <w:widowControl w:val="0"/>
              <w:numPr>
                <w:ilvl w:val="0"/>
                <w:numId w:val="179"/>
              </w:numPr>
              <w:tabs>
                <w:tab w:val="clear" w:pos="4252"/>
                <w:tab w:val="clear" w:pos="8504"/>
              </w:tabs>
              <w:spacing w:line="276" w:lineRule="auto"/>
              <w:jc w:val="both"/>
              <w:rPr>
                <w:rFonts w:ascii="Century Gothic" w:hAnsi="Century Gothic" w:cs="Arial"/>
                <w:i w:val="0"/>
                <w:iCs w:val="0"/>
                <w:sz w:val="18"/>
                <w:szCs w:val="18"/>
                <w:lang w:val="es-GT" w:bidi="ar"/>
              </w:rPr>
            </w:pPr>
            <w:r w:rsidRPr="00272A5B">
              <w:rPr>
                <w:rFonts w:ascii="Century Gothic" w:hAnsi="Century Gothic" w:cs="Arial"/>
                <w:i w:val="0"/>
                <w:iCs w:val="0"/>
                <w:sz w:val="18"/>
                <w:szCs w:val="18"/>
                <w:lang w:val="es-GT" w:bidi="ar"/>
              </w:rPr>
              <w:t>Procesar llamadas telefónicas, mensajes vía correo electrónico para el mantenimiento de la información con personal interno y externo.</w:t>
            </w:r>
          </w:p>
          <w:p w14:paraId="1B1789C1" w14:textId="77777777" w:rsidR="00DE604D" w:rsidRPr="00272A5B" w:rsidRDefault="00DE604D" w:rsidP="003E0EBB">
            <w:pPr>
              <w:pStyle w:val="Encabezado"/>
              <w:widowControl w:val="0"/>
              <w:spacing w:line="276" w:lineRule="auto"/>
              <w:jc w:val="both"/>
              <w:rPr>
                <w:rFonts w:ascii="Century Gothic" w:hAnsi="Century Gothic" w:cs="Arial"/>
                <w:i w:val="0"/>
                <w:iCs w:val="0"/>
                <w:sz w:val="18"/>
                <w:szCs w:val="18"/>
                <w:lang w:val="es-GT" w:bidi="ar"/>
              </w:rPr>
            </w:pPr>
          </w:p>
        </w:tc>
      </w:tr>
      <w:tr w:rsidR="00DE604D" w:rsidRPr="00272A5B" w14:paraId="71456C57"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05F709F3" w14:textId="77777777" w:rsidR="00DE604D" w:rsidRPr="00272A5B" w:rsidRDefault="00DE604D" w:rsidP="003E0EBB">
            <w:pPr>
              <w:jc w:val="both"/>
              <w:textAlignment w:val="center"/>
              <w:rPr>
                <w:rFonts w:ascii="Century Gothic" w:eastAsia="SimSun" w:hAnsi="Century Gothic" w:cs="Arial"/>
                <w:b/>
                <w:i w:val="0"/>
                <w:iCs w:val="0"/>
                <w:sz w:val="18"/>
                <w:szCs w:val="18"/>
                <w:lang w:val="es-GT" w:bidi="ar"/>
              </w:rPr>
            </w:pPr>
            <w:r w:rsidRPr="00272A5B">
              <w:rPr>
                <w:rFonts w:ascii="Century Gothic" w:hAnsi="Century Gothic" w:cs="Arial"/>
                <w:b/>
                <w:i w:val="0"/>
                <w:iCs w:val="0"/>
                <w:sz w:val="18"/>
                <w:szCs w:val="18"/>
                <w:lang w:bidi="ar"/>
              </w:rPr>
              <w:t>4. TAREAS PERIÓDICAS</w:t>
            </w:r>
          </w:p>
        </w:tc>
      </w:tr>
      <w:tr w:rsidR="00DE604D" w:rsidRPr="00272A5B" w14:paraId="4DBD3F9B"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F5A473C" w14:textId="51B8AB19" w:rsidR="00DE604D" w:rsidRPr="00272A5B" w:rsidRDefault="00DE604D"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w:t>
            </w:r>
            <w:r w:rsidR="006E7A86">
              <w:rPr>
                <w:rFonts w:ascii="Century Gothic" w:hAnsi="Century Gothic"/>
                <w:i w:val="0"/>
                <w:iCs w:val="0"/>
                <w:sz w:val="18"/>
                <w:szCs w:val="18"/>
                <w:lang w:val="es-GT"/>
              </w:rPr>
              <w:t>g</w:t>
            </w:r>
            <w:r w:rsidRPr="00272A5B">
              <w:rPr>
                <w:rFonts w:ascii="Century Gothic" w:hAnsi="Century Gothic"/>
                <w:i w:val="0"/>
                <w:iCs w:val="0"/>
                <w:sz w:val="18"/>
                <w:szCs w:val="18"/>
                <w:lang w:val="es-GT"/>
              </w:rPr>
              <w:t>astos requerimientos de las compras que se realicen en el departamento.</w:t>
            </w:r>
          </w:p>
          <w:p w14:paraId="156B8591" w14:textId="77777777" w:rsidR="00DE604D" w:rsidRPr="00272A5B" w:rsidRDefault="00DE604D"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Liquidar facturas y elaboración de certificados de conformidad de las adquisiciones realizadas durante el mes por el departamento.</w:t>
            </w:r>
          </w:p>
          <w:p w14:paraId="58EFCB10" w14:textId="77777777" w:rsidR="00DE604D" w:rsidRPr="00272A5B" w:rsidRDefault="00DE604D"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Elaboración de salidas de almacén para dotar de útiles de oficina e insumos al departamento.</w:t>
            </w:r>
          </w:p>
          <w:p w14:paraId="024E1848" w14:textId="6ED598B6" w:rsidR="00DE604D" w:rsidRPr="00780FA5" w:rsidRDefault="00DE604D"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Coordinar la convocatoria y logística de las reuniones con </w:t>
            </w:r>
            <w:r w:rsidR="006E7A86">
              <w:rPr>
                <w:rFonts w:ascii="Century Gothic" w:hAnsi="Century Gothic"/>
                <w:i w:val="0"/>
                <w:iCs w:val="0"/>
                <w:sz w:val="18"/>
                <w:szCs w:val="18"/>
                <w:lang w:val="es-GT"/>
              </w:rPr>
              <w:t xml:space="preserve">técnicos </w:t>
            </w:r>
            <w:r w:rsidRPr="00272A5B">
              <w:rPr>
                <w:rFonts w:ascii="Century Gothic" w:hAnsi="Century Gothic"/>
                <w:i w:val="0"/>
                <w:iCs w:val="0"/>
                <w:sz w:val="18"/>
                <w:szCs w:val="18"/>
                <w:lang w:val="es-GT"/>
              </w:rPr>
              <w:t>especialista</w:t>
            </w:r>
            <w:r w:rsidR="006E7A86">
              <w:rPr>
                <w:rFonts w:ascii="Century Gothic" w:hAnsi="Century Gothic"/>
                <w:i w:val="0"/>
                <w:iCs w:val="0"/>
                <w:sz w:val="18"/>
                <w:szCs w:val="18"/>
                <w:lang w:val="es-GT"/>
              </w:rPr>
              <w:t>s, personal interno y externo del MINEDUC.</w:t>
            </w:r>
          </w:p>
          <w:p w14:paraId="7B618FF9" w14:textId="07D7E540" w:rsidR="00780FA5" w:rsidRPr="004F2BFB" w:rsidRDefault="00780FA5" w:rsidP="00347453">
            <w:pPr>
              <w:pStyle w:val="Encabezado"/>
              <w:widowControl w:val="0"/>
              <w:numPr>
                <w:ilvl w:val="0"/>
                <w:numId w:val="180"/>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Elaborar pre-órdenes de compra en el sistema SIGES de las adquisiciones de bienes o servicios que se requieran en la </w:t>
            </w:r>
            <w:r w:rsidR="004F2BFB">
              <w:rPr>
                <w:rFonts w:ascii="Century Gothic" w:hAnsi="Century Gothic"/>
                <w:i w:val="0"/>
                <w:iCs w:val="0"/>
                <w:sz w:val="18"/>
                <w:szCs w:val="18"/>
                <w:lang w:val="es-GT"/>
              </w:rPr>
              <w:t xml:space="preserve">el área y </w:t>
            </w:r>
            <w:r w:rsidRPr="00272A5B">
              <w:rPr>
                <w:rFonts w:ascii="Century Gothic" w:hAnsi="Century Gothic"/>
                <w:i w:val="0"/>
                <w:iCs w:val="0"/>
                <w:sz w:val="18"/>
                <w:szCs w:val="18"/>
                <w:lang w:val="es-GT"/>
              </w:rPr>
              <w:t>departamentos</w:t>
            </w:r>
            <w:r w:rsidR="004F2BFB">
              <w:rPr>
                <w:rFonts w:ascii="Century Gothic" w:hAnsi="Century Gothic"/>
                <w:i w:val="0"/>
                <w:iCs w:val="0"/>
                <w:sz w:val="18"/>
                <w:szCs w:val="18"/>
                <w:lang w:val="es-GT"/>
              </w:rPr>
              <w:t>.</w:t>
            </w:r>
          </w:p>
          <w:p w14:paraId="0906321D" w14:textId="77777777" w:rsidR="00DE604D" w:rsidRPr="00272A5B" w:rsidRDefault="00DE604D" w:rsidP="00E50FEE">
            <w:pPr>
              <w:pStyle w:val="Encabezado"/>
              <w:widowControl w:val="0"/>
              <w:tabs>
                <w:tab w:val="clear" w:pos="4252"/>
                <w:tab w:val="clear" w:pos="8504"/>
              </w:tabs>
              <w:spacing w:line="276" w:lineRule="auto"/>
              <w:ind w:left="360"/>
              <w:jc w:val="both"/>
              <w:rPr>
                <w:rFonts w:ascii="Century Gothic" w:hAnsi="Century Gothic"/>
                <w:i w:val="0"/>
                <w:iCs w:val="0"/>
                <w:sz w:val="18"/>
                <w:szCs w:val="18"/>
                <w:lang w:val="es-GT"/>
              </w:rPr>
            </w:pPr>
          </w:p>
        </w:tc>
      </w:tr>
      <w:tr w:rsidR="00DE604D" w:rsidRPr="00272A5B" w14:paraId="12283A86"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hemeFill="accent5" w:themeFillTint="33"/>
          </w:tcPr>
          <w:p w14:paraId="703DE933" w14:textId="77777777" w:rsidR="00DE604D" w:rsidRPr="00272A5B" w:rsidRDefault="00DE604D" w:rsidP="003E0EBB">
            <w:p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rPr>
              <w:t>5. TAREAS EVENTUALES</w:t>
            </w:r>
          </w:p>
        </w:tc>
      </w:tr>
      <w:tr w:rsidR="00DE604D" w:rsidRPr="00272A5B" w14:paraId="71D07D1E" w14:textId="77777777" w:rsidTr="003E0EBB">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C59D6DC" w14:textId="77777777" w:rsidR="00DE604D" w:rsidRPr="00272A5B" w:rsidRDefault="00DE604D" w:rsidP="00347453">
            <w:pPr>
              <w:pStyle w:val="Encabezado"/>
              <w:widowControl w:val="0"/>
              <w:numPr>
                <w:ilvl w:val="0"/>
                <w:numId w:val="18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 xml:space="preserve">Ejecutar las actividades descritas en los procedimientos, instructivos, guías y cualquier otro documento oficial en las que esté involucrado el puesto.  </w:t>
            </w:r>
          </w:p>
          <w:p w14:paraId="0D9487E6" w14:textId="77777777" w:rsidR="00DE604D" w:rsidRPr="00272A5B" w:rsidRDefault="00DE604D" w:rsidP="00347453">
            <w:pPr>
              <w:pStyle w:val="Encabezado"/>
              <w:widowControl w:val="0"/>
              <w:numPr>
                <w:ilvl w:val="0"/>
                <w:numId w:val="18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Ejecutar las actividades administrativas inherentes al puesto (coordinación de actividades del departamento, atención a usuarios internos y externos, asistencia a capacitaciones, correspondencia, archivo entre otras).</w:t>
            </w:r>
          </w:p>
          <w:p w14:paraId="162E2B18" w14:textId="77777777" w:rsidR="00DE604D" w:rsidRPr="00272A5B" w:rsidRDefault="00DE604D" w:rsidP="00347453">
            <w:pPr>
              <w:pStyle w:val="Encabezado"/>
              <w:widowControl w:val="0"/>
              <w:numPr>
                <w:ilvl w:val="0"/>
                <w:numId w:val="181"/>
              </w:numPr>
              <w:tabs>
                <w:tab w:val="clear" w:pos="4252"/>
                <w:tab w:val="clear" w:pos="8504"/>
              </w:tabs>
              <w:spacing w:line="276" w:lineRule="auto"/>
              <w:jc w:val="both"/>
              <w:rPr>
                <w:rFonts w:ascii="Century Gothic" w:hAnsi="Century Gothic"/>
                <w:i w:val="0"/>
                <w:iCs w:val="0"/>
                <w:sz w:val="18"/>
                <w:szCs w:val="18"/>
                <w:lang w:val="es-GT"/>
              </w:rPr>
            </w:pPr>
            <w:r w:rsidRPr="00272A5B">
              <w:rPr>
                <w:rFonts w:ascii="Century Gothic" w:hAnsi="Century Gothic"/>
                <w:i w:val="0"/>
                <w:iCs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0437F577" w14:textId="77777777" w:rsidR="00DE604D" w:rsidRPr="00272A5B" w:rsidRDefault="00DE604D" w:rsidP="003E0EBB">
            <w:pPr>
              <w:pStyle w:val="Encabezado"/>
              <w:widowControl w:val="0"/>
              <w:tabs>
                <w:tab w:val="clear" w:pos="4252"/>
                <w:tab w:val="clear" w:pos="8504"/>
              </w:tabs>
              <w:spacing w:line="276" w:lineRule="auto"/>
              <w:ind w:left="720"/>
              <w:jc w:val="both"/>
              <w:rPr>
                <w:rFonts w:ascii="Century Gothic" w:hAnsi="Century Gothic"/>
                <w:i w:val="0"/>
                <w:iCs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DE604D" w:rsidRPr="00272A5B" w14:paraId="1110CF82" w14:textId="77777777" w:rsidTr="04FB245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65CCC27" w14:textId="42B7910F" w:rsidR="00DE604D" w:rsidRPr="00D45042" w:rsidRDefault="00DE604D" w:rsidP="00347453">
            <w:pPr>
              <w:pStyle w:val="Prrafodelista"/>
              <w:numPr>
                <w:ilvl w:val="0"/>
                <w:numId w:val="216"/>
              </w:numPr>
              <w:jc w:val="both"/>
              <w:textAlignment w:val="center"/>
              <w:rPr>
                <w:rFonts w:ascii="Century Gothic" w:eastAsia="SimSun" w:hAnsi="Century Gothic" w:cs="Arial"/>
                <w:sz w:val="18"/>
                <w:szCs w:val="18"/>
                <w:lang w:val="es-GT" w:bidi="ar"/>
              </w:rPr>
            </w:pPr>
            <w:r w:rsidRPr="00D45042">
              <w:rPr>
                <w:rFonts w:ascii="Century Gothic" w:eastAsia="SimSun" w:hAnsi="Century Gothic" w:cs="Arial"/>
                <w:sz w:val="18"/>
                <w:szCs w:val="18"/>
                <w:lang w:val="es-GT" w:bidi="ar"/>
              </w:rPr>
              <w:t>UBICACIÓN DEL PUESTO</w:t>
            </w:r>
          </w:p>
        </w:tc>
      </w:tr>
      <w:tr w:rsidR="00DE604D" w:rsidRPr="00272A5B" w14:paraId="720F15B1" w14:textId="77777777" w:rsidTr="04FB245D">
        <w:trPr>
          <w:cnfStyle w:val="000000100000" w:firstRow="0" w:lastRow="0" w:firstColumn="0" w:lastColumn="0" w:oddVBand="0" w:evenVBand="0" w:oddHBand="1" w:evenHBand="0" w:firstRowFirstColumn="0" w:firstRowLastColumn="0" w:lastRowFirstColumn="0" w:lastRowLastColumn="0"/>
          <w:trHeight w:val="24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F571D0" w14:textId="37B5CE49" w:rsidR="00DE604D" w:rsidRPr="00272A5B"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 xml:space="preserve">El puesto de trabajo se encuentra ubicado en el Departamento de </w:t>
            </w:r>
            <w:r w:rsidR="00840E08">
              <w:rPr>
                <w:rFonts w:ascii="Century Gothic" w:hAnsi="Century Gothic" w:cs="Arial"/>
                <w:i w:val="0"/>
                <w:iCs w:val="0"/>
                <w:sz w:val="18"/>
                <w:szCs w:val="18"/>
                <w:lang w:val="es-GT"/>
              </w:rPr>
              <w:t>Nivel Medio, Ciclo Diversificado</w:t>
            </w:r>
          </w:p>
          <w:p w14:paraId="7F1C0C41"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308D5F1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7C01FB6" w14:textId="6F6E8E57" w:rsidR="00DE604D" w:rsidRPr="00D45042" w:rsidRDefault="00DE604D" w:rsidP="00347453">
            <w:pPr>
              <w:pStyle w:val="Prrafodelista"/>
              <w:numPr>
                <w:ilvl w:val="0"/>
                <w:numId w:val="216"/>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lastRenderedPageBreak/>
              <w:t>SUPERVISIÓN</w:t>
            </w:r>
          </w:p>
        </w:tc>
      </w:tr>
      <w:tr w:rsidR="00DE604D" w:rsidRPr="00272A5B" w14:paraId="1F06EC88"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5A07BE" w14:textId="77777777" w:rsidR="00DE604D"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1EAE47D8" w14:textId="382E0B51" w:rsidR="006E7A86" w:rsidRPr="006E7A86" w:rsidRDefault="006E7A86" w:rsidP="003E0EBB">
            <w:pPr>
              <w:jc w:val="both"/>
              <w:textAlignment w:val="center"/>
              <w:rPr>
                <w:rFonts w:ascii="Century Gothic" w:hAnsi="Century Gothic" w:cs="Arial"/>
                <w:sz w:val="18"/>
                <w:szCs w:val="18"/>
                <w:lang w:val="es-GT"/>
              </w:rPr>
            </w:pPr>
          </w:p>
        </w:tc>
      </w:tr>
      <w:tr w:rsidR="00DE604D" w:rsidRPr="00272A5B" w14:paraId="6F1ABA2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7ACE6AF" w14:textId="5423A8B5" w:rsidR="00DE604D" w:rsidRPr="00D45042" w:rsidRDefault="00DE604D" w:rsidP="00347453">
            <w:pPr>
              <w:pStyle w:val="Prrafodelista"/>
              <w:numPr>
                <w:ilvl w:val="0"/>
                <w:numId w:val="216"/>
              </w:numPr>
              <w:jc w:val="both"/>
              <w:textAlignment w:val="center"/>
              <w:rPr>
                <w:rFonts w:ascii="Century Gothic" w:hAnsi="Century Gothic" w:cs="Arial"/>
                <w:b/>
                <w:sz w:val="18"/>
                <w:szCs w:val="18"/>
                <w:lang w:val="es-GT"/>
              </w:rPr>
            </w:pPr>
            <w:r w:rsidRPr="00D45042">
              <w:rPr>
                <w:rFonts w:ascii="Century Gothic" w:hAnsi="Century Gothic" w:cs="Arial"/>
                <w:b/>
                <w:sz w:val="18"/>
                <w:szCs w:val="18"/>
                <w:lang w:val="es-GT"/>
              </w:rPr>
              <w:t>RESPONSABILIDAD</w:t>
            </w:r>
          </w:p>
        </w:tc>
      </w:tr>
      <w:tr w:rsidR="00DE604D" w:rsidRPr="00272A5B" w14:paraId="61C30B0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F4B1B3" w14:textId="77777777" w:rsidR="00DE604D"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Responde por el incumplimiento de las tareas asignadas al puesto y las funciones del área a la que pertenece, establecidas en la documentación legal vigente que le concierne.</w:t>
            </w:r>
          </w:p>
          <w:p w14:paraId="6F63C680" w14:textId="773B172B" w:rsidR="006E7A86" w:rsidRPr="00272A5B" w:rsidRDefault="006E7A86" w:rsidP="003E0EBB">
            <w:pPr>
              <w:jc w:val="both"/>
              <w:textAlignment w:val="center"/>
              <w:rPr>
                <w:rFonts w:ascii="Century Gothic" w:hAnsi="Century Gothic" w:cs="Arial"/>
                <w:i w:val="0"/>
                <w:iCs w:val="0"/>
                <w:sz w:val="18"/>
                <w:szCs w:val="18"/>
                <w:lang w:val="es-GT"/>
              </w:rPr>
            </w:pPr>
          </w:p>
        </w:tc>
      </w:tr>
      <w:tr w:rsidR="00DE604D" w:rsidRPr="00272A5B" w14:paraId="699C3BE0"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1F48FF" w14:textId="77777777" w:rsidR="00DE604D" w:rsidRDefault="00DE604D" w:rsidP="003E0EBB">
            <w:pPr>
              <w:jc w:val="both"/>
              <w:textAlignment w:val="center"/>
              <w:rPr>
                <w:rFonts w:ascii="Century Gothic" w:hAnsi="Century Gothic" w:cs="Arial"/>
                <w:sz w:val="18"/>
                <w:szCs w:val="18"/>
                <w:lang w:val="es-GT"/>
              </w:rPr>
            </w:pPr>
            <w:r w:rsidRPr="00272A5B">
              <w:rPr>
                <w:rFonts w:ascii="Century Gothic" w:hAnsi="Century Gothic" w:cs="Arial"/>
                <w:i w:val="0"/>
                <w:iCs w:val="0"/>
                <w:sz w:val="18"/>
                <w:szCs w:val="18"/>
                <w:lang w:val="es-GT"/>
              </w:rPr>
              <w:t>Por el uso cuidado y resguardo del mobiliario y equipo que tiene registrado en la tarjeta de responsabilidad.</w:t>
            </w:r>
          </w:p>
          <w:p w14:paraId="128A95A9" w14:textId="3651FB37" w:rsidR="006E7A86" w:rsidRPr="00272A5B" w:rsidRDefault="006E7A86" w:rsidP="003E0EBB">
            <w:pPr>
              <w:jc w:val="both"/>
              <w:textAlignment w:val="center"/>
              <w:rPr>
                <w:rFonts w:ascii="Century Gothic" w:hAnsi="Century Gothic" w:cs="Arial"/>
                <w:i w:val="0"/>
                <w:iCs w:val="0"/>
                <w:sz w:val="18"/>
                <w:szCs w:val="18"/>
                <w:lang w:val="es-GT"/>
              </w:rPr>
            </w:pPr>
          </w:p>
        </w:tc>
      </w:tr>
      <w:tr w:rsidR="00DE604D" w:rsidRPr="00272A5B" w14:paraId="28B0EEC6"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9B1E528" w14:textId="77777777"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RELACIONES LABORALES</w:t>
            </w:r>
          </w:p>
        </w:tc>
      </w:tr>
      <w:tr w:rsidR="00DE604D" w:rsidRPr="00272A5B" w14:paraId="0B6E6A7A"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C4E119"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69FC3447" w14:textId="77777777" w:rsidR="00DE604D" w:rsidRPr="00272A5B" w:rsidRDefault="00DE604D"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Direcciones de planta central del MINEDUC, direcciones departamentales de Educación.</w:t>
            </w:r>
          </w:p>
        </w:tc>
      </w:tr>
      <w:tr w:rsidR="00DE604D" w:rsidRPr="00272A5B" w14:paraId="221D778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5F78644"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3E69E2B"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Universidades, organizaciones no gubernamentales, otros ministerios, personal de centros educativos, entre otros.</w:t>
            </w:r>
          </w:p>
          <w:p w14:paraId="614EABB0" w14:textId="77777777" w:rsidR="00DE604D" w:rsidRPr="00272A5B" w:rsidRDefault="00DE604D"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05A8C34C"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7E26F1" w14:textId="77777777" w:rsidR="00DE604D" w:rsidRPr="00272A5B" w:rsidRDefault="00DE604D" w:rsidP="00347453">
            <w:pPr>
              <w:pStyle w:val="Prrafodelista"/>
              <w:numPr>
                <w:ilvl w:val="0"/>
                <w:numId w:val="216"/>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LUGAR DE TRABAJO</w:t>
            </w:r>
          </w:p>
        </w:tc>
      </w:tr>
      <w:tr w:rsidR="00DE604D" w:rsidRPr="00272A5B" w14:paraId="51C270E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FAC774" w14:textId="54210678" w:rsidR="00DE604D" w:rsidRPr="00272A5B" w:rsidRDefault="00DE604D" w:rsidP="00AC4242">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El puesto de trabajo se ubica en la Dirección General de Currículo -DIGECUR- </w:t>
            </w:r>
            <w:r w:rsidR="00AC4242">
              <w:rPr>
                <w:rFonts w:ascii="Century Gothic" w:hAnsi="Century Gothic" w:cs="Arial"/>
                <w:i w:val="0"/>
                <w:iCs w:val="0"/>
                <w:sz w:val="18"/>
                <w:szCs w:val="18"/>
                <w:lang w:val="es-GT"/>
              </w:rPr>
              <w:t>.</w:t>
            </w:r>
          </w:p>
        </w:tc>
      </w:tr>
      <w:tr w:rsidR="00DE604D" w:rsidRPr="00272A5B" w14:paraId="2E58D13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B712302" w14:textId="77777777"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JORNADA DE TRABAJO</w:t>
            </w:r>
          </w:p>
        </w:tc>
      </w:tr>
      <w:tr w:rsidR="00DE604D" w:rsidRPr="00272A5B" w14:paraId="755625F9"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05E8AB0" w14:textId="493A9F89"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La jornada de trabajo es </w:t>
            </w:r>
            <w:r w:rsidR="00B418EE">
              <w:rPr>
                <w:rFonts w:ascii="Century Gothic" w:hAnsi="Century Gothic" w:cs="Arial"/>
                <w:i w:val="0"/>
                <w:iCs w:val="0"/>
                <w:sz w:val="18"/>
                <w:szCs w:val="18"/>
                <w:lang w:val="es-GT"/>
              </w:rPr>
              <w:t>Diurna</w:t>
            </w:r>
            <w:r w:rsidRPr="00272A5B">
              <w:rPr>
                <w:rFonts w:ascii="Century Gothic" w:hAnsi="Century Gothic" w:cs="Arial"/>
                <w:i w:val="0"/>
                <w:iCs w:val="0"/>
                <w:sz w:val="18"/>
                <w:szCs w:val="18"/>
                <w:lang w:val="es-GT"/>
              </w:rPr>
              <w:t>, de lunes a viernes de 9:00 a 17:30 horas</w:t>
            </w:r>
            <w:r w:rsidR="006E7A86">
              <w:rPr>
                <w:rFonts w:ascii="Century Gothic" w:hAnsi="Century Gothic" w:cs="Arial"/>
                <w:i w:val="0"/>
                <w:iCs w:val="0"/>
                <w:sz w:val="18"/>
                <w:szCs w:val="18"/>
                <w:lang w:val="es-GT"/>
              </w:rPr>
              <w:t>.</w:t>
            </w:r>
          </w:p>
          <w:p w14:paraId="65FB50C3"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47FC70D4"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4FBB932" w14:textId="77777777"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RIESGOS EN EL TRABAJO</w:t>
            </w:r>
          </w:p>
        </w:tc>
      </w:tr>
      <w:tr w:rsidR="00DE604D" w:rsidRPr="00272A5B" w14:paraId="7801F860"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8161AA" w14:textId="7E38D42D"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el cumplimiento de las metas y objetivos del departamento </w:t>
            </w:r>
            <w:r w:rsidR="005C7D3F">
              <w:rPr>
                <w:rFonts w:ascii="Century Gothic" w:hAnsi="Century Gothic" w:cs="Arial"/>
                <w:i w:val="0"/>
                <w:iCs w:val="0"/>
                <w:sz w:val="18"/>
                <w:szCs w:val="18"/>
                <w:lang w:val="es-GT"/>
              </w:rPr>
              <w:t>de Nivel Medio Ciclo Diversificado.</w:t>
            </w:r>
          </w:p>
          <w:p w14:paraId="108C78C6"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3B32F62F"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EA280C5" w14:textId="77777777"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CONSECUENCIAS EN EL TRABAJO</w:t>
            </w:r>
          </w:p>
        </w:tc>
      </w:tr>
      <w:tr w:rsidR="00DE604D" w:rsidRPr="00272A5B" w14:paraId="1852802A"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1B4337"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9EE5C2A"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48457336"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00B9AFC" w14:textId="77777777"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ESFUERZO EN EL TRABAJO</w:t>
            </w:r>
          </w:p>
        </w:tc>
      </w:tr>
      <w:tr w:rsidR="00DE604D" w:rsidRPr="00272A5B" w14:paraId="4772E0C8" w14:textId="77777777" w:rsidTr="04FB245D">
        <w:trPr>
          <w:cnfStyle w:val="000000100000" w:firstRow="0" w:lastRow="0" w:firstColumn="0" w:lastColumn="0" w:oddVBand="0" w:evenVBand="0" w:oddHBand="1" w:evenHBand="0" w:firstRowFirstColumn="0" w:firstRowLastColumn="0" w:lastRowFirstColumn="0" w:lastRowLastColumn="0"/>
          <w:trHeight w:val="81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B61CB44"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1BFB1B7" w14:textId="77777777" w:rsidR="00DE604D" w:rsidRPr="00272A5B" w:rsidRDefault="00DE604D" w:rsidP="003E0E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sz w:val="18"/>
                <w:szCs w:val="18"/>
                <w:lang w:eastAsia="en-US"/>
              </w:rPr>
            </w:pPr>
            <w:r w:rsidRPr="00272A5B">
              <w:rPr>
                <w:rFonts w:ascii="Century Gothic" w:eastAsiaTheme="minorHAnsi" w:hAnsi="Century Gothic" w:cs="Century Gothic"/>
                <w:sz w:val="18"/>
                <w:szCs w:val="18"/>
                <w:lang w:eastAsia="en-US"/>
              </w:rPr>
              <w:t>Por el tipo de trabajo se requiere un 95% de esfuerzo mental, exige concentración constante para aplicar conocimientos generales en la planificación, organización, dirección, ejecución y control de las tareas del Departamento, así como para la emisión y revisión de documentos y materiales que se elaboran en el mismo.</w:t>
            </w:r>
          </w:p>
          <w:p w14:paraId="1211944C" w14:textId="77777777" w:rsidR="00DE604D" w:rsidRPr="00272A5B" w:rsidRDefault="00DE604D" w:rsidP="003E0EB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20BEF5B4" w14:textId="77777777" w:rsidTr="04FB245D">
        <w:trPr>
          <w:trHeight w:val="40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2622D6"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B133ED6" w14:textId="77686A35" w:rsidR="00DE604D" w:rsidRPr="00272A5B" w:rsidRDefault="00DE604D" w:rsidP="04FB245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s="Century Gothic"/>
                <w:sz w:val="18"/>
                <w:szCs w:val="18"/>
                <w:lang w:val="es-ES" w:eastAsia="en-US"/>
              </w:rPr>
            </w:pPr>
            <w:r w:rsidRPr="04FB245D">
              <w:rPr>
                <w:rFonts w:ascii="Century Gothic" w:eastAsiaTheme="minorEastAsia" w:hAnsi="Century Gothic" w:cs="Century Gothic"/>
                <w:sz w:val="18"/>
                <w:szCs w:val="18"/>
                <w:lang w:val="es-ES" w:eastAsia="en-US"/>
              </w:rPr>
              <w:t xml:space="preserve">El esfuerzo que requiere el puesto de trabajo es de un 5%, ya que la mayoría del tiempo realiza sus tareas </w:t>
            </w:r>
            <w:r w:rsidR="00ED5B03">
              <w:rPr>
                <w:rFonts w:ascii="Century Gothic" w:eastAsiaTheme="minorEastAsia" w:hAnsi="Century Gothic" w:cs="Century Gothic"/>
                <w:sz w:val="18"/>
                <w:szCs w:val="18"/>
                <w:lang w:val="es-ES" w:eastAsia="en-US"/>
              </w:rPr>
              <w:t>sentado</w:t>
            </w:r>
            <w:r w:rsidRPr="04FB245D">
              <w:rPr>
                <w:rFonts w:ascii="Century Gothic" w:eastAsiaTheme="minorEastAsia" w:hAnsi="Century Gothic" w:cs="Century Gothic"/>
                <w:sz w:val="18"/>
                <w:szCs w:val="18"/>
                <w:lang w:val="es-ES" w:eastAsia="en-US"/>
              </w:rPr>
              <w:t>.</w:t>
            </w:r>
          </w:p>
          <w:p w14:paraId="0C5E8272" w14:textId="77777777" w:rsidR="00DE604D" w:rsidRPr="00272A5B" w:rsidRDefault="00DE604D"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E604D" w:rsidRPr="00272A5B" w14:paraId="5CA35922"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8E4CD43" w14:textId="77777777" w:rsidR="00DE604D" w:rsidRPr="00272A5B" w:rsidRDefault="00DE604D" w:rsidP="003E0EBB">
            <w:pPr>
              <w:pStyle w:val="Prrafodelista"/>
              <w:ind w:left="306"/>
              <w:jc w:val="center"/>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Perfil del puesto</w:t>
            </w:r>
          </w:p>
        </w:tc>
      </w:tr>
      <w:tr w:rsidR="00DE604D" w:rsidRPr="00272A5B" w14:paraId="565B55E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19F465F" w14:textId="77777777" w:rsidR="00DE604D" w:rsidRPr="00272A5B" w:rsidRDefault="00DE604D" w:rsidP="00347453">
            <w:pPr>
              <w:pStyle w:val="Prrafodelista"/>
              <w:numPr>
                <w:ilvl w:val="0"/>
                <w:numId w:val="216"/>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EDUCACIÓN Y EXPERIENCIA</w:t>
            </w:r>
          </w:p>
        </w:tc>
      </w:tr>
      <w:tr w:rsidR="00DE604D" w:rsidRPr="00272A5B" w14:paraId="5870AFDB"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8FB128E"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1B650462" w14:textId="77777777" w:rsidR="00DE604D" w:rsidRDefault="00DE604D" w:rsidP="003E0EB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Acreditar haber aprobado los cursos equivalentes al quinto semestre de una carrera universitaria afín al puesto y seis meses de experiencia como Técnico Profesional III, en la especialidad que el puesto requiera.</w:t>
            </w:r>
          </w:p>
          <w:p w14:paraId="230380CB" w14:textId="6530C791" w:rsidR="005C7D3F" w:rsidRPr="00272A5B" w:rsidRDefault="005C7D3F" w:rsidP="003E0EB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18"/>
                <w:szCs w:val="18"/>
                <w:lang w:val="es-GT"/>
              </w:rPr>
            </w:pPr>
          </w:p>
        </w:tc>
      </w:tr>
      <w:tr w:rsidR="00DE604D" w:rsidRPr="00272A5B" w14:paraId="50ED6CC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1742AA"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17DC01B9" w14:textId="77777777" w:rsidR="00DE604D" w:rsidRDefault="00DE604D"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r w:rsidRPr="00272A5B">
              <w:rPr>
                <w:rFonts w:ascii="Century Gothic" w:hAnsi="Century Gothic" w:cs="Arial"/>
                <w:sz w:val="18"/>
                <w:szCs w:val="18"/>
                <w:lang w:val="es-GT"/>
              </w:rPr>
              <w:t xml:space="preserve">Acreditar haber aprobado los cursos equivalentes al quinto semestre de una carrera universitaria afín al puesto y un año de experiencia en tareas relacionadas con la especialidad del puesto. </w:t>
            </w:r>
          </w:p>
          <w:p w14:paraId="7565795A" w14:textId="0D65DD00" w:rsidR="005C7D3F" w:rsidRPr="00272A5B" w:rsidRDefault="005C7D3F" w:rsidP="003E0EB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18"/>
                <w:szCs w:val="18"/>
                <w:lang w:val="es-GT"/>
              </w:rPr>
            </w:pPr>
          </w:p>
        </w:tc>
      </w:tr>
      <w:tr w:rsidR="00DE604D" w:rsidRPr="00272A5B" w14:paraId="5B4287C4"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3F73DF19" w14:textId="79955D0D"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CARRERA </w:t>
            </w:r>
            <w:r w:rsidR="00F04EC6">
              <w:rPr>
                <w:rFonts w:ascii="Century Gothic" w:hAnsi="Century Gothic" w:cs="Arial"/>
                <w:b/>
                <w:i w:val="0"/>
                <w:iCs w:val="0"/>
                <w:sz w:val="18"/>
                <w:szCs w:val="18"/>
                <w:lang w:val="es-GT"/>
              </w:rPr>
              <w:t>AFÍN</w:t>
            </w:r>
          </w:p>
        </w:tc>
      </w:tr>
      <w:tr w:rsidR="00DE604D" w:rsidRPr="00272A5B" w14:paraId="3B54F09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3ACF02" w14:textId="60CD2550" w:rsidR="00DE604D" w:rsidRDefault="004F2BFB" w:rsidP="003E0EBB">
            <w:pPr>
              <w:jc w:val="both"/>
              <w:textAlignment w:val="center"/>
              <w:rPr>
                <w:rFonts w:ascii="Century Gothic" w:hAnsi="Century Gothic" w:cs="Arial"/>
                <w:sz w:val="18"/>
                <w:szCs w:val="18"/>
                <w:lang w:val="es-GT"/>
              </w:rPr>
            </w:pPr>
            <w:r>
              <w:rPr>
                <w:rFonts w:ascii="Century Gothic" w:hAnsi="Century Gothic" w:cs="Arial"/>
                <w:i w:val="0"/>
                <w:iCs w:val="0"/>
                <w:sz w:val="18"/>
                <w:szCs w:val="18"/>
                <w:lang w:val="es-GT"/>
              </w:rPr>
              <w:t xml:space="preserve">Graduado de Nivel Medio y </w:t>
            </w:r>
            <w:r w:rsidR="00C7741F">
              <w:rPr>
                <w:rFonts w:ascii="Century Gothic" w:hAnsi="Century Gothic" w:cs="Arial"/>
                <w:i w:val="0"/>
                <w:iCs w:val="0"/>
                <w:sz w:val="18"/>
                <w:szCs w:val="18"/>
                <w:lang w:val="es-GT"/>
              </w:rPr>
              <w:t>e</w:t>
            </w:r>
            <w:r>
              <w:rPr>
                <w:rFonts w:ascii="Century Gothic" w:hAnsi="Century Gothic" w:cs="Arial"/>
                <w:i w:val="0"/>
                <w:iCs w:val="0"/>
                <w:sz w:val="18"/>
                <w:szCs w:val="18"/>
                <w:lang w:val="es-GT"/>
              </w:rPr>
              <w:t xml:space="preserve">studios en </w:t>
            </w:r>
            <w:r w:rsidR="00DE604D" w:rsidRPr="00272A5B">
              <w:rPr>
                <w:rFonts w:ascii="Century Gothic" w:hAnsi="Century Gothic" w:cs="Arial"/>
                <w:i w:val="0"/>
                <w:iCs w:val="0"/>
                <w:sz w:val="18"/>
                <w:szCs w:val="18"/>
                <w:lang w:val="es-GT"/>
              </w:rPr>
              <w:t>Licenciatura en Administración, Administración de Empresas, Licenciatura en Contaduría Pública y Auditoría</w:t>
            </w:r>
            <w:r w:rsidR="00DE604D" w:rsidRPr="00272A5B">
              <w:rPr>
                <w:rFonts w:ascii="Century Gothic" w:hAnsi="Century Gothic" w:cs="Arial"/>
                <w:i w:val="0"/>
                <w:iCs w:val="0"/>
                <w:sz w:val="18"/>
                <w:szCs w:val="18"/>
              </w:rPr>
              <w:t xml:space="preserve">, Licenciatura en </w:t>
            </w:r>
            <w:r w:rsidR="00F95016" w:rsidRPr="00272A5B">
              <w:rPr>
                <w:rFonts w:ascii="Century Gothic" w:hAnsi="Century Gothic" w:cs="Arial"/>
                <w:i w:val="0"/>
                <w:iCs w:val="0"/>
                <w:sz w:val="18"/>
                <w:szCs w:val="18"/>
              </w:rPr>
              <w:t xml:space="preserve">Economía, </w:t>
            </w:r>
            <w:r w:rsidR="00F95016" w:rsidRPr="00272A5B">
              <w:rPr>
                <w:rFonts w:ascii="Century Gothic" w:hAnsi="Century Gothic" w:cs="Arial"/>
                <w:i w:val="0"/>
                <w:iCs w:val="0"/>
                <w:sz w:val="18"/>
                <w:szCs w:val="18"/>
                <w:lang w:val="es-GT"/>
              </w:rPr>
              <w:t>Ingeniería</w:t>
            </w:r>
            <w:r w:rsidR="00DE604D" w:rsidRPr="00272A5B">
              <w:rPr>
                <w:rFonts w:ascii="Century Gothic" w:hAnsi="Century Gothic" w:cs="Arial"/>
                <w:i w:val="0"/>
                <w:iCs w:val="0"/>
                <w:sz w:val="18"/>
                <w:szCs w:val="18"/>
                <w:lang w:val="es-GT"/>
              </w:rPr>
              <w:t xml:space="preserve"> Administrativa, Ingeniería Empresarial</w:t>
            </w:r>
            <w:r w:rsidR="00247C3D">
              <w:rPr>
                <w:rFonts w:ascii="Century Gothic" w:hAnsi="Century Gothic" w:cs="Arial"/>
                <w:i w:val="0"/>
                <w:iCs w:val="0"/>
                <w:sz w:val="18"/>
                <w:szCs w:val="18"/>
                <w:lang w:val="es-GT"/>
              </w:rPr>
              <w:t>, Licenciatura en Administración Pública</w:t>
            </w:r>
            <w:r w:rsidR="00DE604D" w:rsidRPr="00272A5B">
              <w:rPr>
                <w:rFonts w:ascii="Century Gothic" w:hAnsi="Century Gothic" w:cs="Arial"/>
                <w:i w:val="0"/>
                <w:iCs w:val="0"/>
                <w:sz w:val="18"/>
                <w:szCs w:val="18"/>
                <w:lang w:val="es-GT"/>
              </w:rPr>
              <w:t xml:space="preserve"> u otra </w:t>
            </w:r>
            <w:r w:rsidR="00DE604D" w:rsidRPr="00272A5B">
              <w:rPr>
                <w:rFonts w:ascii="Century Gothic" w:hAnsi="Century Gothic" w:cs="Arial"/>
                <w:i w:val="0"/>
                <w:iCs w:val="0"/>
                <w:sz w:val="18"/>
                <w:szCs w:val="18"/>
              </w:rPr>
              <w:t>afín</w:t>
            </w:r>
            <w:r w:rsidR="00DE604D" w:rsidRPr="00272A5B">
              <w:rPr>
                <w:rFonts w:ascii="Century Gothic" w:hAnsi="Century Gothic" w:cs="Arial"/>
                <w:i w:val="0"/>
                <w:iCs w:val="0"/>
                <w:sz w:val="18"/>
                <w:szCs w:val="18"/>
                <w:lang w:val="es-GT"/>
              </w:rPr>
              <w:t xml:space="preserve"> a la naturaleza del puesto.</w:t>
            </w:r>
          </w:p>
          <w:p w14:paraId="225F4132" w14:textId="6E3ADCF0" w:rsidR="005C7D3F" w:rsidRPr="00272A5B" w:rsidRDefault="005C7D3F" w:rsidP="003E0EBB">
            <w:pPr>
              <w:jc w:val="both"/>
              <w:textAlignment w:val="center"/>
              <w:rPr>
                <w:rFonts w:ascii="Century Gothic" w:hAnsi="Century Gothic" w:cs="Arial"/>
                <w:i w:val="0"/>
                <w:iCs w:val="0"/>
                <w:sz w:val="18"/>
                <w:szCs w:val="18"/>
                <w:lang w:val="es-GT"/>
              </w:rPr>
            </w:pPr>
          </w:p>
        </w:tc>
      </w:tr>
      <w:tr w:rsidR="00DE604D" w:rsidRPr="00272A5B" w14:paraId="0AEF401D"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49E60AA" w14:textId="77777777"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t xml:space="preserve"> CONOCIMIENTOS ESPECÍFICOS</w:t>
            </w:r>
          </w:p>
        </w:tc>
      </w:tr>
      <w:tr w:rsidR="00DE604D" w:rsidRPr="00272A5B" w14:paraId="4C699AE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D4D207" w14:textId="2B6ED9CF" w:rsidR="008D7C4F" w:rsidRPr="00272A5B" w:rsidRDefault="00DE604D" w:rsidP="008D7C4F">
            <w:pPr>
              <w:pStyle w:val="Prrafodelista"/>
              <w:numPr>
                <w:ilvl w:val="0"/>
                <w:numId w:val="10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Uso de equipo de oficina (escáner, fotocopiadora, equipo audiovisual)</w:t>
            </w:r>
            <w:r w:rsidR="008D7C4F" w:rsidRPr="00272A5B">
              <w:rPr>
                <w:rFonts w:ascii="Century Gothic" w:hAnsi="Century Gothic" w:cs="Arial"/>
                <w:i w:val="0"/>
                <w:iCs w:val="0"/>
                <w:sz w:val="18"/>
                <w:szCs w:val="18"/>
                <w:lang w:val="es-GT"/>
              </w:rPr>
              <w:t xml:space="preserve"> Conocimiento en ortografía y redacción de documentos oficiales.</w:t>
            </w:r>
          </w:p>
          <w:p w14:paraId="098A1D47" w14:textId="77777777" w:rsidR="008D7C4F" w:rsidRPr="00410004" w:rsidRDefault="008D7C4F" w:rsidP="008D7C4F">
            <w:pPr>
              <w:pStyle w:val="Prrafodelista"/>
              <w:numPr>
                <w:ilvl w:val="0"/>
                <w:numId w:val="10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Análisis de documentación variada</w:t>
            </w:r>
          </w:p>
          <w:p w14:paraId="1291F241" w14:textId="77777777" w:rsidR="008D7C4F" w:rsidRPr="00410004" w:rsidRDefault="008D7C4F" w:rsidP="008D7C4F">
            <w:pPr>
              <w:pStyle w:val="Prrafodelista"/>
              <w:numPr>
                <w:ilvl w:val="0"/>
                <w:numId w:val="101"/>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Paquete de Ms Office</w:t>
            </w:r>
          </w:p>
          <w:p w14:paraId="470C1773" w14:textId="040769B4" w:rsidR="00DE604D" w:rsidRPr="00930C3B" w:rsidRDefault="00DE604D" w:rsidP="00930C3B">
            <w:pPr>
              <w:jc w:val="both"/>
              <w:textAlignment w:val="center"/>
              <w:rPr>
                <w:rFonts w:ascii="Century Gothic" w:hAnsi="Century Gothic" w:cs="Arial"/>
                <w:sz w:val="18"/>
                <w:szCs w:val="18"/>
                <w:lang w:val="es-GT"/>
              </w:rPr>
            </w:pPr>
          </w:p>
          <w:p w14:paraId="35EC7C4E"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5881BE5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A6825E0" w14:textId="77777777" w:rsidR="00DE604D" w:rsidRPr="00272A5B" w:rsidRDefault="00DE604D" w:rsidP="00347453">
            <w:pPr>
              <w:pStyle w:val="Prrafodelista"/>
              <w:numPr>
                <w:ilvl w:val="0"/>
                <w:numId w:val="216"/>
              </w:numPr>
              <w:jc w:val="both"/>
              <w:textAlignment w:val="center"/>
              <w:rPr>
                <w:rFonts w:ascii="Century Gothic" w:hAnsi="Century Gothic" w:cs="Arial"/>
                <w:b/>
                <w:i w:val="0"/>
                <w:iCs w:val="0"/>
                <w:sz w:val="18"/>
                <w:szCs w:val="18"/>
                <w:lang w:val="es-GT"/>
              </w:rPr>
            </w:pPr>
            <w:r w:rsidRPr="00272A5B">
              <w:rPr>
                <w:rFonts w:ascii="Century Gothic" w:hAnsi="Century Gothic" w:cs="Arial"/>
                <w:b/>
                <w:i w:val="0"/>
                <w:iCs w:val="0"/>
                <w:sz w:val="18"/>
                <w:szCs w:val="18"/>
                <w:lang w:val="es-GT"/>
              </w:rPr>
              <w:lastRenderedPageBreak/>
              <w:t>HABILIDADES Y DESTREZAS</w:t>
            </w:r>
          </w:p>
        </w:tc>
      </w:tr>
      <w:tr w:rsidR="00DE604D" w:rsidRPr="00272A5B" w14:paraId="3AA9BBFD"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05D91A" w14:textId="77777777" w:rsidR="003D42E5" w:rsidRPr="00272A5B" w:rsidRDefault="003D42E5" w:rsidP="003D42E5">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Manejo de equipo de oficina (</w:t>
            </w:r>
            <w:r>
              <w:rPr>
                <w:rFonts w:ascii="Century Gothic" w:hAnsi="Century Gothic" w:cs="Arial"/>
                <w:i w:val="0"/>
                <w:iCs w:val="0"/>
                <w:sz w:val="18"/>
                <w:szCs w:val="18"/>
                <w:lang w:val="es-GT"/>
              </w:rPr>
              <w:t>cómputo y audiovisual)</w:t>
            </w:r>
          </w:p>
          <w:p w14:paraId="32667E08" w14:textId="77777777" w:rsidR="003D42E5" w:rsidRPr="00D6151E" w:rsidRDefault="003D42E5" w:rsidP="003D42E5">
            <w:pPr>
              <w:pStyle w:val="Prrafodelista"/>
              <w:numPr>
                <w:ilvl w:val="0"/>
                <w:numId w:val="29"/>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Priorización de actividades y administración del tiempo.</w:t>
            </w:r>
          </w:p>
          <w:p w14:paraId="20FDCC9A" w14:textId="77777777" w:rsidR="003D42E5" w:rsidRPr="00272A5B" w:rsidRDefault="003D42E5" w:rsidP="003D42E5">
            <w:pPr>
              <w:pStyle w:val="Prrafodelista"/>
              <w:numPr>
                <w:ilvl w:val="0"/>
                <w:numId w:val="29"/>
              </w:numPr>
              <w:jc w:val="both"/>
              <w:textAlignment w:val="center"/>
              <w:rPr>
                <w:rFonts w:ascii="Century Gothic" w:hAnsi="Century Gothic" w:cs="Arial"/>
                <w:i w:val="0"/>
                <w:iCs w:val="0"/>
                <w:sz w:val="18"/>
                <w:szCs w:val="18"/>
                <w:lang w:val="es-GT"/>
              </w:rPr>
            </w:pPr>
            <w:r>
              <w:rPr>
                <w:rFonts w:ascii="Century Gothic" w:hAnsi="Century Gothic" w:cs="Arial"/>
                <w:i w:val="0"/>
                <w:iCs w:val="0"/>
                <w:sz w:val="18"/>
                <w:szCs w:val="18"/>
                <w:lang w:val="es-GT"/>
              </w:rPr>
              <w:t>Comunicación Asertiva</w:t>
            </w:r>
          </w:p>
          <w:p w14:paraId="0F8838DA" w14:textId="77777777" w:rsidR="00DE105A" w:rsidRPr="00272A5B" w:rsidRDefault="00DE105A" w:rsidP="00DE105A">
            <w:pPr>
              <w:pStyle w:val="Prrafodelista"/>
              <w:jc w:val="both"/>
              <w:textAlignment w:val="center"/>
              <w:rPr>
                <w:rFonts w:ascii="Century Gothic" w:hAnsi="Century Gothic" w:cs="Arial"/>
                <w:i w:val="0"/>
                <w:iCs w:val="0"/>
                <w:sz w:val="18"/>
                <w:szCs w:val="18"/>
                <w:lang w:val="es-GT"/>
              </w:rPr>
            </w:pPr>
          </w:p>
          <w:p w14:paraId="784CF040" w14:textId="77777777" w:rsidR="00DE604D" w:rsidRPr="00272A5B" w:rsidRDefault="00DE604D" w:rsidP="003E0EBB">
            <w:pPr>
              <w:jc w:val="both"/>
              <w:textAlignment w:val="center"/>
              <w:rPr>
                <w:rFonts w:ascii="Century Gothic" w:hAnsi="Century Gothic" w:cs="Arial"/>
                <w:i w:val="0"/>
                <w:iCs w:val="0"/>
                <w:sz w:val="18"/>
                <w:szCs w:val="18"/>
                <w:lang w:val="es-GT"/>
              </w:rPr>
            </w:pPr>
          </w:p>
        </w:tc>
      </w:tr>
      <w:tr w:rsidR="00DE604D" w:rsidRPr="00272A5B" w14:paraId="68DF416B"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C9DB2C0" w14:textId="2F4E3014" w:rsidR="00DE604D" w:rsidRPr="00272A5B" w:rsidRDefault="00DE604D" w:rsidP="00347453">
            <w:pPr>
              <w:pStyle w:val="Prrafodelista"/>
              <w:numPr>
                <w:ilvl w:val="0"/>
                <w:numId w:val="216"/>
              </w:numPr>
              <w:jc w:val="both"/>
              <w:textAlignment w:val="center"/>
              <w:rPr>
                <w:rFonts w:ascii="Century Gothic" w:hAnsi="Century Gothic" w:cs="Arial"/>
                <w:i w:val="0"/>
                <w:iCs w:val="0"/>
                <w:sz w:val="18"/>
                <w:szCs w:val="18"/>
                <w:lang w:val="es-GT"/>
              </w:rPr>
            </w:pPr>
            <w:r w:rsidRPr="00272A5B">
              <w:rPr>
                <w:rFonts w:ascii="Century Gothic" w:hAnsi="Century Gothic" w:cs="Arial"/>
                <w:b/>
                <w:i w:val="0"/>
                <w:iCs w:val="0"/>
                <w:sz w:val="18"/>
                <w:szCs w:val="18"/>
                <w:lang w:val="es-GT"/>
              </w:rPr>
              <w:t>A</w:t>
            </w:r>
            <w:r w:rsidR="00F04EC6">
              <w:rPr>
                <w:rFonts w:ascii="Century Gothic" w:hAnsi="Century Gothic" w:cs="Arial"/>
                <w:b/>
                <w:i w:val="0"/>
                <w:iCs w:val="0"/>
                <w:sz w:val="18"/>
                <w:szCs w:val="18"/>
                <w:lang w:val="es-GT"/>
              </w:rPr>
              <w:t>CTITUDINALES</w:t>
            </w:r>
          </w:p>
        </w:tc>
      </w:tr>
      <w:tr w:rsidR="00DE604D" w:rsidRPr="00272A5B" w14:paraId="64167F73"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7DDA59F" w14:textId="77777777" w:rsidR="00DE604D" w:rsidRPr="00272A5B" w:rsidRDefault="00DE604D">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Trabajo en equipo</w:t>
            </w:r>
          </w:p>
          <w:p w14:paraId="6D27B959" w14:textId="77777777" w:rsidR="00DE604D" w:rsidRPr="00272A5B" w:rsidRDefault="00DE604D">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Capacidad de organización</w:t>
            </w:r>
          </w:p>
          <w:p w14:paraId="27FE7D73" w14:textId="77777777" w:rsidR="00DE604D" w:rsidRPr="00272A5B" w:rsidRDefault="00DE604D">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Buenas relaciones interpersonales</w:t>
            </w:r>
          </w:p>
          <w:p w14:paraId="691F70D4" w14:textId="77777777" w:rsidR="00DE604D" w:rsidRPr="00272A5B" w:rsidRDefault="00DE604D">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Proactividad y creatividad</w:t>
            </w:r>
          </w:p>
          <w:p w14:paraId="76385CDD" w14:textId="77777777" w:rsidR="00DE604D" w:rsidRPr="00272A5B" w:rsidRDefault="00DE604D">
            <w:pPr>
              <w:pStyle w:val="Prrafodelista"/>
              <w:numPr>
                <w:ilvl w:val="0"/>
                <w:numId w:val="21"/>
              </w:num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 xml:space="preserve">Iniciativa </w:t>
            </w:r>
          </w:p>
          <w:p w14:paraId="6B4F810B" w14:textId="77777777" w:rsidR="00DE604D" w:rsidRPr="00F65925" w:rsidRDefault="00DE604D" w:rsidP="00F65925">
            <w:pPr>
              <w:jc w:val="both"/>
              <w:textAlignment w:val="center"/>
              <w:rPr>
                <w:rFonts w:ascii="Century Gothic" w:hAnsi="Century Gothic" w:cs="Arial"/>
                <w:sz w:val="18"/>
                <w:szCs w:val="18"/>
                <w:lang w:val="es-GT"/>
              </w:rPr>
            </w:pPr>
          </w:p>
        </w:tc>
      </w:tr>
      <w:tr w:rsidR="00DE604D" w:rsidRPr="00272A5B" w14:paraId="62AD6841" w14:textId="77777777" w:rsidTr="04FB245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2453BD" w14:textId="459D8E03" w:rsidR="00DE604D" w:rsidRPr="00272A5B" w:rsidRDefault="00DE604D" w:rsidP="00347453">
            <w:pPr>
              <w:pStyle w:val="Prrafodelista"/>
              <w:numPr>
                <w:ilvl w:val="0"/>
                <w:numId w:val="216"/>
              </w:numPr>
              <w:jc w:val="both"/>
              <w:textAlignment w:val="center"/>
              <w:rPr>
                <w:rFonts w:ascii="Century Gothic" w:eastAsia="SimSun" w:hAnsi="Century Gothic" w:cs="Arial"/>
                <w:b/>
                <w:i w:val="0"/>
                <w:iCs w:val="0"/>
                <w:sz w:val="18"/>
                <w:szCs w:val="18"/>
                <w:lang w:val="es-GT" w:bidi="ar"/>
              </w:rPr>
            </w:pPr>
            <w:r w:rsidRPr="00272A5B">
              <w:rPr>
                <w:rFonts w:ascii="Century Gothic" w:eastAsia="SimSun" w:hAnsi="Century Gothic" w:cs="Arial"/>
                <w:b/>
                <w:i w:val="0"/>
                <w:iCs w:val="0"/>
                <w:sz w:val="18"/>
                <w:szCs w:val="18"/>
                <w:lang w:val="es-GT" w:bidi="ar"/>
              </w:rPr>
              <w:t>O</w:t>
            </w:r>
            <w:r w:rsidR="00F04EC6">
              <w:rPr>
                <w:rFonts w:ascii="Century Gothic" w:eastAsia="SimSun" w:hAnsi="Century Gothic" w:cs="Arial"/>
                <w:b/>
                <w:i w:val="0"/>
                <w:iCs w:val="0"/>
                <w:sz w:val="18"/>
                <w:szCs w:val="18"/>
                <w:lang w:val="es-GT" w:bidi="ar"/>
              </w:rPr>
              <w:t>TROS REQUISITOS</w:t>
            </w:r>
          </w:p>
        </w:tc>
      </w:tr>
      <w:tr w:rsidR="00DE604D" w:rsidRPr="00272A5B" w14:paraId="10DEA545" w14:textId="77777777" w:rsidTr="04FB245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85635A" w14:textId="77777777" w:rsidR="00DE604D" w:rsidRPr="00272A5B" w:rsidRDefault="00DE604D" w:rsidP="003E0EBB">
            <w:pPr>
              <w:jc w:val="both"/>
              <w:textAlignment w:val="center"/>
              <w:rPr>
                <w:rFonts w:ascii="Century Gothic" w:hAnsi="Century Gothic" w:cs="Arial"/>
                <w:i w:val="0"/>
                <w:iCs w:val="0"/>
                <w:sz w:val="18"/>
                <w:szCs w:val="18"/>
                <w:lang w:val="es-GT"/>
              </w:rPr>
            </w:pPr>
            <w:r w:rsidRPr="00272A5B">
              <w:rPr>
                <w:rFonts w:ascii="Century Gothic" w:hAnsi="Century Gothic" w:cs="Arial"/>
                <w:i w:val="0"/>
                <w:iCs w:val="0"/>
                <w:sz w:val="18"/>
                <w:szCs w:val="18"/>
                <w:lang w:val="es-GT"/>
              </w:rPr>
              <w:t>N/A</w:t>
            </w:r>
          </w:p>
          <w:p w14:paraId="65413016" w14:textId="77777777" w:rsidR="00DE604D" w:rsidRPr="00272A5B" w:rsidRDefault="00DE604D" w:rsidP="003E0EBB">
            <w:pPr>
              <w:jc w:val="both"/>
              <w:textAlignment w:val="center"/>
              <w:rPr>
                <w:rFonts w:ascii="Century Gothic" w:hAnsi="Century Gothic" w:cs="Arial"/>
                <w:i w:val="0"/>
                <w:iCs w:val="0"/>
                <w:sz w:val="18"/>
                <w:szCs w:val="18"/>
                <w:lang w:val="es-GT"/>
              </w:rPr>
            </w:pPr>
          </w:p>
        </w:tc>
      </w:tr>
    </w:tbl>
    <w:p w14:paraId="20D02DA1" w14:textId="6D735007" w:rsidR="005A6DB4" w:rsidRDefault="005A6DB4" w:rsidP="00766B29">
      <w:pPr>
        <w:jc w:val="both"/>
        <w:rPr>
          <w:rFonts w:ascii="Century Gothic" w:hAnsi="Century Gothic" w:cs="Arial"/>
          <w:sz w:val="22"/>
          <w:szCs w:val="22"/>
        </w:rPr>
      </w:pPr>
    </w:p>
    <w:p w14:paraId="0FB29290" w14:textId="77777777" w:rsidR="005C7D3F" w:rsidRDefault="005C7D3F" w:rsidP="00766B29">
      <w:pPr>
        <w:jc w:val="both"/>
        <w:rPr>
          <w:rFonts w:ascii="Century Gothic" w:hAnsi="Century Gothic" w:cs="Arial"/>
          <w:sz w:val="22"/>
          <w:szCs w:val="22"/>
        </w:rPr>
      </w:pPr>
    </w:p>
    <w:p w14:paraId="27EC90FB" w14:textId="3982B38B" w:rsidR="005A6DB4" w:rsidRDefault="005A6DB4" w:rsidP="00766B29">
      <w:pPr>
        <w:jc w:val="both"/>
        <w:rPr>
          <w:rFonts w:ascii="Century Gothic" w:hAnsi="Century Gothic" w:cs="Arial"/>
          <w:sz w:val="22"/>
          <w:szCs w:val="22"/>
        </w:rPr>
      </w:pPr>
    </w:p>
    <w:p w14:paraId="78781512" w14:textId="402C3F3E" w:rsidR="005A6DB4" w:rsidRDefault="00590BEA" w:rsidP="00F70D45">
      <w:pPr>
        <w:rPr>
          <w:rFonts w:ascii="Century Gothic" w:hAnsi="Century Gothic" w:cs="Arial"/>
          <w:sz w:val="22"/>
          <w:szCs w:val="22"/>
        </w:rPr>
      </w:pPr>
      <w:r>
        <w:rPr>
          <w:rFonts w:ascii="Century Gothic" w:hAnsi="Century Gothic" w:cs="Arial"/>
          <w:sz w:val="22"/>
          <w:szCs w:val="22"/>
        </w:rPr>
        <w:br w:type="page"/>
      </w:r>
    </w:p>
    <w:p w14:paraId="7C82FB25" w14:textId="77777777" w:rsidR="00513B43" w:rsidRDefault="00513B43" w:rsidP="00F70D45">
      <w:pPr>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C67F34" w14:paraId="69CEA9E2"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A9178A8" w14:textId="7D88FE93" w:rsidR="005A6DB4" w:rsidRPr="00C67F34" w:rsidRDefault="00FD4BD0"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40</w:t>
            </w:r>
            <w:r w:rsidR="00725670" w:rsidRPr="00725670">
              <w:rPr>
                <w:rFonts w:ascii="Century Gothic" w:hAnsi="Century Gothic" w:cs="Arial"/>
                <w:i w:val="0"/>
                <w:sz w:val="18"/>
                <w:szCs w:val="18"/>
                <w:lang w:val="es-GT"/>
              </w:rPr>
              <w:t xml:space="preserve">. </w:t>
            </w:r>
            <w:r w:rsidR="005A6DB4" w:rsidRPr="00725670">
              <w:rPr>
                <w:rFonts w:ascii="Century Gothic" w:hAnsi="Century Gothic" w:cs="Arial"/>
                <w:i w:val="0"/>
                <w:sz w:val="18"/>
                <w:szCs w:val="18"/>
                <w:lang w:val="es-GT"/>
              </w:rPr>
              <w:t xml:space="preserve">Técnico Especialista en </w:t>
            </w:r>
            <w:r w:rsidR="005C7D3F" w:rsidRPr="00725670">
              <w:rPr>
                <w:rFonts w:ascii="Century Gothic" w:hAnsi="Century Gothic" w:cs="Arial"/>
                <w:i w:val="0"/>
                <w:sz w:val="18"/>
                <w:szCs w:val="18"/>
                <w:lang w:val="es-GT"/>
              </w:rPr>
              <w:t>Formación Inicial Docente</w:t>
            </w:r>
          </w:p>
        </w:tc>
      </w:tr>
      <w:tr w:rsidR="005A6DB4" w:rsidRPr="00C67F34" w14:paraId="2A29BAE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8582FAC" w14:textId="4028D6C2" w:rsidR="005A6DB4" w:rsidRPr="0027500A" w:rsidRDefault="005A6DB4" w:rsidP="00347453">
            <w:pPr>
              <w:pStyle w:val="Prrafodelista"/>
              <w:numPr>
                <w:ilvl w:val="0"/>
                <w:numId w:val="243"/>
              </w:numPr>
              <w:jc w:val="both"/>
              <w:textAlignment w:val="center"/>
              <w:rPr>
                <w:rFonts w:ascii="Century Gothic" w:eastAsia="SimSun" w:hAnsi="Century Gothic" w:cs="Arial"/>
                <w:b/>
                <w:sz w:val="18"/>
                <w:szCs w:val="18"/>
                <w:lang w:val="es-GT" w:bidi="ar"/>
              </w:rPr>
            </w:pPr>
            <w:r w:rsidRPr="0027500A">
              <w:rPr>
                <w:rFonts w:ascii="Century Gothic" w:eastAsia="SimSun" w:hAnsi="Century Gothic" w:cs="Arial"/>
                <w:b/>
                <w:sz w:val="18"/>
                <w:szCs w:val="18"/>
                <w:lang w:val="es-GT" w:bidi="ar"/>
              </w:rPr>
              <w:t>IDENTIFICACIÓN DEL PUESTO</w:t>
            </w:r>
          </w:p>
        </w:tc>
      </w:tr>
      <w:tr w:rsidR="005A6DB4" w:rsidRPr="00C67F34" w14:paraId="3B9B38B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DF39BC4"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Título oficial del puesto: Asesor Profesional Especializado III</w:t>
            </w:r>
          </w:p>
        </w:tc>
        <w:tc>
          <w:tcPr>
            <w:tcW w:w="2452" w:type="pct"/>
            <w:tcBorders>
              <w:top w:val="single" w:sz="4" w:space="0" w:color="00B0F0"/>
            </w:tcBorders>
            <w:shd w:val="clear" w:color="auto" w:fill="auto"/>
          </w:tcPr>
          <w:p w14:paraId="25AB6700"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 xml:space="preserve">Código de la clase:  </w:t>
            </w:r>
            <w:r w:rsidRPr="00E008BB">
              <w:rPr>
                <w:rFonts w:ascii="Century Gothic" w:hAnsi="Century Gothic" w:cs="Arial"/>
                <w:iCs/>
                <w:sz w:val="18"/>
                <w:szCs w:val="18"/>
                <w:lang w:val="es-GT"/>
              </w:rPr>
              <w:t>9830</w:t>
            </w:r>
          </w:p>
        </w:tc>
      </w:tr>
      <w:tr w:rsidR="005A6DB4" w:rsidRPr="00C67F34" w14:paraId="08E7CAF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CDB12B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Especialidad:  Administración</w:t>
            </w:r>
          </w:p>
        </w:tc>
        <w:tc>
          <w:tcPr>
            <w:tcW w:w="2452" w:type="pct"/>
            <w:tcBorders>
              <w:bottom w:val="single" w:sz="4" w:space="0" w:color="00B0F0"/>
            </w:tcBorders>
          </w:tcPr>
          <w:p w14:paraId="0B6A526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Código de Especialidad: 0007</w:t>
            </w:r>
          </w:p>
        </w:tc>
      </w:tr>
      <w:tr w:rsidR="005A6DB4" w:rsidRPr="00C67F34" w14:paraId="5A7CD83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61B973" w14:textId="2666FB7F"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Título funcional: </w:t>
            </w:r>
            <w:r w:rsidR="005C7D3F" w:rsidRPr="00C67F34">
              <w:rPr>
                <w:rFonts w:ascii="Century Gothic" w:hAnsi="Century Gothic" w:cs="Arial"/>
                <w:i w:val="0"/>
                <w:sz w:val="18"/>
                <w:szCs w:val="18"/>
                <w:lang w:val="es-GT"/>
              </w:rPr>
              <w:t>Técnico Especialista en Formación Inicial Docente</w:t>
            </w:r>
          </w:p>
        </w:tc>
        <w:tc>
          <w:tcPr>
            <w:tcW w:w="2452" w:type="pct"/>
            <w:shd w:val="clear" w:color="auto" w:fill="auto"/>
          </w:tcPr>
          <w:p w14:paraId="23143D35"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Número de puestos:  01</w:t>
            </w:r>
          </w:p>
        </w:tc>
      </w:tr>
      <w:tr w:rsidR="005A6DB4" w:rsidRPr="00C67F34" w14:paraId="73D4601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27FBE81" w14:textId="085EBD71"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Jefe inmediato:  Jefe del Departamento de Nivel Medio, Ciclo </w:t>
            </w:r>
            <w:r w:rsidR="005C7D3F" w:rsidRPr="00C67F34">
              <w:rPr>
                <w:rFonts w:ascii="Century Gothic" w:hAnsi="Century Gothic" w:cs="Arial"/>
                <w:i w:val="0"/>
                <w:sz w:val="18"/>
                <w:szCs w:val="18"/>
                <w:lang w:val="es-GT"/>
              </w:rPr>
              <w:t>Diversificado.</w:t>
            </w:r>
          </w:p>
        </w:tc>
        <w:tc>
          <w:tcPr>
            <w:tcW w:w="2452" w:type="pct"/>
          </w:tcPr>
          <w:p w14:paraId="79BC0C63"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Subalternos: N/A</w:t>
            </w:r>
          </w:p>
          <w:p w14:paraId="3E3434A4"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C67F34" w14:paraId="4B628B9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577AE32" w14:textId="4429BFCF" w:rsidR="005A6DB4" w:rsidRPr="000E25B7" w:rsidRDefault="005A6DB4" w:rsidP="00347453">
            <w:pPr>
              <w:pStyle w:val="Prrafodelista"/>
              <w:numPr>
                <w:ilvl w:val="0"/>
                <w:numId w:val="243"/>
              </w:numPr>
              <w:jc w:val="both"/>
              <w:textAlignment w:val="center"/>
              <w:rPr>
                <w:rFonts w:ascii="Century Gothic" w:hAnsi="Century Gothic" w:cs="Arial"/>
                <w:sz w:val="18"/>
                <w:szCs w:val="18"/>
                <w:lang w:val="es-GT"/>
              </w:rPr>
            </w:pPr>
            <w:r w:rsidRPr="0027500A">
              <w:rPr>
                <w:rFonts w:ascii="Century Gothic" w:eastAsia="SimSun" w:hAnsi="Century Gothic" w:cs="Arial"/>
                <w:bCs w:val="0"/>
                <w:sz w:val="18"/>
                <w:szCs w:val="18"/>
                <w:lang w:val="es-GT" w:bidi="ar"/>
              </w:rPr>
              <w:t>NATURALEZA</w:t>
            </w:r>
            <w:r w:rsidRPr="000E25B7">
              <w:rPr>
                <w:rFonts w:ascii="Century Gothic" w:hAnsi="Century Gothic" w:cs="Arial"/>
                <w:sz w:val="18"/>
                <w:szCs w:val="18"/>
                <w:lang w:val="es-GT"/>
              </w:rPr>
              <w:t xml:space="preserve"> DEL PUESTO</w:t>
            </w:r>
          </w:p>
        </w:tc>
      </w:tr>
      <w:tr w:rsidR="005A6DB4" w:rsidRPr="00C67F34" w14:paraId="7B53C321"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E92922D" w14:textId="328F1F07" w:rsidR="005A6DB4" w:rsidRPr="00C67F34" w:rsidRDefault="005C7D3F"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Definir, planificar y diseñar el currículo, métodos, estrategias y actividades propias de la especialidad que apoyarán la formación integral en la formación inicial docente</w:t>
            </w:r>
            <w:r w:rsidR="005A6DB4" w:rsidRPr="00C67F34">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77FE8C28"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40C7CB0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5771B8B5" w14:textId="287E6B9D" w:rsidR="005A6DB4" w:rsidRPr="000E25B7" w:rsidRDefault="005A6DB4" w:rsidP="00347453">
            <w:pPr>
              <w:pStyle w:val="Prrafodelista"/>
              <w:numPr>
                <w:ilvl w:val="0"/>
                <w:numId w:val="243"/>
              </w:numPr>
              <w:jc w:val="both"/>
              <w:textAlignment w:val="center"/>
              <w:rPr>
                <w:rFonts w:ascii="Century Gothic" w:hAnsi="Century Gothic"/>
                <w:b/>
                <w:bCs/>
                <w:sz w:val="18"/>
                <w:szCs w:val="18"/>
                <w:lang w:bidi="ar"/>
              </w:rPr>
            </w:pPr>
            <w:r w:rsidRPr="0027500A">
              <w:rPr>
                <w:rFonts w:ascii="Century Gothic" w:eastAsia="SimSun" w:hAnsi="Century Gothic" w:cs="Arial"/>
                <w:b/>
                <w:sz w:val="18"/>
                <w:szCs w:val="18"/>
                <w:lang w:val="es-GT" w:bidi="ar"/>
              </w:rPr>
              <w:t>TAREAS</w:t>
            </w:r>
            <w:r w:rsidRPr="000E25B7">
              <w:rPr>
                <w:rFonts w:ascii="Century Gothic" w:hAnsi="Century Gothic" w:cs="Arial"/>
                <w:b/>
                <w:bCs/>
                <w:sz w:val="18"/>
                <w:szCs w:val="18"/>
                <w:lang w:bidi="ar"/>
              </w:rPr>
              <w:t xml:space="preserve"> PERMANENTES</w:t>
            </w:r>
          </w:p>
        </w:tc>
      </w:tr>
      <w:tr w:rsidR="005A6DB4" w:rsidRPr="00C67F34" w14:paraId="0E6BB28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8A8EED7" w14:textId="38FB0709" w:rsidR="005A6DB4" w:rsidRPr="00F95016" w:rsidRDefault="005A6DB4" w:rsidP="00347453">
            <w:pPr>
              <w:pStyle w:val="Prrafodelista"/>
              <w:numPr>
                <w:ilvl w:val="0"/>
                <w:numId w:val="21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 xml:space="preserve">Diseñar, desarrollar y actualizar </w:t>
            </w:r>
            <w:r w:rsidR="00BF03A2" w:rsidRPr="00F95016">
              <w:rPr>
                <w:rFonts w:ascii="Century Gothic" w:eastAsiaTheme="minorHAnsi" w:hAnsi="Century Gothic" w:cs="Century Gothic,Italic"/>
                <w:i w:val="0"/>
                <w:iCs w:val="0"/>
                <w:sz w:val="18"/>
                <w:szCs w:val="18"/>
                <w:lang w:val="es-GT" w:eastAsia="en-US"/>
              </w:rPr>
              <w:t xml:space="preserve">los currículos Nacional Base de formación inicial docente, así como, de otras carreras del Ciclo Diversificado, </w:t>
            </w:r>
            <w:r w:rsidRPr="00F95016">
              <w:rPr>
                <w:rFonts w:ascii="Century Gothic" w:eastAsiaTheme="minorHAnsi" w:hAnsi="Century Gothic" w:cs="Century Gothic,Italic"/>
                <w:i w:val="0"/>
                <w:iCs w:val="0"/>
                <w:sz w:val="18"/>
                <w:szCs w:val="18"/>
                <w:lang w:val="es-GT" w:eastAsia="en-US"/>
              </w:rPr>
              <w:t xml:space="preserve">con base </w:t>
            </w:r>
            <w:r w:rsidRPr="00F95016">
              <w:rPr>
                <w:rFonts w:ascii="Century Gothic" w:hAnsi="Century Gothic"/>
                <w:i w:val="0"/>
                <w:iCs w:val="0"/>
                <w:sz w:val="18"/>
                <w:szCs w:val="18"/>
                <w:lang w:val="es-GT"/>
              </w:rPr>
              <w:t>en resultados de investigación de procesos curriculares, disciplinares, pedagógicos, metodológicos y de evaluación de los aprendizajes.</w:t>
            </w:r>
          </w:p>
          <w:p w14:paraId="53ECB6E8" w14:textId="61920B1F" w:rsidR="00BF03A2" w:rsidRPr="00F95016" w:rsidRDefault="00BF03A2" w:rsidP="00347453">
            <w:pPr>
              <w:pStyle w:val="Prrafodelista"/>
              <w:numPr>
                <w:ilvl w:val="0"/>
                <w:numId w:val="21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3AC195A1" w14:textId="3FA8C27B" w:rsidR="00BF03A2" w:rsidRPr="00F95016" w:rsidRDefault="00BF03A2" w:rsidP="00347453">
            <w:pPr>
              <w:pStyle w:val="Prrafodelista"/>
              <w:numPr>
                <w:ilvl w:val="0"/>
                <w:numId w:val="21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Participar en la preparación de planes, proyectos de sistemas y procedimientos que orienten a los docentes en el desarrollo del currículo de formación inicial docente.</w:t>
            </w:r>
          </w:p>
          <w:p w14:paraId="4839B3C3" w14:textId="0D04FE75" w:rsidR="00F62EC4" w:rsidRPr="00F95016" w:rsidRDefault="00F62EC4" w:rsidP="00347453">
            <w:pPr>
              <w:pStyle w:val="Prrafodelista"/>
              <w:numPr>
                <w:ilvl w:val="0"/>
                <w:numId w:val="21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3E6D9F08" w14:textId="2E3C5964" w:rsidR="005A6DB4" w:rsidRPr="00C67F34" w:rsidRDefault="005A6DB4" w:rsidP="00347453">
            <w:pPr>
              <w:pStyle w:val="Encabezado"/>
              <w:widowControl w:val="0"/>
              <w:numPr>
                <w:ilvl w:val="0"/>
                <w:numId w:val="217"/>
              </w:numPr>
              <w:tabs>
                <w:tab w:val="clear" w:pos="4252"/>
                <w:tab w:val="clear" w:pos="8504"/>
              </w:tabs>
              <w:spacing w:line="276" w:lineRule="auto"/>
              <w:jc w:val="both"/>
              <w:rPr>
                <w:rFonts w:ascii="Century Gothic" w:hAnsi="Century Gothic"/>
                <w:i w:val="0"/>
                <w:sz w:val="18"/>
                <w:szCs w:val="18"/>
                <w:lang w:val="es-GT"/>
              </w:rPr>
            </w:pPr>
            <w:r w:rsidRPr="00F95016">
              <w:rPr>
                <w:rFonts w:ascii="Century Gothic" w:hAnsi="Century Gothic"/>
                <w:i w:val="0"/>
                <w:iCs w:val="0"/>
                <w:sz w:val="18"/>
                <w:szCs w:val="18"/>
                <w:lang w:val="es-GT"/>
              </w:rPr>
              <w:t xml:space="preserve">Elaborar lineamientos </w:t>
            </w:r>
            <w:r w:rsidR="00F62EC4" w:rsidRPr="00F95016">
              <w:rPr>
                <w:rFonts w:ascii="Century Gothic" w:hAnsi="Century Gothic"/>
                <w:i w:val="0"/>
                <w:iCs w:val="0"/>
                <w:sz w:val="18"/>
                <w:szCs w:val="18"/>
                <w:lang w:val="es-GT"/>
              </w:rPr>
              <w:t>para el desarrollo</w:t>
            </w:r>
            <w:r w:rsidR="00F62EC4" w:rsidRPr="00C67F34">
              <w:rPr>
                <w:rFonts w:ascii="Century Gothic" w:hAnsi="Century Gothic"/>
                <w:i w:val="0"/>
                <w:sz w:val="18"/>
                <w:szCs w:val="18"/>
                <w:lang w:val="es-GT"/>
              </w:rPr>
              <w:t xml:space="preserve"> de estrategias de formación inicial docente.</w:t>
            </w:r>
          </w:p>
          <w:p w14:paraId="0E7AD25F" w14:textId="67BCB06C" w:rsidR="005A6DB4" w:rsidRPr="00C67F34" w:rsidRDefault="005A6DB4" w:rsidP="00347453">
            <w:pPr>
              <w:pStyle w:val="Encabezado"/>
              <w:widowControl w:val="0"/>
              <w:numPr>
                <w:ilvl w:val="0"/>
                <w:numId w:val="217"/>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w:t>
            </w:r>
            <w:r w:rsidR="00F62EC4" w:rsidRPr="00C67F34">
              <w:rPr>
                <w:rFonts w:ascii="Century Gothic" w:hAnsi="Century Gothic"/>
                <w:i w:val="0"/>
                <w:sz w:val="18"/>
                <w:szCs w:val="18"/>
                <w:lang w:val="es-GT"/>
              </w:rPr>
              <w:t xml:space="preserve">en la organización de estudios de oferta y demanda laboral para diseño de carreras </w:t>
            </w:r>
            <w:r w:rsidR="00BE6C13" w:rsidRPr="00C67F34">
              <w:rPr>
                <w:rFonts w:ascii="Century Gothic" w:hAnsi="Century Gothic"/>
                <w:i w:val="0"/>
                <w:sz w:val="18"/>
                <w:szCs w:val="18"/>
                <w:lang w:val="es-GT"/>
              </w:rPr>
              <w:t>de acuerdo c</w:t>
            </w:r>
            <w:r w:rsidR="00BE6C13" w:rsidRPr="00C67F34">
              <w:rPr>
                <w:rFonts w:ascii="Century Gothic" w:hAnsi="Century Gothic"/>
                <w:iCs w:val="0"/>
                <w:sz w:val="18"/>
                <w:szCs w:val="18"/>
                <w:lang w:val="es-GT"/>
              </w:rPr>
              <w:t>on</w:t>
            </w:r>
            <w:r w:rsidR="00F62EC4" w:rsidRPr="00C67F34">
              <w:rPr>
                <w:rFonts w:ascii="Century Gothic" w:hAnsi="Century Gothic"/>
                <w:i w:val="0"/>
                <w:sz w:val="18"/>
                <w:szCs w:val="18"/>
                <w:lang w:val="es-GT"/>
              </w:rPr>
              <w:t xml:space="preserve"> las necesidades de formación el mercado laboral.</w:t>
            </w:r>
            <w:r w:rsidRPr="00C67F34">
              <w:rPr>
                <w:rFonts w:ascii="Century Gothic" w:hAnsi="Century Gothic"/>
                <w:i w:val="0"/>
                <w:sz w:val="18"/>
                <w:szCs w:val="18"/>
                <w:lang w:val="es-GT"/>
              </w:rPr>
              <w:t xml:space="preserve">  </w:t>
            </w:r>
          </w:p>
          <w:p w14:paraId="2DC32703" w14:textId="77777777" w:rsidR="005A6DB4" w:rsidRPr="00F95016" w:rsidRDefault="005A6DB4" w:rsidP="00347453">
            <w:pPr>
              <w:pStyle w:val="Prrafodelista"/>
              <w:numPr>
                <w:ilvl w:val="0"/>
                <w:numId w:val="21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32BC796E" w14:textId="77777777" w:rsidR="005A6DB4" w:rsidRPr="00F95016" w:rsidRDefault="005A6DB4" w:rsidP="00347453">
            <w:pPr>
              <w:pStyle w:val="Prrafodelista"/>
              <w:numPr>
                <w:ilvl w:val="0"/>
                <w:numId w:val="217"/>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95016">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038B348D" w14:textId="77777777" w:rsidR="005A6DB4" w:rsidRPr="00C67F34"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C67F34" w14:paraId="29C3CD6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4ADC74E" w14:textId="70DCF10A" w:rsidR="005A6DB4" w:rsidRPr="00C67F34" w:rsidRDefault="005A6DB4" w:rsidP="00347453">
            <w:pPr>
              <w:pStyle w:val="Prrafodelista"/>
              <w:numPr>
                <w:ilvl w:val="0"/>
                <w:numId w:val="243"/>
              </w:numPr>
              <w:jc w:val="both"/>
              <w:textAlignment w:val="center"/>
              <w:rPr>
                <w:rFonts w:ascii="Century Gothic" w:eastAsia="SimSun" w:hAnsi="Century Gothic" w:cs="Arial"/>
                <w:b/>
                <w:i w:val="0"/>
                <w:sz w:val="18"/>
                <w:szCs w:val="18"/>
                <w:lang w:val="es-GT" w:bidi="ar"/>
              </w:rPr>
            </w:pPr>
            <w:r w:rsidRPr="00C67F34">
              <w:rPr>
                <w:rFonts w:ascii="Century Gothic" w:hAnsi="Century Gothic" w:cs="Arial"/>
                <w:b/>
                <w:i w:val="0"/>
                <w:sz w:val="18"/>
                <w:szCs w:val="18"/>
                <w:lang w:bidi="ar"/>
              </w:rPr>
              <w:t xml:space="preserve">TAREAS </w:t>
            </w:r>
            <w:r w:rsidRPr="0027500A">
              <w:rPr>
                <w:rFonts w:ascii="Century Gothic" w:eastAsia="SimSun" w:hAnsi="Century Gothic" w:cs="Arial"/>
                <w:b/>
                <w:sz w:val="18"/>
                <w:szCs w:val="18"/>
                <w:lang w:val="es-GT" w:bidi="ar"/>
              </w:rPr>
              <w:t>PERIÓDICAS</w:t>
            </w:r>
          </w:p>
        </w:tc>
      </w:tr>
      <w:tr w:rsidR="005A6DB4" w:rsidRPr="00C67F34" w14:paraId="02EB4D1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1DF66B1" w14:textId="2EC6F2D7" w:rsidR="00BF03A2" w:rsidRPr="00C67F34" w:rsidRDefault="00BF03A2" w:rsidP="00347453">
            <w:pPr>
              <w:pStyle w:val="Encabezado"/>
              <w:widowControl w:val="0"/>
              <w:numPr>
                <w:ilvl w:val="0"/>
                <w:numId w:val="218"/>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Atender y resolver consultas relacionadas con el currículo de formación inicial docente y en general para que se implemente en el aula.</w:t>
            </w:r>
          </w:p>
          <w:p w14:paraId="57AAFE78" w14:textId="24281CA3" w:rsidR="005A6DB4" w:rsidRPr="00C67F34" w:rsidRDefault="005A6DB4" w:rsidP="00347453">
            <w:pPr>
              <w:pStyle w:val="Encabezado"/>
              <w:widowControl w:val="0"/>
              <w:numPr>
                <w:ilvl w:val="0"/>
                <w:numId w:val="218"/>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la planificación de las acciones técnicas del departamento, de acuerdo con las acciones programadas en el POA </w:t>
            </w:r>
          </w:p>
          <w:p w14:paraId="55F12193" w14:textId="77777777" w:rsidR="005A6DB4" w:rsidRPr="00C67F34" w:rsidRDefault="005A6DB4" w:rsidP="00347453">
            <w:pPr>
              <w:pStyle w:val="Encabezado"/>
              <w:widowControl w:val="0"/>
              <w:numPr>
                <w:ilvl w:val="0"/>
                <w:numId w:val="218"/>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informes de los procesos y actividades de acuerdo con los procedimientos establecidos.</w:t>
            </w:r>
          </w:p>
          <w:p w14:paraId="1EA1F865" w14:textId="2A2FE229" w:rsidR="005A6DB4" w:rsidRPr="00C67F34" w:rsidRDefault="005A6DB4" w:rsidP="00347453">
            <w:pPr>
              <w:pStyle w:val="Encabezado"/>
              <w:widowControl w:val="0"/>
              <w:numPr>
                <w:ilvl w:val="0"/>
                <w:numId w:val="218"/>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Elaborar dictámenes, opiniones, oficios, providencias e informes relacionadas con </w:t>
            </w:r>
            <w:r w:rsidR="00BF03A2" w:rsidRPr="00C67F34">
              <w:rPr>
                <w:rFonts w:ascii="Century Gothic" w:hAnsi="Century Gothic"/>
                <w:i w:val="0"/>
                <w:sz w:val="18"/>
                <w:szCs w:val="18"/>
                <w:lang w:val="es-GT"/>
              </w:rPr>
              <w:t>el Ciclo Diversificado</w:t>
            </w:r>
          </w:p>
          <w:p w14:paraId="46C2F50F" w14:textId="77777777" w:rsidR="005A6DB4" w:rsidRPr="00C67F34" w:rsidRDefault="005A6DB4" w:rsidP="00347453">
            <w:pPr>
              <w:pStyle w:val="Encabezado"/>
              <w:widowControl w:val="0"/>
              <w:numPr>
                <w:ilvl w:val="0"/>
                <w:numId w:val="218"/>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Integrar equipos de trabajo para la consecución de los objetivos y metas institucionales o del departamento.</w:t>
            </w:r>
          </w:p>
          <w:p w14:paraId="40402D65" w14:textId="65584CFF" w:rsidR="005A6DB4" w:rsidRPr="00E50FEE" w:rsidRDefault="005A6DB4" w:rsidP="00347453">
            <w:pPr>
              <w:pStyle w:val="Encabezado"/>
              <w:widowControl w:val="0"/>
              <w:numPr>
                <w:ilvl w:val="0"/>
                <w:numId w:val="218"/>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Realizar reuniones de trabajo y capacitaciones relacionadas con el </w:t>
            </w:r>
            <w:r w:rsidR="00BF03A2" w:rsidRPr="00C67F34">
              <w:rPr>
                <w:rFonts w:ascii="Century Gothic" w:hAnsi="Century Gothic"/>
                <w:i w:val="0"/>
                <w:sz w:val="18"/>
                <w:szCs w:val="18"/>
                <w:lang w:val="es-GT"/>
              </w:rPr>
              <w:t>Ciclo Diversificado.</w:t>
            </w:r>
          </w:p>
          <w:p w14:paraId="0CB159FD" w14:textId="77777777" w:rsidR="00E50FEE" w:rsidRPr="00F95016" w:rsidRDefault="00E50FEE" w:rsidP="00347453">
            <w:pPr>
              <w:pStyle w:val="Encabezado"/>
              <w:widowControl w:val="0"/>
              <w:numPr>
                <w:ilvl w:val="0"/>
                <w:numId w:val="218"/>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791A5993" w14:textId="77777777" w:rsidR="005A6DB4" w:rsidRPr="00C67F34"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C67F34" w14:paraId="57B41235"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17F972C1" w14:textId="4B8EE840"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rPr>
              <w:t xml:space="preserve">TAREAS </w:t>
            </w:r>
            <w:r w:rsidRPr="0027500A">
              <w:rPr>
                <w:rFonts w:ascii="Century Gothic" w:eastAsia="SimSun" w:hAnsi="Century Gothic" w:cs="Arial"/>
                <w:b/>
                <w:sz w:val="18"/>
                <w:szCs w:val="18"/>
                <w:lang w:val="es-GT" w:bidi="ar"/>
              </w:rPr>
              <w:t>EVENTUALES</w:t>
            </w:r>
          </w:p>
        </w:tc>
      </w:tr>
      <w:tr w:rsidR="005A6DB4" w:rsidRPr="00C67F34" w14:paraId="1262CEA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322B5FA9" w14:textId="77777777" w:rsidR="005A6DB4" w:rsidRPr="00C67F34" w:rsidRDefault="005A6DB4" w:rsidP="00347453">
            <w:pPr>
              <w:pStyle w:val="Encabezado"/>
              <w:widowControl w:val="0"/>
              <w:numPr>
                <w:ilvl w:val="0"/>
                <w:numId w:val="21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45019928" w14:textId="77777777" w:rsidR="005A6DB4" w:rsidRPr="00C67F34" w:rsidRDefault="005A6DB4" w:rsidP="00347453">
            <w:pPr>
              <w:pStyle w:val="Encabezado"/>
              <w:widowControl w:val="0"/>
              <w:numPr>
                <w:ilvl w:val="0"/>
                <w:numId w:val="21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Apoyar administrativamente en diferentes eventos que organiza la institución.</w:t>
            </w:r>
          </w:p>
          <w:p w14:paraId="695D674D" w14:textId="77777777" w:rsidR="005A6DB4" w:rsidRPr="00C67F34" w:rsidRDefault="005A6DB4" w:rsidP="00347453">
            <w:pPr>
              <w:pStyle w:val="Encabezado"/>
              <w:widowControl w:val="0"/>
              <w:numPr>
                <w:ilvl w:val="0"/>
                <w:numId w:val="21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3F50D1A9" w14:textId="77777777" w:rsidR="005A6DB4" w:rsidRPr="00C67F34" w:rsidRDefault="005A6DB4" w:rsidP="00347453">
            <w:pPr>
              <w:pStyle w:val="Encabezado"/>
              <w:widowControl w:val="0"/>
              <w:numPr>
                <w:ilvl w:val="0"/>
                <w:numId w:val="21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Utilizar el Sistema de Gestión de Calidad para la ejecución de actividades del Departamento.</w:t>
            </w:r>
          </w:p>
          <w:p w14:paraId="1A880E53" w14:textId="3720949A" w:rsidR="005A6DB4" w:rsidRPr="00C67F34" w:rsidRDefault="005A6DB4" w:rsidP="00347453">
            <w:pPr>
              <w:pStyle w:val="Encabezado"/>
              <w:widowControl w:val="0"/>
              <w:numPr>
                <w:ilvl w:val="0"/>
                <w:numId w:val="21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mesas de trabajo donde represente a la Digecur y/o al Mineduc, </w:t>
            </w:r>
            <w:r w:rsidR="00BE6C13" w:rsidRPr="00C67F34">
              <w:rPr>
                <w:rFonts w:ascii="Century Gothic" w:hAnsi="Century Gothic"/>
                <w:i w:val="0"/>
                <w:sz w:val="18"/>
                <w:szCs w:val="18"/>
                <w:lang w:val="es-GT"/>
              </w:rPr>
              <w:t>de acuerdo co</w:t>
            </w:r>
            <w:r w:rsidR="00BE6C13" w:rsidRPr="00C67F34">
              <w:rPr>
                <w:rFonts w:ascii="Century Gothic" w:hAnsi="Century Gothic"/>
                <w:iCs w:val="0"/>
                <w:sz w:val="18"/>
                <w:szCs w:val="18"/>
                <w:lang w:val="es-GT"/>
              </w:rPr>
              <w:t>n el</w:t>
            </w:r>
            <w:r w:rsidRPr="00C67F34">
              <w:rPr>
                <w:rFonts w:ascii="Century Gothic" w:hAnsi="Century Gothic"/>
                <w:i w:val="0"/>
                <w:sz w:val="18"/>
                <w:szCs w:val="18"/>
                <w:lang w:val="es-GT"/>
              </w:rPr>
              <w:t xml:space="preserve"> nombramiento correspondiente</w:t>
            </w:r>
          </w:p>
          <w:p w14:paraId="6717AD5E" w14:textId="3EE5822C" w:rsidR="005A6DB4" w:rsidRPr="00513B43" w:rsidRDefault="005A6DB4" w:rsidP="00347453">
            <w:pPr>
              <w:pStyle w:val="Encabezado"/>
              <w:widowControl w:val="0"/>
              <w:numPr>
                <w:ilvl w:val="0"/>
                <w:numId w:val="219"/>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C67F34" w14:paraId="56719435"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39FD9C0" w14:textId="11064975" w:rsidR="005A6DB4" w:rsidRPr="00C67F34" w:rsidRDefault="005A6DB4" w:rsidP="00347453">
            <w:pPr>
              <w:pStyle w:val="Prrafodelista"/>
              <w:numPr>
                <w:ilvl w:val="0"/>
                <w:numId w:val="243"/>
              </w:numPr>
              <w:jc w:val="both"/>
              <w:textAlignment w:val="center"/>
              <w:rPr>
                <w:rFonts w:ascii="Century Gothic" w:eastAsia="SimSun" w:hAnsi="Century Gothic" w:cs="Arial"/>
                <w:i w:val="0"/>
                <w:sz w:val="18"/>
                <w:szCs w:val="18"/>
                <w:lang w:val="es-GT" w:bidi="ar"/>
              </w:rPr>
            </w:pPr>
            <w:r w:rsidRPr="0027500A">
              <w:rPr>
                <w:rFonts w:ascii="Century Gothic" w:eastAsia="SimSun" w:hAnsi="Century Gothic" w:cs="Arial"/>
                <w:bCs w:val="0"/>
                <w:sz w:val="18"/>
                <w:szCs w:val="18"/>
                <w:lang w:val="es-GT" w:bidi="ar"/>
              </w:rPr>
              <w:lastRenderedPageBreak/>
              <w:t>UBICACIÓN</w:t>
            </w:r>
            <w:r w:rsidRPr="00C67F34">
              <w:rPr>
                <w:rFonts w:ascii="Century Gothic" w:eastAsia="SimSun" w:hAnsi="Century Gothic" w:cs="Arial"/>
                <w:i w:val="0"/>
                <w:sz w:val="18"/>
                <w:szCs w:val="18"/>
                <w:lang w:val="es-GT" w:bidi="ar"/>
              </w:rPr>
              <w:t xml:space="preserve"> DEL PUESTO</w:t>
            </w:r>
          </w:p>
        </w:tc>
      </w:tr>
      <w:tr w:rsidR="005A6DB4" w:rsidRPr="00C67F34" w14:paraId="2FBB002A"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4FA006" w14:textId="0AA0308E" w:rsidR="005A6DB4" w:rsidRPr="00C67F34" w:rsidRDefault="005A6DB4" w:rsidP="003E0EBB">
            <w:pPr>
              <w:jc w:val="both"/>
              <w:textAlignment w:val="center"/>
              <w:rPr>
                <w:rFonts w:ascii="Century Gothic" w:hAnsi="Century Gothic"/>
                <w:i w:val="0"/>
                <w:sz w:val="18"/>
                <w:szCs w:val="18"/>
                <w:lang w:val="es-GT"/>
              </w:rPr>
            </w:pPr>
            <w:r w:rsidRPr="00C67F34">
              <w:rPr>
                <w:rFonts w:ascii="Century Gothic" w:hAnsi="Century Gothic"/>
                <w:i w:val="0"/>
                <w:sz w:val="18"/>
                <w:szCs w:val="18"/>
                <w:lang w:val="es-GT"/>
              </w:rPr>
              <w:t xml:space="preserve">El puesto de trabajo se ubica en el </w:t>
            </w:r>
            <w:r w:rsidRPr="00C67F34">
              <w:rPr>
                <w:rFonts w:ascii="Century Gothic" w:hAnsi="Century Gothic" w:cs="Arial"/>
                <w:i w:val="0"/>
                <w:sz w:val="18"/>
                <w:szCs w:val="18"/>
                <w:lang w:val="es-GT"/>
              </w:rPr>
              <w:t xml:space="preserve">Departamento de Nivel Medio, </w:t>
            </w:r>
            <w:r w:rsidR="00F62EC4" w:rsidRPr="00C67F34">
              <w:rPr>
                <w:rFonts w:ascii="Century Gothic" w:hAnsi="Century Gothic" w:cs="Arial"/>
                <w:i w:val="0"/>
                <w:sz w:val="18"/>
                <w:szCs w:val="18"/>
                <w:lang w:val="es-GT"/>
              </w:rPr>
              <w:t>Ciclo Diversificado.</w:t>
            </w:r>
          </w:p>
        </w:tc>
      </w:tr>
      <w:tr w:rsidR="005A6DB4" w:rsidRPr="00C67F34" w14:paraId="4FAC94E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4021A02" w14:textId="5837A479"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SUPERVISIÓN</w:t>
            </w:r>
          </w:p>
        </w:tc>
      </w:tr>
      <w:tr w:rsidR="005A6DB4" w:rsidRPr="00C67F34" w14:paraId="25A5248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D8EAB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N/A</w:t>
            </w:r>
          </w:p>
          <w:p w14:paraId="5EB01F1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82AE0D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B75FAFF" w14:textId="443B6238" w:rsidR="005A6DB4" w:rsidRPr="0021595A" w:rsidRDefault="005A6DB4" w:rsidP="00347453">
            <w:pPr>
              <w:pStyle w:val="Prrafodelista"/>
              <w:numPr>
                <w:ilvl w:val="0"/>
                <w:numId w:val="243"/>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RESPONSABILIDAD</w:t>
            </w:r>
          </w:p>
        </w:tc>
      </w:tr>
      <w:tr w:rsidR="005A6DB4" w:rsidRPr="00C67F34" w14:paraId="19F2139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FFF6D6"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49AD5711" w14:textId="77777777" w:rsidR="005A6DB4" w:rsidRPr="00C67F34" w:rsidRDefault="005A6DB4" w:rsidP="003E0EBB">
            <w:pPr>
              <w:jc w:val="both"/>
              <w:textAlignment w:val="center"/>
              <w:rPr>
                <w:rFonts w:ascii="Century Gothic" w:hAnsi="Century Gothic" w:cs="Arial"/>
                <w:b/>
                <w:i w:val="0"/>
                <w:sz w:val="18"/>
                <w:szCs w:val="18"/>
                <w:lang w:val="es-GT"/>
              </w:rPr>
            </w:pPr>
          </w:p>
        </w:tc>
      </w:tr>
      <w:tr w:rsidR="005A6DB4" w:rsidRPr="00C67F34" w14:paraId="20EC130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E6A80D"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Por el uso cuidado y resguardo del mobiliario y equipo que tiene registrado en la tarjeta de responsabilidad.</w:t>
            </w:r>
          </w:p>
          <w:p w14:paraId="09C9E1E7" w14:textId="77777777" w:rsidR="005A6DB4" w:rsidRPr="00C67F34"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C67F34" w14:paraId="6135106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A34259" w14:textId="4E1BD5C7" w:rsidR="005A6DB4" w:rsidRPr="00CB599D" w:rsidRDefault="005A6DB4" w:rsidP="00347453">
            <w:pPr>
              <w:pStyle w:val="Prrafodelista"/>
              <w:numPr>
                <w:ilvl w:val="0"/>
                <w:numId w:val="243"/>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RELACIONES</w:t>
            </w:r>
            <w:r w:rsidRPr="00CB599D">
              <w:rPr>
                <w:rFonts w:ascii="Century Gothic" w:hAnsi="Century Gothic" w:cs="Arial"/>
                <w:b/>
                <w:sz w:val="18"/>
                <w:szCs w:val="18"/>
                <w:lang w:val="es-GT"/>
              </w:rPr>
              <w:t xml:space="preserve"> LABORALES</w:t>
            </w:r>
          </w:p>
        </w:tc>
      </w:tr>
      <w:tr w:rsidR="005A6DB4" w:rsidRPr="00C67F34" w14:paraId="28E1A8B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C2D825"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0CEADB09"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C67F34" w14:paraId="0045994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1209AF"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730A67EC"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Organizaciones gubernamentales y no gubernamentales, centros educativos, universidades, cooperación nacional e internacional, entre otros.</w:t>
            </w:r>
          </w:p>
          <w:p w14:paraId="7141B18E"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388932C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9165360" w14:textId="77777777" w:rsidR="005A6DB4" w:rsidRPr="00C67F34" w:rsidRDefault="005A6DB4" w:rsidP="00347453">
            <w:pPr>
              <w:pStyle w:val="Prrafodelista"/>
              <w:numPr>
                <w:ilvl w:val="0"/>
                <w:numId w:val="243"/>
              </w:numPr>
              <w:jc w:val="both"/>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LUGAR DE TRABAJO</w:t>
            </w:r>
          </w:p>
        </w:tc>
      </w:tr>
      <w:tr w:rsidR="005A6DB4" w:rsidRPr="00C67F34" w14:paraId="5966631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6E37FC" w14:textId="3E6C60D2"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El puesto de trabajo se ubica en la Dirección General de Currículo -DIGECUR- </w:t>
            </w:r>
          </w:p>
        </w:tc>
      </w:tr>
      <w:tr w:rsidR="005A6DB4" w:rsidRPr="00C67F34" w14:paraId="2130485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7F51B97" w14:textId="77777777"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JORNADA</w:t>
            </w:r>
            <w:r w:rsidRPr="00C67F34">
              <w:rPr>
                <w:rFonts w:ascii="Century Gothic" w:hAnsi="Century Gothic" w:cs="Arial"/>
                <w:b/>
                <w:i w:val="0"/>
                <w:sz w:val="18"/>
                <w:szCs w:val="18"/>
                <w:lang w:val="es-GT"/>
              </w:rPr>
              <w:t xml:space="preserve"> DE TRABAJO</w:t>
            </w:r>
          </w:p>
        </w:tc>
      </w:tr>
      <w:tr w:rsidR="005A6DB4" w:rsidRPr="00C67F34" w14:paraId="100A186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5445AA" w14:textId="547E4A8A"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C67F34">
              <w:rPr>
                <w:rFonts w:ascii="Century Gothic" w:hAnsi="Century Gothic" w:cs="Arial"/>
                <w:i w:val="0"/>
                <w:sz w:val="18"/>
                <w:szCs w:val="18"/>
                <w:lang w:val="es-GT"/>
              </w:rPr>
              <w:t>, de lunes a viernes de 9:00 a 17:30 horas</w:t>
            </w:r>
            <w:r w:rsidR="00F62EC4" w:rsidRPr="00C67F34">
              <w:rPr>
                <w:rFonts w:ascii="Century Gothic" w:hAnsi="Century Gothic" w:cs="Arial"/>
                <w:i w:val="0"/>
                <w:sz w:val="18"/>
                <w:szCs w:val="18"/>
                <w:lang w:val="es-GT"/>
              </w:rPr>
              <w:t>.</w:t>
            </w:r>
          </w:p>
          <w:p w14:paraId="4001619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EFA327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57F260" w14:textId="77777777"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RIESGOS</w:t>
            </w:r>
            <w:r w:rsidRPr="00C67F34">
              <w:rPr>
                <w:rFonts w:ascii="Century Gothic" w:hAnsi="Century Gothic" w:cs="Arial"/>
                <w:b/>
                <w:i w:val="0"/>
                <w:sz w:val="18"/>
                <w:szCs w:val="18"/>
                <w:lang w:val="es-GT"/>
              </w:rPr>
              <w:t xml:space="preserve"> EN EL TRABAJO</w:t>
            </w:r>
          </w:p>
        </w:tc>
      </w:tr>
      <w:tr w:rsidR="005A6DB4" w:rsidRPr="00C67F34" w14:paraId="01F1250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6F57DA" w14:textId="42258B03"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el cumplimiento de las metas y objetivos del departamento de </w:t>
            </w:r>
            <w:r w:rsidR="00F62EC4" w:rsidRPr="00C67F34">
              <w:rPr>
                <w:rFonts w:ascii="Century Gothic" w:hAnsi="Century Gothic" w:cs="Arial"/>
                <w:i w:val="0"/>
                <w:sz w:val="18"/>
                <w:szCs w:val="18"/>
                <w:lang w:val="es-GT"/>
              </w:rPr>
              <w:t>Nivel Medio Ciclo Diversificado.</w:t>
            </w:r>
          </w:p>
          <w:p w14:paraId="0D89FE65"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D7938B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B25A009" w14:textId="77777777"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CONSECUENCIAS</w:t>
            </w:r>
            <w:r w:rsidRPr="00C67F34">
              <w:rPr>
                <w:rFonts w:ascii="Century Gothic" w:hAnsi="Century Gothic" w:cs="Arial"/>
                <w:b/>
                <w:i w:val="0"/>
                <w:sz w:val="18"/>
                <w:szCs w:val="18"/>
                <w:lang w:val="es-GT"/>
              </w:rPr>
              <w:t xml:space="preserve"> EN EL TRABAJO</w:t>
            </w:r>
          </w:p>
        </w:tc>
      </w:tr>
      <w:tr w:rsidR="005A6DB4" w:rsidRPr="00C67F34" w14:paraId="6810703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826F5E"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6CF758A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F079D0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9AD78FE" w14:textId="77777777"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ESFUERZO</w:t>
            </w:r>
            <w:r w:rsidRPr="00C67F34">
              <w:rPr>
                <w:rFonts w:ascii="Century Gothic" w:hAnsi="Century Gothic" w:cs="Arial"/>
                <w:b/>
                <w:i w:val="0"/>
                <w:sz w:val="18"/>
                <w:szCs w:val="18"/>
                <w:lang w:val="es-GT"/>
              </w:rPr>
              <w:t xml:space="preserve"> EN EL TRABAJO</w:t>
            </w:r>
          </w:p>
        </w:tc>
      </w:tr>
      <w:tr w:rsidR="005A6DB4" w:rsidRPr="00C67F34" w14:paraId="0EC3A2BD"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1F55C8"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72A9D77" w14:textId="0096816C"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C67F34">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w:t>
            </w:r>
            <w:r w:rsidR="00F62EC4" w:rsidRPr="00C67F34">
              <w:rPr>
                <w:rFonts w:ascii="Century Gothic" w:eastAsia="Century Gothic" w:hAnsi="Century Gothic" w:cs="Century Gothic"/>
                <w:iCs/>
                <w:sz w:val="18"/>
                <w:szCs w:val="18"/>
                <w:lang w:val="es-GT"/>
              </w:rPr>
              <w:t xml:space="preserve">del diseño curricular </w:t>
            </w:r>
            <w:r w:rsidRPr="00C67F34">
              <w:rPr>
                <w:rFonts w:ascii="Century Gothic" w:eastAsia="Century Gothic" w:hAnsi="Century Gothic" w:cs="Century Gothic"/>
                <w:iCs/>
                <w:sz w:val="18"/>
                <w:szCs w:val="18"/>
                <w:lang w:val="es-GT"/>
              </w:rPr>
              <w:t xml:space="preserve">del área, </w:t>
            </w:r>
            <w:r w:rsidRPr="00C67F34">
              <w:rPr>
                <w:rFonts w:ascii="Century Gothic" w:eastAsiaTheme="minorHAnsi" w:hAnsi="Century Gothic" w:cs="Century Gothic"/>
                <w:iCs/>
                <w:sz w:val="18"/>
                <w:szCs w:val="18"/>
                <w:lang w:eastAsia="en-US"/>
              </w:rPr>
              <w:t>así como para la emisión y revisión de documentos y materiales que se elaboran en el mismo.</w:t>
            </w:r>
          </w:p>
          <w:p w14:paraId="18E7C6D5"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05968F17"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46D979"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3119BE5" w14:textId="798F4EE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C67F34">
              <w:rPr>
                <w:rFonts w:ascii="Century Gothic" w:hAnsi="Century Gothic"/>
                <w:iCs/>
                <w:sz w:val="18"/>
                <w:szCs w:val="18"/>
                <w:lang w:val="es-GT"/>
              </w:rPr>
              <w:t>.</w:t>
            </w:r>
          </w:p>
        </w:tc>
      </w:tr>
      <w:tr w:rsidR="005A6DB4" w:rsidRPr="00C67F34" w14:paraId="13C9D89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BFC2950" w14:textId="77777777" w:rsidR="005A6DB4" w:rsidRPr="00C67F34"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Perfil del puesto</w:t>
            </w:r>
          </w:p>
        </w:tc>
      </w:tr>
      <w:tr w:rsidR="005A6DB4" w:rsidRPr="00C67F34" w14:paraId="7EA9CC1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1874D35" w14:textId="77777777" w:rsidR="005A6DB4" w:rsidRPr="00C67F34" w:rsidRDefault="005A6DB4" w:rsidP="00347453">
            <w:pPr>
              <w:pStyle w:val="Prrafodelista"/>
              <w:numPr>
                <w:ilvl w:val="0"/>
                <w:numId w:val="243"/>
              </w:numPr>
              <w:jc w:val="both"/>
              <w:textAlignment w:val="center"/>
              <w:rPr>
                <w:rFonts w:ascii="Century Gothic" w:eastAsia="SimSun" w:hAnsi="Century Gothic" w:cs="Arial"/>
                <w:b/>
                <w:i w:val="0"/>
                <w:sz w:val="18"/>
                <w:szCs w:val="18"/>
                <w:lang w:val="es-GT" w:bidi="ar"/>
              </w:rPr>
            </w:pPr>
            <w:r w:rsidRPr="0027500A">
              <w:rPr>
                <w:rFonts w:ascii="Century Gothic" w:eastAsia="SimSun" w:hAnsi="Century Gothic" w:cs="Arial"/>
                <w:b/>
                <w:sz w:val="18"/>
                <w:szCs w:val="18"/>
                <w:lang w:val="es-GT" w:bidi="ar"/>
              </w:rPr>
              <w:t>EDUCACIÓN</w:t>
            </w:r>
            <w:r w:rsidRPr="00C67F34">
              <w:rPr>
                <w:rFonts w:ascii="Century Gothic" w:eastAsia="SimSun" w:hAnsi="Century Gothic" w:cs="Arial"/>
                <w:b/>
                <w:i w:val="0"/>
                <w:sz w:val="18"/>
                <w:szCs w:val="18"/>
                <w:lang w:val="es-GT" w:bidi="ar"/>
              </w:rPr>
              <w:t xml:space="preserve"> Y EXPERIENCIA</w:t>
            </w:r>
          </w:p>
        </w:tc>
      </w:tr>
      <w:tr w:rsidR="005A6DB4" w:rsidRPr="00C67F34" w14:paraId="59537CA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308308D"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7C3B7E17" w14:textId="05417541" w:rsidR="005A6DB4" w:rsidRPr="00C67F34" w:rsidRDefault="005A6DB4"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C67F34">
              <w:rPr>
                <w:rFonts w:ascii="Century Gothic" w:hAnsi="Century Gothic" w:cs="Arial"/>
                <w:iCs/>
                <w:color w:val="000000" w:themeColor="text1"/>
                <w:sz w:val="18"/>
                <w:szCs w:val="18"/>
              </w:rPr>
              <w:t xml:space="preserve">Acreditar título universitario a nivel </w:t>
            </w:r>
            <w:r w:rsidR="00F62EC4" w:rsidRPr="00C67F34">
              <w:rPr>
                <w:rFonts w:ascii="Century Gothic" w:hAnsi="Century Gothic" w:cs="Arial"/>
                <w:iCs/>
                <w:color w:val="000000" w:themeColor="text1"/>
                <w:sz w:val="18"/>
                <w:szCs w:val="18"/>
              </w:rPr>
              <w:t xml:space="preserve">de </w:t>
            </w:r>
            <w:r w:rsidRPr="00C67F34">
              <w:rPr>
                <w:rFonts w:ascii="Century Gothic" w:hAnsi="Century Gothic" w:cs="Arial"/>
                <w:iCs/>
                <w:color w:val="000000" w:themeColor="text1"/>
                <w:sz w:val="18"/>
                <w:szCs w:val="18"/>
              </w:rPr>
              <w:t>licenciatura en una carrera afín al puesto.  Seis meses de experiencia como Asesor Profesional Especializado II y ser colegiado activo.</w:t>
            </w:r>
          </w:p>
          <w:p w14:paraId="116135A4"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128703F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2E2666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727FD67C"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C67F34">
              <w:rPr>
                <w:rFonts w:ascii="Century Gothic" w:hAnsi="Century Gothic" w:cs="Arial"/>
                <w:iCs/>
                <w:color w:val="000000" w:themeColor="text1"/>
                <w:sz w:val="18"/>
                <w:szCs w:val="18"/>
              </w:rPr>
              <w:t xml:space="preserve">Acreditar título universitario a nivel de licenciatura en la carrera profesional que el puesto requiera. </w:t>
            </w:r>
            <w:r w:rsidRPr="00FD4BD0">
              <w:rPr>
                <w:rFonts w:ascii="Century Gothic" w:hAnsi="Century Gothic" w:cs="Arial"/>
                <w:iCs/>
                <w:color w:val="000000" w:themeColor="text1"/>
                <w:sz w:val="18"/>
                <w:szCs w:val="18"/>
              </w:rPr>
              <w:t>Seis años d</w:t>
            </w:r>
            <w:r w:rsidRPr="00C67F34">
              <w:rPr>
                <w:rFonts w:ascii="Century Gothic" w:hAnsi="Century Gothic" w:cs="Arial"/>
                <w:iCs/>
                <w:color w:val="000000" w:themeColor="text1"/>
                <w:sz w:val="18"/>
                <w:szCs w:val="18"/>
              </w:rPr>
              <w:t>e experiencia en labores afines y ser colegiado activo.</w:t>
            </w:r>
          </w:p>
          <w:p w14:paraId="2D543521" w14:textId="77777777" w:rsidR="005A6DB4" w:rsidRPr="00C67F34" w:rsidRDefault="005A6DB4"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C67F34" w14:paraId="780D54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60B0C1F2" w14:textId="75C27965"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CARRERA</w:t>
            </w:r>
            <w:r w:rsidRPr="00C67F34">
              <w:rPr>
                <w:rFonts w:ascii="Century Gothic" w:hAnsi="Century Gothic" w:cs="Arial"/>
                <w:b/>
                <w:i w:val="0"/>
                <w:sz w:val="18"/>
                <w:szCs w:val="18"/>
                <w:lang w:val="es-GT"/>
              </w:rPr>
              <w:t xml:space="preserve"> A</w:t>
            </w:r>
            <w:r w:rsidR="00F04EC6">
              <w:rPr>
                <w:rFonts w:ascii="Century Gothic" w:hAnsi="Century Gothic" w:cs="Arial"/>
                <w:b/>
                <w:i w:val="0"/>
                <w:sz w:val="18"/>
                <w:szCs w:val="18"/>
                <w:lang w:val="es-GT"/>
              </w:rPr>
              <w:t>FÍN</w:t>
            </w:r>
          </w:p>
        </w:tc>
      </w:tr>
      <w:tr w:rsidR="005A6DB4" w:rsidRPr="00C67F34" w14:paraId="5EC96E0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6523D1" w14:textId="6A265DF6" w:rsidR="005A6DB4" w:rsidRPr="00C67F34" w:rsidRDefault="00FD4BD0"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w:t>
            </w:r>
            <w:r w:rsidR="00C7741F">
              <w:rPr>
                <w:rFonts w:ascii="Century Gothic" w:hAnsi="Century Gothic" w:cs="Arial"/>
                <w:i w:val="0"/>
                <w:sz w:val="18"/>
                <w:szCs w:val="18"/>
                <w:lang w:val="es-GT"/>
              </w:rPr>
              <w:t>en</w:t>
            </w:r>
            <w:r>
              <w:rPr>
                <w:rFonts w:ascii="Century Gothic" w:hAnsi="Century Gothic" w:cs="Arial"/>
                <w:i w:val="0"/>
                <w:sz w:val="18"/>
                <w:szCs w:val="18"/>
                <w:lang w:val="es-GT"/>
              </w:rPr>
              <w:t xml:space="preserve"> </w:t>
            </w:r>
            <w:r w:rsidR="00F62EC4" w:rsidRPr="00C67F34">
              <w:rPr>
                <w:rFonts w:ascii="Century Gothic" w:hAnsi="Century Gothic" w:cs="Arial"/>
                <w:i w:val="0"/>
                <w:sz w:val="18"/>
                <w:szCs w:val="18"/>
                <w:lang w:val="es-GT"/>
              </w:rPr>
              <w:t xml:space="preserve">Licenciatura en Educación, Licenciatura en Administración Educativa, </w:t>
            </w:r>
            <w:r w:rsidR="005A6DB4" w:rsidRPr="00C67F34">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6D1BCE62"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575E520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8FCAA7" w14:textId="77777777"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 </w:t>
            </w:r>
            <w:r w:rsidRPr="0027500A">
              <w:rPr>
                <w:rFonts w:ascii="Century Gothic" w:eastAsia="SimSun" w:hAnsi="Century Gothic" w:cs="Arial"/>
                <w:b/>
                <w:sz w:val="18"/>
                <w:szCs w:val="18"/>
                <w:lang w:val="es-GT" w:bidi="ar"/>
              </w:rPr>
              <w:t>CONOCIMIENTOS</w:t>
            </w:r>
            <w:r w:rsidRPr="00C67F34">
              <w:rPr>
                <w:rFonts w:ascii="Century Gothic" w:hAnsi="Century Gothic" w:cs="Arial"/>
                <w:b/>
                <w:i w:val="0"/>
                <w:sz w:val="18"/>
                <w:szCs w:val="18"/>
                <w:lang w:val="es-GT"/>
              </w:rPr>
              <w:t xml:space="preserve"> ESPECÍFICOS</w:t>
            </w:r>
          </w:p>
        </w:tc>
      </w:tr>
      <w:tr w:rsidR="005A6DB4" w:rsidRPr="00C67F34" w14:paraId="2D2C202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7D4C47" w14:textId="33CDF1CD" w:rsidR="005A6DB4" w:rsidRPr="00C67F34" w:rsidRDefault="005A6DB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curriculares</w:t>
            </w:r>
            <w:r w:rsidR="00F62EC4" w:rsidRPr="00C67F34">
              <w:rPr>
                <w:rFonts w:ascii="Century Gothic" w:hAnsi="Century Gothic"/>
                <w:i w:val="0"/>
                <w:sz w:val="18"/>
                <w:szCs w:val="18"/>
                <w:lang w:val="es-GT"/>
              </w:rPr>
              <w:t xml:space="preserve"> y de transformación curricular.</w:t>
            </w:r>
          </w:p>
          <w:p w14:paraId="59E41E0D" w14:textId="2C7DE10B" w:rsidR="005A6DB4" w:rsidRPr="00C67F34" w:rsidRDefault="005A6DB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lastRenderedPageBreak/>
              <w:t>Experiencia en procesos pedagógicos, metodológicos y de evaluación de los aprendizajes pertinentes a</w:t>
            </w:r>
            <w:r w:rsidR="00F62EC4" w:rsidRPr="00C67F34">
              <w:rPr>
                <w:rFonts w:ascii="Century Gothic" w:hAnsi="Century Gothic"/>
                <w:i w:val="0"/>
                <w:sz w:val="18"/>
                <w:szCs w:val="18"/>
                <w:lang w:val="es-GT"/>
              </w:rPr>
              <w:t xml:space="preserve"> </w:t>
            </w:r>
            <w:r w:rsidRPr="00C67F34">
              <w:rPr>
                <w:rFonts w:ascii="Century Gothic" w:hAnsi="Century Gothic"/>
                <w:i w:val="0"/>
                <w:sz w:val="18"/>
                <w:szCs w:val="18"/>
                <w:lang w:val="es-GT"/>
              </w:rPr>
              <w:t>l</w:t>
            </w:r>
            <w:r w:rsidR="00F62EC4" w:rsidRPr="00C67F34">
              <w:rPr>
                <w:rFonts w:ascii="Century Gothic" w:hAnsi="Century Gothic"/>
                <w:i w:val="0"/>
                <w:sz w:val="18"/>
                <w:szCs w:val="18"/>
                <w:lang w:val="es-GT"/>
              </w:rPr>
              <w:t>a</w:t>
            </w:r>
            <w:r w:rsidRPr="00C67F34">
              <w:rPr>
                <w:rFonts w:ascii="Century Gothic" w:hAnsi="Century Gothic"/>
                <w:i w:val="0"/>
                <w:sz w:val="18"/>
                <w:szCs w:val="18"/>
                <w:lang w:val="es-GT"/>
              </w:rPr>
              <w:t xml:space="preserve"> </w:t>
            </w:r>
            <w:r w:rsidR="00F62EC4" w:rsidRPr="00C67F34">
              <w:rPr>
                <w:rFonts w:ascii="Century Gothic" w:hAnsi="Century Gothic"/>
                <w:i w:val="0"/>
                <w:sz w:val="18"/>
                <w:szCs w:val="18"/>
                <w:lang w:val="es-GT"/>
              </w:rPr>
              <w:t xml:space="preserve">formación inicial docente y </w:t>
            </w:r>
            <w:r w:rsidRPr="00C67F34">
              <w:rPr>
                <w:rFonts w:ascii="Century Gothic" w:hAnsi="Century Gothic"/>
                <w:i w:val="0"/>
                <w:sz w:val="18"/>
                <w:szCs w:val="18"/>
                <w:lang w:val="es-GT"/>
              </w:rPr>
              <w:t>otras</w:t>
            </w:r>
            <w:r w:rsidR="00F62EC4" w:rsidRPr="00C67F34">
              <w:rPr>
                <w:rFonts w:ascii="Century Gothic" w:hAnsi="Century Gothic"/>
                <w:i w:val="0"/>
                <w:sz w:val="18"/>
                <w:szCs w:val="18"/>
                <w:lang w:val="es-GT"/>
              </w:rPr>
              <w:t xml:space="preserve"> carreras del Ciclo Diversificado.</w:t>
            </w:r>
          </w:p>
          <w:p w14:paraId="1F61C5E5" w14:textId="5B4D82A2" w:rsidR="005A6DB4" w:rsidRPr="00C67F34" w:rsidRDefault="005A6DB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Conocimiento de legislación general</w:t>
            </w:r>
            <w:r w:rsidR="00F62EC4" w:rsidRPr="00C67F34">
              <w:rPr>
                <w:rFonts w:ascii="Century Gothic" w:hAnsi="Century Gothic"/>
                <w:i w:val="0"/>
                <w:sz w:val="18"/>
                <w:szCs w:val="18"/>
                <w:lang w:val="es-GT"/>
              </w:rPr>
              <w:t>,</w:t>
            </w:r>
            <w:r w:rsidRPr="00C67F34">
              <w:rPr>
                <w:rFonts w:ascii="Century Gothic" w:hAnsi="Century Gothic"/>
                <w:i w:val="0"/>
                <w:sz w:val="18"/>
                <w:szCs w:val="18"/>
                <w:lang w:val="es-GT"/>
              </w:rPr>
              <w:t xml:space="preserve"> legislación educativa</w:t>
            </w:r>
            <w:r w:rsidR="00F62EC4" w:rsidRPr="00C67F34">
              <w:rPr>
                <w:rFonts w:ascii="Century Gothic" w:hAnsi="Century Gothic"/>
                <w:i w:val="0"/>
                <w:sz w:val="18"/>
                <w:szCs w:val="18"/>
                <w:lang w:val="es-GT"/>
              </w:rPr>
              <w:t xml:space="preserve"> y laboral</w:t>
            </w:r>
            <w:r w:rsidRPr="00C67F34">
              <w:rPr>
                <w:rFonts w:ascii="Century Gothic" w:hAnsi="Century Gothic"/>
                <w:i w:val="0"/>
                <w:sz w:val="18"/>
                <w:szCs w:val="18"/>
                <w:lang w:val="es-GT"/>
              </w:rPr>
              <w:t xml:space="preserve">. </w:t>
            </w:r>
          </w:p>
          <w:p w14:paraId="04F1AE9F" w14:textId="6830FD90" w:rsidR="005A6DB4" w:rsidRPr="00C67F34" w:rsidRDefault="005A6DB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Conocimiento en procesos de formación por competencias</w:t>
            </w:r>
            <w:r w:rsidR="00F62EC4" w:rsidRPr="00C67F34">
              <w:rPr>
                <w:rFonts w:ascii="Century Gothic" w:hAnsi="Century Gothic"/>
                <w:i w:val="0"/>
                <w:sz w:val="18"/>
                <w:szCs w:val="18"/>
                <w:lang w:val="es-GT"/>
              </w:rPr>
              <w:t xml:space="preserve"> formación para el trabajo</w:t>
            </w:r>
            <w:r w:rsidRPr="00C67F34">
              <w:rPr>
                <w:rFonts w:ascii="Century Gothic" w:hAnsi="Century Gothic"/>
                <w:i w:val="0"/>
                <w:sz w:val="18"/>
                <w:szCs w:val="18"/>
                <w:lang w:val="es-GT"/>
              </w:rPr>
              <w:t>.</w:t>
            </w:r>
          </w:p>
          <w:p w14:paraId="46C4C7BA" w14:textId="77777777" w:rsidR="005A6DB4" w:rsidRPr="00C67F34" w:rsidRDefault="005A6DB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Conocimientos en procesos administrativos.</w:t>
            </w:r>
          </w:p>
          <w:p w14:paraId="0EDF722F" w14:textId="77777777" w:rsidR="005A6DB4" w:rsidRPr="00C67F34" w:rsidRDefault="005A6DB4" w:rsidP="00F62EC4">
            <w:pPr>
              <w:pStyle w:val="Prrafodelista"/>
              <w:ind w:left="360"/>
              <w:jc w:val="both"/>
              <w:textAlignment w:val="center"/>
              <w:rPr>
                <w:rFonts w:ascii="Century Gothic" w:hAnsi="Century Gothic" w:cs="Arial"/>
                <w:i w:val="0"/>
                <w:sz w:val="18"/>
                <w:szCs w:val="18"/>
                <w:lang w:val="es-GT"/>
              </w:rPr>
            </w:pPr>
          </w:p>
        </w:tc>
      </w:tr>
      <w:tr w:rsidR="005A6DB4" w:rsidRPr="00C67F34" w14:paraId="2AD528D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0DA8962" w14:textId="77777777" w:rsidR="005A6DB4" w:rsidRPr="00C67F34" w:rsidRDefault="005A6DB4" w:rsidP="00347453">
            <w:pPr>
              <w:pStyle w:val="Prrafodelista"/>
              <w:numPr>
                <w:ilvl w:val="0"/>
                <w:numId w:val="24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lastRenderedPageBreak/>
              <w:t>HABILIDADES Y DESTREZAS</w:t>
            </w:r>
          </w:p>
        </w:tc>
      </w:tr>
      <w:tr w:rsidR="005A6DB4" w:rsidRPr="00C67F34" w14:paraId="78F4878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8C17A5" w14:textId="77777777"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Comunicación asertiva</w:t>
            </w:r>
          </w:p>
          <w:p w14:paraId="6F73EB7B" w14:textId="77777777"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Trabajo bajo presión,</w:t>
            </w:r>
          </w:p>
          <w:p w14:paraId="4D1DC605" w14:textId="5E8459DD"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eastAsia="es-GT"/>
              </w:rPr>
              <w:t xml:space="preserve">Facilidad de expresión asertiva y escucha, </w:t>
            </w:r>
            <w:r w:rsidR="00F95016">
              <w:rPr>
                <w:rFonts w:ascii="Century Gothic" w:hAnsi="Century Gothic" w:cs="Arial"/>
                <w:i w:val="0"/>
                <w:sz w:val="18"/>
                <w:szCs w:val="18"/>
                <w:lang w:val="es-GT" w:eastAsia="es-GT"/>
              </w:rPr>
              <w:t>d</w:t>
            </w:r>
            <w:r w:rsidRPr="00C67F34">
              <w:rPr>
                <w:rFonts w:ascii="Century Gothic" w:hAnsi="Century Gothic" w:cs="Arial"/>
                <w:i w:val="0"/>
                <w:sz w:val="18"/>
                <w:szCs w:val="18"/>
                <w:lang w:val="es-GT" w:eastAsia="es-GT"/>
              </w:rPr>
              <w:t>isertación y elocuencia</w:t>
            </w:r>
          </w:p>
          <w:p w14:paraId="0A427CDF" w14:textId="77777777"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Liderazgo</w:t>
            </w:r>
          </w:p>
          <w:p w14:paraId="33BD1C54"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13C081B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580004AF" w14:textId="431A8EA4" w:rsidR="005A6DB4" w:rsidRPr="00C67F34" w:rsidRDefault="005A6DB4" w:rsidP="00347453">
            <w:pPr>
              <w:pStyle w:val="Prrafodelista"/>
              <w:numPr>
                <w:ilvl w:val="0"/>
                <w:numId w:val="243"/>
              </w:numPr>
              <w:jc w:val="both"/>
              <w:textAlignment w:val="center"/>
              <w:rPr>
                <w:rFonts w:ascii="Century Gothic" w:hAnsi="Century Gothic" w:cs="Arial"/>
                <w:i w:val="0"/>
                <w:sz w:val="18"/>
                <w:szCs w:val="18"/>
                <w:lang w:val="es-GT"/>
              </w:rPr>
            </w:pPr>
            <w:r w:rsidRPr="0027500A">
              <w:rPr>
                <w:rFonts w:ascii="Century Gothic" w:eastAsia="SimSun" w:hAnsi="Century Gothic" w:cs="Arial"/>
                <w:b/>
                <w:sz w:val="18"/>
                <w:szCs w:val="18"/>
                <w:lang w:val="es-GT" w:bidi="ar"/>
              </w:rPr>
              <w:t>A</w:t>
            </w:r>
            <w:r w:rsidR="00F04EC6">
              <w:rPr>
                <w:rFonts w:ascii="Century Gothic" w:eastAsia="SimSun" w:hAnsi="Century Gothic" w:cs="Arial"/>
                <w:b/>
                <w:sz w:val="18"/>
                <w:szCs w:val="18"/>
                <w:lang w:val="es-GT" w:bidi="ar"/>
              </w:rPr>
              <w:t>CTITUDINALES</w:t>
            </w:r>
          </w:p>
        </w:tc>
      </w:tr>
      <w:tr w:rsidR="005A6DB4" w:rsidRPr="00C67F34" w14:paraId="48DDA9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B3D4902"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Trabajo en equipo</w:t>
            </w:r>
          </w:p>
          <w:p w14:paraId="5926B169"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Capacidad de organización</w:t>
            </w:r>
          </w:p>
          <w:p w14:paraId="3C70E143"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Buenas relaciones interpersonales</w:t>
            </w:r>
          </w:p>
          <w:p w14:paraId="517E9231"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Proactividad y creatividad</w:t>
            </w:r>
          </w:p>
          <w:p w14:paraId="7FBB4D3F"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Iniciativa</w:t>
            </w:r>
          </w:p>
          <w:p w14:paraId="4F8F55DC"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79B193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AAA0552" w14:textId="58E95890" w:rsidR="005A6DB4" w:rsidRPr="00C67F34" w:rsidRDefault="00F04EC6" w:rsidP="00347453">
            <w:pPr>
              <w:pStyle w:val="Prrafodelista"/>
              <w:numPr>
                <w:ilvl w:val="0"/>
                <w:numId w:val="243"/>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sz w:val="18"/>
                <w:szCs w:val="18"/>
                <w:lang w:val="es-GT" w:bidi="ar"/>
              </w:rPr>
              <w:t>OTROS REQUISITOS</w:t>
            </w:r>
          </w:p>
        </w:tc>
      </w:tr>
      <w:tr w:rsidR="005A6DB4" w:rsidRPr="00C67F34" w14:paraId="4FC4179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22572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Disposición para viajar al interior y exterior del país.</w:t>
            </w:r>
          </w:p>
          <w:p w14:paraId="747536CC" w14:textId="77777777" w:rsidR="005A6DB4" w:rsidRPr="00C67F34" w:rsidRDefault="005A6DB4" w:rsidP="003E0EBB">
            <w:pPr>
              <w:jc w:val="both"/>
              <w:textAlignment w:val="center"/>
              <w:rPr>
                <w:rFonts w:ascii="Century Gothic" w:hAnsi="Century Gothic" w:cs="Arial"/>
                <w:i w:val="0"/>
                <w:sz w:val="18"/>
                <w:szCs w:val="18"/>
                <w:lang w:val="es-GT"/>
              </w:rPr>
            </w:pPr>
          </w:p>
        </w:tc>
      </w:tr>
    </w:tbl>
    <w:p w14:paraId="19A85A00" w14:textId="30C9A97D" w:rsidR="005A6DB4" w:rsidRDefault="005A6DB4" w:rsidP="00766B29">
      <w:pPr>
        <w:jc w:val="both"/>
        <w:rPr>
          <w:rFonts w:ascii="Century Gothic" w:hAnsi="Century Gothic" w:cs="Arial"/>
          <w:sz w:val="22"/>
          <w:szCs w:val="22"/>
        </w:rPr>
      </w:pPr>
    </w:p>
    <w:p w14:paraId="4377EBA3" w14:textId="6A97B423" w:rsidR="005A6DB4" w:rsidRDefault="005A6DB4" w:rsidP="00766B29">
      <w:pPr>
        <w:jc w:val="both"/>
        <w:rPr>
          <w:rFonts w:ascii="Century Gothic" w:hAnsi="Century Gothic" w:cs="Arial"/>
          <w:sz w:val="22"/>
          <w:szCs w:val="22"/>
        </w:rPr>
      </w:pPr>
    </w:p>
    <w:p w14:paraId="58E6A071" w14:textId="22A60750" w:rsidR="005A6DB4" w:rsidRDefault="005A6DB4" w:rsidP="00766B29">
      <w:pPr>
        <w:jc w:val="both"/>
        <w:rPr>
          <w:rFonts w:ascii="Century Gothic" w:hAnsi="Century Gothic" w:cs="Arial"/>
          <w:sz w:val="22"/>
          <w:szCs w:val="22"/>
        </w:rPr>
      </w:pPr>
    </w:p>
    <w:p w14:paraId="56734FFE" w14:textId="20D0AB80" w:rsidR="005A6DB4" w:rsidRDefault="005A6DB4" w:rsidP="00766B29">
      <w:pPr>
        <w:jc w:val="both"/>
        <w:rPr>
          <w:rFonts w:ascii="Century Gothic" w:hAnsi="Century Gothic" w:cs="Arial"/>
          <w:sz w:val="22"/>
          <w:szCs w:val="22"/>
        </w:rPr>
      </w:pPr>
    </w:p>
    <w:p w14:paraId="00501A61" w14:textId="1C10BCA7" w:rsidR="005A6DB4" w:rsidRDefault="005A6DB4" w:rsidP="00766B29">
      <w:pPr>
        <w:jc w:val="both"/>
        <w:rPr>
          <w:rFonts w:ascii="Century Gothic" w:hAnsi="Century Gothic" w:cs="Arial"/>
          <w:sz w:val="22"/>
          <w:szCs w:val="22"/>
        </w:rPr>
      </w:pPr>
    </w:p>
    <w:p w14:paraId="49221C19" w14:textId="3C9CD39C" w:rsidR="005A6DB4" w:rsidRDefault="005A6DB4" w:rsidP="00766B29">
      <w:pPr>
        <w:jc w:val="both"/>
        <w:rPr>
          <w:rFonts w:ascii="Century Gothic" w:hAnsi="Century Gothic" w:cs="Arial"/>
          <w:sz w:val="22"/>
          <w:szCs w:val="22"/>
        </w:rPr>
      </w:pPr>
    </w:p>
    <w:p w14:paraId="676ECA0E" w14:textId="204A78BE" w:rsidR="005A6DB4" w:rsidRDefault="005A6DB4" w:rsidP="00766B29">
      <w:pPr>
        <w:jc w:val="both"/>
        <w:rPr>
          <w:rFonts w:ascii="Century Gothic" w:hAnsi="Century Gothic" w:cs="Arial"/>
          <w:sz w:val="22"/>
          <w:szCs w:val="22"/>
        </w:rPr>
      </w:pPr>
    </w:p>
    <w:p w14:paraId="6406DBF3" w14:textId="7630EBB1" w:rsidR="005A6DB4" w:rsidRDefault="005A6DB4" w:rsidP="00766B29">
      <w:pPr>
        <w:jc w:val="both"/>
        <w:rPr>
          <w:rFonts w:ascii="Century Gothic" w:hAnsi="Century Gothic" w:cs="Arial"/>
          <w:sz w:val="22"/>
          <w:szCs w:val="22"/>
        </w:rPr>
      </w:pPr>
    </w:p>
    <w:p w14:paraId="4DCECD27" w14:textId="11A121B8" w:rsidR="005A6DB4" w:rsidRDefault="005A6DB4" w:rsidP="00766B29">
      <w:pPr>
        <w:jc w:val="both"/>
        <w:rPr>
          <w:rFonts w:ascii="Century Gothic" w:hAnsi="Century Gothic" w:cs="Arial"/>
          <w:sz w:val="22"/>
          <w:szCs w:val="22"/>
        </w:rPr>
      </w:pPr>
    </w:p>
    <w:p w14:paraId="6D974D6F" w14:textId="60828100" w:rsidR="005A6DB4" w:rsidRDefault="005A6DB4" w:rsidP="00766B29">
      <w:pPr>
        <w:jc w:val="both"/>
        <w:rPr>
          <w:rFonts w:ascii="Century Gothic" w:hAnsi="Century Gothic" w:cs="Arial"/>
          <w:sz w:val="22"/>
          <w:szCs w:val="22"/>
        </w:rPr>
      </w:pPr>
    </w:p>
    <w:p w14:paraId="099BC993" w14:textId="3890C772" w:rsidR="005A6DB4" w:rsidRDefault="005A6DB4" w:rsidP="00766B29">
      <w:pPr>
        <w:jc w:val="both"/>
        <w:rPr>
          <w:rFonts w:ascii="Century Gothic" w:hAnsi="Century Gothic" w:cs="Arial"/>
          <w:sz w:val="22"/>
          <w:szCs w:val="22"/>
        </w:rPr>
      </w:pPr>
    </w:p>
    <w:p w14:paraId="25403F5A" w14:textId="2CCB187E" w:rsidR="005A6DB4" w:rsidRDefault="005A6DB4" w:rsidP="00766B29">
      <w:pPr>
        <w:jc w:val="both"/>
        <w:rPr>
          <w:rFonts w:ascii="Century Gothic" w:hAnsi="Century Gothic" w:cs="Arial"/>
          <w:sz w:val="22"/>
          <w:szCs w:val="22"/>
        </w:rPr>
      </w:pPr>
    </w:p>
    <w:p w14:paraId="0677677A" w14:textId="2DC974A9" w:rsidR="005A6DB4" w:rsidRDefault="005A6DB4" w:rsidP="00766B29">
      <w:pPr>
        <w:jc w:val="both"/>
        <w:rPr>
          <w:rFonts w:ascii="Century Gothic" w:hAnsi="Century Gothic" w:cs="Arial"/>
          <w:sz w:val="22"/>
          <w:szCs w:val="22"/>
        </w:rPr>
      </w:pPr>
    </w:p>
    <w:p w14:paraId="248D39DC" w14:textId="58F164D1" w:rsidR="005A6DB4" w:rsidRDefault="005A6DB4" w:rsidP="00766B29">
      <w:pPr>
        <w:jc w:val="both"/>
        <w:rPr>
          <w:rFonts w:ascii="Century Gothic" w:hAnsi="Century Gothic" w:cs="Arial"/>
          <w:sz w:val="22"/>
          <w:szCs w:val="22"/>
        </w:rPr>
      </w:pPr>
    </w:p>
    <w:p w14:paraId="3FB59319" w14:textId="33D8F283" w:rsidR="005A6DB4" w:rsidRDefault="005A6DB4" w:rsidP="00766B29">
      <w:pPr>
        <w:jc w:val="both"/>
        <w:rPr>
          <w:rFonts w:ascii="Century Gothic" w:hAnsi="Century Gothic" w:cs="Arial"/>
          <w:sz w:val="22"/>
          <w:szCs w:val="22"/>
        </w:rPr>
      </w:pPr>
    </w:p>
    <w:p w14:paraId="24DC498F" w14:textId="31FEAEBE" w:rsidR="005A6DB4" w:rsidRDefault="005A6DB4" w:rsidP="00766B29">
      <w:pPr>
        <w:jc w:val="both"/>
        <w:rPr>
          <w:rFonts w:ascii="Century Gothic" w:hAnsi="Century Gothic" w:cs="Arial"/>
          <w:sz w:val="22"/>
          <w:szCs w:val="22"/>
        </w:rPr>
      </w:pPr>
    </w:p>
    <w:p w14:paraId="128286EB" w14:textId="347E9B52" w:rsidR="005A6DB4" w:rsidRDefault="005A6DB4" w:rsidP="00766B29">
      <w:pPr>
        <w:jc w:val="both"/>
        <w:rPr>
          <w:rFonts w:ascii="Century Gothic" w:hAnsi="Century Gothic" w:cs="Arial"/>
          <w:sz w:val="22"/>
          <w:szCs w:val="22"/>
        </w:rPr>
      </w:pPr>
    </w:p>
    <w:p w14:paraId="78196A3C" w14:textId="020D6AA6" w:rsidR="005A6DB4" w:rsidRDefault="005A6DB4" w:rsidP="00766B29">
      <w:pPr>
        <w:jc w:val="both"/>
        <w:rPr>
          <w:rFonts w:ascii="Century Gothic" w:hAnsi="Century Gothic" w:cs="Arial"/>
          <w:sz w:val="22"/>
          <w:szCs w:val="22"/>
        </w:rPr>
      </w:pPr>
    </w:p>
    <w:p w14:paraId="57C116AE" w14:textId="258FE9C8" w:rsidR="005A6DB4" w:rsidRDefault="005A6DB4" w:rsidP="00766B29">
      <w:pPr>
        <w:jc w:val="both"/>
        <w:rPr>
          <w:rFonts w:ascii="Century Gothic" w:hAnsi="Century Gothic" w:cs="Arial"/>
          <w:sz w:val="22"/>
          <w:szCs w:val="22"/>
        </w:rPr>
      </w:pPr>
    </w:p>
    <w:p w14:paraId="1D085C99" w14:textId="64D5233C" w:rsidR="005A6DB4" w:rsidRDefault="005A6DB4" w:rsidP="00766B29">
      <w:pPr>
        <w:jc w:val="both"/>
        <w:rPr>
          <w:rFonts w:ascii="Century Gothic" w:hAnsi="Century Gothic" w:cs="Arial"/>
          <w:sz w:val="22"/>
          <w:szCs w:val="22"/>
        </w:rPr>
      </w:pPr>
    </w:p>
    <w:p w14:paraId="5FB5A3D7" w14:textId="565B5049" w:rsidR="005A6DB4" w:rsidRDefault="005A6DB4" w:rsidP="00766B29">
      <w:pPr>
        <w:jc w:val="both"/>
        <w:rPr>
          <w:rFonts w:ascii="Century Gothic" w:hAnsi="Century Gothic" w:cs="Arial"/>
          <w:sz w:val="22"/>
          <w:szCs w:val="22"/>
        </w:rPr>
      </w:pPr>
    </w:p>
    <w:p w14:paraId="0823F0EA" w14:textId="65DE062A" w:rsidR="005A6DB4" w:rsidRDefault="005A6DB4" w:rsidP="00766B29">
      <w:pPr>
        <w:jc w:val="both"/>
        <w:rPr>
          <w:rFonts w:ascii="Century Gothic" w:hAnsi="Century Gothic" w:cs="Arial"/>
          <w:sz w:val="22"/>
          <w:szCs w:val="22"/>
        </w:rPr>
      </w:pPr>
    </w:p>
    <w:p w14:paraId="476BD118" w14:textId="506A65C0" w:rsidR="001137F4" w:rsidRDefault="001137F4">
      <w:pPr>
        <w:rPr>
          <w:rFonts w:ascii="Century Gothic" w:hAnsi="Century Gothic" w:cs="Arial"/>
          <w:sz w:val="22"/>
          <w:szCs w:val="22"/>
        </w:rPr>
      </w:pPr>
      <w:r>
        <w:rPr>
          <w:rFonts w:ascii="Century Gothic" w:hAnsi="Century Gothic" w:cs="Arial"/>
          <w:sz w:val="22"/>
          <w:szCs w:val="22"/>
        </w:rPr>
        <w:br w:type="page"/>
      </w:r>
    </w:p>
    <w:p w14:paraId="62AFFDC1" w14:textId="14A6BE8A" w:rsidR="005A6DB4" w:rsidRDefault="005A6DB4"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C67F34" w14:paraId="507965D0"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9E85108" w14:textId="758213E1" w:rsidR="005A6DB4" w:rsidRPr="00C67F34" w:rsidRDefault="00C7741F"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41</w:t>
            </w:r>
            <w:r w:rsidR="00725670" w:rsidRPr="00725670">
              <w:rPr>
                <w:rFonts w:ascii="Century Gothic" w:hAnsi="Century Gothic" w:cs="Arial"/>
                <w:i w:val="0"/>
                <w:sz w:val="18"/>
                <w:szCs w:val="18"/>
                <w:lang w:val="es-GT"/>
              </w:rPr>
              <w:t xml:space="preserve">. </w:t>
            </w:r>
            <w:r w:rsidR="005A6DB4" w:rsidRPr="00725670">
              <w:rPr>
                <w:rFonts w:ascii="Century Gothic" w:hAnsi="Century Gothic" w:cs="Arial"/>
                <w:i w:val="0"/>
                <w:sz w:val="18"/>
                <w:szCs w:val="18"/>
                <w:lang w:val="es-GT"/>
              </w:rPr>
              <w:t xml:space="preserve">Técnico Especialista en </w:t>
            </w:r>
            <w:r w:rsidR="00B009BF" w:rsidRPr="00725670">
              <w:rPr>
                <w:rFonts w:ascii="Century Gothic" w:hAnsi="Century Gothic" w:cs="Arial"/>
                <w:i w:val="0"/>
                <w:sz w:val="18"/>
                <w:szCs w:val="18"/>
                <w:lang w:val="es-GT"/>
              </w:rPr>
              <w:t>Bachillerato</w:t>
            </w:r>
          </w:p>
        </w:tc>
      </w:tr>
      <w:tr w:rsidR="005A6DB4" w:rsidRPr="00C67F34" w14:paraId="2F6E1FE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C43C875" w14:textId="1D336245" w:rsidR="005A6DB4" w:rsidRPr="005E45D2" w:rsidRDefault="005A6DB4" w:rsidP="00347453">
            <w:pPr>
              <w:pStyle w:val="Prrafodelista"/>
              <w:numPr>
                <w:ilvl w:val="0"/>
                <w:numId w:val="193"/>
              </w:numPr>
              <w:jc w:val="both"/>
              <w:textAlignment w:val="center"/>
              <w:rPr>
                <w:rFonts w:ascii="Century Gothic" w:eastAsia="SimSun" w:hAnsi="Century Gothic" w:cs="Arial"/>
                <w:b/>
                <w:sz w:val="18"/>
                <w:szCs w:val="18"/>
                <w:lang w:val="es-GT" w:bidi="ar"/>
              </w:rPr>
            </w:pPr>
            <w:r w:rsidRPr="005E45D2">
              <w:rPr>
                <w:rFonts w:ascii="Century Gothic" w:eastAsia="SimSun" w:hAnsi="Century Gothic" w:cs="Arial"/>
                <w:b/>
                <w:sz w:val="18"/>
                <w:szCs w:val="18"/>
                <w:lang w:val="es-GT" w:bidi="ar"/>
              </w:rPr>
              <w:t>IDENTIFICACIÓN DEL PUESTO</w:t>
            </w:r>
          </w:p>
        </w:tc>
      </w:tr>
      <w:tr w:rsidR="005A6DB4" w:rsidRPr="00C67F34" w14:paraId="17CA69B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ECB7E65" w14:textId="5E8AF74C"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Título oficial del puesto: Asesor Profesional Especializado I</w:t>
            </w:r>
          </w:p>
        </w:tc>
        <w:tc>
          <w:tcPr>
            <w:tcW w:w="2452" w:type="pct"/>
            <w:tcBorders>
              <w:top w:val="single" w:sz="4" w:space="0" w:color="00B0F0"/>
            </w:tcBorders>
            <w:shd w:val="clear" w:color="auto" w:fill="auto"/>
          </w:tcPr>
          <w:p w14:paraId="4FBCC47A" w14:textId="3534B8E5"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 xml:space="preserve">Código de la clase:  </w:t>
            </w:r>
            <w:r w:rsidR="002B07DF">
              <w:rPr>
                <w:rFonts w:ascii="Century Gothic" w:hAnsi="Century Gothic" w:cs="Arial"/>
                <w:iCs/>
                <w:sz w:val="18"/>
                <w:szCs w:val="18"/>
                <w:lang w:val="es-GT"/>
              </w:rPr>
              <w:t>9810</w:t>
            </w:r>
          </w:p>
        </w:tc>
      </w:tr>
      <w:tr w:rsidR="005A6DB4" w:rsidRPr="00C67F34" w14:paraId="2D09B75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B4672D0"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Especialidad:  Administración</w:t>
            </w:r>
          </w:p>
        </w:tc>
        <w:tc>
          <w:tcPr>
            <w:tcW w:w="2452" w:type="pct"/>
            <w:tcBorders>
              <w:bottom w:val="single" w:sz="4" w:space="0" w:color="00B0F0"/>
            </w:tcBorders>
          </w:tcPr>
          <w:p w14:paraId="68AF6D87"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Código de Especialidad: 0007</w:t>
            </w:r>
          </w:p>
        </w:tc>
      </w:tr>
      <w:tr w:rsidR="005A6DB4" w:rsidRPr="00C67F34" w14:paraId="500BAA9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8CAB87A" w14:textId="21BBBE8F"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Título funcional: Técnico Especialista en </w:t>
            </w:r>
            <w:r w:rsidR="00B009BF" w:rsidRPr="00C67F34">
              <w:rPr>
                <w:rFonts w:ascii="Century Gothic" w:hAnsi="Century Gothic" w:cs="Arial"/>
                <w:i w:val="0"/>
                <w:sz w:val="18"/>
                <w:szCs w:val="18"/>
                <w:lang w:val="es-GT"/>
              </w:rPr>
              <w:t>Bachillerato</w:t>
            </w:r>
          </w:p>
        </w:tc>
        <w:tc>
          <w:tcPr>
            <w:tcW w:w="2452" w:type="pct"/>
            <w:shd w:val="clear" w:color="auto" w:fill="auto"/>
          </w:tcPr>
          <w:p w14:paraId="44140B8B"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Número de puestos:  01</w:t>
            </w:r>
          </w:p>
        </w:tc>
      </w:tr>
      <w:tr w:rsidR="005A6DB4" w:rsidRPr="00C67F34" w14:paraId="1D1B4B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A9B32B2" w14:textId="04FBFF7C"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Jefe inmediato:  Jefe del Departamento de Nivel Medio, Ciclo </w:t>
            </w:r>
            <w:r w:rsidR="00B009BF" w:rsidRPr="00C67F34">
              <w:rPr>
                <w:rFonts w:ascii="Century Gothic" w:hAnsi="Century Gothic" w:cs="Arial"/>
                <w:i w:val="0"/>
                <w:sz w:val="18"/>
                <w:szCs w:val="18"/>
                <w:lang w:val="es-GT"/>
              </w:rPr>
              <w:t>Diversificado</w:t>
            </w:r>
          </w:p>
        </w:tc>
        <w:tc>
          <w:tcPr>
            <w:tcW w:w="2452" w:type="pct"/>
          </w:tcPr>
          <w:p w14:paraId="5EF4D571"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Subalternos: N/A</w:t>
            </w:r>
          </w:p>
          <w:p w14:paraId="71AD36C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C67F34" w14:paraId="4580CFAC"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B22EA3C" w14:textId="77777777" w:rsidR="005A6DB4" w:rsidRPr="00C67F34" w:rsidRDefault="005A6DB4" w:rsidP="00347453">
            <w:pPr>
              <w:pStyle w:val="Prrafodelista"/>
              <w:numPr>
                <w:ilvl w:val="0"/>
                <w:numId w:val="193"/>
              </w:numPr>
              <w:jc w:val="both"/>
              <w:textAlignment w:val="center"/>
              <w:rPr>
                <w:rFonts w:ascii="Century Gothic" w:hAnsi="Century Gothic" w:cs="Arial"/>
                <w:i w:val="0"/>
                <w:sz w:val="18"/>
                <w:szCs w:val="18"/>
                <w:lang w:val="es-GT"/>
              </w:rPr>
            </w:pPr>
            <w:r w:rsidRPr="0027500A">
              <w:rPr>
                <w:rFonts w:ascii="Century Gothic" w:eastAsia="SimSun" w:hAnsi="Century Gothic" w:cs="Arial"/>
                <w:bCs w:val="0"/>
                <w:sz w:val="18"/>
                <w:szCs w:val="18"/>
                <w:lang w:val="es-GT" w:bidi="ar"/>
              </w:rPr>
              <w:t>NATURALEZA</w:t>
            </w:r>
            <w:r w:rsidRPr="00C67F34">
              <w:rPr>
                <w:rFonts w:ascii="Century Gothic" w:hAnsi="Century Gothic" w:cs="Arial"/>
                <w:i w:val="0"/>
                <w:sz w:val="18"/>
                <w:szCs w:val="18"/>
                <w:lang w:val="es-GT"/>
              </w:rPr>
              <w:t xml:space="preserve"> DEL PUESTO</w:t>
            </w:r>
          </w:p>
        </w:tc>
      </w:tr>
      <w:tr w:rsidR="005A6DB4" w:rsidRPr="00C67F34" w14:paraId="2A6C28D1"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09FCD1" w14:textId="73D5B797" w:rsidR="00B009BF" w:rsidRPr="00C67F34" w:rsidRDefault="00B009BF" w:rsidP="00B009BF">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en </w:t>
            </w:r>
            <w:r w:rsidR="002A4BF4" w:rsidRPr="00C67F34">
              <w:rPr>
                <w:rFonts w:ascii="Century Gothic" w:hAnsi="Century Gothic" w:cs="Arial"/>
                <w:i w:val="0"/>
                <w:sz w:val="18"/>
                <w:szCs w:val="18"/>
                <w:lang w:val="es-GT"/>
              </w:rPr>
              <w:t>las carreras de bachillerato</w:t>
            </w:r>
            <w:r w:rsidRPr="00C67F34">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4DB4C165"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822625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1266ADB3" w14:textId="77777777" w:rsidR="005A6DB4" w:rsidRPr="00C67F34" w:rsidRDefault="005A6DB4" w:rsidP="00347453">
            <w:pPr>
              <w:pStyle w:val="Prrafodelista"/>
              <w:numPr>
                <w:ilvl w:val="0"/>
                <w:numId w:val="193"/>
              </w:numPr>
              <w:jc w:val="both"/>
              <w:textAlignment w:val="center"/>
              <w:rPr>
                <w:rFonts w:ascii="Century Gothic" w:hAnsi="Century Gothic"/>
                <w:b/>
                <w:bCs/>
                <w:i w:val="0"/>
                <w:sz w:val="18"/>
                <w:szCs w:val="18"/>
                <w:lang w:bidi="ar"/>
              </w:rPr>
            </w:pPr>
            <w:r w:rsidRPr="0027500A">
              <w:rPr>
                <w:rFonts w:ascii="Century Gothic" w:eastAsia="SimSun" w:hAnsi="Century Gothic" w:cs="Arial"/>
                <w:b/>
                <w:sz w:val="18"/>
                <w:szCs w:val="18"/>
                <w:lang w:val="es-GT" w:bidi="ar"/>
              </w:rPr>
              <w:t>TAREAS</w:t>
            </w:r>
            <w:r w:rsidRPr="00C67F34">
              <w:rPr>
                <w:rFonts w:ascii="Century Gothic" w:hAnsi="Century Gothic" w:cs="Arial"/>
                <w:b/>
                <w:bCs/>
                <w:i w:val="0"/>
                <w:sz w:val="18"/>
                <w:szCs w:val="18"/>
                <w:lang w:bidi="ar"/>
              </w:rPr>
              <w:t xml:space="preserve"> PERMANENTES</w:t>
            </w:r>
          </w:p>
        </w:tc>
      </w:tr>
      <w:tr w:rsidR="005A6DB4" w:rsidRPr="00C67F34" w14:paraId="2A26B60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13D821B" w14:textId="03D698E4" w:rsidR="002A4BF4" w:rsidRPr="00992E2D" w:rsidRDefault="002A4BF4" w:rsidP="00347453">
            <w:pPr>
              <w:pStyle w:val="Prrafodelista"/>
              <w:numPr>
                <w:ilvl w:val="0"/>
                <w:numId w:val="22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 xml:space="preserve">Diseñar, desarrollar y actualizar los currículos Nacional Base de las carreras de bachillerato, así como, de otras carreras del Ciclo Diversificado, con base </w:t>
            </w:r>
            <w:r w:rsidRPr="00992E2D">
              <w:rPr>
                <w:rFonts w:ascii="Century Gothic" w:hAnsi="Century Gothic"/>
                <w:i w:val="0"/>
                <w:iCs w:val="0"/>
                <w:sz w:val="18"/>
                <w:szCs w:val="18"/>
                <w:lang w:val="es-GT"/>
              </w:rPr>
              <w:t>en resultados de investigación de procesos curriculares, disciplinares, pedagógicos, metodológicos y de evaluación de los aprendizajes.</w:t>
            </w:r>
          </w:p>
          <w:p w14:paraId="5FB52D82" w14:textId="77777777" w:rsidR="002A4BF4" w:rsidRPr="00992E2D" w:rsidRDefault="002A4BF4" w:rsidP="00347453">
            <w:pPr>
              <w:pStyle w:val="Prrafodelista"/>
              <w:numPr>
                <w:ilvl w:val="0"/>
                <w:numId w:val="22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449FBD0D" w14:textId="5673C4F3" w:rsidR="002A4BF4" w:rsidRPr="00992E2D" w:rsidRDefault="002A4BF4" w:rsidP="00347453">
            <w:pPr>
              <w:pStyle w:val="Prrafodelista"/>
              <w:numPr>
                <w:ilvl w:val="0"/>
                <w:numId w:val="22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Participar en la preparación de planes, proyectos de sistemas y procedimientos que orienten a los docentes en el desarrollo del currículo de bachillerato.</w:t>
            </w:r>
          </w:p>
          <w:p w14:paraId="3F2479FC" w14:textId="349EA288" w:rsidR="002A4BF4" w:rsidRPr="00992E2D" w:rsidRDefault="002A4BF4" w:rsidP="00347453">
            <w:pPr>
              <w:pStyle w:val="Prrafodelista"/>
              <w:numPr>
                <w:ilvl w:val="0"/>
                <w:numId w:val="22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72B41CF1" w14:textId="77777777" w:rsidR="00B76D2B" w:rsidRPr="00992E2D" w:rsidRDefault="002A4BF4" w:rsidP="00347453">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992E2D">
              <w:rPr>
                <w:rFonts w:ascii="Century Gothic" w:hAnsi="Century Gothic"/>
                <w:i w:val="0"/>
                <w:iCs w:val="0"/>
                <w:sz w:val="18"/>
                <w:szCs w:val="18"/>
                <w:lang w:val="es-GT"/>
              </w:rPr>
              <w:t xml:space="preserve">Elaborar lineamientos para el desarrollo de estrategias </w:t>
            </w:r>
            <w:r w:rsidR="00B76D2B" w:rsidRPr="00992E2D">
              <w:rPr>
                <w:rFonts w:ascii="Century Gothic" w:hAnsi="Century Gothic"/>
                <w:i w:val="0"/>
                <w:iCs w:val="0"/>
                <w:sz w:val="18"/>
                <w:szCs w:val="18"/>
                <w:lang w:val="es-GT"/>
              </w:rPr>
              <w:t>pedagógicas para las carreras de administración.</w:t>
            </w:r>
          </w:p>
          <w:p w14:paraId="44EA927C" w14:textId="79CAC352" w:rsidR="002A4BF4" w:rsidRPr="00992E2D" w:rsidRDefault="002A4BF4" w:rsidP="00347453">
            <w:pPr>
              <w:pStyle w:val="Encabezado"/>
              <w:widowControl w:val="0"/>
              <w:numPr>
                <w:ilvl w:val="0"/>
                <w:numId w:val="220"/>
              </w:numPr>
              <w:tabs>
                <w:tab w:val="clear" w:pos="4252"/>
                <w:tab w:val="clear" w:pos="8504"/>
              </w:tabs>
              <w:spacing w:line="276" w:lineRule="auto"/>
              <w:jc w:val="both"/>
              <w:rPr>
                <w:rFonts w:ascii="Century Gothic" w:hAnsi="Century Gothic"/>
                <w:i w:val="0"/>
                <w:iCs w:val="0"/>
                <w:sz w:val="18"/>
                <w:szCs w:val="18"/>
                <w:lang w:val="es-GT"/>
              </w:rPr>
            </w:pPr>
            <w:r w:rsidRPr="00992E2D">
              <w:rPr>
                <w:rFonts w:ascii="Century Gothic" w:hAnsi="Century Gothic"/>
                <w:i w:val="0"/>
                <w:iCs w:val="0"/>
                <w:sz w:val="18"/>
                <w:szCs w:val="18"/>
                <w:lang w:val="es-GT"/>
              </w:rPr>
              <w:t xml:space="preserve">Participar en la organización de estudios de oferta y demanda laboral para diseño de carreras de acuerdo a las necesidades de formación el mercado laboral.  </w:t>
            </w:r>
          </w:p>
          <w:p w14:paraId="7602835F" w14:textId="77777777" w:rsidR="002A4BF4" w:rsidRPr="00992E2D" w:rsidRDefault="002A4BF4" w:rsidP="00347453">
            <w:pPr>
              <w:pStyle w:val="Prrafodelista"/>
              <w:numPr>
                <w:ilvl w:val="0"/>
                <w:numId w:val="22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5976DC08" w14:textId="77777777" w:rsidR="002A4BF4" w:rsidRPr="00992E2D" w:rsidRDefault="002A4BF4" w:rsidP="00347453">
            <w:pPr>
              <w:pStyle w:val="Prrafodelista"/>
              <w:numPr>
                <w:ilvl w:val="0"/>
                <w:numId w:val="220"/>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992E2D">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109B1FFC" w14:textId="77777777" w:rsidR="005A6DB4" w:rsidRPr="00C67F34"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C67F34" w14:paraId="19791D6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2A22F0B5" w14:textId="1562F561" w:rsidR="005A6DB4" w:rsidRPr="00C67F34" w:rsidRDefault="005A6DB4" w:rsidP="00347453">
            <w:pPr>
              <w:pStyle w:val="Prrafodelista"/>
              <w:numPr>
                <w:ilvl w:val="0"/>
                <w:numId w:val="193"/>
              </w:numPr>
              <w:jc w:val="both"/>
              <w:textAlignment w:val="center"/>
              <w:rPr>
                <w:rFonts w:ascii="Century Gothic" w:eastAsia="SimSun" w:hAnsi="Century Gothic" w:cs="Arial"/>
                <w:b/>
                <w:i w:val="0"/>
                <w:sz w:val="18"/>
                <w:szCs w:val="18"/>
                <w:lang w:val="es-GT" w:bidi="ar"/>
              </w:rPr>
            </w:pPr>
            <w:r w:rsidRPr="00C67F34">
              <w:rPr>
                <w:rFonts w:ascii="Century Gothic" w:hAnsi="Century Gothic" w:cs="Arial"/>
                <w:b/>
                <w:i w:val="0"/>
                <w:sz w:val="18"/>
                <w:szCs w:val="18"/>
                <w:lang w:bidi="ar"/>
              </w:rPr>
              <w:t xml:space="preserve">TAREAS </w:t>
            </w:r>
            <w:r w:rsidRPr="0027500A">
              <w:rPr>
                <w:rFonts w:ascii="Century Gothic" w:eastAsia="SimSun" w:hAnsi="Century Gothic" w:cs="Arial"/>
                <w:b/>
                <w:sz w:val="18"/>
                <w:szCs w:val="18"/>
                <w:lang w:val="es-GT" w:bidi="ar"/>
              </w:rPr>
              <w:t>PERIÓDICAS</w:t>
            </w:r>
          </w:p>
        </w:tc>
      </w:tr>
      <w:tr w:rsidR="005A6DB4" w:rsidRPr="00C67F34" w14:paraId="2DBB646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087A7F32" w14:textId="4A02D99C" w:rsidR="002A4BF4" w:rsidRPr="00C67F34" w:rsidRDefault="002A4BF4" w:rsidP="00347453">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Atender y resolver consultas relacionadas con el currículo de las carreras de bachillerato y en general para que se implemente en el aula.</w:t>
            </w:r>
          </w:p>
          <w:p w14:paraId="5E6E4FEB" w14:textId="77777777" w:rsidR="002A4BF4" w:rsidRPr="00C67F34" w:rsidRDefault="002A4BF4" w:rsidP="00347453">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la planificación de las acciones técnicas del departamento, de acuerdo con las acciones programadas en el POA </w:t>
            </w:r>
          </w:p>
          <w:p w14:paraId="48FCD166" w14:textId="77777777" w:rsidR="002A4BF4" w:rsidRPr="00C67F34" w:rsidRDefault="002A4BF4" w:rsidP="00347453">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informes de los procesos y actividades de acuerdo con los procedimientos establecidos.</w:t>
            </w:r>
          </w:p>
          <w:p w14:paraId="25FA0688" w14:textId="77777777" w:rsidR="002A4BF4" w:rsidRPr="00C67F34" w:rsidRDefault="002A4BF4" w:rsidP="00347453">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Elaborar dictámenes, opiniones, oficios, providencias e informes relacionadas con el Ciclo Diversificado</w:t>
            </w:r>
          </w:p>
          <w:p w14:paraId="03D94608" w14:textId="77777777" w:rsidR="002A4BF4" w:rsidRPr="00C67F34" w:rsidRDefault="002A4BF4" w:rsidP="00347453">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Integrar equipos de trabajo para la consecución de los objetivos y metas institucionales o del departamento.</w:t>
            </w:r>
          </w:p>
          <w:p w14:paraId="41606458" w14:textId="0AD5F7EF" w:rsidR="002A4BF4" w:rsidRPr="00E50FEE" w:rsidRDefault="002A4BF4" w:rsidP="00347453">
            <w:pPr>
              <w:pStyle w:val="Encabezado"/>
              <w:widowControl w:val="0"/>
              <w:numPr>
                <w:ilvl w:val="0"/>
                <w:numId w:val="183"/>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reuniones de trabajo y capacitaciones relacionadas con el Ciclo Diversificado.</w:t>
            </w:r>
          </w:p>
          <w:p w14:paraId="72FA8F83" w14:textId="77777777" w:rsidR="00E50FEE" w:rsidRPr="00F95016" w:rsidRDefault="00E50FEE" w:rsidP="00347453">
            <w:pPr>
              <w:pStyle w:val="Encabezado"/>
              <w:widowControl w:val="0"/>
              <w:numPr>
                <w:ilvl w:val="0"/>
                <w:numId w:val="183"/>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p w14:paraId="78353EE9" w14:textId="77777777" w:rsidR="005A6DB4" w:rsidRPr="00C67F34"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C67F34" w14:paraId="0D91924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907DC0D" w14:textId="115F8F09"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rPr>
              <w:t xml:space="preserve">TAREAS </w:t>
            </w:r>
            <w:r w:rsidRPr="0027500A">
              <w:rPr>
                <w:rFonts w:ascii="Century Gothic" w:eastAsia="SimSun" w:hAnsi="Century Gothic" w:cs="Arial"/>
                <w:b/>
                <w:sz w:val="18"/>
                <w:szCs w:val="18"/>
                <w:lang w:val="es-GT" w:bidi="ar"/>
              </w:rPr>
              <w:t>EVENTUALES</w:t>
            </w:r>
          </w:p>
        </w:tc>
      </w:tr>
      <w:tr w:rsidR="005A6DB4" w:rsidRPr="00C67F34" w14:paraId="69AE5B89"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24A56012" w14:textId="77777777" w:rsidR="005A6DB4" w:rsidRPr="00C67F34" w:rsidRDefault="005A6DB4" w:rsidP="00347453">
            <w:pPr>
              <w:pStyle w:val="Encabezado"/>
              <w:widowControl w:val="0"/>
              <w:numPr>
                <w:ilvl w:val="0"/>
                <w:numId w:val="18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776367CE" w14:textId="77777777" w:rsidR="005A6DB4" w:rsidRPr="00C67F34" w:rsidRDefault="005A6DB4" w:rsidP="00347453">
            <w:pPr>
              <w:pStyle w:val="Encabezado"/>
              <w:widowControl w:val="0"/>
              <w:numPr>
                <w:ilvl w:val="0"/>
                <w:numId w:val="18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Apoyar administrativamente en diferentes eventos que organiza la institución.</w:t>
            </w:r>
          </w:p>
          <w:p w14:paraId="3B923ECD" w14:textId="77777777" w:rsidR="005A6DB4" w:rsidRPr="00C67F34" w:rsidRDefault="005A6DB4" w:rsidP="00347453">
            <w:pPr>
              <w:pStyle w:val="Encabezado"/>
              <w:widowControl w:val="0"/>
              <w:numPr>
                <w:ilvl w:val="0"/>
                <w:numId w:val="18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748006C7" w14:textId="77777777" w:rsidR="005A6DB4" w:rsidRPr="00C67F34" w:rsidRDefault="005A6DB4" w:rsidP="00347453">
            <w:pPr>
              <w:pStyle w:val="Encabezado"/>
              <w:widowControl w:val="0"/>
              <w:numPr>
                <w:ilvl w:val="0"/>
                <w:numId w:val="18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Utilizar el Sistema de Gestión de Calidad para la ejecución de actividades del Departamento.</w:t>
            </w:r>
          </w:p>
          <w:p w14:paraId="6E90E4FE" w14:textId="2AE647C4" w:rsidR="005A6DB4" w:rsidRPr="00C67F34" w:rsidRDefault="005A6DB4" w:rsidP="00347453">
            <w:pPr>
              <w:pStyle w:val="Encabezado"/>
              <w:widowControl w:val="0"/>
              <w:numPr>
                <w:ilvl w:val="0"/>
                <w:numId w:val="18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 xml:space="preserve">Participar en mesas de trabajo donde represente a la Digecur y/o al Mineduc, </w:t>
            </w:r>
            <w:r w:rsidR="00BE6C13" w:rsidRPr="00C67F34">
              <w:rPr>
                <w:rFonts w:ascii="Century Gothic" w:hAnsi="Century Gothic"/>
                <w:i w:val="0"/>
                <w:sz w:val="18"/>
                <w:szCs w:val="18"/>
                <w:lang w:val="es-GT"/>
              </w:rPr>
              <w:t>de acuerdo co</w:t>
            </w:r>
            <w:r w:rsidR="00BE6C13" w:rsidRPr="00C67F34">
              <w:rPr>
                <w:rFonts w:ascii="Century Gothic" w:hAnsi="Century Gothic"/>
                <w:iCs w:val="0"/>
                <w:sz w:val="18"/>
                <w:szCs w:val="18"/>
                <w:lang w:val="es-GT"/>
              </w:rPr>
              <w:t>n el</w:t>
            </w:r>
            <w:r w:rsidRPr="00C67F34">
              <w:rPr>
                <w:rFonts w:ascii="Century Gothic" w:hAnsi="Century Gothic"/>
                <w:i w:val="0"/>
                <w:sz w:val="18"/>
                <w:szCs w:val="18"/>
                <w:lang w:val="es-GT"/>
              </w:rPr>
              <w:t xml:space="preserve"> nombramiento correspondiente</w:t>
            </w:r>
          </w:p>
          <w:p w14:paraId="75DAE5CA" w14:textId="59AC8E02" w:rsidR="005A6DB4" w:rsidRPr="00CC12EC" w:rsidRDefault="005A6DB4" w:rsidP="00347453">
            <w:pPr>
              <w:pStyle w:val="Encabezado"/>
              <w:widowControl w:val="0"/>
              <w:numPr>
                <w:ilvl w:val="0"/>
                <w:numId w:val="184"/>
              </w:numPr>
              <w:tabs>
                <w:tab w:val="clear" w:pos="4252"/>
                <w:tab w:val="clear" w:pos="8504"/>
              </w:tabs>
              <w:spacing w:line="276" w:lineRule="auto"/>
              <w:jc w:val="both"/>
              <w:rPr>
                <w:rFonts w:ascii="Century Gothic" w:hAnsi="Century Gothic"/>
                <w:i w:val="0"/>
                <w:sz w:val="18"/>
                <w:szCs w:val="18"/>
                <w:lang w:val="es-GT"/>
              </w:rPr>
            </w:pPr>
            <w:r w:rsidRPr="00C67F34">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C67F34" w14:paraId="0400D3D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0FA7900" w14:textId="7E8FABF6" w:rsidR="005A6DB4" w:rsidRPr="00C67F34" w:rsidRDefault="005A6DB4" w:rsidP="00347453">
            <w:pPr>
              <w:pStyle w:val="Prrafodelista"/>
              <w:numPr>
                <w:ilvl w:val="0"/>
                <w:numId w:val="193"/>
              </w:numPr>
              <w:jc w:val="both"/>
              <w:textAlignment w:val="center"/>
              <w:rPr>
                <w:rFonts w:ascii="Century Gothic" w:eastAsia="SimSun" w:hAnsi="Century Gothic" w:cs="Arial"/>
                <w:i w:val="0"/>
                <w:sz w:val="18"/>
                <w:szCs w:val="18"/>
                <w:lang w:val="es-GT" w:bidi="ar"/>
              </w:rPr>
            </w:pPr>
            <w:r w:rsidRPr="0027500A">
              <w:rPr>
                <w:rFonts w:ascii="Century Gothic" w:eastAsia="SimSun" w:hAnsi="Century Gothic" w:cs="Arial"/>
                <w:bCs w:val="0"/>
                <w:sz w:val="18"/>
                <w:szCs w:val="18"/>
                <w:lang w:val="es-GT" w:bidi="ar"/>
              </w:rPr>
              <w:lastRenderedPageBreak/>
              <w:t>UBICACIÓN</w:t>
            </w:r>
            <w:r w:rsidRPr="00C67F34">
              <w:rPr>
                <w:rFonts w:ascii="Century Gothic" w:eastAsia="SimSun" w:hAnsi="Century Gothic" w:cs="Arial"/>
                <w:i w:val="0"/>
                <w:sz w:val="18"/>
                <w:szCs w:val="18"/>
                <w:lang w:val="es-GT" w:bidi="ar"/>
              </w:rPr>
              <w:t xml:space="preserve"> DEL PUESTO</w:t>
            </w:r>
          </w:p>
        </w:tc>
      </w:tr>
      <w:tr w:rsidR="005A6DB4" w:rsidRPr="00C67F34" w14:paraId="7502655B"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ECC771D" w14:textId="16D858D7" w:rsidR="005A6DB4" w:rsidRPr="00C67F34" w:rsidRDefault="005A6DB4" w:rsidP="003E0EBB">
            <w:pPr>
              <w:jc w:val="both"/>
              <w:textAlignment w:val="center"/>
              <w:rPr>
                <w:rFonts w:ascii="Century Gothic" w:hAnsi="Century Gothic"/>
                <w:i w:val="0"/>
                <w:sz w:val="18"/>
                <w:szCs w:val="18"/>
                <w:lang w:val="es-GT"/>
              </w:rPr>
            </w:pPr>
            <w:r w:rsidRPr="00C67F34">
              <w:rPr>
                <w:rFonts w:ascii="Century Gothic" w:hAnsi="Century Gothic"/>
                <w:i w:val="0"/>
                <w:sz w:val="18"/>
                <w:szCs w:val="18"/>
                <w:lang w:val="es-GT"/>
              </w:rPr>
              <w:t xml:space="preserve">El puesto de trabajo se ubica en el </w:t>
            </w:r>
            <w:r w:rsidRPr="00C67F34">
              <w:rPr>
                <w:rFonts w:ascii="Century Gothic" w:hAnsi="Century Gothic" w:cs="Arial"/>
                <w:i w:val="0"/>
                <w:sz w:val="18"/>
                <w:szCs w:val="18"/>
                <w:lang w:val="es-GT"/>
              </w:rPr>
              <w:t xml:space="preserve">Departamento de Nivel Medio, Ciclo </w:t>
            </w:r>
            <w:r w:rsidR="002A4BF4" w:rsidRPr="00C67F34">
              <w:rPr>
                <w:rFonts w:ascii="Century Gothic" w:hAnsi="Century Gothic" w:cs="Arial"/>
                <w:i w:val="0"/>
                <w:sz w:val="18"/>
                <w:szCs w:val="18"/>
                <w:lang w:val="es-GT"/>
              </w:rPr>
              <w:t>Diversificado.</w:t>
            </w:r>
          </w:p>
        </w:tc>
      </w:tr>
      <w:tr w:rsidR="005A6DB4" w:rsidRPr="00C67F34" w14:paraId="62AE0B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7F73B62" w14:textId="48431415"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SUPERVISIÓN</w:t>
            </w:r>
          </w:p>
        </w:tc>
      </w:tr>
      <w:tr w:rsidR="005A6DB4" w:rsidRPr="00C67F34" w14:paraId="5F0279F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E9B8B9"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N/A</w:t>
            </w:r>
          </w:p>
          <w:p w14:paraId="26607F5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25D99C9"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D0E8DA9" w14:textId="7BC48075" w:rsidR="005A6DB4" w:rsidRPr="005E45D2" w:rsidRDefault="005A6DB4" w:rsidP="00347453">
            <w:pPr>
              <w:pStyle w:val="Prrafodelista"/>
              <w:numPr>
                <w:ilvl w:val="0"/>
                <w:numId w:val="193"/>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RESPONSABILIDAD</w:t>
            </w:r>
          </w:p>
        </w:tc>
      </w:tr>
      <w:tr w:rsidR="005A6DB4" w:rsidRPr="00C67F34" w14:paraId="28B1102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E18491"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5A792A2" w14:textId="77777777" w:rsidR="005A6DB4" w:rsidRPr="00C67F34" w:rsidRDefault="005A6DB4" w:rsidP="003E0EBB">
            <w:pPr>
              <w:jc w:val="both"/>
              <w:textAlignment w:val="center"/>
              <w:rPr>
                <w:rFonts w:ascii="Century Gothic" w:hAnsi="Century Gothic" w:cs="Arial"/>
                <w:b/>
                <w:i w:val="0"/>
                <w:sz w:val="18"/>
                <w:szCs w:val="18"/>
                <w:lang w:val="es-GT"/>
              </w:rPr>
            </w:pPr>
          </w:p>
        </w:tc>
      </w:tr>
      <w:tr w:rsidR="005A6DB4" w:rsidRPr="00C67F34" w14:paraId="7759714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C607C1"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Por el uso cuidado y resguardo del mobiliario y equipo que tiene registrado en la tarjeta de responsabilidad.</w:t>
            </w:r>
          </w:p>
          <w:p w14:paraId="6724518D" w14:textId="77777777" w:rsidR="005A6DB4" w:rsidRPr="00C67F34"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C67F34" w14:paraId="7C9FF20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3D5B8F94" w14:textId="2B0F29C4" w:rsidR="005A6DB4" w:rsidRPr="005E45D2" w:rsidRDefault="005A6DB4" w:rsidP="00347453">
            <w:pPr>
              <w:pStyle w:val="Prrafodelista"/>
              <w:numPr>
                <w:ilvl w:val="0"/>
                <w:numId w:val="193"/>
              </w:numPr>
              <w:jc w:val="both"/>
              <w:textAlignment w:val="center"/>
              <w:rPr>
                <w:rFonts w:ascii="Century Gothic" w:hAnsi="Century Gothic" w:cs="Arial"/>
                <w:b/>
                <w:sz w:val="18"/>
                <w:szCs w:val="18"/>
                <w:lang w:val="es-GT"/>
              </w:rPr>
            </w:pPr>
            <w:r w:rsidRPr="0027500A">
              <w:rPr>
                <w:rFonts w:ascii="Century Gothic" w:eastAsia="SimSun" w:hAnsi="Century Gothic" w:cs="Arial"/>
                <w:b/>
                <w:sz w:val="18"/>
                <w:szCs w:val="18"/>
                <w:lang w:val="es-GT" w:bidi="ar"/>
              </w:rPr>
              <w:t>RELACIONES</w:t>
            </w:r>
            <w:r w:rsidRPr="005E45D2">
              <w:rPr>
                <w:rFonts w:ascii="Century Gothic" w:hAnsi="Century Gothic" w:cs="Arial"/>
                <w:b/>
                <w:sz w:val="18"/>
                <w:szCs w:val="18"/>
                <w:lang w:val="es-GT"/>
              </w:rPr>
              <w:t xml:space="preserve"> LABORALES</w:t>
            </w:r>
          </w:p>
        </w:tc>
      </w:tr>
      <w:tr w:rsidR="005A6DB4" w:rsidRPr="00C67F34" w14:paraId="1ADB818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F162CB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30BE980A" w14:textId="77777777"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C67F34">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C67F34" w14:paraId="24EA8FE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045C2C"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2C50FF2B"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Organizaciones gubernamentales y no gubernamentales, centros educativos, universidades, cooperación nacional e internacional, entre otros.</w:t>
            </w:r>
          </w:p>
          <w:p w14:paraId="3A59DFC6"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490FAC2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59ED2F4" w14:textId="77777777" w:rsidR="005A6DB4" w:rsidRPr="00C67F34" w:rsidRDefault="005A6DB4" w:rsidP="00347453">
            <w:pPr>
              <w:pStyle w:val="Prrafodelista"/>
              <w:numPr>
                <w:ilvl w:val="0"/>
                <w:numId w:val="193"/>
              </w:numPr>
              <w:jc w:val="both"/>
              <w:textAlignment w:val="center"/>
              <w:rPr>
                <w:rFonts w:ascii="Century Gothic" w:eastAsia="SimSun" w:hAnsi="Century Gothic" w:cs="Arial"/>
                <w:b/>
                <w:i w:val="0"/>
                <w:sz w:val="18"/>
                <w:szCs w:val="18"/>
                <w:lang w:val="es-GT" w:bidi="ar"/>
              </w:rPr>
            </w:pPr>
            <w:r w:rsidRPr="0027500A">
              <w:rPr>
                <w:rFonts w:ascii="Century Gothic" w:eastAsia="SimSun" w:hAnsi="Century Gothic" w:cs="Arial"/>
                <w:b/>
                <w:sz w:val="18"/>
                <w:szCs w:val="18"/>
                <w:lang w:val="es-GT" w:bidi="ar"/>
              </w:rPr>
              <w:t>LUGAR</w:t>
            </w:r>
            <w:r w:rsidRPr="00C67F34">
              <w:rPr>
                <w:rFonts w:ascii="Century Gothic" w:eastAsia="SimSun" w:hAnsi="Century Gothic" w:cs="Arial"/>
                <w:b/>
                <w:i w:val="0"/>
                <w:sz w:val="18"/>
                <w:szCs w:val="18"/>
                <w:lang w:val="es-GT" w:bidi="ar"/>
              </w:rPr>
              <w:t xml:space="preserve"> DE TRABAJO</w:t>
            </w:r>
          </w:p>
        </w:tc>
      </w:tr>
      <w:tr w:rsidR="005A6DB4" w:rsidRPr="00C67F34" w14:paraId="09A52697"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4C92B5" w14:textId="1201FB58"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El puesto de trabajo se ubica en la Dirección General de Currículo -DIGECUR-.</w:t>
            </w:r>
          </w:p>
        </w:tc>
      </w:tr>
      <w:tr w:rsidR="005A6DB4" w:rsidRPr="00C67F34" w14:paraId="0CEC81E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1FC613A6" w14:textId="77777777"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JORNADA</w:t>
            </w:r>
            <w:r w:rsidRPr="00C67F34">
              <w:rPr>
                <w:rFonts w:ascii="Century Gothic" w:hAnsi="Century Gothic" w:cs="Arial"/>
                <w:b/>
                <w:i w:val="0"/>
                <w:sz w:val="18"/>
                <w:szCs w:val="18"/>
                <w:lang w:val="es-GT"/>
              </w:rPr>
              <w:t xml:space="preserve"> DE TRABAJO</w:t>
            </w:r>
          </w:p>
        </w:tc>
      </w:tr>
      <w:tr w:rsidR="005A6DB4" w:rsidRPr="00C67F34" w14:paraId="22E1A4C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840300A" w14:textId="39962E3E"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C67F34">
              <w:rPr>
                <w:rFonts w:ascii="Century Gothic" w:hAnsi="Century Gothic" w:cs="Arial"/>
                <w:i w:val="0"/>
                <w:sz w:val="18"/>
                <w:szCs w:val="18"/>
                <w:lang w:val="es-GT"/>
              </w:rPr>
              <w:t>, de lunes a viernes de 9:00 a 17:30 horas</w:t>
            </w:r>
            <w:r w:rsidR="00435548" w:rsidRPr="00C67F34">
              <w:rPr>
                <w:rFonts w:ascii="Century Gothic" w:hAnsi="Century Gothic" w:cs="Arial"/>
                <w:i w:val="0"/>
                <w:sz w:val="18"/>
                <w:szCs w:val="18"/>
                <w:lang w:val="es-GT"/>
              </w:rPr>
              <w:t>.</w:t>
            </w:r>
          </w:p>
          <w:p w14:paraId="017FE786"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18575FC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57AF009" w14:textId="77777777"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RIESGOS EN EL TRABAJO</w:t>
            </w:r>
          </w:p>
        </w:tc>
      </w:tr>
      <w:tr w:rsidR="005A6DB4" w:rsidRPr="00C67F34" w14:paraId="79C34F2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0210A2" w14:textId="43E103B6"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el cumplimiento de las metas y objetivos del departamento de </w:t>
            </w:r>
            <w:r w:rsidR="00435548" w:rsidRPr="00C67F34">
              <w:rPr>
                <w:rFonts w:ascii="Century Gothic" w:hAnsi="Century Gothic" w:cs="Arial"/>
                <w:i w:val="0"/>
                <w:sz w:val="18"/>
                <w:szCs w:val="18"/>
                <w:lang w:val="es-GT"/>
              </w:rPr>
              <w:t>Nivel Medio Ciclo Diversificado</w:t>
            </w:r>
            <w:r w:rsidRPr="00C67F34">
              <w:rPr>
                <w:rFonts w:ascii="Century Gothic" w:hAnsi="Century Gothic" w:cs="Arial"/>
                <w:i w:val="0"/>
                <w:sz w:val="18"/>
                <w:szCs w:val="18"/>
                <w:lang w:val="es-GT"/>
              </w:rPr>
              <w:t>.</w:t>
            </w:r>
          </w:p>
          <w:p w14:paraId="494511A9"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7E37A5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4C0149C" w14:textId="77777777"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CONSECUENCIAS</w:t>
            </w:r>
            <w:r w:rsidRPr="00C67F34">
              <w:rPr>
                <w:rFonts w:ascii="Century Gothic" w:hAnsi="Century Gothic" w:cs="Arial"/>
                <w:b/>
                <w:i w:val="0"/>
                <w:sz w:val="18"/>
                <w:szCs w:val="18"/>
                <w:lang w:val="es-GT"/>
              </w:rPr>
              <w:t xml:space="preserve"> EN EL TRABAJO</w:t>
            </w:r>
          </w:p>
        </w:tc>
      </w:tr>
      <w:tr w:rsidR="005A6DB4" w:rsidRPr="00C67F34" w14:paraId="49BC80C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D84082"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2F2F6EDA"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058BA58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FA62FFB" w14:textId="77777777"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ESFUERZO </w:t>
            </w:r>
            <w:r w:rsidRPr="0027500A">
              <w:rPr>
                <w:rFonts w:ascii="Century Gothic" w:eastAsia="SimSun" w:hAnsi="Century Gothic" w:cs="Arial"/>
                <w:b/>
                <w:sz w:val="18"/>
                <w:szCs w:val="18"/>
                <w:lang w:val="es-GT" w:bidi="ar"/>
              </w:rPr>
              <w:t>EN</w:t>
            </w:r>
            <w:r w:rsidRPr="00C67F34">
              <w:rPr>
                <w:rFonts w:ascii="Century Gothic" w:hAnsi="Century Gothic" w:cs="Arial"/>
                <w:b/>
                <w:i w:val="0"/>
                <w:sz w:val="18"/>
                <w:szCs w:val="18"/>
                <w:lang w:val="es-GT"/>
              </w:rPr>
              <w:t xml:space="preserve"> EL TRABAJO</w:t>
            </w:r>
          </w:p>
        </w:tc>
      </w:tr>
      <w:tr w:rsidR="005A6DB4" w:rsidRPr="00C67F34" w14:paraId="201D2805"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959CA63"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712D1BA" w14:textId="77777777" w:rsidR="00435548" w:rsidRPr="00C67F34" w:rsidRDefault="00435548" w:rsidP="0043554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C67F34">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C67F34">
              <w:rPr>
                <w:rFonts w:ascii="Century Gothic" w:eastAsiaTheme="minorHAnsi" w:hAnsi="Century Gothic" w:cs="Century Gothic"/>
                <w:iCs/>
                <w:sz w:val="18"/>
                <w:szCs w:val="18"/>
                <w:lang w:eastAsia="en-US"/>
              </w:rPr>
              <w:t>así como para la emisión y revisión de documentos y materiales que se elaboran en el mismo.</w:t>
            </w:r>
          </w:p>
          <w:p w14:paraId="3B149822" w14:textId="7777777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727340AD" w14:textId="77777777" w:rsidTr="00F67BA3">
        <w:trPr>
          <w:trHeight w:val="42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9950F3A"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B3BB89A" w14:textId="7ACFB352" w:rsidR="005A6DB4" w:rsidRPr="00C67F34"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iCs/>
                <w:sz w:val="18"/>
                <w:szCs w:val="18"/>
                <w:lang w:val="es-GT"/>
              </w:rPr>
            </w:pPr>
            <w:r w:rsidRPr="00C67F34">
              <w:rPr>
                <w:rFonts w:ascii="Century Gothic" w:hAnsi="Century Gothic"/>
                <w:iCs/>
                <w:sz w:val="18"/>
                <w:szCs w:val="18"/>
                <w:lang w:val="es-GT"/>
              </w:rPr>
              <w:t xml:space="preserve">El esfuerzo físico que requiere el puesto de trabajo es de un 5%, ya que la mayoría del tiempo realiza sus </w:t>
            </w:r>
            <w:r w:rsidR="005E45D2" w:rsidRPr="00C67F34">
              <w:rPr>
                <w:rFonts w:ascii="Century Gothic" w:hAnsi="Century Gothic"/>
                <w:iCs/>
                <w:sz w:val="18"/>
                <w:szCs w:val="18"/>
                <w:lang w:val="es-GT"/>
              </w:rPr>
              <w:t xml:space="preserve">tareas </w:t>
            </w:r>
            <w:r w:rsidR="00ED5B03">
              <w:rPr>
                <w:rFonts w:ascii="Century Gothic" w:hAnsi="Century Gothic"/>
                <w:iCs/>
                <w:sz w:val="18"/>
                <w:szCs w:val="18"/>
                <w:lang w:val="es-GT"/>
              </w:rPr>
              <w:t>sentado</w:t>
            </w:r>
            <w:r w:rsidRPr="00C67F34">
              <w:rPr>
                <w:rFonts w:ascii="Century Gothic" w:hAnsi="Century Gothic"/>
                <w:iCs/>
                <w:sz w:val="18"/>
                <w:szCs w:val="18"/>
                <w:lang w:val="es-GT"/>
              </w:rPr>
              <w:t>.</w:t>
            </w:r>
          </w:p>
          <w:p w14:paraId="0675DB85" w14:textId="255CFBFC" w:rsidR="00F67BA3" w:rsidRPr="00C67F34" w:rsidRDefault="00F67BA3"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C67F34" w14:paraId="6E106C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851200" w14:textId="77777777" w:rsidR="005A6DB4" w:rsidRPr="00C67F34"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C67F34">
              <w:rPr>
                <w:rFonts w:ascii="Century Gothic" w:eastAsia="SimSun" w:hAnsi="Century Gothic" w:cs="Arial"/>
                <w:b/>
                <w:i w:val="0"/>
                <w:sz w:val="18"/>
                <w:szCs w:val="18"/>
                <w:lang w:val="es-GT" w:bidi="ar"/>
              </w:rPr>
              <w:t>Perfil del puesto</w:t>
            </w:r>
          </w:p>
        </w:tc>
      </w:tr>
      <w:tr w:rsidR="005A6DB4" w:rsidRPr="00C67F34" w14:paraId="499FFF9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714F24C" w14:textId="77777777" w:rsidR="005A6DB4" w:rsidRPr="00C67F34" w:rsidRDefault="005A6DB4" w:rsidP="00347453">
            <w:pPr>
              <w:pStyle w:val="Prrafodelista"/>
              <w:numPr>
                <w:ilvl w:val="0"/>
                <w:numId w:val="193"/>
              </w:numPr>
              <w:jc w:val="both"/>
              <w:textAlignment w:val="center"/>
              <w:rPr>
                <w:rFonts w:ascii="Century Gothic" w:eastAsia="SimSun" w:hAnsi="Century Gothic" w:cs="Arial"/>
                <w:b/>
                <w:i w:val="0"/>
                <w:sz w:val="18"/>
                <w:szCs w:val="18"/>
                <w:lang w:val="es-GT" w:bidi="ar"/>
              </w:rPr>
            </w:pPr>
            <w:r w:rsidRPr="0027500A">
              <w:rPr>
                <w:rFonts w:ascii="Century Gothic" w:eastAsia="SimSun" w:hAnsi="Century Gothic" w:cs="Arial"/>
                <w:b/>
                <w:sz w:val="18"/>
                <w:szCs w:val="18"/>
                <w:lang w:val="es-GT" w:bidi="ar"/>
              </w:rPr>
              <w:t>EDUCACIÓN</w:t>
            </w:r>
            <w:r w:rsidRPr="00C67F34">
              <w:rPr>
                <w:rFonts w:ascii="Century Gothic" w:eastAsia="SimSun" w:hAnsi="Century Gothic" w:cs="Arial"/>
                <w:b/>
                <w:i w:val="0"/>
                <w:sz w:val="18"/>
                <w:szCs w:val="18"/>
                <w:lang w:val="es-GT" w:bidi="ar"/>
              </w:rPr>
              <w:t xml:space="preserve"> Y EXPERIENCIA</w:t>
            </w:r>
          </w:p>
        </w:tc>
      </w:tr>
      <w:tr w:rsidR="005A6DB4" w:rsidRPr="00C67F34" w14:paraId="63465F8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23FE452" w14:textId="7673B8DE"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 xml:space="preserve">Opción </w:t>
            </w:r>
            <w:r w:rsidR="00C67F34" w:rsidRPr="00C67F34">
              <w:rPr>
                <w:rFonts w:ascii="Century Gothic" w:hAnsi="Century Gothic" w:cs="Arial"/>
                <w:i w:val="0"/>
                <w:sz w:val="18"/>
                <w:szCs w:val="18"/>
                <w:lang w:val="es-GT"/>
              </w:rPr>
              <w:t>A</w:t>
            </w:r>
          </w:p>
        </w:tc>
        <w:tc>
          <w:tcPr>
            <w:tcW w:w="3799" w:type="pct"/>
            <w:gridSpan w:val="2"/>
            <w:tcBorders>
              <w:top w:val="single" w:sz="4" w:space="0" w:color="00B0F0"/>
              <w:left w:val="single" w:sz="4" w:space="0" w:color="00B0F0"/>
              <w:bottom w:val="single" w:sz="4" w:space="0" w:color="00B0F0"/>
            </w:tcBorders>
            <w:shd w:val="clear" w:color="auto" w:fill="auto"/>
          </w:tcPr>
          <w:p w14:paraId="5826E02D" w14:textId="4E1272A7" w:rsidR="005A6DB4" w:rsidRPr="00C67F34"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themeColor="text1"/>
                <w:sz w:val="18"/>
                <w:szCs w:val="18"/>
              </w:rPr>
            </w:pPr>
            <w:r w:rsidRPr="00C67F34">
              <w:rPr>
                <w:rFonts w:ascii="Century Gothic" w:hAnsi="Century Gothic" w:cs="Arial"/>
                <w:iCs/>
                <w:color w:val="000000" w:themeColor="text1"/>
                <w:sz w:val="18"/>
                <w:szCs w:val="18"/>
              </w:rPr>
              <w:t xml:space="preserve">Acreditar título universitario a nivel de licenciatura </w:t>
            </w:r>
            <w:r w:rsidR="00C67F34" w:rsidRPr="00C67F34">
              <w:rPr>
                <w:rFonts w:ascii="Century Gothic" w:hAnsi="Century Gothic" w:cs="Arial"/>
                <w:iCs/>
                <w:color w:val="000000" w:themeColor="text1"/>
                <w:sz w:val="18"/>
                <w:szCs w:val="18"/>
              </w:rPr>
              <w:t>en una carrera afín al puesto</w:t>
            </w:r>
            <w:r w:rsidRPr="00C67F34">
              <w:rPr>
                <w:rFonts w:ascii="Century Gothic" w:hAnsi="Century Gothic" w:cs="Arial"/>
                <w:iCs/>
                <w:color w:val="000000" w:themeColor="text1"/>
                <w:sz w:val="18"/>
                <w:szCs w:val="18"/>
              </w:rPr>
              <w:t xml:space="preserve">. </w:t>
            </w:r>
            <w:r w:rsidR="00C67F34" w:rsidRPr="00C67F34">
              <w:rPr>
                <w:rFonts w:ascii="Century Gothic" w:hAnsi="Century Gothic" w:cs="Arial"/>
                <w:iCs/>
                <w:color w:val="000000" w:themeColor="text1"/>
                <w:sz w:val="18"/>
                <w:szCs w:val="18"/>
              </w:rPr>
              <w:t>Cuatro</w:t>
            </w:r>
            <w:r w:rsidRPr="00C67F34">
              <w:rPr>
                <w:rFonts w:ascii="Century Gothic" w:hAnsi="Century Gothic" w:cs="Arial"/>
                <w:iCs/>
                <w:color w:val="000000" w:themeColor="text1"/>
                <w:sz w:val="18"/>
                <w:szCs w:val="18"/>
              </w:rPr>
              <w:t xml:space="preserve"> años de experiencia en </w:t>
            </w:r>
            <w:r w:rsidR="00C67F34" w:rsidRPr="00C67F34">
              <w:rPr>
                <w:rFonts w:ascii="Century Gothic" w:hAnsi="Century Gothic" w:cs="Arial"/>
                <w:iCs/>
                <w:color w:val="000000" w:themeColor="text1"/>
                <w:sz w:val="18"/>
                <w:szCs w:val="18"/>
              </w:rPr>
              <w:t>tareas relacionadas con el puesto</w:t>
            </w:r>
            <w:r w:rsidRPr="00C67F34">
              <w:rPr>
                <w:rFonts w:ascii="Century Gothic" w:hAnsi="Century Gothic" w:cs="Arial"/>
                <w:iCs/>
                <w:color w:val="000000" w:themeColor="text1"/>
                <w:sz w:val="18"/>
                <w:szCs w:val="18"/>
              </w:rPr>
              <w:t xml:space="preserve"> y ser colegiado activo.</w:t>
            </w:r>
          </w:p>
          <w:p w14:paraId="6672F5A3" w14:textId="77777777" w:rsidR="005A6DB4" w:rsidRPr="00C67F34" w:rsidRDefault="005A6DB4" w:rsidP="003E0E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C67F34" w14:paraId="07BEEDA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DCACA48" w14:textId="5A846266"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t>CARRERA</w:t>
            </w:r>
            <w:r w:rsidRPr="00C67F34">
              <w:rPr>
                <w:rFonts w:ascii="Century Gothic" w:hAnsi="Century Gothic" w:cs="Arial"/>
                <w:b/>
                <w:i w:val="0"/>
                <w:sz w:val="18"/>
                <w:szCs w:val="18"/>
                <w:lang w:val="es-GT"/>
              </w:rPr>
              <w:t xml:space="preserve"> AF</w:t>
            </w:r>
            <w:r w:rsidR="00974466">
              <w:rPr>
                <w:rFonts w:ascii="Century Gothic" w:hAnsi="Century Gothic" w:cs="Arial"/>
                <w:b/>
                <w:i w:val="0"/>
                <w:sz w:val="18"/>
                <w:szCs w:val="18"/>
                <w:lang w:val="es-GT"/>
              </w:rPr>
              <w:t>Í</w:t>
            </w:r>
            <w:r w:rsidRPr="00C67F34">
              <w:rPr>
                <w:rFonts w:ascii="Century Gothic" w:hAnsi="Century Gothic" w:cs="Arial"/>
                <w:b/>
                <w:i w:val="0"/>
                <w:sz w:val="18"/>
                <w:szCs w:val="18"/>
                <w:lang w:val="es-GT"/>
              </w:rPr>
              <w:t>N</w:t>
            </w:r>
          </w:p>
        </w:tc>
      </w:tr>
      <w:tr w:rsidR="005A6DB4" w:rsidRPr="00C67F34" w14:paraId="6EE2BFA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AFA357" w14:textId="6FF489BB" w:rsidR="005A6DB4" w:rsidRPr="00C67F34" w:rsidRDefault="00C7741F"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C67F34" w:rsidRPr="00C67F34">
              <w:rPr>
                <w:rFonts w:ascii="Century Gothic" w:hAnsi="Century Gothic" w:cs="Arial"/>
                <w:i w:val="0"/>
                <w:sz w:val="18"/>
                <w:szCs w:val="18"/>
                <w:lang w:val="es-GT"/>
              </w:rPr>
              <w:t xml:space="preserve">Licenciatura en Educación, </w:t>
            </w:r>
            <w:r w:rsidR="005A6DB4" w:rsidRPr="00C67F34">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671A169F"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3A1AD5A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BE061F6" w14:textId="77777777"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C67F34">
              <w:rPr>
                <w:rFonts w:ascii="Century Gothic" w:hAnsi="Century Gothic" w:cs="Arial"/>
                <w:b/>
                <w:i w:val="0"/>
                <w:sz w:val="18"/>
                <w:szCs w:val="18"/>
                <w:lang w:val="es-GT"/>
              </w:rPr>
              <w:t xml:space="preserve"> </w:t>
            </w:r>
            <w:r w:rsidRPr="0027500A">
              <w:rPr>
                <w:rFonts w:ascii="Century Gothic" w:eastAsia="SimSun" w:hAnsi="Century Gothic" w:cs="Arial"/>
                <w:b/>
                <w:sz w:val="18"/>
                <w:szCs w:val="18"/>
                <w:lang w:val="es-GT" w:bidi="ar"/>
              </w:rPr>
              <w:t>CONOCIMIENTOS</w:t>
            </w:r>
            <w:r w:rsidRPr="00C67F34">
              <w:rPr>
                <w:rFonts w:ascii="Century Gothic" w:hAnsi="Century Gothic" w:cs="Arial"/>
                <w:b/>
                <w:i w:val="0"/>
                <w:sz w:val="18"/>
                <w:szCs w:val="18"/>
                <w:lang w:val="es-GT"/>
              </w:rPr>
              <w:t xml:space="preserve"> ESPECÍFICOS</w:t>
            </w:r>
          </w:p>
        </w:tc>
      </w:tr>
      <w:tr w:rsidR="005A6DB4" w:rsidRPr="00C67F34" w14:paraId="650B414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703D0A" w14:textId="77777777" w:rsidR="00C67F34" w:rsidRPr="00C67F34" w:rsidRDefault="00C67F3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curriculares y de transformación curricular.</w:t>
            </w:r>
          </w:p>
          <w:p w14:paraId="76E26B77" w14:textId="6B516692" w:rsidR="00C67F34" w:rsidRPr="00C67F34" w:rsidRDefault="00C67F3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Experiencia en procesos pedagógicos, metodológicos y de evaluación de los aprendizajes pertinentes al bachillerato y otras carreras del Ciclo Diversificado.</w:t>
            </w:r>
          </w:p>
          <w:p w14:paraId="6741B554" w14:textId="79000056" w:rsidR="00C67F34" w:rsidRPr="00C67F34" w:rsidRDefault="00C67F3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 xml:space="preserve">Conocimiento de legislación </w:t>
            </w:r>
            <w:r w:rsidR="00F95016">
              <w:rPr>
                <w:rFonts w:ascii="Century Gothic" w:hAnsi="Century Gothic"/>
                <w:i w:val="0"/>
                <w:sz w:val="18"/>
                <w:szCs w:val="18"/>
                <w:lang w:val="es-GT"/>
              </w:rPr>
              <w:t>nacional,</w:t>
            </w:r>
            <w:r w:rsidRPr="00C67F34">
              <w:rPr>
                <w:rFonts w:ascii="Century Gothic" w:hAnsi="Century Gothic"/>
                <w:i w:val="0"/>
                <w:sz w:val="18"/>
                <w:szCs w:val="18"/>
                <w:lang w:val="es-GT"/>
              </w:rPr>
              <w:t xml:space="preserve"> educativa y laboral. </w:t>
            </w:r>
          </w:p>
          <w:p w14:paraId="5ED65684" w14:textId="181CFDC2" w:rsidR="00C67F34" w:rsidRPr="00C67F34" w:rsidRDefault="00C67F3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t>Conocimiento en procesos de formación por competencias y formación para el trabajo.</w:t>
            </w:r>
          </w:p>
          <w:p w14:paraId="5FC20195" w14:textId="77777777" w:rsidR="00C67F34" w:rsidRPr="00C67F34" w:rsidRDefault="00C67F34" w:rsidP="00347453">
            <w:pPr>
              <w:pStyle w:val="Prrafodelista"/>
              <w:numPr>
                <w:ilvl w:val="0"/>
                <w:numId w:val="182"/>
              </w:numPr>
              <w:jc w:val="left"/>
              <w:rPr>
                <w:rFonts w:ascii="Century Gothic" w:hAnsi="Century Gothic"/>
                <w:i w:val="0"/>
                <w:sz w:val="18"/>
                <w:szCs w:val="18"/>
                <w:lang w:val="es-GT"/>
              </w:rPr>
            </w:pPr>
            <w:r w:rsidRPr="00C67F34">
              <w:rPr>
                <w:rFonts w:ascii="Century Gothic" w:hAnsi="Century Gothic"/>
                <w:i w:val="0"/>
                <w:sz w:val="18"/>
                <w:szCs w:val="18"/>
                <w:lang w:val="es-GT"/>
              </w:rPr>
              <w:lastRenderedPageBreak/>
              <w:t>Conocimientos en procesos administrativos.</w:t>
            </w:r>
          </w:p>
          <w:p w14:paraId="10F6BF08"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2547D8A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BD4943D" w14:textId="77777777" w:rsidR="005A6DB4" w:rsidRPr="00C67F34" w:rsidRDefault="005A6DB4" w:rsidP="00347453">
            <w:pPr>
              <w:pStyle w:val="Prrafodelista"/>
              <w:numPr>
                <w:ilvl w:val="0"/>
                <w:numId w:val="193"/>
              </w:numPr>
              <w:jc w:val="both"/>
              <w:textAlignment w:val="center"/>
              <w:rPr>
                <w:rFonts w:ascii="Century Gothic" w:hAnsi="Century Gothic" w:cs="Arial"/>
                <w:b/>
                <w:i w:val="0"/>
                <w:sz w:val="18"/>
                <w:szCs w:val="18"/>
                <w:lang w:val="es-GT"/>
              </w:rPr>
            </w:pPr>
            <w:r w:rsidRPr="0027500A">
              <w:rPr>
                <w:rFonts w:ascii="Century Gothic" w:eastAsia="SimSun" w:hAnsi="Century Gothic" w:cs="Arial"/>
                <w:b/>
                <w:sz w:val="18"/>
                <w:szCs w:val="18"/>
                <w:lang w:val="es-GT" w:bidi="ar"/>
              </w:rPr>
              <w:lastRenderedPageBreak/>
              <w:t>HABILIDADES</w:t>
            </w:r>
            <w:r w:rsidRPr="00C67F34">
              <w:rPr>
                <w:rFonts w:ascii="Century Gothic" w:hAnsi="Century Gothic" w:cs="Arial"/>
                <w:b/>
                <w:i w:val="0"/>
                <w:sz w:val="18"/>
                <w:szCs w:val="18"/>
                <w:lang w:val="es-GT"/>
              </w:rPr>
              <w:t xml:space="preserve"> Y DESTREZAS</w:t>
            </w:r>
          </w:p>
        </w:tc>
      </w:tr>
      <w:tr w:rsidR="005A6DB4" w:rsidRPr="00C67F34" w14:paraId="6255EBC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04E64B1" w14:textId="77777777"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Comunicación asertiva</w:t>
            </w:r>
          </w:p>
          <w:p w14:paraId="6A79A9B9" w14:textId="77777777"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C67F34">
              <w:rPr>
                <w:rFonts w:ascii="Century Gothic" w:hAnsi="Century Gothic" w:cs="Arial"/>
                <w:i w:val="0"/>
                <w:sz w:val="18"/>
                <w:szCs w:val="18"/>
                <w:lang w:val="es-GT" w:eastAsia="es-GT"/>
              </w:rPr>
              <w:t>Trabajo bajo presión,</w:t>
            </w:r>
          </w:p>
          <w:p w14:paraId="58710CBA" w14:textId="4B264A5F"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eastAsia="es-GT"/>
              </w:rPr>
              <w:t xml:space="preserve">Facilidad de expresión asertiva y escucha, </w:t>
            </w:r>
            <w:r w:rsidR="00F95016">
              <w:rPr>
                <w:rFonts w:ascii="Century Gothic" w:hAnsi="Century Gothic" w:cs="Arial"/>
                <w:i w:val="0"/>
                <w:sz w:val="18"/>
                <w:szCs w:val="18"/>
                <w:lang w:val="es-GT" w:eastAsia="es-GT"/>
              </w:rPr>
              <w:t>d</w:t>
            </w:r>
            <w:r w:rsidRPr="00C67F34">
              <w:rPr>
                <w:rFonts w:ascii="Century Gothic" w:hAnsi="Century Gothic" w:cs="Arial"/>
                <w:i w:val="0"/>
                <w:sz w:val="18"/>
                <w:szCs w:val="18"/>
                <w:lang w:val="es-GT" w:eastAsia="es-GT"/>
              </w:rPr>
              <w:t>isertación y elocuencia</w:t>
            </w:r>
          </w:p>
          <w:p w14:paraId="04021257" w14:textId="77777777" w:rsidR="005A6DB4" w:rsidRPr="00C67F34"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Liderazgo</w:t>
            </w:r>
          </w:p>
          <w:p w14:paraId="5E86541E"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66828A4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1543D657" w14:textId="125E2D72" w:rsidR="005A6DB4" w:rsidRPr="00C67F34" w:rsidRDefault="00D20A41" w:rsidP="00347453">
            <w:pPr>
              <w:pStyle w:val="Prrafodelista"/>
              <w:numPr>
                <w:ilvl w:val="0"/>
                <w:numId w:val="193"/>
              </w:numPr>
              <w:jc w:val="both"/>
              <w:textAlignment w:val="center"/>
              <w:rPr>
                <w:rFonts w:ascii="Century Gothic" w:hAnsi="Century Gothic" w:cs="Arial"/>
                <w:i w:val="0"/>
                <w:sz w:val="18"/>
                <w:szCs w:val="18"/>
                <w:lang w:val="es-GT"/>
              </w:rPr>
            </w:pPr>
            <w:r>
              <w:rPr>
                <w:rFonts w:ascii="Century Gothic" w:hAnsi="Century Gothic" w:cs="Arial"/>
                <w:b/>
                <w:sz w:val="18"/>
                <w:szCs w:val="18"/>
                <w:lang w:val="es-GT"/>
              </w:rPr>
              <w:t>ACTITUDINALES</w:t>
            </w:r>
          </w:p>
        </w:tc>
      </w:tr>
      <w:tr w:rsidR="005A6DB4" w:rsidRPr="00C67F34" w14:paraId="7390C07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9002C0C"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Trabajo en equipo</w:t>
            </w:r>
          </w:p>
          <w:p w14:paraId="56A6A92A"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Capacidad de organización</w:t>
            </w:r>
          </w:p>
          <w:p w14:paraId="52B4A42C"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Buenas relaciones interpersonales</w:t>
            </w:r>
          </w:p>
          <w:p w14:paraId="770B05BF"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Proactividad y creatividad</w:t>
            </w:r>
          </w:p>
          <w:p w14:paraId="7CE86173" w14:textId="77777777" w:rsidR="005A6DB4" w:rsidRPr="00C67F34"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Iniciativa</w:t>
            </w:r>
          </w:p>
          <w:p w14:paraId="79EF7CB9" w14:textId="77777777" w:rsidR="005A6DB4" w:rsidRPr="00C67F34" w:rsidRDefault="005A6DB4" w:rsidP="003E0EBB">
            <w:pPr>
              <w:jc w:val="both"/>
              <w:textAlignment w:val="center"/>
              <w:rPr>
                <w:rFonts w:ascii="Century Gothic" w:hAnsi="Century Gothic" w:cs="Arial"/>
                <w:i w:val="0"/>
                <w:sz w:val="18"/>
                <w:szCs w:val="18"/>
                <w:lang w:val="es-GT"/>
              </w:rPr>
            </w:pPr>
          </w:p>
        </w:tc>
      </w:tr>
      <w:tr w:rsidR="005A6DB4" w:rsidRPr="00C67F34" w14:paraId="5C70A47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334676E" w14:textId="4C56F756" w:rsidR="005A6DB4" w:rsidRPr="00C67F34" w:rsidRDefault="00D20A41" w:rsidP="00347453">
            <w:pPr>
              <w:pStyle w:val="Prrafodelista"/>
              <w:numPr>
                <w:ilvl w:val="0"/>
                <w:numId w:val="193"/>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5A6DB4" w:rsidRPr="00C67F34" w14:paraId="6149BAF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62BB07" w14:textId="77777777" w:rsidR="005A6DB4" w:rsidRPr="00C67F34" w:rsidRDefault="005A6DB4" w:rsidP="003E0EBB">
            <w:pPr>
              <w:jc w:val="both"/>
              <w:textAlignment w:val="center"/>
              <w:rPr>
                <w:rFonts w:ascii="Century Gothic" w:hAnsi="Century Gothic" w:cs="Arial"/>
                <w:i w:val="0"/>
                <w:sz w:val="18"/>
                <w:szCs w:val="18"/>
                <w:lang w:val="es-GT"/>
              </w:rPr>
            </w:pPr>
            <w:r w:rsidRPr="00C67F34">
              <w:rPr>
                <w:rFonts w:ascii="Century Gothic" w:hAnsi="Century Gothic" w:cs="Arial"/>
                <w:i w:val="0"/>
                <w:sz w:val="18"/>
                <w:szCs w:val="18"/>
                <w:lang w:val="es-GT"/>
              </w:rPr>
              <w:t>Disposición para viajar al interior y exterior del país.</w:t>
            </w:r>
          </w:p>
          <w:p w14:paraId="2EADEC29" w14:textId="77777777" w:rsidR="005A6DB4" w:rsidRPr="00C67F34" w:rsidRDefault="005A6DB4" w:rsidP="003E0EBB">
            <w:pPr>
              <w:jc w:val="both"/>
              <w:textAlignment w:val="center"/>
              <w:rPr>
                <w:rFonts w:ascii="Century Gothic" w:hAnsi="Century Gothic" w:cs="Arial"/>
                <w:i w:val="0"/>
                <w:sz w:val="18"/>
                <w:szCs w:val="18"/>
                <w:lang w:val="es-GT"/>
              </w:rPr>
            </w:pPr>
          </w:p>
        </w:tc>
      </w:tr>
    </w:tbl>
    <w:p w14:paraId="42469C55" w14:textId="64962F94" w:rsidR="005A6DB4" w:rsidRDefault="005A6DB4" w:rsidP="00766B29">
      <w:pPr>
        <w:jc w:val="both"/>
        <w:rPr>
          <w:rFonts w:ascii="Century Gothic" w:hAnsi="Century Gothic" w:cs="Arial"/>
          <w:sz w:val="22"/>
          <w:szCs w:val="22"/>
        </w:rPr>
      </w:pPr>
    </w:p>
    <w:p w14:paraId="4E5B44B0" w14:textId="1E66E90F" w:rsidR="005A6DB4" w:rsidRDefault="005A6DB4" w:rsidP="00766B29">
      <w:pPr>
        <w:jc w:val="both"/>
        <w:rPr>
          <w:rFonts w:ascii="Century Gothic" w:hAnsi="Century Gothic" w:cs="Arial"/>
          <w:sz w:val="22"/>
          <w:szCs w:val="22"/>
        </w:rPr>
      </w:pPr>
    </w:p>
    <w:p w14:paraId="6D07A51C" w14:textId="413E4826" w:rsidR="005A6DB4" w:rsidRDefault="005A6DB4" w:rsidP="00766B29">
      <w:pPr>
        <w:jc w:val="both"/>
        <w:rPr>
          <w:rFonts w:ascii="Century Gothic" w:hAnsi="Century Gothic" w:cs="Arial"/>
          <w:sz w:val="22"/>
          <w:szCs w:val="22"/>
        </w:rPr>
      </w:pPr>
    </w:p>
    <w:p w14:paraId="0D62A992" w14:textId="1D0FF40C" w:rsidR="000133A3" w:rsidRDefault="000133A3" w:rsidP="00766B29">
      <w:pPr>
        <w:jc w:val="both"/>
        <w:rPr>
          <w:rFonts w:ascii="Century Gothic" w:hAnsi="Century Gothic" w:cs="Arial"/>
          <w:sz w:val="22"/>
          <w:szCs w:val="22"/>
        </w:rPr>
      </w:pPr>
    </w:p>
    <w:p w14:paraId="08123812" w14:textId="3DFDB77F" w:rsidR="000133A3" w:rsidRDefault="000133A3" w:rsidP="00766B29">
      <w:pPr>
        <w:jc w:val="both"/>
        <w:rPr>
          <w:rFonts w:ascii="Century Gothic" w:hAnsi="Century Gothic" w:cs="Arial"/>
          <w:sz w:val="22"/>
          <w:szCs w:val="22"/>
        </w:rPr>
      </w:pPr>
    </w:p>
    <w:p w14:paraId="49755C60" w14:textId="34F32021" w:rsidR="001137F4" w:rsidRDefault="001137F4">
      <w:pPr>
        <w:rPr>
          <w:rFonts w:ascii="Century Gothic" w:hAnsi="Century Gothic" w:cs="Arial"/>
          <w:sz w:val="22"/>
          <w:szCs w:val="22"/>
        </w:rPr>
      </w:pPr>
      <w:r>
        <w:rPr>
          <w:rFonts w:ascii="Century Gothic" w:hAnsi="Century Gothic" w:cs="Arial"/>
          <w:sz w:val="22"/>
          <w:szCs w:val="22"/>
        </w:rPr>
        <w:br w:type="page"/>
      </w:r>
    </w:p>
    <w:p w14:paraId="6E245559" w14:textId="77777777" w:rsidR="000133A3" w:rsidRDefault="000133A3" w:rsidP="00766B29">
      <w:pPr>
        <w:jc w:val="both"/>
        <w:rPr>
          <w:rFonts w:ascii="Century Gothic" w:hAnsi="Century Gothic" w:cs="Arial"/>
          <w:sz w:val="22"/>
          <w:szCs w:val="22"/>
        </w:rPr>
      </w:pPr>
    </w:p>
    <w:p w14:paraId="76F1D009" w14:textId="35C6DADD" w:rsidR="000133A3" w:rsidRDefault="000133A3" w:rsidP="00766B29">
      <w:pPr>
        <w:jc w:val="both"/>
        <w:rPr>
          <w:rFonts w:ascii="Century Gothic" w:hAnsi="Century Gothic" w:cs="Arial"/>
          <w:sz w:val="22"/>
          <w:szCs w:val="22"/>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253F0E" w14:paraId="364232F5"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B3B1FDD" w14:textId="05634948" w:rsidR="005A6DB4" w:rsidRPr="00253F0E" w:rsidRDefault="00C7741F"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42</w:t>
            </w:r>
            <w:r w:rsidR="001004F8" w:rsidRPr="001004F8">
              <w:rPr>
                <w:rFonts w:ascii="Century Gothic" w:hAnsi="Century Gothic" w:cs="Arial"/>
                <w:i w:val="0"/>
                <w:sz w:val="18"/>
                <w:szCs w:val="18"/>
                <w:lang w:val="es-GT"/>
              </w:rPr>
              <w:t xml:space="preserve">. </w:t>
            </w:r>
            <w:r w:rsidR="005A6DB4" w:rsidRPr="001004F8">
              <w:rPr>
                <w:rFonts w:ascii="Century Gothic" w:hAnsi="Century Gothic" w:cs="Arial"/>
                <w:i w:val="0"/>
                <w:sz w:val="18"/>
                <w:szCs w:val="18"/>
                <w:lang w:val="es-GT"/>
              </w:rPr>
              <w:t xml:space="preserve">Técnico Especialista en </w:t>
            </w:r>
            <w:r w:rsidR="000133A3" w:rsidRPr="001004F8">
              <w:rPr>
                <w:rFonts w:ascii="Century Gothic" w:hAnsi="Century Gothic" w:cs="Arial"/>
                <w:i w:val="0"/>
                <w:sz w:val="18"/>
                <w:szCs w:val="18"/>
                <w:lang w:val="es-GT"/>
              </w:rPr>
              <w:t>Administración</w:t>
            </w:r>
          </w:p>
        </w:tc>
      </w:tr>
      <w:tr w:rsidR="005A6DB4" w:rsidRPr="00253F0E" w14:paraId="1E6082E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4A9BA65" w14:textId="046D489F" w:rsidR="005A6DB4" w:rsidRPr="00961B4D" w:rsidRDefault="005A6DB4" w:rsidP="00347453">
            <w:pPr>
              <w:pStyle w:val="Prrafodelista"/>
              <w:numPr>
                <w:ilvl w:val="0"/>
                <w:numId w:val="194"/>
              </w:numPr>
              <w:jc w:val="both"/>
              <w:textAlignment w:val="center"/>
              <w:rPr>
                <w:rFonts w:ascii="Century Gothic" w:eastAsia="SimSun" w:hAnsi="Century Gothic" w:cs="Arial"/>
                <w:b/>
                <w:sz w:val="18"/>
                <w:szCs w:val="18"/>
                <w:lang w:val="es-GT" w:bidi="ar"/>
              </w:rPr>
            </w:pPr>
            <w:r w:rsidRPr="00961B4D">
              <w:rPr>
                <w:rFonts w:ascii="Century Gothic" w:eastAsia="SimSun" w:hAnsi="Century Gothic" w:cs="Arial"/>
                <w:b/>
                <w:sz w:val="18"/>
                <w:szCs w:val="18"/>
                <w:lang w:val="es-GT" w:bidi="ar"/>
              </w:rPr>
              <w:t>IDENTIFICACIÓN DEL PUESTO</w:t>
            </w:r>
          </w:p>
        </w:tc>
      </w:tr>
      <w:tr w:rsidR="005A6DB4" w:rsidRPr="00253F0E" w14:paraId="384DB4F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78B3D1F" w14:textId="2DF23C7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w:t>
            </w:r>
          </w:p>
        </w:tc>
        <w:tc>
          <w:tcPr>
            <w:tcW w:w="2452" w:type="pct"/>
            <w:tcBorders>
              <w:top w:val="single" w:sz="4" w:space="0" w:color="00B0F0"/>
            </w:tcBorders>
            <w:shd w:val="clear" w:color="auto" w:fill="auto"/>
          </w:tcPr>
          <w:p w14:paraId="33B4C09A" w14:textId="01326544"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la clase</w:t>
            </w:r>
            <w:r w:rsidRPr="00961B4D">
              <w:rPr>
                <w:rFonts w:ascii="Century Gothic" w:hAnsi="Century Gothic" w:cs="Arial"/>
                <w:iCs/>
                <w:sz w:val="18"/>
                <w:szCs w:val="18"/>
                <w:lang w:val="es-GT"/>
              </w:rPr>
              <w:t>:  98</w:t>
            </w:r>
            <w:r w:rsidR="00961B4D" w:rsidRPr="00961B4D">
              <w:rPr>
                <w:rFonts w:ascii="Century Gothic" w:hAnsi="Century Gothic" w:cs="Arial"/>
                <w:iCs/>
                <w:sz w:val="18"/>
                <w:szCs w:val="18"/>
                <w:lang w:val="es-GT"/>
              </w:rPr>
              <w:t>10</w:t>
            </w:r>
          </w:p>
        </w:tc>
      </w:tr>
      <w:tr w:rsidR="005A6DB4" w:rsidRPr="00253F0E" w14:paraId="04BFBBF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824BD4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547E1A31"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5A6DB4" w:rsidRPr="00253F0E" w14:paraId="65D15FB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9BD238" w14:textId="2A3DDCA0"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w:t>
            </w:r>
            <w:r w:rsidR="000133A3" w:rsidRPr="00253F0E">
              <w:rPr>
                <w:rFonts w:ascii="Century Gothic" w:hAnsi="Century Gothic" w:cs="Arial"/>
                <w:i w:val="0"/>
                <w:sz w:val="18"/>
                <w:szCs w:val="18"/>
                <w:lang w:val="es-GT"/>
              </w:rPr>
              <w:t>Administración</w:t>
            </w:r>
          </w:p>
        </w:tc>
        <w:tc>
          <w:tcPr>
            <w:tcW w:w="2452" w:type="pct"/>
            <w:shd w:val="clear" w:color="auto" w:fill="auto"/>
          </w:tcPr>
          <w:p w14:paraId="56DC8B1B"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5A6DB4" w:rsidRPr="00253F0E" w14:paraId="420EBDD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C514E83" w14:textId="336231A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Jefe inmediato:  Jefe del Departamento de Nivel Medio, Ciclo </w:t>
            </w:r>
            <w:r w:rsidR="000133A3" w:rsidRPr="00253F0E">
              <w:rPr>
                <w:rFonts w:ascii="Century Gothic" w:hAnsi="Century Gothic" w:cs="Arial"/>
                <w:i w:val="0"/>
                <w:sz w:val="18"/>
                <w:szCs w:val="18"/>
                <w:lang w:val="es-GT"/>
              </w:rPr>
              <w:t>Diversificado</w:t>
            </w:r>
          </w:p>
        </w:tc>
        <w:tc>
          <w:tcPr>
            <w:tcW w:w="2452" w:type="pct"/>
          </w:tcPr>
          <w:p w14:paraId="463DD46D"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4D0B3576"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253F0E" w14:paraId="15F1324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A96CADC" w14:textId="77777777" w:rsidR="005A6DB4" w:rsidRPr="00253F0E" w:rsidRDefault="005A6DB4" w:rsidP="00347453">
            <w:pPr>
              <w:pStyle w:val="Prrafodelista"/>
              <w:numPr>
                <w:ilvl w:val="0"/>
                <w:numId w:val="194"/>
              </w:numPr>
              <w:jc w:val="both"/>
              <w:textAlignment w:val="center"/>
              <w:rPr>
                <w:rFonts w:ascii="Century Gothic" w:hAnsi="Century Gothic" w:cs="Arial"/>
                <w:i w:val="0"/>
                <w:sz w:val="18"/>
                <w:szCs w:val="18"/>
                <w:lang w:val="es-GT"/>
              </w:rPr>
            </w:pPr>
            <w:r w:rsidRPr="003D0DF4">
              <w:rPr>
                <w:rFonts w:ascii="Century Gothic" w:eastAsia="SimSun" w:hAnsi="Century Gothic" w:cs="Arial"/>
                <w:bCs w:val="0"/>
                <w:sz w:val="18"/>
                <w:szCs w:val="18"/>
                <w:lang w:val="es-GT" w:bidi="ar"/>
              </w:rPr>
              <w:t>NATURALEZA</w:t>
            </w:r>
            <w:r w:rsidRPr="00253F0E">
              <w:rPr>
                <w:rFonts w:ascii="Century Gothic" w:hAnsi="Century Gothic" w:cs="Arial"/>
                <w:i w:val="0"/>
                <w:sz w:val="18"/>
                <w:szCs w:val="18"/>
                <w:lang w:val="es-GT"/>
              </w:rPr>
              <w:t xml:space="preserve"> DEL PUESTO</w:t>
            </w:r>
          </w:p>
        </w:tc>
      </w:tr>
      <w:tr w:rsidR="005A6DB4" w:rsidRPr="00253F0E" w14:paraId="4016525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76EBF30" w14:textId="44530E19" w:rsidR="000133A3" w:rsidRPr="00253F0E" w:rsidRDefault="000133A3" w:rsidP="000133A3">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w:t>
            </w:r>
            <w:r w:rsidR="00B76D2B" w:rsidRPr="00253F0E">
              <w:rPr>
                <w:rFonts w:ascii="Century Gothic" w:hAnsi="Century Gothic" w:cs="Arial"/>
                <w:i w:val="0"/>
                <w:sz w:val="18"/>
                <w:szCs w:val="18"/>
                <w:lang w:val="es-GT"/>
              </w:rPr>
              <w:t>de</w:t>
            </w:r>
            <w:r w:rsidRPr="00253F0E">
              <w:rPr>
                <w:rFonts w:ascii="Century Gothic" w:hAnsi="Century Gothic" w:cs="Arial"/>
                <w:i w:val="0"/>
                <w:sz w:val="18"/>
                <w:szCs w:val="18"/>
                <w:lang w:val="es-GT"/>
              </w:rPr>
              <w:t xml:space="preserve"> las carreras de </w:t>
            </w:r>
            <w:r w:rsidR="00B76D2B" w:rsidRPr="00253F0E">
              <w:rPr>
                <w:rFonts w:ascii="Century Gothic" w:hAnsi="Century Gothic" w:cs="Arial"/>
                <w:i w:val="0"/>
                <w:sz w:val="18"/>
                <w:szCs w:val="18"/>
                <w:lang w:val="es-GT"/>
              </w:rPr>
              <w:t>administración</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7369E22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938DA6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3623285" w14:textId="77777777" w:rsidR="005A6DB4" w:rsidRPr="00253F0E" w:rsidRDefault="005A6DB4" w:rsidP="00347453">
            <w:pPr>
              <w:pStyle w:val="Prrafodelista"/>
              <w:numPr>
                <w:ilvl w:val="0"/>
                <w:numId w:val="194"/>
              </w:numPr>
              <w:jc w:val="both"/>
              <w:textAlignment w:val="center"/>
              <w:rPr>
                <w:rFonts w:ascii="Century Gothic" w:hAnsi="Century Gothic"/>
                <w:b/>
                <w:bCs/>
                <w:i w:val="0"/>
                <w:sz w:val="18"/>
                <w:szCs w:val="18"/>
                <w:lang w:bidi="ar"/>
              </w:rPr>
            </w:pPr>
            <w:r w:rsidRPr="003D0DF4">
              <w:rPr>
                <w:rFonts w:ascii="Century Gothic" w:eastAsia="SimSun" w:hAnsi="Century Gothic" w:cs="Arial"/>
                <w:b/>
                <w:sz w:val="18"/>
                <w:szCs w:val="18"/>
                <w:lang w:val="es-GT" w:bidi="ar"/>
              </w:rPr>
              <w:t>TAREAS</w:t>
            </w:r>
            <w:r w:rsidRPr="00253F0E">
              <w:rPr>
                <w:rFonts w:ascii="Century Gothic" w:hAnsi="Century Gothic" w:cs="Arial"/>
                <w:b/>
                <w:bCs/>
                <w:i w:val="0"/>
                <w:sz w:val="18"/>
                <w:szCs w:val="18"/>
                <w:lang w:bidi="ar"/>
              </w:rPr>
              <w:t xml:space="preserve"> PERMANENTES</w:t>
            </w:r>
          </w:p>
        </w:tc>
      </w:tr>
      <w:tr w:rsidR="005A6DB4" w:rsidRPr="00253F0E" w14:paraId="5A752A1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57FB326B" w14:textId="769B982B" w:rsidR="000133A3" w:rsidRPr="00253F0E" w:rsidRDefault="000133A3" w:rsidP="00347453">
            <w:pPr>
              <w:pStyle w:val="Prrafodelista"/>
              <w:numPr>
                <w:ilvl w:val="0"/>
                <w:numId w:val="18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Diseñar, desarrollar y actualizar los currículos Nacional Base de las carreras de </w:t>
            </w:r>
            <w:r w:rsidR="00B76D2B" w:rsidRPr="00253F0E">
              <w:rPr>
                <w:rFonts w:ascii="Century Gothic" w:eastAsiaTheme="minorHAnsi" w:hAnsi="Century Gothic" w:cs="Century Gothic,Italic"/>
                <w:i w:val="0"/>
                <w:sz w:val="18"/>
                <w:szCs w:val="18"/>
                <w:lang w:val="es-GT" w:eastAsia="en-US"/>
              </w:rPr>
              <w:t>administración</w:t>
            </w:r>
            <w:r w:rsidRPr="00253F0E">
              <w:rPr>
                <w:rFonts w:ascii="Century Gothic" w:eastAsiaTheme="minorHAnsi" w:hAnsi="Century Gothic" w:cs="Century Gothic,Italic"/>
                <w:i w:val="0"/>
                <w:sz w:val="18"/>
                <w:szCs w:val="18"/>
                <w:lang w:val="es-GT" w:eastAsia="en-US"/>
              </w:rPr>
              <w:t xml:space="preserve">, así como, de otras carreras del Ciclo Diversificado, con base </w:t>
            </w:r>
            <w:r w:rsidRPr="00253F0E">
              <w:rPr>
                <w:rFonts w:ascii="Century Gothic" w:hAnsi="Century Gothic"/>
                <w:i w:val="0"/>
                <w:sz w:val="18"/>
                <w:szCs w:val="18"/>
                <w:lang w:val="es-GT"/>
              </w:rPr>
              <w:t>en resultados de investigación de procesos curriculares, disciplinares, pedagógicos, metodológicos y de evaluación de los aprendizajes.</w:t>
            </w:r>
          </w:p>
          <w:p w14:paraId="5ACA0E35" w14:textId="77777777" w:rsidR="000133A3" w:rsidRPr="00253F0E" w:rsidRDefault="000133A3" w:rsidP="00347453">
            <w:pPr>
              <w:pStyle w:val="Prrafodelista"/>
              <w:numPr>
                <w:ilvl w:val="0"/>
                <w:numId w:val="18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Realizar investigaciones pedagógicas de procedimientos actualizados aplicables en el aula para la concreción del currículo en los niveles regional y local.</w:t>
            </w:r>
          </w:p>
          <w:p w14:paraId="148FF135" w14:textId="6D9319EC" w:rsidR="000133A3" w:rsidRPr="00253F0E" w:rsidRDefault="000133A3" w:rsidP="00347453">
            <w:pPr>
              <w:pStyle w:val="Prrafodelista"/>
              <w:numPr>
                <w:ilvl w:val="0"/>
                <w:numId w:val="18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Participar en la preparación de planes, proyectos de sistemas y procedimientos que orienten a los docentes en el desarrollo del currículo de </w:t>
            </w:r>
            <w:r w:rsidR="00B76D2B" w:rsidRPr="00253F0E">
              <w:rPr>
                <w:rFonts w:ascii="Century Gothic" w:eastAsiaTheme="minorHAnsi" w:hAnsi="Century Gothic" w:cs="Century Gothic,Italic"/>
                <w:i w:val="0"/>
                <w:sz w:val="18"/>
                <w:szCs w:val="18"/>
                <w:lang w:val="es-GT" w:eastAsia="en-US"/>
              </w:rPr>
              <w:t>administración</w:t>
            </w:r>
            <w:r w:rsidRPr="00253F0E">
              <w:rPr>
                <w:rFonts w:ascii="Century Gothic" w:eastAsiaTheme="minorHAnsi" w:hAnsi="Century Gothic" w:cs="Century Gothic,Italic"/>
                <w:i w:val="0"/>
                <w:sz w:val="18"/>
                <w:szCs w:val="18"/>
                <w:lang w:val="es-GT" w:eastAsia="en-US"/>
              </w:rPr>
              <w:t>.</w:t>
            </w:r>
          </w:p>
          <w:p w14:paraId="71252B95" w14:textId="77777777" w:rsidR="000133A3" w:rsidRPr="00253F0E" w:rsidRDefault="000133A3" w:rsidP="00347453">
            <w:pPr>
              <w:pStyle w:val="Prrafodelista"/>
              <w:numPr>
                <w:ilvl w:val="0"/>
                <w:numId w:val="18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elaboración de lineamientos para el diseño e implementación de carreras de formación laboral en los centros educativos.</w:t>
            </w:r>
          </w:p>
          <w:p w14:paraId="3A05EF36" w14:textId="10C75C9E" w:rsidR="000133A3" w:rsidRPr="00253F0E" w:rsidRDefault="000133A3" w:rsidP="00347453">
            <w:pPr>
              <w:pStyle w:val="Encabezado"/>
              <w:widowControl w:val="0"/>
              <w:numPr>
                <w:ilvl w:val="0"/>
                <w:numId w:val="18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lineamientos para el desarrollo de estrategias</w:t>
            </w:r>
            <w:r w:rsidR="00B76D2B" w:rsidRPr="00253F0E">
              <w:rPr>
                <w:rFonts w:ascii="Century Gothic" w:hAnsi="Century Gothic"/>
                <w:i w:val="0"/>
                <w:sz w:val="18"/>
                <w:szCs w:val="18"/>
                <w:lang w:val="es-GT"/>
              </w:rPr>
              <w:t xml:space="preserve"> pedagógicas para las carreras de administración</w:t>
            </w:r>
            <w:r w:rsidRPr="00253F0E">
              <w:rPr>
                <w:rFonts w:ascii="Century Gothic" w:hAnsi="Century Gothic"/>
                <w:i w:val="0"/>
                <w:sz w:val="18"/>
                <w:szCs w:val="18"/>
                <w:lang w:val="es-GT"/>
              </w:rPr>
              <w:t>.</w:t>
            </w:r>
          </w:p>
          <w:p w14:paraId="10B6BCAB" w14:textId="7B4715C2" w:rsidR="000133A3" w:rsidRPr="00253F0E" w:rsidRDefault="000133A3" w:rsidP="00347453">
            <w:pPr>
              <w:pStyle w:val="Encabezado"/>
              <w:widowControl w:val="0"/>
              <w:numPr>
                <w:ilvl w:val="0"/>
                <w:numId w:val="185"/>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organización de estudios de oferta y demanda laboral para diseño de carreras </w:t>
            </w:r>
            <w:r w:rsidR="00AE30B3" w:rsidRPr="00253F0E">
              <w:rPr>
                <w:rFonts w:ascii="Century Gothic" w:hAnsi="Century Gothic"/>
                <w:i w:val="0"/>
                <w:sz w:val="18"/>
                <w:szCs w:val="18"/>
                <w:lang w:val="es-GT"/>
              </w:rPr>
              <w:t>de acuerdo c</w:t>
            </w:r>
            <w:r w:rsidR="00AE30B3" w:rsidRPr="00253F0E">
              <w:rPr>
                <w:rFonts w:ascii="Century Gothic" w:hAnsi="Century Gothic"/>
                <w:iCs w:val="0"/>
                <w:sz w:val="18"/>
                <w:szCs w:val="18"/>
                <w:lang w:val="es-GT"/>
              </w:rPr>
              <w:t>on</w:t>
            </w:r>
            <w:r w:rsidRPr="00253F0E">
              <w:rPr>
                <w:rFonts w:ascii="Century Gothic" w:hAnsi="Century Gothic"/>
                <w:i w:val="0"/>
                <w:sz w:val="18"/>
                <w:szCs w:val="18"/>
                <w:lang w:val="es-GT"/>
              </w:rPr>
              <w:t xml:space="preserve"> las necesidades de formación el mercado laboral.  </w:t>
            </w:r>
          </w:p>
          <w:p w14:paraId="4D709BA0" w14:textId="77777777" w:rsidR="000133A3" w:rsidRPr="00253F0E" w:rsidRDefault="000133A3" w:rsidP="00347453">
            <w:pPr>
              <w:pStyle w:val="Prrafodelista"/>
              <w:numPr>
                <w:ilvl w:val="0"/>
                <w:numId w:val="18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740F291B" w14:textId="77777777" w:rsidR="000133A3" w:rsidRPr="00253F0E" w:rsidRDefault="000133A3" w:rsidP="00347453">
            <w:pPr>
              <w:pStyle w:val="Prrafodelista"/>
              <w:numPr>
                <w:ilvl w:val="0"/>
                <w:numId w:val="185"/>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57184E00" w14:textId="77777777" w:rsidR="005A6DB4" w:rsidRPr="00253F0E"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253F0E" w14:paraId="1963FE1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BDBC6BC" w14:textId="02040081" w:rsidR="005A6DB4" w:rsidRPr="00253F0E" w:rsidRDefault="005A6DB4" w:rsidP="00347453">
            <w:pPr>
              <w:pStyle w:val="Prrafodelista"/>
              <w:numPr>
                <w:ilvl w:val="0"/>
                <w:numId w:val="194"/>
              </w:numPr>
              <w:jc w:val="both"/>
              <w:textAlignment w:val="center"/>
              <w:rPr>
                <w:rFonts w:ascii="Century Gothic" w:eastAsia="SimSun" w:hAnsi="Century Gothic" w:cs="Arial"/>
                <w:b/>
                <w:i w:val="0"/>
                <w:sz w:val="18"/>
                <w:szCs w:val="18"/>
                <w:lang w:val="es-GT" w:bidi="ar"/>
              </w:rPr>
            </w:pPr>
            <w:r w:rsidRPr="003D0DF4">
              <w:rPr>
                <w:rFonts w:ascii="Century Gothic" w:eastAsia="SimSun" w:hAnsi="Century Gothic" w:cs="Arial"/>
                <w:b/>
                <w:sz w:val="18"/>
                <w:szCs w:val="18"/>
                <w:lang w:val="es-GT" w:bidi="ar"/>
              </w:rPr>
              <w:t>TAREAS</w:t>
            </w:r>
            <w:r w:rsidRPr="00253F0E">
              <w:rPr>
                <w:rFonts w:ascii="Century Gothic" w:hAnsi="Century Gothic" w:cs="Arial"/>
                <w:b/>
                <w:i w:val="0"/>
                <w:sz w:val="18"/>
                <w:szCs w:val="18"/>
                <w:lang w:bidi="ar"/>
              </w:rPr>
              <w:t xml:space="preserve"> PERIÓDICAS</w:t>
            </w:r>
          </w:p>
        </w:tc>
      </w:tr>
      <w:tr w:rsidR="005A6DB4" w:rsidRPr="00253F0E" w14:paraId="731ED80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207DA85D" w14:textId="7F80EBAA" w:rsidR="000133A3" w:rsidRPr="00253F0E" w:rsidRDefault="000133A3" w:rsidP="00347453">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Atender y resolver consultas relacionadas con el currículo de las carreras de </w:t>
            </w:r>
            <w:r w:rsidR="00B76D2B" w:rsidRPr="00253F0E">
              <w:rPr>
                <w:rFonts w:ascii="Century Gothic" w:hAnsi="Century Gothic"/>
                <w:i w:val="0"/>
                <w:sz w:val="18"/>
                <w:szCs w:val="18"/>
                <w:lang w:val="es-GT"/>
              </w:rPr>
              <w:t>administración</w:t>
            </w:r>
            <w:r w:rsidRPr="00253F0E">
              <w:rPr>
                <w:rFonts w:ascii="Century Gothic" w:hAnsi="Century Gothic"/>
                <w:i w:val="0"/>
                <w:sz w:val="18"/>
                <w:szCs w:val="18"/>
                <w:lang w:val="es-GT"/>
              </w:rPr>
              <w:t xml:space="preserve"> y en general para que se implemente en el aula.</w:t>
            </w:r>
          </w:p>
          <w:p w14:paraId="0FB0C530" w14:textId="77777777" w:rsidR="000133A3" w:rsidRPr="00253F0E" w:rsidRDefault="000133A3" w:rsidP="00347453">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planificación de las acciones técnicas del departamento, de acuerdo con las acciones programadas en el POA </w:t>
            </w:r>
          </w:p>
          <w:p w14:paraId="0B898E45" w14:textId="77777777" w:rsidR="000133A3" w:rsidRPr="00253F0E" w:rsidRDefault="000133A3" w:rsidP="00347453">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informes de los procesos y actividades de acuerdo con los procedimientos establecidos.</w:t>
            </w:r>
          </w:p>
          <w:p w14:paraId="372399A6" w14:textId="77777777" w:rsidR="000133A3" w:rsidRPr="00253F0E" w:rsidRDefault="000133A3" w:rsidP="00347453">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dictámenes, opiniones, oficios, providencias e informes relacionadas con el Ciclo Diversificado</w:t>
            </w:r>
          </w:p>
          <w:p w14:paraId="6BCA5210" w14:textId="77777777" w:rsidR="000133A3" w:rsidRPr="00253F0E" w:rsidRDefault="000133A3" w:rsidP="00347453">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Integrar equipos de trabajo para la consecución de los objetivos y metas institucionales o del departamento.</w:t>
            </w:r>
          </w:p>
          <w:p w14:paraId="4BBB2B12" w14:textId="1602938E" w:rsidR="000133A3" w:rsidRPr="00165549" w:rsidRDefault="000133A3" w:rsidP="00347453">
            <w:pPr>
              <w:pStyle w:val="Encabezado"/>
              <w:widowControl w:val="0"/>
              <w:numPr>
                <w:ilvl w:val="0"/>
                <w:numId w:val="186"/>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reuniones de trabajo y capacitaciones relacionadas con el Ciclo Diversificado.</w:t>
            </w:r>
          </w:p>
          <w:p w14:paraId="5D4710B5" w14:textId="77777777" w:rsidR="00165549" w:rsidRPr="00F95016" w:rsidRDefault="00165549" w:rsidP="00347453">
            <w:pPr>
              <w:pStyle w:val="Encabezado"/>
              <w:widowControl w:val="0"/>
              <w:numPr>
                <w:ilvl w:val="0"/>
                <w:numId w:val="186"/>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Realizar las salida</w:t>
            </w:r>
            <w:r w:rsidRPr="00F95016">
              <w:rPr>
                <w:rFonts w:ascii="Century Gothic" w:hAnsi="Century Gothic"/>
                <w:sz w:val="18"/>
                <w:szCs w:val="18"/>
                <w:lang w:val="es-ES"/>
              </w:rPr>
              <w:t>s</w:t>
            </w:r>
            <w:r w:rsidRPr="00F95016">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08E92436" w14:textId="77777777" w:rsidR="005A6DB4" w:rsidRPr="00253F0E" w:rsidRDefault="005A6DB4" w:rsidP="003E0EBB">
            <w:pPr>
              <w:pStyle w:val="Encabezado"/>
              <w:widowControl w:val="0"/>
              <w:spacing w:line="276" w:lineRule="auto"/>
              <w:jc w:val="both"/>
              <w:rPr>
                <w:rFonts w:ascii="Century Gothic" w:hAnsi="Century Gothic"/>
                <w:i w:val="0"/>
                <w:sz w:val="18"/>
                <w:szCs w:val="18"/>
                <w:lang w:val="es-GT"/>
              </w:rPr>
            </w:pPr>
          </w:p>
        </w:tc>
      </w:tr>
      <w:tr w:rsidR="005A6DB4" w:rsidRPr="00253F0E" w14:paraId="70D38CF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153398D" w14:textId="05D1DCD8"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TAREAS</w:t>
            </w:r>
            <w:r w:rsidRPr="00253F0E">
              <w:rPr>
                <w:rFonts w:ascii="Century Gothic" w:hAnsi="Century Gothic" w:cs="Arial"/>
                <w:b/>
                <w:i w:val="0"/>
                <w:sz w:val="18"/>
                <w:szCs w:val="18"/>
              </w:rPr>
              <w:t xml:space="preserve"> EVENTUALES</w:t>
            </w:r>
          </w:p>
        </w:tc>
      </w:tr>
      <w:tr w:rsidR="005A6DB4" w:rsidRPr="00253F0E" w14:paraId="6E57BFCB"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1E7894FC" w14:textId="77777777" w:rsidR="000133A3" w:rsidRPr="00E75EFB" w:rsidRDefault="000133A3" w:rsidP="00347453">
            <w:pPr>
              <w:pStyle w:val="Encabezado"/>
              <w:widowControl w:val="0"/>
              <w:numPr>
                <w:ilvl w:val="0"/>
                <w:numId w:val="22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12F8503B" w14:textId="77777777" w:rsidR="000133A3" w:rsidRPr="00E75EFB" w:rsidRDefault="000133A3" w:rsidP="00347453">
            <w:pPr>
              <w:pStyle w:val="Encabezado"/>
              <w:widowControl w:val="0"/>
              <w:numPr>
                <w:ilvl w:val="0"/>
                <w:numId w:val="22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Apoyar administrativamente en diferentes eventos que organiza la institución.</w:t>
            </w:r>
          </w:p>
          <w:p w14:paraId="5B2AA240" w14:textId="77777777" w:rsidR="000133A3" w:rsidRPr="00E75EFB" w:rsidRDefault="000133A3" w:rsidP="00347453">
            <w:pPr>
              <w:pStyle w:val="Encabezado"/>
              <w:widowControl w:val="0"/>
              <w:numPr>
                <w:ilvl w:val="0"/>
                <w:numId w:val="22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0D9F61A5" w14:textId="77777777" w:rsidR="000133A3" w:rsidRPr="00E75EFB" w:rsidRDefault="000133A3" w:rsidP="00347453">
            <w:pPr>
              <w:pStyle w:val="Encabezado"/>
              <w:widowControl w:val="0"/>
              <w:numPr>
                <w:ilvl w:val="0"/>
                <w:numId w:val="22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Utilizar el Sistema de Gestión de Calidad para la ejecución de actividades del Departamento.</w:t>
            </w:r>
          </w:p>
          <w:p w14:paraId="3671BC1A" w14:textId="3A3A2CC2" w:rsidR="000133A3" w:rsidRPr="00E75EFB" w:rsidRDefault="000133A3" w:rsidP="00347453">
            <w:pPr>
              <w:pStyle w:val="Encabezado"/>
              <w:widowControl w:val="0"/>
              <w:numPr>
                <w:ilvl w:val="0"/>
                <w:numId w:val="22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 xml:space="preserve">Participar en mesas de trabajo donde represente a la Digecur y/o al Mineduc, </w:t>
            </w:r>
            <w:r w:rsidR="00AE30B3" w:rsidRPr="00E75EFB">
              <w:rPr>
                <w:rFonts w:ascii="Century Gothic" w:hAnsi="Century Gothic"/>
                <w:i w:val="0"/>
                <w:sz w:val="18"/>
                <w:szCs w:val="18"/>
                <w:lang w:val="es-GT"/>
              </w:rPr>
              <w:t>de acuerdo co</w:t>
            </w:r>
            <w:r w:rsidR="00AE30B3" w:rsidRPr="00E75EFB">
              <w:rPr>
                <w:rFonts w:ascii="Century Gothic" w:hAnsi="Century Gothic"/>
                <w:iCs w:val="0"/>
                <w:sz w:val="18"/>
                <w:szCs w:val="18"/>
                <w:lang w:val="es-GT"/>
              </w:rPr>
              <w:t>n el</w:t>
            </w:r>
            <w:r w:rsidRPr="00E75EFB">
              <w:rPr>
                <w:rFonts w:ascii="Century Gothic" w:hAnsi="Century Gothic"/>
                <w:i w:val="0"/>
                <w:sz w:val="18"/>
                <w:szCs w:val="18"/>
                <w:lang w:val="es-GT"/>
              </w:rPr>
              <w:t xml:space="preserve"> nombramiento correspondiente</w:t>
            </w:r>
          </w:p>
          <w:p w14:paraId="4449FE06" w14:textId="77777777" w:rsidR="000133A3" w:rsidRPr="00E75EFB" w:rsidRDefault="000133A3" w:rsidP="00347453">
            <w:pPr>
              <w:pStyle w:val="Encabezado"/>
              <w:widowControl w:val="0"/>
              <w:numPr>
                <w:ilvl w:val="0"/>
                <w:numId w:val="221"/>
              </w:numPr>
              <w:tabs>
                <w:tab w:val="clear" w:pos="4252"/>
                <w:tab w:val="clear" w:pos="8504"/>
              </w:tabs>
              <w:spacing w:line="276" w:lineRule="auto"/>
              <w:jc w:val="both"/>
              <w:rPr>
                <w:rFonts w:ascii="Century Gothic" w:hAnsi="Century Gothic"/>
                <w:i w:val="0"/>
                <w:sz w:val="18"/>
                <w:szCs w:val="18"/>
                <w:lang w:val="es-GT"/>
              </w:rPr>
            </w:pPr>
            <w:r w:rsidRPr="00E75EFB">
              <w:rPr>
                <w:rFonts w:ascii="Century Gothic" w:hAnsi="Century Gothic"/>
                <w:i w:val="0"/>
                <w:sz w:val="18"/>
                <w:szCs w:val="18"/>
                <w:lang w:val="es-GT"/>
              </w:rPr>
              <w:t xml:space="preserve">Realizar otras tareas asignadas por la autoridad superior inherentes al puesto, o tareas de carácter eventual que no </w:t>
            </w:r>
            <w:r w:rsidRPr="00E75EFB">
              <w:rPr>
                <w:rFonts w:ascii="Century Gothic" w:hAnsi="Century Gothic"/>
                <w:i w:val="0"/>
                <w:sz w:val="18"/>
                <w:szCs w:val="18"/>
                <w:lang w:val="es-GT"/>
              </w:rPr>
              <w:lastRenderedPageBreak/>
              <w:t>entorpezcan el cumplimiento del propósito principal del puesto y para las cuales la persona posea la competencia.</w:t>
            </w:r>
          </w:p>
          <w:p w14:paraId="621F85AA" w14:textId="77777777" w:rsidR="005A6DB4" w:rsidRPr="00E75EFB"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253F0E" w14:paraId="5628E46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765C44F" w14:textId="37D8EFFA" w:rsidR="005A6DB4" w:rsidRPr="00253F0E" w:rsidRDefault="005A6DB4" w:rsidP="00347453">
            <w:pPr>
              <w:pStyle w:val="Prrafodelista"/>
              <w:numPr>
                <w:ilvl w:val="0"/>
                <w:numId w:val="194"/>
              </w:numPr>
              <w:jc w:val="both"/>
              <w:textAlignment w:val="center"/>
              <w:rPr>
                <w:rFonts w:ascii="Century Gothic" w:eastAsia="SimSun" w:hAnsi="Century Gothic" w:cs="Arial"/>
                <w:i w:val="0"/>
                <w:sz w:val="18"/>
                <w:szCs w:val="18"/>
                <w:lang w:val="es-GT" w:bidi="ar"/>
              </w:rPr>
            </w:pPr>
            <w:r w:rsidRPr="003D0DF4">
              <w:rPr>
                <w:rFonts w:ascii="Century Gothic" w:eastAsia="SimSun" w:hAnsi="Century Gothic" w:cs="Arial"/>
                <w:bCs w:val="0"/>
                <w:sz w:val="18"/>
                <w:szCs w:val="18"/>
                <w:lang w:val="es-GT" w:bidi="ar"/>
              </w:rPr>
              <w:lastRenderedPageBreak/>
              <w:t>UBICACIÓN</w:t>
            </w:r>
            <w:r w:rsidRPr="00253F0E">
              <w:rPr>
                <w:rFonts w:ascii="Century Gothic" w:eastAsia="SimSun" w:hAnsi="Century Gothic" w:cs="Arial"/>
                <w:i w:val="0"/>
                <w:sz w:val="18"/>
                <w:szCs w:val="18"/>
                <w:lang w:val="es-GT" w:bidi="ar"/>
              </w:rPr>
              <w:t xml:space="preserve"> DEL PUESTO</w:t>
            </w:r>
          </w:p>
        </w:tc>
      </w:tr>
      <w:tr w:rsidR="005A6DB4" w:rsidRPr="00253F0E" w14:paraId="05130B73"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CE940F" w14:textId="41D6C883" w:rsidR="005A6DB4" w:rsidRPr="00253F0E" w:rsidRDefault="005A6DB4"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B76D2B" w:rsidRPr="00253F0E">
              <w:rPr>
                <w:rFonts w:ascii="Century Gothic" w:hAnsi="Century Gothic" w:cs="Arial"/>
                <w:i w:val="0"/>
                <w:sz w:val="18"/>
                <w:szCs w:val="18"/>
                <w:lang w:val="es-GT"/>
              </w:rPr>
              <w:t>Diversificado</w:t>
            </w:r>
            <w:r w:rsidRPr="00253F0E">
              <w:rPr>
                <w:rFonts w:ascii="Century Gothic" w:hAnsi="Century Gothic" w:cs="Arial"/>
                <w:i w:val="0"/>
                <w:sz w:val="18"/>
                <w:szCs w:val="18"/>
                <w:lang w:val="es-GT"/>
              </w:rPr>
              <w:t>.</w:t>
            </w:r>
          </w:p>
        </w:tc>
      </w:tr>
      <w:tr w:rsidR="005A6DB4" w:rsidRPr="00253F0E" w14:paraId="24AB9A7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6AAE1F7" w14:textId="43C69E81" w:rsidR="005A6DB4" w:rsidRPr="00961B4D" w:rsidRDefault="005A6DB4" w:rsidP="00347453">
            <w:pPr>
              <w:pStyle w:val="Prrafodelista"/>
              <w:numPr>
                <w:ilvl w:val="0"/>
                <w:numId w:val="194"/>
              </w:numPr>
              <w:jc w:val="both"/>
              <w:textAlignment w:val="center"/>
              <w:rPr>
                <w:rFonts w:ascii="Century Gothic" w:hAnsi="Century Gothic" w:cs="Arial"/>
                <w:b/>
                <w:sz w:val="18"/>
                <w:szCs w:val="18"/>
                <w:lang w:val="es-GT"/>
              </w:rPr>
            </w:pPr>
            <w:r w:rsidRPr="00961B4D">
              <w:rPr>
                <w:rFonts w:ascii="Century Gothic" w:hAnsi="Century Gothic" w:cs="Arial"/>
                <w:b/>
                <w:sz w:val="18"/>
                <w:szCs w:val="18"/>
                <w:lang w:val="es-GT"/>
              </w:rPr>
              <w:t xml:space="preserve"> </w:t>
            </w:r>
            <w:r w:rsidRPr="003D0DF4">
              <w:rPr>
                <w:rFonts w:ascii="Century Gothic" w:eastAsia="SimSun" w:hAnsi="Century Gothic" w:cs="Arial"/>
                <w:b/>
                <w:sz w:val="18"/>
                <w:szCs w:val="18"/>
                <w:lang w:val="es-GT" w:bidi="ar"/>
              </w:rPr>
              <w:t>SUPERVISIÓN</w:t>
            </w:r>
          </w:p>
        </w:tc>
      </w:tr>
      <w:tr w:rsidR="005A6DB4" w:rsidRPr="00253F0E" w14:paraId="5953003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52C4D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1056499F"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E9303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03D6686" w14:textId="6A254822" w:rsidR="005A6DB4" w:rsidRPr="00961B4D" w:rsidRDefault="005A6DB4" w:rsidP="00347453">
            <w:pPr>
              <w:pStyle w:val="Prrafodelista"/>
              <w:numPr>
                <w:ilvl w:val="0"/>
                <w:numId w:val="194"/>
              </w:numPr>
              <w:jc w:val="both"/>
              <w:textAlignment w:val="center"/>
              <w:rPr>
                <w:rFonts w:ascii="Century Gothic" w:hAnsi="Century Gothic" w:cs="Arial"/>
                <w:b/>
                <w:sz w:val="18"/>
                <w:szCs w:val="18"/>
                <w:lang w:val="es-GT"/>
              </w:rPr>
            </w:pPr>
            <w:r w:rsidRPr="003D0DF4">
              <w:rPr>
                <w:rFonts w:ascii="Century Gothic" w:eastAsia="SimSun" w:hAnsi="Century Gothic" w:cs="Arial"/>
                <w:b/>
                <w:sz w:val="18"/>
                <w:szCs w:val="18"/>
                <w:lang w:val="es-GT" w:bidi="ar"/>
              </w:rPr>
              <w:t>RESPONSABILIDAD</w:t>
            </w:r>
          </w:p>
        </w:tc>
      </w:tr>
      <w:tr w:rsidR="005A6DB4" w:rsidRPr="00253F0E" w14:paraId="1AC7447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F10059"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30A73C76" w14:textId="77777777" w:rsidR="005A6DB4" w:rsidRPr="00253F0E" w:rsidRDefault="005A6DB4" w:rsidP="003E0EBB">
            <w:pPr>
              <w:jc w:val="both"/>
              <w:textAlignment w:val="center"/>
              <w:rPr>
                <w:rFonts w:ascii="Century Gothic" w:hAnsi="Century Gothic" w:cs="Arial"/>
                <w:b/>
                <w:i w:val="0"/>
                <w:sz w:val="18"/>
                <w:szCs w:val="18"/>
                <w:lang w:val="es-GT"/>
              </w:rPr>
            </w:pPr>
          </w:p>
        </w:tc>
      </w:tr>
      <w:tr w:rsidR="005A6DB4" w:rsidRPr="00253F0E" w14:paraId="17BE4F2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99B17D"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483AEDB7" w14:textId="77777777" w:rsidR="005A6DB4" w:rsidRPr="00253F0E" w:rsidRDefault="005A6DB4" w:rsidP="003E0EBB">
            <w:pPr>
              <w:pStyle w:val="Prrafodelista"/>
              <w:ind w:left="306"/>
              <w:jc w:val="both"/>
              <w:textAlignment w:val="center"/>
              <w:rPr>
                <w:rFonts w:ascii="Century Gothic" w:hAnsi="Century Gothic" w:cs="Arial"/>
                <w:b/>
                <w:i w:val="0"/>
                <w:sz w:val="18"/>
                <w:szCs w:val="18"/>
                <w:lang w:val="es-GT"/>
              </w:rPr>
            </w:pPr>
          </w:p>
        </w:tc>
      </w:tr>
      <w:tr w:rsidR="005A6DB4" w:rsidRPr="00253F0E" w14:paraId="337195E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AEEBA64" w14:textId="77777777"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RELACIONES</w:t>
            </w:r>
            <w:r w:rsidRPr="00253F0E">
              <w:rPr>
                <w:rFonts w:ascii="Century Gothic" w:hAnsi="Century Gothic" w:cs="Arial"/>
                <w:b/>
                <w:i w:val="0"/>
                <w:sz w:val="18"/>
                <w:szCs w:val="18"/>
                <w:lang w:val="es-GT"/>
              </w:rPr>
              <w:t xml:space="preserve"> LABORALES</w:t>
            </w:r>
          </w:p>
        </w:tc>
      </w:tr>
      <w:tr w:rsidR="005A6DB4" w:rsidRPr="00253F0E" w14:paraId="1A54620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78F7C7B"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46A746D0"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tc>
      </w:tr>
      <w:tr w:rsidR="005A6DB4" w:rsidRPr="00253F0E" w14:paraId="6051C92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412618"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085F3D1D"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48B84592"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98AD97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C9FCD11" w14:textId="77777777" w:rsidR="005A6DB4" w:rsidRPr="00253F0E" w:rsidRDefault="005A6DB4" w:rsidP="00347453">
            <w:pPr>
              <w:pStyle w:val="Prrafodelista"/>
              <w:numPr>
                <w:ilvl w:val="0"/>
                <w:numId w:val="194"/>
              </w:numPr>
              <w:jc w:val="both"/>
              <w:textAlignment w:val="center"/>
              <w:rPr>
                <w:rFonts w:ascii="Century Gothic" w:eastAsia="SimSun" w:hAnsi="Century Gothic" w:cs="Arial"/>
                <w:b/>
                <w:i w:val="0"/>
                <w:sz w:val="18"/>
                <w:szCs w:val="18"/>
                <w:lang w:val="es-GT" w:bidi="ar"/>
              </w:rPr>
            </w:pPr>
            <w:r w:rsidRPr="003D0DF4">
              <w:rPr>
                <w:rFonts w:ascii="Century Gothic" w:eastAsia="SimSun" w:hAnsi="Century Gothic" w:cs="Arial"/>
                <w:b/>
                <w:sz w:val="18"/>
                <w:szCs w:val="18"/>
                <w:lang w:val="es-GT" w:bidi="ar"/>
              </w:rPr>
              <w:t>LUGAR</w:t>
            </w:r>
            <w:r w:rsidRPr="00253F0E">
              <w:rPr>
                <w:rFonts w:ascii="Century Gothic" w:eastAsia="SimSun" w:hAnsi="Century Gothic" w:cs="Arial"/>
                <w:b/>
                <w:i w:val="0"/>
                <w:sz w:val="18"/>
                <w:szCs w:val="18"/>
                <w:lang w:val="es-GT" w:bidi="ar"/>
              </w:rPr>
              <w:t xml:space="preserve"> DE TRABAJO</w:t>
            </w:r>
          </w:p>
        </w:tc>
      </w:tr>
      <w:tr w:rsidR="005A6DB4" w:rsidRPr="00253F0E" w14:paraId="4224FF1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C5B7B2" w14:textId="711418F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w:t>
            </w:r>
          </w:p>
        </w:tc>
      </w:tr>
      <w:tr w:rsidR="005A6DB4" w:rsidRPr="00253F0E" w14:paraId="7270BBA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205B87AD" w14:textId="77777777"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JORNADA</w:t>
            </w:r>
            <w:r w:rsidRPr="00253F0E">
              <w:rPr>
                <w:rFonts w:ascii="Century Gothic" w:hAnsi="Century Gothic" w:cs="Arial"/>
                <w:b/>
                <w:i w:val="0"/>
                <w:sz w:val="18"/>
                <w:szCs w:val="18"/>
                <w:lang w:val="es-GT"/>
              </w:rPr>
              <w:t xml:space="preserve"> DE TRABAJO</w:t>
            </w:r>
          </w:p>
        </w:tc>
      </w:tr>
      <w:tr w:rsidR="005A6DB4" w:rsidRPr="00253F0E" w14:paraId="009EB86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DC04A1" w14:textId="23C59A50"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r w:rsidR="000133A3" w:rsidRPr="00253F0E">
              <w:rPr>
                <w:rFonts w:ascii="Century Gothic" w:hAnsi="Century Gothic" w:cs="Arial"/>
                <w:i w:val="0"/>
                <w:sz w:val="18"/>
                <w:szCs w:val="18"/>
                <w:lang w:val="es-GT"/>
              </w:rPr>
              <w:t>.</w:t>
            </w:r>
          </w:p>
          <w:p w14:paraId="38AA8435"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39FA7E7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415F8E6" w14:textId="77777777"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RIESGOS</w:t>
            </w:r>
            <w:r w:rsidRPr="00253F0E">
              <w:rPr>
                <w:rFonts w:ascii="Century Gothic" w:hAnsi="Century Gothic" w:cs="Arial"/>
                <w:b/>
                <w:i w:val="0"/>
                <w:sz w:val="18"/>
                <w:szCs w:val="18"/>
                <w:lang w:val="es-GT"/>
              </w:rPr>
              <w:t xml:space="preserve"> EN EL TRABAJO</w:t>
            </w:r>
          </w:p>
        </w:tc>
      </w:tr>
      <w:tr w:rsidR="005A6DB4" w:rsidRPr="00253F0E" w14:paraId="3B8084D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D1E07C" w14:textId="21E0FC11"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el cumplimiento de las metas y objetivos del departamento de </w:t>
            </w:r>
            <w:r w:rsidR="00B76D2B" w:rsidRPr="00253F0E">
              <w:rPr>
                <w:rFonts w:ascii="Century Gothic" w:hAnsi="Century Gothic" w:cs="Arial"/>
                <w:i w:val="0"/>
                <w:sz w:val="18"/>
                <w:szCs w:val="18"/>
                <w:lang w:val="es-GT"/>
              </w:rPr>
              <w:t>Nivel Medio, Ciclo Diversificado</w:t>
            </w:r>
            <w:r w:rsidRPr="00253F0E">
              <w:rPr>
                <w:rFonts w:ascii="Century Gothic" w:hAnsi="Century Gothic" w:cs="Arial"/>
                <w:i w:val="0"/>
                <w:sz w:val="18"/>
                <w:szCs w:val="18"/>
                <w:lang w:val="es-GT"/>
              </w:rPr>
              <w:t>.</w:t>
            </w:r>
          </w:p>
          <w:p w14:paraId="639DE5A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59BDBA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7452DE" w14:textId="77777777"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CONSECUENCIAS</w:t>
            </w:r>
            <w:r w:rsidRPr="00253F0E">
              <w:rPr>
                <w:rFonts w:ascii="Century Gothic" w:hAnsi="Century Gothic" w:cs="Arial"/>
                <w:b/>
                <w:i w:val="0"/>
                <w:sz w:val="18"/>
                <w:szCs w:val="18"/>
                <w:lang w:val="es-GT"/>
              </w:rPr>
              <w:t xml:space="preserve"> EN EL TRABAJO</w:t>
            </w:r>
          </w:p>
        </w:tc>
      </w:tr>
      <w:tr w:rsidR="005A6DB4" w:rsidRPr="00253F0E" w14:paraId="26E7DB5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74B32"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351CA4B7"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3154BB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7D78BA7" w14:textId="77777777"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ESFUERZO</w:t>
            </w:r>
            <w:r w:rsidRPr="00253F0E">
              <w:rPr>
                <w:rFonts w:ascii="Century Gothic" w:hAnsi="Century Gothic" w:cs="Arial"/>
                <w:b/>
                <w:i w:val="0"/>
                <w:sz w:val="18"/>
                <w:szCs w:val="18"/>
                <w:lang w:val="es-GT"/>
              </w:rPr>
              <w:t xml:space="preserve"> EN EL TRABAJO</w:t>
            </w:r>
          </w:p>
        </w:tc>
      </w:tr>
      <w:tr w:rsidR="005A6DB4" w:rsidRPr="00253F0E" w14:paraId="59967C6A"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306F20B"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8D1393C" w14:textId="77777777" w:rsidR="000133A3" w:rsidRPr="00253F0E" w:rsidRDefault="000133A3" w:rsidP="000133A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51A8F39C"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2DFFCD72"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D2FD90D"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A6D32A" w14:textId="01CCBC21"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5A6DB4" w:rsidRPr="00253F0E" w14:paraId="51F4B38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9796A6D" w14:textId="77777777" w:rsidR="005A6DB4" w:rsidRPr="00253F0E"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5A6DB4" w:rsidRPr="00253F0E" w14:paraId="783722B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39863BD" w14:textId="77777777" w:rsidR="005A6DB4" w:rsidRPr="00253F0E" w:rsidRDefault="005A6DB4" w:rsidP="00347453">
            <w:pPr>
              <w:pStyle w:val="Prrafodelista"/>
              <w:numPr>
                <w:ilvl w:val="0"/>
                <w:numId w:val="194"/>
              </w:numPr>
              <w:jc w:val="both"/>
              <w:textAlignment w:val="center"/>
              <w:rPr>
                <w:rFonts w:ascii="Century Gothic" w:eastAsia="SimSun" w:hAnsi="Century Gothic" w:cs="Arial"/>
                <w:b/>
                <w:i w:val="0"/>
                <w:sz w:val="18"/>
                <w:szCs w:val="18"/>
                <w:lang w:val="es-GT" w:bidi="ar"/>
              </w:rPr>
            </w:pPr>
            <w:r w:rsidRPr="003D0DF4">
              <w:rPr>
                <w:rFonts w:ascii="Century Gothic" w:eastAsia="SimSun" w:hAnsi="Century Gothic" w:cs="Arial"/>
                <w:b/>
                <w:sz w:val="18"/>
                <w:szCs w:val="18"/>
                <w:lang w:val="es-GT" w:bidi="ar"/>
              </w:rPr>
              <w:t>EDUCACIÓN</w:t>
            </w:r>
            <w:r w:rsidRPr="00253F0E">
              <w:rPr>
                <w:rFonts w:ascii="Century Gothic" w:eastAsia="SimSun" w:hAnsi="Century Gothic" w:cs="Arial"/>
                <w:b/>
                <w:i w:val="0"/>
                <w:sz w:val="18"/>
                <w:szCs w:val="18"/>
                <w:lang w:val="es-GT" w:bidi="ar"/>
              </w:rPr>
              <w:t xml:space="preserve"> Y EXPERIENCIA</w:t>
            </w:r>
          </w:p>
        </w:tc>
      </w:tr>
      <w:tr w:rsidR="005A6DB4" w:rsidRPr="00253F0E" w14:paraId="625B406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3CF876"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214BDC6B" w14:textId="77777777" w:rsidR="000133A3" w:rsidRPr="00253F0E" w:rsidRDefault="000133A3" w:rsidP="000133A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Acreditar título universitario a nivel de licenciatura en una carrera afín al puesto. Cuatro años de experiencia en tareas relacionadas con el puesto y ser colegiado activo.</w:t>
            </w:r>
          </w:p>
          <w:p w14:paraId="6481CB25"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9018D3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591D6D93" w14:textId="43FB107F"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t>CARRERA</w:t>
            </w:r>
            <w:r w:rsidRPr="00253F0E">
              <w:rPr>
                <w:rFonts w:ascii="Century Gothic" w:hAnsi="Century Gothic" w:cs="Arial"/>
                <w:b/>
                <w:i w:val="0"/>
                <w:sz w:val="18"/>
                <w:szCs w:val="18"/>
                <w:lang w:val="es-GT"/>
              </w:rPr>
              <w:t xml:space="preserve"> AF</w:t>
            </w:r>
            <w:r w:rsidR="00D20A41">
              <w:rPr>
                <w:rFonts w:ascii="Century Gothic" w:hAnsi="Century Gothic" w:cs="Arial"/>
                <w:b/>
                <w:i w:val="0"/>
                <w:sz w:val="18"/>
                <w:szCs w:val="18"/>
                <w:lang w:val="es-GT"/>
              </w:rPr>
              <w:t>Í</w:t>
            </w:r>
            <w:r w:rsidRPr="00253F0E">
              <w:rPr>
                <w:rFonts w:ascii="Century Gothic" w:hAnsi="Century Gothic" w:cs="Arial"/>
                <w:b/>
                <w:i w:val="0"/>
                <w:sz w:val="18"/>
                <w:szCs w:val="18"/>
                <w:lang w:val="es-GT"/>
              </w:rPr>
              <w:t>N</w:t>
            </w:r>
          </w:p>
        </w:tc>
      </w:tr>
      <w:tr w:rsidR="005A6DB4" w:rsidRPr="00253F0E" w14:paraId="263A521D"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92AD7A" w14:textId="4569E7A5" w:rsidR="005A6DB4" w:rsidRPr="00253F0E" w:rsidRDefault="00C7741F"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0133A3" w:rsidRPr="00253F0E">
              <w:rPr>
                <w:rFonts w:ascii="Century Gothic" w:hAnsi="Century Gothic" w:cs="Arial"/>
                <w:i w:val="0"/>
                <w:sz w:val="18"/>
                <w:szCs w:val="18"/>
                <w:lang w:val="es-GT"/>
              </w:rPr>
              <w:t xml:space="preserve">Licenciatura en Administración de Empresas, licenciatura en la Enseñanza de las Ciencias Económico Contable, licenciatura en Administración Educativa, </w:t>
            </w:r>
            <w:r w:rsidR="005A6DB4" w:rsidRPr="00253F0E">
              <w:rPr>
                <w:rFonts w:ascii="Century Gothic" w:hAnsi="Century Gothic" w:cs="Arial"/>
                <w:i w:val="0"/>
                <w:sz w:val="18"/>
                <w:szCs w:val="18"/>
                <w:lang w:val="es-GT"/>
              </w:rPr>
              <w:t>Licenciatura en Pedagogía y Administración Educativa, Licenciatura en Pedagogía y Desarrollo Educativo, Licenciatura en Pedagogía y Planificación Curricular, Licenciatura en Educación y Aprendizaje, u otra carrera afín a la naturaleza del puesto.</w:t>
            </w:r>
          </w:p>
          <w:p w14:paraId="3515F3E4"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3AB3C7B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66CE5AC" w14:textId="77777777"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w:t>
            </w:r>
            <w:r w:rsidRPr="003D0DF4">
              <w:rPr>
                <w:rFonts w:ascii="Century Gothic" w:eastAsia="SimSun" w:hAnsi="Century Gothic" w:cs="Arial"/>
                <w:b/>
                <w:sz w:val="18"/>
                <w:szCs w:val="18"/>
                <w:lang w:val="es-GT" w:bidi="ar"/>
              </w:rPr>
              <w:t>CONOCIMIENTOS</w:t>
            </w:r>
            <w:r w:rsidRPr="00253F0E">
              <w:rPr>
                <w:rFonts w:ascii="Century Gothic" w:hAnsi="Century Gothic" w:cs="Arial"/>
                <w:b/>
                <w:i w:val="0"/>
                <w:sz w:val="18"/>
                <w:szCs w:val="18"/>
                <w:lang w:val="es-GT"/>
              </w:rPr>
              <w:t xml:space="preserve"> ESPECÍFICOS</w:t>
            </w:r>
          </w:p>
        </w:tc>
      </w:tr>
      <w:tr w:rsidR="005A6DB4" w:rsidRPr="00253F0E" w14:paraId="261F955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4766B7" w14:textId="77777777" w:rsidR="00B76D2B" w:rsidRPr="00253F0E" w:rsidRDefault="00B76D2B"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323C3779" w14:textId="5485B6C8" w:rsidR="00B76D2B" w:rsidRPr="00253F0E" w:rsidRDefault="00B76D2B"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lastRenderedPageBreak/>
              <w:t>Experiencia en procesos pedagógicos, metodológicos y de evaluación de los aprendizajes pertinentes al área administrativa y otras carreras del Ciclo Diversificado.</w:t>
            </w:r>
          </w:p>
          <w:p w14:paraId="4B28F140" w14:textId="627B0069" w:rsidR="00B76D2B" w:rsidRPr="00253F0E" w:rsidRDefault="00B76D2B"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F95016">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7CBC0B59" w14:textId="77777777" w:rsidR="00B76D2B" w:rsidRPr="00253F0E" w:rsidRDefault="00B76D2B"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550C5323" w14:textId="77777777" w:rsidR="00B76D2B" w:rsidRPr="00253F0E" w:rsidRDefault="00B76D2B"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36278B81"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45D964B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4B16E18" w14:textId="77777777" w:rsidR="005A6DB4" w:rsidRPr="00253F0E" w:rsidRDefault="005A6DB4" w:rsidP="00347453">
            <w:pPr>
              <w:pStyle w:val="Prrafodelista"/>
              <w:numPr>
                <w:ilvl w:val="0"/>
                <w:numId w:val="194"/>
              </w:numPr>
              <w:jc w:val="both"/>
              <w:textAlignment w:val="center"/>
              <w:rPr>
                <w:rFonts w:ascii="Century Gothic" w:hAnsi="Century Gothic" w:cs="Arial"/>
                <w:b/>
                <w:i w:val="0"/>
                <w:sz w:val="18"/>
                <w:szCs w:val="18"/>
                <w:lang w:val="es-GT"/>
              </w:rPr>
            </w:pPr>
            <w:r w:rsidRPr="003D0DF4">
              <w:rPr>
                <w:rFonts w:ascii="Century Gothic" w:eastAsia="SimSun" w:hAnsi="Century Gothic" w:cs="Arial"/>
                <w:b/>
                <w:sz w:val="18"/>
                <w:szCs w:val="18"/>
                <w:lang w:val="es-GT" w:bidi="ar"/>
              </w:rPr>
              <w:lastRenderedPageBreak/>
              <w:t>HABILIDADES</w:t>
            </w:r>
            <w:r w:rsidRPr="00253F0E">
              <w:rPr>
                <w:rFonts w:ascii="Century Gothic" w:hAnsi="Century Gothic" w:cs="Arial"/>
                <w:b/>
                <w:i w:val="0"/>
                <w:sz w:val="18"/>
                <w:szCs w:val="18"/>
                <w:lang w:val="es-GT"/>
              </w:rPr>
              <w:t xml:space="preserve"> Y DESTREZAS</w:t>
            </w:r>
          </w:p>
        </w:tc>
      </w:tr>
      <w:tr w:rsidR="005A6DB4" w:rsidRPr="00253F0E" w14:paraId="642B265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FA6E38" w14:textId="77777777"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05631FBB" w14:textId="77777777"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46C5040D" w14:textId="77777777"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Facilidad de expresión asertiva y escucha, Disertación y elocuencia</w:t>
            </w:r>
          </w:p>
          <w:p w14:paraId="0F394CA1" w14:textId="77777777"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243D712A"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C3366A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66A6F0E" w14:textId="258D1068" w:rsidR="005A6DB4" w:rsidRPr="00961B4D" w:rsidRDefault="005A6DB4" w:rsidP="00347453">
            <w:pPr>
              <w:pStyle w:val="Prrafodelista"/>
              <w:numPr>
                <w:ilvl w:val="0"/>
                <w:numId w:val="194"/>
              </w:numPr>
              <w:jc w:val="both"/>
              <w:textAlignment w:val="center"/>
              <w:rPr>
                <w:rFonts w:ascii="Century Gothic" w:hAnsi="Century Gothic" w:cs="Arial"/>
                <w:sz w:val="18"/>
                <w:szCs w:val="18"/>
                <w:lang w:val="es-GT"/>
              </w:rPr>
            </w:pPr>
            <w:r w:rsidRPr="003D0DF4">
              <w:rPr>
                <w:rFonts w:ascii="Century Gothic" w:eastAsia="SimSun" w:hAnsi="Century Gothic" w:cs="Arial"/>
                <w:b/>
                <w:sz w:val="18"/>
                <w:szCs w:val="18"/>
                <w:lang w:val="es-GT" w:bidi="ar"/>
              </w:rPr>
              <w:t>A</w:t>
            </w:r>
            <w:r w:rsidR="00D20A41">
              <w:rPr>
                <w:rFonts w:ascii="Century Gothic" w:eastAsia="SimSun" w:hAnsi="Century Gothic" w:cs="Arial"/>
                <w:b/>
                <w:sz w:val="18"/>
                <w:szCs w:val="18"/>
                <w:lang w:val="es-GT" w:bidi="ar"/>
              </w:rPr>
              <w:t>CTITUDINALES</w:t>
            </w:r>
          </w:p>
        </w:tc>
      </w:tr>
      <w:tr w:rsidR="005A6DB4" w:rsidRPr="00253F0E" w14:paraId="173CEAF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AF68E40"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FBC2F2D"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516AA9FD"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0408242F"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4760C750"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66CB104B"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48F8BD7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70F81F1" w14:textId="7787B5F9" w:rsidR="005A6DB4" w:rsidRPr="00253F0E" w:rsidRDefault="00D20A41" w:rsidP="00347453">
            <w:pPr>
              <w:pStyle w:val="Prrafodelista"/>
              <w:numPr>
                <w:ilvl w:val="0"/>
                <w:numId w:val="194"/>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5A6DB4" w:rsidRPr="00253F0E" w14:paraId="762BA38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893994"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707290D8" w14:textId="77777777" w:rsidR="005A6DB4" w:rsidRPr="00253F0E" w:rsidRDefault="005A6DB4" w:rsidP="003E0EBB">
            <w:pPr>
              <w:jc w:val="both"/>
              <w:textAlignment w:val="center"/>
              <w:rPr>
                <w:rFonts w:ascii="Century Gothic" w:hAnsi="Century Gothic" w:cs="Arial"/>
                <w:i w:val="0"/>
                <w:sz w:val="18"/>
                <w:szCs w:val="18"/>
                <w:lang w:val="es-GT"/>
              </w:rPr>
            </w:pPr>
          </w:p>
        </w:tc>
      </w:tr>
    </w:tbl>
    <w:p w14:paraId="0C0231BF" w14:textId="77777777" w:rsidR="005A6DB4" w:rsidRPr="00272A5B" w:rsidRDefault="005A6DB4" w:rsidP="00766B29">
      <w:pPr>
        <w:jc w:val="both"/>
        <w:rPr>
          <w:rFonts w:ascii="Century Gothic" w:hAnsi="Century Gothic" w:cs="Arial"/>
          <w:sz w:val="22"/>
          <w:szCs w:val="22"/>
        </w:rPr>
      </w:pPr>
    </w:p>
    <w:p w14:paraId="4589C49F" w14:textId="032C8194" w:rsidR="00F073BA" w:rsidRDefault="00F073BA" w:rsidP="00F073BA">
      <w:pPr>
        <w:jc w:val="both"/>
        <w:rPr>
          <w:rFonts w:ascii="Century Gothic" w:hAnsi="Century Gothic" w:cs="Arial"/>
          <w:sz w:val="18"/>
          <w:szCs w:val="18"/>
        </w:rPr>
      </w:pPr>
    </w:p>
    <w:p w14:paraId="5D73CC07" w14:textId="3E670A67" w:rsidR="005A6DB4" w:rsidRDefault="005A6DB4" w:rsidP="00F073BA">
      <w:pPr>
        <w:jc w:val="both"/>
        <w:rPr>
          <w:rFonts w:ascii="Century Gothic" w:hAnsi="Century Gothic" w:cs="Arial"/>
          <w:sz w:val="18"/>
          <w:szCs w:val="18"/>
        </w:rPr>
      </w:pPr>
    </w:p>
    <w:p w14:paraId="1206E471" w14:textId="2D76806B" w:rsidR="005A6DB4" w:rsidRDefault="005A6DB4" w:rsidP="00F073BA">
      <w:pPr>
        <w:jc w:val="both"/>
        <w:rPr>
          <w:rFonts w:ascii="Century Gothic" w:hAnsi="Century Gothic" w:cs="Arial"/>
          <w:sz w:val="18"/>
          <w:szCs w:val="18"/>
        </w:rPr>
      </w:pPr>
    </w:p>
    <w:p w14:paraId="362959A5" w14:textId="6B60E16F" w:rsidR="005A6DB4" w:rsidRDefault="005A6DB4" w:rsidP="00F073BA">
      <w:pPr>
        <w:jc w:val="both"/>
        <w:rPr>
          <w:rFonts w:ascii="Century Gothic" w:hAnsi="Century Gothic" w:cs="Arial"/>
          <w:sz w:val="18"/>
          <w:szCs w:val="18"/>
        </w:rPr>
      </w:pPr>
    </w:p>
    <w:p w14:paraId="7EB55F00" w14:textId="0F0A70A0" w:rsidR="005A6DB4" w:rsidRDefault="005A6DB4" w:rsidP="00F073BA">
      <w:pPr>
        <w:jc w:val="both"/>
        <w:rPr>
          <w:rFonts w:ascii="Century Gothic" w:hAnsi="Century Gothic" w:cs="Arial"/>
          <w:sz w:val="18"/>
          <w:szCs w:val="18"/>
        </w:rPr>
      </w:pPr>
    </w:p>
    <w:p w14:paraId="1E8F53B6" w14:textId="7B8B3FAF" w:rsidR="005A6DB4" w:rsidRDefault="005A6DB4" w:rsidP="00F073BA">
      <w:pPr>
        <w:jc w:val="both"/>
        <w:rPr>
          <w:rFonts w:ascii="Century Gothic" w:hAnsi="Century Gothic" w:cs="Arial"/>
          <w:sz w:val="18"/>
          <w:szCs w:val="18"/>
        </w:rPr>
      </w:pPr>
    </w:p>
    <w:p w14:paraId="2356C80E" w14:textId="5345868B" w:rsidR="00253F0E" w:rsidRDefault="00253F0E" w:rsidP="00F073BA">
      <w:pPr>
        <w:jc w:val="both"/>
        <w:rPr>
          <w:rFonts w:ascii="Century Gothic" w:hAnsi="Century Gothic" w:cs="Arial"/>
          <w:sz w:val="18"/>
          <w:szCs w:val="18"/>
        </w:rPr>
      </w:pPr>
    </w:p>
    <w:p w14:paraId="4C1D510E" w14:textId="4BD0C21C" w:rsidR="005A6DB4" w:rsidRDefault="00590BEA" w:rsidP="00992E2D">
      <w:pPr>
        <w:rPr>
          <w:rFonts w:ascii="Century Gothic" w:hAnsi="Century Gothic" w:cs="Arial"/>
          <w:sz w:val="18"/>
          <w:szCs w:val="18"/>
        </w:rPr>
      </w:pPr>
      <w:r>
        <w:rPr>
          <w:rFonts w:ascii="Century Gothic" w:hAnsi="Century Gothic" w:cs="Arial"/>
          <w:sz w:val="18"/>
          <w:szCs w:val="18"/>
        </w:rPr>
        <w:br w:type="page"/>
      </w:r>
    </w:p>
    <w:p w14:paraId="22B38EC8" w14:textId="77777777" w:rsidR="00CC12EC" w:rsidRDefault="00CC12EC" w:rsidP="00992E2D">
      <w:pPr>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A6DB4" w:rsidRPr="00253F0E" w14:paraId="09151C7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EB32167" w14:textId="162BFB1F" w:rsidR="005A6DB4" w:rsidRPr="00253F0E" w:rsidRDefault="002F2F55" w:rsidP="003E0EBB">
            <w:pPr>
              <w:jc w:val="center"/>
              <w:textAlignment w:val="center"/>
              <w:rPr>
                <w:rFonts w:ascii="Century Gothic" w:hAnsi="Century Gothic" w:cs="Arial"/>
                <w:i w:val="0"/>
                <w:sz w:val="18"/>
                <w:szCs w:val="18"/>
                <w:lang w:val="es-GT"/>
              </w:rPr>
            </w:pPr>
            <w:r>
              <w:rPr>
                <w:rFonts w:ascii="Century Gothic" w:hAnsi="Century Gothic" w:cs="Arial"/>
                <w:i w:val="0"/>
                <w:sz w:val="18"/>
                <w:szCs w:val="18"/>
                <w:lang w:val="es-GT"/>
              </w:rPr>
              <w:t>4</w:t>
            </w:r>
            <w:r w:rsidR="00C7741F">
              <w:rPr>
                <w:rFonts w:ascii="Century Gothic" w:hAnsi="Century Gothic" w:cs="Arial"/>
                <w:i w:val="0"/>
                <w:sz w:val="18"/>
                <w:szCs w:val="18"/>
                <w:lang w:val="es-GT"/>
              </w:rPr>
              <w:t>3</w:t>
            </w:r>
            <w:r w:rsidR="001004F8" w:rsidRPr="001004F8">
              <w:rPr>
                <w:rFonts w:ascii="Century Gothic" w:hAnsi="Century Gothic" w:cs="Arial"/>
                <w:i w:val="0"/>
                <w:sz w:val="18"/>
                <w:szCs w:val="18"/>
                <w:lang w:val="es-GT"/>
              </w:rPr>
              <w:t xml:space="preserve">. </w:t>
            </w:r>
            <w:r w:rsidR="005A6DB4" w:rsidRPr="001004F8">
              <w:rPr>
                <w:rFonts w:ascii="Century Gothic" w:hAnsi="Century Gothic" w:cs="Arial"/>
                <w:i w:val="0"/>
                <w:sz w:val="18"/>
                <w:szCs w:val="18"/>
                <w:lang w:val="es-GT"/>
              </w:rPr>
              <w:t xml:space="preserve">Técnico Especialista en </w:t>
            </w:r>
            <w:r w:rsidR="00253F0E" w:rsidRPr="001004F8">
              <w:rPr>
                <w:rFonts w:ascii="Century Gothic" w:hAnsi="Century Gothic" w:cs="Arial"/>
                <w:i w:val="0"/>
                <w:sz w:val="18"/>
                <w:szCs w:val="18"/>
                <w:lang w:val="es-GT"/>
              </w:rPr>
              <w:t>Formación Técnica Vocacional</w:t>
            </w:r>
          </w:p>
        </w:tc>
      </w:tr>
      <w:tr w:rsidR="005A6DB4" w:rsidRPr="00253F0E" w14:paraId="042AA1B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F12BD1" w14:textId="7FC5027A" w:rsidR="005A6DB4" w:rsidRPr="00260A6C" w:rsidRDefault="005A6DB4" w:rsidP="00347453">
            <w:pPr>
              <w:pStyle w:val="Prrafodelista"/>
              <w:numPr>
                <w:ilvl w:val="0"/>
                <w:numId w:val="195"/>
              </w:numPr>
              <w:jc w:val="both"/>
              <w:textAlignment w:val="center"/>
              <w:rPr>
                <w:rFonts w:ascii="Century Gothic" w:eastAsia="SimSun" w:hAnsi="Century Gothic" w:cs="Arial"/>
                <w:b/>
                <w:sz w:val="18"/>
                <w:szCs w:val="18"/>
                <w:lang w:val="es-GT" w:bidi="ar"/>
              </w:rPr>
            </w:pPr>
            <w:r w:rsidRPr="00260A6C">
              <w:rPr>
                <w:rFonts w:ascii="Century Gothic" w:eastAsia="SimSun" w:hAnsi="Century Gothic" w:cs="Arial"/>
                <w:b/>
                <w:sz w:val="18"/>
                <w:szCs w:val="18"/>
                <w:lang w:val="es-GT" w:bidi="ar"/>
              </w:rPr>
              <w:t>IDENTIFICACIÓN DEL PUESTO</w:t>
            </w:r>
          </w:p>
        </w:tc>
      </w:tr>
      <w:tr w:rsidR="005A6DB4" w:rsidRPr="00253F0E" w14:paraId="199CA26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28A59BE" w14:textId="3BD59A4A"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40A1C8AE" w14:textId="679A6705"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260A6C">
              <w:rPr>
                <w:rFonts w:ascii="Century Gothic" w:hAnsi="Century Gothic" w:cs="Arial"/>
                <w:iCs/>
                <w:sz w:val="18"/>
                <w:szCs w:val="18"/>
                <w:lang w:val="es-GT"/>
              </w:rPr>
              <w:t>98</w:t>
            </w:r>
            <w:r w:rsidR="00260A6C" w:rsidRPr="00260A6C">
              <w:rPr>
                <w:rFonts w:ascii="Century Gothic" w:hAnsi="Century Gothic" w:cs="Arial"/>
                <w:iCs/>
                <w:sz w:val="18"/>
                <w:szCs w:val="18"/>
                <w:lang w:val="es-GT"/>
              </w:rPr>
              <w:t>20</w:t>
            </w:r>
          </w:p>
        </w:tc>
      </w:tr>
      <w:tr w:rsidR="005A6DB4" w:rsidRPr="00253F0E" w14:paraId="6B7510F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90E8E60"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2E78CD9F"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5A6DB4" w:rsidRPr="00253F0E" w14:paraId="4569A1E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517F8FF" w14:textId="3089313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w:t>
            </w:r>
            <w:r w:rsidR="00253F0E" w:rsidRPr="00253F0E">
              <w:rPr>
                <w:rFonts w:ascii="Century Gothic" w:hAnsi="Century Gothic" w:cs="Arial"/>
                <w:i w:val="0"/>
                <w:sz w:val="18"/>
                <w:szCs w:val="18"/>
                <w:lang w:val="es-GT"/>
              </w:rPr>
              <w:t>Técnico Especialista en Formación Técnica Vocacional</w:t>
            </w:r>
          </w:p>
        </w:tc>
        <w:tc>
          <w:tcPr>
            <w:tcW w:w="2452" w:type="pct"/>
            <w:shd w:val="clear" w:color="auto" w:fill="auto"/>
          </w:tcPr>
          <w:p w14:paraId="03B80377"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5A6DB4" w:rsidRPr="00253F0E" w14:paraId="5429F5C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07410AE" w14:textId="226375AA"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Jefe inmediato:  Jefe del Departamento de Nivel Medio, Ciclo </w:t>
            </w:r>
            <w:r w:rsidR="00253F0E" w:rsidRPr="00253F0E">
              <w:rPr>
                <w:rFonts w:ascii="Century Gothic" w:hAnsi="Century Gothic" w:cs="Arial"/>
                <w:i w:val="0"/>
                <w:sz w:val="18"/>
                <w:szCs w:val="18"/>
                <w:lang w:val="es-GT"/>
              </w:rPr>
              <w:t>Diversificado</w:t>
            </w:r>
          </w:p>
        </w:tc>
        <w:tc>
          <w:tcPr>
            <w:tcW w:w="2452" w:type="pct"/>
          </w:tcPr>
          <w:p w14:paraId="7FB091D0"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33D6D805"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5A6DB4" w:rsidRPr="00253F0E" w14:paraId="2FEB927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8C6DBCF"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5A6DB4" w:rsidRPr="00253F0E" w14:paraId="20DC746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6246F49" w14:textId="01F2FB0F" w:rsidR="00253F0E" w:rsidRPr="00253F0E" w:rsidRDefault="00253F0E" w:rsidP="00253F0E">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Definir, planificar y diseñar el currículo, métodos, estrategias y actividades propias de la especialidad que apoyarán la formación integral de las carreras de formación técnica vocacional; así como, de las estrategias y los materiales de apoyo curricular para que respondan a los requerimientos de calidad y actualidad del Sistema Educativo Nacional.</w:t>
            </w:r>
          </w:p>
          <w:p w14:paraId="6B0E5B96"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4587A8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446AE824"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5A6DB4" w:rsidRPr="00253F0E" w14:paraId="50726AF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B69FE88" w14:textId="4ADD6543" w:rsidR="00253F0E" w:rsidRPr="00253F0E" w:rsidRDefault="00253F0E" w:rsidP="00347453">
            <w:pPr>
              <w:pStyle w:val="Prrafodelista"/>
              <w:numPr>
                <w:ilvl w:val="0"/>
                <w:numId w:val="18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Diseñar, desarrollar y actualizar los currículos Nacional Base de las carreras de </w:t>
            </w:r>
            <w:r w:rsidRPr="00253F0E">
              <w:rPr>
                <w:rFonts w:ascii="Century Gothic" w:hAnsi="Century Gothic" w:cs="Arial"/>
                <w:i w:val="0"/>
                <w:sz w:val="18"/>
                <w:szCs w:val="18"/>
                <w:lang w:val="es-GT"/>
              </w:rPr>
              <w:t>formación técnica vocacional</w:t>
            </w:r>
            <w:r w:rsidRPr="00253F0E">
              <w:rPr>
                <w:rFonts w:ascii="Century Gothic" w:eastAsiaTheme="minorHAnsi" w:hAnsi="Century Gothic" w:cs="Century Gothic,Italic"/>
                <w:i w:val="0"/>
                <w:sz w:val="18"/>
                <w:szCs w:val="18"/>
                <w:lang w:val="es-GT" w:eastAsia="en-US"/>
              </w:rPr>
              <w:t xml:space="preserve">, así como, de otras carreras del Ciclo Diversificado, con base </w:t>
            </w:r>
            <w:r w:rsidRPr="00253F0E">
              <w:rPr>
                <w:rFonts w:ascii="Century Gothic" w:hAnsi="Century Gothic"/>
                <w:i w:val="0"/>
                <w:sz w:val="18"/>
                <w:szCs w:val="18"/>
                <w:lang w:val="es-GT"/>
              </w:rPr>
              <w:t>en resultados de investigación de procesos curriculares, disciplinares, pedagógicos, metodológicos y de evaluación de los aprendizajes.</w:t>
            </w:r>
          </w:p>
          <w:p w14:paraId="2C56AD9B" w14:textId="77777777" w:rsidR="00253F0E" w:rsidRPr="00253F0E" w:rsidRDefault="00253F0E" w:rsidP="00347453">
            <w:pPr>
              <w:pStyle w:val="Prrafodelista"/>
              <w:numPr>
                <w:ilvl w:val="0"/>
                <w:numId w:val="18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Realizar investigaciones pedagógicas de procedimientos actualizados aplicables en el aula para la concreción del currículo en los niveles regional y local.</w:t>
            </w:r>
          </w:p>
          <w:p w14:paraId="144ED313" w14:textId="0AF5D8D2" w:rsidR="00253F0E" w:rsidRPr="00253F0E" w:rsidRDefault="00253F0E" w:rsidP="00347453">
            <w:pPr>
              <w:pStyle w:val="Prrafodelista"/>
              <w:numPr>
                <w:ilvl w:val="0"/>
                <w:numId w:val="18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 xml:space="preserve">Participar en la preparación de planes, proyectos de sistemas y procedimientos que orienten a los docentes en el desarrollo del currículo de </w:t>
            </w:r>
            <w:r w:rsidR="00014847" w:rsidRPr="00253F0E">
              <w:rPr>
                <w:rFonts w:ascii="Century Gothic" w:hAnsi="Century Gothic" w:cs="Arial"/>
                <w:i w:val="0"/>
                <w:sz w:val="18"/>
                <w:szCs w:val="18"/>
                <w:lang w:val="es-GT"/>
              </w:rPr>
              <w:t>formación técnica vocacional</w:t>
            </w:r>
            <w:r w:rsidRPr="00253F0E">
              <w:rPr>
                <w:rFonts w:ascii="Century Gothic" w:eastAsiaTheme="minorHAnsi" w:hAnsi="Century Gothic" w:cs="Century Gothic,Italic"/>
                <w:i w:val="0"/>
                <w:sz w:val="18"/>
                <w:szCs w:val="18"/>
                <w:lang w:val="es-GT" w:eastAsia="en-US"/>
              </w:rPr>
              <w:t>.</w:t>
            </w:r>
          </w:p>
          <w:p w14:paraId="2F04497C" w14:textId="77777777" w:rsidR="00253F0E" w:rsidRPr="00253F0E" w:rsidRDefault="00253F0E" w:rsidP="00347453">
            <w:pPr>
              <w:pStyle w:val="Prrafodelista"/>
              <w:numPr>
                <w:ilvl w:val="0"/>
                <w:numId w:val="18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elaboración de lineamientos para el diseño e implementación de carreras de formación laboral en los centros educativos.</w:t>
            </w:r>
          </w:p>
          <w:p w14:paraId="5283DBC2" w14:textId="6DBBE1BA" w:rsidR="00253F0E" w:rsidRPr="00253F0E" w:rsidRDefault="00253F0E" w:rsidP="00347453">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Elaborar lineamientos para el desarrollo de estrategias pedagógicas para las carreras de </w:t>
            </w:r>
            <w:r w:rsidRPr="00253F0E">
              <w:rPr>
                <w:rFonts w:ascii="Century Gothic" w:hAnsi="Century Gothic" w:cs="Arial"/>
                <w:i w:val="0"/>
                <w:sz w:val="18"/>
                <w:szCs w:val="18"/>
                <w:lang w:val="es-GT"/>
              </w:rPr>
              <w:t>formación técnica vocacional</w:t>
            </w:r>
            <w:r w:rsidRPr="00253F0E">
              <w:rPr>
                <w:rFonts w:ascii="Century Gothic" w:hAnsi="Century Gothic"/>
                <w:i w:val="0"/>
                <w:sz w:val="18"/>
                <w:szCs w:val="18"/>
                <w:lang w:val="es-GT"/>
              </w:rPr>
              <w:t>.</w:t>
            </w:r>
          </w:p>
          <w:p w14:paraId="279286C8" w14:textId="645FE342" w:rsidR="00253F0E" w:rsidRPr="00253F0E" w:rsidRDefault="00253F0E" w:rsidP="00347453">
            <w:pPr>
              <w:pStyle w:val="Encabezado"/>
              <w:widowControl w:val="0"/>
              <w:numPr>
                <w:ilvl w:val="0"/>
                <w:numId w:val="18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la organización de estudios de oferta y demanda laboral para diseño de carreras </w:t>
            </w:r>
            <w:r w:rsidR="00AE30B3" w:rsidRPr="00253F0E">
              <w:rPr>
                <w:rFonts w:ascii="Century Gothic" w:hAnsi="Century Gothic"/>
                <w:i w:val="0"/>
                <w:sz w:val="18"/>
                <w:szCs w:val="18"/>
                <w:lang w:val="es-GT"/>
              </w:rPr>
              <w:t>de acuerdo c</w:t>
            </w:r>
            <w:r w:rsidR="00AE30B3" w:rsidRPr="00253F0E">
              <w:rPr>
                <w:rFonts w:ascii="Century Gothic" w:hAnsi="Century Gothic"/>
                <w:iCs w:val="0"/>
                <w:sz w:val="18"/>
                <w:szCs w:val="18"/>
                <w:lang w:val="es-GT"/>
              </w:rPr>
              <w:t>on</w:t>
            </w:r>
            <w:r w:rsidRPr="00253F0E">
              <w:rPr>
                <w:rFonts w:ascii="Century Gothic" w:hAnsi="Century Gothic"/>
                <w:i w:val="0"/>
                <w:sz w:val="18"/>
                <w:szCs w:val="18"/>
                <w:lang w:val="es-GT"/>
              </w:rPr>
              <w:t xml:space="preserve"> las necesidades de formación el mercado laboral.  </w:t>
            </w:r>
          </w:p>
          <w:p w14:paraId="3B497050" w14:textId="77777777" w:rsidR="00253F0E" w:rsidRPr="00253F0E" w:rsidRDefault="00253F0E" w:rsidP="00347453">
            <w:pPr>
              <w:pStyle w:val="Prrafodelista"/>
              <w:numPr>
                <w:ilvl w:val="0"/>
                <w:numId w:val="18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Desarrollar y atender la adecuada ejecución de las designaciones asignadas por parte del jefe o autoridades inmediatas.</w:t>
            </w:r>
          </w:p>
          <w:p w14:paraId="0B6675BF" w14:textId="77777777" w:rsidR="00253F0E" w:rsidRPr="00253F0E" w:rsidRDefault="00253F0E" w:rsidP="00347453">
            <w:pPr>
              <w:pStyle w:val="Prrafodelista"/>
              <w:numPr>
                <w:ilvl w:val="0"/>
                <w:numId w:val="187"/>
              </w:numPr>
              <w:autoSpaceDE w:val="0"/>
              <w:autoSpaceDN w:val="0"/>
              <w:adjustRightInd w:val="0"/>
              <w:jc w:val="both"/>
              <w:rPr>
                <w:rFonts w:ascii="Century Gothic" w:eastAsiaTheme="minorHAnsi" w:hAnsi="Century Gothic" w:cs="Century Gothic,Italic"/>
                <w:i w:val="0"/>
                <w:sz w:val="18"/>
                <w:szCs w:val="18"/>
                <w:lang w:val="es-GT" w:eastAsia="en-US"/>
              </w:rPr>
            </w:pPr>
            <w:r w:rsidRPr="00253F0E">
              <w:rPr>
                <w:rFonts w:ascii="Century Gothic" w:eastAsiaTheme="minorHAnsi" w:hAnsi="Century Gothic" w:cs="Century Gothic,Italic"/>
                <w:i w:val="0"/>
                <w:sz w:val="18"/>
                <w:szCs w:val="18"/>
                <w:lang w:val="es-GT" w:eastAsia="en-US"/>
              </w:rPr>
              <w:t>Apoyar en la realización de las acciones establecidas conforme al Plan Operativo Anual -POA- de la institución.</w:t>
            </w:r>
          </w:p>
          <w:p w14:paraId="51735436" w14:textId="77777777" w:rsidR="005A6DB4" w:rsidRPr="00253F0E" w:rsidRDefault="005A6DB4" w:rsidP="003E0EBB">
            <w:pPr>
              <w:pStyle w:val="Encabezado"/>
              <w:widowControl w:val="0"/>
              <w:spacing w:line="276" w:lineRule="auto"/>
              <w:jc w:val="both"/>
              <w:rPr>
                <w:rFonts w:ascii="Century Gothic" w:hAnsi="Century Gothic" w:cs="Arial"/>
                <w:i w:val="0"/>
                <w:sz w:val="18"/>
                <w:szCs w:val="18"/>
                <w:lang w:val="es-GT" w:bidi="ar"/>
              </w:rPr>
            </w:pPr>
          </w:p>
        </w:tc>
      </w:tr>
      <w:tr w:rsidR="005A6DB4" w:rsidRPr="00253F0E" w14:paraId="1D333E0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507E6D48" w14:textId="158F4BC8" w:rsidR="005A6DB4" w:rsidRPr="00253F0E" w:rsidRDefault="005A6DB4" w:rsidP="00347453">
            <w:pPr>
              <w:pStyle w:val="Prrafodelista"/>
              <w:numPr>
                <w:ilvl w:val="0"/>
                <w:numId w:val="195"/>
              </w:numPr>
              <w:ind w:left="306" w:hanging="306"/>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 xml:space="preserve">TAREAS </w:t>
            </w:r>
            <w:r w:rsidRPr="00BE08AE">
              <w:rPr>
                <w:rFonts w:ascii="Century Gothic" w:hAnsi="Century Gothic" w:cs="Arial"/>
                <w:b/>
                <w:bCs/>
                <w:i w:val="0"/>
                <w:sz w:val="18"/>
                <w:szCs w:val="18"/>
                <w:lang w:val="es-GT"/>
              </w:rPr>
              <w:t>PERIÓDICAS</w:t>
            </w:r>
          </w:p>
        </w:tc>
      </w:tr>
      <w:tr w:rsidR="005A6DB4" w:rsidRPr="00253F0E" w14:paraId="0052544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DC1282B" w14:textId="4457055A" w:rsidR="00253F0E" w:rsidRPr="00253F0E" w:rsidRDefault="00253F0E" w:rsidP="00347453">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Atender y resolver consultas relacionadas con el currículo de las carreras de </w:t>
            </w:r>
            <w:r w:rsidRPr="00253F0E">
              <w:rPr>
                <w:rFonts w:ascii="Century Gothic" w:hAnsi="Century Gothic" w:cs="Arial"/>
                <w:i w:val="0"/>
                <w:sz w:val="18"/>
                <w:szCs w:val="18"/>
                <w:lang w:val="es-GT"/>
              </w:rPr>
              <w:t>formación técnica vocacional</w:t>
            </w:r>
            <w:r w:rsidRPr="00253F0E">
              <w:rPr>
                <w:rFonts w:ascii="Century Gothic" w:hAnsi="Century Gothic"/>
                <w:i w:val="0"/>
                <w:sz w:val="18"/>
                <w:szCs w:val="18"/>
                <w:lang w:val="es-GT"/>
              </w:rPr>
              <w:t xml:space="preserve"> y en general para que se implemente en el aula.</w:t>
            </w:r>
          </w:p>
          <w:p w14:paraId="362ECB5E" w14:textId="23CB9995" w:rsidR="00253F0E" w:rsidRPr="00253F0E" w:rsidRDefault="00253F0E" w:rsidP="00347453">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Participar en la planificación de las acciones técnicas del departamento, de acuerdo con las acciones programadas en el POA</w:t>
            </w:r>
            <w:r w:rsidR="00F95016">
              <w:rPr>
                <w:rFonts w:ascii="Century Gothic" w:hAnsi="Century Gothic"/>
                <w:i w:val="0"/>
                <w:sz w:val="18"/>
                <w:szCs w:val="18"/>
                <w:lang w:val="es-GT"/>
              </w:rPr>
              <w:t>.</w:t>
            </w:r>
            <w:r w:rsidRPr="00253F0E">
              <w:rPr>
                <w:rFonts w:ascii="Century Gothic" w:hAnsi="Century Gothic"/>
                <w:i w:val="0"/>
                <w:sz w:val="18"/>
                <w:szCs w:val="18"/>
                <w:lang w:val="es-GT"/>
              </w:rPr>
              <w:t xml:space="preserve"> </w:t>
            </w:r>
          </w:p>
          <w:p w14:paraId="3C3CB582" w14:textId="77777777" w:rsidR="00253F0E" w:rsidRPr="00253F0E" w:rsidRDefault="00253F0E" w:rsidP="00347453">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informes de los procesos y actividades de acuerdo con los procedimientos establecidos.</w:t>
            </w:r>
          </w:p>
          <w:p w14:paraId="000C0656" w14:textId="77777777" w:rsidR="00253F0E" w:rsidRPr="00253F0E" w:rsidRDefault="00253F0E" w:rsidP="00347453">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Elaborar dictámenes, opiniones, oficios, providencias e informes relacionadas con el Ciclo Diversificado</w:t>
            </w:r>
          </w:p>
          <w:p w14:paraId="685BB701" w14:textId="77777777" w:rsidR="00253F0E" w:rsidRPr="00253F0E" w:rsidRDefault="00253F0E" w:rsidP="00347453">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Integrar equipos de trabajo para la consecución de los objetivos y metas institucionales o del departamento.</w:t>
            </w:r>
          </w:p>
          <w:p w14:paraId="21889030" w14:textId="0A58D6C9" w:rsidR="00253F0E" w:rsidRPr="00165549" w:rsidRDefault="00253F0E" w:rsidP="00347453">
            <w:pPr>
              <w:pStyle w:val="Encabezado"/>
              <w:widowControl w:val="0"/>
              <w:numPr>
                <w:ilvl w:val="0"/>
                <w:numId w:val="188"/>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reuniones de trabajo y capacitaciones relacionadas con el Ciclo Diversificado.</w:t>
            </w:r>
          </w:p>
          <w:p w14:paraId="4700AF4F" w14:textId="3048609C" w:rsidR="005A6DB4" w:rsidRPr="00CC12EC" w:rsidRDefault="00165549" w:rsidP="00347453">
            <w:pPr>
              <w:pStyle w:val="Encabezado"/>
              <w:widowControl w:val="0"/>
              <w:numPr>
                <w:ilvl w:val="0"/>
                <w:numId w:val="188"/>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 xml:space="preserve">Realizar las </w:t>
            </w:r>
            <w:r w:rsidRPr="00F95016">
              <w:rPr>
                <w:rFonts w:ascii="Century Gothic" w:hAnsi="Century Gothic"/>
                <w:sz w:val="18"/>
                <w:szCs w:val="18"/>
                <w:lang w:val="es-ES"/>
              </w:rPr>
              <w:t xml:space="preserve">salidas </w:t>
            </w:r>
            <w:r w:rsidRPr="00F95016">
              <w:rPr>
                <w:rFonts w:ascii="Century Gothic" w:hAnsi="Century Gothic"/>
                <w:i w:val="0"/>
                <w:iCs w:val="0"/>
                <w:sz w:val="18"/>
                <w:szCs w:val="18"/>
                <w:lang w:val="es-ES"/>
              </w:rPr>
              <w:t>de campo que sean necesarias para garantizar que las atribuciones específicas de la Dirección General de Currículo se lleven a cabo.</w:t>
            </w:r>
          </w:p>
        </w:tc>
      </w:tr>
      <w:tr w:rsidR="005A6DB4" w:rsidRPr="00253F0E" w14:paraId="7794B3D7"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176D9F6" w14:textId="694F54C6"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 xml:space="preserve">TAREAS </w:t>
            </w:r>
            <w:r w:rsidRPr="00BE08AE">
              <w:rPr>
                <w:rFonts w:ascii="Century Gothic" w:hAnsi="Century Gothic" w:cs="Arial"/>
                <w:b/>
                <w:bCs/>
                <w:i w:val="0"/>
                <w:sz w:val="18"/>
                <w:szCs w:val="18"/>
                <w:lang w:val="es-GT"/>
              </w:rPr>
              <w:t>EVENTUALES</w:t>
            </w:r>
          </w:p>
        </w:tc>
      </w:tr>
      <w:tr w:rsidR="005A6DB4" w:rsidRPr="00253F0E" w14:paraId="4E3FB070"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6A5B3BB" w14:textId="77777777" w:rsidR="00253F0E" w:rsidRPr="00253F0E" w:rsidRDefault="00253F0E" w:rsidP="00347453">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5DECF622" w14:textId="77777777" w:rsidR="00253F0E" w:rsidRPr="00253F0E" w:rsidRDefault="00253F0E" w:rsidP="00347453">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66AB5116" w14:textId="77777777" w:rsidR="00253F0E" w:rsidRPr="00253F0E" w:rsidRDefault="00253F0E" w:rsidP="00347453">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5552B7EB" w14:textId="77777777" w:rsidR="00253F0E" w:rsidRPr="00253F0E" w:rsidRDefault="00253F0E" w:rsidP="00347453">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6166A708" w14:textId="1BE635EE" w:rsidR="00253F0E" w:rsidRPr="00253F0E" w:rsidRDefault="00253F0E" w:rsidP="00347453">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mesas de trabajo donde represente a la Digecur y/o al Mineduc, </w:t>
            </w:r>
            <w:r w:rsidR="00AE30B3" w:rsidRPr="00253F0E">
              <w:rPr>
                <w:rFonts w:ascii="Century Gothic" w:hAnsi="Century Gothic"/>
                <w:i w:val="0"/>
                <w:sz w:val="18"/>
                <w:szCs w:val="18"/>
                <w:lang w:val="es-GT"/>
              </w:rPr>
              <w:t>de acuerdo co</w:t>
            </w:r>
            <w:r w:rsidR="00AE30B3" w:rsidRPr="00253F0E">
              <w:rPr>
                <w:rFonts w:ascii="Century Gothic" w:hAnsi="Century Gothic"/>
                <w:iCs w:val="0"/>
                <w:sz w:val="18"/>
                <w:szCs w:val="18"/>
                <w:lang w:val="es-GT"/>
              </w:rPr>
              <w:t>n el</w:t>
            </w:r>
            <w:r w:rsidRPr="00253F0E">
              <w:rPr>
                <w:rFonts w:ascii="Century Gothic" w:hAnsi="Century Gothic"/>
                <w:i w:val="0"/>
                <w:sz w:val="18"/>
                <w:szCs w:val="18"/>
                <w:lang w:val="es-GT"/>
              </w:rPr>
              <w:t xml:space="preserve"> nombramiento correspondiente</w:t>
            </w:r>
          </w:p>
          <w:p w14:paraId="3A22D6FE" w14:textId="77777777" w:rsidR="00253F0E" w:rsidRPr="00253F0E" w:rsidRDefault="00253F0E" w:rsidP="00347453">
            <w:pPr>
              <w:pStyle w:val="Encabezado"/>
              <w:widowControl w:val="0"/>
              <w:numPr>
                <w:ilvl w:val="0"/>
                <w:numId w:val="222"/>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51D75E0B" w14:textId="77777777" w:rsidR="005A6DB4" w:rsidRPr="00253F0E" w:rsidRDefault="005A6DB4"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5A6DB4" w:rsidRPr="00253F0E" w14:paraId="1FD3B75D"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609226" w14:textId="4BF4E5F1" w:rsidR="005A6DB4" w:rsidRPr="00253F0E" w:rsidRDefault="005A6DB4" w:rsidP="00347453">
            <w:pPr>
              <w:pStyle w:val="Prrafodelista"/>
              <w:numPr>
                <w:ilvl w:val="0"/>
                <w:numId w:val="195"/>
              </w:numPr>
              <w:ind w:left="306" w:hanging="306"/>
              <w:jc w:val="both"/>
              <w:textAlignment w:val="center"/>
              <w:rPr>
                <w:rFonts w:ascii="Century Gothic" w:eastAsia="SimSun" w:hAnsi="Century Gothic" w:cs="Arial"/>
                <w:i w:val="0"/>
                <w:sz w:val="18"/>
                <w:szCs w:val="18"/>
                <w:lang w:val="es-GT" w:bidi="ar"/>
              </w:rPr>
            </w:pPr>
            <w:r w:rsidRPr="00BE08AE">
              <w:rPr>
                <w:rFonts w:ascii="Century Gothic" w:hAnsi="Century Gothic" w:cs="Arial"/>
                <w:i w:val="0"/>
                <w:sz w:val="18"/>
                <w:szCs w:val="18"/>
                <w:lang w:val="es-GT"/>
              </w:rPr>
              <w:lastRenderedPageBreak/>
              <w:t>UBICACIÓN</w:t>
            </w:r>
            <w:r w:rsidRPr="00253F0E">
              <w:rPr>
                <w:rFonts w:ascii="Century Gothic" w:eastAsia="SimSun" w:hAnsi="Century Gothic" w:cs="Arial"/>
                <w:i w:val="0"/>
                <w:sz w:val="18"/>
                <w:szCs w:val="18"/>
                <w:lang w:val="es-GT" w:bidi="ar"/>
              </w:rPr>
              <w:t xml:space="preserve"> DEL PUESTO</w:t>
            </w:r>
          </w:p>
        </w:tc>
      </w:tr>
      <w:tr w:rsidR="005A6DB4" w:rsidRPr="00253F0E" w14:paraId="3F53DF18"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2E327F" w14:textId="499D0E33" w:rsidR="005A6DB4" w:rsidRPr="00253F0E" w:rsidRDefault="005A6DB4"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253F0E" w:rsidRPr="00253F0E">
              <w:rPr>
                <w:rFonts w:ascii="Century Gothic" w:hAnsi="Century Gothic" w:cs="Arial"/>
                <w:i w:val="0"/>
                <w:sz w:val="18"/>
                <w:szCs w:val="18"/>
                <w:lang w:val="es-GT"/>
              </w:rPr>
              <w:t>Diversificado</w:t>
            </w:r>
            <w:r w:rsidRPr="00253F0E">
              <w:rPr>
                <w:rFonts w:ascii="Century Gothic" w:hAnsi="Century Gothic" w:cs="Arial"/>
                <w:i w:val="0"/>
                <w:sz w:val="18"/>
                <w:szCs w:val="18"/>
                <w:lang w:val="es-GT"/>
              </w:rPr>
              <w:t>.</w:t>
            </w:r>
          </w:p>
        </w:tc>
      </w:tr>
      <w:tr w:rsidR="005A6DB4" w:rsidRPr="00253F0E" w14:paraId="666DC1A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0FA274F6" w14:textId="6286F230" w:rsidR="005A6DB4" w:rsidRPr="00260A6C" w:rsidRDefault="00260A6C" w:rsidP="00347453">
            <w:pPr>
              <w:pStyle w:val="Prrafodelista"/>
              <w:numPr>
                <w:ilvl w:val="0"/>
                <w:numId w:val="195"/>
              </w:numPr>
              <w:ind w:left="306" w:hanging="306"/>
              <w:jc w:val="both"/>
              <w:textAlignment w:val="center"/>
              <w:rPr>
                <w:rFonts w:ascii="Century Gothic" w:hAnsi="Century Gothic" w:cs="Arial"/>
                <w:b/>
                <w:sz w:val="18"/>
                <w:szCs w:val="18"/>
                <w:lang w:val="es-GT"/>
              </w:rPr>
            </w:pPr>
            <w:r w:rsidRPr="00260A6C">
              <w:rPr>
                <w:rFonts w:ascii="Century Gothic" w:hAnsi="Century Gothic" w:cs="Arial"/>
                <w:b/>
                <w:sz w:val="18"/>
                <w:szCs w:val="18"/>
                <w:lang w:val="es-GT"/>
              </w:rPr>
              <w:t xml:space="preserve"> </w:t>
            </w:r>
            <w:r w:rsidR="005A6DB4" w:rsidRPr="00BE08AE">
              <w:rPr>
                <w:rFonts w:ascii="Century Gothic" w:hAnsi="Century Gothic" w:cs="Arial"/>
                <w:b/>
                <w:bCs/>
                <w:i w:val="0"/>
                <w:sz w:val="18"/>
                <w:szCs w:val="18"/>
                <w:lang w:val="es-GT"/>
              </w:rPr>
              <w:t>SUPERVISIÓN</w:t>
            </w:r>
          </w:p>
        </w:tc>
      </w:tr>
      <w:tr w:rsidR="005A6DB4" w:rsidRPr="00253F0E" w14:paraId="6D9C167D"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AB1E0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0EABBDC6"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60D9B21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817B725" w14:textId="3FD341E8" w:rsidR="005A6DB4" w:rsidRPr="00260A6C" w:rsidRDefault="005A6DB4" w:rsidP="00347453">
            <w:pPr>
              <w:pStyle w:val="Prrafodelista"/>
              <w:numPr>
                <w:ilvl w:val="0"/>
                <w:numId w:val="195"/>
              </w:numPr>
              <w:ind w:left="306" w:hanging="306"/>
              <w:jc w:val="both"/>
              <w:textAlignment w:val="center"/>
              <w:rPr>
                <w:rFonts w:ascii="Century Gothic" w:hAnsi="Century Gothic" w:cs="Arial"/>
                <w:b/>
                <w:sz w:val="18"/>
                <w:szCs w:val="18"/>
                <w:lang w:val="es-GT"/>
              </w:rPr>
            </w:pPr>
            <w:r w:rsidRPr="00BE08AE">
              <w:rPr>
                <w:rFonts w:ascii="Century Gothic" w:hAnsi="Century Gothic" w:cs="Arial"/>
                <w:b/>
                <w:bCs/>
                <w:i w:val="0"/>
                <w:sz w:val="18"/>
                <w:szCs w:val="18"/>
                <w:lang w:val="es-GT"/>
              </w:rPr>
              <w:t>RESPONSABILIDAD</w:t>
            </w:r>
          </w:p>
        </w:tc>
      </w:tr>
      <w:tr w:rsidR="005A6DB4" w:rsidRPr="00253F0E" w14:paraId="3D5DE01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934B7F"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1FC400C2" w14:textId="77777777" w:rsidR="005A6DB4" w:rsidRPr="00253F0E" w:rsidRDefault="005A6DB4" w:rsidP="003E0EBB">
            <w:pPr>
              <w:jc w:val="both"/>
              <w:textAlignment w:val="center"/>
              <w:rPr>
                <w:rFonts w:ascii="Century Gothic" w:hAnsi="Century Gothic" w:cs="Arial"/>
                <w:b/>
                <w:i w:val="0"/>
                <w:sz w:val="18"/>
                <w:szCs w:val="18"/>
                <w:lang w:val="es-GT"/>
              </w:rPr>
            </w:pPr>
          </w:p>
        </w:tc>
      </w:tr>
      <w:tr w:rsidR="005A6DB4" w:rsidRPr="00253F0E" w14:paraId="62CE102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A4794C" w14:textId="7FA48D9F" w:rsidR="005A6DB4" w:rsidRPr="002D21B9" w:rsidRDefault="005A6DB4" w:rsidP="002D21B9">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tc>
      </w:tr>
      <w:tr w:rsidR="005A6DB4" w:rsidRPr="00253F0E" w14:paraId="3DCC9E3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64DB2AF"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t>RELACIONES</w:t>
            </w:r>
            <w:r w:rsidRPr="00253F0E">
              <w:rPr>
                <w:rFonts w:ascii="Century Gothic" w:hAnsi="Century Gothic" w:cs="Arial"/>
                <w:b/>
                <w:i w:val="0"/>
                <w:sz w:val="18"/>
                <w:szCs w:val="18"/>
                <w:lang w:val="es-GT"/>
              </w:rPr>
              <w:t xml:space="preserve"> LABORALES</w:t>
            </w:r>
          </w:p>
        </w:tc>
      </w:tr>
      <w:tr w:rsidR="005A6DB4" w:rsidRPr="00253F0E" w14:paraId="39836A6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DF92FA"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2F313CF3" w14:textId="77777777"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35167496" w14:textId="29369CFC"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253F0E" w14:paraId="56574FE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1957E9C"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5F26D8F2"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705DB78B"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569F44D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EA1F775" w14:textId="77777777" w:rsidR="005A6DB4" w:rsidRPr="00253F0E" w:rsidRDefault="005A6DB4" w:rsidP="00347453">
            <w:pPr>
              <w:pStyle w:val="Prrafodelista"/>
              <w:numPr>
                <w:ilvl w:val="0"/>
                <w:numId w:val="195"/>
              </w:numPr>
              <w:ind w:left="306" w:hanging="306"/>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 xml:space="preserve">LUGAR DE </w:t>
            </w:r>
            <w:r w:rsidRPr="00BE08AE">
              <w:rPr>
                <w:rFonts w:ascii="Century Gothic" w:hAnsi="Century Gothic" w:cs="Arial"/>
                <w:b/>
                <w:bCs/>
                <w:i w:val="0"/>
                <w:sz w:val="18"/>
                <w:szCs w:val="18"/>
                <w:lang w:val="es-GT"/>
              </w:rPr>
              <w:t>TRABAJO</w:t>
            </w:r>
          </w:p>
        </w:tc>
      </w:tr>
      <w:tr w:rsidR="005A6DB4" w:rsidRPr="00253F0E" w14:paraId="710E4B1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72066A3" w14:textId="2B0E85D6"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w:t>
            </w:r>
          </w:p>
        </w:tc>
      </w:tr>
      <w:tr w:rsidR="005A6DB4" w:rsidRPr="00253F0E" w14:paraId="1FBDA77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C637CF5"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5A6DB4" w:rsidRPr="00253F0E" w14:paraId="51C6889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9CF09C7" w14:textId="7FFC8CAB"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p>
          <w:p w14:paraId="26B6E6F2"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1A9DE5B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873B970"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5A6DB4" w:rsidRPr="00253F0E" w14:paraId="13401F9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816F46" w14:textId="79E887B9"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el cumplimiento de las metas y objetivos del departamento de </w:t>
            </w:r>
            <w:r w:rsidR="00253F0E" w:rsidRPr="00253F0E">
              <w:rPr>
                <w:rFonts w:ascii="Century Gothic" w:hAnsi="Century Gothic" w:cs="Arial"/>
                <w:i w:val="0"/>
                <w:sz w:val="18"/>
                <w:szCs w:val="18"/>
                <w:lang w:val="es-GT"/>
              </w:rPr>
              <w:t>Nivel Medio, Ciclo Diversificado</w:t>
            </w:r>
            <w:r w:rsidRPr="00253F0E">
              <w:rPr>
                <w:rFonts w:ascii="Century Gothic" w:hAnsi="Century Gothic" w:cs="Arial"/>
                <w:i w:val="0"/>
                <w:sz w:val="18"/>
                <w:szCs w:val="18"/>
                <w:lang w:val="es-GT"/>
              </w:rPr>
              <w:t>.</w:t>
            </w:r>
          </w:p>
          <w:p w14:paraId="1E969E35"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2405064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E0795A8"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t>CONSECUENCIAS</w:t>
            </w:r>
            <w:r w:rsidRPr="00253F0E">
              <w:rPr>
                <w:rFonts w:ascii="Century Gothic" w:hAnsi="Century Gothic" w:cs="Arial"/>
                <w:b/>
                <w:i w:val="0"/>
                <w:sz w:val="18"/>
                <w:szCs w:val="18"/>
                <w:lang w:val="es-GT"/>
              </w:rPr>
              <w:t xml:space="preserve"> EN EL TRABAJO</w:t>
            </w:r>
          </w:p>
        </w:tc>
      </w:tr>
      <w:tr w:rsidR="005A6DB4" w:rsidRPr="00253F0E" w14:paraId="1CADE03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CFA19E"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B782EF3"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734CF64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57E8F51"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t>ESFUERZO</w:t>
            </w:r>
            <w:r w:rsidRPr="00253F0E">
              <w:rPr>
                <w:rFonts w:ascii="Century Gothic" w:hAnsi="Century Gothic" w:cs="Arial"/>
                <w:b/>
                <w:i w:val="0"/>
                <w:sz w:val="18"/>
                <w:szCs w:val="18"/>
                <w:lang w:val="es-GT"/>
              </w:rPr>
              <w:t xml:space="preserve"> EN EL TRABAJO</w:t>
            </w:r>
          </w:p>
        </w:tc>
      </w:tr>
      <w:tr w:rsidR="005A6DB4" w:rsidRPr="00253F0E" w14:paraId="301FF384"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902807"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3A8B870" w14:textId="77777777" w:rsidR="00253F0E" w:rsidRPr="00253F0E" w:rsidRDefault="00253F0E" w:rsidP="00253F0E">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724DDCE3"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075DD88A"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CDDCF4"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8A259D9" w14:textId="65154272"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5A6DB4" w:rsidRPr="00253F0E" w14:paraId="24B6FD0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648DF9B" w14:textId="77777777" w:rsidR="005A6DB4" w:rsidRPr="00253F0E" w:rsidRDefault="005A6DB4"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5A6DB4" w:rsidRPr="00253F0E" w14:paraId="03086BD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B14AB9D" w14:textId="77777777" w:rsidR="005A6DB4" w:rsidRPr="00253F0E" w:rsidRDefault="005A6DB4" w:rsidP="00347453">
            <w:pPr>
              <w:pStyle w:val="Prrafodelista"/>
              <w:numPr>
                <w:ilvl w:val="0"/>
                <w:numId w:val="195"/>
              </w:numPr>
              <w:ind w:left="306" w:hanging="306"/>
              <w:jc w:val="both"/>
              <w:textAlignment w:val="center"/>
              <w:rPr>
                <w:rFonts w:ascii="Century Gothic" w:eastAsia="SimSun" w:hAnsi="Century Gothic" w:cs="Arial"/>
                <w:b/>
                <w:i w:val="0"/>
                <w:sz w:val="18"/>
                <w:szCs w:val="18"/>
                <w:lang w:val="es-GT" w:bidi="ar"/>
              </w:rPr>
            </w:pPr>
            <w:r w:rsidRPr="00BE08AE">
              <w:rPr>
                <w:rFonts w:ascii="Century Gothic" w:hAnsi="Century Gothic" w:cs="Arial"/>
                <w:b/>
                <w:bCs/>
                <w:i w:val="0"/>
                <w:sz w:val="18"/>
                <w:szCs w:val="18"/>
                <w:lang w:val="es-GT"/>
              </w:rPr>
              <w:t>EDUCACIÓN</w:t>
            </w:r>
            <w:r w:rsidRPr="00253F0E">
              <w:rPr>
                <w:rFonts w:ascii="Century Gothic" w:eastAsia="SimSun" w:hAnsi="Century Gothic" w:cs="Arial"/>
                <w:b/>
                <w:i w:val="0"/>
                <w:sz w:val="18"/>
                <w:szCs w:val="18"/>
                <w:lang w:val="es-GT" w:bidi="ar"/>
              </w:rPr>
              <w:t xml:space="preserve"> Y EXPERIENCIA</w:t>
            </w:r>
          </w:p>
        </w:tc>
      </w:tr>
      <w:tr w:rsidR="005A6DB4" w:rsidRPr="00253F0E" w14:paraId="0B6C8D3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51F0893"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4298E2F2" w14:textId="2AB8A0BE" w:rsidR="005A6DB4" w:rsidRPr="00253F0E" w:rsidRDefault="005A6DB4"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 licenciatura en una carrera afín al puesto.  Seis meses de experiencia como Asesor Profesional Especializado I y ser colegiado activo.</w:t>
            </w:r>
          </w:p>
          <w:p w14:paraId="7E472BE9" w14:textId="77777777" w:rsidR="005A6DB4" w:rsidRPr="00253F0E" w:rsidRDefault="005A6DB4"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5A6DB4" w:rsidRPr="00253F0E" w14:paraId="494D037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E7275AF"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8199A55" w14:textId="6500F862" w:rsidR="005A6DB4" w:rsidRPr="00253F0E" w:rsidRDefault="005A6DB4"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 xml:space="preserve">Acreditar título universitario a nivel de licenciatura en la carrera profesional que el puesto requiera. </w:t>
            </w:r>
            <w:r w:rsidR="00253F0E" w:rsidRPr="00253F0E">
              <w:rPr>
                <w:rFonts w:ascii="Century Gothic" w:hAnsi="Century Gothic" w:cs="Arial"/>
                <w:iCs/>
                <w:color w:val="000000" w:themeColor="text1"/>
                <w:sz w:val="18"/>
                <w:szCs w:val="18"/>
              </w:rPr>
              <w:t>Cinco</w:t>
            </w:r>
            <w:r w:rsidRPr="00253F0E">
              <w:rPr>
                <w:rFonts w:ascii="Century Gothic" w:hAnsi="Century Gothic" w:cs="Arial"/>
                <w:iCs/>
                <w:color w:val="000000" w:themeColor="text1"/>
                <w:sz w:val="18"/>
                <w:szCs w:val="18"/>
              </w:rPr>
              <w:t xml:space="preserve"> años de experiencia en labores afines y ser colegiado activo.</w:t>
            </w:r>
          </w:p>
          <w:p w14:paraId="39428DF7" w14:textId="77777777" w:rsidR="005A6DB4" w:rsidRPr="00253F0E" w:rsidRDefault="005A6DB4"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5A6DB4" w:rsidRPr="00253F0E" w14:paraId="25CF956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A8AB1B1" w14:textId="66BD2B42"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w:t>
            </w:r>
            <w:r w:rsidR="00D20A41">
              <w:rPr>
                <w:rFonts w:ascii="Century Gothic" w:hAnsi="Century Gothic" w:cs="Arial"/>
                <w:b/>
                <w:i w:val="0"/>
                <w:sz w:val="18"/>
                <w:szCs w:val="18"/>
                <w:lang w:val="es-GT"/>
              </w:rPr>
              <w:t>FÍN</w:t>
            </w:r>
          </w:p>
        </w:tc>
      </w:tr>
      <w:tr w:rsidR="005A6DB4" w:rsidRPr="00253F0E" w14:paraId="21AC6D0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A2D8C0" w14:textId="1FEFBD76" w:rsidR="005A6DB4" w:rsidRPr="00253F0E" w:rsidRDefault="00BC002D"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w:t>
            </w:r>
            <w:r w:rsidR="00253F0E" w:rsidRPr="00253F0E">
              <w:rPr>
                <w:rFonts w:ascii="Century Gothic" w:hAnsi="Century Gothic" w:cs="Arial"/>
                <w:i w:val="0"/>
                <w:sz w:val="18"/>
                <w:szCs w:val="18"/>
                <w:lang w:val="es-GT"/>
              </w:rPr>
              <w:t>Licenciatura en Educación Media, Licenciatura en Administración Educativa</w:t>
            </w:r>
            <w:r w:rsidR="005A6DB4" w:rsidRPr="00253F0E">
              <w:rPr>
                <w:rFonts w:ascii="Century Gothic" w:hAnsi="Century Gothic" w:cs="Arial"/>
                <w:i w:val="0"/>
                <w:sz w:val="18"/>
                <w:szCs w:val="18"/>
                <w:lang w:val="es-GT"/>
              </w:rPr>
              <w:t>, Licenciatura en Pedagogía y Administración Educativa, Licenciatura en Pedagogía y Desarrollo Educativo, Licenciatura en Pedagogía y Planificación Curricular, Licenciatura en Educación u otra carrera afín a la naturaleza del puesto.</w:t>
            </w:r>
          </w:p>
          <w:p w14:paraId="2D61F2CD"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0D9CD5F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EDF751D"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CONOCIMIENTOS ESPECÍFICOS</w:t>
            </w:r>
          </w:p>
        </w:tc>
      </w:tr>
      <w:tr w:rsidR="005A6DB4" w:rsidRPr="00253F0E" w14:paraId="12B116E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273009"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226AA1B0" w14:textId="21BE8C4C"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lastRenderedPageBreak/>
              <w:t xml:space="preserve">Experiencia en procesos pedagógicos, metodológicos y de evaluación de los aprendizajes pertinentes al área </w:t>
            </w:r>
            <w:r w:rsidR="00BC002D">
              <w:rPr>
                <w:rFonts w:ascii="Century Gothic" w:hAnsi="Century Gothic"/>
                <w:i w:val="0"/>
                <w:sz w:val="18"/>
                <w:szCs w:val="18"/>
                <w:lang w:val="es-GT"/>
              </w:rPr>
              <w:t xml:space="preserve">de Formación Técnica Vocacional y </w:t>
            </w:r>
            <w:r w:rsidR="00C4756C">
              <w:rPr>
                <w:rFonts w:ascii="Century Gothic" w:hAnsi="Century Gothic"/>
                <w:i w:val="0"/>
                <w:sz w:val="18"/>
                <w:szCs w:val="18"/>
                <w:lang w:val="es-GT"/>
              </w:rPr>
              <w:t xml:space="preserve">laboral </w:t>
            </w:r>
            <w:r w:rsidR="00C4756C" w:rsidRPr="00253F0E">
              <w:rPr>
                <w:rFonts w:ascii="Century Gothic" w:hAnsi="Century Gothic"/>
                <w:sz w:val="18"/>
                <w:szCs w:val="18"/>
                <w:lang w:val="es-GT"/>
              </w:rPr>
              <w:t>y</w:t>
            </w:r>
            <w:r w:rsidRPr="00253F0E">
              <w:rPr>
                <w:rFonts w:ascii="Century Gothic" w:hAnsi="Century Gothic"/>
                <w:i w:val="0"/>
                <w:sz w:val="18"/>
                <w:szCs w:val="18"/>
                <w:lang w:val="es-GT"/>
              </w:rPr>
              <w:t xml:space="preserve"> otras carreras del Ciclo Diversificado.</w:t>
            </w:r>
          </w:p>
          <w:p w14:paraId="6FC99D4C" w14:textId="55C2B3A4"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F95016">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24A46DF0"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531A5772"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7AA7CEAF"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501FE67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EC82AD5" w14:textId="77777777" w:rsidR="005A6DB4" w:rsidRPr="00253F0E" w:rsidRDefault="005A6DB4" w:rsidP="00347453">
            <w:pPr>
              <w:pStyle w:val="Prrafodelista"/>
              <w:numPr>
                <w:ilvl w:val="0"/>
                <w:numId w:val="195"/>
              </w:numPr>
              <w:ind w:left="306" w:hanging="306"/>
              <w:jc w:val="both"/>
              <w:textAlignment w:val="center"/>
              <w:rPr>
                <w:rFonts w:ascii="Century Gothic" w:hAnsi="Century Gothic" w:cs="Arial"/>
                <w:b/>
                <w:i w:val="0"/>
                <w:sz w:val="18"/>
                <w:szCs w:val="18"/>
                <w:lang w:val="es-GT"/>
              </w:rPr>
            </w:pPr>
            <w:r w:rsidRPr="00BE08AE">
              <w:rPr>
                <w:rFonts w:ascii="Century Gothic" w:hAnsi="Century Gothic" w:cs="Arial"/>
                <w:b/>
                <w:bCs/>
                <w:i w:val="0"/>
                <w:sz w:val="18"/>
                <w:szCs w:val="18"/>
                <w:lang w:val="es-GT"/>
              </w:rPr>
              <w:lastRenderedPageBreak/>
              <w:t>HABILIDADES</w:t>
            </w:r>
            <w:r w:rsidRPr="00253F0E">
              <w:rPr>
                <w:rFonts w:ascii="Century Gothic" w:hAnsi="Century Gothic" w:cs="Arial"/>
                <w:b/>
                <w:i w:val="0"/>
                <w:sz w:val="18"/>
                <w:szCs w:val="18"/>
                <w:lang w:val="es-GT"/>
              </w:rPr>
              <w:t xml:space="preserve"> Y DESTREZAS</w:t>
            </w:r>
          </w:p>
        </w:tc>
      </w:tr>
      <w:tr w:rsidR="005A6DB4" w:rsidRPr="00253F0E" w14:paraId="4A7D393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D99987" w14:textId="77777777"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20E3CDA0" w14:textId="77777777"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5E543715" w14:textId="26CF1FB5"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 xml:space="preserve">Facilidad de expresión asertiva y escucha, </w:t>
            </w:r>
            <w:r w:rsidR="00F95016">
              <w:rPr>
                <w:rFonts w:ascii="Century Gothic" w:hAnsi="Century Gothic" w:cs="Arial"/>
                <w:i w:val="0"/>
                <w:sz w:val="18"/>
                <w:szCs w:val="18"/>
                <w:lang w:val="es-GT" w:eastAsia="es-GT"/>
              </w:rPr>
              <w:t>d</w:t>
            </w:r>
            <w:r w:rsidRPr="00253F0E">
              <w:rPr>
                <w:rFonts w:ascii="Century Gothic" w:hAnsi="Century Gothic" w:cs="Arial"/>
                <w:i w:val="0"/>
                <w:sz w:val="18"/>
                <w:szCs w:val="18"/>
                <w:lang w:val="es-GT" w:eastAsia="es-GT"/>
              </w:rPr>
              <w:t>isertación y elocuencia</w:t>
            </w:r>
          </w:p>
          <w:p w14:paraId="5FD2172A" w14:textId="77777777" w:rsidR="005A6DB4" w:rsidRPr="00253F0E" w:rsidRDefault="005A6DB4"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19CF8DBD"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0C2A48F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4108DD9B" w14:textId="60744CEB" w:rsidR="005A6DB4" w:rsidRPr="00253F0E" w:rsidRDefault="005A6DB4" w:rsidP="00347453">
            <w:pPr>
              <w:pStyle w:val="Prrafodelista"/>
              <w:numPr>
                <w:ilvl w:val="0"/>
                <w:numId w:val="195"/>
              </w:numPr>
              <w:ind w:left="306" w:hanging="306"/>
              <w:jc w:val="both"/>
              <w:textAlignment w:val="center"/>
              <w:rPr>
                <w:rFonts w:ascii="Century Gothic" w:hAnsi="Century Gothic" w:cs="Arial"/>
                <w:i w:val="0"/>
                <w:sz w:val="18"/>
                <w:szCs w:val="18"/>
                <w:lang w:val="es-GT"/>
              </w:rPr>
            </w:pPr>
            <w:r w:rsidRPr="00BE08AE">
              <w:rPr>
                <w:rFonts w:ascii="Century Gothic" w:hAnsi="Century Gothic" w:cs="Arial"/>
                <w:b/>
                <w:bCs/>
                <w:i w:val="0"/>
                <w:sz w:val="18"/>
                <w:szCs w:val="18"/>
                <w:lang w:val="es-GT"/>
              </w:rPr>
              <w:t>A</w:t>
            </w:r>
            <w:r w:rsidR="00D20A41">
              <w:rPr>
                <w:rFonts w:ascii="Century Gothic" w:hAnsi="Century Gothic" w:cs="Arial"/>
                <w:b/>
                <w:bCs/>
                <w:i w:val="0"/>
                <w:sz w:val="18"/>
                <w:szCs w:val="18"/>
                <w:lang w:val="es-GT"/>
              </w:rPr>
              <w:t>CTITUDINALES</w:t>
            </w:r>
          </w:p>
        </w:tc>
      </w:tr>
      <w:tr w:rsidR="005A6DB4" w:rsidRPr="00253F0E" w14:paraId="35B2B714"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D3F0F44"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07397920"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42E876CC"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6B225676"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1F5BCB5B" w14:textId="77777777" w:rsidR="005A6DB4" w:rsidRPr="00253F0E" w:rsidRDefault="005A6DB4"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1F95177C" w14:textId="77777777" w:rsidR="005A6DB4" w:rsidRPr="00253F0E" w:rsidRDefault="005A6DB4" w:rsidP="003E0EBB">
            <w:pPr>
              <w:jc w:val="both"/>
              <w:textAlignment w:val="center"/>
              <w:rPr>
                <w:rFonts w:ascii="Century Gothic" w:hAnsi="Century Gothic" w:cs="Arial"/>
                <w:i w:val="0"/>
                <w:sz w:val="18"/>
                <w:szCs w:val="18"/>
                <w:lang w:val="es-GT"/>
              </w:rPr>
            </w:pPr>
          </w:p>
        </w:tc>
      </w:tr>
      <w:tr w:rsidR="005A6DB4" w:rsidRPr="00253F0E" w14:paraId="6E94D48C"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24265B99" w14:textId="7BB6923C" w:rsidR="005A6DB4" w:rsidRPr="00253F0E" w:rsidRDefault="00D20A41" w:rsidP="00347453">
            <w:pPr>
              <w:pStyle w:val="Prrafodelista"/>
              <w:numPr>
                <w:ilvl w:val="0"/>
                <w:numId w:val="195"/>
              </w:numPr>
              <w:ind w:left="306" w:hanging="306"/>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REQUISITOS</w:t>
            </w:r>
          </w:p>
        </w:tc>
      </w:tr>
      <w:tr w:rsidR="005A6DB4" w:rsidRPr="00253F0E" w14:paraId="3F2CD68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AAE223" w14:textId="77777777" w:rsidR="005A6DB4" w:rsidRPr="00253F0E" w:rsidRDefault="005A6DB4"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5CB24C7A" w14:textId="77777777" w:rsidR="005A6DB4" w:rsidRPr="00253F0E" w:rsidRDefault="005A6DB4" w:rsidP="003E0EBB">
            <w:pPr>
              <w:jc w:val="both"/>
              <w:textAlignment w:val="center"/>
              <w:rPr>
                <w:rFonts w:ascii="Century Gothic" w:hAnsi="Century Gothic" w:cs="Arial"/>
                <w:i w:val="0"/>
                <w:sz w:val="18"/>
                <w:szCs w:val="18"/>
                <w:lang w:val="es-GT"/>
              </w:rPr>
            </w:pPr>
          </w:p>
        </w:tc>
      </w:tr>
    </w:tbl>
    <w:p w14:paraId="7FC048BB" w14:textId="77777777" w:rsidR="005A6DB4" w:rsidRPr="00272A5B" w:rsidRDefault="005A6DB4" w:rsidP="00F073BA">
      <w:pPr>
        <w:jc w:val="both"/>
        <w:rPr>
          <w:rFonts w:ascii="Century Gothic" w:hAnsi="Century Gothic" w:cs="Arial"/>
          <w:sz w:val="18"/>
          <w:szCs w:val="18"/>
        </w:rPr>
      </w:pPr>
    </w:p>
    <w:p w14:paraId="5148E6C5" w14:textId="18BD0AA1" w:rsidR="00F073BA" w:rsidRDefault="00F073BA" w:rsidP="00F073BA">
      <w:pPr>
        <w:jc w:val="both"/>
        <w:rPr>
          <w:rFonts w:ascii="Century Gothic" w:hAnsi="Century Gothic" w:cs="Arial"/>
          <w:sz w:val="18"/>
          <w:szCs w:val="18"/>
        </w:rPr>
      </w:pPr>
    </w:p>
    <w:p w14:paraId="274D8B78" w14:textId="64EC5149" w:rsidR="00253F0E" w:rsidRDefault="00253F0E" w:rsidP="00F073BA">
      <w:pPr>
        <w:jc w:val="both"/>
        <w:rPr>
          <w:rFonts w:ascii="Century Gothic" w:hAnsi="Century Gothic" w:cs="Arial"/>
          <w:sz w:val="18"/>
          <w:szCs w:val="18"/>
        </w:rPr>
      </w:pPr>
    </w:p>
    <w:p w14:paraId="58F73D6D" w14:textId="1FFC6B9F" w:rsidR="00253F0E" w:rsidRDefault="00253F0E" w:rsidP="00F073BA">
      <w:pPr>
        <w:jc w:val="both"/>
        <w:rPr>
          <w:rFonts w:ascii="Century Gothic" w:hAnsi="Century Gothic" w:cs="Arial"/>
          <w:sz w:val="18"/>
          <w:szCs w:val="18"/>
        </w:rPr>
      </w:pPr>
    </w:p>
    <w:p w14:paraId="31B97141" w14:textId="323A90D2" w:rsidR="00253F0E" w:rsidRDefault="00253F0E" w:rsidP="00F073BA">
      <w:pPr>
        <w:jc w:val="both"/>
        <w:rPr>
          <w:rFonts w:ascii="Century Gothic" w:hAnsi="Century Gothic" w:cs="Arial"/>
          <w:sz w:val="18"/>
          <w:szCs w:val="18"/>
        </w:rPr>
      </w:pPr>
    </w:p>
    <w:p w14:paraId="0BD2A9B3" w14:textId="2BC4F09A" w:rsidR="00253F0E" w:rsidRDefault="00253F0E" w:rsidP="00F073BA">
      <w:pPr>
        <w:jc w:val="both"/>
        <w:rPr>
          <w:rFonts w:ascii="Century Gothic" w:hAnsi="Century Gothic" w:cs="Arial"/>
          <w:sz w:val="18"/>
          <w:szCs w:val="18"/>
        </w:rPr>
      </w:pPr>
    </w:p>
    <w:p w14:paraId="3D4EFCBE" w14:textId="1A42D2BA" w:rsidR="00253F0E" w:rsidRDefault="00253F0E" w:rsidP="00F073BA">
      <w:pPr>
        <w:jc w:val="both"/>
        <w:rPr>
          <w:rFonts w:ascii="Century Gothic" w:hAnsi="Century Gothic" w:cs="Arial"/>
          <w:sz w:val="18"/>
          <w:szCs w:val="18"/>
        </w:rPr>
      </w:pPr>
    </w:p>
    <w:p w14:paraId="109AEAE9" w14:textId="2232AF1C" w:rsidR="00253F0E" w:rsidRDefault="00253F0E" w:rsidP="00F073BA">
      <w:pPr>
        <w:jc w:val="both"/>
        <w:rPr>
          <w:rFonts w:ascii="Century Gothic" w:hAnsi="Century Gothic" w:cs="Arial"/>
          <w:sz w:val="18"/>
          <w:szCs w:val="18"/>
        </w:rPr>
      </w:pPr>
    </w:p>
    <w:p w14:paraId="0D747D12" w14:textId="48EEE259" w:rsidR="00253F0E" w:rsidRDefault="00253F0E" w:rsidP="00F073BA">
      <w:pPr>
        <w:jc w:val="both"/>
        <w:rPr>
          <w:rFonts w:ascii="Century Gothic" w:hAnsi="Century Gothic" w:cs="Arial"/>
          <w:sz w:val="18"/>
          <w:szCs w:val="18"/>
        </w:rPr>
      </w:pPr>
    </w:p>
    <w:p w14:paraId="0F6E3CC3" w14:textId="131DC2CF" w:rsidR="00253F0E" w:rsidRDefault="00253F0E" w:rsidP="00F073BA">
      <w:pPr>
        <w:jc w:val="both"/>
        <w:rPr>
          <w:rFonts w:ascii="Century Gothic" w:hAnsi="Century Gothic" w:cs="Arial"/>
          <w:sz w:val="18"/>
          <w:szCs w:val="18"/>
        </w:rPr>
      </w:pPr>
    </w:p>
    <w:p w14:paraId="77C73AFD" w14:textId="312EFA2A" w:rsidR="00253F0E" w:rsidRDefault="00253F0E" w:rsidP="00F073BA">
      <w:pPr>
        <w:jc w:val="both"/>
        <w:rPr>
          <w:rFonts w:ascii="Century Gothic" w:hAnsi="Century Gothic" w:cs="Arial"/>
          <w:sz w:val="18"/>
          <w:szCs w:val="18"/>
        </w:rPr>
      </w:pPr>
    </w:p>
    <w:p w14:paraId="723FF9A4" w14:textId="1B59075C" w:rsidR="00253F0E" w:rsidRDefault="00253F0E" w:rsidP="00F073BA">
      <w:pPr>
        <w:jc w:val="both"/>
        <w:rPr>
          <w:rFonts w:ascii="Century Gothic" w:hAnsi="Century Gothic" w:cs="Arial"/>
          <w:sz w:val="18"/>
          <w:szCs w:val="18"/>
        </w:rPr>
      </w:pPr>
    </w:p>
    <w:p w14:paraId="417C14C9" w14:textId="50363DFB" w:rsidR="00253F0E" w:rsidRDefault="00253F0E" w:rsidP="00F073BA">
      <w:pPr>
        <w:jc w:val="both"/>
        <w:rPr>
          <w:rFonts w:ascii="Century Gothic" w:hAnsi="Century Gothic" w:cs="Arial"/>
          <w:sz w:val="18"/>
          <w:szCs w:val="18"/>
        </w:rPr>
      </w:pPr>
    </w:p>
    <w:p w14:paraId="4BF4B3A7" w14:textId="059CF5F9" w:rsidR="00253F0E" w:rsidRDefault="00253F0E" w:rsidP="00F073BA">
      <w:pPr>
        <w:jc w:val="both"/>
        <w:rPr>
          <w:rFonts w:ascii="Century Gothic" w:hAnsi="Century Gothic" w:cs="Arial"/>
          <w:sz w:val="18"/>
          <w:szCs w:val="18"/>
        </w:rPr>
      </w:pPr>
    </w:p>
    <w:p w14:paraId="7194FEF0" w14:textId="7C0520D7" w:rsidR="00253F0E" w:rsidRDefault="00253F0E" w:rsidP="00F073BA">
      <w:pPr>
        <w:jc w:val="both"/>
        <w:rPr>
          <w:rFonts w:ascii="Century Gothic" w:hAnsi="Century Gothic" w:cs="Arial"/>
          <w:sz w:val="18"/>
          <w:szCs w:val="18"/>
        </w:rPr>
      </w:pPr>
    </w:p>
    <w:p w14:paraId="6BC9C86C" w14:textId="371ABBDD" w:rsidR="00253F0E" w:rsidRDefault="00253F0E" w:rsidP="00F073BA">
      <w:pPr>
        <w:jc w:val="both"/>
        <w:rPr>
          <w:rFonts w:ascii="Century Gothic" w:hAnsi="Century Gothic" w:cs="Arial"/>
          <w:sz w:val="18"/>
          <w:szCs w:val="18"/>
        </w:rPr>
      </w:pPr>
    </w:p>
    <w:p w14:paraId="17A5E507" w14:textId="52500BEB" w:rsidR="00253F0E" w:rsidRDefault="00253F0E" w:rsidP="00F073BA">
      <w:pPr>
        <w:jc w:val="both"/>
        <w:rPr>
          <w:rFonts w:ascii="Century Gothic" w:hAnsi="Century Gothic" w:cs="Arial"/>
          <w:sz w:val="18"/>
          <w:szCs w:val="18"/>
        </w:rPr>
      </w:pPr>
    </w:p>
    <w:p w14:paraId="63E6100F" w14:textId="0C02F98D" w:rsidR="00253F0E" w:rsidRDefault="00253F0E" w:rsidP="00F073BA">
      <w:pPr>
        <w:jc w:val="both"/>
        <w:rPr>
          <w:rFonts w:ascii="Century Gothic" w:hAnsi="Century Gothic" w:cs="Arial"/>
          <w:sz w:val="18"/>
          <w:szCs w:val="18"/>
        </w:rPr>
      </w:pPr>
    </w:p>
    <w:p w14:paraId="692C517D" w14:textId="643F1C3F" w:rsidR="00253F0E" w:rsidRDefault="00253F0E" w:rsidP="00F073BA">
      <w:pPr>
        <w:jc w:val="both"/>
        <w:rPr>
          <w:rFonts w:ascii="Century Gothic" w:hAnsi="Century Gothic" w:cs="Arial"/>
          <w:sz w:val="18"/>
          <w:szCs w:val="18"/>
        </w:rPr>
      </w:pPr>
    </w:p>
    <w:p w14:paraId="642B960B" w14:textId="7728192E" w:rsidR="00253F0E" w:rsidRDefault="00253F0E" w:rsidP="00F073BA">
      <w:pPr>
        <w:jc w:val="both"/>
        <w:rPr>
          <w:rFonts w:ascii="Century Gothic" w:hAnsi="Century Gothic" w:cs="Arial"/>
          <w:sz w:val="18"/>
          <w:szCs w:val="18"/>
        </w:rPr>
      </w:pPr>
    </w:p>
    <w:p w14:paraId="585AFD35" w14:textId="35B0D211" w:rsidR="00253F0E" w:rsidRDefault="00253F0E" w:rsidP="00F073BA">
      <w:pPr>
        <w:jc w:val="both"/>
        <w:rPr>
          <w:rFonts w:ascii="Century Gothic" w:hAnsi="Century Gothic" w:cs="Arial"/>
          <w:sz w:val="18"/>
          <w:szCs w:val="18"/>
        </w:rPr>
      </w:pPr>
    </w:p>
    <w:p w14:paraId="5B779AA9" w14:textId="16751FFC" w:rsidR="00253F0E" w:rsidRDefault="00253F0E" w:rsidP="00F073BA">
      <w:pPr>
        <w:jc w:val="both"/>
        <w:rPr>
          <w:rFonts w:ascii="Century Gothic" w:hAnsi="Century Gothic" w:cs="Arial"/>
          <w:sz w:val="18"/>
          <w:szCs w:val="18"/>
        </w:rPr>
      </w:pPr>
    </w:p>
    <w:p w14:paraId="0EC1251A" w14:textId="22B9195C" w:rsidR="00253F0E" w:rsidRDefault="00253F0E" w:rsidP="00F073BA">
      <w:pPr>
        <w:jc w:val="both"/>
        <w:rPr>
          <w:rFonts w:ascii="Century Gothic" w:hAnsi="Century Gothic" w:cs="Arial"/>
          <w:sz w:val="18"/>
          <w:szCs w:val="18"/>
        </w:rPr>
      </w:pPr>
    </w:p>
    <w:p w14:paraId="320E99C4" w14:textId="752DC8A5" w:rsidR="00253F0E" w:rsidRDefault="00253F0E" w:rsidP="00F073BA">
      <w:pPr>
        <w:jc w:val="both"/>
        <w:rPr>
          <w:rFonts w:ascii="Century Gothic" w:hAnsi="Century Gothic" w:cs="Arial"/>
          <w:sz w:val="18"/>
          <w:szCs w:val="18"/>
        </w:rPr>
      </w:pPr>
    </w:p>
    <w:p w14:paraId="787756FA" w14:textId="1550AA89" w:rsidR="00253F0E" w:rsidRDefault="00253F0E" w:rsidP="00F073BA">
      <w:pPr>
        <w:jc w:val="both"/>
        <w:rPr>
          <w:rFonts w:ascii="Century Gothic" w:hAnsi="Century Gothic" w:cs="Arial"/>
          <w:sz w:val="18"/>
          <w:szCs w:val="18"/>
        </w:rPr>
      </w:pPr>
    </w:p>
    <w:p w14:paraId="52AB0B08" w14:textId="06D313C4" w:rsidR="00253F0E" w:rsidRDefault="00253F0E" w:rsidP="00F073BA">
      <w:pPr>
        <w:jc w:val="both"/>
        <w:rPr>
          <w:rFonts w:ascii="Century Gothic" w:hAnsi="Century Gothic" w:cs="Arial"/>
          <w:sz w:val="18"/>
          <w:szCs w:val="18"/>
        </w:rPr>
      </w:pPr>
    </w:p>
    <w:p w14:paraId="6AAA0238" w14:textId="17240B24" w:rsidR="00253F0E" w:rsidRDefault="00253F0E" w:rsidP="00F073BA">
      <w:pPr>
        <w:jc w:val="both"/>
        <w:rPr>
          <w:rFonts w:ascii="Century Gothic" w:hAnsi="Century Gothic" w:cs="Arial"/>
          <w:sz w:val="18"/>
          <w:szCs w:val="18"/>
        </w:rPr>
      </w:pPr>
    </w:p>
    <w:p w14:paraId="5CCC3406" w14:textId="20F4C31E" w:rsidR="00253F0E" w:rsidRDefault="00253F0E" w:rsidP="00F073BA">
      <w:pPr>
        <w:jc w:val="both"/>
        <w:rPr>
          <w:rFonts w:ascii="Century Gothic" w:hAnsi="Century Gothic" w:cs="Arial"/>
          <w:sz w:val="18"/>
          <w:szCs w:val="18"/>
        </w:rPr>
      </w:pPr>
    </w:p>
    <w:p w14:paraId="356B29BE" w14:textId="66DA0612" w:rsidR="00253F0E" w:rsidRDefault="00590BEA" w:rsidP="00992E2D">
      <w:pPr>
        <w:rPr>
          <w:rFonts w:ascii="Century Gothic" w:hAnsi="Century Gothic" w:cs="Arial"/>
          <w:sz w:val="18"/>
          <w:szCs w:val="18"/>
        </w:rPr>
      </w:pPr>
      <w:r>
        <w:rPr>
          <w:rFonts w:ascii="Century Gothic" w:hAnsi="Century Gothic" w:cs="Arial"/>
          <w:sz w:val="18"/>
          <w:szCs w:val="18"/>
        </w:rPr>
        <w:br w:type="page"/>
      </w:r>
    </w:p>
    <w:p w14:paraId="5527BD60" w14:textId="77777777" w:rsidR="002D21B9" w:rsidRDefault="002D21B9" w:rsidP="00992E2D">
      <w:pPr>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53F0E" w:rsidRPr="00253F0E" w14:paraId="78FC08E3"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E122400" w14:textId="25F77E94" w:rsidR="00253F0E" w:rsidRPr="00253F0E" w:rsidRDefault="001004F8" w:rsidP="003E0EBB">
            <w:pPr>
              <w:jc w:val="center"/>
              <w:textAlignment w:val="center"/>
              <w:rPr>
                <w:rFonts w:ascii="Century Gothic" w:hAnsi="Century Gothic" w:cs="Arial"/>
                <w:i w:val="0"/>
                <w:sz w:val="18"/>
                <w:szCs w:val="18"/>
                <w:lang w:val="es-GT"/>
              </w:rPr>
            </w:pPr>
            <w:r w:rsidRPr="001004F8">
              <w:rPr>
                <w:rFonts w:ascii="Century Gothic" w:hAnsi="Century Gothic" w:cs="Arial"/>
                <w:i w:val="0"/>
                <w:sz w:val="18"/>
                <w:szCs w:val="18"/>
                <w:lang w:val="es-GT"/>
              </w:rPr>
              <w:t>4</w:t>
            </w:r>
            <w:r w:rsidR="004D6464">
              <w:rPr>
                <w:rFonts w:ascii="Century Gothic" w:hAnsi="Century Gothic" w:cs="Arial"/>
                <w:i w:val="0"/>
                <w:sz w:val="18"/>
                <w:szCs w:val="18"/>
                <w:lang w:val="es-GT"/>
              </w:rPr>
              <w:t>4</w:t>
            </w:r>
            <w:r w:rsidRPr="001004F8">
              <w:rPr>
                <w:rFonts w:ascii="Century Gothic" w:hAnsi="Century Gothic" w:cs="Arial"/>
                <w:i w:val="0"/>
                <w:sz w:val="18"/>
                <w:szCs w:val="18"/>
                <w:lang w:val="es-GT"/>
              </w:rPr>
              <w:t xml:space="preserve">. </w:t>
            </w:r>
            <w:r w:rsidR="00253F0E" w:rsidRPr="001004F8">
              <w:rPr>
                <w:rFonts w:ascii="Century Gothic" w:hAnsi="Century Gothic" w:cs="Arial"/>
                <w:i w:val="0"/>
                <w:sz w:val="18"/>
                <w:szCs w:val="18"/>
                <w:lang w:val="es-GT"/>
              </w:rPr>
              <w:t xml:space="preserve">Técnico Especialista en </w:t>
            </w:r>
            <w:r w:rsidR="00014847" w:rsidRPr="001004F8">
              <w:rPr>
                <w:rFonts w:ascii="Century Gothic" w:hAnsi="Century Gothic" w:cs="Arial"/>
                <w:i w:val="0"/>
                <w:sz w:val="18"/>
                <w:szCs w:val="18"/>
                <w:lang w:val="es-GT"/>
              </w:rPr>
              <w:t>Emprendimiento</w:t>
            </w:r>
          </w:p>
        </w:tc>
      </w:tr>
      <w:tr w:rsidR="00253F0E" w:rsidRPr="00253F0E" w14:paraId="79EE584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EDD416" w14:textId="77777777" w:rsidR="00253F0E" w:rsidRPr="00253F0E" w:rsidRDefault="00253F0E" w:rsidP="00347453">
            <w:pPr>
              <w:pStyle w:val="Prrafodelista"/>
              <w:numPr>
                <w:ilvl w:val="0"/>
                <w:numId w:val="189"/>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IDENTIFICACIÓN DEL PUESTO</w:t>
            </w:r>
          </w:p>
        </w:tc>
      </w:tr>
      <w:tr w:rsidR="00253F0E" w:rsidRPr="00253F0E" w14:paraId="2A2CFC3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BDD1F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p>
        </w:tc>
        <w:tc>
          <w:tcPr>
            <w:tcW w:w="2452" w:type="pct"/>
            <w:tcBorders>
              <w:top w:val="single" w:sz="4" w:space="0" w:color="00B0F0"/>
            </w:tcBorders>
            <w:shd w:val="clear" w:color="auto" w:fill="auto"/>
          </w:tcPr>
          <w:p w14:paraId="582BFA45" w14:textId="61A3E3A4"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4D627E">
              <w:rPr>
                <w:rFonts w:ascii="Century Gothic" w:hAnsi="Century Gothic" w:cs="Arial"/>
                <w:iCs/>
                <w:sz w:val="18"/>
                <w:szCs w:val="18"/>
                <w:lang w:val="es-GT"/>
              </w:rPr>
              <w:t>98</w:t>
            </w:r>
            <w:r w:rsidR="004D627E" w:rsidRPr="004D627E">
              <w:rPr>
                <w:rFonts w:ascii="Century Gothic" w:hAnsi="Century Gothic" w:cs="Arial"/>
                <w:iCs/>
                <w:sz w:val="18"/>
                <w:szCs w:val="18"/>
                <w:lang w:val="es-GT"/>
              </w:rPr>
              <w:t>2</w:t>
            </w:r>
            <w:r w:rsidRPr="004D627E">
              <w:rPr>
                <w:rFonts w:ascii="Century Gothic" w:hAnsi="Century Gothic" w:cs="Arial"/>
                <w:iCs/>
                <w:sz w:val="18"/>
                <w:szCs w:val="18"/>
                <w:lang w:val="es-GT"/>
              </w:rPr>
              <w:t>0</w:t>
            </w:r>
          </w:p>
        </w:tc>
      </w:tr>
      <w:tr w:rsidR="00253F0E" w:rsidRPr="00253F0E" w14:paraId="7303A81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AD57B7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0AEE4CC4"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253F0E" w:rsidRPr="00253F0E" w14:paraId="74EBC2F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E542643" w14:textId="54C0EBF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w:t>
            </w:r>
            <w:r w:rsidR="00014847">
              <w:rPr>
                <w:rFonts w:ascii="Century Gothic" w:hAnsi="Century Gothic" w:cs="Arial"/>
                <w:i w:val="0"/>
                <w:sz w:val="18"/>
                <w:szCs w:val="18"/>
                <w:lang w:val="es-GT"/>
              </w:rPr>
              <w:t>Emprendimiento</w:t>
            </w:r>
          </w:p>
        </w:tc>
        <w:tc>
          <w:tcPr>
            <w:tcW w:w="2452" w:type="pct"/>
            <w:shd w:val="clear" w:color="auto" w:fill="auto"/>
          </w:tcPr>
          <w:p w14:paraId="2D4CC344"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253F0E" w:rsidRPr="00253F0E" w14:paraId="47BBF369"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3A397F0"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Jefe inmediato:  Jefe del Departamento de Nivel Medio, Ciclo Diversificado</w:t>
            </w:r>
          </w:p>
        </w:tc>
        <w:tc>
          <w:tcPr>
            <w:tcW w:w="2452" w:type="pct"/>
          </w:tcPr>
          <w:p w14:paraId="06087EC6"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0EF42855"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53F0E" w:rsidRPr="00253F0E" w14:paraId="13836E8B"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075D545" w14:textId="77777777" w:rsidR="00253F0E" w:rsidRPr="00253F0E" w:rsidRDefault="00253F0E" w:rsidP="00347453">
            <w:pPr>
              <w:pStyle w:val="Prrafodelista"/>
              <w:numPr>
                <w:ilvl w:val="0"/>
                <w:numId w:val="189"/>
              </w:numPr>
              <w:jc w:val="both"/>
              <w:textAlignment w:val="center"/>
              <w:rPr>
                <w:rFonts w:ascii="Century Gothic" w:hAnsi="Century Gothic" w:cs="Arial"/>
                <w:i w:val="0"/>
                <w:sz w:val="18"/>
                <w:szCs w:val="18"/>
                <w:lang w:val="es-GT"/>
              </w:rPr>
            </w:pPr>
            <w:r w:rsidRPr="00BE08AE">
              <w:rPr>
                <w:rFonts w:ascii="Century Gothic" w:eastAsia="SimSun" w:hAnsi="Century Gothic" w:cs="Arial"/>
                <w:bCs w:val="0"/>
                <w:i w:val="0"/>
                <w:sz w:val="18"/>
                <w:szCs w:val="18"/>
                <w:lang w:val="es-GT" w:bidi="ar"/>
              </w:rPr>
              <w:t>NATURALEZA</w:t>
            </w:r>
            <w:r w:rsidRPr="00253F0E">
              <w:rPr>
                <w:rFonts w:ascii="Century Gothic" w:hAnsi="Century Gothic" w:cs="Arial"/>
                <w:i w:val="0"/>
                <w:sz w:val="18"/>
                <w:szCs w:val="18"/>
                <w:lang w:val="es-GT"/>
              </w:rPr>
              <w:t xml:space="preserve"> DEL PUESTO</w:t>
            </w:r>
          </w:p>
        </w:tc>
      </w:tr>
      <w:tr w:rsidR="00253F0E" w:rsidRPr="00253F0E" w14:paraId="0F40756E"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4347FFF" w14:textId="2164305C"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Definir, planificar y diseñar el currículo, métodos, estrategias y actividades propias de la especialidad que apoyarán la formación integral de</w:t>
            </w:r>
            <w:r w:rsidR="00014847">
              <w:rPr>
                <w:rFonts w:ascii="Century Gothic" w:hAnsi="Century Gothic" w:cs="Arial"/>
                <w:i w:val="0"/>
                <w:sz w:val="18"/>
                <w:szCs w:val="18"/>
                <w:lang w:val="es-GT"/>
              </w:rPr>
              <w:t>l área de Emprendimiento</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5D1F27A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4750CF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36E5AEF0" w14:textId="77777777" w:rsidR="00253F0E" w:rsidRPr="00253F0E" w:rsidRDefault="00253F0E" w:rsidP="00347453">
            <w:pPr>
              <w:pStyle w:val="Prrafodelista"/>
              <w:numPr>
                <w:ilvl w:val="0"/>
                <w:numId w:val="189"/>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 xml:space="preserve">TAREAS </w:t>
            </w:r>
            <w:r w:rsidRPr="00BE08AE">
              <w:rPr>
                <w:rFonts w:ascii="Century Gothic" w:eastAsia="SimSun" w:hAnsi="Century Gothic" w:cs="Arial"/>
                <w:b/>
                <w:i w:val="0"/>
                <w:sz w:val="18"/>
                <w:szCs w:val="18"/>
                <w:lang w:val="es-GT" w:bidi="ar"/>
              </w:rPr>
              <w:t>PERMANENTES</w:t>
            </w:r>
          </w:p>
        </w:tc>
      </w:tr>
      <w:tr w:rsidR="00253F0E" w:rsidRPr="00253F0E" w14:paraId="2C4F4932"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97E7F00" w14:textId="33817B81" w:rsidR="00253F0E" w:rsidRPr="00F53CB8" w:rsidRDefault="00253F0E" w:rsidP="00347453">
            <w:pPr>
              <w:pStyle w:val="Prrafodelista"/>
              <w:numPr>
                <w:ilvl w:val="0"/>
                <w:numId w:val="22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 xml:space="preserve">Diseñar, desarrollar y actualizar </w:t>
            </w:r>
            <w:r w:rsidR="00014847" w:rsidRPr="00F53CB8">
              <w:rPr>
                <w:rFonts w:ascii="Century Gothic" w:eastAsiaTheme="minorHAnsi" w:hAnsi="Century Gothic" w:cs="Century Gothic,Italic"/>
                <w:i w:val="0"/>
                <w:iCs w:val="0"/>
                <w:sz w:val="18"/>
                <w:szCs w:val="18"/>
                <w:lang w:val="es-GT" w:eastAsia="en-US"/>
              </w:rPr>
              <w:t>el</w:t>
            </w:r>
            <w:r w:rsidRPr="00F53CB8">
              <w:rPr>
                <w:rFonts w:ascii="Century Gothic" w:eastAsiaTheme="minorHAnsi" w:hAnsi="Century Gothic" w:cs="Century Gothic,Italic"/>
                <w:i w:val="0"/>
                <w:iCs w:val="0"/>
                <w:sz w:val="18"/>
                <w:szCs w:val="18"/>
                <w:lang w:val="es-GT" w:eastAsia="en-US"/>
              </w:rPr>
              <w:t xml:space="preserve"> </w:t>
            </w:r>
            <w:r w:rsidR="00014847" w:rsidRPr="00F53CB8">
              <w:rPr>
                <w:rFonts w:ascii="Century Gothic" w:eastAsiaTheme="minorHAnsi" w:hAnsi="Century Gothic" w:cs="Century Gothic,Italic"/>
                <w:i w:val="0"/>
                <w:iCs w:val="0"/>
                <w:sz w:val="18"/>
                <w:szCs w:val="18"/>
                <w:lang w:val="es-GT" w:eastAsia="en-US"/>
              </w:rPr>
              <w:t>C</w:t>
            </w:r>
            <w:r w:rsidRPr="00F53CB8">
              <w:rPr>
                <w:rFonts w:ascii="Century Gothic" w:eastAsiaTheme="minorHAnsi" w:hAnsi="Century Gothic" w:cs="Century Gothic,Italic"/>
                <w:i w:val="0"/>
                <w:iCs w:val="0"/>
                <w:sz w:val="18"/>
                <w:szCs w:val="18"/>
                <w:lang w:val="es-GT" w:eastAsia="en-US"/>
              </w:rPr>
              <w:t xml:space="preserve">urrículo Nacional Base </w:t>
            </w:r>
            <w:r w:rsidR="00014847" w:rsidRPr="00F53CB8">
              <w:rPr>
                <w:rFonts w:ascii="Century Gothic" w:eastAsiaTheme="minorHAnsi" w:hAnsi="Century Gothic" w:cs="Century Gothic,Italic"/>
                <w:i w:val="0"/>
                <w:iCs w:val="0"/>
                <w:sz w:val="18"/>
                <w:szCs w:val="18"/>
                <w:lang w:val="es-GT" w:eastAsia="en-US"/>
              </w:rPr>
              <w:t xml:space="preserve">del área de </w:t>
            </w:r>
            <w:r w:rsidR="00AE30B3" w:rsidRPr="00F53CB8">
              <w:rPr>
                <w:rFonts w:ascii="Century Gothic" w:eastAsiaTheme="minorHAnsi" w:hAnsi="Century Gothic" w:cs="Century Gothic,Italic"/>
                <w:i w:val="0"/>
                <w:iCs w:val="0"/>
                <w:sz w:val="18"/>
                <w:szCs w:val="18"/>
                <w:lang w:val="es-GT" w:eastAsia="en-US"/>
              </w:rPr>
              <w:t>Emprendimiento</w:t>
            </w:r>
            <w:r w:rsidR="00AE30B3" w:rsidRPr="00F53CB8">
              <w:rPr>
                <w:rFonts w:ascii="Century Gothic" w:eastAsiaTheme="minorHAnsi" w:hAnsi="Century Gothic" w:cs="Century Gothic,Italic"/>
                <w:sz w:val="18"/>
                <w:szCs w:val="18"/>
                <w:lang w:val="es-GT" w:eastAsia="en-US"/>
              </w:rPr>
              <w:t>,</w:t>
            </w:r>
            <w:r w:rsidR="00014847" w:rsidRPr="00F53CB8">
              <w:rPr>
                <w:rFonts w:ascii="Century Gothic" w:eastAsiaTheme="minorHAnsi" w:hAnsi="Century Gothic" w:cs="Century Gothic,Italic"/>
                <w:i w:val="0"/>
                <w:iCs w:val="0"/>
                <w:sz w:val="18"/>
                <w:szCs w:val="18"/>
                <w:lang w:val="es-GT" w:eastAsia="en-US"/>
              </w:rPr>
              <w:t xml:space="preserve"> </w:t>
            </w:r>
            <w:r w:rsidRPr="00F53CB8">
              <w:rPr>
                <w:rFonts w:ascii="Century Gothic" w:eastAsiaTheme="minorHAnsi" w:hAnsi="Century Gothic" w:cs="Century Gothic,Italic"/>
                <w:i w:val="0"/>
                <w:iCs w:val="0"/>
                <w:sz w:val="18"/>
                <w:szCs w:val="18"/>
                <w:lang w:val="es-GT" w:eastAsia="en-US"/>
              </w:rPr>
              <w:t xml:space="preserve">así como, de otras carreras del Ciclo Diversificado, con base </w:t>
            </w:r>
            <w:r w:rsidRPr="00F53CB8">
              <w:rPr>
                <w:rFonts w:ascii="Century Gothic" w:hAnsi="Century Gothic"/>
                <w:i w:val="0"/>
                <w:iCs w:val="0"/>
                <w:sz w:val="18"/>
                <w:szCs w:val="18"/>
                <w:lang w:val="es-GT"/>
              </w:rPr>
              <w:t>en resultados de investigación de procesos curriculares, disciplinares, pedagógicos, metodológicos y de evaluación de los aprendizajes.</w:t>
            </w:r>
          </w:p>
          <w:p w14:paraId="44DAE9BB" w14:textId="77777777" w:rsidR="00253F0E" w:rsidRPr="00F53CB8" w:rsidRDefault="00253F0E" w:rsidP="00347453">
            <w:pPr>
              <w:pStyle w:val="Prrafodelista"/>
              <w:numPr>
                <w:ilvl w:val="0"/>
                <w:numId w:val="22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1D4596C2" w14:textId="7D3B9CE3" w:rsidR="00253F0E" w:rsidRPr="00F53CB8" w:rsidRDefault="00253F0E" w:rsidP="00347453">
            <w:pPr>
              <w:pStyle w:val="Prrafodelista"/>
              <w:numPr>
                <w:ilvl w:val="0"/>
                <w:numId w:val="22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 xml:space="preserve">Participar en la preparación de planes, proyectos de sistemas y procedimientos que orienten a los docentes en el desarrollo del currículo de </w:t>
            </w:r>
            <w:r w:rsidR="00014847" w:rsidRPr="00F53CB8">
              <w:rPr>
                <w:rFonts w:ascii="Century Gothic" w:eastAsiaTheme="minorHAnsi" w:hAnsi="Century Gothic" w:cs="Century Gothic,Italic"/>
                <w:i w:val="0"/>
                <w:iCs w:val="0"/>
                <w:sz w:val="18"/>
                <w:szCs w:val="18"/>
                <w:lang w:val="es-GT" w:eastAsia="en-US"/>
              </w:rPr>
              <w:t>Emprendimiento</w:t>
            </w:r>
            <w:r w:rsidR="00F53CB8">
              <w:rPr>
                <w:rFonts w:ascii="Century Gothic" w:eastAsiaTheme="minorHAnsi" w:hAnsi="Century Gothic" w:cs="Century Gothic,Italic"/>
                <w:i w:val="0"/>
                <w:iCs w:val="0"/>
                <w:sz w:val="18"/>
                <w:szCs w:val="18"/>
                <w:lang w:val="es-GT" w:eastAsia="en-US"/>
              </w:rPr>
              <w:t xml:space="preserve"> u otra área afín.</w:t>
            </w:r>
          </w:p>
          <w:p w14:paraId="11B55291" w14:textId="77777777" w:rsidR="00253F0E" w:rsidRPr="00F53CB8" w:rsidRDefault="00253F0E" w:rsidP="00347453">
            <w:pPr>
              <w:pStyle w:val="Prrafodelista"/>
              <w:numPr>
                <w:ilvl w:val="0"/>
                <w:numId w:val="22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742D4017" w14:textId="4996D93B" w:rsidR="00253F0E" w:rsidRPr="00F53CB8" w:rsidRDefault="00253F0E" w:rsidP="00347453">
            <w:pPr>
              <w:pStyle w:val="Encabezado"/>
              <w:widowControl w:val="0"/>
              <w:numPr>
                <w:ilvl w:val="0"/>
                <w:numId w:val="223"/>
              </w:numPr>
              <w:tabs>
                <w:tab w:val="clear" w:pos="4252"/>
                <w:tab w:val="clear" w:pos="8504"/>
              </w:tabs>
              <w:spacing w:line="276" w:lineRule="auto"/>
              <w:jc w:val="both"/>
              <w:rPr>
                <w:rFonts w:ascii="Century Gothic" w:hAnsi="Century Gothic"/>
                <w:i w:val="0"/>
                <w:iCs w:val="0"/>
                <w:sz w:val="18"/>
                <w:szCs w:val="18"/>
                <w:lang w:val="es-GT"/>
              </w:rPr>
            </w:pPr>
            <w:r w:rsidRPr="00F53CB8">
              <w:rPr>
                <w:rFonts w:ascii="Century Gothic" w:hAnsi="Century Gothic"/>
                <w:i w:val="0"/>
                <w:iCs w:val="0"/>
                <w:sz w:val="18"/>
                <w:szCs w:val="18"/>
                <w:lang w:val="es-GT"/>
              </w:rPr>
              <w:t xml:space="preserve">Elaborar lineamientos para el desarrollo de estrategias pedagógicas para </w:t>
            </w:r>
            <w:r w:rsidR="00DE1BEB" w:rsidRPr="00F53CB8">
              <w:rPr>
                <w:rFonts w:ascii="Century Gothic" w:hAnsi="Century Gothic"/>
                <w:i w:val="0"/>
                <w:iCs w:val="0"/>
                <w:sz w:val="18"/>
                <w:szCs w:val="18"/>
                <w:lang w:val="es-GT"/>
              </w:rPr>
              <w:t>el área de Emprendimiento</w:t>
            </w:r>
            <w:r w:rsidRPr="00F53CB8">
              <w:rPr>
                <w:rFonts w:ascii="Century Gothic" w:hAnsi="Century Gothic"/>
                <w:i w:val="0"/>
                <w:iCs w:val="0"/>
                <w:sz w:val="18"/>
                <w:szCs w:val="18"/>
                <w:lang w:val="es-GT"/>
              </w:rPr>
              <w:t>.</w:t>
            </w:r>
          </w:p>
          <w:p w14:paraId="0700B423" w14:textId="7CCEBDF5" w:rsidR="00253F0E" w:rsidRPr="00F53CB8" w:rsidRDefault="00253F0E" w:rsidP="00347453">
            <w:pPr>
              <w:pStyle w:val="Encabezado"/>
              <w:widowControl w:val="0"/>
              <w:numPr>
                <w:ilvl w:val="0"/>
                <w:numId w:val="223"/>
              </w:numPr>
              <w:tabs>
                <w:tab w:val="clear" w:pos="4252"/>
                <w:tab w:val="clear" w:pos="8504"/>
              </w:tabs>
              <w:spacing w:line="276" w:lineRule="auto"/>
              <w:jc w:val="both"/>
              <w:rPr>
                <w:rFonts w:ascii="Century Gothic" w:hAnsi="Century Gothic"/>
                <w:i w:val="0"/>
                <w:iCs w:val="0"/>
                <w:sz w:val="18"/>
                <w:szCs w:val="18"/>
                <w:lang w:val="es-GT"/>
              </w:rPr>
            </w:pPr>
            <w:r w:rsidRPr="00F53CB8">
              <w:rPr>
                <w:rFonts w:ascii="Century Gothic" w:hAnsi="Century Gothic"/>
                <w:i w:val="0"/>
                <w:iCs w:val="0"/>
                <w:sz w:val="18"/>
                <w:szCs w:val="18"/>
                <w:lang w:val="es-GT"/>
              </w:rPr>
              <w:t xml:space="preserve">Participar en la organización de estudios de oferta y demanda laboral para diseño de carreras </w:t>
            </w:r>
            <w:r w:rsidR="00AE30B3" w:rsidRPr="00F53CB8">
              <w:rPr>
                <w:rFonts w:ascii="Century Gothic" w:hAnsi="Century Gothic"/>
                <w:i w:val="0"/>
                <w:iCs w:val="0"/>
                <w:sz w:val="18"/>
                <w:szCs w:val="18"/>
                <w:lang w:val="es-GT"/>
              </w:rPr>
              <w:t>de acuerdo c</w:t>
            </w:r>
            <w:r w:rsidR="00AE30B3" w:rsidRPr="00F53CB8">
              <w:rPr>
                <w:rFonts w:ascii="Century Gothic" w:hAnsi="Century Gothic"/>
                <w:sz w:val="18"/>
                <w:szCs w:val="18"/>
                <w:lang w:val="es-GT"/>
              </w:rPr>
              <w:t>on</w:t>
            </w:r>
            <w:r w:rsidRPr="00F53CB8">
              <w:rPr>
                <w:rFonts w:ascii="Century Gothic" w:hAnsi="Century Gothic"/>
                <w:i w:val="0"/>
                <w:iCs w:val="0"/>
                <w:sz w:val="18"/>
                <w:szCs w:val="18"/>
                <w:lang w:val="es-GT"/>
              </w:rPr>
              <w:t xml:space="preserve"> las necesidades de formación el mercado laboral.  </w:t>
            </w:r>
          </w:p>
          <w:p w14:paraId="410B46E8" w14:textId="77777777" w:rsidR="00253F0E" w:rsidRPr="00F53CB8" w:rsidRDefault="00253F0E" w:rsidP="00347453">
            <w:pPr>
              <w:pStyle w:val="Prrafodelista"/>
              <w:numPr>
                <w:ilvl w:val="0"/>
                <w:numId w:val="22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8AC01DA" w14:textId="77777777" w:rsidR="00253F0E" w:rsidRPr="00F53CB8" w:rsidRDefault="00253F0E" w:rsidP="00347453">
            <w:pPr>
              <w:pStyle w:val="Prrafodelista"/>
              <w:numPr>
                <w:ilvl w:val="0"/>
                <w:numId w:val="223"/>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F53CB8">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29D004A7" w14:textId="77777777" w:rsidR="00253F0E" w:rsidRPr="00253F0E" w:rsidRDefault="00253F0E" w:rsidP="003E0EBB">
            <w:pPr>
              <w:pStyle w:val="Encabezado"/>
              <w:widowControl w:val="0"/>
              <w:spacing w:line="276" w:lineRule="auto"/>
              <w:jc w:val="both"/>
              <w:rPr>
                <w:rFonts w:ascii="Century Gothic" w:hAnsi="Century Gothic" w:cs="Arial"/>
                <w:i w:val="0"/>
                <w:sz w:val="18"/>
                <w:szCs w:val="18"/>
                <w:lang w:val="es-GT" w:bidi="ar"/>
              </w:rPr>
            </w:pPr>
          </w:p>
        </w:tc>
      </w:tr>
      <w:tr w:rsidR="00253F0E" w:rsidRPr="00253F0E" w14:paraId="3CF76B74"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78B7C46C" w14:textId="1E67079B" w:rsidR="00253F0E" w:rsidRPr="00253F0E" w:rsidRDefault="00253F0E" w:rsidP="00347453">
            <w:pPr>
              <w:pStyle w:val="Prrafodelista"/>
              <w:numPr>
                <w:ilvl w:val="0"/>
                <w:numId w:val="189"/>
              </w:num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TAREAS PERIÓDICAS</w:t>
            </w:r>
          </w:p>
        </w:tc>
      </w:tr>
      <w:tr w:rsidR="00253F0E" w:rsidRPr="00253F0E" w14:paraId="7936B9E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E223AB" w14:textId="0B29EA03" w:rsidR="00253F0E" w:rsidRPr="00DB52AF" w:rsidRDefault="00253F0E" w:rsidP="00347453">
            <w:pPr>
              <w:pStyle w:val="Encabezado"/>
              <w:widowControl w:val="0"/>
              <w:numPr>
                <w:ilvl w:val="0"/>
                <w:numId w:val="19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 xml:space="preserve">Atender y resolver consultas relacionadas con el currículo de </w:t>
            </w:r>
            <w:r w:rsidR="00DE1BEB" w:rsidRPr="00DB52AF">
              <w:rPr>
                <w:rFonts w:ascii="Century Gothic" w:hAnsi="Century Gothic"/>
                <w:i w:val="0"/>
                <w:sz w:val="18"/>
                <w:szCs w:val="18"/>
                <w:lang w:val="es-GT"/>
              </w:rPr>
              <w:t>Emprendimiento</w:t>
            </w:r>
            <w:r w:rsidRPr="00DB52AF">
              <w:rPr>
                <w:rFonts w:ascii="Century Gothic" w:hAnsi="Century Gothic"/>
                <w:i w:val="0"/>
                <w:sz w:val="18"/>
                <w:szCs w:val="18"/>
                <w:lang w:val="es-GT"/>
              </w:rPr>
              <w:t xml:space="preserve"> y en general para que se implemente en el aula.</w:t>
            </w:r>
          </w:p>
          <w:p w14:paraId="507F51DA" w14:textId="77777777" w:rsidR="00253F0E" w:rsidRPr="00DB52AF" w:rsidRDefault="00253F0E" w:rsidP="00347453">
            <w:pPr>
              <w:pStyle w:val="Encabezado"/>
              <w:widowControl w:val="0"/>
              <w:numPr>
                <w:ilvl w:val="0"/>
                <w:numId w:val="19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 xml:space="preserve">Participar en la planificación de las acciones técnicas del departamento, de acuerdo con las acciones programadas en el POA </w:t>
            </w:r>
          </w:p>
          <w:p w14:paraId="3F74066A" w14:textId="77777777" w:rsidR="00253F0E" w:rsidRPr="00DB52AF" w:rsidRDefault="00253F0E" w:rsidP="00347453">
            <w:pPr>
              <w:pStyle w:val="Encabezado"/>
              <w:widowControl w:val="0"/>
              <w:numPr>
                <w:ilvl w:val="0"/>
                <w:numId w:val="19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Elaborar informes de los procesos y actividades de acuerdo con los procedimientos establecidos.</w:t>
            </w:r>
          </w:p>
          <w:p w14:paraId="6126F1C3" w14:textId="77777777" w:rsidR="00253F0E" w:rsidRPr="00DB52AF" w:rsidRDefault="00253F0E" w:rsidP="00347453">
            <w:pPr>
              <w:pStyle w:val="Encabezado"/>
              <w:widowControl w:val="0"/>
              <w:numPr>
                <w:ilvl w:val="0"/>
                <w:numId w:val="19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Elaborar dictámenes, opiniones, oficios, providencias e informes relacionadas con el Ciclo Diversificado</w:t>
            </w:r>
          </w:p>
          <w:p w14:paraId="2E15BD34" w14:textId="77777777" w:rsidR="00253F0E" w:rsidRPr="00DB52AF" w:rsidRDefault="00253F0E" w:rsidP="00347453">
            <w:pPr>
              <w:pStyle w:val="Encabezado"/>
              <w:widowControl w:val="0"/>
              <w:numPr>
                <w:ilvl w:val="0"/>
                <w:numId w:val="19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Integrar equipos de trabajo para la consecución de los objetivos y metas institucionales o del departamento.</w:t>
            </w:r>
          </w:p>
          <w:p w14:paraId="130834EE" w14:textId="4C893325" w:rsidR="00253F0E" w:rsidRPr="00165549" w:rsidRDefault="00253F0E" w:rsidP="00347453">
            <w:pPr>
              <w:pStyle w:val="Encabezado"/>
              <w:widowControl w:val="0"/>
              <w:numPr>
                <w:ilvl w:val="0"/>
                <w:numId w:val="196"/>
              </w:numPr>
              <w:tabs>
                <w:tab w:val="clear" w:pos="4252"/>
                <w:tab w:val="clear" w:pos="8504"/>
              </w:tabs>
              <w:spacing w:line="276" w:lineRule="auto"/>
              <w:jc w:val="both"/>
              <w:rPr>
                <w:rFonts w:ascii="Century Gothic" w:hAnsi="Century Gothic"/>
                <w:i w:val="0"/>
                <w:sz w:val="18"/>
                <w:szCs w:val="18"/>
                <w:lang w:val="es-GT"/>
              </w:rPr>
            </w:pPr>
            <w:r w:rsidRPr="00DB52AF">
              <w:rPr>
                <w:rFonts w:ascii="Century Gothic" w:hAnsi="Century Gothic"/>
                <w:i w:val="0"/>
                <w:sz w:val="18"/>
                <w:szCs w:val="18"/>
                <w:lang w:val="es-GT"/>
              </w:rPr>
              <w:t>Realizar reuniones de trabajo y capacitaciones relacionadas con el Ciclo Diversificado.</w:t>
            </w:r>
          </w:p>
          <w:p w14:paraId="1AFC19A4" w14:textId="77777777" w:rsidR="00165549" w:rsidRPr="00F95016" w:rsidRDefault="00165549" w:rsidP="00347453">
            <w:pPr>
              <w:pStyle w:val="Encabezado"/>
              <w:widowControl w:val="0"/>
              <w:numPr>
                <w:ilvl w:val="0"/>
                <w:numId w:val="196"/>
              </w:numPr>
              <w:tabs>
                <w:tab w:val="clear" w:pos="4252"/>
                <w:tab w:val="clear" w:pos="8504"/>
              </w:tabs>
              <w:spacing w:line="276" w:lineRule="auto"/>
              <w:jc w:val="both"/>
              <w:rPr>
                <w:rFonts w:ascii="Century Gothic" w:hAnsi="Century Gothic"/>
                <w:i w:val="0"/>
                <w:iCs w:val="0"/>
                <w:sz w:val="18"/>
                <w:szCs w:val="18"/>
                <w:lang w:val="es-ES"/>
              </w:rPr>
            </w:pPr>
            <w:r w:rsidRPr="00F95016">
              <w:rPr>
                <w:rFonts w:ascii="Century Gothic" w:hAnsi="Century Gothic"/>
                <w:i w:val="0"/>
                <w:iCs w:val="0"/>
                <w:sz w:val="18"/>
                <w:szCs w:val="18"/>
                <w:lang w:val="es-ES"/>
              </w:rPr>
              <w:t xml:space="preserve">Realizar las </w:t>
            </w:r>
            <w:r w:rsidRPr="00F95016">
              <w:rPr>
                <w:rFonts w:ascii="Century Gothic" w:hAnsi="Century Gothic"/>
                <w:sz w:val="18"/>
                <w:szCs w:val="18"/>
                <w:lang w:val="es-ES"/>
              </w:rPr>
              <w:t>salidas</w:t>
            </w:r>
            <w:r w:rsidRPr="00F95016">
              <w:rPr>
                <w:rFonts w:ascii="Century Gothic" w:hAnsi="Century Gothic"/>
                <w:i w:val="0"/>
                <w:iCs w:val="0"/>
                <w:sz w:val="18"/>
                <w:szCs w:val="18"/>
                <w:lang w:val="es-ES"/>
              </w:rPr>
              <w:t xml:space="preserve"> de campo que sean necesarias para garantizar que las atribuciones específicas de la Dirección General de Currículo se lleven a cabo.</w:t>
            </w:r>
          </w:p>
          <w:p w14:paraId="3CE35B6A" w14:textId="77777777" w:rsidR="00253F0E" w:rsidRPr="00DB52AF" w:rsidRDefault="00253F0E" w:rsidP="003E0EBB">
            <w:pPr>
              <w:pStyle w:val="Encabezado"/>
              <w:widowControl w:val="0"/>
              <w:spacing w:line="276" w:lineRule="auto"/>
              <w:jc w:val="both"/>
              <w:rPr>
                <w:rFonts w:ascii="Century Gothic" w:hAnsi="Century Gothic"/>
                <w:i w:val="0"/>
                <w:sz w:val="18"/>
                <w:szCs w:val="18"/>
                <w:lang w:val="es-GT"/>
              </w:rPr>
            </w:pPr>
          </w:p>
        </w:tc>
      </w:tr>
      <w:tr w:rsidR="00253F0E" w:rsidRPr="00253F0E" w14:paraId="0C4B8A4E"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43862523" w14:textId="4C9D93C4"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TAREAS</w:t>
            </w:r>
            <w:r w:rsidRPr="00253F0E">
              <w:rPr>
                <w:rFonts w:ascii="Century Gothic" w:hAnsi="Century Gothic" w:cs="Arial"/>
                <w:b/>
                <w:i w:val="0"/>
                <w:sz w:val="18"/>
                <w:szCs w:val="18"/>
              </w:rPr>
              <w:t xml:space="preserve"> EVENTUALES</w:t>
            </w:r>
          </w:p>
        </w:tc>
      </w:tr>
      <w:tr w:rsidR="00253F0E" w:rsidRPr="00253F0E" w14:paraId="6ADCBF71"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49059CF7" w14:textId="77777777" w:rsidR="00253F0E" w:rsidRPr="00253F0E" w:rsidRDefault="00253F0E" w:rsidP="00347453">
            <w:pPr>
              <w:pStyle w:val="Encabezado"/>
              <w:widowControl w:val="0"/>
              <w:numPr>
                <w:ilvl w:val="0"/>
                <w:numId w:val="19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77638645" w14:textId="77777777" w:rsidR="00253F0E" w:rsidRPr="00253F0E" w:rsidRDefault="00253F0E" w:rsidP="00347453">
            <w:pPr>
              <w:pStyle w:val="Encabezado"/>
              <w:widowControl w:val="0"/>
              <w:numPr>
                <w:ilvl w:val="0"/>
                <w:numId w:val="19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4022FD67" w14:textId="77777777" w:rsidR="00253F0E" w:rsidRPr="00253F0E" w:rsidRDefault="00253F0E" w:rsidP="00347453">
            <w:pPr>
              <w:pStyle w:val="Encabezado"/>
              <w:widowControl w:val="0"/>
              <w:numPr>
                <w:ilvl w:val="0"/>
                <w:numId w:val="19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19602778" w14:textId="77777777" w:rsidR="00253F0E" w:rsidRPr="00253F0E" w:rsidRDefault="00253F0E" w:rsidP="00347453">
            <w:pPr>
              <w:pStyle w:val="Encabezado"/>
              <w:widowControl w:val="0"/>
              <w:numPr>
                <w:ilvl w:val="0"/>
                <w:numId w:val="19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18D6F246" w14:textId="43E3F2F2" w:rsidR="00253F0E" w:rsidRPr="00253F0E" w:rsidRDefault="00253F0E" w:rsidP="00347453">
            <w:pPr>
              <w:pStyle w:val="Encabezado"/>
              <w:widowControl w:val="0"/>
              <w:numPr>
                <w:ilvl w:val="0"/>
                <w:numId w:val="19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mesas de trabajo donde represente a la Digecur y/o al Mineduc, </w:t>
            </w:r>
            <w:r w:rsidR="00AE30B3" w:rsidRPr="00253F0E">
              <w:rPr>
                <w:rFonts w:ascii="Century Gothic" w:hAnsi="Century Gothic"/>
                <w:i w:val="0"/>
                <w:sz w:val="18"/>
                <w:szCs w:val="18"/>
                <w:lang w:val="es-GT"/>
              </w:rPr>
              <w:t>de acuerdo co</w:t>
            </w:r>
            <w:r w:rsidR="00AE30B3" w:rsidRPr="00253F0E">
              <w:rPr>
                <w:rFonts w:ascii="Century Gothic" w:hAnsi="Century Gothic"/>
                <w:iCs w:val="0"/>
                <w:sz w:val="18"/>
                <w:szCs w:val="18"/>
                <w:lang w:val="es-GT"/>
              </w:rPr>
              <w:t>n el</w:t>
            </w:r>
            <w:r w:rsidRPr="00253F0E">
              <w:rPr>
                <w:rFonts w:ascii="Century Gothic" w:hAnsi="Century Gothic"/>
                <w:i w:val="0"/>
                <w:sz w:val="18"/>
                <w:szCs w:val="18"/>
                <w:lang w:val="es-GT"/>
              </w:rPr>
              <w:t xml:space="preserve"> nombramiento correspondiente</w:t>
            </w:r>
          </w:p>
          <w:p w14:paraId="25CAA9B1" w14:textId="2312621A" w:rsidR="00253F0E" w:rsidRPr="002D21B9" w:rsidRDefault="00253F0E" w:rsidP="00347453">
            <w:pPr>
              <w:pStyle w:val="Encabezado"/>
              <w:widowControl w:val="0"/>
              <w:numPr>
                <w:ilvl w:val="0"/>
                <w:numId w:val="197"/>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53F0E" w:rsidRPr="00253F0E" w14:paraId="47AB7A99"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31A95194" w14:textId="0A4810FD" w:rsidR="00253F0E" w:rsidRPr="00253F0E" w:rsidRDefault="00253F0E" w:rsidP="00347453">
            <w:pPr>
              <w:pStyle w:val="Prrafodelista"/>
              <w:numPr>
                <w:ilvl w:val="0"/>
                <w:numId w:val="189"/>
              </w:numPr>
              <w:jc w:val="both"/>
              <w:textAlignment w:val="center"/>
              <w:rPr>
                <w:rFonts w:ascii="Century Gothic" w:eastAsia="SimSun" w:hAnsi="Century Gothic" w:cs="Arial"/>
                <w:i w:val="0"/>
                <w:sz w:val="18"/>
                <w:szCs w:val="18"/>
                <w:lang w:val="es-GT" w:bidi="ar"/>
              </w:rPr>
            </w:pPr>
            <w:r w:rsidRPr="00BE08AE">
              <w:rPr>
                <w:rFonts w:ascii="Century Gothic" w:eastAsia="SimSun" w:hAnsi="Century Gothic" w:cs="Arial"/>
                <w:bCs w:val="0"/>
                <w:i w:val="0"/>
                <w:sz w:val="18"/>
                <w:szCs w:val="18"/>
                <w:lang w:val="es-GT" w:bidi="ar"/>
              </w:rPr>
              <w:lastRenderedPageBreak/>
              <w:t>UBICACIÓN</w:t>
            </w:r>
            <w:r w:rsidRPr="00253F0E">
              <w:rPr>
                <w:rFonts w:ascii="Century Gothic" w:eastAsia="SimSun" w:hAnsi="Century Gothic" w:cs="Arial"/>
                <w:i w:val="0"/>
                <w:sz w:val="18"/>
                <w:szCs w:val="18"/>
                <w:lang w:val="es-GT" w:bidi="ar"/>
              </w:rPr>
              <w:t xml:space="preserve"> DEL PUESTO</w:t>
            </w:r>
          </w:p>
        </w:tc>
      </w:tr>
      <w:tr w:rsidR="00253F0E" w:rsidRPr="00253F0E" w14:paraId="2D2FA0D4"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8B25A3" w14:textId="77777777" w:rsidR="00253F0E" w:rsidRPr="00253F0E" w:rsidRDefault="00253F0E"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Departamento de Nivel Medio, Diversificado.</w:t>
            </w:r>
          </w:p>
        </w:tc>
      </w:tr>
      <w:tr w:rsidR="00253F0E" w:rsidRPr="00253F0E" w14:paraId="1A5C2BC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39AADA" w14:textId="5D696D8E"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SUPERVISIÓN</w:t>
            </w:r>
          </w:p>
        </w:tc>
      </w:tr>
      <w:tr w:rsidR="00253F0E" w:rsidRPr="00253F0E" w14:paraId="39629CF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07A50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095267BE"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8AB326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72CB1BC" w14:textId="0860B0FF" w:rsidR="00253F0E" w:rsidRPr="0019567B" w:rsidRDefault="00253F0E" w:rsidP="00347453">
            <w:pPr>
              <w:pStyle w:val="Prrafodelista"/>
              <w:numPr>
                <w:ilvl w:val="0"/>
                <w:numId w:val="189"/>
              </w:numPr>
              <w:jc w:val="both"/>
              <w:textAlignment w:val="center"/>
              <w:rPr>
                <w:rFonts w:ascii="Century Gothic" w:hAnsi="Century Gothic" w:cs="Arial"/>
                <w:b/>
                <w:sz w:val="18"/>
                <w:szCs w:val="18"/>
                <w:lang w:val="es-GT"/>
              </w:rPr>
            </w:pPr>
            <w:r w:rsidRPr="00BE08AE">
              <w:rPr>
                <w:rFonts w:ascii="Century Gothic" w:eastAsia="SimSun" w:hAnsi="Century Gothic" w:cs="Arial"/>
                <w:b/>
                <w:i w:val="0"/>
                <w:sz w:val="18"/>
                <w:szCs w:val="18"/>
                <w:lang w:val="es-GT" w:bidi="ar"/>
              </w:rPr>
              <w:t>RESPONSABILIDAD</w:t>
            </w:r>
          </w:p>
        </w:tc>
      </w:tr>
      <w:tr w:rsidR="00253F0E" w:rsidRPr="00253F0E" w14:paraId="030D4AA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B90FE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38A3E823" w14:textId="77777777" w:rsidR="00253F0E" w:rsidRPr="00253F0E" w:rsidRDefault="00253F0E" w:rsidP="003E0EBB">
            <w:pPr>
              <w:jc w:val="both"/>
              <w:textAlignment w:val="center"/>
              <w:rPr>
                <w:rFonts w:ascii="Century Gothic" w:hAnsi="Century Gothic" w:cs="Arial"/>
                <w:b/>
                <w:i w:val="0"/>
                <w:sz w:val="18"/>
                <w:szCs w:val="18"/>
                <w:lang w:val="es-GT"/>
              </w:rPr>
            </w:pPr>
          </w:p>
        </w:tc>
      </w:tr>
      <w:tr w:rsidR="00253F0E" w:rsidRPr="00253F0E" w14:paraId="52DDAA2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F69F06"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233F6A4C" w14:textId="77777777" w:rsidR="00253F0E" w:rsidRPr="00253F0E" w:rsidRDefault="00253F0E" w:rsidP="003E0EBB">
            <w:pPr>
              <w:pStyle w:val="Prrafodelista"/>
              <w:ind w:left="306"/>
              <w:jc w:val="both"/>
              <w:textAlignment w:val="center"/>
              <w:rPr>
                <w:rFonts w:ascii="Century Gothic" w:hAnsi="Century Gothic" w:cs="Arial"/>
                <w:b/>
                <w:i w:val="0"/>
                <w:sz w:val="18"/>
                <w:szCs w:val="18"/>
                <w:lang w:val="es-GT"/>
              </w:rPr>
            </w:pPr>
          </w:p>
        </w:tc>
      </w:tr>
      <w:tr w:rsidR="00253F0E" w:rsidRPr="00253F0E" w14:paraId="5BF74C3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CD6152E" w14:textId="34E9D16D" w:rsidR="00253F0E" w:rsidRPr="0019567B" w:rsidRDefault="00253F0E" w:rsidP="00347453">
            <w:pPr>
              <w:pStyle w:val="Prrafodelista"/>
              <w:numPr>
                <w:ilvl w:val="0"/>
                <w:numId w:val="189"/>
              </w:numPr>
              <w:jc w:val="both"/>
              <w:textAlignment w:val="center"/>
              <w:rPr>
                <w:rFonts w:ascii="Century Gothic" w:hAnsi="Century Gothic" w:cs="Arial"/>
                <w:b/>
                <w:sz w:val="18"/>
                <w:szCs w:val="18"/>
                <w:lang w:val="es-GT"/>
              </w:rPr>
            </w:pPr>
            <w:r w:rsidRPr="00BE08AE">
              <w:rPr>
                <w:rFonts w:ascii="Century Gothic" w:eastAsia="SimSun" w:hAnsi="Century Gothic" w:cs="Arial"/>
                <w:b/>
                <w:i w:val="0"/>
                <w:sz w:val="18"/>
                <w:szCs w:val="18"/>
                <w:lang w:val="es-GT" w:bidi="ar"/>
              </w:rPr>
              <w:t>RELACIONES</w:t>
            </w:r>
            <w:r w:rsidRPr="0019567B">
              <w:rPr>
                <w:rFonts w:ascii="Century Gothic" w:hAnsi="Century Gothic" w:cs="Arial"/>
                <w:b/>
                <w:sz w:val="18"/>
                <w:szCs w:val="18"/>
                <w:lang w:val="es-GT"/>
              </w:rPr>
              <w:t xml:space="preserve"> LABORALES</w:t>
            </w:r>
          </w:p>
        </w:tc>
      </w:tr>
      <w:tr w:rsidR="00253F0E" w:rsidRPr="00253F0E" w14:paraId="7EC1FE9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33D743"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4D5F3CB"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6EF66D0A"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2C37D63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35188C0"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19F8251D"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5FB48AA5"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3C18099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5223354" w14:textId="77777777" w:rsidR="00253F0E" w:rsidRPr="00253F0E" w:rsidRDefault="00253F0E" w:rsidP="00347453">
            <w:pPr>
              <w:pStyle w:val="Prrafodelista"/>
              <w:numPr>
                <w:ilvl w:val="0"/>
                <w:numId w:val="189"/>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253F0E" w:rsidRPr="00253F0E" w14:paraId="3705357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33B075" w14:textId="64E2C956"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El puesto de trabajo se ubica en la Dirección General de Currículo -DIGECUR- </w:t>
            </w:r>
            <w:r w:rsidR="00AC4242">
              <w:rPr>
                <w:rFonts w:ascii="Century Gothic" w:hAnsi="Century Gothic" w:cs="Arial"/>
                <w:i w:val="0"/>
                <w:sz w:val="18"/>
                <w:szCs w:val="18"/>
                <w:lang w:val="es-GT"/>
              </w:rPr>
              <w:t>.</w:t>
            </w:r>
          </w:p>
        </w:tc>
      </w:tr>
      <w:tr w:rsidR="00253F0E" w:rsidRPr="00253F0E" w14:paraId="468FF78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5DE21D6E" w14:textId="77777777"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JORNADA</w:t>
            </w:r>
            <w:r w:rsidRPr="00253F0E">
              <w:rPr>
                <w:rFonts w:ascii="Century Gothic" w:hAnsi="Century Gothic" w:cs="Arial"/>
                <w:b/>
                <w:i w:val="0"/>
                <w:sz w:val="18"/>
                <w:szCs w:val="18"/>
                <w:lang w:val="es-GT"/>
              </w:rPr>
              <w:t xml:space="preserve"> DE TRABAJO</w:t>
            </w:r>
          </w:p>
        </w:tc>
      </w:tr>
      <w:tr w:rsidR="00253F0E" w:rsidRPr="00253F0E" w14:paraId="1C63208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17C578" w14:textId="15A76F02"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p>
          <w:p w14:paraId="56FF54C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85403E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1E34ED5" w14:textId="77777777"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RIESGOS</w:t>
            </w:r>
            <w:r w:rsidRPr="00253F0E">
              <w:rPr>
                <w:rFonts w:ascii="Century Gothic" w:hAnsi="Century Gothic" w:cs="Arial"/>
                <w:b/>
                <w:i w:val="0"/>
                <w:sz w:val="18"/>
                <w:szCs w:val="18"/>
                <w:lang w:val="es-GT"/>
              </w:rPr>
              <w:t xml:space="preserve"> EN EL TRABAJO</w:t>
            </w:r>
          </w:p>
        </w:tc>
      </w:tr>
      <w:tr w:rsidR="00253F0E" w:rsidRPr="00253F0E" w14:paraId="628814A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270D3D"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Se derivan por el incumplimiento de sus funciones, afectando el cumplimiento de las metas y objetivos del departamento de Nivel Medio, Ciclo Diversificado.</w:t>
            </w:r>
          </w:p>
          <w:p w14:paraId="07339FDA"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3B0AFFF2"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98C6BA9" w14:textId="77777777"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CONSECUENCIAS</w:t>
            </w:r>
            <w:r w:rsidRPr="00253F0E">
              <w:rPr>
                <w:rFonts w:ascii="Century Gothic" w:hAnsi="Century Gothic" w:cs="Arial"/>
                <w:b/>
                <w:i w:val="0"/>
                <w:sz w:val="18"/>
                <w:szCs w:val="18"/>
                <w:lang w:val="es-GT"/>
              </w:rPr>
              <w:t xml:space="preserve"> EN EL TRABAJO</w:t>
            </w:r>
          </w:p>
        </w:tc>
      </w:tr>
      <w:tr w:rsidR="00253F0E" w:rsidRPr="00253F0E" w14:paraId="6783F78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09C0AE"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01319DEB"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4ED7875C"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CBB772B" w14:textId="77777777"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ESFUERZO</w:t>
            </w:r>
            <w:r w:rsidRPr="00253F0E">
              <w:rPr>
                <w:rFonts w:ascii="Century Gothic" w:hAnsi="Century Gothic" w:cs="Arial"/>
                <w:b/>
                <w:i w:val="0"/>
                <w:sz w:val="18"/>
                <w:szCs w:val="18"/>
                <w:lang w:val="es-GT"/>
              </w:rPr>
              <w:t xml:space="preserve"> EN EL TRABAJO</w:t>
            </w:r>
          </w:p>
        </w:tc>
      </w:tr>
      <w:tr w:rsidR="00253F0E" w:rsidRPr="00253F0E" w14:paraId="1EACA777"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D70ACFD"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6A93436"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4444CE5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79D8BA29"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0A13B1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4660BA0" w14:textId="3459AE99"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253F0E" w:rsidRPr="00253F0E" w14:paraId="3910A21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A6AAA36" w14:textId="77777777" w:rsidR="00253F0E" w:rsidRPr="00253F0E" w:rsidRDefault="00253F0E"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253F0E" w:rsidRPr="00253F0E" w14:paraId="35E9DE1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4E267F2E" w14:textId="77777777" w:rsidR="00253F0E" w:rsidRPr="00253F0E" w:rsidRDefault="00253F0E" w:rsidP="00347453">
            <w:pPr>
              <w:pStyle w:val="Prrafodelista"/>
              <w:numPr>
                <w:ilvl w:val="0"/>
                <w:numId w:val="189"/>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253F0E" w:rsidRPr="00253F0E" w14:paraId="3D3E7AD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FA75D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E87B69D" w14:textId="36A9ACC4" w:rsidR="00253F0E" w:rsidRPr="00253F0E" w:rsidRDefault="00253F0E"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w:t>
            </w:r>
            <w:r w:rsidR="00DE1BEB">
              <w:rPr>
                <w:rFonts w:ascii="Century Gothic" w:hAnsi="Century Gothic" w:cs="Arial"/>
                <w:iCs/>
                <w:color w:val="000000" w:themeColor="text1"/>
                <w:sz w:val="18"/>
                <w:szCs w:val="18"/>
              </w:rPr>
              <w:t xml:space="preserve"> de</w:t>
            </w:r>
            <w:r w:rsidRPr="00253F0E">
              <w:rPr>
                <w:rFonts w:ascii="Century Gothic" w:hAnsi="Century Gothic" w:cs="Arial"/>
                <w:iCs/>
                <w:color w:val="000000" w:themeColor="text1"/>
                <w:sz w:val="18"/>
                <w:szCs w:val="18"/>
              </w:rPr>
              <w:t xml:space="preserve"> licenciatura en una carrera afín al puesto.  Seis meses de experiencia como Asesor Profesional Especializado I y ser colegiado activo.</w:t>
            </w:r>
          </w:p>
          <w:p w14:paraId="07756208"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48C44B6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0FB4AD9"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637317E9"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Acreditar título universitario a nivel de licenciatura en la carrera profesional que el puesto requiera. Cinco años de experiencia en labores afines y ser colegiado activo.</w:t>
            </w:r>
          </w:p>
          <w:p w14:paraId="51691E82" w14:textId="77777777" w:rsidR="00253F0E" w:rsidRPr="00253F0E" w:rsidRDefault="00253F0E"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2627A66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2D8D70A8" w14:textId="7FBD155B"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CARRERA</w:t>
            </w:r>
            <w:r w:rsidRPr="00253F0E">
              <w:rPr>
                <w:rFonts w:ascii="Century Gothic" w:hAnsi="Century Gothic" w:cs="Arial"/>
                <w:b/>
                <w:i w:val="0"/>
                <w:sz w:val="18"/>
                <w:szCs w:val="18"/>
                <w:lang w:val="es-GT"/>
              </w:rPr>
              <w:t xml:space="preserve"> </w:t>
            </w:r>
            <w:r w:rsidR="00A14D55">
              <w:rPr>
                <w:rFonts w:ascii="Century Gothic" w:hAnsi="Century Gothic" w:cs="Arial"/>
                <w:b/>
                <w:i w:val="0"/>
                <w:sz w:val="18"/>
                <w:szCs w:val="18"/>
                <w:lang w:val="es-GT"/>
              </w:rPr>
              <w:t>AFÍN</w:t>
            </w:r>
          </w:p>
        </w:tc>
      </w:tr>
      <w:tr w:rsidR="00253F0E" w:rsidRPr="00253F0E" w14:paraId="740A195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26F722" w14:textId="37C6727E" w:rsidR="00253F0E" w:rsidRPr="00253F0E" w:rsidRDefault="00DE1BEB" w:rsidP="003E0EBB">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Licenciatura en Educación y Emprendimiento, licenciatura en la Enseñanza de las Ciencias Económico Contable, licenciatura en Administración de Empresas, L</w:t>
            </w:r>
            <w:r w:rsidR="00253F0E" w:rsidRPr="00253F0E">
              <w:rPr>
                <w:rFonts w:ascii="Century Gothic" w:hAnsi="Century Gothic" w:cs="Arial"/>
                <w:i w:val="0"/>
                <w:sz w:val="18"/>
                <w:szCs w:val="18"/>
                <w:lang w:val="es-GT"/>
              </w:rPr>
              <w:t>icenciatura en Administración Educativa, Licenciatura en Pedagogía y Administración Educativa, Licenciatura en Pedagogía y Desarrollo Educativo, Licenciatura en Pedagogía y Planificación Curricular, Licenciatura en Educación u otra carrera afín a la naturaleza del puesto.</w:t>
            </w:r>
          </w:p>
          <w:p w14:paraId="23E3C50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0D1C861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27B3E94" w14:textId="77777777"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 xml:space="preserve"> </w:t>
            </w:r>
            <w:r w:rsidRPr="00BE08AE">
              <w:rPr>
                <w:rFonts w:ascii="Century Gothic" w:eastAsia="SimSun" w:hAnsi="Century Gothic" w:cs="Arial"/>
                <w:b/>
                <w:i w:val="0"/>
                <w:sz w:val="18"/>
                <w:szCs w:val="18"/>
                <w:lang w:val="es-GT" w:bidi="ar"/>
              </w:rPr>
              <w:t>CONOCIMIENTOS</w:t>
            </w:r>
            <w:r w:rsidRPr="00253F0E">
              <w:rPr>
                <w:rFonts w:ascii="Century Gothic" w:hAnsi="Century Gothic" w:cs="Arial"/>
                <w:b/>
                <w:i w:val="0"/>
                <w:sz w:val="18"/>
                <w:szCs w:val="18"/>
                <w:lang w:val="es-GT"/>
              </w:rPr>
              <w:t xml:space="preserve"> ESPECÍFICOS</w:t>
            </w:r>
          </w:p>
        </w:tc>
      </w:tr>
      <w:tr w:rsidR="00253F0E" w:rsidRPr="00253F0E" w14:paraId="0B5B13D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51D1EA"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lastRenderedPageBreak/>
              <w:t>Experiencia en procesos curriculares y de transformación curricular.</w:t>
            </w:r>
          </w:p>
          <w:p w14:paraId="4FEECD82" w14:textId="3747BA45"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Experiencia en procesos pedagógicos, metodológicos y de evaluación de los aprendizajes pertinentes al área </w:t>
            </w:r>
            <w:r w:rsidR="00DE1BEB">
              <w:rPr>
                <w:rFonts w:ascii="Century Gothic" w:hAnsi="Century Gothic"/>
                <w:i w:val="0"/>
                <w:sz w:val="18"/>
                <w:szCs w:val="18"/>
                <w:lang w:val="es-GT"/>
              </w:rPr>
              <w:t>de emprendimiento</w:t>
            </w:r>
            <w:r w:rsidR="004D6464">
              <w:rPr>
                <w:rFonts w:ascii="Century Gothic" w:hAnsi="Century Gothic"/>
                <w:i w:val="0"/>
                <w:sz w:val="18"/>
                <w:szCs w:val="18"/>
                <w:lang w:val="es-GT"/>
              </w:rPr>
              <w:t xml:space="preserve"> y formación </w:t>
            </w:r>
            <w:r w:rsidR="00BE08AE">
              <w:rPr>
                <w:rFonts w:ascii="Century Gothic" w:hAnsi="Century Gothic"/>
                <w:i w:val="0"/>
                <w:sz w:val="18"/>
                <w:szCs w:val="18"/>
                <w:lang w:val="es-GT"/>
              </w:rPr>
              <w:t xml:space="preserve">laboral </w:t>
            </w:r>
            <w:r w:rsidR="00BE08AE" w:rsidRPr="00253F0E">
              <w:rPr>
                <w:rFonts w:ascii="Century Gothic" w:hAnsi="Century Gothic"/>
                <w:i w:val="0"/>
                <w:sz w:val="18"/>
                <w:szCs w:val="18"/>
                <w:lang w:val="es-GT"/>
              </w:rPr>
              <w:t>y</w:t>
            </w:r>
            <w:r w:rsidRPr="00253F0E">
              <w:rPr>
                <w:rFonts w:ascii="Century Gothic" w:hAnsi="Century Gothic"/>
                <w:i w:val="0"/>
                <w:sz w:val="18"/>
                <w:szCs w:val="18"/>
                <w:lang w:val="es-GT"/>
              </w:rPr>
              <w:t xml:space="preserve"> otras carreras del </w:t>
            </w:r>
            <w:r w:rsidR="00BE08AE" w:rsidRPr="00253F0E">
              <w:rPr>
                <w:rFonts w:ascii="Century Gothic" w:hAnsi="Century Gothic"/>
                <w:i w:val="0"/>
                <w:sz w:val="18"/>
                <w:szCs w:val="18"/>
                <w:lang w:val="es-GT"/>
              </w:rPr>
              <w:t>ciclo diversificado</w:t>
            </w:r>
            <w:r w:rsidRPr="00253F0E">
              <w:rPr>
                <w:rFonts w:ascii="Century Gothic" w:hAnsi="Century Gothic"/>
                <w:i w:val="0"/>
                <w:sz w:val="18"/>
                <w:szCs w:val="18"/>
                <w:lang w:val="es-GT"/>
              </w:rPr>
              <w:t>.</w:t>
            </w:r>
          </w:p>
          <w:p w14:paraId="174EC35B" w14:textId="5A2093D5"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C52E1B">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43A92657"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4B30BEDB"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2816BCF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5430A1D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4013D71F" w14:textId="77777777" w:rsidR="00253F0E" w:rsidRPr="00253F0E" w:rsidRDefault="00253F0E" w:rsidP="00347453">
            <w:pPr>
              <w:pStyle w:val="Prrafodelista"/>
              <w:numPr>
                <w:ilvl w:val="0"/>
                <w:numId w:val="189"/>
              </w:numPr>
              <w:jc w:val="both"/>
              <w:textAlignment w:val="center"/>
              <w:rPr>
                <w:rFonts w:ascii="Century Gothic" w:hAnsi="Century Gothic" w:cs="Arial"/>
                <w:b/>
                <w:i w:val="0"/>
                <w:sz w:val="18"/>
                <w:szCs w:val="18"/>
                <w:lang w:val="es-GT"/>
              </w:rPr>
            </w:pPr>
            <w:r w:rsidRPr="00BE08AE">
              <w:rPr>
                <w:rFonts w:ascii="Century Gothic" w:eastAsia="SimSun" w:hAnsi="Century Gothic" w:cs="Arial"/>
                <w:b/>
                <w:i w:val="0"/>
                <w:sz w:val="18"/>
                <w:szCs w:val="18"/>
                <w:lang w:val="es-GT" w:bidi="ar"/>
              </w:rPr>
              <w:t>HABILIDADES</w:t>
            </w:r>
            <w:r w:rsidRPr="00253F0E">
              <w:rPr>
                <w:rFonts w:ascii="Century Gothic" w:hAnsi="Century Gothic" w:cs="Arial"/>
                <w:b/>
                <w:i w:val="0"/>
                <w:sz w:val="18"/>
                <w:szCs w:val="18"/>
                <w:lang w:val="es-GT"/>
              </w:rPr>
              <w:t xml:space="preserve"> Y DESTREZAS</w:t>
            </w:r>
          </w:p>
        </w:tc>
      </w:tr>
      <w:tr w:rsidR="00253F0E" w:rsidRPr="00253F0E" w14:paraId="2EA29BB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BCBBCB" w14:textId="77777777"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2B7D5807" w14:textId="77777777"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02A6D2FF" w14:textId="1E0462C2"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 xml:space="preserve">Facilidad de expresión asertiva y escucha, </w:t>
            </w:r>
            <w:r w:rsidR="00C52E1B">
              <w:rPr>
                <w:rFonts w:ascii="Century Gothic" w:hAnsi="Century Gothic" w:cs="Arial"/>
                <w:i w:val="0"/>
                <w:sz w:val="18"/>
                <w:szCs w:val="18"/>
                <w:lang w:val="es-GT" w:eastAsia="es-GT"/>
              </w:rPr>
              <w:t>d</w:t>
            </w:r>
            <w:r w:rsidRPr="00253F0E">
              <w:rPr>
                <w:rFonts w:ascii="Century Gothic" w:hAnsi="Century Gothic" w:cs="Arial"/>
                <w:i w:val="0"/>
                <w:sz w:val="18"/>
                <w:szCs w:val="18"/>
                <w:lang w:val="es-GT" w:eastAsia="es-GT"/>
              </w:rPr>
              <w:t>isertación y elocuencia</w:t>
            </w:r>
          </w:p>
          <w:p w14:paraId="54F93AEE" w14:textId="77777777"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7856A270"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77FF042"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2F3BE2FE" w14:textId="7CDED1A4" w:rsidR="00253F0E" w:rsidRPr="00253F0E" w:rsidRDefault="00253F0E" w:rsidP="00347453">
            <w:pPr>
              <w:pStyle w:val="Prrafodelista"/>
              <w:numPr>
                <w:ilvl w:val="0"/>
                <w:numId w:val="189"/>
              </w:numPr>
              <w:jc w:val="both"/>
              <w:textAlignment w:val="center"/>
              <w:rPr>
                <w:rFonts w:ascii="Century Gothic" w:hAnsi="Century Gothic" w:cs="Arial"/>
                <w:i w:val="0"/>
                <w:sz w:val="18"/>
                <w:szCs w:val="18"/>
                <w:lang w:val="es-GT"/>
              </w:rPr>
            </w:pPr>
            <w:r w:rsidRPr="00BE08AE">
              <w:rPr>
                <w:rFonts w:ascii="Century Gothic" w:eastAsia="SimSun" w:hAnsi="Century Gothic" w:cs="Arial"/>
                <w:b/>
                <w:i w:val="0"/>
                <w:sz w:val="18"/>
                <w:szCs w:val="18"/>
                <w:lang w:val="es-GT" w:bidi="ar"/>
              </w:rPr>
              <w:t>A</w:t>
            </w:r>
            <w:r w:rsidR="00A14D55">
              <w:rPr>
                <w:rFonts w:ascii="Century Gothic" w:eastAsia="SimSun" w:hAnsi="Century Gothic" w:cs="Arial"/>
                <w:b/>
                <w:i w:val="0"/>
                <w:sz w:val="18"/>
                <w:szCs w:val="18"/>
                <w:lang w:val="es-GT" w:bidi="ar"/>
              </w:rPr>
              <w:t>CTITUDINALES</w:t>
            </w:r>
          </w:p>
        </w:tc>
      </w:tr>
      <w:tr w:rsidR="00253F0E" w:rsidRPr="00253F0E" w14:paraId="758849F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230E07A"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820939E"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74CBF26E"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4F206497"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28BFCDCC"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6146D5E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0CB939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88992A6" w14:textId="21B43D14" w:rsidR="00253F0E" w:rsidRPr="00253F0E" w:rsidRDefault="00A14D55" w:rsidP="00347453">
            <w:pPr>
              <w:pStyle w:val="Prrafodelista"/>
              <w:numPr>
                <w:ilvl w:val="0"/>
                <w:numId w:val="189"/>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REQUERIMIENTOS</w:t>
            </w:r>
          </w:p>
        </w:tc>
      </w:tr>
      <w:tr w:rsidR="00253F0E" w:rsidRPr="00253F0E" w14:paraId="38B8F4E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E9E4EB"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73FFD5C6" w14:textId="77777777" w:rsidR="00253F0E" w:rsidRPr="00253F0E" w:rsidRDefault="00253F0E" w:rsidP="003E0EBB">
            <w:pPr>
              <w:jc w:val="both"/>
              <w:textAlignment w:val="center"/>
              <w:rPr>
                <w:rFonts w:ascii="Century Gothic" w:hAnsi="Century Gothic" w:cs="Arial"/>
                <w:i w:val="0"/>
                <w:sz w:val="18"/>
                <w:szCs w:val="18"/>
                <w:lang w:val="es-GT"/>
              </w:rPr>
            </w:pPr>
          </w:p>
        </w:tc>
      </w:tr>
    </w:tbl>
    <w:p w14:paraId="3D1EB4FD" w14:textId="2A992CCC" w:rsidR="00253F0E" w:rsidRDefault="00253F0E" w:rsidP="00F073BA">
      <w:pPr>
        <w:jc w:val="both"/>
        <w:rPr>
          <w:rFonts w:ascii="Century Gothic" w:hAnsi="Century Gothic" w:cs="Arial"/>
          <w:sz w:val="18"/>
          <w:szCs w:val="18"/>
        </w:rPr>
      </w:pPr>
    </w:p>
    <w:p w14:paraId="51585BE2" w14:textId="45C9DBC5" w:rsidR="00253F0E" w:rsidRDefault="00253F0E" w:rsidP="00F073BA">
      <w:pPr>
        <w:jc w:val="both"/>
        <w:rPr>
          <w:rFonts w:ascii="Century Gothic" w:hAnsi="Century Gothic" w:cs="Arial"/>
          <w:sz w:val="18"/>
          <w:szCs w:val="18"/>
        </w:rPr>
      </w:pPr>
    </w:p>
    <w:p w14:paraId="6C00F945" w14:textId="7C67AAB3" w:rsidR="00253F0E" w:rsidRDefault="00253F0E" w:rsidP="00F073BA">
      <w:pPr>
        <w:jc w:val="both"/>
        <w:rPr>
          <w:rFonts w:ascii="Century Gothic" w:hAnsi="Century Gothic" w:cs="Arial"/>
          <w:sz w:val="18"/>
          <w:szCs w:val="18"/>
        </w:rPr>
      </w:pPr>
    </w:p>
    <w:p w14:paraId="300C7EC1" w14:textId="6A6770FA" w:rsidR="00253F0E" w:rsidRDefault="00253F0E" w:rsidP="00F073BA">
      <w:pPr>
        <w:jc w:val="both"/>
        <w:rPr>
          <w:rFonts w:ascii="Century Gothic" w:hAnsi="Century Gothic" w:cs="Arial"/>
          <w:sz w:val="18"/>
          <w:szCs w:val="18"/>
        </w:rPr>
      </w:pPr>
    </w:p>
    <w:p w14:paraId="1D660FDF" w14:textId="6F7BAAD0" w:rsidR="00253F0E" w:rsidRDefault="00253F0E" w:rsidP="00F073BA">
      <w:pPr>
        <w:jc w:val="both"/>
        <w:rPr>
          <w:rFonts w:ascii="Century Gothic" w:hAnsi="Century Gothic" w:cs="Arial"/>
          <w:sz w:val="18"/>
          <w:szCs w:val="18"/>
        </w:rPr>
      </w:pPr>
    </w:p>
    <w:p w14:paraId="7654CE5E" w14:textId="2E7DE010" w:rsidR="00253F0E" w:rsidRDefault="00253F0E" w:rsidP="00F073BA">
      <w:pPr>
        <w:jc w:val="both"/>
        <w:rPr>
          <w:rFonts w:ascii="Century Gothic" w:hAnsi="Century Gothic" w:cs="Arial"/>
          <w:sz w:val="18"/>
          <w:szCs w:val="18"/>
        </w:rPr>
      </w:pPr>
    </w:p>
    <w:p w14:paraId="2E099FA7" w14:textId="423E9B57" w:rsidR="00253F0E" w:rsidRDefault="00253F0E" w:rsidP="00F073BA">
      <w:pPr>
        <w:jc w:val="both"/>
        <w:rPr>
          <w:rFonts w:ascii="Century Gothic" w:hAnsi="Century Gothic" w:cs="Arial"/>
          <w:sz w:val="18"/>
          <w:szCs w:val="18"/>
        </w:rPr>
      </w:pPr>
    </w:p>
    <w:p w14:paraId="76DA31FE" w14:textId="2BBCD1DD" w:rsidR="00253F0E" w:rsidRDefault="00253F0E" w:rsidP="00F073BA">
      <w:pPr>
        <w:jc w:val="both"/>
        <w:rPr>
          <w:rFonts w:ascii="Century Gothic" w:hAnsi="Century Gothic" w:cs="Arial"/>
          <w:sz w:val="18"/>
          <w:szCs w:val="18"/>
        </w:rPr>
      </w:pPr>
    </w:p>
    <w:p w14:paraId="05CBD70B" w14:textId="7805669B" w:rsidR="00253F0E" w:rsidRDefault="00253F0E" w:rsidP="00F073BA">
      <w:pPr>
        <w:jc w:val="both"/>
        <w:rPr>
          <w:rFonts w:ascii="Century Gothic" w:hAnsi="Century Gothic" w:cs="Arial"/>
          <w:sz w:val="18"/>
          <w:szCs w:val="18"/>
        </w:rPr>
      </w:pPr>
    </w:p>
    <w:p w14:paraId="023E4F8F" w14:textId="2B7ECF2E" w:rsidR="00253F0E" w:rsidRDefault="00253F0E" w:rsidP="00F073BA">
      <w:pPr>
        <w:jc w:val="both"/>
        <w:rPr>
          <w:rFonts w:ascii="Century Gothic" w:hAnsi="Century Gothic" w:cs="Arial"/>
          <w:sz w:val="18"/>
          <w:szCs w:val="18"/>
        </w:rPr>
      </w:pPr>
    </w:p>
    <w:p w14:paraId="3ADEF453" w14:textId="164FF21E" w:rsidR="00253F0E" w:rsidRDefault="00253F0E" w:rsidP="00F073BA">
      <w:pPr>
        <w:jc w:val="both"/>
        <w:rPr>
          <w:rFonts w:ascii="Century Gothic" w:hAnsi="Century Gothic" w:cs="Arial"/>
          <w:sz w:val="18"/>
          <w:szCs w:val="18"/>
        </w:rPr>
      </w:pPr>
    </w:p>
    <w:p w14:paraId="140813D6" w14:textId="14EDAF4B" w:rsidR="00253F0E" w:rsidRDefault="00253F0E" w:rsidP="00F073BA">
      <w:pPr>
        <w:jc w:val="both"/>
        <w:rPr>
          <w:rFonts w:ascii="Century Gothic" w:hAnsi="Century Gothic" w:cs="Arial"/>
          <w:sz w:val="18"/>
          <w:szCs w:val="18"/>
        </w:rPr>
      </w:pPr>
    </w:p>
    <w:p w14:paraId="7D6A8CB6" w14:textId="7BA5125B" w:rsidR="00253F0E" w:rsidRDefault="00253F0E" w:rsidP="00F073BA">
      <w:pPr>
        <w:jc w:val="both"/>
        <w:rPr>
          <w:rFonts w:ascii="Century Gothic" w:hAnsi="Century Gothic" w:cs="Arial"/>
          <w:sz w:val="18"/>
          <w:szCs w:val="18"/>
        </w:rPr>
      </w:pPr>
    </w:p>
    <w:p w14:paraId="06BE3129" w14:textId="4970AE5D" w:rsidR="00253F0E" w:rsidRDefault="00253F0E" w:rsidP="00F073BA">
      <w:pPr>
        <w:jc w:val="both"/>
        <w:rPr>
          <w:rFonts w:ascii="Century Gothic" w:hAnsi="Century Gothic" w:cs="Arial"/>
          <w:sz w:val="18"/>
          <w:szCs w:val="18"/>
        </w:rPr>
      </w:pPr>
    </w:p>
    <w:p w14:paraId="02DDEFAB" w14:textId="17402A59" w:rsidR="00253F0E" w:rsidRDefault="00253F0E" w:rsidP="00F073BA">
      <w:pPr>
        <w:jc w:val="both"/>
        <w:rPr>
          <w:rFonts w:ascii="Century Gothic" w:hAnsi="Century Gothic" w:cs="Arial"/>
          <w:sz w:val="18"/>
          <w:szCs w:val="18"/>
        </w:rPr>
      </w:pPr>
    </w:p>
    <w:p w14:paraId="13A546CB" w14:textId="4699958A" w:rsidR="00253F0E" w:rsidRDefault="00253F0E" w:rsidP="00F073BA">
      <w:pPr>
        <w:jc w:val="both"/>
        <w:rPr>
          <w:rFonts w:ascii="Century Gothic" w:hAnsi="Century Gothic" w:cs="Arial"/>
          <w:sz w:val="18"/>
          <w:szCs w:val="18"/>
        </w:rPr>
      </w:pPr>
    </w:p>
    <w:p w14:paraId="0D0AA707" w14:textId="6CB66D7D" w:rsidR="00253F0E" w:rsidRDefault="00253F0E" w:rsidP="00F073BA">
      <w:pPr>
        <w:jc w:val="both"/>
        <w:rPr>
          <w:rFonts w:ascii="Century Gothic" w:hAnsi="Century Gothic" w:cs="Arial"/>
          <w:sz w:val="18"/>
          <w:szCs w:val="18"/>
        </w:rPr>
      </w:pPr>
    </w:p>
    <w:p w14:paraId="2D934C39" w14:textId="06DFEB45" w:rsidR="00253F0E" w:rsidRDefault="00253F0E" w:rsidP="00F073BA">
      <w:pPr>
        <w:jc w:val="both"/>
        <w:rPr>
          <w:rFonts w:ascii="Century Gothic" w:hAnsi="Century Gothic" w:cs="Arial"/>
          <w:sz w:val="18"/>
          <w:szCs w:val="18"/>
        </w:rPr>
      </w:pPr>
    </w:p>
    <w:p w14:paraId="57517142" w14:textId="6A72DDD8" w:rsidR="00253F0E" w:rsidRDefault="00253F0E" w:rsidP="00F073BA">
      <w:pPr>
        <w:jc w:val="both"/>
        <w:rPr>
          <w:rFonts w:ascii="Century Gothic" w:hAnsi="Century Gothic" w:cs="Arial"/>
          <w:sz w:val="18"/>
          <w:szCs w:val="18"/>
        </w:rPr>
      </w:pPr>
    </w:p>
    <w:p w14:paraId="53B5A4BF" w14:textId="7A7E2832" w:rsidR="00253F0E" w:rsidRDefault="00253F0E" w:rsidP="00F073BA">
      <w:pPr>
        <w:jc w:val="both"/>
        <w:rPr>
          <w:rFonts w:ascii="Century Gothic" w:hAnsi="Century Gothic" w:cs="Arial"/>
          <w:sz w:val="18"/>
          <w:szCs w:val="18"/>
        </w:rPr>
      </w:pPr>
    </w:p>
    <w:p w14:paraId="54D90D2F" w14:textId="25DBAA34" w:rsidR="00253F0E" w:rsidRDefault="00253F0E" w:rsidP="00F073BA">
      <w:pPr>
        <w:jc w:val="both"/>
        <w:rPr>
          <w:rFonts w:ascii="Century Gothic" w:hAnsi="Century Gothic" w:cs="Arial"/>
          <w:sz w:val="18"/>
          <w:szCs w:val="18"/>
        </w:rPr>
      </w:pPr>
    </w:p>
    <w:p w14:paraId="771D5678" w14:textId="3B8B21AB" w:rsidR="00253F0E" w:rsidRDefault="00253F0E" w:rsidP="00F073BA">
      <w:pPr>
        <w:jc w:val="both"/>
        <w:rPr>
          <w:rFonts w:ascii="Century Gothic" w:hAnsi="Century Gothic" w:cs="Arial"/>
          <w:sz w:val="18"/>
          <w:szCs w:val="18"/>
        </w:rPr>
      </w:pPr>
    </w:p>
    <w:p w14:paraId="6397827F" w14:textId="4676391F" w:rsidR="00253F0E" w:rsidRDefault="00253F0E" w:rsidP="00F073BA">
      <w:pPr>
        <w:jc w:val="both"/>
        <w:rPr>
          <w:rFonts w:ascii="Century Gothic" w:hAnsi="Century Gothic" w:cs="Arial"/>
          <w:sz w:val="18"/>
          <w:szCs w:val="18"/>
        </w:rPr>
      </w:pPr>
    </w:p>
    <w:p w14:paraId="407A452F" w14:textId="2DBCFDA2" w:rsidR="00253F0E" w:rsidRDefault="00253F0E" w:rsidP="00F073BA">
      <w:pPr>
        <w:jc w:val="both"/>
        <w:rPr>
          <w:rFonts w:ascii="Century Gothic" w:hAnsi="Century Gothic" w:cs="Arial"/>
          <w:sz w:val="18"/>
          <w:szCs w:val="18"/>
        </w:rPr>
      </w:pPr>
    </w:p>
    <w:p w14:paraId="465AF65C" w14:textId="2AA9FE57" w:rsidR="00253F0E" w:rsidRDefault="00253F0E" w:rsidP="00F073BA">
      <w:pPr>
        <w:jc w:val="both"/>
        <w:rPr>
          <w:rFonts w:ascii="Century Gothic" w:hAnsi="Century Gothic" w:cs="Arial"/>
          <w:sz w:val="18"/>
          <w:szCs w:val="18"/>
        </w:rPr>
      </w:pPr>
    </w:p>
    <w:p w14:paraId="568F1E0E" w14:textId="4B80DFBE" w:rsidR="00253F0E" w:rsidRDefault="00253F0E" w:rsidP="00F073BA">
      <w:pPr>
        <w:jc w:val="both"/>
        <w:rPr>
          <w:rFonts w:ascii="Century Gothic" w:hAnsi="Century Gothic" w:cs="Arial"/>
          <w:sz w:val="18"/>
          <w:szCs w:val="18"/>
        </w:rPr>
      </w:pPr>
    </w:p>
    <w:p w14:paraId="2A146201" w14:textId="6B007C01" w:rsidR="00253F0E" w:rsidRDefault="00253F0E" w:rsidP="00F073BA">
      <w:pPr>
        <w:jc w:val="both"/>
        <w:rPr>
          <w:rFonts w:ascii="Century Gothic" w:hAnsi="Century Gothic" w:cs="Arial"/>
          <w:sz w:val="18"/>
          <w:szCs w:val="18"/>
        </w:rPr>
      </w:pPr>
    </w:p>
    <w:p w14:paraId="0CA222AF" w14:textId="431951D7" w:rsidR="00253F0E" w:rsidRDefault="00253F0E" w:rsidP="00F073BA">
      <w:pPr>
        <w:jc w:val="both"/>
        <w:rPr>
          <w:rFonts w:ascii="Century Gothic" w:hAnsi="Century Gothic" w:cs="Arial"/>
          <w:sz w:val="18"/>
          <w:szCs w:val="18"/>
        </w:rPr>
      </w:pPr>
    </w:p>
    <w:p w14:paraId="3D657CC6" w14:textId="79707F55" w:rsidR="00253F0E" w:rsidRDefault="00253F0E" w:rsidP="00F073BA">
      <w:pPr>
        <w:jc w:val="both"/>
        <w:rPr>
          <w:rFonts w:ascii="Century Gothic" w:hAnsi="Century Gothic" w:cs="Arial"/>
          <w:sz w:val="18"/>
          <w:szCs w:val="18"/>
        </w:rPr>
      </w:pPr>
    </w:p>
    <w:p w14:paraId="6BD1E40D" w14:textId="6E26B072" w:rsidR="00253F0E" w:rsidRDefault="00253F0E" w:rsidP="00F073BA">
      <w:pPr>
        <w:jc w:val="both"/>
        <w:rPr>
          <w:rFonts w:ascii="Century Gothic" w:hAnsi="Century Gothic" w:cs="Arial"/>
          <w:sz w:val="18"/>
          <w:szCs w:val="18"/>
        </w:rPr>
      </w:pPr>
    </w:p>
    <w:p w14:paraId="5D4BEAA4" w14:textId="44757EB4" w:rsidR="00253F0E" w:rsidRDefault="00253F0E" w:rsidP="00F073BA">
      <w:pPr>
        <w:jc w:val="both"/>
        <w:rPr>
          <w:rFonts w:ascii="Century Gothic" w:hAnsi="Century Gothic" w:cs="Arial"/>
          <w:sz w:val="18"/>
          <w:szCs w:val="18"/>
        </w:rPr>
      </w:pPr>
    </w:p>
    <w:p w14:paraId="6A8A9328" w14:textId="203FA7AF" w:rsidR="00253F0E" w:rsidRDefault="00253F0E" w:rsidP="00F073BA">
      <w:pPr>
        <w:jc w:val="both"/>
        <w:rPr>
          <w:rFonts w:ascii="Century Gothic" w:hAnsi="Century Gothic" w:cs="Arial"/>
          <w:sz w:val="18"/>
          <w:szCs w:val="18"/>
        </w:rPr>
      </w:pPr>
    </w:p>
    <w:p w14:paraId="4510A7C9" w14:textId="2B01A13D" w:rsidR="0032458B" w:rsidRDefault="0032458B" w:rsidP="00F073BA">
      <w:pPr>
        <w:jc w:val="both"/>
        <w:rPr>
          <w:rFonts w:ascii="Century Gothic" w:hAnsi="Century Gothic" w:cs="Arial"/>
          <w:sz w:val="18"/>
          <w:szCs w:val="18"/>
        </w:rPr>
      </w:pPr>
    </w:p>
    <w:p w14:paraId="7893651E" w14:textId="499B266F" w:rsidR="0032458B" w:rsidRDefault="0032458B" w:rsidP="00F073BA">
      <w:pPr>
        <w:jc w:val="both"/>
        <w:rPr>
          <w:rFonts w:ascii="Century Gothic" w:hAnsi="Century Gothic" w:cs="Arial"/>
          <w:sz w:val="18"/>
          <w:szCs w:val="18"/>
        </w:rPr>
      </w:pPr>
    </w:p>
    <w:p w14:paraId="601E57F3" w14:textId="77777777" w:rsidR="0032458B" w:rsidRDefault="0032458B" w:rsidP="00F073BA">
      <w:pPr>
        <w:jc w:val="both"/>
        <w:rPr>
          <w:rFonts w:ascii="Century Gothic" w:hAnsi="Century Gothic" w:cs="Arial"/>
          <w:sz w:val="18"/>
          <w:szCs w:val="18"/>
        </w:rPr>
      </w:pPr>
    </w:p>
    <w:p w14:paraId="47CD44CF" w14:textId="2B172F99" w:rsidR="002D21B9" w:rsidRDefault="002D21B9">
      <w:pPr>
        <w:rPr>
          <w:rFonts w:ascii="Century Gothic" w:hAnsi="Century Gothic" w:cs="Arial"/>
          <w:sz w:val="18"/>
          <w:szCs w:val="18"/>
        </w:rPr>
      </w:pPr>
      <w:r>
        <w:rPr>
          <w:rFonts w:ascii="Century Gothic" w:hAnsi="Century Gothic" w:cs="Arial"/>
          <w:sz w:val="18"/>
          <w:szCs w:val="18"/>
        </w:rPr>
        <w:br w:type="page"/>
      </w:r>
    </w:p>
    <w:p w14:paraId="3389D1BB" w14:textId="77777777" w:rsidR="00253F0E" w:rsidRDefault="00253F0E" w:rsidP="00F073BA">
      <w:pPr>
        <w:jc w:val="both"/>
        <w:rPr>
          <w:rFonts w:ascii="Century Gothic" w:hAnsi="Century Gothic" w:cs="Arial"/>
          <w:sz w:val="18"/>
          <w:szCs w:val="18"/>
        </w:rPr>
      </w:pPr>
    </w:p>
    <w:p w14:paraId="26230509" w14:textId="28850370" w:rsidR="00253F0E" w:rsidRDefault="00253F0E" w:rsidP="00F073BA">
      <w:pPr>
        <w:jc w:val="both"/>
        <w:rPr>
          <w:rFonts w:ascii="Century Gothic" w:hAnsi="Century Gothic" w:cs="Arial"/>
          <w:sz w:val="18"/>
          <w:szCs w:val="18"/>
        </w:rPr>
      </w:pPr>
    </w:p>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53F0E" w:rsidRPr="00253F0E" w14:paraId="296EA38B"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EA6D44" w14:textId="144FE5BC" w:rsidR="00253F0E" w:rsidRPr="005E2805" w:rsidRDefault="00590BEA" w:rsidP="003E0EBB">
            <w:pPr>
              <w:jc w:val="center"/>
              <w:textAlignment w:val="center"/>
              <w:rPr>
                <w:rFonts w:ascii="Century Gothic" w:hAnsi="Century Gothic" w:cs="Arial"/>
                <w:i w:val="0"/>
                <w:sz w:val="18"/>
                <w:szCs w:val="18"/>
                <w:lang w:val="es-GT"/>
              </w:rPr>
            </w:pPr>
            <w:r>
              <w:rPr>
                <w:rFonts w:ascii="Century Gothic" w:hAnsi="Century Gothic" w:cs="Arial"/>
                <w:sz w:val="18"/>
                <w:szCs w:val="18"/>
              </w:rPr>
              <w:br w:type="page"/>
            </w:r>
            <w:r w:rsidR="009F285A">
              <w:rPr>
                <w:rFonts w:ascii="Century Gothic" w:hAnsi="Century Gothic" w:cs="Arial"/>
                <w:i w:val="0"/>
                <w:sz w:val="18"/>
                <w:szCs w:val="18"/>
                <w:lang w:val="es-GT"/>
              </w:rPr>
              <w:t>4</w:t>
            </w:r>
            <w:r w:rsidR="0032458B">
              <w:rPr>
                <w:rFonts w:ascii="Century Gothic" w:hAnsi="Century Gothic" w:cs="Arial"/>
                <w:i w:val="0"/>
                <w:sz w:val="18"/>
                <w:szCs w:val="18"/>
                <w:lang w:val="es-GT"/>
              </w:rPr>
              <w:t>5</w:t>
            </w:r>
            <w:r w:rsidR="009F285A">
              <w:rPr>
                <w:rFonts w:ascii="Century Gothic" w:hAnsi="Century Gothic" w:cs="Arial"/>
                <w:i w:val="0"/>
                <w:sz w:val="18"/>
                <w:szCs w:val="18"/>
                <w:lang w:val="es-GT"/>
              </w:rPr>
              <w:t xml:space="preserve">. </w:t>
            </w:r>
            <w:r w:rsidR="00253F0E" w:rsidRPr="005E2805">
              <w:rPr>
                <w:rFonts w:ascii="Century Gothic" w:hAnsi="Century Gothic" w:cs="Arial"/>
                <w:i w:val="0"/>
                <w:sz w:val="18"/>
                <w:szCs w:val="18"/>
                <w:lang w:val="es-GT"/>
              </w:rPr>
              <w:t xml:space="preserve">Técnico Especialista en Formación </w:t>
            </w:r>
            <w:r w:rsidR="008B7835" w:rsidRPr="005E2805">
              <w:rPr>
                <w:rFonts w:ascii="Century Gothic" w:hAnsi="Century Gothic" w:cs="Arial"/>
                <w:i w:val="0"/>
                <w:sz w:val="18"/>
                <w:szCs w:val="18"/>
                <w:lang w:val="es-GT"/>
              </w:rPr>
              <w:t>para el Trabajo</w:t>
            </w:r>
          </w:p>
        </w:tc>
      </w:tr>
      <w:tr w:rsidR="00253F0E" w:rsidRPr="00253F0E" w14:paraId="4825940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484DD2C" w14:textId="77777777" w:rsidR="00253F0E" w:rsidRPr="00253F0E" w:rsidRDefault="00253F0E" w:rsidP="00347453">
            <w:pPr>
              <w:pStyle w:val="Prrafodelista"/>
              <w:numPr>
                <w:ilvl w:val="0"/>
                <w:numId w:val="190"/>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IDENTIFICACIÓN DEL PUESTO</w:t>
            </w:r>
          </w:p>
        </w:tc>
      </w:tr>
      <w:tr w:rsidR="00253F0E" w:rsidRPr="00253F0E" w14:paraId="6C5D70B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4AC0550" w14:textId="679D5C2D"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Título oficial del puesto: Asesor Profesional Especializado II</w:t>
            </w:r>
            <w:r w:rsidR="008B7835">
              <w:rPr>
                <w:rFonts w:ascii="Century Gothic" w:hAnsi="Century Gothic" w:cs="Arial"/>
                <w:i w:val="0"/>
                <w:sz w:val="18"/>
                <w:szCs w:val="18"/>
                <w:lang w:val="es-GT"/>
              </w:rPr>
              <w:t>I</w:t>
            </w:r>
          </w:p>
        </w:tc>
        <w:tc>
          <w:tcPr>
            <w:tcW w:w="2452" w:type="pct"/>
            <w:tcBorders>
              <w:top w:val="single" w:sz="4" w:space="0" w:color="00B0F0"/>
            </w:tcBorders>
            <w:shd w:val="clear" w:color="auto" w:fill="auto"/>
          </w:tcPr>
          <w:p w14:paraId="3654C02E" w14:textId="4F28E870"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 xml:space="preserve">Código de la clase:  </w:t>
            </w:r>
            <w:r w:rsidRPr="00DB52AF">
              <w:rPr>
                <w:rFonts w:ascii="Century Gothic" w:hAnsi="Century Gothic" w:cs="Arial"/>
                <w:iCs/>
                <w:sz w:val="18"/>
                <w:szCs w:val="18"/>
                <w:lang w:val="es-GT"/>
              </w:rPr>
              <w:t>98</w:t>
            </w:r>
            <w:r w:rsidR="00DB52AF" w:rsidRPr="00DB52AF">
              <w:rPr>
                <w:rFonts w:ascii="Century Gothic" w:hAnsi="Century Gothic" w:cs="Arial"/>
                <w:iCs/>
                <w:sz w:val="18"/>
                <w:szCs w:val="18"/>
                <w:lang w:val="es-GT"/>
              </w:rPr>
              <w:t>30</w:t>
            </w:r>
          </w:p>
        </w:tc>
      </w:tr>
      <w:tr w:rsidR="00253F0E" w:rsidRPr="00253F0E" w14:paraId="06F2C6B7"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7B8F0D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Especialidad:  Administración</w:t>
            </w:r>
          </w:p>
        </w:tc>
        <w:tc>
          <w:tcPr>
            <w:tcW w:w="2452" w:type="pct"/>
            <w:tcBorders>
              <w:bottom w:val="single" w:sz="4" w:space="0" w:color="00B0F0"/>
            </w:tcBorders>
          </w:tcPr>
          <w:p w14:paraId="6CFB7CE1"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Código de Especialidad: 0007</w:t>
            </w:r>
          </w:p>
        </w:tc>
      </w:tr>
      <w:tr w:rsidR="00253F0E" w:rsidRPr="00253F0E" w14:paraId="67A9EEC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BE2170" w14:textId="3E7A1319"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Título funcional: Técnico Especialista en Formación </w:t>
            </w:r>
            <w:r w:rsidR="008B7835">
              <w:rPr>
                <w:rFonts w:ascii="Century Gothic" w:hAnsi="Century Gothic" w:cs="Arial"/>
                <w:i w:val="0"/>
                <w:sz w:val="18"/>
                <w:szCs w:val="18"/>
                <w:lang w:val="es-GT"/>
              </w:rPr>
              <w:t>para el Trabajo</w:t>
            </w:r>
          </w:p>
        </w:tc>
        <w:tc>
          <w:tcPr>
            <w:tcW w:w="2452" w:type="pct"/>
            <w:shd w:val="clear" w:color="auto" w:fill="auto"/>
          </w:tcPr>
          <w:p w14:paraId="5B15A00D"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Número de puestos:  01</w:t>
            </w:r>
          </w:p>
        </w:tc>
      </w:tr>
      <w:tr w:rsidR="00253F0E" w:rsidRPr="00253F0E" w14:paraId="41187D3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D3B5E1A"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Jefe inmediato:  Jefe del Departamento de Nivel Medio, Ciclo Diversificado</w:t>
            </w:r>
          </w:p>
        </w:tc>
        <w:tc>
          <w:tcPr>
            <w:tcW w:w="2452" w:type="pct"/>
          </w:tcPr>
          <w:p w14:paraId="699602A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Subalternos: N/A</w:t>
            </w:r>
          </w:p>
          <w:p w14:paraId="3AF0C092"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bl>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53F0E" w:rsidRPr="00253F0E" w14:paraId="722AF724" w14:textId="77777777" w:rsidTr="7A3AFE97">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6387F766" w14:textId="77777777" w:rsidR="00253F0E" w:rsidRPr="00253F0E" w:rsidRDefault="00253F0E" w:rsidP="00347453">
            <w:pPr>
              <w:pStyle w:val="Prrafodelista"/>
              <w:numPr>
                <w:ilvl w:val="0"/>
                <w:numId w:val="190"/>
              </w:numPr>
              <w:ind w:left="306" w:hanging="306"/>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NATURALEZA DEL PUESTO</w:t>
            </w:r>
          </w:p>
        </w:tc>
      </w:tr>
      <w:tr w:rsidR="00253F0E" w:rsidRPr="00253F0E" w14:paraId="0595ED5B" w14:textId="77777777" w:rsidTr="7A3AFE9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5582047" w14:textId="6216BBCA"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Definir, planificar y diseñar el currículo, métodos, estrategias y actividades propias de la especialidad que apoyarán la formación integral de las carreras de formación </w:t>
            </w:r>
            <w:r w:rsidR="008B7835">
              <w:rPr>
                <w:rFonts w:ascii="Century Gothic" w:hAnsi="Century Gothic" w:cs="Arial"/>
                <w:i w:val="0"/>
                <w:sz w:val="18"/>
                <w:szCs w:val="18"/>
                <w:lang w:val="es-GT"/>
              </w:rPr>
              <w:t>para el Trabajo</w:t>
            </w:r>
            <w:r w:rsidRPr="00253F0E">
              <w:rPr>
                <w:rFonts w:ascii="Century Gothic" w:hAnsi="Century Gothic" w:cs="Arial"/>
                <w:i w:val="0"/>
                <w:sz w:val="18"/>
                <w:szCs w:val="18"/>
                <w:lang w:val="es-GT"/>
              </w:rPr>
              <w:t>; así como, de las estrategias y los materiales de apoyo curricular para que respondan a los requerimientos de calidad y actualidad del Sistema Educativo Nacional.</w:t>
            </w:r>
          </w:p>
          <w:p w14:paraId="50DB3BE7"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40D65B9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8EAADB" w:themeColor="accent5" w:themeTint="99"/>
              <w:left w:val="single" w:sz="4" w:space="0" w:color="00B0F0"/>
              <w:bottom w:val="single" w:sz="4" w:space="0" w:color="00B0F0"/>
              <w:right w:val="single" w:sz="4" w:space="0" w:color="8EAADB" w:themeColor="accent5" w:themeTint="99"/>
            </w:tcBorders>
            <w:shd w:val="clear" w:color="auto" w:fill="D9E2F3" w:themeFill="accent5" w:themeFillTint="33"/>
          </w:tcPr>
          <w:p w14:paraId="63BF66C4" w14:textId="77777777" w:rsidR="00253F0E" w:rsidRPr="00253F0E" w:rsidRDefault="00253F0E" w:rsidP="00347453">
            <w:pPr>
              <w:pStyle w:val="Prrafodelista"/>
              <w:numPr>
                <w:ilvl w:val="0"/>
                <w:numId w:val="190"/>
              </w:numPr>
              <w:jc w:val="both"/>
              <w:textAlignment w:val="center"/>
              <w:rPr>
                <w:rFonts w:ascii="Century Gothic" w:hAnsi="Century Gothic"/>
                <w:b/>
                <w:bCs/>
                <w:i w:val="0"/>
                <w:sz w:val="18"/>
                <w:szCs w:val="18"/>
                <w:lang w:bidi="ar"/>
              </w:rPr>
            </w:pPr>
            <w:r w:rsidRPr="00253F0E">
              <w:rPr>
                <w:rFonts w:ascii="Century Gothic" w:hAnsi="Century Gothic" w:cs="Arial"/>
                <w:b/>
                <w:bCs/>
                <w:i w:val="0"/>
                <w:sz w:val="18"/>
                <w:szCs w:val="18"/>
                <w:lang w:bidi="ar"/>
              </w:rPr>
              <w:t>TAREAS PERMANENTES</w:t>
            </w:r>
          </w:p>
        </w:tc>
      </w:tr>
      <w:tr w:rsidR="00253F0E" w:rsidRPr="00253F0E" w14:paraId="25888FB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7A83DF3B" w14:textId="6F869F9D" w:rsidR="00253F0E" w:rsidRPr="008C6CA9" w:rsidRDefault="00253F0E" w:rsidP="00347453">
            <w:pPr>
              <w:pStyle w:val="Prrafodelista"/>
              <w:numPr>
                <w:ilvl w:val="0"/>
                <w:numId w:val="22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 xml:space="preserve">Diseñar, desarrollar y actualizar los currículos Nacional Base de las carreras de </w:t>
            </w:r>
            <w:r w:rsidRPr="008C6CA9">
              <w:rPr>
                <w:rFonts w:ascii="Century Gothic" w:hAnsi="Century Gothic" w:cs="Arial"/>
                <w:i w:val="0"/>
                <w:iCs w:val="0"/>
                <w:sz w:val="18"/>
                <w:szCs w:val="18"/>
                <w:lang w:val="es-GT"/>
              </w:rPr>
              <w:t xml:space="preserve">formación </w:t>
            </w:r>
            <w:r w:rsidR="008B7835" w:rsidRPr="008C6CA9">
              <w:rPr>
                <w:rFonts w:ascii="Century Gothic" w:hAnsi="Century Gothic" w:cs="Arial"/>
                <w:i w:val="0"/>
                <w:iCs w:val="0"/>
                <w:sz w:val="18"/>
                <w:szCs w:val="18"/>
                <w:lang w:val="es-GT"/>
              </w:rPr>
              <w:t>para el Trabajo</w:t>
            </w:r>
            <w:r w:rsidRPr="008C6CA9">
              <w:rPr>
                <w:rFonts w:ascii="Century Gothic" w:eastAsiaTheme="minorHAnsi" w:hAnsi="Century Gothic" w:cs="Century Gothic,Italic"/>
                <w:i w:val="0"/>
                <w:iCs w:val="0"/>
                <w:sz w:val="18"/>
                <w:szCs w:val="18"/>
                <w:lang w:val="es-GT" w:eastAsia="en-US"/>
              </w:rPr>
              <w:t xml:space="preserve">, así como, de otras carreras del Ciclo Diversificado, con base </w:t>
            </w:r>
            <w:r w:rsidRPr="008C6CA9">
              <w:rPr>
                <w:rFonts w:ascii="Century Gothic" w:hAnsi="Century Gothic"/>
                <w:i w:val="0"/>
                <w:iCs w:val="0"/>
                <w:sz w:val="18"/>
                <w:szCs w:val="18"/>
                <w:lang w:val="es-GT"/>
              </w:rPr>
              <w:t>en resultados de investigación de procesos curriculares, disciplinares, pedagógicos, metodológicos y de evaluación de los aprendizajes.</w:t>
            </w:r>
          </w:p>
          <w:p w14:paraId="3017C98E" w14:textId="77777777" w:rsidR="00253F0E" w:rsidRPr="008C6CA9" w:rsidRDefault="00253F0E" w:rsidP="00347453">
            <w:pPr>
              <w:pStyle w:val="Prrafodelista"/>
              <w:numPr>
                <w:ilvl w:val="0"/>
                <w:numId w:val="22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Realizar investigaciones pedagógicas de procedimientos actualizados aplicables en el aula para la concreción del currículo en los niveles regional y local.</w:t>
            </w:r>
          </w:p>
          <w:p w14:paraId="1B9C0E73" w14:textId="63187F9A" w:rsidR="00253F0E" w:rsidRPr="008C6CA9" w:rsidRDefault="00253F0E" w:rsidP="00347453">
            <w:pPr>
              <w:pStyle w:val="Prrafodelista"/>
              <w:numPr>
                <w:ilvl w:val="0"/>
                <w:numId w:val="22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 xml:space="preserve">Participar en la preparación de planes, proyectos de sistemas y procedimientos que orienten a los docentes en el desarrollo del currículo de </w:t>
            </w:r>
            <w:r w:rsidR="008B7835" w:rsidRPr="008C6CA9">
              <w:rPr>
                <w:rFonts w:ascii="Century Gothic" w:eastAsiaTheme="minorHAnsi" w:hAnsi="Century Gothic" w:cs="Century Gothic,Italic"/>
                <w:i w:val="0"/>
                <w:iCs w:val="0"/>
                <w:sz w:val="18"/>
                <w:szCs w:val="18"/>
                <w:lang w:val="es-GT" w:eastAsia="en-US"/>
              </w:rPr>
              <w:t>formación para el trabajo</w:t>
            </w:r>
            <w:r w:rsidRPr="008C6CA9">
              <w:rPr>
                <w:rFonts w:ascii="Century Gothic" w:eastAsiaTheme="minorHAnsi" w:hAnsi="Century Gothic" w:cs="Century Gothic,Italic"/>
                <w:i w:val="0"/>
                <w:iCs w:val="0"/>
                <w:sz w:val="18"/>
                <w:szCs w:val="18"/>
                <w:lang w:val="es-GT" w:eastAsia="en-US"/>
              </w:rPr>
              <w:t>.</w:t>
            </w:r>
          </w:p>
          <w:p w14:paraId="4CE31EA7" w14:textId="77777777" w:rsidR="00253F0E" w:rsidRPr="008C6CA9" w:rsidRDefault="00253F0E" w:rsidP="00347453">
            <w:pPr>
              <w:pStyle w:val="Prrafodelista"/>
              <w:numPr>
                <w:ilvl w:val="0"/>
                <w:numId w:val="22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Apoyar en la elaboración de lineamientos para el diseño e implementación de carreras de formación laboral en los centros educativos.</w:t>
            </w:r>
          </w:p>
          <w:p w14:paraId="401BD472" w14:textId="57CEE5A4" w:rsidR="00253F0E" w:rsidRPr="008C6CA9" w:rsidRDefault="00253F0E" w:rsidP="00347453">
            <w:pPr>
              <w:pStyle w:val="Encabezado"/>
              <w:widowControl w:val="0"/>
              <w:numPr>
                <w:ilvl w:val="0"/>
                <w:numId w:val="224"/>
              </w:numPr>
              <w:tabs>
                <w:tab w:val="clear" w:pos="4252"/>
                <w:tab w:val="clear" w:pos="8504"/>
              </w:tabs>
              <w:spacing w:line="276" w:lineRule="auto"/>
              <w:jc w:val="both"/>
              <w:rPr>
                <w:rFonts w:ascii="Century Gothic" w:hAnsi="Century Gothic"/>
                <w:i w:val="0"/>
                <w:iCs w:val="0"/>
                <w:sz w:val="18"/>
                <w:szCs w:val="18"/>
                <w:lang w:val="es-GT"/>
              </w:rPr>
            </w:pPr>
            <w:r w:rsidRPr="008C6CA9">
              <w:rPr>
                <w:rFonts w:ascii="Century Gothic" w:hAnsi="Century Gothic"/>
                <w:i w:val="0"/>
                <w:iCs w:val="0"/>
                <w:sz w:val="18"/>
                <w:szCs w:val="18"/>
                <w:lang w:val="es-GT"/>
              </w:rPr>
              <w:t xml:space="preserve">Elaborar lineamientos para el desarrollo de estrategias pedagógicas para las carreras de </w:t>
            </w:r>
            <w:r w:rsidRPr="008C6CA9">
              <w:rPr>
                <w:rFonts w:ascii="Century Gothic" w:hAnsi="Century Gothic" w:cs="Arial"/>
                <w:i w:val="0"/>
                <w:iCs w:val="0"/>
                <w:sz w:val="18"/>
                <w:szCs w:val="18"/>
                <w:lang w:val="es-GT"/>
              </w:rPr>
              <w:t xml:space="preserve">formación </w:t>
            </w:r>
            <w:r w:rsidR="008B7835" w:rsidRPr="008C6CA9">
              <w:rPr>
                <w:rFonts w:ascii="Century Gothic" w:hAnsi="Century Gothic" w:cs="Arial"/>
                <w:i w:val="0"/>
                <w:iCs w:val="0"/>
                <w:sz w:val="18"/>
                <w:szCs w:val="18"/>
                <w:lang w:val="es-GT"/>
              </w:rPr>
              <w:t>para el trabajo</w:t>
            </w:r>
            <w:r w:rsidRPr="008C6CA9">
              <w:rPr>
                <w:rFonts w:ascii="Century Gothic" w:hAnsi="Century Gothic"/>
                <w:i w:val="0"/>
                <w:iCs w:val="0"/>
                <w:sz w:val="18"/>
                <w:szCs w:val="18"/>
                <w:lang w:val="es-GT"/>
              </w:rPr>
              <w:t>.</w:t>
            </w:r>
          </w:p>
          <w:p w14:paraId="136E8923" w14:textId="4DF62892" w:rsidR="008B7835" w:rsidRPr="008C6CA9" w:rsidRDefault="00253F0E" w:rsidP="00347453">
            <w:pPr>
              <w:pStyle w:val="Encabezado"/>
              <w:widowControl w:val="0"/>
              <w:numPr>
                <w:ilvl w:val="0"/>
                <w:numId w:val="224"/>
              </w:numPr>
              <w:tabs>
                <w:tab w:val="clear" w:pos="4252"/>
                <w:tab w:val="clear" w:pos="8504"/>
              </w:tabs>
              <w:spacing w:line="276" w:lineRule="auto"/>
              <w:jc w:val="both"/>
              <w:rPr>
                <w:rFonts w:ascii="Century Gothic" w:hAnsi="Century Gothic"/>
                <w:i w:val="0"/>
                <w:iCs w:val="0"/>
                <w:sz w:val="18"/>
                <w:szCs w:val="18"/>
                <w:lang w:val="es-GT"/>
              </w:rPr>
            </w:pPr>
            <w:r w:rsidRPr="008C6CA9">
              <w:rPr>
                <w:rFonts w:ascii="Century Gothic" w:hAnsi="Century Gothic"/>
                <w:i w:val="0"/>
                <w:iCs w:val="0"/>
                <w:sz w:val="18"/>
                <w:szCs w:val="18"/>
                <w:lang w:val="es-GT"/>
              </w:rPr>
              <w:t xml:space="preserve">Participar en la organización de estudios de oferta y demanda laboral para diseño de carreras de acuerdo a las necesidades de formación el mercado laboral.  </w:t>
            </w:r>
          </w:p>
          <w:p w14:paraId="7158529B" w14:textId="77777777" w:rsidR="00253F0E" w:rsidRPr="008C6CA9" w:rsidRDefault="00253F0E" w:rsidP="00347453">
            <w:pPr>
              <w:pStyle w:val="Prrafodelista"/>
              <w:numPr>
                <w:ilvl w:val="0"/>
                <w:numId w:val="22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Desarrollar y atender la adecuada ejecución de las designaciones asignadas por parte del jefe o autoridades inmediatas.</w:t>
            </w:r>
          </w:p>
          <w:p w14:paraId="6465F1DA" w14:textId="77777777" w:rsidR="00253F0E" w:rsidRPr="008C6CA9" w:rsidRDefault="00253F0E" w:rsidP="00347453">
            <w:pPr>
              <w:pStyle w:val="Prrafodelista"/>
              <w:numPr>
                <w:ilvl w:val="0"/>
                <w:numId w:val="224"/>
              </w:numPr>
              <w:autoSpaceDE w:val="0"/>
              <w:autoSpaceDN w:val="0"/>
              <w:adjustRightInd w:val="0"/>
              <w:jc w:val="both"/>
              <w:rPr>
                <w:rFonts w:ascii="Century Gothic" w:eastAsiaTheme="minorHAnsi" w:hAnsi="Century Gothic" w:cs="Century Gothic,Italic"/>
                <w:i w:val="0"/>
                <w:iCs w:val="0"/>
                <w:sz w:val="18"/>
                <w:szCs w:val="18"/>
                <w:lang w:val="es-GT" w:eastAsia="en-US"/>
              </w:rPr>
            </w:pPr>
            <w:r w:rsidRPr="008C6CA9">
              <w:rPr>
                <w:rFonts w:ascii="Century Gothic" w:eastAsiaTheme="minorHAnsi" w:hAnsi="Century Gothic" w:cs="Century Gothic,Italic"/>
                <w:i w:val="0"/>
                <w:iCs w:val="0"/>
                <w:sz w:val="18"/>
                <w:szCs w:val="18"/>
                <w:lang w:val="es-GT" w:eastAsia="en-US"/>
              </w:rPr>
              <w:t>Apoyar en la realización de las acciones establecidas conforme al Plan Operativo Anual -POA- de la institución.</w:t>
            </w:r>
          </w:p>
          <w:p w14:paraId="35FC279D" w14:textId="77777777" w:rsidR="00253F0E" w:rsidRPr="00253F0E" w:rsidRDefault="00253F0E" w:rsidP="003E0EBB">
            <w:pPr>
              <w:pStyle w:val="Encabezado"/>
              <w:widowControl w:val="0"/>
              <w:spacing w:line="276" w:lineRule="auto"/>
              <w:jc w:val="both"/>
              <w:rPr>
                <w:rFonts w:ascii="Century Gothic" w:hAnsi="Century Gothic" w:cs="Arial"/>
                <w:i w:val="0"/>
                <w:sz w:val="18"/>
                <w:szCs w:val="18"/>
                <w:lang w:val="es-GT" w:bidi="ar"/>
              </w:rPr>
            </w:pPr>
          </w:p>
        </w:tc>
      </w:tr>
      <w:tr w:rsidR="00253F0E" w:rsidRPr="00253F0E" w14:paraId="5175D82C"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2FD7B75" w14:textId="50613D64" w:rsidR="00253F0E" w:rsidRPr="00253F0E" w:rsidRDefault="00253F0E" w:rsidP="00347453">
            <w:pPr>
              <w:pStyle w:val="Prrafodelista"/>
              <w:numPr>
                <w:ilvl w:val="0"/>
                <w:numId w:val="190"/>
              </w:numPr>
              <w:jc w:val="both"/>
              <w:textAlignment w:val="center"/>
              <w:rPr>
                <w:rFonts w:ascii="Century Gothic" w:eastAsia="SimSun" w:hAnsi="Century Gothic" w:cs="Arial"/>
                <w:b/>
                <w:i w:val="0"/>
                <w:sz w:val="18"/>
                <w:szCs w:val="18"/>
                <w:lang w:val="es-GT" w:bidi="ar"/>
              </w:rPr>
            </w:pPr>
            <w:r w:rsidRPr="00253F0E">
              <w:rPr>
                <w:rFonts w:ascii="Century Gothic" w:hAnsi="Century Gothic" w:cs="Arial"/>
                <w:b/>
                <w:i w:val="0"/>
                <w:sz w:val="18"/>
                <w:szCs w:val="18"/>
                <w:lang w:bidi="ar"/>
              </w:rPr>
              <w:t>TAREAS PERIÓDICAS</w:t>
            </w:r>
          </w:p>
        </w:tc>
      </w:tr>
      <w:tr w:rsidR="00253F0E" w:rsidRPr="00253F0E" w14:paraId="74877471" w14:textId="77777777" w:rsidTr="002D21B9">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321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tcPr>
          <w:p w14:paraId="30F2F152" w14:textId="77777777" w:rsidR="00253F0E" w:rsidRPr="00EA64DB" w:rsidRDefault="00253F0E" w:rsidP="00347453">
            <w:pPr>
              <w:pStyle w:val="Encabezado"/>
              <w:widowControl w:val="0"/>
              <w:numPr>
                <w:ilvl w:val="0"/>
                <w:numId w:val="19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 xml:space="preserve">Atender y resolver consultas relacionadas con el currículo de las carreras de </w:t>
            </w:r>
            <w:r w:rsidRPr="00EA64DB">
              <w:rPr>
                <w:rFonts w:ascii="Century Gothic" w:hAnsi="Century Gothic" w:cs="Arial"/>
                <w:i w:val="0"/>
                <w:sz w:val="18"/>
                <w:szCs w:val="18"/>
                <w:lang w:val="es-GT"/>
              </w:rPr>
              <w:t>formación técnica vocacional</w:t>
            </w:r>
            <w:r w:rsidRPr="00EA64DB">
              <w:rPr>
                <w:rFonts w:ascii="Century Gothic" w:hAnsi="Century Gothic"/>
                <w:i w:val="0"/>
                <w:sz w:val="18"/>
                <w:szCs w:val="18"/>
                <w:lang w:val="es-GT"/>
              </w:rPr>
              <w:t xml:space="preserve"> y en general para que se implemente en el aula.</w:t>
            </w:r>
          </w:p>
          <w:p w14:paraId="73209F64" w14:textId="777F5695" w:rsidR="00253F0E" w:rsidRPr="00EA64DB" w:rsidRDefault="00253F0E" w:rsidP="00347453">
            <w:pPr>
              <w:pStyle w:val="Encabezado"/>
              <w:widowControl w:val="0"/>
              <w:numPr>
                <w:ilvl w:val="0"/>
                <w:numId w:val="19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 xml:space="preserve">Participar en la planificación de las acciones técnicas del departamento, de acuerdo con las acciones programadas en el POA </w:t>
            </w:r>
          </w:p>
          <w:p w14:paraId="6B298165" w14:textId="4A7B3AC2" w:rsidR="008B7835" w:rsidRPr="00EA64DB" w:rsidRDefault="008B7835" w:rsidP="00347453">
            <w:pPr>
              <w:pStyle w:val="Encabezado"/>
              <w:widowControl w:val="0"/>
              <w:numPr>
                <w:ilvl w:val="0"/>
                <w:numId w:val="19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Participar en comisiones relacionadas con el campo de formación para el trabajo con la finalidad de sistematiza</w:t>
            </w:r>
            <w:r w:rsidR="005E2805" w:rsidRPr="00EA64DB">
              <w:rPr>
                <w:rFonts w:ascii="Century Gothic" w:hAnsi="Century Gothic"/>
                <w:i w:val="0"/>
                <w:sz w:val="18"/>
                <w:szCs w:val="18"/>
                <w:lang w:val="es-GT"/>
              </w:rPr>
              <w:t>r la información de requerimientos de formación en el campo laboral.</w:t>
            </w:r>
          </w:p>
          <w:p w14:paraId="458FBFE8" w14:textId="77777777" w:rsidR="00253F0E" w:rsidRPr="00EA64DB" w:rsidRDefault="00253F0E" w:rsidP="00347453">
            <w:pPr>
              <w:pStyle w:val="Encabezado"/>
              <w:widowControl w:val="0"/>
              <w:numPr>
                <w:ilvl w:val="0"/>
                <w:numId w:val="19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Elaborar informes de los procesos y actividades de acuerdo con los procedimientos establecidos.</w:t>
            </w:r>
          </w:p>
          <w:p w14:paraId="36C1F56F" w14:textId="77777777" w:rsidR="00253F0E" w:rsidRPr="00EA64DB" w:rsidRDefault="00253F0E" w:rsidP="00347453">
            <w:pPr>
              <w:pStyle w:val="Encabezado"/>
              <w:widowControl w:val="0"/>
              <w:numPr>
                <w:ilvl w:val="0"/>
                <w:numId w:val="19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Elaborar dictámenes, opiniones, oficios, providencias e informes relacionadas con el Ciclo Diversificado</w:t>
            </w:r>
          </w:p>
          <w:p w14:paraId="49F1681C" w14:textId="77777777" w:rsidR="00253F0E" w:rsidRPr="00EA64DB" w:rsidRDefault="00253F0E" w:rsidP="00347453">
            <w:pPr>
              <w:pStyle w:val="Encabezado"/>
              <w:widowControl w:val="0"/>
              <w:numPr>
                <w:ilvl w:val="0"/>
                <w:numId w:val="19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Integrar equipos de trabajo para la consecución de los objetivos y metas institucionales o del departamento.</w:t>
            </w:r>
          </w:p>
          <w:p w14:paraId="4D33CA45" w14:textId="54706EEF" w:rsidR="00253F0E" w:rsidRPr="00165549" w:rsidRDefault="00253F0E" w:rsidP="00347453">
            <w:pPr>
              <w:pStyle w:val="Encabezado"/>
              <w:widowControl w:val="0"/>
              <w:numPr>
                <w:ilvl w:val="0"/>
                <w:numId w:val="198"/>
              </w:numPr>
              <w:tabs>
                <w:tab w:val="clear" w:pos="4252"/>
                <w:tab w:val="clear" w:pos="8504"/>
              </w:tabs>
              <w:spacing w:line="276" w:lineRule="auto"/>
              <w:jc w:val="both"/>
              <w:rPr>
                <w:rFonts w:ascii="Century Gothic" w:hAnsi="Century Gothic"/>
                <w:i w:val="0"/>
                <w:sz w:val="18"/>
                <w:szCs w:val="18"/>
                <w:lang w:val="es-GT"/>
              </w:rPr>
            </w:pPr>
            <w:r w:rsidRPr="00EA64DB">
              <w:rPr>
                <w:rFonts w:ascii="Century Gothic" w:hAnsi="Century Gothic"/>
                <w:i w:val="0"/>
                <w:sz w:val="18"/>
                <w:szCs w:val="18"/>
                <w:lang w:val="es-GT"/>
              </w:rPr>
              <w:t>Realizar reuniones de trabajo y capacitaciones relacionadas con el Ciclo Diversificado.</w:t>
            </w:r>
          </w:p>
          <w:p w14:paraId="56E39993" w14:textId="7A760ADF" w:rsidR="00253F0E" w:rsidRPr="002D21B9" w:rsidRDefault="00165549" w:rsidP="00347453">
            <w:pPr>
              <w:pStyle w:val="Encabezado"/>
              <w:widowControl w:val="0"/>
              <w:numPr>
                <w:ilvl w:val="0"/>
                <w:numId w:val="198"/>
              </w:numPr>
              <w:tabs>
                <w:tab w:val="clear" w:pos="4252"/>
                <w:tab w:val="clear" w:pos="8504"/>
              </w:tabs>
              <w:spacing w:line="276" w:lineRule="auto"/>
              <w:jc w:val="both"/>
              <w:rPr>
                <w:rFonts w:ascii="Century Gothic" w:hAnsi="Century Gothic"/>
                <w:i w:val="0"/>
                <w:iCs w:val="0"/>
                <w:sz w:val="18"/>
                <w:szCs w:val="18"/>
                <w:lang w:val="es-ES"/>
              </w:rPr>
            </w:pPr>
            <w:r w:rsidRPr="00C52E1B">
              <w:rPr>
                <w:rFonts w:ascii="Century Gothic" w:hAnsi="Century Gothic"/>
                <w:i w:val="0"/>
                <w:iCs w:val="0"/>
                <w:sz w:val="18"/>
                <w:szCs w:val="18"/>
                <w:lang w:val="es-ES"/>
              </w:rPr>
              <w:t>Realizar las salidas de campo que sean necesarias para garantizar que las atribuciones específicas de la Dirección General de Currículo se lleven a cabo.</w:t>
            </w:r>
          </w:p>
        </w:tc>
      </w:tr>
      <w:tr w:rsidR="00253F0E" w:rsidRPr="00253F0E" w14:paraId="6E243C53"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right w:val="single" w:sz="4" w:space="0" w:color="8EAADB" w:themeColor="accent5" w:themeTint="99"/>
            </w:tcBorders>
            <w:shd w:val="clear" w:color="auto" w:fill="D9E2F3" w:themeFill="accent5" w:themeFillTint="33"/>
          </w:tcPr>
          <w:p w14:paraId="0B8AFD4D" w14:textId="7B83DEFA"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rPr>
              <w:t>TAREAS EVENTUALES</w:t>
            </w:r>
          </w:p>
        </w:tc>
      </w:tr>
      <w:tr w:rsidR="00253F0E" w:rsidRPr="00253F0E" w14:paraId="06B8DAEF" w14:textId="77777777" w:rsidTr="7A3AFE97">
        <w:tblPrEx>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8EAADB" w:themeColor="accent5" w:themeTint="99"/>
              <w:right w:val="single" w:sz="4" w:space="0" w:color="8EAADB" w:themeColor="accent5" w:themeTint="99"/>
            </w:tcBorders>
          </w:tcPr>
          <w:p w14:paraId="7F2B35AF" w14:textId="77777777" w:rsidR="00253F0E" w:rsidRPr="00253F0E" w:rsidRDefault="00253F0E" w:rsidP="00347453">
            <w:pPr>
              <w:pStyle w:val="Encabezado"/>
              <w:widowControl w:val="0"/>
              <w:numPr>
                <w:ilvl w:val="0"/>
                <w:numId w:val="19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Ejecutar las actividades descritas en los procedimientos, instructivos, guías y cualquier otro documento oficial en las que esté involucrado el puesto.  </w:t>
            </w:r>
          </w:p>
          <w:p w14:paraId="37B76C64" w14:textId="77777777" w:rsidR="00253F0E" w:rsidRPr="00253F0E" w:rsidRDefault="00253F0E" w:rsidP="00347453">
            <w:pPr>
              <w:pStyle w:val="Encabezado"/>
              <w:widowControl w:val="0"/>
              <w:numPr>
                <w:ilvl w:val="0"/>
                <w:numId w:val="19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Apoyar administrativamente en diferentes eventos que organiza la institución.</w:t>
            </w:r>
          </w:p>
          <w:p w14:paraId="12C60EE0" w14:textId="77777777" w:rsidR="00253F0E" w:rsidRPr="00253F0E" w:rsidRDefault="00253F0E" w:rsidP="00347453">
            <w:pPr>
              <w:pStyle w:val="Encabezado"/>
              <w:widowControl w:val="0"/>
              <w:numPr>
                <w:ilvl w:val="0"/>
                <w:numId w:val="19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Ejecutar las actividades administrativas inherentes al puesto (atención a usuarios internos y externos, asistencia a reuniones y capacitaciones, correspondencia, archivo entre otras).</w:t>
            </w:r>
          </w:p>
          <w:p w14:paraId="533552FC" w14:textId="77777777" w:rsidR="00253F0E" w:rsidRPr="00253F0E" w:rsidRDefault="00253F0E" w:rsidP="00347453">
            <w:pPr>
              <w:pStyle w:val="Encabezado"/>
              <w:widowControl w:val="0"/>
              <w:numPr>
                <w:ilvl w:val="0"/>
                <w:numId w:val="19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Utilizar el Sistema de Gestión de Calidad para la ejecución de actividades del Departamento.</w:t>
            </w:r>
          </w:p>
          <w:p w14:paraId="3FBD5C72" w14:textId="77DAC21D" w:rsidR="00253F0E" w:rsidRPr="00253F0E" w:rsidRDefault="00253F0E" w:rsidP="00347453">
            <w:pPr>
              <w:pStyle w:val="Encabezado"/>
              <w:widowControl w:val="0"/>
              <w:numPr>
                <w:ilvl w:val="0"/>
                <w:numId w:val="19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 xml:space="preserve">Participar en mesas de trabajo donde represente a la Digecur y/o al Mineduc, </w:t>
            </w:r>
            <w:r w:rsidR="00AE30B3" w:rsidRPr="00253F0E">
              <w:rPr>
                <w:rFonts w:ascii="Century Gothic" w:hAnsi="Century Gothic"/>
                <w:i w:val="0"/>
                <w:sz w:val="18"/>
                <w:szCs w:val="18"/>
                <w:lang w:val="es-GT"/>
              </w:rPr>
              <w:t>de acuerdo co</w:t>
            </w:r>
            <w:r w:rsidR="00AE30B3" w:rsidRPr="00253F0E">
              <w:rPr>
                <w:rFonts w:ascii="Century Gothic" w:hAnsi="Century Gothic"/>
                <w:iCs w:val="0"/>
                <w:sz w:val="18"/>
                <w:szCs w:val="18"/>
                <w:lang w:val="es-GT"/>
              </w:rPr>
              <w:t>n el</w:t>
            </w:r>
            <w:r w:rsidRPr="00253F0E">
              <w:rPr>
                <w:rFonts w:ascii="Century Gothic" w:hAnsi="Century Gothic"/>
                <w:i w:val="0"/>
                <w:sz w:val="18"/>
                <w:szCs w:val="18"/>
                <w:lang w:val="es-GT"/>
              </w:rPr>
              <w:t xml:space="preserve"> nombramiento </w:t>
            </w:r>
            <w:r w:rsidRPr="00253F0E">
              <w:rPr>
                <w:rFonts w:ascii="Century Gothic" w:hAnsi="Century Gothic"/>
                <w:i w:val="0"/>
                <w:sz w:val="18"/>
                <w:szCs w:val="18"/>
                <w:lang w:val="es-GT"/>
              </w:rPr>
              <w:lastRenderedPageBreak/>
              <w:t>correspondiente</w:t>
            </w:r>
          </w:p>
          <w:p w14:paraId="5E906584" w14:textId="77777777" w:rsidR="00253F0E" w:rsidRPr="00253F0E" w:rsidRDefault="00253F0E" w:rsidP="00347453">
            <w:pPr>
              <w:pStyle w:val="Encabezado"/>
              <w:widowControl w:val="0"/>
              <w:numPr>
                <w:ilvl w:val="0"/>
                <w:numId w:val="199"/>
              </w:numPr>
              <w:tabs>
                <w:tab w:val="clear" w:pos="4252"/>
                <w:tab w:val="clear" w:pos="8504"/>
              </w:tabs>
              <w:spacing w:line="276" w:lineRule="auto"/>
              <w:jc w:val="both"/>
              <w:rPr>
                <w:rFonts w:ascii="Century Gothic" w:hAnsi="Century Gothic"/>
                <w:i w:val="0"/>
                <w:sz w:val="18"/>
                <w:szCs w:val="18"/>
                <w:lang w:val="es-GT"/>
              </w:rPr>
            </w:pPr>
            <w:r w:rsidRPr="00253F0E">
              <w:rPr>
                <w:rFonts w:ascii="Century Gothic" w:hAnsi="Century Gothic"/>
                <w:i w:val="0"/>
                <w:sz w:val="18"/>
                <w:szCs w:val="18"/>
                <w:lang w:val="es-GT"/>
              </w:rPr>
              <w:t>Realizar otras tareas asignadas por la autoridad superior inherentes al puesto, o tareas de carácter eventual que no entorpezcan el cumplimiento del propósito principal del puesto y para las cuales la persona posea la competencia.</w:t>
            </w:r>
          </w:p>
          <w:p w14:paraId="64936C91" w14:textId="77777777" w:rsidR="00253F0E" w:rsidRPr="00253F0E" w:rsidRDefault="00253F0E" w:rsidP="003E0EBB">
            <w:pPr>
              <w:pStyle w:val="Encabezado"/>
              <w:widowControl w:val="0"/>
              <w:tabs>
                <w:tab w:val="clear" w:pos="4252"/>
                <w:tab w:val="clear" w:pos="8504"/>
              </w:tabs>
              <w:spacing w:line="276" w:lineRule="auto"/>
              <w:jc w:val="both"/>
              <w:rPr>
                <w:rFonts w:ascii="Century Gothic" w:hAnsi="Century Gothic"/>
                <w:i w:val="0"/>
                <w:sz w:val="18"/>
                <w:szCs w:val="18"/>
                <w:lang w:val="es-GT"/>
              </w:rPr>
            </w:pPr>
          </w:p>
        </w:tc>
      </w:tr>
    </w:tbl>
    <w:tbl>
      <w:tblPr>
        <w:tblStyle w:val="Tablaconcuadrcula3-nfasis5"/>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53F0E" w:rsidRPr="00253F0E" w14:paraId="15993752" w14:textId="77777777" w:rsidTr="003E0EB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CB3B7A5" w14:textId="27120321" w:rsidR="00253F0E" w:rsidRPr="00253F0E" w:rsidRDefault="00253F0E" w:rsidP="00347453">
            <w:pPr>
              <w:pStyle w:val="Prrafodelista"/>
              <w:numPr>
                <w:ilvl w:val="0"/>
                <w:numId w:val="190"/>
              </w:numPr>
              <w:jc w:val="both"/>
              <w:textAlignment w:val="center"/>
              <w:rPr>
                <w:rFonts w:ascii="Century Gothic" w:eastAsia="SimSun" w:hAnsi="Century Gothic" w:cs="Arial"/>
                <w:i w:val="0"/>
                <w:sz w:val="18"/>
                <w:szCs w:val="18"/>
                <w:lang w:val="es-GT" w:bidi="ar"/>
              </w:rPr>
            </w:pPr>
            <w:r w:rsidRPr="00253F0E">
              <w:rPr>
                <w:rFonts w:ascii="Century Gothic" w:eastAsia="SimSun" w:hAnsi="Century Gothic" w:cs="Arial"/>
                <w:i w:val="0"/>
                <w:sz w:val="18"/>
                <w:szCs w:val="18"/>
                <w:lang w:val="es-GT" w:bidi="ar"/>
              </w:rPr>
              <w:lastRenderedPageBreak/>
              <w:t>UBICACIÓN DEL PUESTO</w:t>
            </w:r>
          </w:p>
        </w:tc>
      </w:tr>
      <w:tr w:rsidR="00253F0E" w:rsidRPr="00253F0E" w14:paraId="44F096C1" w14:textId="77777777" w:rsidTr="003E0EBB">
        <w:trPr>
          <w:cnfStyle w:val="000000100000" w:firstRow="0" w:lastRow="0" w:firstColumn="0" w:lastColumn="0" w:oddVBand="0" w:evenVBand="0" w:oddHBand="1" w:evenHBand="0" w:firstRowFirstColumn="0" w:firstRowLastColumn="0" w:lastRowFirstColumn="0" w:lastRowLastColumn="0"/>
          <w:trHeight w:val="332"/>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1EBFA5D" w14:textId="6B143ACB" w:rsidR="00253F0E" w:rsidRPr="00253F0E" w:rsidRDefault="00253F0E" w:rsidP="003E0EBB">
            <w:pPr>
              <w:jc w:val="both"/>
              <w:textAlignment w:val="center"/>
              <w:rPr>
                <w:rFonts w:ascii="Century Gothic" w:hAnsi="Century Gothic"/>
                <w:i w:val="0"/>
                <w:sz w:val="18"/>
                <w:szCs w:val="18"/>
                <w:lang w:val="es-GT"/>
              </w:rPr>
            </w:pPr>
            <w:r w:rsidRPr="00253F0E">
              <w:rPr>
                <w:rFonts w:ascii="Century Gothic" w:hAnsi="Century Gothic"/>
                <w:i w:val="0"/>
                <w:sz w:val="18"/>
                <w:szCs w:val="18"/>
                <w:lang w:val="es-GT"/>
              </w:rPr>
              <w:t xml:space="preserve">El puesto de trabajo se ubica en el </w:t>
            </w:r>
            <w:r w:rsidRPr="00253F0E">
              <w:rPr>
                <w:rFonts w:ascii="Century Gothic" w:hAnsi="Century Gothic" w:cs="Arial"/>
                <w:i w:val="0"/>
                <w:sz w:val="18"/>
                <w:szCs w:val="18"/>
                <w:lang w:val="es-GT"/>
              </w:rPr>
              <w:t xml:space="preserve">Departamento de Nivel Medio, </w:t>
            </w:r>
            <w:r w:rsidR="005E2805">
              <w:rPr>
                <w:rFonts w:ascii="Century Gothic" w:hAnsi="Century Gothic" w:cs="Arial"/>
                <w:i w:val="0"/>
                <w:sz w:val="18"/>
                <w:szCs w:val="18"/>
                <w:lang w:val="es-GT"/>
              </w:rPr>
              <w:t xml:space="preserve">Ciclo </w:t>
            </w:r>
            <w:r w:rsidRPr="00253F0E">
              <w:rPr>
                <w:rFonts w:ascii="Century Gothic" w:hAnsi="Century Gothic" w:cs="Arial"/>
                <w:i w:val="0"/>
                <w:sz w:val="18"/>
                <w:szCs w:val="18"/>
                <w:lang w:val="es-GT"/>
              </w:rPr>
              <w:t>Diversificado.</w:t>
            </w:r>
          </w:p>
        </w:tc>
      </w:tr>
      <w:tr w:rsidR="00253F0E" w:rsidRPr="00253F0E" w14:paraId="5622FA9B"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CD44334" w14:textId="4A261239"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SUPERVISIÓN</w:t>
            </w:r>
          </w:p>
        </w:tc>
      </w:tr>
      <w:tr w:rsidR="00253F0E" w:rsidRPr="00253F0E" w14:paraId="672E8B35"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F4E88C"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N/A</w:t>
            </w:r>
          </w:p>
          <w:p w14:paraId="4C8A0D56"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2B86988"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F9F70D4" w14:textId="61885009" w:rsidR="00253F0E" w:rsidRPr="009E68A4" w:rsidRDefault="00253F0E" w:rsidP="00347453">
            <w:pPr>
              <w:pStyle w:val="Prrafodelista"/>
              <w:numPr>
                <w:ilvl w:val="0"/>
                <w:numId w:val="190"/>
              </w:numPr>
              <w:jc w:val="both"/>
              <w:textAlignment w:val="center"/>
              <w:rPr>
                <w:rFonts w:ascii="Century Gothic" w:hAnsi="Century Gothic" w:cs="Arial"/>
                <w:b/>
                <w:sz w:val="18"/>
                <w:szCs w:val="18"/>
                <w:lang w:val="es-GT"/>
              </w:rPr>
            </w:pPr>
            <w:r w:rsidRPr="009E68A4">
              <w:rPr>
                <w:rFonts w:ascii="Century Gothic" w:hAnsi="Century Gothic" w:cs="Arial"/>
                <w:b/>
                <w:sz w:val="18"/>
                <w:szCs w:val="18"/>
                <w:lang w:val="es-GT"/>
              </w:rPr>
              <w:t>RESPONSABILIDAD</w:t>
            </w:r>
          </w:p>
        </w:tc>
      </w:tr>
      <w:tr w:rsidR="00253F0E" w:rsidRPr="00253F0E" w14:paraId="4848CFF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B54B4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Responde por el incumplimiento de las tareas asignadas al puesto y las funciones del área a la que pertenece, establecidas en la documentación legal vigente que le concierne.</w:t>
            </w:r>
          </w:p>
          <w:p w14:paraId="211546C6" w14:textId="77777777" w:rsidR="00253F0E" w:rsidRPr="00253F0E" w:rsidRDefault="00253F0E" w:rsidP="003E0EBB">
            <w:pPr>
              <w:jc w:val="both"/>
              <w:textAlignment w:val="center"/>
              <w:rPr>
                <w:rFonts w:ascii="Century Gothic" w:hAnsi="Century Gothic" w:cs="Arial"/>
                <w:b/>
                <w:i w:val="0"/>
                <w:sz w:val="18"/>
                <w:szCs w:val="18"/>
                <w:lang w:val="es-GT"/>
              </w:rPr>
            </w:pPr>
          </w:p>
        </w:tc>
      </w:tr>
      <w:tr w:rsidR="00253F0E" w:rsidRPr="00253F0E" w14:paraId="3CED258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5E9C0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Por el uso cuidado y resguardo del mobiliario y equipo que tiene registrado en la tarjeta de responsabilidad.</w:t>
            </w:r>
          </w:p>
          <w:p w14:paraId="4495ABD0" w14:textId="77777777" w:rsidR="00253F0E" w:rsidRPr="00253F0E" w:rsidRDefault="00253F0E" w:rsidP="003E0EBB">
            <w:pPr>
              <w:pStyle w:val="Prrafodelista"/>
              <w:ind w:left="306"/>
              <w:jc w:val="both"/>
              <w:textAlignment w:val="center"/>
              <w:rPr>
                <w:rFonts w:ascii="Century Gothic" w:hAnsi="Century Gothic" w:cs="Arial"/>
                <w:b/>
                <w:i w:val="0"/>
                <w:sz w:val="18"/>
                <w:szCs w:val="18"/>
                <w:lang w:val="es-GT"/>
              </w:rPr>
            </w:pPr>
          </w:p>
        </w:tc>
      </w:tr>
      <w:tr w:rsidR="00253F0E" w:rsidRPr="00253F0E" w14:paraId="61DF611A"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70C57326" w14:textId="06FB8A96" w:rsidR="00253F0E" w:rsidRPr="009E68A4" w:rsidRDefault="00253F0E" w:rsidP="00347453">
            <w:pPr>
              <w:pStyle w:val="Prrafodelista"/>
              <w:numPr>
                <w:ilvl w:val="0"/>
                <w:numId w:val="190"/>
              </w:numPr>
              <w:jc w:val="both"/>
              <w:textAlignment w:val="center"/>
              <w:rPr>
                <w:rFonts w:ascii="Century Gothic" w:hAnsi="Century Gothic" w:cs="Arial"/>
                <w:b/>
                <w:sz w:val="18"/>
                <w:szCs w:val="18"/>
                <w:lang w:val="es-GT"/>
              </w:rPr>
            </w:pPr>
            <w:r w:rsidRPr="009E68A4">
              <w:rPr>
                <w:rFonts w:ascii="Century Gothic" w:hAnsi="Century Gothic" w:cs="Arial"/>
                <w:b/>
                <w:sz w:val="18"/>
                <w:szCs w:val="18"/>
                <w:lang w:val="es-GT"/>
              </w:rPr>
              <w:t>RELACIONES LABORALES</w:t>
            </w:r>
          </w:p>
        </w:tc>
      </w:tr>
      <w:tr w:rsidR="00253F0E" w:rsidRPr="00253F0E" w14:paraId="004988A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9D1CA7"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Internas</w:t>
            </w:r>
          </w:p>
        </w:tc>
        <w:tc>
          <w:tcPr>
            <w:tcW w:w="3785" w:type="pct"/>
            <w:tcBorders>
              <w:top w:val="single" w:sz="4" w:space="0" w:color="00B0F0"/>
              <w:left w:val="single" w:sz="4" w:space="0" w:color="00B0F0"/>
              <w:bottom w:val="single" w:sz="4" w:space="0" w:color="00B0F0"/>
            </w:tcBorders>
            <w:shd w:val="clear" w:color="auto" w:fill="auto"/>
          </w:tcPr>
          <w:p w14:paraId="13611653"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cs="Arial"/>
                <w:iCs/>
                <w:sz w:val="18"/>
                <w:szCs w:val="18"/>
                <w:lang w:val="es-GT"/>
              </w:rPr>
              <w:t>DIGECADE, DIGEBI, DIGEESP, DIGEACE, DIGEDUCA, DIGEMOCA, DIGEFOCE, DIGEEX, Vicedespacho Técnico, Vicedespacho de Educación Bilingüe e Intercultural, Vicedespacho de Educación Extraescolar y Alternativa.</w:t>
            </w:r>
          </w:p>
          <w:p w14:paraId="0EA237F6" w14:textId="77777777"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7FC71C57"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0B14B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Externas</w:t>
            </w:r>
          </w:p>
        </w:tc>
        <w:tc>
          <w:tcPr>
            <w:tcW w:w="3785" w:type="pct"/>
            <w:tcBorders>
              <w:top w:val="single" w:sz="4" w:space="0" w:color="00B0F0"/>
              <w:left w:val="single" w:sz="4" w:space="0" w:color="00B0F0"/>
              <w:bottom w:val="single" w:sz="4" w:space="0" w:color="00B0F0"/>
            </w:tcBorders>
            <w:shd w:val="clear" w:color="auto" w:fill="auto"/>
          </w:tcPr>
          <w:p w14:paraId="6426082B"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iCs/>
                <w:sz w:val="18"/>
                <w:szCs w:val="18"/>
                <w:lang w:val="es-GT"/>
              </w:rPr>
            </w:pPr>
            <w:r w:rsidRPr="00253F0E">
              <w:rPr>
                <w:rFonts w:ascii="Century Gothic" w:hAnsi="Century Gothic"/>
                <w:iCs/>
                <w:sz w:val="18"/>
                <w:szCs w:val="18"/>
                <w:lang w:val="es-GT"/>
              </w:rPr>
              <w:t>Organizaciones gubernamentales y no gubernamentales, centros educativos, universidades, cooperación nacional e internacional, entre otros.</w:t>
            </w:r>
          </w:p>
          <w:p w14:paraId="22144C7D"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089910B5"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14973A02" w14:textId="77777777" w:rsidR="00253F0E" w:rsidRPr="00253F0E" w:rsidRDefault="00253F0E" w:rsidP="00347453">
            <w:pPr>
              <w:pStyle w:val="Prrafodelista"/>
              <w:numPr>
                <w:ilvl w:val="0"/>
                <w:numId w:val="190"/>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LUGAR DE TRABAJO</w:t>
            </w:r>
          </w:p>
        </w:tc>
      </w:tr>
      <w:tr w:rsidR="00253F0E" w:rsidRPr="00253F0E" w14:paraId="13BFF5E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22A925" w14:textId="4DAD9A56"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El puesto de trabajo se ubica en la Dirección General de Currículo -DIGECUR-</w:t>
            </w:r>
            <w:r w:rsidR="00AC4242">
              <w:rPr>
                <w:rFonts w:ascii="Century Gothic" w:hAnsi="Century Gothic" w:cs="Arial"/>
                <w:i w:val="0"/>
                <w:sz w:val="18"/>
                <w:szCs w:val="18"/>
                <w:lang w:val="es-GT"/>
              </w:rPr>
              <w:t>.</w:t>
            </w:r>
          </w:p>
        </w:tc>
      </w:tr>
      <w:tr w:rsidR="00253F0E" w:rsidRPr="00253F0E" w14:paraId="779123A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hemeFill="accent5" w:themeFillTint="33"/>
          </w:tcPr>
          <w:p w14:paraId="4648F2A3" w14:textId="77777777"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JORNADA DE TRABAJO</w:t>
            </w:r>
          </w:p>
        </w:tc>
      </w:tr>
      <w:tr w:rsidR="00253F0E" w:rsidRPr="00253F0E" w14:paraId="6286EC73"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112EE9" w14:textId="4F10B734"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La jornada de trabajo es </w:t>
            </w:r>
            <w:r w:rsidR="00B418EE">
              <w:rPr>
                <w:rFonts w:ascii="Century Gothic" w:hAnsi="Century Gothic" w:cs="Arial"/>
                <w:i w:val="0"/>
                <w:sz w:val="18"/>
                <w:szCs w:val="18"/>
                <w:lang w:val="es-GT"/>
              </w:rPr>
              <w:t>Diurna</w:t>
            </w:r>
            <w:r w:rsidRPr="00253F0E">
              <w:rPr>
                <w:rFonts w:ascii="Century Gothic" w:hAnsi="Century Gothic" w:cs="Arial"/>
                <w:i w:val="0"/>
                <w:sz w:val="18"/>
                <w:szCs w:val="18"/>
                <w:lang w:val="es-GT"/>
              </w:rPr>
              <w:t>, de lunes a viernes de 9:00 a 17:30 horas</w:t>
            </w:r>
          </w:p>
          <w:p w14:paraId="2C415C84"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781C2EEA"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D29CFF7" w14:textId="77777777"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RIESGOS EN EL TRABAJO</w:t>
            </w:r>
          </w:p>
        </w:tc>
      </w:tr>
      <w:tr w:rsidR="00253F0E" w:rsidRPr="00253F0E" w14:paraId="53BF6084"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40AE55"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Se derivan por el incumplimiento de sus funciones, afectando el cumplimiento de las metas y objetivos del departamento de Nivel Medio, Ciclo Diversificado.</w:t>
            </w:r>
          </w:p>
          <w:p w14:paraId="086CDF4E"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7C19175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6FE69618" w14:textId="77777777"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CONSECUENCIAS EN EL TRABAJO</w:t>
            </w:r>
          </w:p>
        </w:tc>
      </w:tr>
      <w:tr w:rsidR="00253F0E" w:rsidRPr="00253F0E" w14:paraId="532A3930"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A26CB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 xml:space="preserve">Se derivan por el incumplimiento de sus funciones, afectando los intereses de la Institución, lo que provoca desconfianza y falta de credibilidad en los procesos de trabajo y los servicios a la comunidad educativa. </w:t>
            </w:r>
          </w:p>
          <w:p w14:paraId="17312377"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A26367F"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15E0BFAE" w14:textId="77777777"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ESFUERZO EN EL TRABAJO</w:t>
            </w:r>
          </w:p>
        </w:tc>
      </w:tr>
      <w:tr w:rsidR="00253F0E" w:rsidRPr="00253F0E" w14:paraId="1FB2037C" w14:textId="77777777" w:rsidTr="003E0EBB">
        <w:trPr>
          <w:cnfStyle w:val="000000100000" w:firstRow="0" w:lastRow="0" w:firstColumn="0" w:lastColumn="0" w:oddVBand="0" w:evenVBand="0" w:oddHBand="1"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05A07E"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DEAF35E"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s="Century Gothic"/>
                <w:iCs/>
                <w:sz w:val="18"/>
                <w:szCs w:val="18"/>
                <w:lang w:eastAsia="en-US"/>
              </w:rPr>
            </w:pPr>
            <w:r w:rsidRPr="00253F0E">
              <w:rPr>
                <w:rFonts w:ascii="Century Gothic" w:eastAsia="Century Gothic" w:hAnsi="Century Gothic" w:cs="Century Gothic"/>
                <w:iCs/>
                <w:sz w:val="18"/>
                <w:szCs w:val="18"/>
                <w:lang w:val="es-GT"/>
              </w:rPr>
              <w:t xml:space="preserve">Por el tipo de trabajo se requiere un 95% de esfuerzo mental, exige concentración constante para aplicar conocimientos y habilidades para del diseño curricular del área, </w:t>
            </w:r>
            <w:r w:rsidRPr="00253F0E">
              <w:rPr>
                <w:rFonts w:ascii="Century Gothic" w:eastAsiaTheme="minorHAnsi" w:hAnsi="Century Gothic" w:cs="Century Gothic"/>
                <w:iCs/>
                <w:sz w:val="18"/>
                <w:szCs w:val="18"/>
                <w:lang w:eastAsia="en-US"/>
              </w:rPr>
              <w:t>así como para la emisión y revisión de documentos y materiales que se elaboran en el mismo.</w:t>
            </w:r>
          </w:p>
          <w:p w14:paraId="09871EB7"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01676AB3" w14:textId="77777777" w:rsidTr="003E0EBB">
        <w:trPr>
          <w:trHeight w:val="76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3C7DF2"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AB874D9" w14:textId="644D1A88"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r w:rsidRPr="00253F0E">
              <w:rPr>
                <w:rFonts w:ascii="Century Gothic" w:hAnsi="Century Gothic"/>
                <w:iCs/>
                <w:sz w:val="18"/>
                <w:szCs w:val="18"/>
                <w:lang w:val="es-GT"/>
              </w:rPr>
              <w:t xml:space="preserve">El esfuerzo físico que requiere el puesto de trabajo es de un 5%, ya que la mayoría del tiempo realiza sus tareas </w:t>
            </w:r>
            <w:r w:rsidR="00ED5B03">
              <w:rPr>
                <w:rFonts w:ascii="Century Gothic" w:hAnsi="Century Gothic"/>
                <w:iCs/>
                <w:sz w:val="18"/>
                <w:szCs w:val="18"/>
                <w:lang w:val="es-GT"/>
              </w:rPr>
              <w:t>sentado</w:t>
            </w:r>
            <w:r w:rsidRPr="00253F0E">
              <w:rPr>
                <w:rFonts w:ascii="Century Gothic" w:hAnsi="Century Gothic"/>
                <w:iCs/>
                <w:sz w:val="18"/>
                <w:szCs w:val="18"/>
                <w:lang w:val="es-GT"/>
              </w:rPr>
              <w:t>.</w:t>
            </w:r>
          </w:p>
        </w:tc>
      </w:tr>
      <w:tr w:rsidR="00253F0E" w:rsidRPr="00253F0E" w14:paraId="5DE2C4E8"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7774FB8A" w14:textId="77777777" w:rsidR="00253F0E" w:rsidRPr="00253F0E" w:rsidRDefault="00253F0E" w:rsidP="003E0EBB">
            <w:pPr>
              <w:pStyle w:val="Prrafodelista"/>
              <w:ind w:left="306"/>
              <w:jc w:val="center"/>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Perfil del puesto</w:t>
            </w:r>
          </w:p>
        </w:tc>
      </w:tr>
      <w:tr w:rsidR="00253F0E" w:rsidRPr="00253F0E" w14:paraId="6F9986FE"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5FA8F3B0" w14:textId="77777777" w:rsidR="00253F0E" w:rsidRPr="00253F0E" w:rsidRDefault="00253F0E" w:rsidP="00347453">
            <w:pPr>
              <w:pStyle w:val="Prrafodelista"/>
              <w:numPr>
                <w:ilvl w:val="0"/>
                <w:numId w:val="190"/>
              </w:numPr>
              <w:jc w:val="both"/>
              <w:textAlignment w:val="center"/>
              <w:rPr>
                <w:rFonts w:ascii="Century Gothic" w:eastAsia="SimSun" w:hAnsi="Century Gothic" w:cs="Arial"/>
                <w:b/>
                <w:i w:val="0"/>
                <w:sz w:val="18"/>
                <w:szCs w:val="18"/>
                <w:lang w:val="es-GT" w:bidi="ar"/>
              </w:rPr>
            </w:pPr>
            <w:r w:rsidRPr="00253F0E">
              <w:rPr>
                <w:rFonts w:ascii="Century Gothic" w:eastAsia="SimSun" w:hAnsi="Century Gothic" w:cs="Arial"/>
                <w:b/>
                <w:i w:val="0"/>
                <w:sz w:val="18"/>
                <w:szCs w:val="18"/>
                <w:lang w:val="es-GT" w:bidi="ar"/>
              </w:rPr>
              <w:t>EDUCACIÓN Y EXPERIENCIA</w:t>
            </w:r>
          </w:p>
        </w:tc>
      </w:tr>
      <w:tr w:rsidR="00253F0E" w:rsidRPr="00253F0E" w14:paraId="38459F8E"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FDCB93A"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tcPr>
          <w:p w14:paraId="01BAE920" w14:textId="0220690C" w:rsidR="00253F0E" w:rsidRPr="00253F0E" w:rsidRDefault="00253F0E" w:rsidP="003E0EBB">
            <w:pPr>
              <w:cnfStyle w:val="000000100000" w:firstRow="0" w:lastRow="0" w:firstColumn="0" w:lastColumn="0" w:oddVBand="0" w:evenVBand="0" w:oddHBand="1" w:evenHBand="0" w:firstRowFirstColumn="0" w:firstRowLastColumn="0" w:lastRowFirstColumn="0" w:lastRowLastColumn="0"/>
              <w:rPr>
                <w:rFonts w:ascii="Century Gothic" w:hAnsi="Century Gothic" w:cs="Arial"/>
                <w:iCs/>
                <w:color w:val="000000"/>
                <w:sz w:val="18"/>
                <w:szCs w:val="18"/>
              </w:rPr>
            </w:pPr>
            <w:r w:rsidRPr="00253F0E">
              <w:rPr>
                <w:rFonts w:ascii="Century Gothic" w:hAnsi="Century Gothic" w:cs="Arial"/>
                <w:iCs/>
                <w:color w:val="000000" w:themeColor="text1"/>
                <w:sz w:val="18"/>
                <w:szCs w:val="18"/>
              </w:rPr>
              <w:t>Acreditar título universitario a nivel licenciatura en una carrera afín al puesto.  Seis meses de experiencia como Asesor Profesional Especializado I</w:t>
            </w:r>
            <w:r w:rsidR="005E2805">
              <w:rPr>
                <w:rFonts w:ascii="Century Gothic" w:hAnsi="Century Gothic" w:cs="Arial"/>
                <w:iCs/>
                <w:color w:val="000000" w:themeColor="text1"/>
                <w:sz w:val="18"/>
                <w:szCs w:val="18"/>
              </w:rPr>
              <w:t>I</w:t>
            </w:r>
            <w:r w:rsidRPr="00253F0E">
              <w:rPr>
                <w:rFonts w:ascii="Century Gothic" w:hAnsi="Century Gothic" w:cs="Arial"/>
                <w:iCs/>
                <w:color w:val="000000" w:themeColor="text1"/>
                <w:sz w:val="18"/>
                <w:szCs w:val="18"/>
              </w:rPr>
              <w:t xml:space="preserve"> y ser colegiado activo.</w:t>
            </w:r>
          </w:p>
          <w:p w14:paraId="7A8E1842" w14:textId="77777777" w:rsidR="00253F0E" w:rsidRPr="00253F0E" w:rsidRDefault="00253F0E" w:rsidP="003E0EB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Cs/>
                <w:sz w:val="18"/>
                <w:szCs w:val="18"/>
                <w:lang w:val="es-GT"/>
              </w:rPr>
            </w:pPr>
          </w:p>
        </w:tc>
      </w:tr>
      <w:tr w:rsidR="00253F0E" w:rsidRPr="00253F0E" w14:paraId="21D5AC50"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06D3A4"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tcPr>
          <w:p w14:paraId="3AF2183D" w14:textId="57171481" w:rsidR="00253F0E" w:rsidRPr="00253F0E" w:rsidRDefault="00253F0E" w:rsidP="003E0EB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Cs/>
                <w:color w:val="000000" w:themeColor="text1"/>
                <w:sz w:val="18"/>
                <w:szCs w:val="18"/>
              </w:rPr>
            </w:pPr>
            <w:r w:rsidRPr="00253F0E">
              <w:rPr>
                <w:rFonts w:ascii="Century Gothic" w:hAnsi="Century Gothic" w:cs="Arial"/>
                <w:iCs/>
                <w:color w:val="000000" w:themeColor="text1"/>
                <w:sz w:val="18"/>
                <w:szCs w:val="18"/>
              </w:rPr>
              <w:t>Acreditar título universitario a nivel de licenciatura en la carrera profesional que el puesto requiera</w:t>
            </w:r>
            <w:r w:rsidRPr="0032458B">
              <w:rPr>
                <w:rFonts w:ascii="Century Gothic" w:hAnsi="Century Gothic" w:cs="Arial"/>
                <w:iCs/>
                <w:color w:val="000000" w:themeColor="text1"/>
                <w:sz w:val="18"/>
                <w:szCs w:val="18"/>
              </w:rPr>
              <w:t xml:space="preserve">. </w:t>
            </w:r>
            <w:r w:rsidR="005E2805" w:rsidRPr="0032458B">
              <w:rPr>
                <w:rFonts w:ascii="Century Gothic" w:hAnsi="Century Gothic" w:cs="Arial"/>
                <w:iCs/>
                <w:color w:val="000000" w:themeColor="text1"/>
                <w:sz w:val="18"/>
                <w:szCs w:val="18"/>
              </w:rPr>
              <w:t>Seis</w:t>
            </w:r>
            <w:r w:rsidRPr="0032458B">
              <w:rPr>
                <w:rFonts w:ascii="Century Gothic" w:hAnsi="Century Gothic" w:cs="Arial"/>
                <w:iCs/>
                <w:color w:val="000000" w:themeColor="text1"/>
                <w:sz w:val="18"/>
                <w:szCs w:val="18"/>
              </w:rPr>
              <w:t xml:space="preserve"> añ</w:t>
            </w:r>
            <w:r w:rsidRPr="00253F0E">
              <w:rPr>
                <w:rFonts w:ascii="Century Gothic" w:hAnsi="Century Gothic" w:cs="Arial"/>
                <w:iCs/>
                <w:color w:val="000000" w:themeColor="text1"/>
                <w:sz w:val="18"/>
                <w:szCs w:val="18"/>
              </w:rPr>
              <w:t>os de experiencia en labores afines y ser colegiado activo.</w:t>
            </w:r>
          </w:p>
          <w:p w14:paraId="7498B7F2" w14:textId="77777777" w:rsidR="00253F0E" w:rsidRPr="00253F0E" w:rsidRDefault="00253F0E" w:rsidP="003E0EB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entury Gothic" w:hAnsi="Century Gothic" w:cs="Arial"/>
                <w:iCs/>
                <w:sz w:val="18"/>
                <w:szCs w:val="18"/>
                <w:lang w:val="es-GT"/>
              </w:rPr>
            </w:pPr>
          </w:p>
        </w:tc>
      </w:tr>
      <w:tr w:rsidR="00253F0E" w:rsidRPr="00253F0E" w14:paraId="4318EED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hemeFill="accent5" w:themeFillTint="33"/>
          </w:tcPr>
          <w:p w14:paraId="1D403409" w14:textId="39FB05F6"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t>CARRERA A</w:t>
            </w:r>
            <w:r w:rsidR="00A14D55">
              <w:rPr>
                <w:rFonts w:ascii="Century Gothic" w:hAnsi="Century Gothic" w:cs="Arial"/>
                <w:b/>
                <w:i w:val="0"/>
                <w:sz w:val="18"/>
                <w:szCs w:val="18"/>
                <w:lang w:val="es-GT"/>
              </w:rPr>
              <w:t>FÍN</w:t>
            </w:r>
          </w:p>
        </w:tc>
      </w:tr>
      <w:tr w:rsidR="00253F0E" w:rsidRPr="00253F0E" w14:paraId="30B85243"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E6796A" w14:textId="60DC2A8A" w:rsidR="005E2805" w:rsidRPr="00253F0E" w:rsidRDefault="0032458B" w:rsidP="005E2805">
            <w:pPr>
              <w:jc w:val="both"/>
              <w:textAlignment w:val="center"/>
              <w:rPr>
                <w:rFonts w:ascii="Century Gothic" w:hAnsi="Century Gothic" w:cs="Arial"/>
                <w:i w:val="0"/>
                <w:sz w:val="18"/>
                <w:szCs w:val="18"/>
                <w:lang w:val="es-GT"/>
              </w:rPr>
            </w:pPr>
            <w:r>
              <w:rPr>
                <w:rFonts w:ascii="Century Gothic" w:hAnsi="Century Gothic" w:cs="Arial"/>
                <w:i w:val="0"/>
                <w:sz w:val="18"/>
                <w:szCs w:val="18"/>
                <w:lang w:val="es-GT"/>
              </w:rPr>
              <w:t xml:space="preserve">Graduado en Ingeniería Industrial (en grado de Licenciatura),  Licenciatura en Administración de Empresas,  </w:t>
            </w:r>
            <w:r w:rsidR="005E2805">
              <w:rPr>
                <w:rFonts w:ascii="Century Gothic" w:hAnsi="Century Gothic" w:cs="Arial"/>
                <w:i w:val="0"/>
                <w:sz w:val="18"/>
                <w:szCs w:val="18"/>
                <w:lang w:val="es-GT"/>
              </w:rPr>
              <w:t xml:space="preserve">Licenciatura en Educación y Emprendimiento, </w:t>
            </w:r>
            <w:r>
              <w:rPr>
                <w:rFonts w:ascii="Century Gothic" w:hAnsi="Century Gothic" w:cs="Arial"/>
                <w:i w:val="0"/>
                <w:sz w:val="18"/>
                <w:szCs w:val="18"/>
                <w:lang w:val="es-GT"/>
              </w:rPr>
              <w:t>L</w:t>
            </w:r>
            <w:r w:rsidR="005E2805">
              <w:rPr>
                <w:rFonts w:ascii="Century Gothic" w:hAnsi="Century Gothic" w:cs="Arial"/>
                <w:i w:val="0"/>
                <w:sz w:val="18"/>
                <w:szCs w:val="18"/>
                <w:lang w:val="es-GT"/>
              </w:rPr>
              <w:t>icenciatura en la Enseñanza de las Ciencias Económico Contable, L</w:t>
            </w:r>
            <w:r w:rsidR="005E2805" w:rsidRPr="00253F0E">
              <w:rPr>
                <w:rFonts w:ascii="Century Gothic" w:hAnsi="Century Gothic" w:cs="Arial"/>
                <w:i w:val="0"/>
                <w:sz w:val="18"/>
                <w:szCs w:val="18"/>
                <w:lang w:val="es-GT"/>
              </w:rPr>
              <w:t xml:space="preserve">icenciatura en </w:t>
            </w:r>
            <w:r w:rsidR="005E2805" w:rsidRPr="00253F0E">
              <w:rPr>
                <w:rFonts w:ascii="Century Gothic" w:hAnsi="Century Gothic" w:cs="Arial"/>
                <w:i w:val="0"/>
                <w:sz w:val="18"/>
                <w:szCs w:val="18"/>
                <w:lang w:val="es-GT"/>
              </w:rPr>
              <w:lastRenderedPageBreak/>
              <w:t>Administración Educativa, Licenciatura en Pedagogía y Administración Educativa, Licenciatura en Pedagogía y Desarrollo Educativo, Licenciatura en Pedagogía y Planificación Curricular, Licenciatura en Educación u otra carrera afín a la naturaleza del puesto.</w:t>
            </w:r>
          </w:p>
          <w:p w14:paraId="02C73E93"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5B14A82B"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2A38AB69" w14:textId="77777777"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253F0E">
              <w:rPr>
                <w:rFonts w:ascii="Century Gothic" w:hAnsi="Century Gothic" w:cs="Arial"/>
                <w:b/>
                <w:i w:val="0"/>
                <w:sz w:val="18"/>
                <w:szCs w:val="18"/>
                <w:lang w:val="es-GT"/>
              </w:rPr>
              <w:lastRenderedPageBreak/>
              <w:t xml:space="preserve"> </w:t>
            </w:r>
            <w:r w:rsidRPr="00D23DC7">
              <w:rPr>
                <w:rFonts w:ascii="Century Gothic" w:eastAsia="SimSun" w:hAnsi="Century Gothic" w:cs="Arial"/>
                <w:b/>
                <w:i w:val="0"/>
                <w:sz w:val="18"/>
                <w:szCs w:val="18"/>
                <w:lang w:val="es-GT" w:bidi="ar"/>
              </w:rPr>
              <w:t>CONOCIMIENTOS</w:t>
            </w:r>
            <w:r w:rsidRPr="00253F0E">
              <w:rPr>
                <w:rFonts w:ascii="Century Gothic" w:hAnsi="Century Gothic" w:cs="Arial"/>
                <w:b/>
                <w:i w:val="0"/>
                <w:sz w:val="18"/>
                <w:szCs w:val="18"/>
                <w:lang w:val="es-GT"/>
              </w:rPr>
              <w:t xml:space="preserve"> ESPECÍFICOS</w:t>
            </w:r>
          </w:p>
        </w:tc>
      </w:tr>
      <w:tr w:rsidR="00253F0E" w:rsidRPr="00253F0E" w14:paraId="7050986D"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846F55"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Experiencia en procesos curriculares y de transformación curricular.</w:t>
            </w:r>
          </w:p>
          <w:p w14:paraId="6DAFF76D" w14:textId="66768392"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Experiencia en procesos pedagógicos, metodológicos y de evaluación de los aprendizajes pertinentes </w:t>
            </w:r>
            <w:r w:rsidR="005E2805">
              <w:rPr>
                <w:rFonts w:ascii="Century Gothic" w:hAnsi="Century Gothic"/>
                <w:i w:val="0"/>
                <w:sz w:val="18"/>
                <w:szCs w:val="18"/>
                <w:lang w:val="es-GT"/>
              </w:rPr>
              <w:t>a la formación para el trabajo</w:t>
            </w:r>
            <w:r w:rsidRPr="00253F0E">
              <w:rPr>
                <w:rFonts w:ascii="Century Gothic" w:hAnsi="Century Gothic"/>
                <w:i w:val="0"/>
                <w:sz w:val="18"/>
                <w:szCs w:val="18"/>
                <w:lang w:val="es-GT"/>
              </w:rPr>
              <w:t xml:space="preserve"> y otras carreras del Ciclo Diversificado.</w:t>
            </w:r>
          </w:p>
          <w:p w14:paraId="12B411DA" w14:textId="600B19C6"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 xml:space="preserve">Conocimiento de legislación </w:t>
            </w:r>
            <w:r w:rsidR="00C52E1B">
              <w:rPr>
                <w:rFonts w:ascii="Century Gothic" w:hAnsi="Century Gothic"/>
                <w:i w:val="0"/>
                <w:sz w:val="18"/>
                <w:szCs w:val="18"/>
                <w:lang w:val="es-GT"/>
              </w:rPr>
              <w:t>nacional,</w:t>
            </w:r>
            <w:r w:rsidRPr="00253F0E">
              <w:rPr>
                <w:rFonts w:ascii="Century Gothic" w:hAnsi="Century Gothic"/>
                <w:i w:val="0"/>
                <w:sz w:val="18"/>
                <w:szCs w:val="18"/>
                <w:lang w:val="es-GT"/>
              </w:rPr>
              <w:t xml:space="preserve"> educativa y laboral. </w:t>
            </w:r>
          </w:p>
          <w:p w14:paraId="211D9869"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 en procesos de formación por competencias y formación para el trabajo.</w:t>
            </w:r>
          </w:p>
          <w:p w14:paraId="076CC12D" w14:textId="77777777" w:rsidR="00253F0E" w:rsidRPr="00253F0E" w:rsidRDefault="00253F0E" w:rsidP="00347453">
            <w:pPr>
              <w:pStyle w:val="Prrafodelista"/>
              <w:numPr>
                <w:ilvl w:val="0"/>
                <w:numId w:val="182"/>
              </w:numPr>
              <w:jc w:val="left"/>
              <w:rPr>
                <w:rFonts w:ascii="Century Gothic" w:hAnsi="Century Gothic"/>
                <w:i w:val="0"/>
                <w:sz w:val="18"/>
                <w:szCs w:val="18"/>
                <w:lang w:val="es-GT"/>
              </w:rPr>
            </w:pPr>
            <w:r w:rsidRPr="00253F0E">
              <w:rPr>
                <w:rFonts w:ascii="Century Gothic" w:hAnsi="Century Gothic"/>
                <w:i w:val="0"/>
                <w:sz w:val="18"/>
                <w:szCs w:val="18"/>
                <w:lang w:val="es-GT"/>
              </w:rPr>
              <w:t>Conocimientos en procesos administrativos.</w:t>
            </w:r>
          </w:p>
          <w:p w14:paraId="723B845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71EC126"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hemeFill="accent5" w:themeFillTint="33"/>
          </w:tcPr>
          <w:p w14:paraId="5EF48EFF" w14:textId="77777777" w:rsidR="00253F0E" w:rsidRPr="00253F0E" w:rsidRDefault="00253F0E" w:rsidP="00347453">
            <w:pPr>
              <w:pStyle w:val="Prrafodelista"/>
              <w:numPr>
                <w:ilvl w:val="0"/>
                <w:numId w:val="190"/>
              </w:numPr>
              <w:jc w:val="both"/>
              <w:textAlignment w:val="center"/>
              <w:rPr>
                <w:rFonts w:ascii="Century Gothic" w:hAnsi="Century Gothic" w:cs="Arial"/>
                <w:b/>
                <w:i w:val="0"/>
                <w:sz w:val="18"/>
                <w:szCs w:val="18"/>
                <w:lang w:val="es-GT"/>
              </w:rPr>
            </w:pPr>
            <w:r w:rsidRPr="00D23DC7">
              <w:rPr>
                <w:rFonts w:ascii="Century Gothic" w:eastAsia="SimSun" w:hAnsi="Century Gothic" w:cs="Arial"/>
                <w:b/>
                <w:i w:val="0"/>
                <w:sz w:val="18"/>
                <w:szCs w:val="18"/>
                <w:lang w:val="es-GT" w:bidi="ar"/>
              </w:rPr>
              <w:t>HABILIDADES</w:t>
            </w:r>
            <w:r w:rsidRPr="00253F0E">
              <w:rPr>
                <w:rFonts w:ascii="Century Gothic" w:hAnsi="Century Gothic" w:cs="Arial"/>
                <w:b/>
                <w:i w:val="0"/>
                <w:sz w:val="18"/>
                <w:szCs w:val="18"/>
                <w:lang w:val="es-GT"/>
              </w:rPr>
              <w:t xml:space="preserve"> Y DESTREZAS</w:t>
            </w:r>
          </w:p>
        </w:tc>
      </w:tr>
      <w:tr w:rsidR="00253F0E" w:rsidRPr="00253F0E" w14:paraId="0351A126"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E4B9F4" w14:textId="77777777"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Comunicación asertiva</w:t>
            </w:r>
          </w:p>
          <w:p w14:paraId="5EBE95BD" w14:textId="77777777"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eastAsia="es-GT"/>
              </w:rPr>
            </w:pPr>
            <w:r w:rsidRPr="00253F0E">
              <w:rPr>
                <w:rFonts w:ascii="Century Gothic" w:hAnsi="Century Gothic" w:cs="Arial"/>
                <w:i w:val="0"/>
                <w:sz w:val="18"/>
                <w:szCs w:val="18"/>
                <w:lang w:val="es-GT" w:eastAsia="es-GT"/>
              </w:rPr>
              <w:t>Trabajo bajo presión,</w:t>
            </w:r>
          </w:p>
          <w:p w14:paraId="5083542B" w14:textId="0EEA36AD"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eastAsia="es-GT"/>
              </w:rPr>
              <w:t xml:space="preserve">Facilidad de expresión asertiva y escucha, </w:t>
            </w:r>
            <w:r w:rsidR="00C52E1B">
              <w:rPr>
                <w:rFonts w:ascii="Century Gothic" w:hAnsi="Century Gothic" w:cs="Arial"/>
                <w:i w:val="0"/>
                <w:sz w:val="18"/>
                <w:szCs w:val="18"/>
                <w:lang w:val="es-GT" w:eastAsia="es-GT"/>
              </w:rPr>
              <w:t>d</w:t>
            </w:r>
            <w:r w:rsidRPr="00253F0E">
              <w:rPr>
                <w:rFonts w:ascii="Century Gothic" w:hAnsi="Century Gothic" w:cs="Arial"/>
                <w:i w:val="0"/>
                <w:sz w:val="18"/>
                <w:szCs w:val="18"/>
                <w:lang w:val="es-GT" w:eastAsia="es-GT"/>
              </w:rPr>
              <w:t>isertación y elocuencia</w:t>
            </w:r>
          </w:p>
          <w:p w14:paraId="5940CDA9" w14:textId="77777777" w:rsidR="00253F0E" w:rsidRPr="00253F0E" w:rsidRDefault="00253F0E" w:rsidP="00347453">
            <w:pPr>
              <w:pStyle w:val="Prrafodelista"/>
              <w:numPr>
                <w:ilvl w:val="0"/>
                <w:numId w:val="174"/>
              </w:numPr>
              <w:jc w:val="left"/>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Liderazgo</w:t>
            </w:r>
          </w:p>
          <w:p w14:paraId="261EB6A5"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2C61F72F"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hemeFill="accent1" w:themeFillTint="33"/>
          </w:tcPr>
          <w:p w14:paraId="6D9FF409" w14:textId="57579263" w:rsidR="00253F0E" w:rsidRPr="00253F0E" w:rsidRDefault="00A14D55" w:rsidP="00347453">
            <w:pPr>
              <w:pStyle w:val="Prrafodelista"/>
              <w:numPr>
                <w:ilvl w:val="0"/>
                <w:numId w:val="190"/>
              </w:numPr>
              <w:jc w:val="both"/>
              <w:textAlignment w:val="center"/>
              <w:rPr>
                <w:rFonts w:ascii="Century Gothic" w:hAnsi="Century Gothic" w:cs="Arial"/>
                <w:i w:val="0"/>
                <w:sz w:val="18"/>
                <w:szCs w:val="18"/>
                <w:lang w:val="es-GT"/>
              </w:rPr>
            </w:pPr>
            <w:r>
              <w:rPr>
                <w:rFonts w:ascii="Century Gothic" w:eastAsia="SimSun" w:hAnsi="Century Gothic" w:cs="Arial"/>
                <w:b/>
                <w:i w:val="0"/>
                <w:sz w:val="18"/>
                <w:szCs w:val="18"/>
                <w:lang w:val="es-GT" w:bidi="ar"/>
              </w:rPr>
              <w:t>ACTITUDINALES</w:t>
            </w:r>
          </w:p>
        </w:tc>
      </w:tr>
      <w:tr w:rsidR="00253F0E" w:rsidRPr="00253F0E" w14:paraId="54E27981"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5547E7F"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Trabajo en equipo</w:t>
            </w:r>
          </w:p>
          <w:p w14:paraId="55859F5C"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Capacidad de organización</w:t>
            </w:r>
          </w:p>
          <w:p w14:paraId="023F625E"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Buenas relaciones interpersonales</w:t>
            </w:r>
          </w:p>
          <w:p w14:paraId="54AD70BC"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Proactividad y creatividad</w:t>
            </w:r>
          </w:p>
          <w:p w14:paraId="1CCACC2B" w14:textId="77777777" w:rsidR="00253F0E" w:rsidRPr="00253F0E" w:rsidRDefault="00253F0E" w:rsidP="00347453">
            <w:pPr>
              <w:pStyle w:val="Prrafodelista"/>
              <w:numPr>
                <w:ilvl w:val="0"/>
                <w:numId w:val="175"/>
              </w:num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Iniciativa</w:t>
            </w:r>
          </w:p>
          <w:p w14:paraId="2B075F5F" w14:textId="77777777" w:rsidR="00253F0E" w:rsidRPr="00253F0E" w:rsidRDefault="00253F0E" w:rsidP="003E0EBB">
            <w:pPr>
              <w:jc w:val="both"/>
              <w:textAlignment w:val="center"/>
              <w:rPr>
                <w:rFonts w:ascii="Century Gothic" w:hAnsi="Century Gothic" w:cs="Arial"/>
                <w:i w:val="0"/>
                <w:sz w:val="18"/>
                <w:szCs w:val="18"/>
                <w:lang w:val="es-GT"/>
              </w:rPr>
            </w:pPr>
          </w:p>
        </w:tc>
      </w:tr>
      <w:tr w:rsidR="00253F0E" w:rsidRPr="00253F0E" w14:paraId="60369B01" w14:textId="77777777" w:rsidTr="003E0EB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hemeFill="accent5" w:themeFillTint="33"/>
          </w:tcPr>
          <w:p w14:paraId="0F5C3A55" w14:textId="1BE0563D" w:rsidR="00253F0E" w:rsidRPr="00253F0E" w:rsidRDefault="00A14D55" w:rsidP="00347453">
            <w:pPr>
              <w:pStyle w:val="Prrafodelista"/>
              <w:numPr>
                <w:ilvl w:val="0"/>
                <w:numId w:val="190"/>
              </w:numPr>
              <w:jc w:val="both"/>
              <w:textAlignment w:val="center"/>
              <w:rPr>
                <w:rFonts w:ascii="Century Gothic" w:eastAsia="SimSun" w:hAnsi="Century Gothic" w:cs="Arial"/>
                <w:b/>
                <w:i w:val="0"/>
                <w:sz w:val="18"/>
                <w:szCs w:val="18"/>
                <w:lang w:val="es-GT" w:bidi="ar"/>
              </w:rPr>
            </w:pPr>
            <w:r>
              <w:rPr>
                <w:rFonts w:ascii="Century Gothic" w:eastAsia="SimSun" w:hAnsi="Century Gothic" w:cs="Arial"/>
                <w:b/>
                <w:i w:val="0"/>
                <w:sz w:val="18"/>
                <w:szCs w:val="18"/>
                <w:lang w:val="es-GT" w:bidi="ar"/>
              </w:rPr>
              <w:t>OTROS REQUERIMIENTOS</w:t>
            </w:r>
          </w:p>
        </w:tc>
      </w:tr>
      <w:tr w:rsidR="00253F0E" w:rsidRPr="00253F0E" w14:paraId="3F28F217" w14:textId="77777777" w:rsidTr="003E0EB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E5642F" w14:textId="77777777" w:rsidR="00253F0E" w:rsidRPr="00253F0E" w:rsidRDefault="00253F0E" w:rsidP="003E0EBB">
            <w:pPr>
              <w:jc w:val="both"/>
              <w:textAlignment w:val="center"/>
              <w:rPr>
                <w:rFonts w:ascii="Century Gothic" w:hAnsi="Century Gothic" w:cs="Arial"/>
                <w:i w:val="0"/>
                <w:sz w:val="18"/>
                <w:szCs w:val="18"/>
                <w:lang w:val="es-GT"/>
              </w:rPr>
            </w:pPr>
            <w:r w:rsidRPr="00253F0E">
              <w:rPr>
                <w:rFonts w:ascii="Century Gothic" w:hAnsi="Century Gothic" w:cs="Arial"/>
                <w:i w:val="0"/>
                <w:sz w:val="18"/>
                <w:szCs w:val="18"/>
                <w:lang w:val="es-GT"/>
              </w:rPr>
              <w:t>Disposición para viajar al interior y exterior del país.</w:t>
            </w:r>
          </w:p>
          <w:p w14:paraId="60412B59" w14:textId="77777777" w:rsidR="00253F0E" w:rsidRPr="00253F0E" w:rsidRDefault="00253F0E" w:rsidP="003E0EBB">
            <w:pPr>
              <w:jc w:val="both"/>
              <w:textAlignment w:val="center"/>
              <w:rPr>
                <w:rFonts w:ascii="Century Gothic" w:hAnsi="Century Gothic" w:cs="Arial"/>
                <w:i w:val="0"/>
                <w:sz w:val="18"/>
                <w:szCs w:val="18"/>
                <w:lang w:val="es-GT"/>
              </w:rPr>
            </w:pPr>
          </w:p>
        </w:tc>
      </w:tr>
    </w:tbl>
    <w:p w14:paraId="2CFBC612" w14:textId="6BA25F37" w:rsidR="00253F0E" w:rsidRDefault="00253F0E" w:rsidP="00F073BA">
      <w:pPr>
        <w:jc w:val="both"/>
        <w:rPr>
          <w:rFonts w:ascii="Century Gothic" w:hAnsi="Century Gothic" w:cs="Arial"/>
          <w:sz w:val="18"/>
          <w:szCs w:val="18"/>
        </w:rPr>
      </w:pPr>
    </w:p>
    <w:p w14:paraId="4F2B9F64" w14:textId="578E9412" w:rsidR="005E2805" w:rsidRDefault="005E2805" w:rsidP="00F073BA">
      <w:pPr>
        <w:jc w:val="both"/>
        <w:rPr>
          <w:rFonts w:ascii="Century Gothic" w:hAnsi="Century Gothic" w:cs="Arial"/>
          <w:sz w:val="18"/>
          <w:szCs w:val="18"/>
        </w:rPr>
      </w:pPr>
    </w:p>
    <w:p w14:paraId="13D36117" w14:textId="2F406E12" w:rsidR="005E2805" w:rsidRDefault="005E2805" w:rsidP="00F073BA">
      <w:pPr>
        <w:jc w:val="both"/>
        <w:rPr>
          <w:rFonts w:ascii="Century Gothic" w:hAnsi="Century Gothic" w:cs="Arial"/>
          <w:sz w:val="18"/>
          <w:szCs w:val="18"/>
        </w:rPr>
      </w:pPr>
    </w:p>
    <w:p w14:paraId="55CB83A7" w14:textId="7B8672B5" w:rsidR="005E2805" w:rsidRDefault="005E2805" w:rsidP="00F073BA">
      <w:pPr>
        <w:jc w:val="both"/>
        <w:rPr>
          <w:rFonts w:ascii="Century Gothic" w:hAnsi="Century Gothic" w:cs="Arial"/>
          <w:sz w:val="18"/>
          <w:szCs w:val="18"/>
        </w:rPr>
      </w:pPr>
    </w:p>
    <w:p w14:paraId="6FEB902C" w14:textId="3B06E318" w:rsidR="005E2805" w:rsidRDefault="005E2805" w:rsidP="00F073BA">
      <w:pPr>
        <w:jc w:val="both"/>
        <w:rPr>
          <w:rFonts w:ascii="Century Gothic" w:hAnsi="Century Gothic" w:cs="Arial"/>
          <w:sz w:val="18"/>
          <w:szCs w:val="18"/>
        </w:rPr>
      </w:pPr>
    </w:p>
    <w:p w14:paraId="1242D3FB" w14:textId="28CB09DE" w:rsidR="005E2805" w:rsidRDefault="005E2805" w:rsidP="00F073BA">
      <w:pPr>
        <w:jc w:val="both"/>
        <w:rPr>
          <w:rFonts w:ascii="Century Gothic" w:hAnsi="Century Gothic" w:cs="Arial"/>
          <w:sz w:val="18"/>
          <w:szCs w:val="18"/>
        </w:rPr>
      </w:pPr>
    </w:p>
    <w:p w14:paraId="104660A5" w14:textId="76F648FE" w:rsidR="005E2805" w:rsidRDefault="005E2805" w:rsidP="00F073BA">
      <w:pPr>
        <w:jc w:val="both"/>
        <w:rPr>
          <w:rFonts w:ascii="Century Gothic" w:hAnsi="Century Gothic" w:cs="Arial"/>
          <w:sz w:val="18"/>
          <w:szCs w:val="18"/>
        </w:rPr>
      </w:pPr>
    </w:p>
    <w:p w14:paraId="615B3B2C" w14:textId="03F9ED6A" w:rsidR="005E2805" w:rsidRDefault="005E2805" w:rsidP="00F073BA">
      <w:pPr>
        <w:jc w:val="both"/>
        <w:rPr>
          <w:rFonts w:ascii="Century Gothic" w:hAnsi="Century Gothic" w:cs="Arial"/>
          <w:sz w:val="18"/>
          <w:szCs w:val="18"/>
        </w:rPr>
      </w:pPr>
    </w:p>
    <w:p w14:paraId="2615BA99" w14:textId="2AA4572D" w:rsidR="005E2805" w:rsidRDefault="005E2805" w:rsidP="00F073BA">
      <w:pPr>
        <w:jc w:val="both"/>
        <w:rPr>
          <w:rFonts w:ascii="Century Gothic" w:hAnsi="Century Gothic" w:cs="Arial"/>
          <w:sz w:val="18"/>
          <w:szCs w:val="18"/>
        </w:rPr>
      </w:pPr>
    </w:p>
    <w:p w14:paraId="7DB119C8" w14:textId="0E3715F4" w:rsidR="005E2805" w:rsidRDefault="005E2805" w:rsidP="00F073BA">
      <w:pPr>
        <w:jc w:val="both"/>
        <w:rPr>
          <w:rFonts w:ascii="Century Gothic" w:hAnsi="Century Gothic" w:cs="Arial"/>
          <w:sz w:val="18"/>
          <w:szCs w:val="18"/>
        </w:rPr>
      </w:pPr>
    </w:p>
    <w:p w14:paraId="7251F4B3" w14:textId="4D2566AC" w:rsidR="005E2805" w:rsidRDefault="005E2805" w:rsidP="00F073BA">
      <w:pPr>
        <w:jc w:val="both"/>
        <w:rPr>
          <w:rFonts w:ascii="Century Gothic" w:hAnsi="Century Gothic" w:cs="Arial"/>
          <w:sz w:val="18"/>
          <w:szCs w:val="18"/>
        </w:rPr>
      </w:pPr>
    </w:p>
    <w:p w14:paraId="2EE0A0D6" w14:textId="7A870F19" w:rsidR="005E2805" w:rsidRDefault="005E2805" w:rsidP="00F073BA">
      <w:pPr>
        <w:jc w:val="both"/>
        <w:rPr>
          <w:rFonts w:ascii="Century Gothic" w:hAnsi="Century Gothic" w:cs="Arial"/>
          <w:sz w:val="18"/>
          <w:szCs w:val="18"/>
        </w:rPr>
      </w:pPr>
    </w:p>
    <w:p w14:paraId="2A5B3EB9" w14:textId="098216CD" w:rsidR="005E2805" w:rsidRDefault="005E2805" w:rsidP="00F073BA">
      <w:pPr>
        <w:jc w:val="both"/>
        <w:rPr>
          <w:rFonts w:ascii="Century Gothic" w:hAnsi="Century Gothic" w:cs="Arial"/>
          <w:sz w:val="18"/>
          <w:szCs w:val="18"/>
        </w:rPr>
      </w:pPr>
    </w:p>
    <w:p w14:paraId="5EB176E9" w14:textId="592BAA93" w:rsidR="005E2805" w:rsidRDefault="005E2805" w:rsidP="00F073BA">
      <w:pPr>
        <w:jc w:val="both"/>
        <w:rPr>
          <w:rFonts w:ascii="Century Gothic" w:hAnsi="Century Gothic" w:cs="Arial"/>
          <w:sz w:val="18"/>
          <w:szCs w:val="18"/>
        </w:rPr>
      </w:pPr>
    </w:p>
    <w:p w14:paraId="7B3BB2C0" w14:textId="3C45586D" w:rsidR="005E2805" w:rsidRDefault="005E2805" w:rsidP="00F073BA">
      <w:pPr>
        <w:jc w:val="both"/>
        <w:rPr>
          <w:rFonts w:ascii="Century Gothic" w:hAnsi="Century Gothic" w:cs="Arial"/>
          <w:sz w:val="18"/>
          <w:szCs w:val="18"/>
        </w:rPr>
      </w:pPr>
    </w:p>
    <w:p w14:paraId="4B5E1DFF" w14:textId="74B195A7" w:rsidR="005E2805" w:rsidRDefault="005E2805" w:rsidP="00F073BA">
      <w:pPr>
        <w:jc w:val="both"/>
        <w:rPr>
          <w:rFonts w:ascii="Century Gothic" w:hAnsi="Century Gothic" w:cs="Arial"/>
          <w:sz w:val="18"/>
          <w:szCs w:val="18"/>
        </w:rPr>
      </w:pPr>
    </w:p>
    <w:p w14:paraId="5BC71596" w14:textId="7F94074F" w:rsidR="005E2805" w:rsidRDefault="005E2805" w:rsidP="00F073BA">
      <w:pPr>
        <w:jc w:val="both"/>
        <w:rPr>
          <w:rFonts w:ascii="Century Gothic" w:hAnsi="Century Gothic" w:cs="Arial"/>
          <w:sz w:val="18"/>
          <w:szCs w:val="18"/>
        </w:rPr>
      </w:pPr>
    </w:p>
    <w:p w14:paraId="6CE97083" w14:textId="528E3385" w:rsidR="005E2805" w:rsidRDefault="005E2805" w:rsidP="00F073BA">
      <w:pPr>
        <w:jc w:val="both"/>
        <w:rPr>
          <w:rFonts w:ascii="Century Gothic" w:hAnsi="Century Gothic" w:cs="Arial"/>
          <w:sz w:val="18"/>
          <w:szCs w:val="18"/>
        </w:rPr>
      </w:pPr>
    </w:p>
    <w:p w14:paraId="345B5EBE" w14:textId="304E684E" w:rsidR="005E2805" w:rsidRDefault="005E2805" w:rsidP="00F073BA">
      <w:pPr>
        <w:jc w:val="both"/>
        <w:rPr>
          <w:rFonts w:ascii="Century Gothic" w:hAnsi="Century Gothic" w:cs="Arial"/>
          <w:sz w:val="18"/>
          <w:szCs w:val="18"/>
        </w:rPr>
      </w:pPr>
    </w:p>
    <w:p w14:paraId="4B04448A" w14:textId="7DC6318E" w:rsidR="005E2805" w:rsidRDefault="005E2805" w:rsidP="00F073BA">
      <w:pPr>
        <w:jc w:val="both"/>
        <w:rPr>
          <w:rFonts w:ascii="Century Gothic" w:hAnsi="Century Gothic" w:cs="Arial"/>
          <w:sz w:val="18"/>
          <w:szCs w:val="18"/>
        </w:rPr>
      </w:pPr>
    </w:p>
    <w:p w14:paraId="3768031B" w14:textId="2C4BF9A7" w:rsidR="005E2805" w:rsidRDefault="005E2805" w:rsidP="00F073BA">
      <w:pPr>
        <w:jc w:val="both"/>
        <w:rPr>
          <w:rFonts w:ascii="Century Gothic" w:hAnsi="Century Gothic" w:cs="Arial"/>
          <w:sz w:val="18"/>
          <w:szCs w:val="18"/>
        </w:rPr>
      </w:pPr>
    </w:p>
    <w:p w14:paraId="79B54325" w14:textId="39DDED95" w:rsidR="005E2805" w:rsidRDefault="005E2805" w:rsidP="00F073BA">
      <w:pPr>
        <w:jc w:val="both"/>
        <w:rPr>
          <w:rFonts w:ascii="Century Gothic" w:hAnsi="Century Gothic" w:cs="Arial"/>
          <w:sz w:val="18"/>
          <w:szCs w:val="18"/>
        </w:rPr>
      </w:pPr>
    </w:p>
    <w:p w14:paraId="11F052CF" w14:textId="4BA59555" w:rsidR="005E2805" w:rsidRDefault="005E2805" w:rsidP="00F073BA">
      <w:pPr>
        <w:jc w:val="both"/>
        <w:rPr>
          <w:rFonts w:ascii="Century Gothic" w:hAnsi="Century Gothic" w:cs="Arial"/>
          <w:sz w:val="18"/>
          <w:szCs w:val="18"/>
        </w:rPr>
      </w:pPr>
    </w:p>
    <w:p w14:paraId="2A5EB852" w14:textId="0ED1DE7C" w:rsidR="005E2805" w:rsidRDefault="005E2805" w:rsidP="00F073BA">
      <w:pPr>
        <w:jc w:val="both"/>
        <w:rPr>
          <w:rFonts w:ascii="Century Gothic" w:hAnsi="Century Gothic" w:cs="Arial"/>
          <w:sz w:val="18"/>
          <w:szCs w:val="18"/>
        </w:rPr>
      </w:pPr>
    </w:p>
    <w:p w14:paraId="2450F378" w14:textId="509913D1" w:rsidR="005E2805" w:rsidRDefault="005E2805" w:rsidP="00F073BA">
      <w:pPr>
        <w:jc w:val="both"/>
        <w:rPr>
          <w:rFonts w:ascii="Century Gothic" w:hAnsi="Century Gothic" w:cs="Arial"/>
          <w:sz w:val="18"/>
          <w:szCs w:val="18"/>
        </w:rPr>
      </w:pPr>
    </w:p>
    <w:p w14:paraId="1B9A0EDF" w14:textId="0039419B" w:rsidR="005E2805" w:rsidRDefault="005E2805" w:rsidP="00F073BA">
      <w:pPr>
        <w:jc w:val="both"/>
        <w:rPr>
          <w:rFonts w:ascii="Century Gothic" w:hAnsi="Century Gothic" w:cs="Arial"/>
          <w:sz w:val="18"/>
          <w:szCs w:val="18"/>
        </w:rPr>
      </w:pPr>
    </w:p>
    <w:p w14:paraId="0B671C13" w14:textId="0DACB742" w:rsidR="005E2805" w:rsidRDefault="005E2805" w:rsidP="00F073BA">
      <w:pPr>
        <w:jc w:val="both"/>
        <w:rPr>
          <w:rFonts w:ascii="Century Gothic" w:hAnsi="Century Gothic" w:cs="Arial"/>
          <w:sz w:val="18"/>
          <w:szCs w:val="18"/>
        </w:rPr>
      </w:pPr>
    </w:p>
    <w:p w14:paraId="35FF14DA" w14:textId="15CFB9AD" w:rsidR="005E2805" w:rsidRDefault="005E2805" w:rsidP="00F073BA">
      <w:pPr>
        <w:jc w:val="both"/>
        <w:rPr>
          <w:rFonts w:ascii="Century Gothic" w:hAnsi="Century Gothic" w:cs="Arial"/>
          <w:sz w:val="18"/>
          <w:szCs w:val="18"/>
        </w:rPr>
      </w:pPr>
    </w:p>
    <w:p w14:paraId="1299F736" w14:textId="2E36D2B1" w:rsidR="005E2805" w:rsidRDefault="00590BEA" w:rsidP="008C6CA9">
      <w:pPr>
        <w:rPr>
          <w:rFonts w:ascii="Century Gothic" w:hAnsi="Century Gothic" w:cs="Arial"/>
          <w:sz w:val="18"/>
          <w:szCs w:val="18"/>
        </w:rPr>
      </w:pPr>
      <w:r>
        <w:rPr>
          <w:rFonts w:ascii="Century Gothic" w:hAnsi="Century Gothic" w:cs="Arial"/>
          <w:sz w:val="18"/>
          <w:szCs w:val="18"/>
        </w:rPr>
        <w:br w:type="page"/>
      </w:r>
    </w:p>
    <w:p w14:paraId="083DAE0A" w14:textId="77777777" w:rsidR="008F0983" w:rsidRPr="00272A5B" w:rsidRDefault="008F0983" w:rsidP="008C6CA9">
      <w:pPr>
        <w:rPr>
          <w:rFonts w:ascii="Century Gothic" w:hAnsi="Century Gothic" w:cs="Arial"/>
          <w:sz w:val="18"/>
          <w:szCs w:val="18"/>
        </w:rPr>
      </w:pPr>
    </w:p>
    <w:p w14:paraId="74C9F9B1" w14:textId="0C309F1D" w:rsidR="00F073BA" w:rsidRPr="00F7598C" w:rsidRDefault="00F073BA" w:rsidP="00F7598C">
      <w:pPr>
        <w:pStyle w:val="Prrafodelista"/>
        <w:numPr>
          <w:ilvl w:val="0"/>
          <w:numId w:val="9"/>
        </w:numPr>
        <w:spacing w:line="360" w:lineRule="auto"/>
        <w:rPr>
          <w:rFonts w:ascii="Cambria" w:hAnsi="Cambria" w:cs="Arial"/>
          <w:b/>
          <w:sz w:val="24"/>
          <w:szCs w:val="22"/>
        </w:rPr>
      </w:pPr>
      <w:r w:rsidRPr="00F7598C">
        <w:rPr>
          <w:rFonts w:ascii="Cambria" w:hAnsi="Cambria" w:cs="Arial"/>
          <w:b/>
          <w:sz w:val="24"/>
          <w:szCs w:val="22"/>
        </w:rPr>
        <w:t>Anexos</w:t>
      </w:r>
    </w:p>
    <w:p w14:paraId="037CEB3F" w14:textId="77777777" w:rsidR="00F073BA" w:rsidRPr="00A404B9" w:rsidRDefault="00F073BA" w:rsidP="00F073BA">
      <w:pPr>
        <w:pStyle w:val="Prrafodelista"/>
        <w:ind w:left="360"/>
        <w:rPr>
          <w:rFonts w:ascii="Arial" w:hAnsi="Arial" w:cs="Arial"/>
          <w:b/>
          <w:sz w:val="22"/>
          <w:szCs w:val="22"/>
        </w:rPr>
      </w:pPr>
    </w:p>
    <w:p w14:paraId="6A5991BF" w14:textId="21B8004D" w:rsidR="00F073BA" w:rsidRPr="00A404B9" w:rsidRDefault="00F7598C" w:rsidP="00F073BA">
      <w:pPr>
        <w:jc w:val="center"/>
        <w:rPr>
          <w:rFonts w:ascii="Arial" w:hAnsi="Arial" w:cs="Arial"/>
          <w:b/>
          <w:sz w:val="22"/>
          <w:szCs w:val="22"/>
        </w:rPr>
      </w:pPr>
      <w:r w:rsidRPr="00A404B9">
        <w:rPr>
          <w:rFonts w:ascii="Arial" w:hAnsi="Arial" w:cs="Arial"/>
          <w:b/>
          <w:sz w:val="22"/>
          <w:szCs w:val="22"/>
        </w:rPr>
        <w:t>Glosario</w:t>
      </w:r>
    </w:p>
    <w:p w14:paraId="09393FA1" w14:textId="77777777" w:rsidR="00F073BA" w:rsidRPr="00A404B9" w:rsidRDefault="00F073BA" w:rsidP="00F073BA">
      <w:pPr>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5"/>
        <w:gridCol w:w="8972"/>
      </w:tblGrid>
      <w:tr w:rsidR="00F073BA" w:rsidRPr="00A404B9" w14:paraId="42047F79" w14:textId="77777777" w:rsidTr="00A404B9">
        <w:trPr>
          <w:cantSplit/>
          <w:trHeight w:val="368"/>
        </w:trPr>
        <w:tc>
          <w:tcPr>
            <w:tcW w:w="2215" w:type="dxa"/>
            <w:vAlign w:val="center"/>
          </w:tcPr>
          <w:p w14:paraId="744AC4E6" w14:textId="77777777" w:rsidR="00F073BA" w:rsidRPr="00A404B9" w:rsidRDefault="00F073BA" w:rsidP="00025D5F">
            <w:pPr>
              <w:spacing w:line="360" w:lineRule="auto"/>
              <w:jc w:val="center"/>
              <w:rPr>
                <w:rFonts w:ascii="Arial" w:hAnsi="Arial" w:cs="Arial"/>
                <w:b/>
                <w:sz w:val="22"/>
                <w:szCs w:val="22"/>
              </w:rPr>
            </w:pPr>
            <w:r w:rsidRPr="00A404B9">
              <w:rPr>
                <w:rFonts w:ascii="Arial" w:hAnsi="Arial" w:cs="Arial"/>
                <w:b/>
                <w:sz w:val="22"/>
                <w:szCs w:val="22"/>
              </w:rPr>
              <w:t>Término</w:t>
            </w:r>
          </w:p>
        </w:tc>
        <w:tc>
          <w:tcPr>
            <w:tcW w:w="8972" w:type="dxa"/>
            <w:vAlign w:val="center"/>
          </w:tcPr>
          <w:p w14:paraId="73709B58" w14:textId="77777777" w:rsidR="00F073BA" w:rsidRPr="00A404B9" w:rsidRDefault="00F073BA" w:rsidP="00025D5F">
            <w:pPr>
              <w:spacing w:line="360" w:lineRule="auto"/>
              <w:jc w:val="center"/>
              <w:rPr>
                <w:rFonts w:ascii="Arial" w:hAnsi="Arial" w:cs="Arial"/>
                <w:b/>
                <w:sz w:val="22"/>
                <w:szCs w:val="22"/>
              </w:rPr>
            </w:pPr>
            <w:r w:rsidRPr="00A404B9">
              <w:rPr>
                <w:rFonts w:ascii="Arial" w:hAnsi="Arial" w:cs="Arial"/>
                <w:b/>
                <w:sz w:val="22"/>
                <w:szCs w:val="22"/>
              </w:rPr>
              <w:t>Descripción</w:t>
            </w:r>
          </w:p>
        </w:tc>
      </w:tr>
      <w:tr w:rsidR="00F073BA" w:rsidRPr="00A404B9" w14:paraId="0059C22A" w14:textId="77777777" w:rsidTr="00A404B9">
        <w:trPr>
          <w:trHeight w:val="397"/>
        </w:trPr>
        <w:tc>
          <w:tcPr>
            <w:tcW w:w="2215" w:type="dxa"/>
          </w:tcPr>
          <w:p w14:paraId="419B0C37" w14:textId="77777777" w:rsidR="00F073BA" w:rsidRPr="00A404B9" w:rsidRDefault="00F073BA" w:rsidP="00025D5F">
            <w:pPr>
              <w:spacing w:line="360" w:lineRule="auto"/>
              <w:rPr>
                <w:rFonts w:ascii="Arial" w:hAnsi="Arial" w:cs="Arial"/>
                <w:sz w:val="22"/>
                <w:szCs w:val="22"/>
              </w:rPr>
            </w:pPr>
            <w:r w:rsidRPr="00A404B9">
              <w:rPr>
                <w:rFonts w:ascii="Arial" w:hAnsi="Arial" w:cs="Arial"/>
                <w:sz w:val="22"/>
                <w:szCs w:val="22"/>
              </w:rPr>
              <w:t>CNB</w:t>
            </w:r>
          </w:p>
        </w:tc>
        <w:tc>
          <w:tcPr>
            <w:tcW w:w="8972" w:type="dxa"/>
          </w:tcPr>
          <w:p w14:paraId="743069DA" w14:textId="77777777" w:rsidR="00F073BA" w:rsidRPr="00A404B9" w:rsidRDefault="00F073BA" w:rsidP="00025D5F">
            <w:pPr>
              <w:spacing w:line="360" w:lineRule="auto"/>
              <w:rPr>
                <w:rFonts w:ascii="Arial" w:hAnsi="Arial" w:cs="Arial"/>
                <w:sz w:val="22"/>
                <w:szCs w:val="22"/>
                <w:lang w:val="es-GT"/>
              </w:rPr>
            </w:pPr>
            <w:r w:rsidRPr="00A404B9">
              <w:rPr>
                <w:rFonts w:ascii="Arial" w:hAnsi="Arial" w:cs="Arial"/>
                <w:sz w:val="22"/>
                <w:szCs w:val="22"/>
                <w:lang w:val="es-GT"/>
              </w:rPr>
              <w:t>Currículo Nacional Base</w:t>
            </w:r>
          </w:p>
        </w:tc>
      </w:tr>
      <w:tr w:rsidR="00F073BA" w:rsidRPr="00A404B9" w14:paraId="0A72EF54" w14:textId="77777777" w:rsidTr="00A404B9">
        <w:trPr>
          <w:trHeight w:val="397"/>
        </w:trPr>
        <w:tc>
          <w:tcPr>
            <w:tcW w:w="2215" w:type="dxa"/>
          </w:tcPr>
          <w:p w14:paraId="0E7A8360" w14:textId="77777777" w:rsidR="00F073BA" w:rsidRPr="00A404B9" w:rsidRDefault="00F073BA" w:rsidP="00025D5F">
            <w:pPr>
              <w:spacing w:line="360" w:lineRule="auto"/>
              <w:rPr>
                <w:rFonts w:ascii="Arial" w:hAnsi="Arial" w:cs="Arial"/>
                <w:sz w:val="22"/>
                <w:szCs w:val="22"/>
              </w:rPr>
            </w:pPr>
            <w:r w:rsidRPr="00A404B9">
              <w:rPr>
                <w:rFonts w:ascii="Arial" w:hAnsi="Arial" w:cs="Arial"/>
                <w:sz w:val="22"/>
                <w:szCs w:val="22"/>
              </w:rPr>
              <w:t>CUR</w:t>
            </w:r>
          </w:p>
        </w:tc>
        <w:tc>
          <w:tcPr>
            <w:tcW w:w="8972" w:type="dxa"/>
          </w:tcPr>
          <w:p w14:paraId="0D0EC39C" w14:textId="77777777" w:rsidR="00F073BA" w:rsidRPr="00A404B9" w:rsidRDefault="00F073BA" w:rsidP="00025D5F">
            <w:pPr>
              <w:spacing w:line="360" w:lineRule="auto"/>
              <w:rPr>
                <w:rFonts w:ascii="Arial" w:hAnsi="Arial" w:cs="Arial"/>
                <w:sz w:val="22"/>
                <w:szCs w:val="22"/>
                <w:lang w:val="es-GT"/>
              </w:rPr>
            </w:pPr>
            <w:r w:rsidRPr="00A404B9">
              <w:rPr>
                <w:rFonts w:ascii="Arial" w:hAnsi="Arial" w:cs="Arial"/>
                <w:sz w:val="22"/>
                <w:szCs w:val="22"/>
                <w:lang w:val="es-GT"/>
              </w:rPr>
              <w:t>Comprobante Único de Registro</w:t>
            </w:r>
          </w:p>
        </w:tc>
      </w:tr>
      <w:tr w:rsidR="00F073BA" w:rsidRPr="00A404B9" w14:paraId="0251FAAB" w14:textId="77777777" w:rsidTr="00A404B9">
        <w:trPr>
          <w:trHeight w:val="368"/>
        </w:trPr>
        <w:tc>
          <w:tcPr>
            <w:tcW w:w="2215" w:type="dxa"/>
          </w:tcPr>
          <w:p w14:paraId="7654234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DAFI</w:t>
            </w:r>
          </w:p>
        </w:tc>
        <w:tc>
          <w:tcPr>
            <w:tcW w:w="8972" w:type="dxa"/>
          </w:tcPr>
          <w:p w14:paraId="14D9CB1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Administración Financiera</w:t>
            </w:r>
          </w:p>
        </w:tc>
      </w:tr>
      <w:tr w:rsidR="00F073BA" w:rsidRPr="00A404B9" w14:paraId="73689BC3" w14:textId="77777777" w:rsidTr="00A404B9">
        <w:trPr>
          <w:trHeight w:val="368"/>
        </w:trPr>
        <w:tc>
          <w:tcPr>
            <w:tcW w:w="2215" w:type="dxa"/>
          </w:tcPr>
          <w:p w14:paraId="12B2C82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DIAJ</w:t>
            </w:r>
          </w:p>
        </w:tc>
        <w:tc>
          <w:tcPr>
            <w:tcW w:w="8972" w:type="dxa"/>
          </w:tcPr>
          <w:p w14:paraId="6FB44FD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Asesoría Jurídica</w:t>
            </w:r>
          </w:p>
        </w:tc>
      </w:tr>
      <w:tr w:rsidR="00F073BA" w:rsidRPr="00A404B9" w14:paraId="20BD0D50" w14:textId="77777777" w:rsidTr="00A404B9">
        <w:trPr>
          <w:trHeight w:val="368"/>
        </w:trPr>
        <w:tc>
          <w:tcPr>
            <w:tcW w:w="2215" w:type="dxa"/>
          </w:tcPr>
          <w:p w14:paraId="0F2C76F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DICOMS</w:t>
            </w:r>
          </w:p>
        </w:tc>
        <w:tc>
          <w:tcPr>
            <w:tcW w:w="8972" w:type="dxa"/>
          </w:tcPr>
          <w:p w14:paraId="37DC7D3B"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Comunicación Social</w:t>
            </w:r>
          </w:p>
        </w:tc>
      </w:tr>
      <w:tr w:rsidR="00F073BA" w:rsidRPr="00A404B9" w14:paraId="6B853BE3" w14:textId="77777777" w:rsidTr="00A404B9">
        <w:trPr>
          <w:trHeight w:val="368"/>
        </w:trPr>
        <w:tc>
          <w:tcPr>
            <w:tcW w:w="2215" w:type="dxa"/>
          </w:tcPr>
          <w:p w14:paraId="0FB4777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DICONIME</w:t>
            </w:r>
          </w:p>
        </w:tc>
        <w:tc>
          <w:tcPr>
            <w:tcW w:w="8972" w:type="dxa"/>
          </w:tcPr>
          <w:p w14:paraId="19584CC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Cooperación Nacional e Internacional</w:t>
            </w:r>
          </w:p>
        </w:tc>
      </w:tr>
      <w:tr w:rsidR="00F073BA" w:rsidRPr="00A404B9" w14:paraId="45015E2D" w14:textId="77777777" w:rsidTr="00A404B9">
        <w:trPr>
          <w:trHeight w:val="368"/>
        </w:trPr>
        <w:tc>
          <w:tcPr>
            <w:tcW w:w="2215" w:type="dxa"/>
          </w:tcPr>
          <w:p w14:paraId="7157610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DIDAI</w:t>
            </w:r>
          </w:p>
        </w:tc>
        <w:tc>
          <w:tcPr>
            <w:tcW w:w="8972" w:type="dxa"/>
          </w:tcPr>
          <w:p w14:paraId="4031792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Auditoría Interna</w:t>
            </w:r>
          </w:p>
        </w:tc>
      </w:tr>
      <w:tr w:rsidR="00F073BA" w:rsidRPr="00A404B9" w14:paraId="3294898D" w14:textId="77777777" w:rsidTr="00A404B9">
        <w:trPr>
          <w:trHeight w:val="368"/>
        </w:trPr>
        <w:tc>
          <w:tcPr>
            <w:tcW w:w="2215" w:type="dxa"/>
          </w:tcPr>
          <w:p w14:paraId="6086C71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DIDECO</w:t>
            </w:r>
          </w:p>
        </w:tc>
        <w:tc>
          <w:tcPr>
            <w:tcW w:w="8972" w:type="dxa"/>
          </w:tcPr>
          <w:p w14:paraId="2D9119B9"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 xml:space="preserve">Dirección de Adquisiciones y Contrataciones </w:t>
            </w:r>
          </w:p>
        </w:tc>
      </w:tr>
      <w:tr w:rsidR="00F073BA" w:rsidRPr="00A404B9" w14:paraId="49EE614F" w14:textId="77777777" w:rsidTr="00A404B9">
        <w:trPr>
          <w:trHeight w:val="368"/>
        </w:trPr>
        <w:tc>
          <w:tcPr>
            <w:tcW w:w="2215" w:type="dxa"/>
          </w:tcPr>
          <w:p w14:paraId="076DBAA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DIDEDUC</w:t>
            </w:r>
          </w:p>
        </w:tc>
        <w:tc>
          <w:tcPr>
            <w:tcW w:w="8972" w:type="dxa"/>
          </w:tcPr>
          <w:p w14:paraId="179F00C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Departamental de Educación</w:t>
            </w:r>
          </w:p>
        </w:tc>
      </w:tr>
      <w:tr w:rsidR="00F073BA" w:rsidRPr="00A404B9" w14:paraId="151FB28E" w14:textId="77777777" w:rsidTr="00A404B9">
        <w:trPr>
          <w:trHeight w:val="368"/>
        </w:trPr>
        <w:tc>
          <w:tcPr>
            <w:tcW w:w="2215" w:type="dxa"/>
          </w:tcPr>
          <w:p w14:paraId="5917ED5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DIDEFI</w:t>
            </w:r>
          </w:p>
        </w:tc>
        <w:tc>
          <w:tcPr>
            <w:tcW w:w="8972" w:type="dxa"/>
          </w:tcPr>
          <w:p w14:paraId="05F7F93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Desarrollo y Fortalecimiento Institucional</w:t>
            </w:r>
          </w:p>
        </w:tc>
      </w:tr>
      <w:tr w:rsidR="00F073BA" w:rsidRPr="00A404B9" w14:paraId="0F8D6D0C" w14:textId="77777777" w:rsidTr="00A404B9">
        <w:trPr>
          <w:trHeight w:val="368"/>
        </w:trPr>
        <w:tc>
          <w:tcPr>
            <w:tcW w:w="2215" w:type="dxa"/>
          </w:tcPr>
          <w:p w14:paraId="7C11BEAF"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DIDEMAG</w:t>
            </w:r>
          </w:p>
        </w:tc>
        <w:tc>
          <w:tcPr>
            <w:tcW w:w="8972" w:type="dxa"/>
          </w:tcPr>
          <w:p w14:paraId="4FCD3C4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Desarrollo Magisterial</w:t>
            </w:r>
          </w:p>
        </w:tc>
      </w:tr>
      <w:tr w:rsidR="00F073BA" w:rsidRPr="00A404B9" w14:paraId="2866E6D2" w14:textId="77777777" w:rsidTr="00A404B9">
        <w:trPr>
          <w:trHeight w:val="368"/>
        </w:trPr>
        <w:tc>
          <w:tcPr>
            <w:tcW w:w="2215" w:type="dxa"/>
          </w:tcPr>
          <w:p w14:paraId="3F9D1A4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DIGEACE</w:t>
            </w:r>
          </w:p>
        </w:tc>
        <w:tc>
          <w:tcPr>
            <w:tcW w:w="8972" w:type="dxa"/>
          </w:tcPr>
          <w:p w14:paraId="090538F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Acreditación y Certificación</w:t>
            </w:r>
          </w:p>
        </w:tc>
      </w:tr>
      <w:tr w:rsidR="00F073BA" w:rsidRPr="00A404B9" w14:paraId="18109815" w14:textId="77777777" w:rsidTr="00A404B9">
        <w:trPr>
          <w:trHeight w:val="368"/>
        </w:trPr>
        <w:tc>
          <w:tcPr>
            <w:tcW w:w="2215" w:type="dxa"/>
          </w:tcPr>
          <w:p w14:paraId="0EB1DBA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DIGEBI</w:t>
            </w:r>
          </w:p>
          <w:p w14:paraId="5843AB6B" w14:textId="77777777" w:rsidR="00F073BA" w:rsidRPr="00A404B9" w:rsidRDefault="00F073BA" w:rsidP="00025D5F">
            <w:pPr>
              <w:rPr>
                <w:rFonts w:ascii="Arial" w:hAnsi="Arial" w:cs="Arial"/>
                <w:color w:val="000000"/>
                <w:sz w:val="22"/>
                <w:szCs w:val="22"/>
              </w:rPr>
            </w:pPr>
          </w:p>
        </w:tc>
        <w:tc>
          <w:tcPr>
            <w:tcW w:w="8972" w:type="dxa"/>
          </w:tcPr>
          <w:p w14:paraId="37141258"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Bilingüe e Intercultural</w:t>
            </w:r>
          </w:p>
        </w:tc>
      </w:tr>
      <w:tr w:rsidR="00F073BA" w:rsidRPr="00A404B9" w14:paraId="0594B234" w14:textId="77777777" w:rsidTr="00A404B9">
        <w:trPr>
          <w:trHeight w:val="368"/>
        </w:trPr>
        <w:tc>
          <w:tcPr>
            <w:tcW w:w="2215" w:type="dxa"/>
          </w:tcPr>
          <w:p w14:paraId="4FA7168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DIGECADE</w:t>
            </w:r>
          </w:p>
        </w:tc>
        <w:tc>
          <w:tcPr>
            <w:tcW w:w="8972" w:type="dxa"/>
          </w:tcPr>
          <w:p w14:paraId="5817012B"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Gestión de Calidad Educativa</w:t>
            </w:r>
          </w:p>
        </w:tc>
      </w:tr>
      <w:tr w:rsidR="00F073BA" w:rsidRPr="00A404B9" w14:paraId="23B37044" w14:textId="77777777" w:rsidTr="00A404B9">
        <w:trPr>
          <w:trHeight w:val="368"/>
        </w:trPr>
        <w:tc>
          <w:tcPr>
            <w:tcW w:w="2215" w:type="dxa"/>
          </w:tcPr>
          <w:p w14:paraId="348537B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DIGECOR</w:t>
            </w:r>
          </w:p>
        </w:tc>
        <w:tc>
          <w:tcPr>
            <w:tcW w:w="8972" w:type="dxa"/>
          </w:tcPr>
          <w:p w14:paraId="75B7B54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Coordinación de las DIDEDUC</w:t>
            </w:r>
          </w:p>
        </w:tc>
      </w:tr>
      <w:tr w:rsidR="00F073BA" w:rsidRPr="00A404B9" w14:paraId="6A9BC3A1" w14:textId="77777777" w:rsidTr="00A404B9">
        <w:trPr>
          <w:trHeight w:val="368"/>
        </w:trPr>
        <w:tc>
          <w:tcPr>
            <w:tcW w:w="2215" w:type="dxa"/>
          </w:tcPr>
          <w:p w14:paraId="35E6AF2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DIGECUR</w:t>
            </w:r>
          </w:p>
        </w:tc>
        <w:tc>
          <w:tcPr>
            <w:tcW w:w="8972" w:type="dxa"/>
          </w:tcPr>
          <w:p w14:paraId="6DDA4BD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Currículo</w:t>
            </w:r>
          </w:p>
        </w:tc>
      </w:tr>
      <w:tr w:rsidR="00F073BA" w:rsidRPr="00A404B9" w14:paraId="3BFD6BCD" w14:textId="77777777" w:rsidTr="00A404B9">
        <w:trPr>
          <w:trHeight w:val="368"/>
        </w:trPr>
        <w:tc>
          <w:tcPr>
            <w:tcW w:w="2215" w:type="dxa"/>
          </w:tcPr>
          <w:p w14:paraId="74ACD99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DIGEDUCA</w:t>
            </w:r>
          </w:p>
        </w:tc>
        <w:tc>
          <w:tcPr>
            <w:tcW w:w="8972" w:type="dxa"/>
          </w:tcPr>
          <w:p w14:paraId="262386F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Investigación y Evaluación Educativa</w:t>
            </w:r>
          </w:p>
        </w:tc>
      </w:tr>
      <w:tr w:rsidR="00F073BA" w:rsidRPr="00A404B9" w14:paraId="021C2F7C" w14:textId="77777777" w:rsidTr="00A404B9">
        <w:trPr>
          <w:trHeight w:val="368"/>
        </w:trPr>
        <w:tc>
          <w:tcPr>
            <w:tcW w:w="2215" w:type="dxa"/>
          </w:tcPr>
          <w:p w14:paraId="041D688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DIGEESP</w:t>
            </w:r>
          </w:p>
        </w:tc>
        <w:tc>
          <w:tcPr>
            <w:tcW w:w="8972" w:type="dxa"/>
          </w:tcPr>
          <w:p w14:paraId="77408AD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Especial</w:t>
            </w:r>
          </w:p>
        </w:tc>
      </w:tr>
      <w:tr w:rsidR="00F073BA" w:rsidRPr="00A404B9" w14:paraId="09781F05" w14:textId="77777777" w:rsidTr="00A404B9">
        <w:trPr>
          <w:trHeight w:val="368"/>
        </w:trPr>
        <w:tc>
          <w:tcPr>
            <w:tcW w:w="2215" w:type="dxa"/>
          </w:tcPr>
          <w:p w14:paraId="0E564A7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DIGEEX</w:t>
            </w:r>
          </w:p>
        </w:tc>
        <w:tc>
          <w:tcPr>
            <w:tcW w:w="8972" w:type="dxa"/>
          </w:tcPr>
          <w:p w14:paraId="1F7292D8"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Extraescolar</w:t>
            </w:r>
          </w:p>
        </w:tc>
      </w:tr>
      <w:tr w:rsidR="00F073BA" w:rsidRPr="00A404B9" w14:paraId="4309AFA4" w14:textId="77777777" w:rsidTr="00A404B9">
        <w:trPr>
          <w:trHeight w:val="368"/>
        </w:trPr>
        <w:tc>
          <w:tcPr>
            <w:tcW w:w="2215" w:type="dxa"/>
          </w:tcPr>
          <w:p w14:paraId="604ABF48"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DIGEF</w:t>
            </w:r>
          </w:p>
        </w:tc>
        <w:tc>
          <w:tcPr>
            <w:tcW w:w="8972" w:type="dxa"/>
          </w:tcPr>
          <w:p w14:paraId="2E991D6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Educación Física</w:t>
            </w:r>
          </w:p>
        </w:tc>
      </w:tr>
      <w:tr w:rsidR="00F073BA" w:rsidRPr="00A404B9" w14:paraId="424F2936" w14:textId="77777777" w:rsidTr="00A404B9">
        <w:trPr>
          <w:trHeight w:val="368"/>
        </w:trPr>
        <w:tc>
          <w:tcPr>
            <w:tcW w:w="2215" w:type="dxa"/>
          </w:tcPr>
          <w:p w14:paraId="65A3FB6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DIGEFOCE</w:t>
            </w:r>
          </w:p>
        </w:tc>
        <w:tc>
          <w:tcPr>
            <w:tcW w:w="8972" w:type="dxa"/>
          </w:tcPr>
          <w:p w14:paraId="5EF04335" w14:textId="58F56C1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Fortalecimiento a la Comuni</w:t>
            </w:r>
            <w:r w:rsidR="008C6CA9" w:rsidRPr="00A404B9">
              <w:rPr>
                <w:rFonts w:ascii="Arial" w:hAnsi="Arial" w:cs="Arial"/>
                <w:color w:val="000000"/>
                <w:sz w:val="22"/>
                <w:szCs w:val="22"/>
              </w:rPr>
              <w:t>d</w:t>
            </w:r>
            <w:r w:rsidRPr="00A404B9">
              <w:rPr>
                <w:rFonts w:ascii="Arial" w:hAnsi="Arial" w:cs="Arial"/>
                <w:color w:val="000000"/>
                <w:sz w:val="22"/>
                <w:szCs w:val="22"/>
              </w:rPr>
              <w:t>ad Educativa</w:t>
            </w:r>
          </w:p>
        </w:tc>
      </w:tr>
      <w:tr w:rsidR="00F073BA" w:rsidRPr="00A404B9" w14:paraId="67756954" w14:textId="77777777" w:rsidTr="00A404B9">
        <w:trPr>
          <w:trHeight w:val="368"/>
        </w:trPr>
        <w:tc>
          <w:tcPr>
            <w:tcW w:w="2215" w:type="dxa"/>
          </w:tcPr>
          <w:p w14:paraId="71ECD81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DIGEMOCA</w:t>
            </w:r>
          </w:p>
        </w:tc>
        <w:tc>
          <w:tcPr>
            <w:tcW w:w="8972" w:type="dxa"/>
          </w:tcPr>
          <w:p w14:paraId="262B555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Monitoreo de la Calidad Educativa</w:t>
            </w:r>
          </w:p>
        </w:tc>
      </w:tr>
      <w:tr w:rsidR="00F073BA" w:rsidRPr="00A404B9" w14:paraId="746C2B43" w14:textId="77777777" w:rsidTr="00A404B9">
        <w:trPr>
          <w:trHeight w:val="368"/>
        </w:trPr>
        <w:tc>
          <w:tcPr>
            <w:tcW w:w="2215" w:type="dxa"/>
          </w:tcPr>
          <w:p w14:paraId="1E56B859"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DIGEPSA</w:t>
            </w:r>
          </w:p>
        </w:tc>
        <w:tc>
          <w:tcPr>
            <w:tcW w:w="8972" w:type="dxa"/>
          </w:tcPr>
          <w:p w14:paraId="7FEAF955"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General de Participación Comunitaria y Servicios de Apoyo</w:t>
            </w:r>
          </w:p>
        </w:tc>
      </w:tr>
      <w:tr w:rsidR="00F073BA" w:rsidRPr="00A404B9" w14:paraId="3A9BFB81" w14:textId="77777777" w:rsidTr="00A404B9">
        <w:trPr>
          <w:trHeight w:val="368"/>
        </w:trPr>
        <w:tc>
          <w:tcPr>
            <w:tcW w:w="2215" w:type="dxa"/>
          </w:tcPr>
          <w:p w14:paraId="74C48D11"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DINFO</w:t>
            </w:r>
          </w:p>
        </w:tc>
        <w:tc>
          <w:tcPr>
            <w:tcW w:w="8972" w:type="dxa"/>
          </w:tcPr>
          <w:p w14:paraId="3364BC6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Informática</w:t>
            </w:r>
          </w:p>
        </w:tc>
      </w:tr>
      <w:tr w:rsidR="00F073BA" w:rsidRPr="00A404B9" w14:paraId="7D8AD5CF" w14:textId="77777777" w:rsidTr="00A404B9">
        <w:trPr>
          <w:trHeight w:val="368"/>
        </w:trPr>
        <w:tc>
          <w:tcPr>
            <w:tcW w:w="2215" w:type="dxa"/>
          </w:tcPr>
          <w:p w14:paraId="0D0C600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DIPLAN</w:t>
            </w:r>
          </w:p>
        </w:tc>
        <w:tc>
          <w:tcPr>
            <w:tcW w:w="8972" w:type="dxa"/>
          </w:tcPr>
          <w:p w14:paraId="2ECCB00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Planificación Educativa</w:t>
            </w:r>
          </w:p>
        </w:tc>
      </w:tr>
      <w:tr w:rsidR="00F073BA" w:rsidRPr="00A404B9" w14:paraId="2F5BDE9E" w14:textId="77777777" w:rsidTr="00A404B9">
        <w:trPr>
          <w:trHeight w:val="368"/>
        </w:trPr>
        <w:tc>
          <w:tcPr>
            <w:tcW w:w="2215" w:type="dxa"/>
          </w:tcPr>
          <w:p w14:paraId="52396667"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DIREH</w:t>
            </w:r>
          </w:p>
        </w:tc>
        <w:tc>
          <w:tcPr>
            <w:tcW w:w="8972" w:type="dxa"/>
          </w:tcPr>
          <w:p w14:paraId="7F1A4F29"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Recursos Humanos</w:t>
            </w:r>
          </w:p>
        </w:tc>
      </w:tr>
      <w:tr w:rsidR="00F073BA" w:rsidRPr="00A404B9" w14:paraId="47E311A9" w14:textId="77777777" w:rsidTr="00A404B9">
        <w:trPr>
          <w:trHeight w:val="368"/>
        </w:trPr>
        <w:tc>
          <w:tcPr>
            <w:tcW w:w="2215" w:type="dxa"/>
          </w:tcPr>
          <w:p w14:paraId="72781DA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DISERSA</w:t>
            </w:r>
          </w:p>
        </w:tc>
        <w:tc>
          <w:tcPr>
            <w:tcW w:w="8972" w:type="dxa"/>
          </w:tcPr>
          <w:p w14:paraId="051669B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Dirección de Servicios Administrativos</w:t>
            </w:r>
          </w:p>
        </w:tc>
      </w:tr>
      <w:tr w:rsidR="00F073BA" w:rsidRPr="00A404B9" w14:paraId="1CFACA5A" w14:textId="77777777" w:rsidTr="00A404B9">
        <w:trPr>
          <w:trHeight w:val="368"/>
        </w:trPr>
        <w:tc>
          <w:tcPr>
            <w:tcW w:w="2215" w:type="dxa"/>
          </w:tcPr>
          <w:p w14:paraId="276A71B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MINEDUC</w:t>
            </w:r>
          </w:p>
        </w:tc>
        <w:tc>
          <w:tcPr>
            <w:tcW w:w="8972" w:type="dxa"/>
          </w:tcPr>
          <w:p w14:paraId="3998261C"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Ministerio de Educación</w:t>
            </w:r>
          </w:p>
        </w:tc>
      </w:tr>
      <w:tr w:rsidR="00F073BA" w:rsidRPr="00A404B9" w14:paraId="04915B49" w14:textId="77777777" w:rsidTr="00A404B9">
        <w:trPr>
          <w:trHeight w:val="368"/>
        </w:trPr>
        <w:tc>
          <w:tcPr>
            <w:tcW w:w="2215" w:type="dxa"/>
          </w:tcPr>
          <w:p w14:paraId="5C31B1CA"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e-SIRH</w:t>
            </w:r>
          </w:p>
        </w:tc>
        <w:tc>
          <w:tcPr>
            <w:tcW w:w="8972" w:type="dxa"/>
          </w:tcPr>
          <w:p w14:paraId="797E7D14"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Interno de Recursos Humanos</w:t>
            </w:r>
          </w:p>
        </w:tc>
      </w:tr>
      <w:tr w:rsidR="00F073BA" w:rsidRPr="00A404B9" w14:paraId="3F8DE965" w14:textId="77777777" w:rsidTr="00A404B9">
        <w:trPr>
          <w:trHeight w:val="368"/>
        </w:trPr>
        <w:tc>
          <w:tcPr>
            <w:tcW w:w="2215" w:type="dxa"/>
          </w:tcPr>
          <w:p w14:paraId="6D68A4EF"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POA</w:t>
            </w:r>
          </w:p>
        </w:tc>
        <w:tc>
          <w:tcPr>
            <w:tcW w:w="8972" w:type="dxa"/>
          </w:tcPr>
          <w:p w14:paraId="628C686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Plan Operativo Anual</w:t>
            </w:r>
          </w:p>
        </w:tc>
      </w:tr>
      <w:tr w:rsidR="00F073BA" w:rsidRPr="00A404B9" w14:paraId="083E7605" w14:textId="77777777" w:rsidTr="00A404B9">
        <w:trPr>
          <w:trHeight w:val="368"/>
        </w:trPr>
        <w:tc>
          <w:tcPr>
            <w:tcW w:w="2215" w:type="dxa"/>
          </w:tcPr>
          <w:p w14:paraId="423FA773"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SIAD</w:t>
            </w:r>
          </w:p>
        </w:tc>
        <w:tc>
          <w:tcPr>
            <w:tcW w:w="8972" w:type="dxa"/>
          </w:tcPr>
          <w:p w14:paraId="1F07C5D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Interno de Administración de Documentos (propio del MINEDUC)</w:t>
            </w:r>
          </w:p>
        </w:tc>
      </w:tr>
      <w:tr w:rsidR="00F073BA" w:rsidRPr="00A404B9" w14:paraId="1E579ABB" w14:textId="77777777" w:rsidTr="00A404B9">
        <w:trPr>
          <w:trHeight w:val="368"/>
        </w:trPr>
        <w:tc>
          <w:tcPr>
            <w:tcW w:w="2215" w:type="dxa"/>
          </w:tcPr>
          <w:p w14:paraId="5F426346" w14:textId="77777777" w:rsidR="00F073BA" w:rsidRPr="00A404B9" w:rsidRDefault="00F073BA" w:rsidP="00025D5F">
            <w:pPr>
              <w:rPr>
                <w:rFonts w:ascii="Arial" w:hAnsi="Arial" w:cs="Arial"/>
                <w:color w:val="000000"/>
                <w:sz w:val="22"/>
                <w:szCs w:val="22"/>
              </w:rPr>
            </w:pPr>
          </w:p>
          <w:p w14:paraId="10E75CE2"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SIGES</w:t>
            </w:r>
          </w:p>
        </w:tc>
        <w:tc>
          <w:tcPr>
            <w:tcW w:w="8972" w:type="dxa"/>
          </w:tcPr>
          <w:p w14:paraId="16E30586"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Informático de Gestión</w:t>
            </w:r>
          </w:p>
        </w:tc>
      </w:tr>
      <w:tr w:rsidR="00F073BA" w:rsidRPr="00A404B9" w14:paraId="3EC50DA4" w14:textId="77777777" w:rsidTr="00A404B9">
        <w:trPr>
          <w:trHeight w:val="368"/>
        </w:trPr>
        <w:tc>
          <w:tcPr>
            <w:tcW w:w="2215" w:type="dxa"/>
          </w:tcPr>
          <w:p w14:paraId="21D7C27D"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SICOIN</w:t>
            </w:r>
          </w:p>
        </w:tc>
        <w:tc>
          <w:tcPr>
            <w:tcW w:w="8972" w:type="dxa"/>
          </w:tcPr>
          <w:p w14:paraId="6D4D04FB"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Sistema de Contabilidad Integrada</w:t>
            </w:r>
          </w:p>
        </w:tc>
      </w:tr>
      <w:tr w:rsidR="00F073BA" w:rsidRPr="00A404B9" w14:paraId="4793AA49" w14:textId="77777777" w:rsidTr="00A404B9">
        <w:trPr>
          <w:trHeight w:val="368"/>
        </w:trPr>
        <w:tc>
          <w:tcPr>
            <w:tcW w:w="2215" w:type="dxa"/>
          </w:tcPr>
          <w:p w14:paraId="28A91B2E"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TIC</w:t>
            </w:r>
          </w:p>
        </w:tc>
        <w:tc>
          <w:tcPr>
            <w:tcW w:w="8972" w:type="dxa"/>
          </w:tcPr>
          <w:p w14:paraId="7A847BF0" w14:textId="77777777" w:rsidR="00F073BA" w:rsidRPr="00A404B9" w:rsidRDefault="00F073BA" w:rsidP="00025D5F">
            <w:pPr>
              <w:rPr>
                <w:rFonts w:ascii="Arial" w:hAnsi="Arial" w:cs="Arial"/>
                <w:color w:val="000000"/>
                <w:sz w:val="22"/>
                <w:szCs w:val="22"/>
              </w:rPr>
            </w:pPr>
            <w:r w:rsidRPr="00A404B9">
              <w:rPr>
                <w:rFonts w:ascii="Arial" w:hAnsi="Arial" w:cs="Arial"/>
                <w:color w:val="000000"/>
                <w:sz w:val="22"/>
                <w:szCs w:val="22"/>
              </w:rPr>
              <w:t>Tecnologías de la Información y la Comunicación</w:t>
            </w:r>
          </w:p>
        </w:tc>
      </w:tr>
    </w:tbl>
    <w:p w14:paraId="06F8955B" w14:textId="77777777" w:rsidR="00F073BA" w:rsidRPr="00272A5B" w:rsidRDefault="00F073BA" w:rsidP="00F073BA">
      <w:pPr>
        <w:rPr>
          <w:rFonts w:ascii="Century Gothic" w:hAnsi="Century Gothic" w:cs="Arial"/>
          <w:sz w:val="18"/>
          <w:szCs w:val="18"/>
        </w:rPr>
      </w:pPr>
    </w:p>
    <w:p w14:paraId="252CDF93" w14:textId="39C1BFBA" w:rsidR="00F073BA" w:rsidRDefault="00F073BA" w:rsidP="00BA57D9">
      <w:pPr>
        <w:rPr>
          <w:rFonts w:ascii="Century Gothic" w:hAnsi="Century Gothic" w:cs="Arial"/>
          <w:sz w:val="18"/>
          <w:szCs w:val="18"/>
        </w:rPr>
      </w:pPr>
    </w:p>
    <w:p w14:paraId="67CD107E" w14:textId="77777777" w:rsidR="00E00864" w:rsidRDefault="00E00864" w:rsidP="00BA57D9">
      <w:pPr>
        <w:rPr>
          <w:rFonts w:ascii="Century Gothic" w:hAnsi="Century Gothic" w:cs="Arial"/>
          <w:sz w:val="18"/>
          <w:szCs w:val="18"/>
        </w:rPr>
      </w:pPr>
    </w:p>
    <w:p w14:paraId="039A510B" w14:textId="77777777" w:rsidR="00E00864" w:rsidRDefault="00E00864" w:rsidP="00BA57D9">
      <w:pPr>
        <w:rPr>
          <w:rFonts w:ascii="Century Gothic" w:hAnsi="Century Gothic" w:cs="Arial"/>
          <w:sz w:val="18"/>
          <w:szCs w:val="18"/>
        </w:rPr>
      </w:pPr>
    </w:p>
    <w:p w14:paraId="40C14A4B" w14:textId="77777777" w:rsidR="00E00864" w:rsidRDefault="00E00864" w:rsidP="00BA57D9">
      <w:pPr>
        <w:rPr>
          <w:rFonts w:ascii="Century Gothic" w:hAnsi="Century Gothic" w:cs="Arial"/>
          <w:sz w:val="18"/>
          <w:szCs w:val="18"/>
        </w:rPr>
      </w:pPr>
    </w:p>
    <w:p w14:paraId="48B0A661" w14:textId="77777777" w:rsidR="00E00864" w:rsidRDefault="00E00864" w:rsidP="00BA57D9">
      <w:pPr>
        <w:rPr>
          <w:rFonts w:ascii="Century Gothic" w:hAnsi="Century Gothic" w:cs="Arial"/>
          <w:sz w:val="18"/>
          <w:szCs w:val="18"/>
        </w:rPr>
      </w:pPr>
    </w:p>
    <w:p w14:paraId="5AB60C4B" w14:textId="77777777" w:rsidR="00E00864" w:rsidRDefault="00E00864" w:rsidP="00BA57D9">
      <w:pPr>
        <w:rPr>
          <w:rFonts w:ascii="Century Gothic" w:hAnsi="Century Gothic" w:cs="Arial"/>
          <w:sz w:val="18"/>
          <w:szCs w:val="18"/>
        </w:rPr>
      </w:pPr>
    </w:p>
    <w:p w14:paraId="19848A7D" w14:textId="77777777" w:rsidR="00E00864" w:rsidRDefault="00E00864" w:rsidP="00BA57D9">
      <w:pPr>
        <w:rPr>
          <w:rFonts w:ascii="Century Gothic" w:hAnsi="Century Gothic" w:cs="Arial"/>
          <w:sz w:val="18"/>
          <w:szCs w:val="18"/>
        </w:rPr>
      </w:pPr>
    </w:p>
    <w:p w14:paraId="77DA91E7" w14:textId="77777777" w:rsidR="00E00864" w:rsidRDefault="00E00864" w:rsidP="00BA57D9">
      <w:pPr>
        <w:rPr>
          <w:rFonts w:ascii="Century Gothic" w:hAnsi="Century Gothic" w:cs="Arial"/>
          <w:sz w:val="18"/>
          <w:szCs w:val="18"/>
        </w:rPr>
      </w:pPr>
    </w:p>
    <w:p w14:paraId="321EE5BC" w14:textId="77777777" w:rsidR="00E00864" w:rsidRDefault="00E00864" w:rsidP="00BA57D9">
      <w:pPr>
        <w:rPr>
          <w:rFonts w:ascii="Century Gothic" w:hAnsi="Century Gothic" w:cs="Arial"/>
          <w:sz w:val="18"/>
          <w:szCs w:val="18"/>
        </w:rPr>
      </w:pPr>
    </w:p>
    <w:p w14:paraId="1072D675" w14:textId="77777777" w:rsidR="00E00864" w:rsidRDefault="00E00864" w:rsidP="00BA57D9">
      <w:pPr>
        <w:rPr>
          <w:rFonts w:ascii="Century Gothic" w:hAnsi="Century Gothic" w:cs="Arial"/>
          <w:sz w:val="18"/>
          <w:szCs w:val="18"/>
        </w:rPr>
      </w:pPr>
    </w:p>
    <w:p w14:paraId="4CB653C3" w14:textId="77777777" w:rsidR="00E00864" w:rsidRDefault="00E00864" w:rsidP="00BA57D9">
      <w:pPr>
        <w:rPr>
          <w:rFonts w:ascii="Century Gothic" w:hAnsi="Century Gothic" w:cs="Arial"/>
          <w:sz w:val="18"/>
          <w:szCs w:val="18"/>
        </w:rPr>
      </w:pPr>
    </w:p>
    <w:p w14:paraId="7CB1AC8F" w14:textId="77777777" w:rsidR="00E00864" w:rsidRDefault="00E00864" w:rsidP="00BA57D9">
      <w:pPr>
        <w:rPr>
          <w:rFonts w:ascii="Century Gothic" w:hAnsi="Century Gothic" w:cs="Arial"/>
          <w:sz w:val="18"/>
          <w:szCs w:val="18"/>
        </w:rPr>
      </w:pPr>
    </w:p>
    <w:p w14:paraId="79F490E1" w14:textId="77777777" w:rsidR="00E00864" w:rsidRDefault="00E00864" w:rsidP="00BA57D9">
      <w:pPr>
        <w:rPr>
          <w:rFonts w:ascii="Century Gothic" w:hAnsi="Century Gothic" w:cs="Arial"/>
          <w:sz w:val="18"/>
          <w:szCs w:val="18"/>
        </w:rPr>
      </w:pPr>
    </w:p>
    <w:p w14:paraId="2AAE0E9B" w14:textId="77777777" w:rsidR="00E00864" w:rsidRDefault="00E00864" w:rsidP="00BA57D9">
      <w:pPr>
        <w:rPr>
          <w:rFonts w:ascii="Century Gothic" w:hAnsi="Century Gothic" w:cs="Arial"/>
          <w:sz w:val="18"/>
          <w:szCs w:val="18"/>
        </w:rPr>
      </w:pPr>
    </w:p>
    <w:p w14:paraId="44B5018A" w14:textId="77777777" w:rsidR="00E00864" w:rsidRDefault="00E00864" w:rsidP="00BA57D9">
      <w:pPr>
        <w:rPr>
          <w:rFonts w:ascii="Century Gothic" w:hAnsi="Century Gothic" w:cs="Arial"/>
          <w:sz w:val="18"/>
          <w:szCs w:val="18"/>
        </w:rPr>
      </w:pPr>
    </w:p>
    <w:p w14:paraId="44FFA236" w14:textId="77777777" w:rsidR="00E00864" w:rsidRDefault="00E00864" w:rsidP="00BA57D9">
      <w:pPr>
        <w:rPr>
          <w:rFonts w:ascii="Century Gothic" w:hAnsi="Century Gothic" w:cs="Arial"/>
          <w:sz w:val="18"/>
          <w:szCs w:val="18"/>
        </w:rPr>
      </w:pPr>
    </w:p>
    <w:p w14:paraId="555F7BB0" w14:textId="77777777" w:rsidR="00E00864" w:rsidRDefault="00E00864" w:rsidP="00BA57D9">
      <w:pPr>
        <w:rPr>
          <w:rFonts w:ascii="Century Gothic" w:hAnsi="Century Gothic" w:cs="Arial"/>
          <w:sz w:val="18"/>
          <w:szCs w:val="18"/>
        </w:rPr>
      </w:pPr>
    </w:p>
    <w:p w14:paraId="18810B1E" w14:textId="77777777" w:rsidR="00E00864" w:rsidRDefault="00E00864" w:rsidP="00BA57D9">
      <w:pPr>
        <w:rPr>
          <w:rFonts w:ascii="Century Gothic" w:hAnsi="Century Gothic" w:cs="Arial"/>
          <w:sz w:val="18"/>
          <w:szCs w:val="18"/>
        </w:rPr>
      </w:pPr>
    </w:p>
    <w:p w14:paraId="3941D2FE" w14:textId="77777777" w:rsidR="00E00864" w:rsidRDefault="00E00864" w:rsidP="00BA57D9">
      <w:pPr>
        <w:rPr>
          <w:rFonts w:ascii="Century Gothic" w:hAnsi="Century Gothic" w:cs="Arial"/>
          <w:sz w:val="18"/>
          <w:szCs w:val="18"/>
        </w:rPr>
      </w:pPr>
    </w:p>
    <w:p w14:paraId="4215FB79" w14:textId="77777777" w:rsidR="00E00864" w:rsidRDefault="00E00864" w:rsidP="00BA57D9">
      <w:pPr>
        <w:rPr>
          <w:rFonts w:ascii="Century Gothic" w:hAnsi="Century Gothic" w:cs="Arial"/>
          <w:sz w:val="18"/>
          <w:szCs w:val="18"/>
        </w:rPr>
      </w:pPr>
    </w:p>
    <w:p w14:paraId="6EDE4132" w14:textId="77777777" w:rsidR="00E00864" w:rsidRDefault="00E00864" w:rsidP="00BA57D9">
      <w:pPr>
        <w:rPr>
          <w:rFonts w:ascii="Century Gothic" w:hAnsi="Century Gothic" w:cs="Arial"/>
          <w:sz w:val="18"/>
          <w:szCs w:val="18"/>
        </w:rPr>
      </w:pPr>
    </w:p>
    <w:p w14:paraId="1C6006AD" w14:textId="77777777" w:rsidR="00E00864" w:rsidRDefault="00E00864" w:rsidP="00BA57D9">
      <w:pPr>
        <w:rPr>
          <w:rFonts w:ascii="Century Gothic" w:hAnsi="Century Gothic" w:cs="Arial"/>
          <w:sz w:val="18"/>
          <w:szCs w:val="18"/>
        </w:rPr>
      </w:pPr>
    </w:p>
    <w:p w14:paraId="5B496597" w14:textId="77777777" w:rsidR="00E00864" w:rsidRDefault="00E00864" w:rsidP="00BA57D9">
      <w:pPr>
        <w:rPr>
          <w:rFonts w:ascii="Century Gothic" w:hAnsi="Century Gothic" w:cs="Arial"/>
          <w:sz w:val="18"/>
          <w:szCs w:val="18"/>
        </w:rPr>
      </w:pPr>
    </w:p>
    <w:p w14:paraId="716F47CF" w14:textId="77777777" w:rsidR="00E00864" w:rsidRDefault="00E00864" w:rsidP="00BA57D9">
      <w:pPr>
        <w:rPr>
          <w:rFonts w:ascii="Century Gothic" w:hAnsi="Century Gothic" w:cs="Arial"/>
          <w:sz w:val="18"/>
          <w:szCs w:val="18"/>
        </w:rPr>
      </w:pPr>
    </w:p>
    <w:p w14:paraId="31D8C5A7" w14:textId="77777777" w:rsidR="00E00864" w:rsidRDefault="00E00864" w:rsidP="00BA57D9">
      <w:pPr>
        <w:rPr>
          <w:rFonts w:ascii="Century Gothic" w:hAnsi="Century Gothic" w:cs="Arial"/>
          <w:sz w:val="18"/>
          <w:szCs w:val="18"/>
        </w:rPr>
      </w:pPr>
    </w:p>
    <w:p w14:paraId="3F2AF55F" w14:textId="77777777" w:rsidR="00E00864" w:rsidRDefault="00E00864" w:rsidP="00BA57D9">
      <w:pPr>
        <w:rPr>
          <w:rFonts w:ascii="Century Gothic" w:hAnsi="Century Gothic" w:cs="Arial"/>
          <w:sz w:val="18"/>
          <w:szCs w:val="18"/>
        </w:rPr>
      </w:pPr>
    </w:p>
    <w:p w14:paraId="1520FA3D" w14:textId="77777777" w:rsidR="00E00864" w:rsidRDefault="00E00864" w:rsidP="00BA57D9">
      <w:pPr>
        <w:rPr>
          <w:rFonts w:ascii="Century Gothic" w:hAnsi="Century Gothic" w:cs="Arial"/>
          <w:sz w:val="18"/>
          <w:szCs w:val="18"/>
        </w:rPr>
      </w:pPr>
    </w:p>
    <w:p w14:paraId="27E187F4" w14:textId="77777777" w:rsidR="00E00864" w:rsidRDefault="00E00864" w:rsidP="00BA57D9">
      <w:pPr>
        <w:rPr>
          <w:rFonts w:ascii="Century Gothic" w:hAnsi="Century Gothic" w:cs="Arial"/>
          <w:sz w:val="18"/>
          <w:szCs w:val="18"/>
        </w:rPr>
      </w:pPr>
    </w:p>
    <w:p w14:paraId="5A508F94" w14:textId="77777777" w:rsidR="00E00864" w:rsidRDefault="00E00864" w:rsidP="00BA57D9">
      <w:pPr>
        <w:rPr>
          <w:rFonts w:ascii="Century Gothic" w:hAnsi="Century Gothic" w:cs="Arial"/>
          <w:sz w:val="18"/>
          <w:szCs w:val="18"/>
        </w:rPr>
      </w:pPr>
    </w:p>
    <w:p w14:paraId="425B28B3" w14:textId="77777777" w:rsidR="00E00864" w:rsidRDefault="00E00864" w:rsidP="00BA57D9">
      <w:pPr>
        <w:rPr>
          <w:rFonts w:ascii="Century Gothic" w:hAnsi="Century Gothic" w:cs="Arial"/>
          <w:sz w:val="18"/>
          <w:szCs w:val="18"/>
        </w:rPr>
      </w:pPr>
    </w:p>
    <w:p w14:paraId="18AD4C2C" w14:textId="77777777" w:rsidR="00E00864" w:rsidRDefault="00E00864" w:rsidP="00BA57D9">
      <w:pPr>
        <w:rPr>
          <w:rFonts w:ascii="Century Gothic" w:hAnsi="Century Gothic" w:cs="Arial"/>
          <w:sz w:val="18"/>
          <w:szCs w:val="18"/>
        </w:rPr>
      </w:pPr>
    </w:p>
    <w:p w14:paraId="525B77F4" w14:textId="77777777" w:rsidR="00E00864" w:rsidRDefault="00E00864" w:rsidP="00BA57D9">
      <w:pPr>
        <w:rPr>
          <w:rFonts w:ascii="Century Gothic" w:hAnsi="Century Gothic" w:cs="Arial"/>
          <w:sz w:val="18"/>
          <w:szCs w:val="18"/>
        </w:rPr>
      </w:pPr>
    </w:p>
    <w:p w14:paraId="4D34DD70" w14:textId="77777777" w:rsidR="00E00864" w:rsidRDefault="00E00864" w:rsidP="00BA57D9">
      <w:pPr>
        <w:rPr>
          <w:rFonts w:ascii="Century Gothic" w:hAnsi="Century Gothic" w:cs="Arial"/>
          <w:sz w:val="18"/>
          <w:szCs w:val="18"/>
        </w:rPr>
      </w:pPr>
    </w:p>
    <w:p w14:paraId="662ACE3A" w14:textId="77777777" w:rsidR="00E00864" w:rsidRDefault="00E00864" w:rsidP="00BA57D9">
      <w:pPr>
        <w:rPr>
          <w:rFonts w:ascii="Century Gothic" w:hAnsi="Century Gothic" w:cs="Arial"/>
          <w:sz w:val="18"/>
          <w:szCs w:val="18"/>
        </w:rPr>
      </w:pPr>
    </w:p>
    <w:p w14:paraId="2B0AC9DB" w14:textId="77777777" w:rsidR="00E00864" w:rsidRDefault="00E00864" w:rsidP="00BA57D9">
      <w:pPr>
        <w:rPr>
          <w:rFonts w:ascii="Century Gothic" w:hAnsi="Century Gothic" w:cs="Arial"/>
          <w:sz w:val="18"/>
          <w:szCs w:val="18"/>
        </w:rPr>
      </w:pPr>
    </w:p>
    <w:p w14:paraId="788526A8" w14:textId="77777777" w:rsidR="00E00864" w:rsidRDefault="00E00864" w:rsidP="00BA57D9">
      <w:pPr>
        <w:rPr>
          <w:rFonts w:ascii="Century Gothic" w:hAnsi="Century Gothic" w:cs="Arial"/>
          <w:sz w:val="18"/>
          <w:szCs w:val="18"/>
        </w:rPr>
      </w:pPr>
    </w:p>
    <w:p w14:paraId="6B54B1DE" w14:textId="77777777" w:rsidR="00E00864" w:rsidRDefault="00E00864" w:rsidP="00BA57D9">
      <w:pPr>
        <w:rPr>
          <w:rFonts w:ascii="Century Gothic" w:hAnsi="Century Gothic" w:cs="Arial"/>
          <w:sz w:val="18"/>
          <w:szCs w:val="18"/>
        </w:rPr>
      </w:pPr>
    </w:p>
    <w:p w14:paraId="32322189" w14:textId="77777777" w:rsidR="00E00864" w:rsidRDefault="00E00864" w:rsidP="00BA57D9">
      <w:pPr>
        <w:rPr>
          <w:rFonts w:ascii="Century Gothic" w:hAnsi="Century Gothic" w:cs="Arial"/>
          <w:sz w:val="18"/>
          <w:szCs w:val="18"/>
        </w:rPr>
      </w:pPr>
    </w:p>
    <w:p w14:paraId="735B0FC0" w14:textId="77777777" w:rsidR="00E00864" w:rsidRDefault="00E00864" w:rsidP="00BA57D9">
      <w:pPr>
        <w:rPr>
          <w:rFonts w:ascii="Century Gothic" w:hAnsi="Century Gothic" w:cs="Arial"/>
          <w:sz w:val="18"/>
          <w:szCs w:val="18"/>
        </w:rPr>
      </w:pPr>
    </w:p>
    <w:p w14:paraId="26E93FF3" w14:textId="77777777" w:rsidR="00E00864" w:rsidRDefault="00E00864" w:rsidP="00BA57D9">
      <w:pPr>
        <w:rPr>
          <w:rFonts w:ascii="Century Gothic" w:hAnsi="Century Gothic" w:cs="Arial"/>
          <w:sz w:val="18"/>
          <w:szCs w:val="18"/>
        </w:rPr>
      </w:pPr>
    </w:p>
    <w:p w14:paraId="0961CD5D" w14:textId="77777777" w:rsidR="00E00864" w:rsidRDefault="00E00864" w:rsidP="00BA57D9">
      <w:pPr>
        <w:rPr>
          <w:rFonts w:ascii="Century Gothic" w:hAnsi="Century Gothic" w:cs="Arial"/>
          <w:sz w:val="18"/>
          <w:szCs w:val="18"/>
        </w:rPr>
      </w:pPr>
    </w:p>
    <w:p w14:paraId="6F15D11E" w14:textId="77777777" w:rsidR="00E00864" w:rsidRDefault="00E00864" w:rsidP="00BA57D9">
      <w:pPr>
        <w:rPr>
          <w:rFonts w:ascii="Century Gothic" w:hAnsi="Century Gothic" w:cs="Arial"/>
          <w:sz w:val="18"/>
          <w:szCs w:val="18"/>
        </w:rPr>
      </w:pPr>
    </w:p>
    <w:p w14:paraId="4B8E94F3" w14:textId="77777777" w:rsidR="00E00864" w:rsidRDefault="00E00864" w:rsidP="00BA57D9">
      <w:pPr>
        <w:rPr>
          <w:rFonts w:ascii="Century Gothic" w:hAnsi="Century Gothic" w:cs="Arial"/>
          <w:sz w:val="18"/>
          <w:szCs w:val="18"/>
        </w:rPr>
      </w:pPr>
    </w:p>
    <w:p w14:paraId="44A27F78" w14:textId="716BF1A0" w:rsidR="008F0983" w:rsidRDefault="008F0983">
      <w:pPr>
        <w:rPr>
          <w:rFonts w:ascii="Century Gothic" w:hAnsi="Century Gothic" w:cs="Arial"/>
          <w:sz w:val="18"/>
          <w:szCs w:val="18"/>
        </w:rPr>
      </w:pPr>
      <w:r>
        <w:rPr>
          <w:rFonts w:ascii="Century Gothic" w:hAnsi="Century Gothic" w:cs="Arial"/>
          <w:sz w:val="18"/>
          <w:szCs w:val="18"/>
        </w:rPr>
        <w:br w:type="page"/>
      </w:r>
    </w:p>
    <w:p w14:paraId="552185AE" w14:textId="77777777" w:rsidR="008F0983" w:rsidRDefault="008F0983">
      <w:pPr>
        <w:rPr>
          <w:rFonts w:ascii="Century Gothic" w:hAnsi="Century Gothic" w:cs="Arial"/>
          <w:sz w:val="18"/>
          <w:szCs w:val="18"/>
        </w:rPr>
      </w:pPr>
    </w:p>
    <w:p w14:paraId="71A73277" w14:textId="47DD8C1C" w:rsidR="00E00864" w:rsidRDefault="003E76E5" w:rsidP="008F0983">
      <w:pPr>
        <w:jc w:val="center"/>
        <w:rPr>
          <w:rFonts w:ascii="Century Gothic" w:hAnsi="Century Gothic" w:cs="Arial"/>
          <w:sz w:val="18"/>
          <w:szCs w:val="18"/>
        </w:rPr>
      </w:pPr>
      <w:r>
        <w:rPr>
          <w:noProof/>
        </w:rPr>
        <w:drawing>
          <wp:inline distT="0" distB="0" distL="0" distR="0" wp14:anchorId="4931C197" wp14:editId="1A56078A">
            <wp:extent cx="5891882" cy="8503438"/>
            <wp:effectExtent l="0" t="0" r="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379" cy="8511372"/>
                    </a:xfrm>
                    <a:prstGeom prst="rect">
                      <a:avLst/>
                    </a:prstGeom>
                    <a:noFill/>
                    <a:ln>
                      <a:noFill/>
                    </a:ln>
                  </pic:spPr>
                </pic:pic>
              </a:graphicData>
            </a:graphic>
          </wp:inline>
        </w:drawing>
      </w:r>
    </w:p>
    <w:p w14:paraId="01646AFE" w14:textId="77777777" w:rsidR="00E00864" w:rsidRDefault="00E00864" w:rsidP="00BA57D9">
      <w:pPr>
        <w:rPr>
          <w:rFonts w:ascii="Century Gothic" w:hAnsi="Century Gothic" w:cs="Arial"/>
          <w:sz w:val="18"/>
          <w:szCs w:val="18"/>
        </w:rPr>
      </w:pPr>
    </w:p>
    <w:p w14:paraId="5EBFFF78" w14:textId="77777777" w:rsidR="00F20D98" w:rsidRDefault="00F20D98" w:rsidP="00BA57D9">
      <w:pPr>
        <w:rPr>
          <w:rFonts w:ascii="Century Gothic" w:hAnsi="Century Gothic" w:cs="Arial"/>
          <w:sz w:val="18"/>
          <w:szCs w:val="18"/>
        </w:rPr>
      </w:pPr>
      <w:r>
        <w:rPr>
          <w:noProof/>
        </w:rPr>
        <w:drawing>
          <wp:anchor distT="0" distB="0" distL="114300" distR="114300" simplePos="0" relativeHeight="251658240" behindDoc="0" locked="0" layoutInCell="1" allowOverlap="1" wp14:anchorId="21D52372" wp14:editId="0A39937C">
            <wp:simplePos x="362465" y="1005016"/>
            <wp:positionH relativeFrom="column">
              <wp:align>left</wp:align>
            </wp:positionH>
            <wp:positionV relativeFrom="paragraph">
              <wp:align>top</wp:align>
            </wp:positionV>
            <wp:extent cx="5850890" cy="8483875"/>
            <wp:effectExtent l="0" t="0" r="0" b="0"/>
            <wp:wrapSquare wrapText="bothSides"/>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0890" cy="8483875"/>
                    </a:xfrm>
                    <a:prstGeom prst="rect">
                      <a:avLst/>
                    </a:prstGeom>
                    <a:noFill/>
                    <a:ln>
                      <a:noFill/>
                    </a:ln>
                  </pic:spPr>
                </pic:pic>
              </a:graphicData>
            </a:graphic>
          </wp:anchor>
        </w:drawing>
      </w:r>
    </w:p>
    <w:p w14:paraId="725D990A" w14:textId="77777777" w:rsidR="00F20D98" w:rsidRPr="00F20D98" w:rsidRDefault="00F20D98" w:rsidP="00F20D98">
      <w:pPr>
        <w:rPr>
          <w:rFonts w:ascii="Century Gothic" w:hAnsi="Century Gothic" w:cs="Arial"/>
          <w:sz w:val="18"/>
          <w:szCs w:val="18"/>
        </w:rPr>
      </w:pPr>
    </w:p>
    <w:p w14:paraId="20CEBDBC" w14:textId="77777777" w:rsidR="00F20D98" w:rsidRPr="00F20D98" w:rsidRDefault="00F20D98" w:rsidP="00F20D98">
      <w:pPr>
        <w:rPr>
          <w:rFonts w:ascii="Century Gothic" w:hAnsi="Century Gothic" w:cs="Arial"/>
          <w:sz w:val="18"/>
          <w:szCs w:val="18"/>
        </w:rPr>
      </w:pPr>
    </w:p>
    <w:p w14:paraId="74B05ACB" w14:textId="77777777" w:rsidR="00F20D98" w:rsidRPr="00F20D98" w:rsidRDefault="00F20D98" w:rsidP="00F20D98">
      <w:pPr>
        <w:rPr>
          <w:rFonts w:ascii="Century Gothic" w:hAnsi="Century Gothic" w:cs="Arial"/>
          <w:sz w:val="18"/>
          <w:szCs w:val="18"/>
        </w:rPr>
      </w:pPr>
    </w:p>
    <w:p w14:paraId="5F7D4A95" w14:textId="77777777" w:rsidR="00F20D98" w:rsidRPr="00F20D98" w:rsidRDefault="00F20D98" w:rsidP="00F20D98">
      <w:pPr>
        <w:rPr>
          <w:rFonts w:ascii="Century Gothic" w:hAnsi="Century Gothic" w:cs="Arial"/>
          <w:sz w:val="18"/>
          <w:szCs w:val="18"/>
        </w:rPr>
      </w:pPr>
    </w:p>
    <w:p w14:paraId="60157E57" w14:textId="77777777" w:rsidR="00F20D98" w:rsidRPr="00F20D98" w:rsidRDefault="00F20D98" w:rsidP="00F20D98">
      <w:pPr>
        <w:rPr>
          <w:rFonts w:ascii="Century Gothic" w:hAnsi="Century Gothic" w:cs="Arial"/>
          <w:sz w:val="18"/>
          <w:szCs w:val="18"/>
        </w:rPr>
      </w:pPr>
    </w:p>
    <w:p w14:paraId="1E1A1533" w14:textId="77777777" w:rsidR="00F20D98" w:rsidRPr="00F20D98" w:rsidRDefault="00F20D98" w:rsidP="00F20D98">
      <w:pPr>
        <w:rPr>
          <w:rFonts w:ascii="Century Gothic" w:hAnsi="Century Gothic" w:cs="Arial"/>
          <w:sz w:val="18"/>
          <w:szCs w:val="18"/>
        </w:rPr>
      </w:pPr>
    </w:p>
    <w:p w14:paraId="05570EB8" w14:textId="77777777" w:rsidR="00F20D98" w:rsidRPr="00F20D98" w:rsidRDefault="00F20D98" w:rsidP="00F20D98">
      <w:pPr>
        <w:rPr>
          <w:rFonts w:ascii="Century Gothic" w:hAnsi="Century Gothic" w:cs="Arial"/>
          <w:sz w:val="18"/>
          <w:szCs w:val="18"/>
        </w:rPr>
      </w:pPr>
    </w:p>
    <w:p w14:paraId="5E04CDFB" w14:textId="77777777" w:rsidR="00F20D98" w:rsidRPr="00F20D98" w:rsidRDefault="00F20D98" w:rsidP="00F20D98">
      <w:pPr>
        <w:rPr>
          <w:rFonts w:ascii="Century Gothic" w:hAnsi="Century Gothic" w:cs="Arial"/>
          <w:sz w:val="18"/>
          <w:szCs w:val="18"/>
        </w:rPr>
      </w:pPr>
    </w:p>
    <w:p w14:paraId="4EEDB104" w14:textId="77777777" w:rsidR="00F20D98" w:rsidRPr="00F20D98" w:rsidRDefault="00F20D98" w:rsidP="00F20D98">
      <w:pPr>
        <w:rPr>
          <w:rFonts w:ascii="Century Gothic" w:hAnsi="Century Gothic" w:cs="Arial"/>
          <w:sz w:val="18"/>
          <w:szCs w:val="18"/>
        </w:rPr>
      </w:pPr>
    </w:p>
    <w:p w14:paraId="73E9316E" w14:textId="77777777" w:rsidR="00F20D98" w:rsidRPr="00F20D98" w:rsidRDefault="00F20D98" w:rsidP="00F20D98">
      <w:pPr>
        <w:rPr>
          <w:rFonts w:ascii="Century Gothic" w:hAnsi="Century Gothic" w:cs="Arial"/>
          <w:sz w:val="18"/>
          <w:szCs w:val="18"/>
        </w:rPr>
      </w:pPr>
    </w:p>
    <w:p w14:paraId="0C900360" w14:textId="77777777" w:rsidR="00F20D98" w:rsidRPr="00F20D98" w:rsidRDefault="00F20D98" w:rsidP="00F20D98">
      <w:pPr>
        <w:rPr>
          <w:rFonts w:ascii="Century Gothic" w:hAnsi="Century Gothic" w:cs="Arial"/>
          <w:sz w:val="18"/>
          <w:szCs w:val="18"/>
        </w:rPr>
      </w:pPr>
    </w:p>
    <w:p w14:paraId="64D50EFF" w14:textId="77777777" w:rsidR="00F20D98" w:rsidRPr="00F20D98" w:rsidRDefault="00F20D98" w:rsidP="00F20D98">
      <w:pPr>
        <w:rPr>
          <w:rFonts w:ascii="Century Gothic" w:hAnsi="Century Gothic" w:cs="Arial"/>
          <w:sz w:val="18"/>
          <w:szCs w:val="18"/>
        </w:rPr>
      </w:pPr>
    </w:p>
    <w:p w14:paraId="7B89F264" w14:textId="77777777" w:rsidR="00F20D98" w:rsidRPr="00F20D98" w:rsidRDefault="00F20D98" w:rsidP="00F20D98">
      <w:pPr>
        <w:rPr>
          <w:rFonts w:ascii="Century Gothic" w:hAnsi="Century Gothic" w:cs="Arial"/>
          <w:sz w:val="18"/>
          <w:szCs w:val="18"/>
        </w:rPr>
      </w:pPr>
    </w:p>
    <w:p w14:paraId="00F49DD9" w14:textId="77777777" w:rsidR="00F20D98" w:rsidRPr="00F20D98" w:rsidRDefault="00F20D98" w:rsidP="00F20D98">
      <w:pPr>
        <w:rPr>
          <w:rFonts w:ascii="Century Gothic" w:hAnsi="Century Gothic" w:cs="Arial"/>
          <w:sz w:val="18"/>
          <w:szCs w:val="18"/>
        </w:rPr>
      </w:pPr>
    </w:p>
    <w:p w14:paraId="2D8EB133" w14:textId="77777777" w:rsidR="00F20D98" w:rsidRPr="00F20D98" w:rsidRDefault="00F20D98" w:rsidP="00F20D98">
      <w:pPr>
        <w:rPr>
          <w:rFonts w:ascii="Century Gothic" w:hAnsi="Century Gothic" w:cs="Arial"/>
          <w:sz w:val="18"/>
          <w:szCs w:val="18"/>
        </w:rPr>
      </w:pPr>
    </w:p>
    <w:p w14:paraId="2641E5FD" w14:textId="77777777" w:rsidR="00F20D98" w:rsidRPr="00F20D98" w:rsidRDefault="00F20D98" w:rsidP="00F20D98">
      <w:pPr>
        <w:rPr>
          <w:rFonts w:ascii="Century Gothic" w:hAnsi="Century Gothic" w:cs="Arial"/>
          <w:sz w:val="18"/>
          <w:szCs w:val="18"/>
        </w:rPr>
      </w:pPr>
    </w:p>
    <w:p w14:paraId="0FA52393" w14:textId="77777777" w:rsidR="00F20D98" w:rsidRPr="00F20D98" w:rsidRDefault="00F20D98" w:rsidP="00F20D98">
      <w:pPr>
        <w:rPr>
          <w:rFonts w:ascii="Century Gothic" w:hAnsi="Century Gothic" w:cs="Arial"/>
          <w:sz w:val="18"/>
          <w:szCs w:val="18"/>
        </w:rPr>
      </w:pPr>
    </w:p>
    <w:p w14:paraId="6D804693" w14:textId="77777777" w:rsidR="00F20D98" w:rsidRPr="00F20D98" w:rsidRDefault="00F20D98" w:rsidP="00F20D98">
      <w:pPr>
        <w:rPr>
          <w:rFonts w:ascii="Century Gothic" w:hAnsi="Century Gothic" w:cs="Arial"/>
          <w:sz w:val="18"/>
          <w:szCs w:val="18"/>
        </w:rPr>
      </w:pPr>
    </w:p>
    <w:p w14:paraId="0DF113A7" w14:textId="77777777" w:rsidR="00F20D98" w:rsidRPr="00F20D98" w:rsidRDefault="00F20D98" w:rsidP="00F20D98">
      <w:pPr>
        <w:rPr>
          <w:rFonts w:ascii="Century Gothic" w:hAnsi="Century Gothic" w:cs="Arial"/>
          <w:sz w:val="18"/>
          <w:szCs w:val="18"/>
        </w:rPr>
      </w:pPr>
    </w:p>
    <w:p w14:paraId="2C52D2DF" w14:textId="77777777" w:rsidR="00F20D98" w:rsidRPr="00F20D98" w:rsidRDefault="00F20D98" w:rsidP="00F20D98">
      <w:pPr>
        <w:rPr>
          <w:rFonts w:ascii="Century Gothic" w:hAnsi="Century Gothic" w:cs="Arial"/>
          <w:sz w:val="18"/>
          <w:szCs w:val="18"/>
        </w:rPr>
      </w:pPr>
    </w:p>
    <w:p w14:paraId="7902946A" w14:textId="77777777" w:rsidR="00F20D98" w:rsidRPr="00F20D98" w:rsidRDefault="00F20D98" w:rsidP="00F20D98">
      <w:pPr>
        <w:rPr>
          <w:rFonts w:ascii="Century Gothic" w:hAnsi="Century Gothic" w:cs="Arial"/>
          <w:sz w:val="18"/>
          <w:szCs w:val="18"/>
        </w:rPr>
      </w:pPr>
    </w:p>
    <w:p w14:paraId="16149F0B" w14:textId="77777777" w:rsidR="00F20D98" w:rsidRPr="00F20D98" w:rsidRDefault="00F20D98" w:rsidP="00F20D98">
      <w:pPr>
        <w:rPr>
          <w:rFonts w:ascii="Century Gothic" w:hAnsi="Century Gothic" w:cs="Arial"/>
          <w:sz w:val="18"/>
          <w:szCs w:val="18"/>
        </w:rPr>
      </w:pPr>
    </w:p>
    <w:p w14:paraId="407E26DF" w14:textId="77777777" w:rsidR="00F20D98" w:rsidRPr="00F20D98" w:rsidRDefault="00F20D98" w:rsidP="00F20D98">
      <w:pPr>
        <w:rPr>
          <w:rFonts w:ascii="Century Gothic" w:hAnsi="Century Gothic" w:cs="Arial"/>
          <w:sz w:val="18"/>
          <w:szCs w:val="18"/>
        </w:rPr>
      </w:pPr>
    </w:p>
    <w:p w14:paraId="7833C69B" w14:textId="77777777" w:rsidR="00F20D98" w:rsidRPr="00F20D98" w:rsidRDefault="00F20D98" w:rsidP="00F20D98">
      <w:pPr>
        <w:rPr>
          <w:rFonts w:ascii="Century Gothic" w:hAnsi="Century Gothic" w:cs="Arial"/>
          <w:sz w:val="18"/>
          <w:szCs w:val="18"/>
        </w:rPr>
      </w:pPr>
    </w:p>
    <w:p w14:paraId="2A6C8A57" w14:textId="77777777" w:rsidR="00F20D98" w:rsidRPr="00F20D98" w:rsidRDefault="00F20D98" w:rsidP="00F20D98">
      <w:pPr>
        <w:rPr>
          <w:rFonts w:ascii="Century Gothic" w:hAnsi="Century Gothic" w:cs="Arial"/>
          <w:sz w:val="18"/>
          <w:szCs w:val="18"/>
        </w:rPr>
      </w:pPr>
    </w:p>
    <w:p w14:paraId="30355067" w14:textId="77777777" w:rsidR="00F20D98" w:rsidRPr="00F20D98" w:rsidRDefault="00F20D98" w:rsidP="00F20D98">
      <w:pPr>
        <w:rPr>
          <w:rFonts w:ascii="Century Gothic" w:hAnsi="Century Gothic" w:cs="Arial"/>
          <w:sz w:val="18"/>
          <w:szCs w:val="18"/>
        </w:rPr>
      </w:pPr>
    </w:p>
    <w:p w14:paraId="086D80B6" w14:textId="77777777" w:rsidR="00F20D98" w:rsidRPr="00F20D98" w:rsidRDefault="00F20D98" w:rsidP="00F20D98">
      <w:pPr>
        <w:rPr>
          <w:rFonts w:ascii="Century Gothic" w:hAnsi="Century Gothic" w:cs="Arial"/>
          <w:sz w:val="18"/>
          <w:szCs w:val="18"/>
        </w:rPr>
      </w:pPr>
    </w:p>
    <w:p w14:paraId="5C779522" w14:textId="77777777" w:rsidR="00F20D98" w:rsidRPr="00F20D98" w:rsidRDefault="00F20D98" w:rsidP="00F20D98">
      <w:pPr>
        <w:rPr>
          <w:rFonts w:ascii="Century Gothic" w:hAnsi="Century Gothic" w:cs="Arial"/>
          <w:sz w:val="18"/>
          <w:szCs w:val="18"/>
        </w:rPr>
      </w:pPr>
    </w:p>
    <w:p w14:paraId="28758FF5" w14:textId="77777777" w:rsidR="00F20D98" w:rsidRPr="00F20D98" w:rsidRDefault="00F20D98" w:rsidP="00F20D98">
      <w:pPr>
        <w:rPr>
          <w:rFonts w:ascii="Century Gothic" w:hAnsi="Century Gothic" w:cs="Arial"/>
          <w:sz w:val="18"/>
          <w:szCs w:val="18"/>
        </w:rPr>
      </w:pPr>
    </w:p>
    <w:p w14:paraId="14EAE41D" w14:textId="77777777" w:rsidR="00F20D98" w:rsidRPr="00F20D98" w:rsidRDefault="00F20D98" w:rsidP="00F20D98">
      <w:pPr>
        <w:rPr>
          <w:rFonts w:ascii="Century Gothic" w:hAnsi="Century Gothic" w:cs="Arial"/>
          <w:sz w:val="18"/>
          <w:szCs w:val="18"/>
        </w:rPr>
      </w:pPr>
    </w:p>
    <w:p w14:paraId="6B126166" w14:textId="77777777" w:rsidR="00F20D98" w:rsidRPr="00F20D98" w:rsidRDefault="00F20D98" w:rsidP="00F20D98">
      <w:pPr>
        <w:rPr>
          <w:rFonts w:ascii="Century Gothic" w:hAnsi="Century Gothic" w:cs="Arial"/>
          <w:sz w:val="18"/>
          <w:szCs w:val="18"/>
        </w:rPr>
      </w:pPr>
    </w:p>
    <w:p w14:paraId="249E1902" w14:textId="77777777" w:rsidR="00F20D98" w:rsidRPr="00F20D98" w:rsidRDefault="00F20D98" w:rsidP="00F20D98">
      <w:pPr>
        <w:rPr>
          <w:rFonts w:ascii="Century Gothic" w:hAnsi="Century Gothic" w:cs="Arial"/>
          <w:sz w:val="18"/>
          <w:szCs w:val="18"/>
        </w:rPr>
      </w:pPr>
    </w:p>
    <w:p w14:paraId="7ED9C13D" w14:textId="77777777" w:rsidR="00F20D98" w:rsidRPr="00F20D98" w:rsidRDefault="00F20D98" w:rsidP="00F20D98">
      <w:pPr>
        <w:rPr>
          <w:rFonts w:ascii="Century Gothic" w:hAnsi="Century Gothic" w:cs="Arial"/>
          <w:sz w:val="18"/>
          <w:szCs w:val="18"/>
        </w:rPr>
      </w:pPr>
    </w:p>
    <w:p w14:paraId="13DCE206" w14:textId="77777777" w:rsidR="00F20D98" w:rsidRPr="00F20D98" w:rsidRDefault="00F20D98" w:rsidP="00F20D98">
      <w:pPr>
        <w:rPr>
          <w:rFonts w:ascii="Century Gothic" w:hAnsi="Century Gothic" w:cs="Arial"/>
          <w:sz w:val="18"/>
          <w:szCs w:val="18"/>
        </w:rPr>
      </w:pPr>
    </w:p>
    <w:p w14:paraId="401F19A9" w14:textId="77777777" w:rsidR="00F20D98" w:rsidRPr="00F20D98" w:rsidRDefault="00F20D98" w:rsidP="00F20D98">
      <w:pPr>
        <w:rPr>
          <w:rFonts w:ascii="Century Gothic" w:hAnsi="Century Gothic" w:cs="Arial"/>
          <w:sz w:val="18"/>
          <w:szCs w:val="18"/>
        </w:rPr>
      </w:pPr>
    </w:p>
    <w:p w14:paraId="1570E145" w14:textId="77777777" w:rsidR="00F20D98" w:rsidRPr="00F20D98" w:rsidRDefault="00F20D98" w:rsidP="00F20D98">
      <w:pPr>
        <w:rPr>
          <w:rFonts w:ascii="Century Gothic" w:hAnsi="Century Gothic" w:cs="Arial"/>
          <w:sz w:val="18"/>
          <w:szCs w:val="18"/>
        </w:rPr>
      </w:pPr>
    </w:p>
    <w:p w14:paraId="674FC176" w14:textId="77777777" w:rsidR="00F20D98" w:rsidRPr="00F20D98" w:rsidRDefault="00F20D98" w:rsidP="00F20D98">
      <w:pPr>
        <w:rPr>
          <w:rFonts w:ascii="Century Gothic" w:hAnsi="Century Gothic" w:cs="Arial"/>
          <w:sz w:val="18"/>
          <w:szCs w:val="18"/>
        </w:rPr>
      </w:pPr>
    </w:p>
    <w:p w14:paraId="7E8D3FC3" w14:textId="77777777" w:rsidR="00F20D98" w:rsidRPr="00F20D98" w:rsidRDefault="00F20D98" w:rsidP="00F20D98">
      <w:pPr>
        <w:rPr>
          <w:rFonts w:ascii="Century Gothic" w:hAnsi="Century Gothic" w:cs="Arial"/>
          <w:sz w:val="18"/>
          <w:szCs w:val="18"/>
        </w:rPr>
      </w:pPr>
    </w:p>
    <w:p w14:paraId="646F964B" w14:textId="77777777" w:rsidR="00F20D98" w:rsidRPr="00F20D98" w:rsidRDefault="00F20D98" w:rsidP="00F20D98">
      <w:pPr>
        <w:rPr>
          <w:rFonts w:ascii="Century Gothic" w:hAnsi="Century Gothic" w:cs="Arial"/>
          <w:sz w:val="18"/>
          <w:szCs w:val="18"/>
        </w:rPr>
      </w:pPr>
    </w:p>
    <w:p w14:paraId="2D925ECB" w14:textId="77777777" w:rsidR="00F20D98" w:rsidRPr="00F20D98" w:rsidRDefault="00F20D98" w:rsidP="00F20D98">
      <w:pPr>
        <w:rPr>
          <w:rFonts w:ascii="Century Gothic" w:hAnsi="Century Gothic" w:cs="Arial"/>
          <w:sz w:val="18"/>
          <w:szCs w:val="18"/>
        </w:rPr>
      </w:pPr>
    </w:p>
    <w:p w14:paraId="5FF804D3" w14:textId="77777777" w:rsidR="00F20D98" w:rsidRPr="00F20D98" w:rsidRDefault="00F20D98" w:rsidP="00F20D98">
      <w:pPr>
        <w:rPr>
          <w:rFonts w:ascii="Century Gothic" w:hAnsi="Century Gothic" w:cs="Arial"/>
          <w:sz w:val="18"/>
          <w:szCs w:val="18"/>
        </w:rPr>
      </w:pPr>
    </w:p>
    <w:p w14:paraId="08F0DF78" w14:textId="77777777" w:rsidR="00F20D98" w:rsidRPr="00F20D98" w:rsidRDefault="00F20D98" w:rsidP="00F20D98">
      <w:pPr>
        <w:rPr>
          <w:rFonts w:ascii="Century Gothic" w:hAnsi="Century Gothic" w:cs="Arial"/>
          <w:sz w:val="18"/>
          <w:szCs w:val="18"/>
        </w:rPr>
      </w:pPr>
    </w:p>
    <w:p w14:paraId="3EB7854A" w14:textId="77777777" w:rsidR="00F20D98" w:rsidRPr="00F20D98" w:rsidRDefault="00F20D98" w:rsidP="00F20D98">
      <w:pPr>
        <w:rPr>
          <w:rFonts w:ascii="Century Gothic" w:hAnsi="Century Gothic" w:cs="Arial"/>
          <w:sz w:val="18"/>
          <w:szCs w:val="18"/>
        </w:rPr>
      </w:pPr>
    </w:p>
    <w:p w14:paraId="745363F1" w14:textId="77777777" w:rsidR="00F20D98" w:rsidRPr="00F20D98" w:rsidRDefault="00F20D98" w:rsidP="00F20D98">
      <w:pPr>
        <w:rPr>
          <w:rFonts w:ascii="Century Gothic" w:hAnsi="Century Gothic" w:cs="Arial"/>
          <w:sz w:val="18"/>
          <w:szCs w:val="18"/>
        </w:rPr>
      </w:pPr>
    </w:p>
    <w:p w14:paraId="04D71038" w14:textId="77777777" w:rsidR="00F20D98" w:rsidRPr="00F20D98" w:rsidRDefault="00F20D98" w:rsidP="00F20D98">
      <w:pPr>
        <w:rPr>
          <w:rFonts w:ascii="Century Gothic" w:hAnsi="Century Gothic" w:cs="Arial"/>
          <w:sz w:val="18"/>
          <w:szCs w:val="18"/>
        </w:rPr>
      </w:pPr>
    </w:p>
    <w:p w14:paraId="1458F294" w14:textId="77777777" w:rsidR="00F20D98" w:rsidRPr="00F20D98" w:rsidRDefault="00F20D98" w:rsidP="00F20D98">
      <w:pPr>
        <w:rPr>
          <w:rFonts w:ascii="Century Gothic" w:hAnsi="Century Gothic" w:cs="Arial"/>
          <w:sz w:val="18"/>
          <w:szCs w:val="18"/>
        </w:rPr>
      </w:pPr>
    </w:p>
    <w:p w14:paraId="5A091444" w14:textId="77777777" w:rsidR="00F20D98" w:rsidRPr="00F20D98" w:rsidRDefault="00F20D98" w:rsidP="00F20D98">
      <w:pPr>
        <w:rPr>
          <w:rFonts w:ascii="Century Gothic" w:hAnsi="Century Gothic" w:cs="Arial"/>
          <w:sz w:val="18"/>
          <w:szCs w:val="18"/>
        </w:rPr>
      </w:pPr>
    </w:p>
    <w:p w14:paraId="32A3F0D8" w14:textId="77777777" w:rsidR="00F20D98" w:rsidRPr="00F20D98" w:rsidRDefault="00F20D98" w:rsidP="00F20D98">
      <w:pPr>
        <w:rPr>
          <w:rFonts w:ascii="Century Gothic" w:hAnsi="Century Gothic" w:cs="Arial"/>
          <w:sz w:val="18"/>
          <w:szCs w:val="18"/>
        </w:rPr>
      </w:pPr>
    </w:p>
    <w:p w14:paraId="0BC0503F" w14:textId="77777777" w:rsidR="00F20D98" w:rsidRPr="00F20D98" w:rsidRDefault="00F20D98" w:rsidP="00F20D98">
      <w:pPr>
        <w:rPr>
          <w:rFonts w:ascii="Century Gothic" w:hAnsi="Century Gothic" w:cs="Arial"/>
          <w:sz w:val="18"/>
          <w:szCs w:val="18"/>
        </w:rPr>
      </w:pPr>
    </w:p>
    <w:p w14:paraId="1FDD4D59" w14:textId="77777777" w:rsidR="00F20D98" w:rsidRPr="00F20D98" w:rsidRDefault="00F20D98" w:rsidP="00F20D98">
      <w:pPr>
        <w:rPr>
          <w:rFonts w:ascii="Century Gothic" w:hAnsi="Century Gothic" w:cs="Arial"/>
          <w:sz w:val="18"/>
          <w:szCs w:val="18"/>
        </w:rPr>
      </w:pPr>
    </w:p>
    <w:p w14:paraId="2DB0ACEB" w14:textId="77777777" w:rsidR="00F20D98" w:rsidRPr="00F20D98" w:rsidRDefault="00F20D98" w:rsidP="00F20D98">
      <w:pPr>
        <w:rPr>
          <w:rFonts w:ascii="Century Gothic" w:hAnsi="Century Gothic" w:cs="Arial"/>
          <w:sz w:val="18"/>
          <w:szCs w:val="18"/>
        </w:rPr>
      </w:pPr>
    </w:p>
    <w:p w14:paraId="417C1A03" w14:textId="77777777" w:rsidR="00F20D98" w:rsidRDefault="00F20D98" w:rsidP="00BA57D9">
      <w:pPr>
        <w:rPr>
          <w:rFonts w:ascii="Century Gothic" w:hAnsi="Century Gothic" w:cs="Arial"/>
          <w:sz w:val="18"/>
          <w:szCs w:val="18"/>
        </w:rPr>
      </w:pPr>
    </w:p>
    <w:p w14:paraId="589BFA5F" w14:textId="77777777" w:rsidR="00F20D98" w:rsidRPr="00F20D98" w:rsidRDefault="00F20D98" w:rsidP="00F20D98">
      <w:pPr>
        <w:rPr>
          <w:rFonts w:ascii="Century Gothic" w:hAnsi="Century Gothic" w:cs="Arial"/>
          <w:sz w:val="18"/>
          <w:szCs w:val="18"/>
        </w:rPr>
      </w:pPr>
    </w:p>
    <w:p w14:paraId="3C5DB26A" w14:textId="77777777" w:rsidR="00F20D98" w:rsidRPr="00F20D98" w:rsidRDefault="00F20D98" w:rsidP="00F20D98">
      <w:pPr>
        <w:rPr>
          <w:rFonts w:ascii="Century Gothic" w:hAnsi="Century Gothic" w:cs="Arial"/>
          <w:sz w:val="18"/>
          <w:szCs w:val="18"/>
        </w:rPr>
      </w:pPr>
    </w:p>
    <w:p w14:paraId="19252DBB" w14:textId="77777777" w:rsidR="00F20D98" w:rsidRPr="00F20D98" w:rsidRDefault="00F20D98" w:rsidP="00F20D98">
      <w:pPr>
        <w:rPr>
          <w:rFonts w:ascii="Century Gothic" w:hAnsi="Century Gothic" w:cs="Arial"/>
          <w:sz w:val="18"/>
          <w:szCs w:val="18"/>
        </w:rPr>
      </w:pPr>
    </w:p>
    <w:p w14:paraId="4873900E" w14:textId="77777777" w:rsidR="00F20D98" w:rsidRPr="00F20D98" w:rsidRDefault="00F20D98" w:rsidP="00F20D98">
      <w:pPr>
        <w:rPr>
          <w:rFonts w:ascii="Century Gothic" w:hAnsi="Century Gothic" w:cs="Arial"/>
          <w:sz w:val="18"/>
          <w:szCs w:val="18"/>
        </w:rPr>
      </w:pPr>
    </w:p>
    <w:p w14:paraId="4EB56BD1" w14:textId="77777777" w:rsidR="00F20D98" w:rsidRDefault="00F20D98" w:rsidP="00BA57D9">
      <w:pPr>
        <w:rPr>
          <w:rFonts w:ascii="Century Gothic" w:hAnsi="Century Gothic" w:cs="Arial"/>
          <w:sz w:val="18"/>
          <w:szCs w:val="18"/>
        </w:rPr>
      </w:pPr>
    </w:p>
    <w:p w14:paraId="1ABFCA9A" w14:textId="77777777" w:rsidR="00F20D98" w:rsidRDefault="00F20D98" w:rsidP="00BA57D9">
      <w:pPr>
        <w:rPr>
          <w:rFonts w:ascii="Century Gothic" w:hAnsi="Century Gothic" w:cs="Arial"/>
          <w:sz w:val="18"/>
          <w:szCs w:val="18"/>
        </w:rPr>
      </w:pPr>
    </w:p>
    <w:p w14:paraId="16049E68" w14:textId="77777777" w:rsidR="00F20D98" w:rsidRDefault="00F20D98" w:rsidP="00BA57D9">
      <w:pPr>
        <w:rPr>
          <w:rFonts w:ascii="Century Gothic" w:hAnsi="Century Gothic" w:cs="Arial"/>
          <w:sz w:val="18"/>
          <w:szCs w:val="18"/>
        </w:rPr>
      </w:pPr>
    </w:p>
    <w:p w14:paraId="53FF1B6F" w14:textId="014722C4" w:rsidR="00E00864" w:rsidRDefault="00F6150F" w:rsidP="00BA57D9">
      <w:pPr>
        <w:rPr>
          <w:rFonts w:ascii="Century Gothic" w:hAnsi="Century Gothic" w:cs="Arial"/>
          <w:sz w:val="18"/>
          <w:szCs w:val="18"/>
        </w:rPr>
      </w:pPr>
      <w:r>
        <w:rPr>
          <w:noProof/>
        </w:rPr>
        <w:lastRenderedPageBreak/>
        <w:drawing>
          <wp:inline distT="0" distB="0" distL="0" distR="0" wp14:anchorId="1A6BC5A9" wp14:editId="7D8B7291">
            <wp:extent cx="6221730" cy="8920480"/>
            <wp:effectExtent l="0" t="0" r="762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1730" cy="8920480"/>
                    </a:xfrm>
                    <a:prstGeom prst="rect">
                      <a:avLst/>
                    </a:prstGeom>
                    <a:noFill/>
                    <a:ln>
                      <a:noFill/>
                    </a:ln>
                  </pic:spPr>
                </pic:pic>
              </a:graphicData>
            </a:graphic>
          </wp:inline>
        </w:drawing>
      </w:r>
      <w:r w:rsidR="00F20D98">
        <w:rPr>
          <w:rFonts w:ascii="Century Gothic" w:hAnsi="Century Gothic" w:cs="Arial"/>
          <w:sz w:val="18"/>
          <w:szCs w:val="18"/>
        </w:rPr>
        <w:br w:type="textWrapping" w:clear="all"/>
      </w:r>
      <w:r w:rsidR="00570A8F">
        <w:rPr>
          <w:noProof/>
        </w:rPr>
        <w:lastRenderedPageBreak/>
        <w:drawing>
          <wp:inline distT="0" distB="0" distL="0" distR="0" wp14:anchorId="6FF134DF" wp14:editId="72109593">
            <wp:extent cx="5850890" cy="8920480"/>
            <wp:effectExtent l="0" t="0" r="0" b="0"/>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0890" cy="8920480"/>
                    </a:xfrm>
                    <a:prstGeom prst="rect">
                      <a:avLst/>
                    </a:prstGeom>
                    <a:noFill/>
                    <a:ln>
                      <a:noFill/>
                    </a:ln>
                  </pic:spPr>
                </pic:pic>
              </a:graphicData>
            </a:graphic>
          </wp:inline>
        </w:drawing>
      </w:r>
    </w:p>
    <w:p w14:paraId="18E179FA" w14:textId="2C6C0961" w:rsidR="00570A8F" w:rsidRDefault="00E97B10" w:rsidP="00BA57D9">
      <w:pPr>
        <w:rPr>
          <w:rFonts w:ascii="Century Gothic" w:hAnsi="Century Gothic" w:cs="Arial"/>
          <w:sz w:val="18"/>
          <w:szCs w:val="18"/>
        </w:rPr>
      </w:pPr>
      <w:r>
        <w:rPr>
          <w:noProof/>
        </w:rPr>
        <w:lastRenderedPageBreak/>
        <w:drawing>
          <wp:inline distT="0" distB="0" distL="0" distR="0" wp14:anchorId="5A7A4678" wp14:editId="4B738561">
            <wp:extent cx="5850890" cy="8773297"/>
            <wp:effectExtent l="0" t="0" r="0" b="889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1538" cy="8774269"/>
                    </a:xfrm>
                    <a:prstGeom prst="rect">
                      <a:avLst/>
                    </a:prstGeom>
                    <a:noFill/>
                    <a:ln>
                      <a:noFill/>
                    </a:ln>
                  </pic:spPr>
                </pic:pic>
              </a:graphicData>
            </a:graphic>
          </wp:inline>
        </w:drawing>
      </w:r>
    </w:p>
    <w:p w14:paraId="078CA952" w14:textId="5F386F25" w:rsidR="006B03FD" w:rsidRDefault="006B03FD" w:rsidP="00AB547B">
      <w:pPr>
        <w:jc w:val="center"/>
        <w:rPr>
          <w:rFonts w:ascii="Century Gothic" w:hAnsi="Century Gothic" w:cs="Arial"/>
          <w:sz w:val="18"/>
          <w:szCs w:val="18"/>
        </w:rPr>
      </w:pPr>
      <w:r>
        <w:rPr>
          <w:noProof/>
        </w:rPr>
        <w:lastRenderedPageBreak/>
        <w:drawing>
          <wp:inline distT="0" distB="0" distL="0" distR="0" wp14:anchorId="38299660" wp14:editId="2ECCC1C6">
            <wp:extent cx="5850890" cy="8789773"/>
            <wp:effectExtent l="0" t="0" r="0" b="0"/>
            <wp:docPr id="8"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1411" cy="8790556"/>
                    </a:xfrm>
                    <a:prstGeom prst="rect">
                      <a:avLst/>
                    </a:prstGeom>
                    <a:noFill/>
                    <a:ln>
                      <a:noFill/>
                    </a:ln>
                  </pic:spPr>
                </pic:pic>
              </a:graphicData>
            </a:graphic>
          </wp:inline>
        </w:drawing>
      </w:r>
    </w:p>
    <w:p w14:paraId="0A4DDB73" w14:textId="0BBCE415" w:rsidR="005E3C88" w:rsidRDefault="005E3C88" w:rsidP="00BA57D9">
      <w:pPr>
        <w:rPr>
          <w:rFonts w:ascii="Century Gothic" w:hAnsi="Century Gothic" w:cs="Arial"/>
          <w:sz w:val="18"/>
          <w:szCs w:val="18"/>
        </w:rPr>
      </w:pPr>
      <w:r>
        <w:rPr>
          <w:noProof/>
        </w:rPr>
        <w:lastRenderedPageBreak/>
        <w:drawing>
          <wp:inline distT="0" distB="0" distL="0" distR="0" wp14:anchorId="44967475" wp14:editId="0860FC54">
            <wp:extent cx="6008370" cy="8920480"/>
            <wp:effectExtent l="0" t="0" r="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8370" cy="8920480"/>
                    </a:xfrm>
                    <a:prstGeom prst="rect">
                      <a:avLst/>
                    </a:prstGeom>
                    <a:noFill/>
                    <a:ln>
                      <a:noFill/>
                    </a:ln>
                  </pic:spPr>
                </pic:pic>
              </a:graphicData>
            </a:graphic>
          </wp:inline>
        </w:drawing>
      </w:r>
    </w:p>
    <w:p w14:paraId="37556B17" w14:textId="120EF9AF" w:rsidR="00701C76" w:rsidRDefault="00701C76" w:rsidP="00AB547B">
      <w:pPr>
        <w:jc w:val="center"/>
        <w:rPr>
          <w:rFonts w:ascii="Century Gothic" w:hAnsi="Century Gothic" w:cs="Arial"/>
          <w:sz w:val="18"/>
          <w:szCs w:val="18"/>
        </w:rPr>
      </w:pPr>
      <w:r>
        <w:rPr>
          <w:noProof/>
        </w:rPr>
        <w:lastRenderedPageBreak/>
        <w:drawing>
          <wp:inline distT="0" distB="0" distL="0" distR="0" wp14:anchorId="56BC872B" wp14:editId="14D6CDE1">
            <wp:extent cx="4778949" cy="6851176"/>
            <wp:effectExtent l="0" t="0" r="3175" b="6985"/>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0745" cy="6868088"/>
                    </a:xfrm>
                    <a:prstGeom prst="rect">
                      <a:avLst/>
                    </a:prstGeom>
                    <a:noFill/>
                    <a:ln>
                      <a:noFill/>
                    </a:ln>
                  </pic:spPr>
                </pic:pic>
              </a:graphicData>
            </a:graphic>
          </wp:inline>
        </w:drawing>
      </w:r>
    </w:p>
    <w:p w14:paraId="638D5B4E" w14:textId="5AF7CA2A" w:rsidR="001D0798" w:rsidRPr="001D0798" w:rsidRDefault="00887E19" w:rsidP="001D0798">
      <w:pPr>
        <w:jc w:val="both"/>
        <w:rPr>
          <w:rFonts w:ascii="Arial" w:hAnsi="Arial" w:cs="Arial"/>
        </w:rPr>
      </w:pPr>
      <w:r w:rsidRPr="00887E19">
        <w:rPr>
          <w:rFonts w:ascii="Arial" w:hAnsi="Arial" w:cs="Arial"/>
          <w:noProof/>
        </w:rPr>
        <w:drawing>
          <wp:inline distT="0" distB="0" distL="0" distR="0" wp14:anchorId="6F13A584" wp14:editId="755638EB">
            <wp:extent cx="7110095" cy="15836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10095" cy="1583690"/>
                    </a:xfrm>
                    <a:prstGeom prst="rect">
                      <a:avLst/>
                    </a:prstGeom>
                  </pic:spPr>
                </pic:pic>
              </a:graphicData>
            </a:graphic>
          </wp:inline>
        </w:drawing>
      </w:r>
    </w:p>
    <w:sectPr w:rsidR="001D0798" w:rsidRPr="001D0798" w:rsidSect="00A03DA9">
      <w:headerReference w:type="default" r:id="rId23"/>
      <w:footerReference w:type="default" r:id="rId24"/>
      <w:headerReference w:type="first" r:id="rId25"/>
      <w:footerReference w:type="first" r:id="rId26"/>
      <w:endnotePr>
        <w:numFmt w:val="decimal"/>
      </w:endnotePr>
      <w:type w:val="continuous"/>
      <w:pgSz w:w="12240" w:h="15840" w:code="1"/>
      <w:pgMar w:top="1134" w:right="476" w:bottom="680" w:left="567" w:header="284" w:footer="6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0E15" w14:textId="77777777" w:rsidR="006D0B94" w:rsidRDefault="006D0B94" w:rsidP="003D767C">
      <w:r>
        <w:separator/>
      </w:r>
    </w:p>
  </w:endnote>
  <w:endnote w:type="continuationSeparator" w:id="0">
    <w:p w14:paraId="24341943" w14:textId="77777777" w:rsidR="006D0B94" w:rsidRDefault="006D0B94"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skerville Old Face">
    <w:altName w:val="Goudy Old Style"/>
    <w:panose1 w:val="02020602080505020303"/>
    <w:charset w:val="00"/>
    <w:family w:val="roman"/>
    <w:pitch w:val="variable"/>
    <w:sig w:usb0="00000003" w:usb1="00000000" w:usb2="00000000" w:usb3="00000000" w:csb0="00000001"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8C1F" w14:textId="77777777" w:rsidR="00BD7AED" w:rsidRPr="00165CB0" w:rsidRDefault="00BD7AED"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EAC2" w14:textId="77777777" w:rsidR="00BD7AED" w:rsidRPr="00165CB0" w:rsidRDefault="00BD7AED"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107D8" w14:textId="77777777" w:rsidR="006D0B94" w:rsidRDefault="006D0B94" w:rsidP="003D767C">
      <w:r>
        <w:separator/>
      </w:r>
    </w:p>
  </w:footnote>
  <w:footnote w:type="continuationSeparator" w:id="0">
    <w:p w14:paraId="78C2BA83" w14:textId="77777777" w:rsidR="006D0B94" w:rsidRDefault="006D0B94" w:rsidP="003D767C">
      <w:r>
        <w:continuationSeparator/>
      </w:r>
    </w:p>
  </w:footnote>
  <w:footnote w:id="1">
    <w:p w14:paraId="3CD68686" w14:textId="445A4755" w:rsidR="00BD7AED" w:rsidRPr="00A22019" w:rsidRDefault="00BD7AED">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w:t>
      </w:r>
      <w:r w:rsidR="00A13113" w:rsidRPr="00D00646">
        <w:rPr>
          <w:rFonts w:ascii="Arial" w:hAnsi="Arial" w:cs="Arial"/>
          <w:sz w:val="14"/>
          <w:szCs w:val="14"/>
          <w:lang w:val="es-GT"/>
        </w:rPr>
        <w:t>Fuente: página web del Ministerio de Educación, www.mineduc.gob.gt</w:t>
      </w:r>
    </w:p>
  </w:footnote>
  <w:footnote w:id="2">
    <w:p w14:paraId="0CF3A8CB"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página web del Ministerio de Educación, www.mineduc.gob.gt</w:t>
      </w:r>
    </w:p>
  </w:footnote>
  <w:footnote w:id="3">
    <w:p w14:paraId="7A9F1ED4"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página web del Ministerio de Educación, www.mineduc.gob.gt</w:t>
      </w:r>
    </w:p>
  </w:footnote>
  <w:footnote w:id="4">
    <w:p w14:paraId="3E781A06"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página web del Ministerio de Educación, www.mineduc.gob.gt</w:t>
      </w:r>
    </w:p>
  </w:footnote>
  <w:footnote w:id="5">
    <w:p w14:paraId="208B30BF" w14:textId="77777777" w:rsidR="00BD7AED" w:rsidRPr="00D00646" w:rsidRDefault="00BD7AED">
      <w:pPr>
        <w:pStyle w:val="Textonotapie"/>
        <w:rPr>
          <w:rFonts w:ascii="Arial" w:hAnsi="Arial" w:cs="Arial"/>
          <w:sz w:val="14"/>
          <w:szCs w:val="14"/>
          <w:lang w:val="es-GT"/>
        </w:rPr>
      </w:pPr>
      <w:r w:rsidRPr="00D00646">
        <w:rPr>
          <w:rStyle w:val="Refdenotaalpie"/>
          <w:rFonts w:ascii="Arial" w:hAnsi="Arial" w:cs="Arial"/>
          <w:sz w:val="14"/>
          <w:szCs w:val="14"/>
        </w:rPr>
        <w:footnoteRef/>
      </w:r>
      <w:r w:rsidRPr="00D00646">
        <w:rPr>
          <w:rFonts w:ascii="Arial" w:hAnsi="Arial" w:cs="Arial"/>
          <w:sz w:val="14"/>
          <w:szCs w:val="14"/>
        </w:rPr>
        <w:t xml:space="preserve"> </w:t>
      </w:r>
      <w:r w:rsidRPr="00D00646">
        <w:rPr>
          <w:rFonts w:ascii="Arial" w:hAnsi="Arial" w:cs="Arial"/>
          <w:sz w:val="14"/>
          <w:szCs w:val="14"/>
          <w:lang w:val="es-GT"/>
        </w:rPr>
        <w:t>Fuente: Acuerdo Gubernativo 225-2008, de fecha 12 de septiembre de 2008, Reglamento Orgánico Interno del MINEDUC</w:t>
      </w:r>
    </w:p>
  </w:footnote>
  <w:footnote w:id="6">
    <w:p w14:paraId="16D9DDB1" w14:textId="47E64ACA" w:rsidR="00BD7AED" w:rsidRPr="00CB5C4B" w:rsidRDefault="00BD7AED">
      <w:pPr>
        <w:pStyle w:val="Textonotapie"/>
        <w:rPr>
          <w:sz w:val="14"/>
          <w:szCs w:val="14"/>
          <w:lang w:val="es-GT"/>
        </w:rPr>
      </w:pPr>
      <w:r w:rsidRPr="00CB5C4B">
        <w:rPr>
          <w:rStyle w:val="Refdenotaalpie"/>
          <w:sz w:val="14"/>
          <w:szCs w:val="14"/>
        </w:rPr>
        <w:footnoteRef/>
      </w:r>
      <w:r w:rsidRPr="00CB5C4B">
        <w:rPr>
          <w:sz w:val="14"/>
          <w:szCs w:val="14"/>
        </w:rPr>
        <w:t xml:space="preserve"> </w:t>
      </w:r>
      <w:r w:rsidR="00A13113">
        <w:rPr>
          <w:rFonts w:ascii="Arial" w:hAnsi="Arial" w:cs="Arial"/>
          <w:sz w:val="14"/>
          <w:szCs w:val="14"/>
          <w:lang w:val="es-GT"/>
        </w:rPr>
        <w:t>Fuente:</w:t>
      </w:r>
      <w:r w:rsidRPr="00CB5C4B">
        <w:rPr>
          <w:rFonts w:ascii="Arial" w:hAnsi="Arial" w:cs="Arial"/>
          <w:sz w:val="14"/>
          <w:szCs w:val="14"/>
          <w:lang w:val="es-GT"/>
        </w:rPr>
        <w:t xml:space="preserve">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A0BF" w14:textId="77777777" w:rsidR="00BD7AED" w:rsidRPr="00823A74" w:rsidRDefault="00BD7AED"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BD7AED" w14:paraId="24962B1A" w14:textId="77777777" w:rsidTr="04FB245D">
      <w:trPr>
        <w:cantSplit/>
        <w:trHeight w:val="545"/>
      </w:trPr>
      <w:tc>
        <w:tcPr>
          <w:tcW w:w="856" w:type="dxa"/>
          <w:vMerge w:val="restart"/>
          <w:tcBorders>
            <w:right w:val="single" w:sz="4" w:space="0" w:color="auto"/>
          </w:tcBorders>
          <w:tcMar>
            <w:left w:w="0" w:type="dxa"/>
            <w:right w:w="0" w:type="dxa"/>
          </w:tcMar>
        </w:tcPr>
        <w:p w14:paraId="1A299555" w14:textId="77777777" w:rsidR="00BD7AED" w:rsidRPr="006908E6" w:rsidRDefault="00BD7AED" w:rsidP="00133DBF">
          <w:pPr>
            <w:ind w:left="5"/>
            <w:jc w:val="center"/>
          </w:pPr>
          <w:r w:rsidRPr="00767E3E">
            <w:rPr>
              <w:noProof/>
              <w:lang w:val="en-US" w:eastAsia="en-US"/>
            </w:rPr>
            <w:drawing>
              <wp:inline distT="0" distB="0" distL="0" distR="0" wp14:anchorId="0053351F" wp14:editId="13299219">
                <wp:extent cx="504825" cy="409575"/>
                <wp:effectExtent l="0" t="0" r="0" b="0"/>
                <wp:docPr id="11"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48529E78" w14:textId="6D133B9D" w:rsidR="00BD7AED" w:rsidRPr="00735A5A" w:rsidRDefault="00FB3D48" w:rsidP="00133DBF">
          <w:pPr>
            <w:jc w:val="center"/>
            <w:rPr>
              <w:rFonts w:ascii="Arial" w:hAnsi="Arial" w:cs="Arial"/>
              <w:spacing w:val="20"/>
              <w:sz w:val="16"/>
            </w:rPr>
          </w:pPr>
          <w:r>
            <w:rPr>
              <w:rFonts w:ascii="Arial" w:hAnsi="Arial" w:cs="Arial"/>
              <w:b/>
              <w:sz w:val="24"/>
            </w:rPr>
            <w:t>Manual de Organización y Funciones</w:t>
          </w:r>
        </w:p>
      </w:tc>
    </w:tr>
    <w:tr w:rsidR="00BD7AED" w14:paraId="53C8646A" w14:textId="77777777" w:rsidTr="04FB245D">
      <w:trPr>
        <w:cantSplit/>
        <w:trHeight w:val="60"/>
      </w:trPr>
      <w:tc>
        <w:tcPr>
          <w:tcW w:w="856" w:type="dxa"/>
          <w:vMerge/>
        </w:tcPr>
        <w:p w14:paraId="30003F31" w14:textId="77777777" w:rsidR="00BD7AED" w:rsidRDefault="00BD7AED" w:rsidP="00133DBF">
          <w:pPr>
            <w:rPr>
              <w:rFonts w:ascii="Arial" w:hAnsi="Arial" w:cs="Arial"/>
            </w:rPr>
          </w:pPr>
        </w:p>
      </w:tc>
      <w:tc>
        <w:tcPr>
          <w:tcW w:w="4536" w:type="dxa"/>
          <w:tcBorders>
            <w:top w:val="single" w:sz="4" w:space="0" w:color="auto"/>
          </w:tcBorders>
          <w:tcMar>
            <w:bottom w:w="28" w:type="dxa"/>
          </w:tcMar>
          <w:vAlign w:val="center"/>
        </w:tcPr>
        <w:p w14:paraId="1484FDDD" w14:textId="4A732C6F" w:rsidR="00BD7AED" w:rsidRPr="00504819" w:rsidRDefault="00D4181B" w:rsidP="00133DBF">
          <w:pPr>
            <w:jc w:val="center"/>
            <w:rPr>
              <w:rFonts w:ascii="Arial" w:hAnsi="Arial" w:cs="Arial"/>
              <w:sz w:val="16"/>
            </w:rPr>
          </w:pPr>
          <w:r>
            <w:rPr>
              <w:rFonts w:ascii="Arial" w:hAnsi="Arial" w:cs="Arial"/>
              <w:sz w:val="16"/>
            </w:rPr>
            <w:t>Dirección General de Currículo</w:t>
          </w:r>
        </w:p>
      </w:tc>
      <w:tc>
        <w:tcPr>
          <w:tcW w:w="2410" w:type="dxa"/>
          <w:tcBorders>
            <w:top w:val="single" w:sz="4" w:space="0" w:color="auto"/>
          </w:tcBorders>
          <w:tcMar>
            <w:bottom w:w="28" w:type="dxa"/>
          </w:tcMar>
          <w:vAlign w:val="center"/>
        </w:tcPr>
        <w:p w14:paraId="4D0BD091" w14:textId="5A28B19E" w:rsidR="00BD7AED" w:rsidRPr="008A404F" w:rsidRDefault="04FB245D" w:rsidP="04FB245D">
          <w:pPr>
            <w:jc w:val="center"/>
            <w:rPr>
              <w:rFonts w:ascii="Arial" w:hAnsi="Arial" w:cs="Arial"/>
              <w:sz w:val="16"/>
              <w:szCs w:val="16"/>
              <w:lang w:val="es-ES"/>
            </w:rPr>
          </w:pPr>
          <w:r w:rsidRPr="04FB245D">
            <w:rPr>
              <w:rFonts w:ascii="Arial" w:hAnsi="Arial" w:cs="Arial"/>
              <w:sz w:val="16"/>
              <w:szCs w:val="16"/>
              <w:lang w:val="es-ES"/>
            </w:rPr>
            <w:t>Código:</w:t>
          </w:r>
          <w:r w:rsidR="00BD7AED">
            <w:tab/>
          </w:r>
          <w:r w:rsidRPr="04FB245D">
            <w:rPr>
              <w:rFonts w:ascii="Arial" w:hAnsi="Arial" w:cs="Arial"/>
              <w:b/>
              <w:bCs/>
              <w:sz w:val="16"/>
              <w:szCs w:val="16"/>
              <w:lang w:val="es-ES"/>
            </w:rPr>
            <w:t>VDT-MAN-02</w:t>
          </w:r>
        </w:p>
      </w:tc>
      <w:tc>
        <w:tcPr>
          <w:tcW w:w="1559" w:type="dxa"/>
          <w:tcBorders>
            <w:top w:val="single" w:sz="4" w:space="0" w:color="auto"/>
          </w:tcBorders>
          <w:tcMar>
            <w:bottom w:w="28" w:type="dxa"/>
          </w:tcMar>
          <w:vAlign w:val="center"/>
        </w:tcPr>
        <w:p w14:paraId="594D16E0" w14:textId="045BAE6D" w:rsidR="006B56DD" w:rsidRPr="00504819" w:rsidRDefault="04FB245D" w:rsidP="006B56DD">
          <w:pPr>
            <w:jc w:val="center"/>
            <w:rPr>
              <w:rFonts w:ascii="Arial" w:hAnsi="Arial" w:cs="Arial"/>
              <w:sz w:val="16"/>
              <w:szCs w:val="16"/>
              <w:lang w:val="es-ES"/>
            </w:rPr>
          </w:pPr>
          <w:r w:rsidRPr="04FB245D">
            <w:rPr>
              <w:rFonts w:ascii="Arial" w:hAnsi="Arial" w:cs="Arial"/>
              <w:sz w:val="16"/>
              <w:szCs w:val="16"/>
              <w:lang w:val="es-ES"/>
            </w:rPr>
            <w:t>Versión:</w:t>
          </w:r>
          <w:r w:rsidR="00BD7AED">
            <w:tab/>
          </w:r>
          <w:r w:rsidR="006B56DD">
            <w:rPr>
              <w:rFonts w:ascii="Arial" w:hAnsi="Arial" w:cs="Arial"/>
              <w:sz w:val="16"/>
              <w:szCs w:val="16"/>
              <w:lang w:val="es-ES"/>
            </w:rPr>
            <w:t>5</w:t>
          </w:r>
        </w:p>
      </w:tc>
      <w:tc>
        <w:tcPr>
          <w:tcW w:w="1843" w:type="dxa"/>
          <w:tcBorders>
            <w:top w:val="single" w:sz="4" w:space="0" w:color="auto"/>
          </w:tcBorders>
          <w:tcMar>
            <w:bottom w:w="28" w:type="dxa"/>
          </w:tcMar>
          <w:vAlign w:val="center"/>
        </w:tcPr>
        <w:p w14:paraId="7D738529" w14:textId="0F7DE3FC" w:rsidR="00BD7AED" w:rsidRPr="00051689" w:rsidRDefault="00BD7AED"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sidR="003C67E4">
            <w:rPr>
              <w:rFonts w:ascii="Arial" w:hAnsi="Arial" w:cs="Arial"/>
              <w:noProof/>
              <w:sz w:val="16"/>
            </w:rPr>
            <w:t>102</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sidR="003C67E4">
            <w:rPr>
              <w:rFonts w:ascii="Arial" w:hAnsi="Arial" w:cs="Arial"/>
              <w:noProof/>
              <w:sz w:val="16"/>
            </w:rPr>
            <w:t>121</w:t>
          </w:r>
          <w:r w:rsidRPr="00051689">
            <w:rPr>
              <w:rFonts w:ascii="Arial" w:hAnsi="Arial" w:cs="Arial"/>
              <w:sz w:val="16"/>
            </w:rPr>
            <w:fldChar w:fldCharType="end"/>
          </w:r>
        </w:p>
      </w:tc>
    </w:tr>
  </w:tbl>
  <w:p w14:paraId="49C10D59" w14:textId="77777777" w:rsidR="00BD7AED" w:rsidRPr="00217FA1" w:rsidRDefault="00BD7AED">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CF9A" w14:textId="77777777" w:rsidR="00BD7AED" w:rsidRPr="0067323E" w:rsidRDefault="00BD7AED"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74AD"/>
    <w:multiLevelType w:val="hybridMultilevel"/>
    <w:tmpl w:val="55BC9A62"/>
    <w:lvl w:ilvl="0" w:tplc="2EAE4FD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0C41DEC"/>
    <w:multiLevelType w:val="hybridMultilevel"/>
    <w:tmpl w:val="19425094"/>
    <w:lvl w:ilvl="0" w:tplc="D12AB9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1071D64"/>
    <w:multiLevelType w:val="hybridMultilevel"/>
    <w:tmpl w:val="589CD9FA"/>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7471F9"/>
    <w:multiLevelType w:val="hybridMultilevel"/>
    <w:tmpl w:val="42923144"/>
    <w:lvl w:ilvl="0" w:tplc="94645C7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2EF44A0"/>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04266456"/>
    <w:multiLevelType w:val="hybridMultilevel"/>
    <w:tmpl w:val="ABD8E84C"/>
    <w:lvl w:ilvl="0" w:tplc="FFFFFFFF">
      <w:start w:val="1"/>
      <w:numFmt w:val="upperLetter"/>
      <w:lvlText w:val="%1."/>
      <w:lvlJc w:val="left"/>
      <w:pPr>
        <w:ind w:left="1800" w:hanging="360"/>
      </w:pPr>
    </w:lvl>
    <w:lvl w:ilvl="1" w:tplc="FFFFFFFF">
      <w:start w:val="1"/>
      <w:numFmt w:val="lowerLetter"/>
      <w:lvlText w:val="%2."/>
      <w:lvlJc w:val="left"/>
      <w:pPr>
        <w:ind w:left="2520" w:hanging="360"/>
      </w:pPr>
    </w:lvl>
    <w:lvl w:ilvl="2" w:tplc="100A000F">
      <w:start w:val="1"/>
      <w:numFmt w:val="decimal"/>
      <w:lvlText w:val="%3."/>
      <w:lvlJc w:val="left"/>
      <w:pPr>
        <w:ind w:left="720" w:hanging="360"/>
      </w:pPr>
    </w:lvl>
    <w:lvl w:ilvl="3" w:tplc="31B2E52A">
      <w:start w:val="1"/>
      <w:numFmt w:val="decimal"/>
      <w:lvlText w:val="%4."/>
      <w:lvlJc w:val="left"/>
      <w:pPr>
        <w:ind w:left="3960" w:hanging="360"/>
      </w:pPr>
      <w:rPr>
        <w:rFonts w:ascii="Century Gothic" w:eastAsia="Times New Roman" w:hAnsi="Century Gothic" w:cs="Times New Roman"/>
      </w:rPr>
    </w:lvl>
    <w:lvl w:ilvl="4" w:tplc="CC5C8B16">
      <w:start w:val="8"/>
      <w:numFmt w:val="decimal"/>
      <w:lvlText w:val="%5"/>
      <w:lvlJc w:val="left"/>
      <w:pPr>
        <w:ind w:left="4680" w:hanging="360"/>
      </w:pPr>
      <w:rPr>
        <w:rFonts w:hint="default"/>
      </w:r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04A01AD9"/>
    <w:multiLevelType w:val="hybridMultilevel"/>
    <w:tmpl w:val="6DE8C690"/>
    <w:lvl w:ilvl="0" w:tplc="E1FAC8D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051F2EF9"/>
    <w:multiLevelType w:val="hybridMultilevel"/>
    <w:tmpl w:val="6BFAC24E"/>
    <w:lvl w:ilvl="0" w:tplc="B76EA096">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05210169"/>
    <w:multiLevelType w:val="hybridMultilevel"/>
    <w:tmpl w:val="AA1A3D36"/>
    <w:lvl w:ilvl="0" w:tplc="8CF2B02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054E3D5E"/>
    <w:multiLevelType w:val="hybridMultilevel"/>
    <w:tmpl w:val="CA00FE2E"/>
    <w:lvl w:ilvl="0" w:tplc="DA7C71D4">
      <w:start w:val="7"/>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06761C6E"/>
    <w:multiLevelType w:val="hybridMultilevel"/>
    <w:tmpl w:val="9AFEAE94"/>
    <w:lvl w:ilvl="0" w:tplc="3B800BB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06912122"/>
    <w:multiLevelType w:val="hybridMultilevel"/>
    <w:tmpl w:val="D8FA937E"/>
    <w:lvl w:ilvl="0" w:tplc="E500B7F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06DB1E3F"/>
    <w:multiLevelType w:val="hybridMultilevel"/>
    <w:tmpl w:val="37ECB102"/>
    <w:lvl w:ilvl="0" w:tplc="26F254FE">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07916836"/>
    <w:multiLevelType w:val="hybridMultilevel"/>
    <w:tmpl w:val="BD0C3080"/>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79D555A"/>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07E04903"/>
    <w:multiLevelType w:val="hybridMultilevel"/>
    <w:tmpl w:val="15C21EB8"/>
    <w:lvl w:ilvl="0" w:tplc="77C2E9A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0886354B"/>
    <w:multiLevelType w:val="hybridMultilevel"/>
    <w:tmpl w:val="7896B844"/>
    <w:lvl w:ilvl="0" w:tplc="648831E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0BEF1093"/>
    <w:multiLevelType w:val="hybridMultilevel"/>
    <w:tmpl w:val="F95866DC"/>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9">
      <w:start w:val="1"/>
      <w:numFmt w:val="lowerLetter"/>
      <w:lvlText w:val="%3."/>
      <w:lvlJc w:val="left"/>
      <w:pPr>
        <w:ind w:left="2160" w:hanging="180"/>
      </w:pPr>
    </w:lvl>
    <w:lvl w:ilvl="3" w:tplc="82464828">
      <w:start w:val="3"/>
      <w:numFmt w:val="decimal"/>
      <w:lvlText w:val="%4."/>
      <w:lvlJc w:val="left"/>
      <w:pPr>
        <w:ind w:left="1495" w:hanging="360"/>
      </w:pPr>
      <w:rPr>
        <w:rFonts w:hint="default"/>
        <w:b w:val="0"/>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0BFF591D"/>
    <w:multiLevelType w:val="hybridMultilevel"/>
    <w:tmpl w:val="03A645A0"/>
    <w:lvl w:ilvl="0" w:tplc="6DDACE2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0C8A4E17"/>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0CFE18B5"/>
    <w:multiLevelType w:val="hybridMultilevel"/>
    <w:tmpl w:val="ECC619F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 w15:restartNumberingAfterBreak="0">
    <w:nsid w:val="0D6C258C"/>
    <w:multiLevelType w:val="hybridMultilevel"/>
    <w:tmpl w:val="68EC9DB2"/>
    <w:lvl w:ilvl="0" w:tplc="6764E45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0D6D4A8D"/>
    <w:multiLevelType w:val="hybridMultilevel"/>
    <w:tmpl w:val="922C1600"/>
    <w:lvl w:ilvl="0" w:tplc="4E801160">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 w15:restartNumberingAfterBreak="0">
    <w:nsid w:val="0DA80CDE"/>
    <w:multiLevelType w:val="hybridMultilevel"/>
    <w:tmpl w:val="6A66489A"/>
    <w:lvl w:ilvl="0" w:tplc="C73C0148">
      <w:start w:val="6"/>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0DBC206F"/>
    <w:multiLevelType w:val="hybridMultilevel"/>
    <w:tmpl w:val="06A4FDD2"/>
    <w:lvl w:ilvl="0" w:tplc="4B00D6D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26" w15:restartNumberingAfterBreak="0">
    <w:nsid w:val="0EE51623"/>
    <w:multiLevelType w:val="hybridMultilevel"/>
    <w:tmpl w:val="5894816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EFB7005"/>
    <w:multiLevelType w:val="hybridMultilevel"/>
    <w:tmpl w:val="2668F0A0"/>
    <w:lvl w:ilvl="0" w:tplc="C5B40204">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8" w15:restartNumberingAfterBreak="0">
    <w:nsid w:val="0F696F68"/>
    <w:multiLevelType w:val="hybridMultilevel"/>
    <w:tmpl w:val="7862DD44"/>
    <w:lvl w:ilvl="0" w:tplc="E32EEA8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0FB96251"/>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0FD87ADE"/>
    <w:multiLevelType w:val="hybridMultilevel"/>
    <w:tmpl w:val="E01A000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 w15:restartNumberingAfterBreak="0">
    <w:nsid w:val="10327BA7"/>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1072238C"/>
    <w:multiLevelType w:val="hybridMultilevel"/>
    <w:tmpl w:val="E7402CEC"/>
    <w:lvl w:ilvl="0" w:tplc="16FC342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10B76F14"/>
    <w:multiLevelType w:val="hybridMultilevel"/>
    <w:tmpl w:val="9A4CF9B8"/>
    <w:lvl w:ilvl="0" w:tplc="100A0017">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34" w15:restartNumberingAfterBreak="0">
    <w:nsid w:val="1157778A"/>
    <w:multiLevelType w:val="hybridMultilevel"/>
    <w:tmpl w:val="889688F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125A441C"/>
    <w:multiLevelType w:val="hybridMultilevel"/>
    <w:tmpl w:val="AE2098BE"/>
    <w:lvl w:ilvl="0" w:tplc="5726ADB4">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12921262"/>
    <w:multiLevelType w:val="hybridMultilevel"/>
    <w:tmpl w:val="44AA7ADE"/>
    <w:lvl w:ilvl="0" w:tplc="5C3262DE">
      <w:start w:val="1"/>
      <w:numFmt w:val="decimal"/>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37"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38" w15:restartNumberingAfterBreak="0">
    <w:nsid w:val="12E33314"/>
    <w:multiLevelType w:val="hybridMultilevel"/>
    <w:tmpl w:val="96A8498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13165F4E"/>
    <w:multiLevelType w:val="hybridMultilevel"/>
    <w:tmpl w:val="07DCDD2E"/>
    <w:lvl w:ilvl="0" w:tplc="F1EA47F0">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15C55CD0"/>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1" w15:restartNumberingAfterBreak="0">
    <w:nsid w:val="162715D2"/>
    <w:multiLevelType w:val="hybridMultilevel"/>
    <w:tmpl w:val="89D4066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2" w15:restartNumberingAfterBreak="0">
    <w:nsid w:val="162F4839"/>
    <w:multiLevelType w:val="hybridMultilevel"/>
    <w:tmpl w:val="E3664FE2"/>
    <w:lvl w:ilvl="0" w:tplc="CC66D8E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3" w15:restartNumberingAfterBreak="0">
    <w:nsid w:val="16D515B7"/>
    <w:multiLevelType w:val="hybridMultilevel"/>
    <w:tmpl w:val="F3780CE2"/>
    <w:lvl w:ilvl="0" w:tplc="7B12E946">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4" w15:restartNumberingAfterBreak="0">
    <w:nsid w:val="172F26D9"/>
    <w:multiLevelType w:val="hybridMultilevel"/>
    <w:tmpl w:val="2D2C418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5" w15:restartNumberingAfterBreak="0">
    <w:nsid w:val="173332C0"/>
    <w:multiLevelType w:val="hybridMultilevel"/>
    <w:tmpl w:val="14D8E036"/>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82464828">
      <w:start w:val="3"/>
      <w:numFmt w:val="decimal"/>
      <w:lvlText w:val="%4."/>
      <w:lvlJc w:val="left"/>
      <w:pPr>
        <w:ind w:left="1495" w:hanging="360"/>
      </w:pPr>
      <w:rPr>
        <w:rFonts w:hint="default"/>
        <w:b w:val="0"/>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179436D3"/>
    <w:multiLevelType w:val="hybridMultilevel"/>
    <w:tmpl w:val="97309E5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18790C28"/>
    <w:multiLevelType w:val="hybridMultilevel"/>
    <w:tmpl w:val="1A1298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8" w15:restartNumberingAfterBreak="0">
    <w:nsid w:val="189E2014"/>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19383898"/>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194D53D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1" w15:restartNumberingAfterBreak="0">
    <w:nsid w:val="1973123E"/>
    <w:multiLevelType w:val="hybridMultilevel"/>
    <w:tmpl w:val="2AB6CF7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2" w15:restartNumberingAfterBreak="0">
    <w:nsid w:val="1A920467"/>
    <w:multiLevelType w:val="hybridMultilevel"/>
    <w:tmpl w:val="7B48FA58"/>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3" w15:restartNumberingAfterBreak="0">
    <w:nsid w:val="1AFE3472"/>
    <w:multiLevelType w:val="hybridMultilevel"/>
    <w:tmpl w:val="7730FD8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4" w15:restartNumberingAfterBreak="0">
    <w:nsid w:val="1BB11EAA"/>
    <w:multiLevelType w:val="hybridMultilevel"/>
    <w:tmpl w:val="2766D79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5" w15:restartNumberingAfterBreak="0">
    <w:nsid w:val="1BBB063E"/>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6"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15:restartNumberingAfterBreak="0">
    <w:nsid w:val="1C017A48"/>
    <w:multiLevelType w:val="hybridMultilevel"/>
    <w:tmpl w:val="ECC6F1C6"/>
    <w:lvl w:ilvl="0" w:tplc="7626EDD8">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8" w15:restartNumberingAfterBreak="0">
    <w:nsid w:val="1C662F24"/>
    <w:multiLevelType w:val="hybridMultilevel"/>
    <w:tmpl w:val="89F88F2C"/>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1DCA143D"/>
    <w:multiLevelType w:val="hybridMultilevel"/>
    <w:tmpl w:val="2B98D146"/>
    <w:lvl w:ilvl="0" w:tplc="FFFFFFFF">
      <w:start w:val="1"/>
      <w:numFmt w:val="bullet"/>
      <w:lvlText w:val=""/>
      <w:lvlJc w:val="left"/>
      <w:pPr>
        <w:ind w:left="720" w:hanging="360"/>
      </w:pPr>
      <w:rPr>
        <w:rFonts w:ascii="Symbol" w:hAnsi="Symbol" w:hint="default"/>
      </w:rPr>
    </w:lvl>
    <w:lvl w:ilvl="1" w:tplc="1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1E473228"/>
    <w:multiLevelType w:val="hybridMultilevel"/>
    <w:tmpl w:val="E11C86E2"/>
    <w:lvl w:ilvl="0" w:tplc="100A000F">
      <w:start w:val="1"/>
      <w:numFmt w:val="decimal"/>
      <w:lvlText w:val="%1."/>
      <w:lvlJc w:val="left"/>
      <w:pPr>
        <w:ind w:left="1353" w:hanging="360"/>
      </w:pPr>
    </w:lvl>
    <w:lvl w:ilvl="1" w:tplc="100A0019" w:tentative="1">
      <w:start w:val="1"/>
      <w:numFmt w:val="lowerLetter"/>
      <w:lvlText w:val="%2."/>
      <w:lvlJc w:val="left"/>
      <w:pPr>
        <w:ind w:left="2073" w:hanging="360"/>
      </w:pPr>
    </w:lvl>
    <w:lvl w:ilvl="2" w:tplc="100A001B" w:tentative="1">
      <w:start w:val="1"/>
      <w:numFmt w:val="lowerRoman"/>
      <w:lvlText w:val="%3."/>
      <w:lvlJc w:val="right"/>
      <w:pPr>
        <w:ind w:left="2793" w:hanging="180"/>
      </w:pPr>
    </w:lvl>
    <w:lvl w:ilvl="3" w:tplc="100A000F" w:tentative="1">
      <w:start w:val="1"/>
      <w:numFmt w:val="decimal"/>
      <w:lvlText w:val="%4."/>
      <w:lvlJc w:val="left"/>
      <w:pPr>
        <w:ind w:left="3513" w:hanging="360"/>
      </w:pPr>
    </w:lvl>
    <w:lvl w:ilvl="4" w:tplc="100A0019" w:tentative="1">
      <w:start w:val="1"/>
      <w:numFmt w:val="lowerLetter"/>
      <w:lvlText w:val="%5."/>
      <w:lvlJc w:val="left"/>
      <w:pPr>
        <w:ind w:left="4233" w:hanging="360"/>
      </w:pPr>
    </w:lvl>
    <w:lvl w:ilvl="5" w:tplc="100A001B" w:tentative="1">
      <w:start w:val="1"/>
      <w:numFmt w:val="lowerRoman"/>
      <w:lvlText w:val="%6."/>
      <w:lvlJc w:val="right"/>
      <w:pPr>
        <w:ind w:left="4953" w:hanging="180"/>
      </w:pPr>
    </w:lvl>
    <w:lvl w:ilvl="6" w:tplc="100A000F" w:tentative="1">
      <w:start w:val="1"/>
      <w:numFmt w:val="decimal"/>
      <w:lvlText w:val="%7."/>
      <w:lvlJc w:val="left"/>
      <w:pPr>
        <w:ind w:left="5673" w:hanging="360"/>
      </w:pPr>
    </w:lvl>
    <w:lvl w:ilvl="7" w:tplc="100A0019" w:tentative="1">
      <w:start w:val="1"/>
      <w:numFmt w:val="lowerLetter"/>
      <w:lvlText w:val="%8."/>
      <w:lvlJc w:val="left"/>
      <w:pPr>
        <w:ind w:left="6393" w:hanging="360"/>
      </w:pPr>
    </w:lvl>
    <w:lvl w:ilvl="8" w:tplc="100A001B" w:tentative="1">
      <w:start w:val="1"/>
      <w:numFmt w:val="lowerRoman"/>
      <w:lvlText w:val="%9."/>
      <w:lvlJc w:val="right"/>
      <w:pPr>
        <w:ind w:left="7113" w:hanging="180"/>
      </w:pPr>
    </w:lvl>
  </w:abstractNum>
  <w:abstractNum w:abstractNumId="61" w15:restartNumberingAfterBreak="0">
    <w:nsid w:val="1FFE074C"/>
    <w:multiLevelType w:val="hybridMultilevel"/>
    <w:tmpl w:val="1D767EF8"/>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2" w15:restartNumberingAfterBreak="0">
    <w:nsid w:val="21E04C06"/>
    <w:multiLevelType w:val="hybridMultilevel"/>
    <w:tmpl w:val="889688F6"/>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3" w15:restartNumberingAfterBreak="0">
    <w:nsid w:val="22F26084"/>
    <w:multiLevelType w:val="hybridMultilevel"/>
    <w:tmpl w:val="EF48233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4"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5" w15:restartNumberingAfterBreak="0">
    <w:nsid w:val="236A5CEF"/>
    <w:multiLevelType w:val="hybridMultilevel"/>
    <w:tmpl w:val="69FC8234"/>
    <w:lvl w:ilvl="0" w:tplc="FFFFFFFF">
      <w:start w:val="1"/>
      <w:numFmt w:val="decimal"/>
      <w:lvlText w:val="%1."/>
      <w:lvlJc w:val="left"/>
      <w:pPr>
        <w:ind w:left="720" w:hanging="360"/>
      </w:pPr>
    </w:lvl>
    <w:lvl w:ilvl="1" w:tplc="9A80C836">
      <w:start w:val="1"/>
      <w:numFmt w:val="decimal"/>
      <w:lvlText w:val="%2."/>
      <w:lvlJc w:val="left"/>
      <w:pPr>
        <w:ind w:left="1440" w:hanging="360"/>
      </w:pPr>
      <w:rPr>
        <w:rFonts w:hint="default"/>
      </w:rPr>
    </w:lvl>
    <w:lvl w:ilvl="2" w:tplc="100A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3FA6FB4"/>
    <w:multiLevelType w:val="hybridMultilevel"/>
    <w:tmpl w:val="58AAE2D8"/>
    <w:lvl w:ilvl="0" w:tplc="A8FC54F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7" w15:restartNumberingAfterBreak="0">
    <w:nsid w:val="24953006"/>
    <w:multiLevelType w:val="hybridMultilevel"/>
    <w:tmpl w:val="8E62B982"/>
    <w:lvl w:ilvl="0" w:tplc="646C13A8">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8"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9" w15:restartNumberingAfterBreak="0">
    <w:nsid w:val="2530545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0" w15:restartNumberingAfterBreak="0">
    <w:nsid w:val="27080D7F"/>
    <w:multiLevelType w:val="hybridMultilevel"/>
    <w:tmpl w:val="41B2D736"/>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27966A5D"/>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2" w15:restartNumberingAfterBreak="0">
    <w:nsid w:val="27F81EAF"/>
    <w:multiLevelType w:val="hybridMultilevel"/>
    <w:tmpl w:val="C56430E2"/>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1">
      <w:start w:val="1"/>
      <w:numFmt w:val="bullet"/>
      <w:lvlText w:val=""/>
      <w:lvlJc w:val="left"/>
      <w:pPr>
        <w:ind w:left="851" w:hanging="360"/>
      </w:pPr>
      <w:rPr>
        <w:rFonts w:ascii="Symbol" w:hAnsi="Symbol"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3" w15:restartNumberingAfterBreak="0">
    <w:nsid w:val="27F93E1D"/>
    <w:multiLevelType w:val="hybridMultilevel"/>
    <w:tmpl w:val="6186EB30"/>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8073B9B"/>
    <w:multiLevelType w:val="hybridMultilevel"/>
    <w:tmpl w:val="DA9ACF4C"/>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284A4DE7"/>
    <w:multiLevelType w:val="hybridMultilevel"/>
    <w:tmpl w:val="B218C392"/>
    <w:lvl w:ilvl="0" w:tplc="300E19DA">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6" w15:restartNumberingAfterBreak="0">
    <w:nsid w:val="29316DD8"/>
    <w:multiLevelType w:val="hybridMultilevel"/>
    <w:tmpl w:val="FAD41FAE"/>
    <w:lvl w:ilvl="0" w:tplc="D7C8CDDE">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94329B0"/>
    <w:multiLevelType w:val="hybridMultilevel"/>
    <w:tmpl w:val="01BE2F54"/>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8" w15:restartNumberingAfterBreak="0">
    <w:nsid w:val="29706FFD"/>
    <w:multiLevelType w:val="hybridMultilevel"/>
    <w:tmpl w:val="58260158"/>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2BC3151D"/>
    <w:multiLevelType w:val="hybridMultilevel"/>
    <w:tmpl w:val="C1A8EE70"/>
    <w:lvl w:ilvl="0" w:tplc="D2106268">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0" w15:restartNumberingAfterBreak="0">
    <w:nsid w:val="2BF879BE"/>
    <w:multiLevelType w:val="hybridMultilevel"/>
    <w:tmpl w:val="BF5A6922"/>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2C0A2C3C"/>
    <w:multiLevelType w:val="hybridMultilevel"/>
    <w:tmpl w:val="5B88F71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2" w15:restartNumberingAfterBreak="0">
    <w:nsid w:val="2C0C748C"/>
    <w:multiLevelType w:val="hybridMultilevel"/>
    <w:tmpl w:val="9E56BAA6"/>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3" w15:restartNumberingAfterBreak="0">
    <w:nsid w:val="2C1A216A"/>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4" w15:restartNumberingAfterBreak="0">
    <w:nsid w:val="2C4331C9"/>
    <w:multiLevelType w:val="hybridMultilevel"/>
    <w:tmpl w:val="202C8612"/>
    <w:lvl w:ilvl="0" w:tplc="162CF9E4">
      <w:start w:val="6"/>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5" w15:restartNumberingAfterBreak="0">
    <w:nsid w:val="2CB72E82"/>
    <w:multiLevelType w:val="hybridMultilevel"/>
    <w:tmpl w:val="EC80A2E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6" w15:restartNumberingAfterBreak="0">
    <w:nsid w:val="2D263AFD"/>
    <w:multiLevelType w:val="multilevel"/>
    <w:tmpl w:val="5B2C1BEC"/>
    <w:styleLink w:val="Listaactu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E430E8E"/>
    <w:multiLevelType w:val="hybridMultilevel"/>
    <w:tmpl w:val="39DCF79A"/>
    <w:lvl w:ilvl="0" w:tplc="FFAAC036">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8" w15:restartNumberingAfterBreak="0">
    <w:nsid w:val="2E95445D"/>
    <w:multiLevelType w:val="hybridMultilevel"/>
    <w:tmpl w:val="E638B976"/>
    <w:lvl w:ilvl="0" w:tplc="255491C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9" w15:restartNumberingAfterBreak="0">
    <w:nsid w:val="2EC14DB1"/>
    <w:multiLevelType w:val="hybridMultilevel"/>
    <w:tmpl w:val="C860AAA6"/>
    <w:lvl w:ilvl="0" w:tplc="413C2C58">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2EEC50B9"/>
    <w:multiLevelType w:val="hybridMultilevel"/>
    <w:tmpl w:val="3D4292CE"/>
    <w:lvl w:ilvl="0" w:tplc="09AC546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1" w15:restartNumberingAfterBreak="0">
    <w:nsid w:val="2F1E424F"/>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2" w15:restartNumberingAfterBreak="0">
    <w:nsid w:val="2F2F5C5A"/>
    <w:multiLevelType w:val="hybridMultilevel"/>
    <w:tmpl w:val="9F841038"/>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2F300E8C"/>
    <w:multiLevelType w:val="hybridMultilevel"/>
    <w:tmpl w:val="65C4882A"/>
    <w:lvl w:ilvl="0" w:tplc="71A420B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4" w15:restartNumberingAfterBreak="0">
    <w:nsid w:val="2F436209"/>
    <w:multiLevelType w:val="hybridMultilevel"/>
    <w:tmpl w:val="635658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5" w15:restartNumberingAfterBreak="0">
    <w:nsid w:val="2F6E3D79"/>
    <w:multiLevelType w:val="hybridMultilevel"/>
    <w:tmpl w:val="307A23A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6" w15:restartNumberingAfterBreak="0">
    <w:nsid w:val="2F7B5140"/>
    <w:multiLevelType w:val="hybridMultilevel"/>
    <w:tmpl w:val="F920DE9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7" w15:restartNumberingAfterBreak="0">
    <w:nsid w:val="2F9F30F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8" w15:restartNumberingAfterBreak="0">
    <w:nsid w:val="2FEE72BF"/>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30420A99"/>
    <w:multiLevelType w:val="hybridMultilevel"/>
    <w:tmpl w:val="5310F32A"/>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30816F6E"/>
    <w:multiLevelType w:val="hybridMultilevel"/>
    <w:tmpl w:val="B45251EA"/>
    <w:lvl w:ilvl="0" w:tplc="4D786D04">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1" w15:restartNumberingAfterBreak="0">
    <w:nsid w:val="30EF6DD7"/>
    <w:multiLevelType w:val="hybridMultilevel"/>
    <w:tmpl w:val="6B10B690"/>
    <w:lvl w:ilvl="0" w:tplc="2E582AAE">
      <w:start w:val="6"/>
      <w:numFmt w:val="decimal"/>
      <w:lvlText w:val="%1."/>
      <w:lvlJc w:val="left"/>
      <w:pPr>
        <w:ind w:left="360" w:hanging="360"/>
      </w:pPr>
      <w:rPr>
        <w:rFonts w:hint="default"/>
        <w:b/>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2" w15:restartNumberingAfterBreak="0">
    <w:nsid w:val="311A7D26"/>
    <w:multiLevelType w:val="hybridMultilevel"/>
    <w:tmpl w:val="69A8BA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3" w15:restartNumberingAfterBreak="0">
    <w:nsid w:val="315B31B6"/>
    <w:multiLevelType w:val="hybridMultilevel"/>
    <w:tmpl w:val="7A5A66C0"/>
    <w:lvl w:ilvl="0" w:tplc="4740C7B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15:restartNumberingAfterBreak="0">
    <w:nsid w:val="321F0ACD"/>
    <w:multiLevelType w:val="hybridMultilevel"/>
    <w:tmpl w:val="54D83CE4"/>
    <w:lvl w:ilvl="0" w:tplc="7584DB50">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5" w15:restartNumberingAfterBreak="0">
    <w:nsid w:val="32593414"/>
    <w:multiLevelType w:val="hybridMultilevel"/>
    <w:tmpl w:val="29DEA174"/>
    <w:lvl w:ilvl="0" w:tplc="8A80BBC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6" w15:restartNumberingAfterBreak="0">
    <w:nsid w:val="33A75864"/>
    <w:multiLevelType w:val="hybridMultilevel"/>
    <w:tmpl w:val="FC1A0972"/>
    <w:lvl w:ilvl="0" w:tplc="5B14828E">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7" w15:restartNumberingAfterBreak="0">
    <w:nsid w:val="346960C5"/>
    <w:multiLevelType w:val="hybridMultilevel"/>
    <w:tmpl w:val="66427DB6"/>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8" w15:restartNumberingAfterBreak="0">
    <w:nsid w:val="34E2774F"/>
    <w:multiLevelType w:val="hybridMultilevel"/>
    <w:tmpl w:val="B0B6A6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9" w15:restartNumberingAfterBreak="0">
    <w:nsid w:val="35582132"/>
    <w:multiLevelType w:val="hybridMultilevel"/>
    <w:tmpl w:val="5400D51A"/>
    <w:lvl w:ilvl="0" w:tplc="C066BB0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0" w15:restartNumberingAfterBreak="0">
    <w:nsid w:val="367A1FF2"/>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1" w15:restartNumberingAfterBreak="0">
    <w:nsid w:val="37544412"/>
    <w:multiLevelType w:val="hybridMultilevel"/>
    <w:tmpl w:val="32EE1BD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2" w15:restartNumberingAfterBreak="0">
    <w:nsid w:val="376A2D22"/>
    <w:multiLevelType w:val="hybridMultilevel"/>
    <w:tmpl w:val="4768EE2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3" w15:restartNumberingAfterBreak="0">
    <w:nsid w:val="37F85EAF"/>
    <w:multiLevelType w:val="hybridMultilevel"/>
    <w:tmpl w:val="A69A04A0"/>
    <w:lvl w:ilvl="0" w:tplc="E8603CCC">
      <w:start w:val="1"/>
      <w:numFmt w:val="decimal"/>
      <w:lvlText w:val="%1."/>
      <w:lvlJc w:val="left"/>
      <w:pPr>
        <w:ind w:left="360" w:hanging="360"/>
      </w:pPr>
      <w:rPr>
        <w:rFonts w:ascii="Century Gothic" w:hAnsi="Century Gothic" w:cs="Times New Roman"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4"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5" w15:restartNumberingAfterBreak="0">
    <w:nsid w:val="38240435"/>
    <w:multiLevelType w:val="hybridMultilevel"/>
    <w:tmpl w:val="00FE4C76"/>
    <w:lvl w:ilvl="0" w:tplc="AD5C16F6">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6" w15:restartNumberingAfterBreak="0">
    <w:nsid w:val="38357A54"/>
    <w:multiLevelType w:val="hybridMultilevel"/>
    <w:tmpl w:val="99EA2910"/>
    <w:lvl w:ilvl="0" w:tplc="D67286EE">
      <w:start w:val="8"/>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7" w15:restartNumberingAfterBreak="0">
    <w:nsid w:val="38AF3DCE"/>
    <w:multiLevelType w:val="hybridMultilevel"/>
    <w:tmpl w:val="6CEADD9E"/>
    <w:lvl w:ilvl="0" w:tplc="100A0019">
      <w:start w:val="1"/>
      <w:numFmt w:val="lowerLetter"/>
      <w:lvlText w:val="%1."/>
      <w:lvlJc w:val="left"/>
      <w:pPr>
        <w:ind w:left="1560" w:hanging="360"/>
      </w:pPr>
    </w:lvl>
    <w:lvl w:ilvl="1" w:tplc="100A0019" w:tentative="1">
      <w:start w:val="1"/>
      <w:numFmt w:val="lowerLetter"/>
      <w:lvlText w:val="%2."/>
      <w:lvlJc w:val="left"/>
      <w:pPr>
        <w:ind w:left="2280" w:hanging="360"/>
      </w:pPr>
    </w:lvl>
    <w:lvl w:ilvl="2" w:tplc="100A001B" w:tentative="1">
      <w:start w:val="1"/>
      <w:numFmt w:val="lowerRoman"/>
      <w:lvlText w:val="%3."/>
      <w:lvlJc w:val="right"/>
      <w:pPr>
        <w:ind w:left="3000" w:hanging="180"/>
      </w:pPr>
    </w:lvl>
    <w:lvl w:ilvl="3" w:tplc="100A000F" w:tentative="1">
      <w:start w:val="1"/>
      <w:numFmt w:val="decimal"/>
      <w:lvlText w:val="%4."/>
      <w:lvlJc w:val="left"/>
      <w:pPr>
        <w:ind w:left="3720" w:hanging="360"/>
      </w:pPr>
    </w:lvl>
    <w:lvl w:ilvl="4" w:tplc="100A0019" w:tentative="1">
      <w:start w:val="1"/>
      <w:numFmt w:val="lowerLetter"/>
      <w:lvlText w:val="%5."/>
      <w:lvlJc w:val="left"/>
      <w:pPr>
        <w:ind w:left="4440" w:hanging="360"/>
      </w:pPr>
    </w:lvl>
    <w:lvl w:ilvl="5" w:tplc="100A001B" w:tentative="1">
      <w:start w:val="1"/>
      <w:numFmt w:val="lowerRoman"/>
      <w:lvlText w:val="%6."/>
      <w:lvlJc w:val="right"/>
      <w:pPr>
        <w:ind w:left="5160" w:hanging="180"/>
      </w:pPr>
    </w:lvl>
    <w:lvl w:ilvl="6" w:tplc="100A000F" w:tentative="1">
      <w:start w:val="1"/>
      <w:numFmt w:val="decimal"/>
      <w:lvlText w:val="%7."/>
      <w:lvlJc w:val="left"/>
      <w:pPr>
        <w:ind w:left="5880" w:hanging="360"/>
      </w:pPr>
    </w:lvl>
    <w:lvl w:ilvl="7" w:tplc="100A0019" w:tentative="1">
      <w:start w:val="1"/>
      <w:numFmt w:val="lowerLetter"/>
      <w:lvlText w:val="%8."/>
      <w:lvlJc w:val="left"/>
      <w:pPr>
        <w:ind w:left="6600" w:hanging="360"/>
      </w:pPr>
    </w:lvl>
    <w:lvl w:ilvl="8" w:tplc="100A001B" w:tentative="1">
      <w:start w:val="1"/>
      <w:numFmt w:val="lowerRoman"/>
      <w:lvlText w:val="%9."/>
      <w:lvlJc w:val="right"/>
      <w:pPr>
        <w:ind w:left="7320" w:hanging="180"/>
      </w:pPr>
    </w:lvl>
  </w:abstractNum>
  <w:abstractNum w:abstractNumId="118" w15:restartNumberingAfterBreak="0">
    <w:nsid w:val="38E20110"/>
    <w:multiLevelType w:val="hybridMultilevel"/>
    <w:tmpl w:val="E78A328E"/>
    <w:lvl w:ilvl="0" w:tplc="100A000F">
      <w:start w:val="1"/>
      <w:numFmt w:val="decimal"/>
      <w:lvlText w:val="%1."/>
      <w:lvlJc w:val="left"/>
      <w:pPr>
        <w:ind w:left="1184" w:hanging="360"/>
      </w:pPr>
    </w:lvl>
    <w:lvl w:ilvl="1" w:tplc="100A0019" w:tentative="1">
      <w:start w:val="1"/>
      <w:numFmt w:val="lowerLetter"/>
      <w:lvlText w:val="%2."/>
      <w:lvlJc w:val="left"/>
      <w:pPr>
        <w:ind w:left="1904" w:hanging="360"/>
      </w:pPr>
    </w:lvl>
    <w:lvl w:ilvl="2" w:tplc="100A001B" w:tentative="1">
      <w:start w:val="1"/>
      <w:numFmt w:val="lowerRoman"/>
      <w:lvlText w:val="%3."/>
      <w:lvlJc w:val="right"/>
      <w:pPr>
        <w:ind w:left="2624" w:hanging="180"/>
      </w:pPr>
    </w:lvl>
    <w:lvl w:ilvl="3" w:tplc="100A000F" w:tentative="1">
      <w:start w:val="1"/>
      <w:numFmt w:val="decimal"/>
      <w:lvlText w:val="%4."/>
      <w:lvlJc w:val="left"/>
      <w:pPr>
        <w:ind w:left="3344" w:hanging="360"/>
      </w:pPr>
    </w:lvl>
    <w:lvl w:ilvl="4" w:tplc="100A0019" w:tentative="1">
      <w:start w:val="1"/>
      <w:numFmt w:val="lowerLetter"/>
      <w:lvlText w:val="%5."/>
      <w:lvlJc w:val="left"/>
      <w:pPr>
        <w:ind w:left="4064" w:hanging="360"/>
      </w:pPr>
    </w:lvl>
    <w:lvl w:ilvl="5" w:tplc="100A001B" w:tentative="1">
      <w:start w:val="1"/>
      <w:numFmt w:val="lowerRoman"/>
      <w:lvlText w:val="%6."/>
      <w:lvlJc w:val="right"/>
      <w:pPr>
        <w:ind w:left="4784" w:hanging="180"/>
      </w:pPr>
    </w:lvl>
    <w:lvl w:ilvl="6" w:tplc="100A000F" w:tentative="1">
      <w:start w:val="1"/>
      <w:numFmt w:val="decimal"/>
      <w:lvlText w:val="%7."/>
      <w:lvlJc w:val="left"/>
      <w:pPr>
        <w:ind w:left="5504" w:hanging="360"/>
      </w:pPr>
    </w:lvl>
    <w:lvl w:ilvl="7" w:tplc="100A0019" w:tentative="1">
      <w:start w:val="1"/>
      <w:numFmt w:val="lowerLetter"/>
      <w:lvlText w:val="%8."/>
      <w:lvlJc w:val="left"/>
      <w:pPr>
        <w:ind w:left="6224" w:hanging="360"/>
      </w:pPr>
    </w:lvl>
    <w:lvl w:ilvl="8" w:tplc="100A001B" w:tentative="1">
      <w:start w:val="1"/>
      <w:numFmt w:val="lowerRoman"/>
      <w:lvlText w:val="%9."/>
      <w:lvlJc w:val="right"/>
      <w:pPr>
        <w:ind w:left="6944" w:hanging="180"/>
      </w:pPr>
    </w:lvl>
  </w:abstractNum>
  <w:abstractNum w:abstractNumId="119" w15:restartNumberingAfterBreak="0">
    <w:nsid w:val="38F12FBE"/>
    <w:multiLevelType w:val="hybridMultilevel"/>
    <w:tmpl w:val="90C41D46"/>
    <w:lvl w:ilvl="0" w:tplc="C05289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0" w15:restartNumberingAfterBreak="0">
    <w:nsid w:val="39D26693"/>
    <w:multiLevelType w:val="hybridMultilevel"/>
    <w:tmpl w:val="B51C8A4E"/>
    <w:lvl w:ilvl="0" w:tplc="660EBED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1" w15:restartNumberingAfterBreak="0">
    <w:nsid w:val="39D43A91"/>
    <w:multiLevelType w:val="hybridMultilevel"/>
    <w:tmpl w:val="22BA9A9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2" w15:restartNumberingAfterBreak="0">
    <w:nsid w:val="3A3C426C"/>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3" w15:restartNumberingAfterBreak="0">
    <w:nsid w:val="3B6D77B4"/>
    <w:multiLevelType w:val="hybridMultilevel"/>
    <w:tmpl w:val="2C9472C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4" w15:restartNumberingAfterBreak="0">
    <w:nsid w:val="3BFB45C5"/>
    <w:multiLevelType w:val="hybridMultilevel"/>
    <w:tmpl w:val="2070E8A8"/>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3C096507"/>
    <w:multiLevelType w:val="hybridMultilevel"/>
    <w:tmpl w:val="09B6000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6" w15:restartNumberingAfterBreak="0">
    <w:nsid w:val="3C8B6A59"/>
    <w:multiLevelType w:val="hybridMultilevel"/>
    <w:tmpl w:val="8FAE6E54"/>
    <w:lvl w:ilvl="0" w:tplc="01B495D2">
      <w:start w:val="1"/>
      <w:numFmt w:val="decimal"/>
      <w:lvlText w:val="%1."/>
      <w:lvlJc w:val="left"/>
      <w:pPr>
        <w:ind w:left="720" w:hanging="360"/>
      </w:pPr>
      <w:rPr>
        <w:rFonts w:hint="default"/>
        <w:b/>
        <w:bCs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7" w15:restartNumberingAfterBreak="0">
    <w:nsid w:val="3D0112D4"/>
    <w:multiLevelType w:val="hybridMultilevel"/>
    <w:tmpl w:val="2AD234AE"/>
    <w:lvl w:ilvl="0" w:tplc="B51A2EC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8" w15:restartNumberingAfterBreak="0">
    <w:nsid w:val="3E173D52"/>
    <w:multiLevelType w:val="hybridMultilevel"/>
    <w:tmpl w:val="4C18CD98"/>
    <w:lvl w:ilvl="0" w:tplc="3D0A244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9" w15:restartNumberingAfterBreak="0">
    <w:nsid w:val="3ED771ED"/>
    <w:multiLevelType w:val="hybridMultilevel"/>
    <w:tmpl w:val="988E1B06"/>
    <w:lvl w:ilvl="0" w:tplc="CC76686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0" w15:restartNumberingAfterBreak="0">
    <w:nsid w:val="3F56176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1" w15:restartNumberingAfterBreak="0">
    <w:nsid w:val="3F845E6C"/>
    <w:multiLevelType w:val="hybridMultilevel"/>
    <w:tmpl w:val="264A659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2" w15:restartNumberingAfterBreak="0">
    <w:nsid w:val="3FE274BA"/>
    <w:multiLevelType w:val="hybridMultilevel"/>
    <w:tmpl w:val="9462D6E2"/>
    <w:lvl w:ilvl="0" w:tplc="D820CAB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3" w15:restartNumberingAfterBreak="0">
    <w:nsid w:val="41285F59"/>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4"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5" w15:restartNumberingAfterBreak="0">
    <w:nsid w:val="41A05627"/>
    <w:multiLevelType w:val="hybridMultilevel"/>
    <w:tmpl w:val="C8E243B6"/>
    <w:lvl w:ilvl="0" w:tplc="100A0001">
      <w:start w:val="1"/>
      <w:numFmt w:val="bullet"/>
      <w:lvlText w:val=""/>
      <w:lvlJc w:val="left"/>
      <w:pPr>
        <w:ind w:left="360" w:hanging="360"/>
      </w:pPr>
      <w:rPr>
        <w:rFonts w:ascii="Symbol" w:hAnsi="Symbol"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6" w15:restartNumberingAfterBreak="0">
    <w:nsid w:val="43846C6B"/>
    <w:multiLevelType w:val="hybridMultilevel"/>
    <w:tmpl w:val="CA2A3956"/>
    <w:lvl w:ilvl="0" w:tplc="100A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448722E5"/>
    <w:multiLevelType w:val="hybridMultilevel"/>
    <w:tmpl w:val="E384F65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8" w15:restartNumberingAfterBreak="0">
    <w:nsid w:val="44DB519F"/>
    <w:multiLevelType w:val="hybridMultilevel"/>
    <w:tmpl w:val="21E00992"/>
    <w:lvl w:ilvl="0" w:tplc="6666E7A2">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9" w15:restartNumberingAfterBreak="0">
    <w:nsid w:val="44DC71A7"/>
    <w:multiLevelType w:val="hybridMultilevel"/>
    <w:tmpl w:val="B58AEA6E"/>
    <w:lvl w:ilvl="0" w:tplc="3732C428">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0" w15:restartNumberingAfterBreak="0">
    <w:nsid w:val="46130749"/>
    <w:multiLevelType w:val="hybridMultilevel"/>
    <w:tmpl w:val="14D8E03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3"/>
      <w:numFmt w:val="decimal"/>
      <w:lvlText w:val="%4."/>
      <w:lvlJc w:val="left"/>
      <w:pPr>
        <w:ind w:left="1495" w:hanging="360"/>
      </w:pPr>
      <w:rPr>
        <w:rFonts w:hint="default"/>
        <w:b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4628212F"/>
    <w:multiLevelType w:val="hybridMultilevel"/>
    <w:tmpl w:val="842E4BE8"/>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2" w15:restartNumberingAfterBreak="0">
    <w:nsid w:val="467C461D"/>
    <w:multiLevelType w:val="hybridMultilevel"/>
    <w:tmpl w:val="EFEE1342"/>
    <w:lvl w:ilvl="0" w:tplc="526427F4">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6C66EE0"/>
    <w:multiLevelType w:val="hybridMultilevel"/>
    <w:tmpl w:val="B0F2E33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4" w15:restartNumberingAfterBreak="0">
    <w:nsid w:val="46DA5411"/>
    <w:multiLevelType w:val="hybridMultilevel"/>
    <w:tmpl w:val="0FFED222"/>
    <w:lvl w:ilvl="0" w:tplc="027E09F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5" w15:restartNumberingAfterBreak="0">
    <w:nsid w:val="46FA306C"/>
    <w:multiLevelType w:val="hybridMultilevel"/>
    <w:tmpl w:val="1FD6A3B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6" w15:restartNumberingAfterBreak="0">
    <w:nsid w:val="482A33A4"/>
    <w:multiLevelType w:val="hybridMultilevel"/>
    <w:tmpl w:val="A398A396"/>
    <w:lvl w:ilvl="0" w:tplc="537C1D26">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7" w15:restartNumberingAfterBreak="0">
    <w:nsid w:val="496D1BB6"/>
    <w:multiLevelType w:val="hybridMultilevel"/>
    <w:tmpl w:val="9EA2504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8" w15:restartNumberingAfterBreak="0">
    <w:nsid w:val="49783F52"/>
    <w:multiLevelType w:val="hybridMultilevel"/>
    <w:tmpl w:val="BD063E4E"/>
    <w:lvl w:ilvl="0" w:tplc="317A5C9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9" w15:restartNumberingAfterBreak="0">
    <w:nsid w:val="49AD261E"/>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0" w15:restartNumberingAfterBreak="0">
    <w:nsid w:val="4A055B68"/>
    <w:multiLevelType w:val="hybridMultilevel"/>
    <w:tmpl w:val="F4D083F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1" w15:restartNumberingAfterBreak="0">
    <w:nsid w:val="4BAE1FC8"/>
    <w:multiLevelType w:val="multilevel"/>
    <w:tmpl w:val="75CCA12E"/>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4BC348A9"/>
    <w:multiLevelType w:val="hybridMultilevel"/>
    <w:tmpl w:val="6A302064"/>
    <w:lvl w:ilvl="0" w:tplc="304AD6AE">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3" w15:restartNumberingAfterBreak="0">
    <w:nsid w:val="4C0065D6"/>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4" w15:restartNumberingAfterBreak="0">
    <w:nsid w:val="4C3304FE"/>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5" w15:restartNumberingAfterBreak="0">
    <w:nsid w:val="4CE645DB"/>
    <w:multiLevelType w:val="hybridMultilevel"/>
    <w:tmpl w:val="5D8402B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6" w15:restartNumberingAfterBreak="0">
    <w:nsid w:val="4D6720A3"/>
    <w:multiLevelType w:val="hybridMultilevel"/>
    <w:tmpl w:val="6A141A90"/>
    <w:lvl w:ilvl="0" w:tplc="4BD0F182">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7" w15:restartNumberingAfterBreak="0">
    <w:nsid w:val="4E4D3515"/>
    <w:multiLevelType w:val="hybridMultilevel"/>
    <w:tmpl w:val="03EA8054"/>
    <w:lvl w:ilvl="0" w:tplc="B1A69B74">
      <w:start w:val="1"/>
      <w:numFmt w:val="decimal"/>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8" w15:restartNumberingAfterBreak="0">
    <w:nsid w:val="4F9D010E"/>
    <w:multiLevelType w:val="hybridMultilevel"/>
    <w:tmpl w:val="2C2840EA"/>
    <w:lvl w:ilvl="0" w:tplc="721042A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9" w15:restartNumberingAfterBreak="0">
    <w:nsid w:val="4FD15D4C"/>
    <w:multiLevelType w:val="hybridMultilevel"/>
    <w:tmpl w:val="FB84A076"/>
    <w:lvl w:ilvl="0" w:tplc="7610D824">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0" w15:restartNumberingAfterBreak="0">
    <w:nsid w:val="4FDF75CC"/>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1" w15:restartNumberingAfterBreak="0">
    <w:nsid w:val="4FE66083"/>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2" w15:restartNumberingAfterBreak="0">
    <w:nsid w:val="501A2DD4"/>
    <w:multiLevelType w:val="hybridMultilevel"/>
    <w:tmpl w:val="BD2AA57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3" w15:restartNumberingAfterBreak="0">
    <w:nsid w:val="50453B40"/>
    <w:multiLevelType w:val="hybridMultilevel"/>
    <w:tmpl w:val="251C27E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4" w15:restartNumberingAfterBreak="0">
    <w:nsid w:val="50DF3602"/>
    <w:multiLevelType w:val="hybridMultilevel"/>
    <w:tmpl w:val="6EAC448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5" w15:restartNumberingAfterBreak="0">
    <w:nsid w:val="50FE6B03"/>
    <w:multiLevelType w:val="hybridMultilevel"/>
    <w:tmpl w:val="9CE8E57E"/>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6" w15:restartNumberingAfterBreak="0">
    <w:nsid w:val="51240913"/>
    <w:multiLevelType w:val="hybridMultilevel"/>
    <w:tmpl w:val="97B6A34E"/>
    <w:lvl w:ilvl="0" w:tplc="4E86E92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7" w15:restartNumberingAfterBreak="0">
    <w:nsid w:val="523051C8"/>
    <w:multiLevelType w:val="hybridMultilevel"/>
    <w:tmpl w:val="9D601C12"/>
    <w:lvl w:ilvl="0" w:tplc="B25C0134">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8" w15:restartNumberingAfterBreak="0">
    <w:nsid w:val="531F177C"/>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9" w15:restartNumberingAfterBreak="0">
    <w:nsid w:val="54BB5C1C"/>
    <w:multiLevelType w:val="hybridMultilevel"/>
    <w:tmpl w:val="C972BCAA"/>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0" w15:restartNumberingAfterBreak="0">
    <w:nsid w:val="553225BC"/>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1" w15:restartNumberingAfterBreak="0">
    <w:nsid w:val="562F046A"/>
    <w:multiLevelType w:val="hybridMultilevel"/>
    <w:tmpl w:val="32A6952E"/>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2" w15:restartNumberingAfterBreak="0">
    <w:nsid w:val="56343DE7"/>
    <w:multiLevelType w:val="hybridMultilevel"/>
    <w:tmpl w:val="AE26751E"/>
    <w:lvl w:ilvl="0" w:tplc="13F057B2">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3" w15:restartNumberingAfterBreak="0">
    <w:nsid w:val="566404A9"/>
    <w:multiLevelType w:val="hybridMultilevel"/>
    <w:tmpl w:val="A946729A"/>
    <w:lvl w:ilvl="0" w:tplc="F58CAFB8">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57285093"/>
    <w:multiLevelType w:val="hybridMultilevel"/>
    <w:tmpl w:val="975AC6FE"/>
    <w:lvl w:ilvl="0" w:tplc="8356234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5" w15:restartNumberingAfterBreak="0">
    <w:nsid w:val="57814620"/>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6" w15:restartNumberingAfterBreak="0">
    <w:nsid w:val="5796537C"/>
    <w:multiLevelType w:val="hybridMultilevel"/>
    <w:tmpl w:val="69323CB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581C0340"/>
    <w:multiLevelType w:val="hybridMultilevel"/>
    <w:tmpl w:val="BB2406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8" w15:restartNumberingAfterBreak="0">
    <w:nsid w:val="58226345"/>
    <w:multiLevelType w:val="hybridMultilevel"/>
    <w:tmpl w:val="426CAF7C"/>
    <w:lvl w:ilvl="0" w:tplc="D3FC11E2">
      <w:start w:val="1"/>
      <w:numFmt w:val="decimal"/>
      <w:lvlText w:val="%1."/>
      <w:lvlJc w:val="left"/>
      <w:pPr>
        <w:ind w:left="360" w:hanging="360"/>
      </w:pPr>
      <w:rPr>
        <w:rFonts w:ascii="Century Gothic" w:hAnsi="Century Gothic" w:cs="Times New Roman"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9" w15:restartNumberingAfterBreak="0">
    <w:nsid w:val="58557BC5"/>
    <w:multiLevelType w:val="hybridMultilevel"/>
    <w:tmpl w:val="2E1415E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0" w15:restartNumberingAfterBreak="0">
    <w:nsid w:val="589F13B6"/>
    <w:multiLevelType w:val="hybridMultilevel"/>
    <w:tmpl w:val="DB50456C"/>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1" w15:restartNumberingAfterBreak="0">
    <w:nsid w:val="5A537017"/>
    <w:multiLevelType w:val="hybridMultilevel"/>
    <w:tmpl w:val="D974F8B0"/>
    <w:lvl w:ilvl="0" w:tplc="100A000F">
      <w:start w:val="1"/>
      <w:numFmt w:val="decimal"/>
      <w:lvlText w:val="%1."/>
      <w:lvlJc w:val="left"/>
      <w:pPr>
        <w:ind w:left="742" w:hanging="360"/>
      </w:pPr>
    </w:lvl>
    <w:lvl w:ilvl="1" w:tplc="100A0019" w:tentative="1">
      <w:start w:val="1"/>
      <w:numFmt w:val="lowerLetter"/>
      <w:lvlText w:val="%2."/>
      <w:lvlJc w:val="left"/>
      <w:pPr>
        <w:ind w:left="1462" w:hanging="360"/>
      </w:pPr>
    </w:lvl>
    <w:lvl w:ilvl="2" w:tplc="100A001B" w:tentative="1">
      <w:start w:val="1"/>
      <w:numFmt w:val="lowerRoman"/>
      <w:lvlText w:val="%3."/>
      <w:lvlJc w:val="right"/>
      <w:pPr>
        <w:ind w:left="2182" w:hanging="180"/>
      </w:pPr>
    </w:lvl>
    <w:lvl w:ilvl="3" w:tplc="100A000F" w:tentative="1">
      <w:start w:val="1"/>
      <w:numFmt w:val="decimal"/>
      <w:lvlText w:val="%4."/>
      <w:lvlJc w:val="left"/>
      <w:pPr>
        <w:ind w:left="2902" w:hanging="360"/>
      </w:pPr>
    </w:lvl>
    <w:lvl w:ilvl="4" w:tplc="100A0019" w:tentative="1">
      <w:start w:val="1"/>
      <w:numFmt w:val="lowerLetter"/>
      <w:lvlText w:val="%5."/>
      <w:lvlJc w:val="left"/>
      <w:pPr>
        <w:ind w:left="3622" w:hanging="360"/>
      </w:pPr>
    </w:lvl>
    <w:lvl w:ilvl="5" w:tplc="100A001B" w:tentative="1">
      <w:start w:val="1"/>
      <w:numFmt w:val="lowerRoman"/>
      <w:lvlText w:val="%6."/>
      <w:lvlJc w:val="right"/>
      <w:pPr>
        <w:ind w:left="4342" w:hanging="180"/>
      </w:pPr>
    </w:lvl>
    <w:lvl w:ilvl="6" w:tplc="100A000F" w:tentative="1">
      <w:start w:val="1"/>
      <w:numFmt w:val="decimal"/>
      <w:lvlText w:val="%7."/>
      <w:lvlJc w:val="left"/>
      <w:pPr>
        <w:ind w:left="5062" w:hanging="360"/>
      </w:pPr>
    </w:lvl>
    <w:lvl w:ilvl="7" w:tplc="100A0019" w:tentative="1">
      <w:start w:val="1"/>
      <w:numFmt w:val="lowerLetter"/>
      <w:lvlText w:val="%8."/>
      <w:lvlJc w:val="left"/>
      <w:pPr>
        <w:ind w:left="5782" w:hanging="360"/>
      </w:pPr>
    </w:lvl>
    <w:lvl w:ilvl="8" w:tplc="100A001B" w:tentative="1">
      <w:start w:val="1"/>
      <w:numFmt w:val="lowerRoman"/>
      <w:lvlText w:val="%9."/>
      <w:lvlJc w:val="right"/>
      <w:pPr>
        <w:ind w:left="6502" w:hanging="180"/>
      </w:pPr>
    </w:lvl>
  </w:abstractNum>
  <w:abstractNum w:abstractNumId="182" w15:restartNumberingAfterBreak="0">
    <w:nsid w:val="5A8A27F4"/>
    <w:multiLevelType w:val="hybridMultilevel"/>
    <w:tmpl w:val="F478660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3" w15:restartNumberingAfterBreak="0">
    <w:nsid w:val="5A9C5D4F"/>
    <w:multiLevelType w:val="hybridMultilevel"/>
    <w:tmpl w:val="123245C0"/>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5AA24DB7"/>
    <w:multiLevelType w:val="hybridMultilevel"/>
    <w:tmpl w:val="BBC6254C"/>
    <w:lvl w:ilvl="0" w:tplc="7FCE83DA">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5" w15:restartNumberingAfterBreak="0">
    <w:nsid w:val="5B3E2BA7"/>
    <w:multiLevelType w:val="hybridMultilevel"/>
    <w:tmpl w:val="B5C02820"/>
    <w:lvl w:ilvl="0" w:tplc="978AF1E4">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5B581341"/>
    <w:multiLevelType w:val="hybridMultilevel"/>
    <w:tmpl w:val="1C24DD5E"/>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5C5F7A1F"/>
    <w:multiLevelType w:val="hybridMultilevel"/>
    <w:tmpl w:val="1144A7C0"/>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D222F1B"/>
    <w:multiLevelType w:val="hybridMultilevel"/>
    <w:tmpl w:val="F79CA9E2"/>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B">
      <w:start w:val="1"/>
      <w:numFmt w:val="lowerRoman"/>
      <w:lvlText w:val="%3."/>
      <w:lvlJc w:val="right"/>
      <w:pPr>
        <w:ind w:left="3240" w:hanging="180"/>
      </w:pPr>
    </w:lvl>
    <w:lvl w:ilvl="3" w:tplc="E88E3590">
      <w:start w:val="1"/>
      <w:numFmt w:val="decimal"/>
      <w:lvlText w:val="%4."/>
      <w:lvlJc w:val="left"/>
      <w:pPr>
        <w:ind w:left="1495" w:hanging="360"/>
      </w:pPr>
      <w:rPr>
        <w:rFonts w:hint="default"/>
      </w:r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89" w15:restartNumberingAfterBreak="0">
    <w:nsid w:val="5D357293"/>
    <w:multiLevelType w:val="hybridMultilevel"/>
    <w:tmpl w:val="03982748"/>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0" w15:restartNumberingAfterBreak="0">
    <w:nsid w:val="5DB113F4"/>
    <w:multiLevelType w:val="hybridMultilevel"/>
    <w:tmpl w:val="4CF26D28"/>
    <w:lvl w:ilvl="0" w:tplc="A51EFFCA">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100A000F">
      <w:start w:val="1"/>
      <w:numFmt w:val="decimal"/>
      <w:lvlText w:val="%4."/>
      <w:lvlJc w:val="left"/>
      <w:pPr>
        <w:ind w:left="36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5EC048E4"/>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2" w15:restartNumberingAfterBreak="0">
    <w:nsid w:val="5EF17B4B"/>
    <w:multiLevelType w:val="hybridMultilevel"/>
    <w:tmpl w:val="2E7EE976"/>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3" w15:restartNumberingAfterBreak="0">
    <w:nsid w:val="6002006A"/>
    <w:multiLevelType w:val="hybridMultilevel"/>
    <w:tmpl w:val="1A3E28D4"/>
    <w:lvl w:ilvl="0" w:tplc="4530C7E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4" w15:restartNumberingAfterBreak="0">
    <w:nsid w:val="60223E81"/>
    <w:multiLevelType w:val="hybridMultilevel"/>
    <w:tmpl w:val="1ABE71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5" w15:restartNumberingAfterBreak="0">
    <w:nsid w:val="6037748F"/>
    <w:multiLevelType w:val="multilevel"/>
    <w:tmpl w:val="7AE87862"/>
    <w:styleLink w:val="Listaactual5"/>
    <w:lvl w:ilvl="0">
      <w:start w:val="1"/>
      <w:numFmt w:val="decimal"/>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6" w15:restartNumberingAfterBreak="0">
    <w:nsid w:val="60833AC4"/>
    <w:multiLevelType w:val="hybridMultilevel"/>
    <w:tmpl w:val="A6CC5CDC"/>
    <w:lvl w:ilvl="0" w:tplc="D65ABA10">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7" w15:restartNumberingAfterBreak="0">
    <w:nsid w:val="610A1975"/>
    <w:multiLevelType w:val="hybridMultilevel"/>
    <w:tmpl w:val="90E87A62"/>
    <w:lvl w:ilvl="0" w:tplc="9FF276C0">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8" w15:restartNumberingAfterBreak="0">
    <w:nsid w:val="61E96608"/>
    <w:multiLevelType w:val="hybridMultilevel"/>
    <w:tmpl w:val="C308C134"/>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200" w15:restartNumberingAfterBreak="0">
    <w:nsid w:val="63446ED3"/>
    <w:multiLevelType w:val="hybridMultilevel"/>
    <w:tmpl w:val="54023F4A"/>
    <w:lvl w:ilvl="0" w:tplc="D4CAFBC8">
      <w:start w:val="1"/>
      <w:numFmt w:val="decimal"/>
      <w:lvlText w:val="%1."/>
      <w:lvlJc w:val="left"/>
      <w:pPr>
        <w:ind w:left="360" w:hanging="360"/>
      </w:pPr>
      <w:rPr>
        <w:rFonts w:hint="default"/>
        <w:b/>
        <w:bCs w:val="0"/>
        <w:sz w:val="24"/>
        <w:szCs w:val="24"/>
      </w:rPr>
    </w:lvl>
    <w:lvl w:ilvl="1" w:tplc="C652F5F8">
      <w:start w:val="1"/>
      <w:numFmt w:val="lowerLetter"/>
      <w:lvlText w:val="%2."/>
      <w:lvlJc w:val="left"/>
      <w:pPr>
        <w:ind w:left="1080" w:hanging="360"/>
      </w:pPr>
      <w:rPr>
        <w:rFonts w:hint="default"/>
        <w:b w:val="0"/>
        <w:sz w:val="22"/>
      </w:rPr>
    </w:lvl>
    <w:lvl w:ilvl="2" w:tplc="7AAA6E62">
      <w:start w:val="1"/>
      <w:numFmt w:val="decimal"/>
      <w:lvlText w:val="%3."/>
      <w:lvlJc w:val="left"/>
      <w:pPr>
        <w:ind w:left="1456" w:hanging="180"/>
      </w:pPr>
      <w:rPr>
        <w:rFonts w:ascii="Arial" w:eastAsia="Times New Roman" w:hAnsi="Arial" w:cs="Arial" w:hint="default"/>
        <w:b w:val="0"/>
        <w:bCs/>
        <w:sz w:val="22"/>
        <w:szCs w:val="22"/>
      </w:rPr>
    </w:lvl>
    <w:lvl w:ilvl="3" w:tplc="AFB6793C">
      <w:start w:val="1"/>
      <w:numFmt w:val="upperRoman"/>
      <w:lvlText w:val="%4."/>
      <w:lvlJc w:val="left"/>
      <w:pPr>
        <w:ind w:left="2880" w:hanging="720"/>
      </w:pPr>
      <w:rPr>
        <w:rFonts w:hint="default"/>
      </w:r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1" w15:restartNumberingAfterBreak="0">
    <w:nsid w:val="63CD7474"/>
    <w:multiLevelType w:val="hybridMultilevel"/>
    <w:tmpl w:val="B6EAC78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2" w15:restartNumberingAfterBreak="0">
    <w:nsid w:val="642B0212"/>
    <w:multiLevelType w:val="hybridMultilevel"/>
    <w:tmpl w:val="75C46094"/>
    <w:lvl w:ilvl="0" w:tplc="A53C858E">
      <w:start w:val="1"/>
      <w:numFmt w:val="decimal"/>
      <w:lvlText w:val="%1."/>
      <w:lvlJc w:val="left"/>
      <w:pPr>
        <w:ind w:left="360" w:hanging="360"/>
      </w:pPr>
      <w:rPr>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3" w15:restartNumberingAfterBreak="0">
    <w:nsid w:val="64A319B6"/>
    <w:multiLevelType w:val="hybridMultilevel"/>
    <w:tmpl w:val="2C5659C2"/>
    <w:lvl w:ilvl="0" w:tplc="436C098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4" w15:restartNumberingAfterBreak="0">
    <w:nsid w:val="64EF7919"/>
    <w:multiLevelType w:val="hybridMultilevel"/>
    <w:tmpl w:val="39FCFD98"/>
    <w:lvl w:ilvl="0" w:tplc="198088F2">
      <w:start w:val="10"/>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5" w15:restartNumberingAfterBreak="0">
    <w:nsid w:val="65937DFF"/>
    <w:multiLevelType w:val="hybridMultilevel"/>
    <w:tmpl w:val="EF44B128"/>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6" w15:restartNumberingAfterBreak="0">
    <w:nsid w:val="66FE7B92"/>
    <w:multiLevelType w:val="hybridMultilevel"/>
    <w:tmpl w:val="E69EFE32"/>
    <w:lvl w:ilvl="0" w:tplc="A85ECA4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7" w15:restartNumberingAfterBreak="0">
    <w:nsid w:val="681377AF"/>
    <w:multiLevelType w:val="hybridMultilevel"/>
    <w:tmpl w:val="7BBE8EEC"/>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8" w15:restartNumberingAfterBreak="0">
    <w:nsid w:val="681A70F3"/>
    <w:multiLevelType w:val="hybridMultilevel"/>
    <w:tmpl w:val="D93C6FE8"/>
    <w:lvl w:ilvl="0" w:tplc="3308224A">
      <w:start w:val="6"/>
      <w:numFmt w:val="decimal"/>
      <w:lvlText w:val="%1."/>
      <w:lvlJc w:val="left"/>
      <w:pPr>
        <w:ind w:left="360" w:hanging="360"/>
      </w:pPr>
      <w:rPr>
        <w:rFonts w:hint="default"/>
        <w:b/>
        <w:bCs/>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9" w15:restartNumberingAfterBreak="0">
    <w:nsid w:val="684E48A5"/>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0" w15:restartNumberingAfterBreak="0">
    <w:nsid w:val="687C3260"/>
    <w:multiLevelType w:val="hybridMultilevel"/>
    <w:tmpl w:val="B17C8E78"/>
    <w:lvl w:ilvl="0" w:tplc="F926EC0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1" w15:restartNumberingAfterBreak="0">
    <w:nsid w:val="68F96817"/>
    <w:multiLevelType w:val="hybridMultilevel"/>
    <w:tmpl w:val="A4C21212"/>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2" w15:restartNumberingAfterBreak="0">
    <w:nsid w:val="69F63E3D"/>
    <w:multiLevelType w:val="multilevel"/>
    <w:tmpl w:val="5E8EED30"/>
    <w:styleLink w:val="Listaactual2"/>
    <w:lvl w:ilvl="0">
      <w:start w:val="6"/>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6A12799A"/>
    <w:multiLevelType w:val="multilevel"/>
    <w:tmpl w:val="473ACE0C"/>
    <w:styleLink w:val="Listaactual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6A2B478D"/>
    <w:multiLevelType w:val="hybridMultilevel"/>
    <w:tmpl w:val="53B0EA44"/>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5" w15:restartNumberingAfterBreak="0">
    <w:nsid w:val="6B613F0F"/>
    <w:multiLevelType w:val="hybridMultilevel"/>
    <w:tmpl w:val="A4887FD4"/>
    <w:lvl w:ilvl="0" w:tplc="068688D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6" w15:restartNumberingAfterBreak="0">
    <w:nsid w:val="6BBC4CB2"/>
    <w:multiLevelType w:val="hybridMultilevel"/>
    <w:tmpl w:val="07BE6F7E"/>
    <w:lvl w:ilvl="0" w:tplc="BF9E842A">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7" w15:restartNumberingAfterBreak="0">
    <w:nsid w:val="6C5A1373"/>
    <w:multiLevelType w:val="hybridMultilevel"/>
    <w:tmpl w:val="B584F612"/>
    <w:lvl w:ilvl="0" w:tplc="0B8C42D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8" w15:restartNumberingAfterBreak="0">
    <w:nsid w:val="6C623D63"/>
    <w:multiLevelType w:val="hybridMultilevel"/>
    <w:tmpl w:val="ED7EA294"/>
    <w:lvl w:ilvl="0" w:tplc="12B8A4B4">
      <w:start w:val="6"/>
      <w:numFmt w:val="decimal"/>
      <w:lvlText w:val="%1."/>
      <w:lvlJc w:val="left"/>
      <w:pPr>
        <w:ind w:left="360" w:hanging="360"/>
      </w:pPr>
      <w:rPr>
        <w:rFonts w:hint="default"/>
        <w:b/>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19" w15:restartNumberingAfterBreak="0">
    <w:nsid w:val="6CA84553"/>
    <w:multiLevelType w:val="hybridMultilevel"/>
    <w:tmpl w:val="AC12CABC"/>
    <w:lvl w:ilvl="0" w:tplc="0C1019F8">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0" w15:restartNumberingAfterBreak="0">
    <w:nsid w:val="6D2201B2"/>
    <w:multiLevelType w:val="hybridMultilevel"/>
    <w:tmpl w:val="7DA48506"/>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1" w15:restartNumberingAfterBreak="0">
    <w:nsid w:val="6E0D4A10"/>
    <w:multiLevelType w:val="hybridMultilevel"/>
    <w:tmpl w:val="74788BD4"/>
    <w:lvl w:ilvl="0" w:tplc="E35029E0">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2" w15:restartNumberingAfterBreak="0">
    <w:nsid w:val="6E2721E0"/>
    <w:multiLevelType w:val="hybridMultilevel"/>
    <w:tmpl w:val="03820A92"/>
    <w:lvl w:ilvl="0" w:tplc="04B61C38">
      <w:start w:val="1"/>
      <w:numFmt w:val="decimal"/>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6E6C7172"/>
    <w:multiLevelType w:val="hybridMultilevel"/>
    <w:tmpl w:val="634613D8"/>
    <w:lvl w:ilvl="0" w:tplc="10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4" w15:restartNumberingAfterBreak="0">
    <w:nsid w:val="6F5859FB"/>
    <w:multiLevelType w:val="hybridMultilevel"/>
    <w:tmpl w:val="E7288CF8"/>
    <w:lvl w:ilvl="0" w:tplc="100A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5" w15:restartNumberingAfterBreak="0">
    <w:nsid w:val="6FD468DD"/>
    <w:multiLevelType w:val="hybridMultilevel"/>
    <w:tmpl w:val="84AACC9E"/>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9">
      <w:start w:val="1"/>
      <w:numFmt w:val="lowerLetter"/>
      <w:lvlText w:val="%3."/>
      <w:lvlJc w:val="left"/>
      <w:pPr>
        <w:ind w:left="3240" w:hanging="180"/>
      </w:pPr>
    </w:lvl>
    <w:lvl w:ilvl="3" w:tplc="E88E3590">
      <w:start w:val="1"/>
      <w:numFmt w:val="decimal"/>
      <w:lvlText w:val="%4."/>
      <w:lvlJc w:val="left"/>
      <w:pPr>
        <w:ind w:left="1495" w:hanging="360"/>
      </w:pPr>
      <w:rPr>
        <w:rFonts w:hint="default"/>
      </w:r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226" w15:restartNumberingAfterBreak="0">
    <w:nsid w:val="70037280"/>
    <w:multiLevelType w:val="hybridMultilevel"/>
    <w:tmpl w:val="D56E658E"/>
    <w:lvl w:ilvl="0" w:tplc="1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7" w15:restartNumberingAfterBreak="0">
    <w:nsid w:val="70943ABE"/>
    <w:multiLevelType w:val="hybridMultilevel"/>
    <w:tmpl w:val="17D6D09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8" w15:restartNumberingAfterBreak="0">
    <w:nsid w:val="71005587"/>
    <w:multiLevelType w:val="hybridMultilevel"/>
    <w:tmpl w:val="244A759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9" w15:restartNumberingAfterBreak="0">
    <w:nsid w:val="73777819"/>
    <w:multiLevelType w:val="hybridMultilevel"/>
    <w:tmpl w:val="B5E8F908"/>
    <w:lvl w:ilvl="0" w:tplc="FFFFFFFF">
      <w:start w:val="1"/>
      <w:numFmt w:val="decimal"/>
      <w:lvlText w:val="%1."/>
      <w:lvlJc w:val="left"/>
      <w:pPr>
        <w:ind w:left="720" w:hanging="360"/>
      </w:pPr>
    </w:lvl>
    <w:lvl w:ilvl="1" w:tplc="100A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73D04209"/>
    <w:multiLevelType w:val="hybridMultilevel"/>
    <w:tmpl w:val="32F094E0"/>
    <w:lvl w:ilvl="0" w:tplc="E7C4F492">
      <w:start w:val="6"/>
      <w:numFmt w:val="decimal"/>
      <w:lvlText w:val="%1."/>
      <w:lvlJc w:val="left"/>
      <w:pPr>
        <w:ind w:left="36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1" w15:restartNumberingAfterBreak="0">
    <w:nsid w:val="741E0588"/>
    <w:multiLevelType w:val="hybridMultilevel"/>
    <w:tmpl w:val="B1208834"/>
    <w:lvl w:ilvl="0" w:tplc="C7020E7C">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2" w15:restartNumberingAfterBreak="0">
    <w:nsid w:val="7442624A"/>
    <w:multiLevelType w:val="hybridMultilevel"/>
    <w:tmpl w:val="ED7C5C6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3" w15:restartNumberingAfterBreak="0">
    <w:nsid w:val="74C16C55"/>
    <w:multiLevelType w:val="hybridMultilevel"/>
    <w:tmpl w:val="DA8CDEF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4" w15:restartNumberingAfterBreak="0">
    <w:nsid w:val="74DA2E24"/>
    <w:multiLevelType w:val="hybridMultilevel"/>
    <w:tmpl w:val="BBE2538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5" w15:restartNumberingAfterBreak="0">
    <w:nsid w:val="75760FA6"/>
    <w:multiLevelType w:val="hybridMultilevel"/>
    <w:tmpl w:val="A5D8C1FE"/>
    <w:lvl w:ilvl="0" w:tplc="CC964B0A">
      <w:start w:val="1"/>
      <w:numFmt w:val="decimal"/>
      <w:lvlText w:val="%1."/>
      <w:lvlJc w:val="left"/>
      <w:pPr>
        <w:ind w:left="360" w:hanging="360"/>
      </w:pPr>
      <w:rPr>
        <w:rFonts w:hint="default"/>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6" w15:restartNumberingAfterBreak="0">
    <w:nsid w:val="75A91DFF"/>
    <w:multiLevelType w:val="hybridMultilevel"/>
    <w:tmpl w:val="C8FABD4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7" w15:restartNumberingAfterBreak="0">
    <w:nsid w:val="768A4ED4"/>
    <w:multiLevelType w:val="hybridMultilevel"/>
    <w:tmpl w:val="F12CD2BC"/>
    <w:lvl w:ilvl="0" w:tplc="36F00510">
      <w:start w:val="1"/>
      <w:numFmt w:val="decimal"/>
      <w:lvlText w:val="%1."/>
      <w:lvlJc w:val="left"/>
      <w:pPr>
        <w:ind w:left="360" w:hanging="360"/>
      </w:pPr>
      <w:rPr>
        <w:rFonts w:ascii="Century Gothic" w:hAnsi="Century Gothic" w:cs="Times New Roman" w:hint="default"/>
        <w:b w:val="0"/>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8" w15:restartNumberingAfterBreak="0">
    <w:nsid w:val="76A73DF3"/>
    <w:multiLevelType w:val="hybridMultilevel"/>
    <w:tmpl w:val="C26AFCAC"/>
    <w:lvl w:ilvl="0" w:tplc="B9161230">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39" w15:restartNumberingAfterBreak="0">
    <w:nsid w:val="76D7726C"/>
    <w:multiLevelType w:val="hybridMultilevel"/>
    <w:tmpl w:val="CBC24702"/>
    <w:lvl w:ilvl="0" w:tplc="9BAC9E86">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0" w15:restartNumberingAfterBreak="0">
    <w:nsid w:val="77026819"/>
    <w:multiLevelType w:val="hybridMultilevel"/>
    <w:tmpl w:val="B360D7AC"/>
    <w:lvl w:ilvl="0" w:tplc="E99482DE">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1" w15:restartNumberingAfterBreak="0">
    <w:nsid w:val="77DA3D17"/>
    <w:multiLevelType w:val="hybridMultilevel"/>
    <w:tmpl w:val="E01C16B0"/>
    <w:lvl w:ilvl="0" w:tplc="B9769CDC">
      <w:start w:val="1"/>
      <w:numFmt w:val="decimal"/>
      <w:lvlText w:val="%1."/>
      <w:lvlJc w:val="left"/>
      <w:pPr>
        <w:ind w:left="360" w:hanging="360"/>
      </w:pPr>
      <w:rPr>
        <w:b/>
        <w:bCs/>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2"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243" w15:restartNumberingAfterBreak="0">
    <w:nsid w:val="7C2D1B6A"/>
    <w:multiLevelType w:val="hybridMultilevel"/>
    <w:tmpl w:val="36F22CAC"/>
    <w:lvl w:ilvl="0" w:tplc="3E0E207A">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4" w15:restartNumberingAfterBreak="0">
    <w:nsid w:val="7D6A1AAA"/>
    <w:multiLevelType w:val="hybridMultilevel"/>
    <w:tmpl w:val="B3C40FE0"/>
    <w:lvl w:ilvl="0" w:tplc="63F2902E">
      <w:start w:val="1"/>
      <w:numFmt w:val="decimal"/>
      <w:lvlText w:val="%1."/>
      <w:lvlJc w:val="left"/>
      <w:pPr>
        <w:ind w:left="360" w:hanging="360"/>
      </w:pPr>
      <w:rPr>
        <w:rFonts w:hint="default"/>
        <w:strike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5" w15:restartNumberingAfterBreak="0">
    <w:nsid w:val="7D737E2E"/>
    <w:multiLevelType w:val="hybridMultilevel"/>
    <w:tmpl w:val="B6B826B6"/>
    <w:lvl w:ilvl="0" w:tplc="C54CB178">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6" w15:restartNumberingAfterBreak="0">
    <w:nsid w:val="7F0E2113"/>
    <w:multiLevelType w:val="hybridMultilevel"/>
    <w:tmpl w:val="FC223B0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47" w15:restartNumberingAfterBreak="0">
    <w:nsid w:val="7F6A5D16"/>
    <w:multiLevelType w:val="hybridMultilevel"/>
    <w:tmpl w:val="9CFA9A1C"/>
    <w:lvl w:ilvl="0" w:tplc="D100952E">
      <w:start w:val="1"/>
      <w:numFmt w:val="decimal"/>
      <w:lvlText w:val="%1."/>
      <w:lvlJc w:val="left"/>
      <w:pPr>
        <w:ind w:left="36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8" w15:restartNumberingAfterBreak="0">
    <w:nsid w:val="7FF47919"/>
    <w:multiLevelType w:val="hybridMultilevel"/>
    <w:tmpl w:val="2F5C5AF0"/>
    <w:lvl w:ilvl="0" w:tplc="97E0F350">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99"/>
  </w:num>
  <w:num w:numId="2">
    <w:abstractNumId w:val="48"/>
  </w:num>
  <w:num w:numId="3">
    <w:abstractNumId w:val="82"/>
  </w:num>
  <w:num w:numId="4">
    <w:abstractNumId w:val="64"/>
  </w:num>
  <w:num w:numId="5">
    <w:abstractNumId w:val="134"/>
  </w:num>
  <w:num w:numId="6">
    <w:abstractNumId w:val="45"/>
  </w:num>
  <w:num w:numId="7">
    <w:abstractNumId w:val="74"/>
  </w:num>
  <w:num w:numId="8">
    <w:abstractNumId w:val="56"/>
  </w:num>
  <w:num w:numId="9">
    <w:abstractNumId w:val="200"/>
  </w:num>
  <w:num w:numId="10">
    <w:abstractNumId w:val="25"/>
  </w:num>
  <w:num w:numId="11">
    <w:abstractNumId w:val="37"/>
  </w:num>
  <w:num w:numId="12">
    <w:abstractNumId w:val="188"/>
  </w:num>
  <w:num w:numId="13">
    <w:abstractNumId w:val="242"/>
  </w:num>
  <w:num w:numId="14">
    <w:abstractNumId w:val="68"/>
  </w:num>
  <w:num w:numId="15">
    <w:abstractNumId w:val="114"/>
  </w:num>
  <w:num w:numId="16">
    <w:abstractNumId w:val="94"/>
  </w:num>
  <w:num w:numId="17">
    <w:abstractNumId w:val="33"/>
  </w:num>
  <w:num w:numId="18">
    <w:abstractNumId w:val="52"/>
  </w:num>
  <w:num w:numId="19">
    <w:abstractNumId w:val="163"/>
  </w:num>
  <w:num w:numId="20">
    <w:abstractNumId w:val="41"/>
  </w:num>
  <w:num w:numId="21">
    <w:abstractNumId w:val="107"/>
  </w:num>
  <w:num w:numId="22">
    <w:abstractNumId w:val="51"/>
  </w:num>
  <w:num w:numId="23">
    <w:abstractNumId w:val="220"/>
  </w:num>
  <w:num w:numId="24">
    <w:abstractNumId w:val="118"/>
  </w:num>
  <w:num w:numId="25">
    <w:abstractNumId w:val="42"/>
  </w:num>
  <w:num w:numId="26">
    <w:abstractNumId w:val="132"/>
  </w:num>
  <w:num w:numId="27">
    <w:abstractNumId w:val="63"/>
  </w:num>
  <w:num w:numId="28">
    <w:abstractNumId w:val="156"/>
  </w:num>
  <w:num w:numId="29">
    <w:abstractNumId w:val="162"/>
  </w:num>
  <w:num w:numId="30">
    <w:abstractNumId w:val="79"/>
  </w:num>
  <w:num w:numId="31">
    <w:abstractNumId w:val="244"/>
  </w:num>
  <w:num w:numId="32">
    <w:abstractNumId w:val="143"/>
  </w:num>
  <w:num w:numId="33">
    <w:abstractNumId w:val="246"/>
  </w:num>
  <w:num w:numId="34">
    <w:abstractNumId w:val="131"/>
  </w:num>
  <w:num w:numId="35">
    <w:abstractNumId w:val="232"/>
  </w:num>
  <w:num w:numId="36">
    <w:abstractNumId w:val="137"/>
  </w:num>
  <w:num w:numId="37">
    <w:abstractNumId w:val="95"/>
  </w:num>
  <w:num w:numId="38">
    <w:abstractNumId w:val="233"/>
  </w:num>
  <w:num w:numId="39">
    <w:abstractNumId w:val="20"/>
  </w:num>
  <w:num w:numId="40">
    <w:abstractNumId w:val="124"/>
  </w:num>
  <w:num w:numId="41">
    <w:abstractNumId w:val="70"/>
  </w:num>
  <w:num w:numId="42">
    <w:abstractNumId w:val="78"/>
  </w:num>
  <w:num w:numId="43">
    <w:abstractNumId w:val="96"/>
  </w:num>
  <w:num w:numId="44">
    <w:abstractNumId w:val="228"/>
  </w:num>
  <w:num w:numId="45">
    <w:abstractNumId w:val="46"/>
  </w:num>
  <w:num w:numId="46">
    <w:abstractNumId w:val="97"/>
  </w:num>
  <w:num w:numId="47">
    <w:abstractNumId w:val="130"/>
  </w:num>
  <w:num w:numId="48">
    <w:abstractNumId w:val="133"/>
  </w:num>
  <w:num w:numId="49">
    <w:abstractNumId w:val="91"/>
  </w:num>
  <w:num w:numId="50">
    <w:abstractNumId w:val="31"/>
  </w:num>
  <w:num w:numId="51">
    <w:abstractNumId w:val="69"/>
  </w:num>
  <w:num w:numId="52">
    <w:abstractNumId w:val="4"/>
  </w:num>
  <w:num w:numId="53">
    <w:abstractNumId w:val="161"/>
  </w:num>
  <w:num w:numId="54">
    <w:abstractNumId w:val="237"/>
  </w:num>
  <w:num w:numId="55">
    <w:abstractNumId w:val="171"/>
  </w:num>
  <w:num w:numId="56">
    <w:abstractNumId w:val="71"/>
  </w:num>
  <w:num w:numId="57">
    <w:abstractNumId w:val="98"/>
  </w:num>
  <w:num w:numId="58">
    <w:abstractNumId w:val="170"/>
  </w:num>
  <w:num w:numId="59">
    <w:abstractNumId w:val="153"/>
  </w:num>
  <w:num w:numId="60">
    <w:abstractNumId w:val="55"/>
  </w:num>
  <w:num w:numId="61">
    <w:abstractNumId w:val="113"/>
  </w:num>
  <w:num w:numId="62">
    <w:abstractNumId w:val="178"/>
  </w:num>
  <w:num w:numId="63">
    <w:abstractNumId w:val="50"/>
  </w:num>
  <w:num w:numId="64">
    <w:abstractNumId w:val="19"/>
  </w:num>
  <w:num w:numId="65">
    <w:abstractNumId w:val="49"/>
  </w:num>
  <w:num w:numId="66">
    <w:abstractNumId w:val="154"/>
  </w:num>
  <w:num w:numId="67">
    <w:abstractNumId w:val="122"/>
  </w:num>
  <w:num w:numId="68">
    <w:abstractNumId w:val="218"/>
  </w:num>
  <w:num w:numId="69">
    <w:abstractNumId w:val="165"/>
  </w:num>
  <w:num w:numId="70">
    <w:abstractNumId w:val="40"/>
  </w:num>
  <w:num w:numId="71">
    <w:abstractNumId w:val="105"/>
  </w:num>
  <w:num w:numId="72">
    <w:abstractNumId w:val="168"/>
  </w:num>
  <w:num w:numId="73">
    <w:abstractNumId w:val="147"/>
  </w:num>
  <w:num w:numId="74">
    <w:abstractNumId w:val="191"/>
  </w:num>
  <w:num w:numId="75">
    <w:abstractNumId w:val="202"/>
  </w:num>
  <w:num w:numId="76">
    <w:abstractNumId w:val="83"/>
  </w:num>
  <w:num w:numId="77">
    <w:abstractNumId w:val="29"/>
  </w:num>
  <w:num w:numId="78">
    <w:abstractNumId w:val="219"/>
  </w:num>
  <w:num w:numId="79">
    <w:abstractNumId w:val="22"/>
  </w:num>
  <w:num w:numId="80">
    <w:abstractNumId w:val="160"/>
  </w:num>
  <w:num w:numId="81">
    <w:abstractNumId w:val="115"/>
  </w:num>
  <w:num w:numId="82">
    <w:abstractNumId w:val="89"/>
  </w:num>
  <w:num w:numId="83">
    <w:abstractNumId w:val="110"/>
  </w:num>
  <w:num w:numId="84">
    <w:abstractNumId w:val="0"/>
  </w:num>
  <w:num w:numId="85">
    <w:abstractNumId w:val="14"/>
  </w:num>
  <w:num w:numId="86">
    <w:abstractNumId w:val="209"/>
  </w:num>
  <w:num w:numId="87">
    <w:abstractNumId w:val="164"/>
  </w:num>
  <w:num w:numId="88">
    <w:abstractNumId w:val="62"/>
  </w:num>
  <w:num w:numId="89">
    <w:abstractNumId w:val="34"/>
  </w:num>
  <w:num w:numId="90">
    <w:abstractNumId w:val="186"/>
  </w:num>
  <w:num w:numId="91">
    <w:abstractNumId w:val="205"/>
  </w:num>
  <w:num w:numId="92">
    <w:abstractNumId w:val="192"/>
  </w:num>
  <w:num w:numId="93">
    <w:abstractNumId w:val="13"/>
  </w:num>
  <w:num w:numId="94">
    <w:abstractNumId w:val="224"/>
  </w:num>
  <w:num w:numId="95">
    <w:abstractNumId w:val="234"/>
  </w:num>
  <w:num w:numId="96">
    <w:abstractNumId w:val="38"/>
  </w:num>
  <w:num w:numId="97">
    <w:abstractNumId w:val="59"/>
  </w:num>
  <w:num w:numId="98">
    <w:abstractNumId w:val="92"/>
  </w:num>
  <w:num w:numId="99">
    <w:abstractNumId w:val="189"/>
  </w:num>
  <w:num w:numId="100">
    <w:abstractNumId w:val="5"/>
  </w:num>
  <w:num w:numId="101">
    <w:abstractNumId w:val="26"/>
  </w:num>
  <w:num w:numId="102">
    <w:abstractNumId w:val="80"/>
  </w:num>
  <w:num w:numId="103">
    <w:abstractNumId w:val="112"/>
  </w:num>
  <w:num w:numId="104">
    <w:abstractNumId w:val="145"/>
  </w:num>
  <w:num w:numId="105">
    <w:abstractNumId w:val="65"/>
  </w:num>
  <w:num w:numId="106">
    <w:abstractNumId w:val="39"/>
  </w:num>
  <w:num w:numId="107">
    <w:abstractNumId w:val="229"/>
  </w:num>
  <w:num w:numId="108">
    <w:abstractNumId w:val="36"/>
  </w:num>
  <w:num w:numId="109">
    <w:abstractNumId w:val="9"/>
  </w:num>
  <w:num w:numId="110">
    <w:abstractNumId w:val="11"/>
  </w:num>
  <w:num w:numId="111">
    <w:abstractNumId w:val="226"/>
  </w:num>
  <w:num w:numId="112">
    <w:abstractNumId w:val="126"/>
  </w:num>
  <w:num w:numId="113">
    <w:abstractNumId w:val="207"/>
  </w:num>
  <w:num w:numId="114">
    <w:abstractNumId w:val="243"/>
  </w:num>
  <w:num w:numId="115">
    <w:abstractNumId w:val="176"/>
  </w:num>
  <w:num w:numId="116">
    <w:abstractNumId w:val="198"/>
  </w:num>
  <w:num w:numId="117">
    <w:abstractNumId w:val="43"/>
  </w:num>
  <w:num w:numId="118">
    <w:abstractNumId w:val="152"/>
  </w:num>
  <w:num w:numId="119">
    <w:abstractNumId w:val="167"/>
  </w:num>
  <w:num w:numId="120">
    <w:abstractNumId w:val="2"/>
  </w:num>
  <w:num w:numId="121">
    <w:abstractNumId w:val="106"/>
  </w:num>
  <w:num w:numId="122">
    <w:abstractNumId w:val="187"/>
  </w:num>
  <w:num w:numId="123">
    <w:abstractNumId w:val="75"/>
  </w:num>
  <w:num w:numId="124">
    <w:abstractNumId w:val="183"/>
  </w:num>
  <w:num w:numId="125">
    <w:abstractNumId w:val="214"/>
  </w:num>
  <w:num w:numId="126">
    <w:abstractNumId w:val="172"/>
  </w:num>
  <w:num w:numId="127">
    <w:abstractNumId w:val="73"/>
  </w:num>
  <w:num w:numId="128">
    <w:abstractNumId w:val="128"/>
  </w:num>
  <w:num w:numId="129">
    <w:abstractNumId w:val="15"/>
  </w:num>
  <w:num w:numId="130">
    <w:abstractNumId w:val="99"/>
  </w:num>
  <w:num w:numId="131">
    <w:abstractNumId w:val="100"/>
  </w:num>
  <w:num w:numId="132">
    <w:abstractNumId w:val="129"/>
  </w:num>
  <w:num w:numId="133">
    <w:abstractNumId w:val="197"/>
  </w:num>
  <w:num w:numId="134">
    <w:abstractNumId w:val="227"/>
  </w:num>
  <w:num w:numId="135">
    <w:abstractNumId w:val="86"/>
  </w:num>
  <w:num w:numId="136">
    <w:abstractNumId w:val="140"/>
  </w:num>
  <w:num w:numId="137">
    <w:abstractNumId w:val="196"/>
  </w:num>
  <w:num w:numId="138">
    <w:abstractNumId w:val="7"/>
  </w:num>
  <w:num w:numId="139">
    <w:abstractNumId w:val="174"/>
  </w:num>
  <w:num w:numId="140">
    <w:abstractNumId w:val="16"/>
  </w:num>
  <w:num w:numId="141">
    <w:abstractNumId w:val="193"/>
  </w:num>
  <w:num w:numId="142">
    <w:abstractNumId w:val="240"/>
  </w:num>
  <w:num w:numId="143">
    <w:abstractNumId w:val="248"/>
  </w:num>
  <w:num w:numId="144">
    <w:abstractNumId w:val="247"/>
  </w:num>
  <w:num w:numId="145">
    <w:abstractNumId w:val="239"/>
  </w:num>
  <w:num w:numId="146">
    <w:abstractNumId w:val="32"/>
  </w:num>
  <w:num w:numId="147">
    <w:abstractNumId w:val="28"/>
  </w:num>
  <w:num w:numId="148">
    <w:abstractNumId w:val="18"/>
  </w:num>
  <w:num w:numId="149">
    <w:abstractNumId w:val="58"/>
  </w:num>
  <w:num w:numId="150">
    <w:abstractNumId w:val="211"/>
  </w:num>
  <w:num w:numId="151">
    <w:abstractNumId w:val="175"/>
  </w:num>
  <w:num w:numId="152">
    <w:abstractNumId w:val="149"/>
  </w:num>
  <w:num w:numId="153">
    <w:abstractNumId w:val="215"/>
  </w:num>
  <w:num w:numId="154">
    <w:abstractNumId w:val="166"/>
  </w:num>
  <w:num w:numId="155">
    <w:abstractNumId w:val="120"/>
  </w:num>
  <w:num w:numId="156">
    <w:abstractNumId w:val="184"/>
  </w:num>
  <w:num w:numId="157">
    <w:abstractNumId w:val="182"/>
  </w:num>
  <w:num w:numId="158">
    <w:abstractNumId w:val="6"/>
  </w:num>
  <w:num w:numId="159">
    <w:abstractNumId w:val="119"/>
  </w:num>
  <w:num w:numId="160">
    <w:abstractNumId w:val="10"/>
  </w:num>
  <w:num w:numId="161">
    <w:abstractNumId w:val="231"/>
  </w:num>
  <w:num w:numId="162">
    <w:abstractNumId w:val="24"/>
  </w:num>
  <w:num w:numId="163">
    <w:abstractNumId w:val="127"/>
  </w:num>
  <w:num w:numId="164">
    <w:abstractNumId w:val="87"/>
  </w:num>
  <w:num w:numId="165">
    <w:abstractNumId w:val="245"/>
  </w:num>
  <w:num w:numId="166">
    <w:abstractNumId w:val="90"/>
  </w:num>
  <w:num w:numId="167">
    <w:abstractNumId w:val="85"/>
  </w:num>
  <w:num w:numId="168">
    <w:abstractNumId w:val="125"/>
  </w:num>
  <w:num w:numId="169">
    <w:abstractNumId w:val="148"/>
  </w:num>
  <w:num w:numId="170">
    <w:abstractNumId w:val="21"/>
  </w:num>
  <w:num w:numId="171">
    <w:abstractNumId w:val="177"/>
  </w:num>
  <w:num w:numId="172">
    <w:abstractNumId w:val="47"/>
  </w:num>
  <w:num w:numId="173">
    <w:abstractNumId w:val="203"/>
  </w:num>
  <w:num w:numId="174">
    <w:abstractNumId w:val="81"/>
  </w:num>
  <w:num w:numId="175">
    <w:abstractNumId w:val="194"/>
  </w:num>
  <w:num w:numId="176">
    <w:abstractNumId w:val="8"/>
  </w:num>
  <w:num w:numId="177">
    <w:abstractNumId w:val="210"/>
  </w:num>
  <w:num w:numId="178">
    <w:abstractNumId w:val="111"/>
  </w:num>
  <w:num w:numId="179">
    <w:abstractNumId w:val="93"/>
  </w:num>
  <w:num w:numId="180">
    <w:abstractNumId w:val="88"/>
  </w:num>
  <w:num w:numId="181">
    <w:abstractNumId w:val="66"/>
  </w:num>
  <w:num w:numId="182">
    <w:abstractNumId w:val="121"/>
  </w:num>
  <w:num w:numId="183">
    <w:abstractNumId w:val="159"/>
  </w:num>
  <w:num w:numId="184">
    <w:abstractNumId w:val="109"/>
  </w:num>
  <w:num w:numId="185">
    <w:abstractNumId w:val="216"/>
  </w:num>
  <w:num w:numId="186">
    <w:abstractNumId w:val="1"/>
  </w:num>
  <w:num w:numId="187">
    <w:abstractNumId w:val="217"/>
  </w:num>
  <w:num w:numId="188">
    <w:abstractNumId w:val="103"/>
  </w:num>
  <w:num w:numId="189">
    <w:abstractNumId w:val="146"/>
  </w:num>
  <w:num w:numId="190">
    <w:abstractNumId w:val="139"/>
  </w:num>
  <w:num w:numId="191">
    <w:abstractNumId w:val="144"/>
  </w:num>
  <w:num w:numId="192">
    <w:abstractNumId w:val="157"/>
  </w:num>
  <w:num w:numId="193">
    <w:abstractNumId w:val="104"/>
  </w:num>
  <w:num w:numId="194">
    <w:abstractNumId w:val="35"/>
  </w:num>
  <w:num w:numId="195">
    <w:abstractNumId w:val="67"/>
  </w:num>
  <w:num w:numId="196">
    <w:abstractNumId w:val="185"/>
  </w:num>
  <w:num w:numId="197">
    <w:abstractNumId w:val="142"/>
  </w:num>
  <w:num w:numId="198">
    <w:abstractNumId w:val="76"/>
  </w:num>
  <w:num w:numId="199">
    <w:abstractNumId w:val="222"/>
  </w:num>
  <w:num w:numId="200">
    <w:abstractNumId w:val="212"/>
  </w:num>
  <w:num w:numId="201">
    <w:abstractNumId w:val="151"/>
  </w:num>
  <w:num w:numId="202">
    <w:abstractNumId w:val="213"/>
  </w:num>
  <w:num w:numId="203">
    <w:abstractNumId w:val="230"/>
  </w:num>
  <w:num w:numId="204">
    <w:abstractNumId w:val="3"/>
  </w:num>
  <w:num w:numId="205">
    <w:abstractNumId w:val="84"/>
  </w:num>
  <w:num w:numId="206">
    <w:abstractNumId w:val="158"/>
  </w:num>
  <w:num w:numId="207">
    <w:abstractNumId w:val="23"/>
  </w:num>
  <w:num w:numId="208">
    <w:abstractNumId w:val="101"/>
  </w:num>
  <w:num w:numId="209">
    <w:abstractNumId w:val="12"/>
  </w:num>
  <w:num w:numId="210">
    <w:abstractNumId w:val="116"/>
  </w:num>
  <w:num w:numId="211">
    <w:abstractNumId w:val="206"/>
  </w:num>
  <w:num w:numId="212">
    <w:abstractNumId w:val="169"/>
  </w:num>
  <w:num w:numId="213">
    <w:abstractNumId w:val="241"/>
  </w:num>
  <w:num w:numId="214">
    <w:abstractNumId w:val="235"/>
  </w:num>
  <w:num w:numId="215">
    <w:abstractNumId w:val="57"/>
  </w:num>
  <w:num w:numId="216">
    <w:abstractNumId w:val="208"/>
  </w:num>
  <w:num w:numId="217">
    <w:abstractNumId w:val="201"/>
  </w:num>
  <w:num w:numId="218">
    <w:abstractNumId w:val="108"/>
  </w:num>
  <w:num w:numId="219">
    <w:abstractNumId w:val="141"/>
  </w:num>
  <w:num w:numId="220">
    <w:abstractNumId w:val="77"/>
  </w:num>
  <w:num w:numId="221">
    <w:abstractNumId w:val="27"/>
  </w:num>
  <w:num w:numId="222">
    <w:abstractNumId w:val="238"/>
  </w:num>
  <w:num w:numId="223">
    <w:abstractNumId w:val="61"/>
  </w:num>
  <w:num w:numId="224">
    <w:abstractNumId w:val="54"/>
  </w:num>
  <w:num w:numId="225">
    <w:abstractNumId w:val="204"/>
  </w:num>
  <w:num w:numId="226">
    <w:abstractNumId w:val="223"/>
  </w:num>
  <w:num w:numId="227">
    <w:abstractNumId w:val="136"/>
  </w:num>
  <w:num w:numId="228">
    <w:abstractNumId w:val="30"/>
  </w:num>
  <w:num w:numId="229">
    <w:abstractNumId w:val="173"/>
  </w:num>
  <w:num w:numId="230">
    <w:abstractNumId w:val="190"/>
  </w:num>
  <w:num w:numId="231">
    <w:abstractNumId w:val="150"/>
  </w:num>
  <w:num w:numId="232">
    <w:abstractNumId w:val="179"/>
  </w:num>
  <w:num w:numId="233">
    <w:abstractNumId w:val="44"/>
  </w:num>
  <w:num w:numId="234">
    <w:abstractNumId w:val="180"/>
  </w:num>
  <w:num w:numId="235">
    <w:abstractNumId w:val="155"/>
  </w:num>
  <w:num w:numId="236">
    <w:abstractNumId w:val="60"/>
  </w:num>
  <w:num w:numId="237">
    <w:abstractNumId w:val="138"/>
  </w:num>
  <w:num w:numId="238">
    <w:abstractNumId w:val="123"/>
  </w:num>
  <w:num w:numId="239">
    <w:abstractNumId w:val="72"/>
  </w:num>
  <w:num w:numId="240">
    <w:abstractNumId w:val="53"/>
  </w:num>
  <w:num w:numId="241">
    <w:abstractNumId w:val="236"/>
  </w:num>
  <w:num w:numId="242">
    <w:abstractNumId w:val="135"/>
  </w:num>
  <w:num w:numId="243">
    <w:abstractNumId w:val="221"/>
  </w:num>
  <w:num w:numId="244">
    <w:abstractNumId w:val="181"/>
  </w:num>
  <w:num w:numId="245">
    <w:abstractNumId w:val="195"/>
  </w:num>
  <w:num w:numId="246">
    <w:abstractNumId w:val="17"/>
  </w:num>
  <w:num w:numId="247">
    <w:abstractNumId w:val="225"/>
  </w:num>
  <w:num w:numId="248">
    <w:abstractNumId w:val="117"/>
  </w:num>
  <w:num w:numId="249">
    <w:abstractNumId w:val="102"/>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2D1"/>
    <w:rsid w:val="00000268"/>
    <w:rsid w:val="000002D4"/>
    <w:rsid w:val="000021AD"/>
    <w:rsid w:val="000035A8"/>
    <w:rsid w:val="00004A79"/>
    <w:rsid w:val="00005FE5"/>
    <w:rsid w:val="0000609F"/>
    <w:rsid w:val="0001008F"/>
    <w:rsid w:val="00010BD1"/>
    <w:rsid w:val="0001173B"/>
    <w:rsid w:val="00011AF6"/>
    <w:rsid w:val="000128D1"/>
    <w:rsid w:val="00013075"/>
    <w:rsid w:val="000133A3"/>
    <w:rsid w:val="000138A6"/>
    <w:rsid w:val="00014097"/>
    <w:rsid w:val="00014847"/>
    <w:rsid w:val="000150E2"/>
    <w:rsid w:val="0001582E"/>
    <w:rsid w:val="00015FF6"/>
    <w:rsid w:val="00017D05"/>
    <w:rsid w:val="00021EF7"/>
    <w:rsid w:val="000224F0"/>
    <w:rsid w:val="000227D9"/>
    <w:rsid w:val="00022D5E"/>
    <w:rsid w:val="00023F38"/>
    <w:rsid w:val="00025219"/>
    <w:rsid w:val="00025D5F"/>
    <w:rsid w:val="000314C3"/>
    <w:rsid w:val="00031A87"/>
    <w:rsid w:val="00034027"/>
    <w:rsid w:val="000360DD"/>
    <w:rsid w:val="0003724D"/>
    <w:rsid w:val="000374B1"/>
    <w:rsid w:val="00040096"/>
    <w:rsid w:val="00040EE0"/>
    <w:rsid w:val="00044D1B"/>
    <w:rsid w:val="00044FFF"/>
    <w:rsid w:val="00045171"/>
    <w:rsid w:val="00045F62"/>
    <w:rsid w:val="0004610D"/>
    <w:rsid w:val="0004652F"/>
    <w:rsid w:val="000509A4"/>
    <w:rsid w:val="00051689"/>
    <w:rsid w:val="0005334C"/>
    <w:rsid w:val="000544B2"/>
    <w:rsid w:val="00056D26"/>
    <w:rsid w:val="000578FD"/>
    <w:rsid w:val="0006042E"/>
    <w:rsid w:val="00060CAE"/>
    <w:rsid w:val="00063A1B"/>
    <w:rsid w:val="000643C3"/>
    <w:rsid w:val="00065249"/>
    <w:rsid w:val="00066AD0"/>
    <w:rsid w:val="0006777F"/>
    <w:rsid w:val="00067D35"/>
    <w:rsid w:val="00071BDE"/>
    <w:rsid w:val="00071F5B"/>
    <w:rsid w:val="00073BE3"/>
    <w:rsid w:val="00073D52"/>
    <w:rsid w:val="00074A9E"/>
    <w:rsid w:val="00081521"/>
    <w:rsid w:val="00081843"/>
    <w:rsid w:val="0008234C"/>
    <w:rsid w:val="0008574E"/>
    <w:rsid w:val="000872D1"/>
    <w:rsid w:val="000917CC"/>
    <w:rsid w:val="00093F1C"/>
    <w:rsid w:val="00095D0D"/>
    <w:rsid w:val="000973CE"/>
    <w:rsid w:val="000A31BB"/>
    <w:rsid w:val="000A39E2"/>
    <w:rsid w:val="000A3D4F"/>
    <w:rsid w:val="000A4B3F"/>
    <w:rsid w:val="000A5510"/>
    <w:rsid w:val="000A607E"/>
    <w:rsid w:val="000A6310"/>
    <w:rsid w:val="000A6A43"/>
    <w:rsid w:val="000B0648"/>
    <w:rsid w:val="000B08A7"/>
    <w:rsid w:val="000B21A6"/>
    <w:rsid w:val="000B2335"/>
    <w:rsid w:val="000B2479"/>
    <w:rsid w:val="000B2585"/>
    <w:rsid w:val="000B271F"/>
    <w:rsid w:val="000B4566"/>
    <w:rsid w:val="000B45A6"/>
    <w:rsid w:val="000B73C1"/>
    <w:rsid w:val="000C00E2"/>
    <w:rsid w:val="000C40A6"/>
    <w:rsid w:val="000C5351"/>
    <w:rsid w:val="000C590C"/>
    <w:rsid w:val="000C7AE6"/>
    <w:rsid w:val="000D01CC"/>
    <w:rsid w:val="000D1B00"/>
    <w:rsid w:val="000D1CB3"/>
    <w:rsid w:val="000D1EFA"/>
    <w:rsid w:val="000D479A"/>
    <w:rsid w:val="000D5FB1"/>
    <w:rsid w:val="000D662F"/>
    <w:rsid w:val="000D6A85"/>
    <w:rsid w:val="000E1F71"/>
    <w:rsid w:val="000E1FC0"/>
    <w:rsid w:val="000E2596"/>
    <w:rsid w:val="000E25B7"/>
    <w:rsid w:val="000E33BE"/>
    <w:rsid w:val="000E49C1"/>
    <w:rsid w:val="000E4A6C"/>
    <w:rsid w:val="000E5DCF"/>
    <w:rsid w:val="000E6059"/>
    <w:rsid w:val="000E64FD"/>
    <w:rsid w:val="000E6BE6"/>
    <w:rsid w:val="000E7B50"/>
    <w:rsid w:val="000F23A7"/>
    <w:rsid w:val="000F45A6"/>
    <w:rsid w:val="000F4B4C"/>
    <w:rsid w:val="000F67FB"/>
    <w:rsid w:val="000F76DE"/>
    <w:rsid w:val="001004F8"/>
    <w:rsid w:val="0010105F"/>
    <w:rsid w:val="00101263"/>
    <w:rsid w:val="00101A90"/>
    <w:rsid w:val="0010306D"/>
    <w:rsid w:val="00104BF3"/>
    <w:rsid w:val="00105573"/>
    <w:rsid w:val="001067FB"/>
    <w:rsid w:val="001102EB"/>
    <w:rsid w:val="001103CF"/>
    <w:rsid w:val="001136B3"/>
    <w:rsid w:val="001137F4"/>
    <w:rsid w:val="0011390C"/>
    <w:rsid w:val="001148F9"/>
    <w:rsid w:val="001160D3"/>
    <w:rsid w:val="0012015E"/>
    <w:rsid w:val="00120F9A"/>
    <w:rsid w:val="00121A39"/>
    <w:rsid w:val="00121CC9"/>
    <w:rsid w:val="00121DA0"/>
    <w:rsid w:val="00122080"/>
    <w:rsid w:val="00123071"/>
    <w:rsid w:val="00123ACD"/>
    <w:rsid w:val="001268C2"/>
    <w:rsid w:val="00132096"/>
    <w:rsid w:val="00133DBF"/>
    <w:rsid w:val="00135AC7"/>
    <w:rsid w:val="00135F61"/>
    <w:rsid w:val="00136F13"/>
    <w:rsid w:val="00136F92"/>
    <w:rsid w:val="00141F3F"/>
    <w:rsid w:val="00142A69"/>
    <w:rsid w:val="0014668D"/>
    <w:rsid w:val="00147DE8"/>
    <w:rsid w:val="00152C79"/>
    <w:rsid w:val="00153DA2"/>
    <w:rsid w:val="0015471C"/>
    <w:rsid w:val="001569F7"/>
    <w:rsid w:val="00161190"/>
    <w:rsid w:val="00161A15"/>
    <w:rsid w:val="00164EE2"/>
    <w:rsid w:val="00165549"/>
    <w:rsid w:val="00165E5D"/>
    <w:rsid w:val="0016795C"/>
    <w:rsid w:val="001746B8"/>
    <w:rsid w:val="00176C39"/>
    <w:rsid w:val="00180CE3"/>
    <w:rsid w:val="00180E19"/>
    <w:rsid w:val="00181E8D"/>
    <w:rsid w:val="0018207B"/>
    <w:rsid w:val="0018347C"/>
    <w:rsid w:val="00184427"/>
    <w:rsid w:val="00184F84"/>
    <w:rsid w:val="001865BD"/>
    <w:rsid w:val="001865FA"/>
    <w:rsid w:val="00186785"/>
    <w:rsid w:val="00187A0D"/>
    <w:rsid w:val="00190652"/>
    <w:rsid w:val="001920F0"/>
    <w:rsid w:val="00192114"/>
    <w:rsid w:val="001931D4"/>
    <w:rsid w:val="00193E3B"/>
    <w:rsid w:val="0019567B"/>
    <w:rsid w:val="00195C93"/>
    <w:rsid w:val="00195DC4"/>
    <w:rsid w:val="001966C7"/>
    <w:rsid w:val="001A014D"/>
    <w:rsid w:val="001A0EC4"/>
    <w:rsid w:val="001A12CB"/>
    <w:rsid w:val="001A52B1"/>
    <w:rsid w:val="001A5DDB"/>
    <w:rsid w:val="001A6A27"/>
    <w:rsid w:val="001A7243"/>
    <w:rsid w:val="001B28B2"/>
    <w:rsid w:val="001B2D70"/>
    <w:rsid w:val="001B4F74"/>
    <w:rsid w:val="001B654C"/>
    <w:rsid w:val="001C0545"/>
    <w:rsid w:val="001C1F16"/>
    <w:rsid w:val="001C3569"/>
    <w:rsid w:val="001C4023"/>
    <w:rsid w:val="001C4A32"/>
    <w:rsid w:val="001C59B6"/>
    <w:rsid w:val="001C6F1C"/>
    <w:rsid w:val="001C7787"/>
    <w:rsid w:val="001D0655"/>
    <w:rsid w:val="001D0798"/>
    <w:rsid w:val="001D1C94"/>
    <w:rsid w:val="001D274A"/>
    <w:rsid w:val="001D31AD"/>
    <w:rsid w:val="001D36EC"/>
    <w:rsid w:val="001D4A4C"/>
    <w:rsid w:val="001E0545"/>
    <w:rsid w:val="001E0E0B"/>
    <w:rsid w:val="001E1D3F"/>
    <w:rsid w:val="001E215F"/>
    <w:rsid w:val="001E69BC"/>
    <w:rsid w:val="001E7A8F"/>
    <w:rsid w:val="001F4517"/>
    <w:rsid w:val="001F4760"/>
    <w:rsid w:val="001F65EA"/>
    <w:rsid w:val="001F6B61"/>
    <w:rsid w:val="001F783F"/>
    <w:rsid w:val="0020006F"/>
    <w:rsid w:val="00200E9E"/>
    <w:rsid w:val="00202415"/>
    <w:rsid w:val="00203731"/>
    <w:rsid w:val="00205D34"/>
    <w:rsid w:val="002067B4"/>
    <w:rsid w:val="00206B98"/>
    <w:rsid w:val="00207B69"/>
    <w:rsid w:val="002125BE"/>
    <w:rsid w:val="002150C6"/>
    <w:rsid w:val="0021573A"/>
    <w:rsid w:val="0021595A"/>
    <w:rsid w:val="0021717D"/>
    <w:rsid w:val="00217DA2"/>
    <w:rsid w:val="00217E5A"/>
    <w:rsid w:val="00220C09"/>
    <w:rsid w:val="00220EA7"/>
    <w:rsid w:val="002210B2"/>
    <w:rsid w:val="00221470"/>
    <w:rsid w:val="00221607"/>
    <w:rsid w:val="002216A8"/>
    <w:rsid w:val="00221757"/>
    <w:rsid w:val="00221905"/>
    <w:rsid w:val="00221F45"/>
    <w:rsid w:val="00222D7A"/>
    <w:rsid w:val="00225FC2"/>
    <w:rsid w:val="00226B51"/>
    <w:rsid w:val="00230D85"/>
    <w:rsid w:val="0023150F"/>
    <w:rsid w:val="00231DB3"/>
    <w:rsid w:val="002338A2"/>
    <w:rsid w:val="0023715B"/>
    <w:rsid w:val="002376B7"/>
    <w:rsid w:val="0024038F"/>
    <w:rsid w:val="00241141"/>
    <w:rsid w:val="0024179C"/>
    <w:rsid w:val="00242C66"/>
    <w:rsid w:val="00246F4C"/>
    <w:rsid w:val="00247A16"/>
    <w:rsid w:val="00247C3D"/>
    <w:rsid w:val="002506D6"/>
    <w:rsid w:val="00251A18"/>
    <w:rsid w:val="00251E57"/>
    <w:rsid w:val="00252C4C"/>
    <w:rsid w:val="00253F0E"/>
    <w:rsid w:val="00254601"/>
    <w:rsid w:val="0025530C"/>
    <w:rsid w:val="00255436"/>
    <w:rsid w:val="00256F1E"/>
    <w:rsid w:val="002573D6"/>
    <w:rsid w:val="00260A6C"/>
    <w:rsid w:val="00260FFD"/>
    <w:rsid w:val="00262321"/>
    <w:rsid w:val="00262432"/>
    <w:rsid w:val="0026275B"/>
    <w:rsid w:val="00263F96"/>
    <w:rsid w:val="00271052"/>
    <w:rsid w:val="00272A5B"/>
    <w:rsid w:val="00272D8E"/>
    <w:rsid w:val="0027500A"/>
    <w:rsid w:val="00275993"/>
    <w:rsid w:val="0027722B"/>
    <w:rsid w:val="00280DD8"/>
    <w:rsid w:val="002810A2"/>
    <w:rsid w:val="00281292"/>
    <w:rsid w:val="002815A9"/>
    <w:rsid w:val="00283088"/>
    <w:rsid w:val="00283964"/>
    <w:rsid w:val="00284555"/>
    <w:rsid w:val="00284999"/>
    <w:rsid w:val="00284F54"/>
    <w:rsid w:val="00286BBF"/>
    <w:rsid w:val="00287590"/>
    <w:rsid w:val="00291E72"/>
    <w:rsid w:val="002958A4"/>
    <w:rsid w:val="0029656B"/>
    <w:rsid w:val="0029668D"/>
    <w:rsid w:val="00296E65"/>
    <w:rsid w:val="0029731D"/>
    <w:rsid w:val="00297352"/>
    <w:rsid w:val="00297B9C"/>
    <w:rsid w:val="002A07CE"/>
    <w:rsid w:val="002A0E22"/>
    <w:rsid w:val="002A170B"/>
    <w:rsid w:val="002A1E0D"/>
    <w:rsid w:val="002A2F77"/>
    <w:rsid w:val="002A4BF4"/>
    <w:rsid w:val="002A6657"/>
    <w:rsid w:val="002B07DF"/>
    <w:rsid w:val="002B308B"/>
    <w:rsid w:val="002B38E3"/>
    <w:rsid w:val="002B4656"/>
    <w:rsid w:val="002B5EC4"/>
    <w:rsid w:val="002B61E4"/>
    <w:rsid w:val="002B6B09"/>
    <w:rsid w:val="002C1CCD"/>
    <w:rsid w:val="002C4B43"/>
    <w:rsid w:val="002C5607"/>
    <w:rsid w:val="002C565B"/>
    <w:rsid w:val="002C59F0"/>
    <w:rsid w:val="002C6D95"/>
    <w:rsid w:val="002D0CF6"/>
    <w:rsid w:val="002D21B9"/>
    <w:rsid w:val="002D228D"/>
    <w:rsid w:val="002D2BF9"/>
    <w:rsid w:val="002D2C61"/>
    <w:rsid w:val="002D3610"/>
    <w:rsid w:val="002D4871"/>
    <w:rsid w:val="002D615E"/>
    <w:rsid w:val="002D7971"/>
    <w:rsid w:val="002E17A1"/>
    <w:rsid w:val="002E29D4"/>
    <w:rsid w:val="002E6CFB"/>
    <w:rsid w:val="002E7A07"/>
    <w:rsid w:val="002E7B1B"/>
    <w:rsid w:val="002F0D5B"/>
    <w:rsid w:val="002F0F4C"/>
    <w:rsid w:val="002F1B24"/>
    <w:rsid w:val="002F1E9A"/>
    <w:rsid w:val="002F2F55"/>
    <w:rsid w:val="002F327B"/>
    <w:rsid w:val="002F3302"/>
    <w:rsid w:val="002F5038"/>
    <w:rsid w:val="002F5D8C"/>
    <w:rsid w:val="002F7B4C"/>
    <w:rsid w:val="0030008D"/>
    <w:rsid w:val="00300F0F"/>
    <w:rsid w:val="003032CE"/>
    <w:rsid w:val="0030418C"/>
    <w:rsid w:val="0030492D"/>
    <w:rsid w:val="00304CDD"/>
    <w:rsid w:val="00307102"/>
    <w:rsid w:val="003106D2"/>
    <w:rsid w:val="0031091F"/>
    <w:rsid w:val="00310C3A"/>
    <w:rsid w:val="00313E57"/>
    <w:rsid w:val="00320D77"/>
    <w:rsid w:val="00321186"/>
    <w:rsid w:val="00321BD8"/>
    <w:rsid w:val="00323607"/>
    <w:rsid w:val="0032458B"/>
    <w:rsid w:val="00325846"/>
    <w:rsid w:val="00325ED0"/>
    <w:rsid w:val="0032633F"/>
    <w:rsid w:val="00326734"/>
    <w:rsid w:val="003269A5"/>
    <w:rsid w:val="00330BBB"/>
    <w:rsid w:val="00330FFF"/>
    <w:rsid w:val="00331245"/>
    <w:rsid w:val="0033506B"/>
    <w:rsid w:val="0033518A"/>
    <w:rsid w:val="00335EBD"/>
    <w:rsid w:val="00340FD7"/>
    <w:rsid w:val="00341534"/>
    <w:rsid w:val="00341D44"/>
    <w:rsid w:val="003443F0"/>
    <w:rsid w:val="00344D7A"/>
    <w:rsid w:val="00344EA5"/>
    <w:rsid w:val="00346403"/>
    <w:rsid w:val="00347453"/>
    <w:rsid w:val="00347CDF"/>
    <w:rsid w:val="00350385"/>
    <w:rsid w:val="003503D2"/>
    <w:rsid w:val="00350DB4"/>
    <w:rsid w:val="00352FAB"/>
    <w:rsid w:val="003544DA"/>
    <w:rsid w:val="00355777"/>
    <w:rsid w:val="00356F9D"/>
    <w:rsid w:val="00360790"/>
    <w:rsid w:val="00360E12"/>
    <w:rsid w:val="00361FCA"/>
    <w:rsid w:val="00362ED5"/>
    <w:rsid w:val="00362EED"/>
    <w:rsid w:val="00363614"/>
    <w:rsid w:val="0036380F"/>
    <w:rsid w:val="00363FB9"/>
    <w:rsid w:val="00366D78"/>
    <w:rsid w:val="00366F8B"/>
    <w:rsid w:val="00371B9A"/>
    <w:rsid w:val="00374D01"/>
    <w:rsid w:val="00375487"/>
    <w:rsid w:val="00375CBC"/>
    <w:rsid w:val="00380BBC"/>
    <w:rsid w:val="0038172A"/>
    <w:rsid w:val="00381827"/>
    <w:rsid w:val="00382E9F"/>
    <w:rsid w:val="00386D19"/>
    <w:rsid w:val="003877A1"/>
    <w:rsid w:val="00390F71"/>
    <w:rsid w:val="003915CF"/>
    <w:rsid w:val="00391AF4"/>
    <w:rsid w:val="0039219D"/>
    <w:rsid w:val="00393287"/>
    <w:rsid w:val="00393FDB"/>
    <w:rsid w:val="00396D31"/>
    <w:rsid w:val="0039736A"/>
    <w:rsid w:val="003979AB"/>
    <w:rsid w:val="003A02E6"/>
    <w:rsid w:val="003A06E8"/>
    <w:rsid w:val="003A1DF5"/>
    <w:rsid w:val="003B0371"/>
    <w:rsid w:val="003B1362"/>
    <w:rsid w:val="003B2335"/>
    <w:rsid w:val="003B3DB1"/>
    <w:rsid w:val="003B4D2B"/>
    <w:rsid w:val="003B55E4"/>
    <w:rsid w:val="003C0457"/>
    <w:rsid w:val="003C184A"/>
    <w:rsid w:val="003C1B38"/>
    <w:rsid w:val="003C1ED2"/>
    <w:rsid w:val="003C200C"/>
    <w:rsid w:val="003C283E"/>
    <w:rsid w:val="003C3F1F"/>
    <w:rsid w:val="003C561E"/>
    <w:rsid w:val="003C5993"/>
    <w:rsid w:val="003C6062"/>
    <w:rsid w:val="003C67E4"/>
    <w:rsid w:val="003C7AA1"/>
    <w:rsid w:val="003D0753"/>
    <w:rsid w:val="003D0DF4"/>
    <w:rsid w:val="003D1D90"/>
    <w:rsid w:val="003D3C9B"/>
    <w:rsid w:val="003D3D2F"/>
    <w:rsid w:val="003D42E5"/>
    <w:rsid w:val="003D430F"/>
    <w:rsid w:val="003D46D5"/>
    <w:rsid w:val="003D5722"/>
    <w:rsid w:val="003D767C"/>
    <w:rsid w:val="003E00A5"/>
    <w:rsid w:val="003E0A5B"/>
    <w:rsid w:val="003E0C6D"/>
    <w:rsid w:val="003E3723"/>
    <w:rsid w:val="003E4F4F"/>
    <w:rsid w:val="003E5D9E"/>
    <w:rsid w:val="003E76E5"/>
    <w:rsid w:val="003E7B3C"/>
    <w:rsid w:val="003F198E"/>
    <w:rsid w:val="003F26D0"/>
    <w:rsid w:val="003F454F"/>
    <w:rsid w:val="003F4881"/>
    <w:rsid w:val="003F6888"/>
    <w:rsid w:val="003F6AC2"/>
    <w:rsid w:val="003F7B25"/>
    <w:rsid w:val="00400C8D"/>
    <w:rsid w:val="00401A31"/>
    <w:rsid w:val="00403438"/>
    <w:rsid w:val="00405CD2"/>
    <w:rsid w:val="00406093"/>
    <w:rsid w:val="0040630A"/>
    <w:rsid w:val="00406A43"/>
    <w:rsid w:val="00410004"/>
    <w:rsid w:val="00410609"/>
    <w:rsid w:val="00410932"/>
    <w:rsid w:val="00410C0B"/>
    <w:rsid w:val="004112D1"/>
    <w:rsid w:val="00412B3C"/>
    <w:rsid w:val="00412BA3"/>
    <w:rsid w:val="00413B46"/>
    <w:rsid w:val="004148EC"/>
    <w:rsid w:val="00414B09"/>
    <w:rsid w:val="00414FEC"/>
    <w:rsid w:val="00416B1B"/>
    <w:rsid w:val="00417718"/>
    <w:rsid w:val="00420F20"/>
    <w:rsid w:val="00422A12"/>
    <w:rsid w:val="00424A55"/>
    <w:rsid w:val="00424F28"/>
    <w:rsid w:val="004264CF"/>
    <w:rsid w:val="00427FA0"/>
    <w:rsid w:val="004312C5"/>
    <w:rsid w:val="0043241C"/>
    <w:rsid w:val="00435548"/>
    <w:rsid w:val="00436130"/>
    <w:rsid w:val="00437528"/>
    <w:rsid w:val="0043752A"/>
    <w:rsid w:val="00437BD8"/>
    <w:rsid w:val="00443D16"/>
    <w:rsid w:val="004454B6"/>
    <w:rsid w:val="00445878"/>
    <w:rsid w:val="004459DE"/>
    <w:rsid w:val="00447978"/>
    <w:rsid w:val="00447F8C"/>
    <w:rsid w:val="00447FDB"/>
    <w:rsid w:val="0045080C"/>
    <w:rsid w:val="00451F35"/>
    <w:rsid w:val="00456FEA"/>
    <w:rsid w:val="00457C11"/>
    <w:rsid w:val="00461FB5"/>
    <w:rsid w:val="004629A1"/>
    <w:rsid w:val="00464916"/>
    <w:rsid w:val="004649DE"/>
    <w:rsid w:val="00470FE9"/>
    <w:rsid w:val="004739F7"/>
    <w:rsid w:val="0047498F"/>
    <w:rsid w:val="00476439"/>
    <w:rsid w:val="0047743A"/>
    <w:rsid w:val="004776D1"/>
    <w:rsid w:val="004819C8"/>
    <w:rsid w:val="00483B4F"/>
    <w:rsid w:val="00484244"/>
    <w:rsid w:val="0048542C"/>
    <w:rsid w:val="00485FAF"/>
    <w:rsid w:val="00486BF4"/>
    <w:rsid w:val="004905BB"/>
    <w:rsid w:val="00492453"/>
    <w:rsid w:val="00492507"/>
    <w:rsid w:val="00492E8C"/>
    <w:rsid w:val="00492E95"/>
    <w:rsid w:val="0049730E"/>
    <w:rsid w:val="004A0188"/>
    <w:rsid w:val="004A1CC8"/>
    <w:rsid w:val="004A2427"/>
    <w:rsid w:val="004A2E1F"/>
    <w:rsid w:val="004A3CF6"/>
    <w:rsid w:val="004A4E9F"/>
    <w:rsid w:val="004A5211"/>
    <w:rsid w:val="004A6D19"/>
    <w:rsid w:val="004B680B"/>
    <w:rsid w:val="004B6D00"/>
    <w:rsid w:val="004B7584"/>
    <w:rsid w:val="004B768F"/>
    <w:rsid w:val="004C0591"/>
    <w:rsid w:val="004C120B"/>
    <w:rsid w:val="004C2127"/>
    <w:rsid w:val="004C2253"/>
    <w:rsid w:val="004C2481"/>
    <w:rsid w:val="004C35CB"/>
    <w:rsid w:val="004C39AE"/>
    <w:rsid w:val="004C39E1"/>
    <w:rsid w:val="004C53F8"/>
    <w:rsid w:val="004C54CE"/>
    <w:rsid w:val="004C5B34"/>
    <w:rsid w:val="004C5F8A"/>
    <w:rsid w:val="004C6229"/>
    <w:rsid w:val="004C67AB"/>
    <w:rsid w:val="004C6D03"/>
    <w:rsid w:val="004C76AB"/>
    <w:rsid w:val="004C798E"/>
    <w:rsid w:val="004D0A81"/>
    <w:rsid w:val="004D15C7"/>
    <w:rsid w:val="004D2EC8"/>
    <w:rsid w:val="004D32CA"/>
    <w:rsid w:val="004D48D0"/>
    <w:rsid w:val="004D5330"/>
    <w:rsid w:val="004D627E"/>
    <w:rsid w:val="004D6464"/>
    <w:rsid w:val="004E04C0"/>
    <w:rsid w:val="004E13A4"/>
    <w:rsid w:val="004E2A63"/>
    <w:rsid w:val="004E2F5B"/>
    <w:rsid w:val="004E42D8"/>
    <w:rsid w:val="004E49ED"/>
    <w:rsid w:val="004E4B26"/>
    <w:rsid w:val="004E5056"/>
    <w:rsid w:val="004E5555"/>
    <w:rsid w:val="004E5628"/>
    <w:rsid w:val="004E58FD"/>
    <w:rsid w:val="004E7021"/>
    <w:rsid w:val="004E7033"/>
    <w:rsid w:val="004E7AB1"/>
    <w:rsid w:val="004F083F"/>
    <w:rsid w:val="004F0BE1"/>
    <w:rsid w:val="004F1843"/>
    <w:rsid w:val="004F1D10"/>
    <w:rsid w:val="004F24B0"/>
    <w:rsid w:val="004F2BFB"/>
    <w:rsid w:val="004F32D0"/>
    <w:rsid w:val="004F3927"/>
    <w:rsid w:val="004F48ED"/>
    <w:rsid w:val="004F4A2E"/>
    <w:rsid w:val="004F6DA2"/>
    <w:rsid w:val="004F6F74"/>
    <w:rsid w:val="005005C1"/>
    <w:rsid w:val="00501322"/>
    <w:rsid w:val="005067E7"/>
    <w:rsid w:val="005072F0"/>
    <w:rsid w:val="0050764B"/>
    <w:rsid w:val="0050785C"/>
    <w:rsid w:val="005119AC"/>
    <w:rsid w:val="00511D70"/>
    <w:rsid w:val="00513B43"/>
    <w:rsid w:val="00513D55"/>
    <w:rsid w:val="0051487F"/>
    <w:rsid w:val="00515A9B"/>
    <w:rsid w:val="00516D26"/>
    <w:rsid w:val="00516F9F"/>
    <w:rsid w:val="005221BB"/>
    <w:rsid w:val="0052422A"/>
    <w:rsid w:val="005248BB"/>
    <w:rsid w:val="00524C6D"/>
    <w:rsid w:val="00524C77"/>
    <w:rsid w:val="0052771B"/>
    <w:rsid w:val="00532B36"/>
    <w:rsid w:val="00540E28"/>
    <w:rsid w:val="00541F26"/>
    <w:rsid w:val="00542640"/>
    <w:rsid w:val="005440E6"/>
    <w:rsid w:val="00544E6F"/>
    <w:rsid w:val="00545C8F"/>
    <w:rsid w:val="00550E29"/>
    <w:rsid w:val="0055590C"/>
    <w:rsid w:val="005562CD"/>
    <w:rsid w:val="005578C3"/>
    <w:rsid w:val="0056090C"/>
    <w:rsid w:val="00561C7E"/>
    <w:rsid w:val="00564C6E"/>
    <w:rsid w:val="005654D7"/>
    <w:rsid w:val="0056628A"/>
    <w:rsid w:val="00570A8F"/>
    <w:rsid w:val="00571967"/>
    <w:rsid w:val="0057216A"/>
    <w:rsid w:val="00572946"/>
    <w:rsid w:val="00573A5C"/>
    <w:rsid w:val="00575D72"/>
    <w:rsid w:val="0057603A"/>
    <w:rsid w:val="005821C9"/>
    <w:rsid w:val="00584A61"/>
    <w:rsid w:val="005851DA"/>
    <w:rsid w:val="00586246"/>
    <w:rsid w:val="00586247"/>
    <w:rsid w:val="0058758D"/>
    <w:rsid w:val="00587C6F"/>
    <w:rsid w:val="00590BEA"/>
    <w:rsid w:val="0059117B"/>
    <w:rsid w:val="005913F5"/>
    <w:rsid w:val="005923B4"/>
    <w:rsid w:val="005927A7"/>
    <w:rsid w:val="00594537"/>
    <w:rsid w:val="00596260"/>
    <w:rsid w:val="0059640A"/>
    <w:rsid w:val="00597933"/>
    <w:rsid w:val="005A14ED"/>
    <w:rsid w:val="005A1665"/>
    <w:rsid w:val="005A23B6"/>
    <w:rsid w:val="005A3647"/>
    <w:rsid w:val="005A3B98"/>
    <w:rsid w:val="005A3E82"/>
    <w:rsid w:val="005A4EDD"/>
    <w:rsid w:val="005A508B"/>
    <w:rsid w:val="005A557A"/>
    <w:rsid w:val="005A620C"/>
    <w:rsid w:val="005A681D"/>
    <w:rsid w:val="005A6935"/>
    <w:rsid w:val="005A6DB4"/>
    <w:rsid w:val="005A7091"/>
    <w:rsid w:val="005A7FE0"/>
    <w:rsid w:val="005B425C"/>
    <w:rsid w:val="005B5A67"/>
    <w:rsid w:val="005C0F97"/>
    <w:rsid w:val="005C2D22"/>
    <w:rsid w:val="005C4717"/>
    <w:rsid w:val="005C4B32"/>
    <w:rsid w:val="005C5196"/>
    <w:rsid w:val="005C723C"/>
    <w:rsid w:val="005C7D3F"/>
    <w:rsid w:val="005D1092"/>
    <w:rsid w:val="005D191D"/>
    <w:rsid w:val="005D2B80"/>
    <w:rsid w:val="005D335C"/>
    <w:rsid w:val="005D49E0"/>
    <w:rsid w:val="005D52FA"/>
    <w:rsid w:val="005D5357"/>
    <w:rsid w:val="005D674D"/>
    <w:rsid w:val="005D7E41"/>
    <w:rsid w:val="005E1169"/>
    <w:rsid w:val="005E1486"/>
    <w:rsid w:val="005E2805"/>
    <w:rsid w:val="005E3C88"/>
    <w:rsid w:val="005E45D2"/>
    <w:rsid w:val="005E663A"/>
    <w:rsid w:val="005F2BCE"/>
    <w:rsid w:val="005F4232"/>
    <w:rsid w:val="005F644D"/>
    <w:rsid w:val="005F65D0"/>
    <w:rsid w:val="005F6DD1"/>
    <w:rsid w:val="005F74CA"/>
    <w:rsid w:val="005F7526"/>
    <w:rsid w:val="006013CF"/>
    <w:rsid w:val="0060233A"/>
    <w:rsid w:val="0060383C"/>
    <w:rsid w:val="00604EAA"/>
    <w:rsid w:val="00606850"/>
    <w:rsid w:val="00606BBA"/>
    <w:rsid w:val="0061092A"/>
    <w:rsid w:val="00612C12"/>
    <w:rsid w:val="00613BFD"/>
    <w:rsid w:val="00614733"/>
    <w:rsid w:val="00614C8F"/>
    <w:rsid w:val="006161FF"/>
    <w:rsid w:val="006163A5"/>
    <w:rsid w:val="0061679E"/>
    <w:rsid w:val="006205B8"/>
    <w:rsid w:val="00620953"/>
    <w:rsid w:val="00623B09"/>
    <w:rsid w:val="00623F90"/>
    <w:rsid w:val="00626230"/>
    <w:rsid w:val="00626612"/>
    <w:rsid w:val="00626F28"/>
    <w:rsid w:val="006307AB"/>
    <w:rsid w:val="00630F1F"/>
    <w:rsid w:val="006312FB"/>
    <w:rsid w:val="00631D83"/>
    <w:rsid w:val="006321FE"/>
    <w:rsid w:val="006339EE"/>
    <w:rsid w:val="006347A1"/>
    <w:rsid w:val="006348BB"/>
    <w:rsid w:val="006360A3"/>
    <w:rsid w:val="0063622E"/>
    <w:rsid w:val="0064074D"/>
    <w:rsid w:val="00642599"/>
    <w:rsid w:val="00645116"/>
    <w:rsid w:val="0064734D"/>
    <w:rsid w:val="006478EE"/>
    <w:rsid w:val="00650459"/>
    <w:rsid w:val="00650751"/>
    <w:rsid w:val="00654360"/>
    <w:rsid w:val="006544AD"/>
    <w:rsid w:val="006553BC"/>
    <w:rsid w:val="00656650"/>
    <w:rsid w:val="00656D0D"/>
    <w:rsid w:val="00656F02"/>
    <w:rsid w:val="00657381"/>
    <w:rsid w:val="00661168"/>
    <w:rsid w:val="006618BE"/>
    <w:rsid w:val="00662BC2"/>
    <w:rsid w:val="00663B47"/>
    <w:rsid w:val="00664964"/>
    <w:rsid w:val="00664F7A"/>
    <w:rsid w:val="0066615A"/>
    <w:rsid w:val="00666192"/>
    <w:rsid w:val="0066704E"/>
    <w:rsid w:val="00667DC0"/>
    <w:rsid w:val="00667F57"/>
    <w:rsid w:val="00670083"/>
    <w:rsid w:val="00671F76"/>
    <w:rsid w:val="0067323E"/>
    <w:rsid w:val="00673B7A"/>
    <w:rsid w:val="00673D8B"/>
    <w:rsid w:val="00676644"/>
    <w:rsid w:val="006774D7"/>
    <w:rsid w:val="00677A8E"/>
    <w:rsid w:val="006802F9"/>
    <w:rsid w:val="00681F6F"/>
    <w:rsid w:val="006840D9"/>
    <w:rsid w:val="00684961"/>
    <w:rsid w:val="006905BF"/>
    <w:rsid w:val="00690752"/>
    <w:rsid w:val="00690BE7"/>
    <w:rsid w:val="0069152F"/>
    <w:rsid w:val="00691825"/>
    <w:rsid w:val="0069216A"/>
    <w:rsid w:val="00692C78"/>
    <w:rsid w:val="00693CE9"/>
    <w:rsid w:val="00693F6D"/>
    <w:rsid w:val="006948EC"/>
    <w:rsid w:val="0069668B"/>
    <w:rsid w:val="006967BC"/>
    <w:rsid w:val="00697D6B"/>
    <w:rsid w:val="006A0E6E"/>
    <w:rsid w:val="006A2AC8"/>
    <w:rsid w:val="006A32D2"/>
    <w:rsid w:val="006A3B3A"/>
    <w:rsid w:val="006A4F7E"/>
    <w:rsid w:val="006A6D67"/>
    <w:rsid w:val="006A71BB"/>
    <w:rsid w:val="006B03FD"/>
    <w:rsid w:val="006B0823"/>
    <w:rsid w:val="006B298E"/>
    <w:rsid w:val="006B2F76"/>
    <w:rsid w:val="006B5071"/>
    <w:rsid w:val="006B56DD"/>
    <w:rsid w:val="006B5A10"/>
    <w:rsid w:val="006B7161"/>
    <w:rsid w:val="006C0F55"/>
    <w:rsid w:val="006C1ABA"/>
    <w:rsid w:val="006C1EA4"/>
    <w:rsid w:val="006D08B1"/>
    <w:rsid w:val="006D0B94"/>
    <w:rsid w:val="006D1889"/>
    <w:rsid w:val="006D1D22"/>
    <w:rsid w:val="006D21F0"/>
    <w:rsid w:val="006D3EF9"/>
    <w:rsid w:val="006D4928"/>
    <w:rsid w:val="006D4D7C"/>
    <w:rsid w:val="006D7EB0"/>
    <w:rsid w:val="006E049C"/>
    <w:rsid w:val="006E1F41"/>
    <w:rsid w:val="006E233A"/>
    <w:rsid w:val="006E30B6"/>
    <w:rsid w:val="006E31E7"/>
    <w:rsid w:val="006E622B"/>
    <w:rsid w:val="006E6519"/>
    <w:rsid w:val="006E65BF"/>
    <w:rsid w:val="006E6932"/>
    <w:rsid w:val="006E7A86"/>
    <w:rsid w:val="006F0C02"/>
    <w:rsid w:val="006F15F8"/>
    <w:rsid w:val="006F309F"/>
    <w:rsid w:val="006F4991"/>
    <w:rsid w:val="006F7287"/>
    <w:rsid w:val="0070071D"/>
    <w:rsid w:val="00700C81"/>
    <w:rsid w:val="007014D3"/>
    <w:rsid w:val="00701C76"/>
    <w:rsid w:val="007039DA"/>
    <w:rsid w:val="00704B4A"/>
    <w:rsid w:val="007050C8"/>
    <w:rsid w:val="00706047"/>
    <w:rsid w:val="00706703"/>
    <w:rsid w:val="00707D09"/>
    <w:rsid w:val="0071025F"/>
    <w:rsid w:val="00711080"/>
    <w:rsid w:val="00711179"/>
    <w:rsid w:val="00711181"/>
    <w:rsid w:val="007111D7"/>
    <w:rsid w:val="007135FD"/>
    <w:rsid w:val="0071681B"/>
    <w:rsid w:val="00716CFD"/>
    <w:rsid w:val="0072027C"/>
    <w:rsid w:val="00721B41"/>
    <w:rsid w:val="00722BE4"/>
    <w:rsid w:val="0072320C"/>
    <w:rsid w:val="00723B04"/>
    <w:rsid w:val="00724AE0"/>
    <w:rsid w:val="00724FB5"/>
    <w:rsid w:val="00725670"/>
    <w:rsid w:val="0072706C"/>
    <w:rsid w:val="00730214"/>
    <w:rsid w:val="007316A5"/>
    <w:rsid w:val="0073198D"/>
    <w:rsid w:val="007332E0"/>
    <w:rsid w:val="00733512"/>
    <w:rsid w:val="00733D8C"/>
    <w:rsid w:val="00734964"/>
    <w:rsid w:val="00734D34"/>
    <w:rsid w:val="00735A5A"/>
    <w:rsid w:val="00736B12"/>
    <w:rsid w:val="007379D5"/>
    <w:rsid w:val="00743610"/>
    <w:rsid w:val="00745A15"/>
    <w:rsid w:val="00747F4D"/>
    <w:rsid w:val="00750790"/>
    <w:rsid w:val="007539B1"/>
    <w:rsid w:val="0075428D"/>
    <w:rsid w:val="00754E7F"/>
    <w:rsid w:val="0075511B"/>
    <w:rsid w:val="007551FE"/>
    <w:rsid w:val="00756EFA"/>
    <w:rsid w:val="0075771E"/>
    <w:rsid w:val="00761972"/>
    <w:rsid w:val="0076238B"/>
    <w:rsid w:val="007631D2"/>
    <w:rsid w:val="00764A5C"/>
    <w:rsid w:val="00765CD7"/>
    <w:rsid w:val="0076668F"/>
    <w:rsid w:val="00766749"/>
    <w:rsid w:val="00766B29"/>
    <w:rsid w:val="00767120"/>
    <w:rsid w:val="00767E3E"/>
    <w:rsid w:val="007702A8"/>
    <w:rsid w:val="007704AF"/>
    <w:rsid w:val="0077065F"/>
    <w:rsid w:val="007710D6"/>
    <w:rsid w:val="00771476"/>
    <w:rsid w:val="00772707"/>
    <w:rsid w:val="00773F65"/>
    <w:rsid w:val="00774692"/>
    <w:rsid w:val="00774D8A"/>
    <w:rsid w:val="00780FA5"/>
    <w:rsid w:val="0078101C"/>
    <w:rsid w:val="00781D7C"/>
    <w:rsid w:val="007841F7"/>
    <w:rsid w:val="00784CA4"/>
    <w:rsid w:val="00786110"/>
    <w:rsid w:val="00786D94"/>
    <w:rsid w:val="0079086A"/>
    <w:rsid w:val="007911EE"/>
    <w:rsid w:val="0079151C"/>
    <w:rsid w:val="00791678"/>
    <w:rsid w:val="00794227"/>
    <w:rsid w:val="00794566"/>
    <w:rsid w:val="00795AEF"/>
    <w:rsid w:val="00796AF3"/>
    <w:rsid w:val="007A02A4"/>
    <w:rsid w:val="007A24A7"/>
    <w:rsid w:val="007A2EFD"/>
    <w:rsid w:val="007A316D"/>
    <w:rsid w:val="007A3CD2"/>
    <w:rsid w:val="007B036B"/>
    <w:rsid w:val="007B06DC"/>
    <w:rsid w:val="007B0DDD"/>
    <w:rsid w:val="007B122C"/>
    <w:rsid w:val="007B144C"/>
    <w:rsid w:val="007B48BD"/>
    <w:rsid w:val="007B4A99"/>
    <w:rsid w:val="007B7514"/>
    <w:rsid w:val="007C051B"/>
    <w:rsid w:val="007C2A60"/>
    <w:rsid w:val="007C34F7"/>
    <w:rsid w:val="007C43BB"/>
    <w:rsid w:val="007C4FE2"/>
    <w:rsid w:val="007C618C"/>
    <w:rsid w:val="007C741B"/>
    <w:rsid w:val="007D2C2F"/>
    <w:rsid w:val="007D32C6"/>
    <w:rsid w:val="007D360D"/>
    <w:rsid w:val="007D4007"/>
    <w:rsid w:val="007D5900"/>
    <w:rsid w:val="007D6BEC"/>
    <w:rsid w:val="007D7A1E"/>
    <w:rsid w:val="007E0471"/>
    <w:rsid w:val="007E1964"/>
    <w:rsid w:val="007E31EC"/>
    <w:rsid w:val="007E603D"/>
    <w:rsid w:val="007E684F"/>
    <w:rsid w:val="007E77A3"/>
    <w:rsid w:val="007F046D"/>
    <w:rsid w:val="007F2062"/>
    <w:rsid w:val="007F7687"/>
    <w:rsid w:val="007F7979"/>
    <w:rsid w:val="00800721"/>
    <w:rsid w:val="008011F3"/>
    <w:rsid w:val="0080272D"/>
    <w:rsid w:val="008050A0"/>
    <w:rsid w:val="0080684F"/>
    <w:rsid w:val="00807867"/>
    <w:rsid w:val="008078EF"/>
    <w:rsid w:val="008103E3"/>
    <w:rsid w:val="00811AB2"/>
    <w:rsid w:val="00811B0A"/>
    <w:rsid w:val="00811F2D"/>
    <w:rsid w:val="008121AC"/>
    <w:rsid w:val="00812DD1"/>
    <w:rsid w:val="008138EC"/>
    <w:rsid w:val="00817218"/>
    <w:rsid w:val="008208AE"/>
    <w:rsid w:val="00821EA2"/>
    <w:rsid w:val="00822F15"/>
    <w:rsid w:val="00823A74"/>
    <w:rsid w:val="00825B84"/>
    <w:rsid w:val="0082744F"/>
    <w:rsid w:val="008279A2"/>
    <w:rsid w:val="00827E0A"/>
    <w:rsid w:val="00832852"/>
    <w:rsid w:val="00834837"/>
    <w:rsid w:val="008349A1"/>
    <w:rsid w:val="00836623"/>
    <w:rsid w:val="00837484"/>
    <w:rsid w:val="008404C5"/>
    <w:rsid w:val="00840E08"/>
    <w:rsid w:val="00841FC5"/>
    <w:rsid w:val="008427ED"/>
    <w:rsid w:val="0084653F"/>
    <w:rsid w:val="00847B8E"/>
    <w:rsid w:val="00850522"/>
    <w:rsid w:val="00851892"/>
    <w:rsid w:val="008535EC"/>
    <w:rsid w:val="0085368D"/>
    <w:rsid w:val="008546FC"/>
    <w:rsid w:val="00854D61"/>
    <w:rsid w:val="00855D69"/>
    <w:rsid w:val="00856B41"/>
    <w:rsid w:val="00860480"/>
    <w:rsid w:val="00860768"/>
    <w:rsid w:val="008658D7"/>
    <w:rsid w:val="00866D7B"/>
    <w:rsid w:val="008719E2"/>
    <w:rsid w:val="00871DB0"/>
    <w:rsid w:val="0087360E"/>
    <w:rsid w:val="00876296"/>
    <w:rsid w:val="00876B7A"/>
    <w:rsid w:val="008770C0"/>
    <w:rsid w:val="00880B9E"/>
    <w:rsid w:val="00881790"/>
    <w:rsid w:val="00882E1A"/>
    <w:rsid w:val="008850D4"/>
    <w:rsid w:val="00885D1C"/>
    <w:rsid w:val="008863B3"/>
    <w:rsid w:val="00886EBE"/>
    <w:rsid w:val="00887A84"/>
    <w:rsid w:val="00887B4A"/>
    <w:rsid w:val="00887C59"/>
    <w:rsid w:val="00887E19"/>
    <w:rsid w:val="00890764"/>
    <w:rsid w:val="00891C35"/>
    <w:rsid w:val="008931A4"/>
    <w:rsid w:val="00893F6D"/>
    <w:rsid w:val="00895C3F"/>
    <w:rsid w:val="008961F0"/>
    <w:rsid w:val="0089740B"/>
    <w:rsid w:val="008A1895"/>
    <w:rsid w:val="008A2873"/>
    <w:rsid w:val="008A404F"/>
    <w:rsid w:val="008A786E"/>
    <w:rsid w:val="008B0054"/>
    <w:rsid w:val="008B33DC"/>
    <w:rsid w:val="008B50F5"/>
    <w:rsid w:val="008B6E18"/>
    <w:rsid w:val="008B7835"/>
    <w:rsid w:val="008C1714"/>
    <w:rsid w:val="008C1AB6"/>
    <w:rsid w:val="008C1EB1"/>
    <w:rsid w:val="008C2ADD"/>
    <w:rsid w:val="008C2D96"/>
    <w:rsid w:val="008C4DAB"/>
    <w:rsid w:val="008C6394"/>
    <w:rsid w:val="008C6952"/>
    <w:rsid w:val="008C6CA9"/>
    <w:rsid w:val="008D531B"/>
    <w:rsid w:val="008D5DEC"/>
    <w:rsid w:val="008D7C4F"/>
    <w:rsid w:val="008E1B1F"/>
    <w:rsid w:val="008E2119"/>
    <w:rsid w:val="008E2F8C"/>
    <w:rsid w:val="008E3042"/>
    <w:rsid w:val="008E4C27"/>
    <w:rsid w:val="008E5273"/>
    <w:rsid w:val="008F0983"/>
    <w:rsid w:val="008F3E4A"/>
    <w:rsid w:val="008F6ED5"/>
    <w:rsid w:val="008F729E"/>
    <w:rsid w:val="009000AE"/>
    <w:rsid w:val="00900547"/>
    <w:rsid w:val="00900D29"/>
    <w:rsid w:val="00902963"/>
    <w:rsid w:val="00904053"/>
    <w:rsid w:val="00904079"/>
    <w:rsid w:val="00905057"/>
    <w:rsid w:val="0090522D"/>
    <w:rsid w:val="00905AB6"/>
    <w:rsid w:val="009062B5"/>
    <w:rsid w:val="0090649D"/>
    <w:rsid w:val="00907503"/>
    <w:rsid w:val="00910991"/>
    <w:rsid w:val="00911141"/>
    <w:rsid w:val="0091126B"/>
    <w:rsid w:val="00911AB6"/>
    <w:rsid w:val="009125B5"/>
    <w:rsid w:val="0091332D"/>
    <w:rsid w:val="009137FB"/>
    <w:rsid w:val="00915190"/>
    <w:rsid w:val="00916682"/>
    <w:rsid w:val="00916FED"/>
    <w:rsid w:val="00917B2B"/>
    <w:rsid w:val="00920219"/>
    <w:rsid w:val="009202EA"/>
    <w:rsid w:val="00920978"/>
    <w:rsid w:val="00920B6E"/>
    <w:rsid w:val="00921798"/>
    <w:rsid w:val="00921CE7"/>
    <w:rsid w:val="009222DE"/>
    <w:rsid w:val="00922B0C"/>
    <w:rsid w:val="009235BE"/>
    <w:rsid w:val="00925688"/>
    <w:rsid w:val="009260A9"/>
    <w:rsid w:val="00926468"/>
    <w:rsid w:val="00926A4B"/>
    <w:rsid w:val="00926FB2"/>
    <w:rsid w:val="00930C3B"/>
    <w:rsid w:val="009334A6"/>
    <w:rsid w:val="00936B49"/>
    <w:rsid w:val="00936DA2"/>
    <w:rsid w:val="00940399"/>
    <w:rsid w:val="0094170A"/>
    <w:rsid w:val="00947873"/>
    <w:rsid w:val="009525BE"/>
    <w:rsid w:val="00953D18"/>
    <w:rsid w:val="00954816"/>
    <w:rsid w:val="00954C0A"/>
    <w:rsid w:val="00954D33"/>
    <w:rsid w:val="009566B7"/>
    <w:rsid w:val="00956B51"/>
    <w:rsid w:val="00960D1A"/>
    <w:rsid w:val="00961B4D"/>
    <w:rsid w:val="00964B8D"/>
    <w:rsid w:val="00965EC2"/>
    <w:rsid w:val="00971486"/>
    <w:rsid w:val="00971BA5"/>
    <w:rsid w:val="009721CD"/>
    <w:rsid w:val="00972BC4"/>
    <w:rsid w:val="00974466"/>
    <w:rsid w:val="00974E63"/>
    <w:rsid w:val="0097633F"/>
    <w:rsid w:val="00981AF0"/>
    <w:rsid w:val="00987A90"/>
    <w:rsid w:val="00987D34"/>
    <w:rsid w:val="0099198D"/>
    <w:rsid w:val="00992E2D"/>
    <w:rsid w:val="00995272"/>
    <w:rsid w:val="00997280"/>
    <w:rsid w:val="009A28DB"/>
    <w:rsid w:val="009A2C77"/>
    <w:rsid w:val="009A4EBD"/>
    <w:rsid w:val="009A7065"/>
    <w:rsid w:val="009A7E46"/>
    <w:rsid w:val="009B0F0A"/>
    <w:rsid w:val="009B4902"/>
    <w:rsid w:val="009B4FC0"/>
    <w:rsid w:val="009B58EB"/>
    <w:rsid w:val="009B5ABA"/>
    <w:rsid w:val="009B5D69"/>
    <w:rsid w:val="009B7CC5"/>
    <w:rsid w:val="009B7CFF"/>
    <w:rsid w:val="009C36EF"/>
    <w:rsid w:val="009C4A2E"/>
    <w:rsid w:val="009D0157"/>
    <w:rsid w:val="009D0C44"/>
    <w:rsid w:val="009D16E0"/>
    <w:rsid w:val="009D2C3A"/>
    <w:rsid w:val="009D365F"/>
    <w:rsid w:val="009D5D26"/>
    <w:rsid w:val="009D76BF"/>
    <w:rsid w:val="009E2F97"/>
    <w:rsid w:val="009E3088"/>
    <w:rsid w:val="009E60C1"/>
    <w:rsid w:val="009E68A4"/>
    <w:rsid w:val="009E68B9"/>
    <w:rsid w:val="009E7C64"/>
    <w:rsid w:val="009E7E8B"/>
    <w:rsid w:val="009F0A39"/>
    <w:rsid w:val="009F1F37"/>
    <w:rsid w:val="009F285A"/>
    <w:rsid w:val="009F2D17"/>
    <w:rsid w:val="009F3522"/>
    <w:rsid w:val="009F74C5"/>
    <w:rsid w:val="009F761E"/>
    <w:rsid w:val="009F7F3E"/>
    <w:rsid w:val="00A00CAF"/>
    <w:rsid w:val="00A03DA9"/>
    <w:rsid w:val="00A0677B"/>
    <w:rsid w:val="00A11C9C"/>
    <w:rsid w:val="00A13113"/>
    <w:rsid w:val="00A1435A"/>
    <w:rsid w:val="00A14BAB"/>
    <w:rsid w:val="00A14D55"/>
    <w:rsid w:val="00A16098"/>
    <w:rsid w:val="00A166D5"/>
    <w:rsid w:val="00A1674B"/>
    <w:rsid w:val="00A1744C"/>
    <w:rsid w:val="00A20EEE"/>
    <w:rsid w:val="00A218D2"/>
    <w:rsid w:val="00A22019"/>
    <w:rsid w:val="00A22971"/>
    <w:rsid w:val="00A231C4"/>
    <w:rsid w:val="00A2347A"/>
    <w:rsid w:val="00A252C8"/>
    <w:rsid w:val="00A25C9F"/>
    <w:rsid w:val="00A276BA"/>
    <w:rsid w:val="00A27BB0"/>
    <w:rsid w:val="00A306FC"/>
    <w:rsid w:val="00A307B2"/>
    <w:rsid w:val="00A313C3"/>
    <w:rsid w:val="00A3341D"/>
    <w:rsid w:val="00A35C43"/>
    <w:rsid w:val="00A367FE"/>
    <w:rsid w:val="00A36BE9"/>
    <w:rsid w:val="00A4014F"/>
    <w:rsid w:val="00A404B9"/>
    <w:rsid w:val="00A40D17"/>
    <w:rsid w:val="00A41D2A"/>
    <w:rsid w:val="00A42FD9"/>
    <w:rsid w:val="00A455B5"/>
    <w:rsid w:val="00A457E5"/>
    <w:rsid w:val="00A518EA"/>
    <w:rsid w:val="00A5194F"/>
    <w:rsid w:val="00A51B58"/>
    <w:rsid w:val="00A51C48"/>
    <w:rsid w:val="00A51D61"/>
    <w:rsid w:val="00A5318C"/>
    <w:rsid w:val="00A54648"/>
    <w:rsid w:val="00A546D2"/>
    <w:rsid w:val="00A551C4"/>
    <w:rsid w:val="00A55AE5"/>
    <w:rsid w:val="00A56C01"/>
    <w:rsid w:val="00A60932"/>
    <w:rsid w:val="00A61445"/>
    <w:rsid w:val="00A61D9D"/>
    <w:rsid w:val="00A62AB3"/>
    <w:rsid w:val="00A63A11"/>
    <w:rsid w:val="00A6429E"/>
    <w:rsid w:val="00A654C7"/>
    <w:rsid w:val="00A66AD9"/>
    <w:rsid w:val="00A6732B"/>
    <w:rsid w:val="00A67E50"/>
    <w:rsid w:val="00A70A2E"/>
    <w:rsid w:val="00A72367"/>
    <w:rsid w:val="00A72F24"/>
    <w:rsid w:val="00A73044"/>
    <w:rsid w:val="00A7673E"/>
    <w:rsid w:val="00A77A55"/>
    <w:rsid w:val="00A77AE9"/>
    <w:rsid w:val="00A77B1D"/>
    <w:rsid w:val="00A77DA3"/>
    <w:rsid w:val="00A80AE8"/>
    <w:rsid w:val="00A80C7C"/>
    <w:rsid w:val="00A84808"/>
    <w:rsid w:val="00A85D84"/>
    <w:rsid w:val="00A869D3"/>
    <w:rsid w:val="00A86DA2"/>
    <w:rsid w:val="00A87B5B"/>
    <w:rsid w:val="00A93C2B"/>
    <w:rsid w:val="00A941B1"/>
    <w:rsid w:val="00A95BA5"/>
    <w:rsid w:val="00A96F42"/>
    <w:rsid w:val="00AA1112"/>
    <w:rsid w:val="00AA18AA"/>
    <w:rsid w:val="00AA2E9F"/>
    <w:rsid w:val="00AA38A1"/>
    <w:rsid w:val="00AA6456"/>
    <w:rsid w:val="00AA6EC8"/>
    <w:rsid w:val="00AB17D8"/>
    <w:rsid w:val="00AB1DB3"/>
    <w:rsid w:val="00AB2381"/>
    <w:rsid w:val="00AB547B"/>
    <w:rsid w:val="00AB5B76"/>
    <w:rsid w:val="00AB5C38"/>
    <w:rsid w:val="00AB6715"/>
    <w:rsid w:val="00AB70E4"/>
    <w:rsid w:val="00AB7B70"/>
    <w:rsid w:val="00AC0A21"/>
    <w:rsid w:val="00AC1381"/>
    <w:rsid w:val="00AC2229"/>
    <w:rsid w:val="00AC4242"/>
    <w:rsid w:val="00AC497C"/>
    <w:rsid w:val="00AC4B09"/>
    <w:rsid w:val="00AC589A"/>
    <w:rsid w:val="00AC6AA0"/>
    <w:rsid w:val="00AD02BA"/>
    <w:rsid w:val="00AD3D90"/>
    <w:rsid w:val="00AD4813"/>
    <w:rsid w:val="00AD490A"/>
    <w:rsid w:val="00AD4A9D"/>
    <w:rsid w:val="00AD551B"/>
    <w:rsid w:val="00AD6B5E"/>
    <w:rsid w:val="00AD7738"/>
    <w:rsid w:val="00AD7DCC"/>
    <w:rsid w:val="00AE30B3"/>
    <w:rsid w:val="00AE399C"/>
    <w:rsid w:val="00AE57EC"/>
    <w:rsid w:val="00AF08FE"/>
    <w:rsid w:val="00AF1024"/>
    <w:rsid w:val="00AF192E"/>
    <w:rsid w:val="00B009BF"/>
    <w:rsid w:val="00B00AA9"/>
    <w:rsid w:val="00B00B6F"/>
    <w:rsid w:val="00B00EBE"/>
    <w:rsid w:val="00B025D3"/>
    <w:rsid w:val="00B02739"/>
    <w:rsid w:val="00B032BF"/>
    <w:rsid w:val="00B04454"/>
    <w:rsid w:val="00B04D82"/>
    <w:rsid w:val="00B05EFE"/>
    <w:rsid w:val="00B06554"/>
    <w:rsid w:val="00B065C9"/>
    <w:rsid w:val="00B07690"/>
    <w:rsid w:val="00B1522A"/>
    <w:rsid w:val="00B20EAE"/>
    <w:rsid w:val="00B21A36"/>
    <w:rsid w:val="00B21CE2"/>
    <w:rsid w:val="00B23293"/>
    <w:rsid w:val="00B23FD9"/>
    <w:rsid w:val="00B24C0C"/>
    <w:rsid w:val="00B24C30"/>
    <w:rsid w:val="00B30166"/>
    <w:rsid w:val="00B3049B"/>
    <w:rsid w:val="00B30829"/>
    <w:rsid w:val="00B336ED"/>
    <w:rsid w:val="00B33F79"/>
    <w:rsid w:val="00B34783"/>
    <w:rsid w:val="00B34931"/>
    <w:rsid w:val="00B36344"/>
    <w:rsid w:val="00B378D2"/>
    <w:rsid w:val="00B40050"/>
    <w:rsid w:val="00B40298"/>
    <w:rsid w:val="00B4051C"/>
    <w:rsid w:val="00B418EC"/>
    <w:rsid w:val="00B418EE"/>
    <w:rsid w:val="00B45D07"/>
    <w:rsid w:val="00B470C7"/>
    <w:rsid w:val="00B47512"/>
    <w:rsid w:val="00B5172B"/>
    <w:rsid w:val="00B54AA2"/>
    <w:rsid w:val="00B560FA"/>
    <w:rsid w:val="00B571B9"/>
    <w:rsid w:val="00B60E75"/>
    <w:rsid w:val="00B6145A"/>
    <w:rsid w:val="00B63D09"/>
    <w:rsid w:val="00B656B4"/>
    <w:rsid w:val="00B70012"/>
    <w:rsid w:val="00B71DC0"/>
    <w:rsid w:val="00B71E60"/>
    <w:rsid w:val="00B75AD1"/>
    <w:rsid w:val="00B76BBA"/>
    <w:rsid w:val="00B76CCB"/>
    <w:rsid w:val="00B76D2B"/>
    <w:rsid w:val="00B7730F"/>
    <w:rsid w:val="00B77BB0"/>
    <w:rsid w:val="00B81C89"/>
    <w:rsid w:val="00B81E91"/>
    <w:rsid w:val="00B8272C"/>
    <w:rsid w:val="00B835BA"/>
    <w:rsid w:val="00B84512"/>
    <w:rsid w:val="00B849E8"/>
    <w:rsid w:val="00B84B6B"/>
    <w:rsid w:val="00B84E96"/>
    <w:rsid w:val="00B8525B"/>
    <w:rsid w:val="00B867FF"/>
    <w:rsid w:val="00B90556"/>
    <w:rsid w:val="00B90E1E"/>
    <w:rsid w:val="00B9169D"/>
    <w:rsid w:val="00B929DE"/>
    <w:rsid w:val="00B9588A"/>
    <w:rsid w:val="00B95C3E"/>
    <w:rsid w:val="00B966B3"/>
    <w:rsid w:val="00B96D0D"/>
    <w:rsid w:val="00BA170F"/>
    <w:rsid w:val="00BA3BC8"/>
    <w:rsid w:val="00BA4A55"/>
    <w:rsid w:val="00BA5172"/>
    <w:rsid w:val="00BA57D9"/>
    <w:rsid w:val="00BA67A7"/>
    <w:rsid w:val="00BA6B12"/>
    <w:rsid w:val="00BA6C7E"/>
    <w:rsid w:val="00BA7743"/>
    <w:rsid w:val="00BA7AC3"/>
    <w:rsid w:val="00BB1286"/>
    <w:rsid w:val="00BB22A7"/>
    <w:rsid w:val="00BB2854"/>
    <w:rsid w:val="00BB2F51"/>
    <w:rsid w:val="00BB35D7"/>
    <w:rsid w:val="00BB7841"/>
    <w:rsid w:val="00BC002D"/>
    <w:rsid w:val="00BC04D6"/>
    <w:rsid w:val="00BC096C"/>
    <w:rsid w:val="00BC30FA"/>
    <w:rsid w:val="00BC313D"/>
    <w:rsid w:val="00BC3750"/>
    <w:rsid w:val="00BC3FC7"/>
    <w:rsid w:val="00BC4259"/>
    <w:rsid w:val="00BC69B7"/>
    <w:rsid w:val="00BD016E"/>
    <w:rsid w:val="00BD287A"/>
    <w:rsid w:val="00BD5FE4"/>
    <w:rsid w:val="00BD67C0"/>
    <w:rsid w:val="00BD685B"/>
    <w:rsid w:val="00BD7AED"/>
    <w:rsid w:val="00BD7BBF"/>
    <w:rsid w:val="00BD7CEF"/>
    <w:rsid w:val="00BE08AE"/>
    <w:rsid w:val="00BE21C4"/>
    <w:rsid w:val="00BE30AF"/>
    <w:rsid w:val="00BE4742"/>
    <w:rsid w:val="00BE4B40"/>
    <w:rsid w:val="00BE4E57"/>
    <w:rsid w:val="00BE5C9D"/>
    <w:rsid w:val="00BE6578"/>
    <w:rsid w:val="00BE6C13"/>
    <w:rsid w:val="00BE6D25"/>
    <w:rsid w:val="00BF03A2"/>
    <w:rsid w:val="00BF1E35"/>
    <w:rsid w:val="00BF31EC"/>
    <w:rsid w:val="00BF3B3A"/>
    <w:rsid w:val="00BF4A53"/>
    <w:rsid w:val="00C0041F"/>
    <w:rsid w:val="00C0140A"/>
    <w:rsid w:val="00C01D21"/>
    <w:rsid w:val="00C01D75"/>
    <w:rsid w:val="00C02318"/>
    <w:rsid w:val="00C02C1A"/>
    <w:rsid w:val="00C0344A"/>
    <w:rsid w:val="00C03B95"/>
    <w:rsid w:val="00C046D8"/>
    <w:rsid w:val="00C05CA0"/>
    <w:rsid w:val="00C0728E"/>
    <w:rsid w:val="00C077AB"/>
    <w:rsid w:val="00C07B3B"/>
    <w:rsid w:val="00C07C77"/>
    <w:rsid w:val="00C07E5F"/>
    <w:rsid w:val="00C10309"/>
    <w:rsid w:val="00C1106B"/>
    <w:rsid w:val="00C11C69"/>
    <w:rsid w:val="00C123E4"/>
    <w:rsid w:val="00C126D3"/>
    <w:rsid w:val="00C13A61"/>
    <w:rsid w:val="00C15041"/>
    <w:rsid w:val="00C20C7A"/>
    <w:rsid w:val="00C21F93"/>
    <w:rsid w:val="00C22733"/>
    <w:rsid w:val="00C22C34"/>
    <w:rsid w:val="00C2330C"/>
    <w:rsid w:val="00C23997"/>
    <w:rsid w:val="00C24B62"/>
    <w:rsid w:val="00C26547"/>
    <w:rsid w:val="00C26D30"/>
    <w:rsid w:val="00C30F8C"/>
    <w:rsid w:val="00C3226A"/>
    <w:rsid w:val="00C33721"/>
    <w:rsid w:val="00C34679"/>
    <w:rsid w:val="00C34A86"/>
    <w:rsid w:val="00C35328"/>
    <w:rsid w:val="00C362E4"/>
    <w:rsid w:val="00C3655E"/>
    <w:rsid w:val="00C3734F"/>
    <w:rsid w:val="00C37E37"/>
    <w:rsid w:val="00C37F87"/>
    <w:rsid w:val="00C40105"/>
    <w:rsid w:val="00C4180B"/>
    <w:rsid w:val="00C422FB"/>
    <w:rsid w:val="00C4261D"/>
    <w:rsid w:val="00C433BF"/>
    <w:rsid w:val="00C43D70"/>
    <w:rsid w:val="00C47221"/>
    <w:rsid w:val="00C4756C"/>
    <w:rsid w:val="00C476E3"/>
    <w:rsid w:val="00C515B1"/>
    <w:rsid w:val="00C52257"/>
    <w:rsid w:val="00C52295"/>
    <w:rsid w:val="00C52E1B"/>
    <w:rsid w:val="00C56808"/>
    <w:rsid w:val="00C56DCD"/>
    <w:rsid w:val="00C575F0"/>
    <w:rsid w:val="00C60FA6"/>
    <w:rsid w:val="00C61132"/>
    <w:rsid w:val="00C62460"/>
    <w:rsid w:val="00C63410"/>
    <w:rsid w:val="00C64726"/>
    <w:rsid w:val="00C656C3"/>
    <w:rsid w:val="00C65852"/>
    <w:rsid w:val="00C66713"/>
    <w:rsid w:val="00C66B7D"/>
    <w:rsid w:val="00C66BBB"/>
    <w:rsid w:val="00C672EC"/>
    <w:rsid w:val="00C67882"/>
    <w:rsid w:val="00C67933"/>
    <w:rsid w:val="00C67F34"/>
    <w:rsid w:val="00C71509"/>
    <w:rsid w:val="00C73F5F"/>
    <w:rsid w:val="00C751C5"/>
    <w:rsid w:val="00C75A5A"/>
    <w:rsid w:val="00C7657E"/>
    <w:rsid w:val="00C7741F"/>
    <w:rsid w:val="00C77AA5"/>
    <w:rsid w:val="00C77D0F"/>
    <w:rsid w:val="00C77DF9"/>
    <w:rsid w:val="00C81A74"/>
    <w:rsid w:val="00C82BC1"/>
    <w:rsid w:val="00C861DF"/>
    <w:rsid w:val="00C8692F"/>
    <w:rsid w:val="00C91483"/>
    <w:rsid w:val="00C93BDD"/>
    <w:rsid w:val="00C94797"/>
    <w:rsid w:val="00C9495B"/>
    <w:rsid w:val="00C958C1"/>
    <w:rsid w:val="00C97763"/>
    <w:rsid w:val="00CA0C25"/>
    <w:rsid w:val="00CA2177"/>
    <w:rsid w:val="00CA2EBA"/>
    <w:rsid w:val="00CA44F8"/>
    <w:rsid w:val="00CA7660"/>
    <w:rsid w:val="00CB2AE2"/>
    <w:rsid w:val="00CB3D98"/>
    <w:rsid w:val="00CB4D58"/>
    <w:rsid w:val="00CB53B2"/>
    <w:rsid w:val="00CB581A"/>
    <w:rsid w:val="00CB599D"/>
    <w:rsid w:val="00CB5C4B"/>
    <w:rsid w:val="00CB65E7"/>
    <w:rsid w:val="00CC086E"/>
    <w:rsid w:val="00CC09FA"/>
    <w:rsid w:val="00CC1034"/>
    <w:rsid w:val="00CC12EC"/>
    <w:rsid w:val="00CC2293"/>
    <w:rsid w:val="00CC2904"/>
    <w:rsid w:val="00CC2EFD"/>
    <w:rsid w:val="00CC782F"/>
    <w:rsid w:val="00CC7A35"/>
    <w:rsid w:val="00CC7E54"/>
    <w:rsid w:val="00CD0930"/>
    <w:rsid w:val="00CD2125"/>
    <w:rsid w:val="00CD4802"/>
    <w:rsid w:val="00CD501A"/>
    <w:rsid w:val="00CD5628"/>
    <w:rsid w:val="00CE02A6"/>
    <w:rsid w:val="00CE0F4E"/>
    <w:rsid w:val="00CE1846"/>
    <w:rsid w:val="00CE33C9"/>
    <w:rsid w:val="00CE3E6B"/>
    <w:rsid w:val="00CE3F88"/>
    <w:rsid w:val="00CE462C"/>
    <w:rsid w:val="00CE4ADA"/>
    <w:rsid w:val="00CE52BD"/>
    <w:rsid w:val="00CE5B32"/>
    <w:rsid w:val="00CE5BA9"/>
    <w:rsid w:val="00CE7550"/>
    <w:rsid w:val="00CF1405"/>
    <w:rsid w:val="00CF19A7"/>
    <w:rsid w:val="00CF3C0B"/>
    <w:rsid w:val="00CF5D2E"/>
    <w:rsid w:val="00CF7B09"/>
    <w:rsid w:val="00CF7E54"/>
    <w:rsid w:val="00D00646"/>
    <w:rsid w:val="00D00E68"/>
    <w:rsid w:val="00D03FD9"/>
    <w:rsid w:val="00D052E0"/>
    <w:rsid w:val="00D07121"/>
    <w:rsid w:val="00D1023D"/>
    <w:rsid w:val="00D11A7E"/>
    <w:rsid w:val="00D11CA6"/>
    <w:rsid w:val="00D14299"/>
    <w:rsid w:val="00D16108"/>
    <w:rsid w:val="00D16155"/>
    <w:rsid w:val="00D17021"/>
    <w:rsid w:val="00D17D01"/>
    <w:rsid w:val="00D20A41"/>
    <w:rsid w:val="00D21666"/>
    <w:rsid w:val="00D22076"/>
    <w:rsid w:val="00D23DC7"/>
    <w:rsid w:val="00D27AF3"/>
    <w:rsid w:val="00D3172F"/>
    <w:rsid w:val="00D32FAD"/>
    <w:rsid w:val="00D34D1F"/>
    <w:rsid w:val="00D352E7"/>
    <w:rsid w:val="00D3587B"/>
    <w:rsid w:val="00D35BA5"/>
    <w:rsid w:val="00D36632"/>
    <w:rsid w:val="00D36AFB"/>
    <w:rsid w:val="00D37DC7"/>
    <w:rsid w:val="00D4181B"/>
    <w:rsid w:val="00D41DDF"/>
    <w:rsid w:val="00D4343B"/>
    <w:rsid w:val="00D442BE"/>
    <w:rsid w:val="00D44303"/>
    <w:rsid w:val="00D45042"/>
    <w:rsid w:val="00D45835"/>
    <w:rsid w:val="00D45B6F"/>
    <w:rsid w:val="00D466D6"/>
    <w:rsid w:val="00D472E6"/>
    <w:rsid w:val="00D5031E"/>
    <w:rsid w:val="00D506BC"/>
    <w:rsid w:val="00D51CA4"/>
    <w:rsid w:val="00D5228B"/>
    <w:rsid w:val="00D522D2"/>
    <w:rsid w:val="00D54A15"/>
    <w:rsid w:val="00D55C65"/>
    <w:rsid w:val="00D561D6"/>
    <w:rsid w:val="00D56628"/>
    <w:rsid w:val="00D6151E"/>
    <w:rsid w:val="00D61F30"/>
    <w:rsid w:val="00D635FD"/>
    <w:rsid w:val="00D644F4"/>
    <w:rsid w:val="00D64548"/>
    <w:rsid w:val="00D650FD"/>
    <w:rsid w:val="00D65D27"/>
    <w:rsid w:val="00D662C1"/>
    <w:rsid w:val="00D7038A"/>
    <w:rsid w:val="00D706C5"/>
    <w:rsid w:val="00D71422"/>
    <w:rsid w:val="00D7274F"/>
    <w:rsid w:val="00D738BF"/>
    <w:rsid w:val="00D7492D"/>
    <w:rsid w:val="00D75B5F"/>
    <w:rsid w:val="00D76FA3"/>
    <w:rsid w:val="00D802E5"/>
    <w:rsid w:val="00D8041D"/>
    <w:rsid w:val="00D80FBD"/>
    <w:rsid w:val="00D82177"/>
    <w:rsid w:val="00D838F0"/>
    <w:rsid w:val="00D83969"/>
    <w:rsid w:val="00D85046"/>
    <w:rsid w:val="00D8560A"/>
    <w:rsid w:val="00D856C3"/>
    <w:rsid w:val="00D85EAF"/>
    <w:rsid w:val="00D86B6C"/>
    <w:rsid w:val="00D87054"/>
    <w:rsid w:val="00D9029E"/>
    <w:rsid w:val="00D90C37"/>
    <w:rsid w:val="00D9113A"/>
    <w:rsid w:val="00D91A25"/>
    <w:rsid w:val="00DA0498"/>
    <w:rsid w:val="00DA07FA"/>
    <w:rsid w:val="00DA1B5A"/>
    <w:rsid w:val="00DA1CDA"/>
    <w:rsid w:val="00DA2A1E"/>
    <w:rsid w:val="00DA2E83"/>
    <w:rsid w:val="00DA3A60"/>
    <w:rsid w:val="00DA52D8"/>
    <w:rsid w:val="00DA5632"/>
    <w:rsid w:val="00DA605B"/>
    <w:rsid w:val="00DA615F"/>
    <w:rsid w:val="00DB03E4"/>
    <w:rsid w:val="00DB4AD0"/>
    <w:rsid w:val="00DB52AF"/>
    <w:rsid w:val="00DC628C"/>
    <w:rsid w:val="00DC6A0C"/>
    <w:rsid w:val="00DD0234"/>
    <w:rsid w:val="00DD1861"/>
    <w:rsid w:val="00DD233D"/>
    <w:rsid w:val="00DD2ED4"/>
    <w:rsid w:val="00DD43B4"/>
    <w:rsid w:val="00DD6A25"/>
    <w:rsid w:val="00DD77A7"/>
    <w:rsid w:val="00DD78F0"/>
    <w:rsid w:val="00DE105A"/>
    <w:rsid w:val="00DE1BEB"/>
    <w:rsid w:val="00DE278B"/>
    <w:rsid w:val="00DE3C97"/>
    <w:rsid w:val="00DE5AC5"/>
    <w:rsid w:val="00DE604D"/>
    <w:rsid w:val="00DE65C9"/>
    <w:rsid w:val="00DE738D"/>
    <w:rsid w:val="00DE7A94"/>
    <w:rsid w:val="00DF09BB"/>
    <w:rsid w:val="00DF0B94"/>
    <w:rsid w:val="00DF10B3"/>
    <w:rsid w:val="00DF19EB"/>
    <w:rsid w:val="00DF1A7B"/>
    <w:rsid w:val="00DF2B42"/>
    <w:rsid w:val="00DF3ADF"/>
    <w:rsid w:val="00DF50DA"/>
    <w:rsid w:val="00DF5335"/>
    <w:rsid w:val="00DF5392"/>
    <w:rsid w:val="00DF5D6C"/>
    <w:rsid w:val="00E00864"/>
    <w:rsid w:val="00E008BB"/>
    <w:rsid w:val="00E01EEB"/>
    <w:rsid w:val="00E04B00"/>
    <w:rsid w:val="00E04D40"/>
    <w:rsid w:val="00E07B86"/>
    <w:rsid w:val="00E107CA"/>
    <w:rsid w:val="00E12814"/>
    <w:rsid w:val="00E13892"/>
    <w:rsid w:val="00E13DF6"/>
    <w:rsid w:val="00E1448D"/>
    <w:rsid w:val="00E151BA"/>
    <w:rsid w:val="00E16240"/>
    <w:rsid w:val="00E167FD"/>
    <w:rsid w:val="00E16802"/>
    <w:rsid w:val="00E2101C"/>
    <w:rsid w:val="00E21337"/>
    <w:rsid w:val="00E2256A"/>
    <w:rsid w:val="00E233A8"/>
    <w:rsid w:val="00E26640"/>
    <w:rsid w:val="00E30A8B"/>
    <w:rsid w:val="00E30BA2"/>
    <w:rsid w:val="00E313C6"/>
    <w:rsid w:val="00E321E9"/>
    <w:rsid w:val="00E324F2"/>
    <w:rsid w:val="00E33A13"/>
    <w:rsid w:val="00E345C8"/>
    <w:rsid w:val="00E34BCD"/>
    <w:rsid w:val="00E34F25"/>
    <w:rsid w:val="00E4041F"/>
    <w:rsid w:val="00E41025"/>
    <w:rsid w:val="00E4109B"/>
    <w:rsid w:val="00E45F58"/>
    <w:rsid w:val="00E478D3"/>
    <w:rsid w:val="00E50D8D"/>
    <w:rsid w:val="00E50FEE"/>
    <w:rsid w:val="00E60880"/>
    <w:rsid w:val="00E610D9"/>
    <w:rsid w:val="00E61668"/>
    <w:rsid w:val="00E62036"/>
    <w:rsid w:val="00E626BA"/>
    <w:rsid w:val="00E62AD0"/>
    <w:rsid w:val="00E633C0"/>
    <w:rsid w:val="00E646EC"/>
    <w:rsid w:val="00E64CB3"/>
    <w:rsid w:val="00E65D00"/>
    <w:rsid w:val="00E65DB5"/>
    <w:rsid w:val="00E66274"/>
    <w:rsid w:val="00E6675C"/>
    <w:rsid w:val="00E66EF4"/>
    <w:rsid w:val="00E67CF6"/>
    <w:rsid w:val="00E71BB9"/>
    <w:rsid w:val="00E71E00"/>
    <w:rsid w:val="00E741B9"/>
    <w:rsid w:val="00E75EFB"/>
    <w:rsid w:val="00E8000A"/>
    <w:rsid w:val="00E82488"/>
    <w:rsid w:val="00E82D8E"/>
    <w:rsid w:val="00E8427E"/>
    <w:rsid w:val="00E85648"/>
    <w:rsid w:val="00E85D72"/>
    <w:rsid w:val="00E86A54"/>
    <w:rsid w:val="00E9046B"/>
    <w:rsid w:val="00E91179"/>
    <w:rsid w:val="00E914FE"/>
    <w:rsid w:val="00E91535"/>
    <w:rsid w:val="00E940DC"/>
    <w:rsid w:val="00E95B82"/>
    <w:rsid w:val="00E96098"/>
    <w:rsid w:val="00E97B10"/>
    <w:rsid w:val="00E97F48"/>
    <w:rsid w:val="00EA0B3F"/>
    <w:rsid w:val="00EA1626"/>
    <w:rsid w:val="00EA2266"/>
    <w:rsid w:val="00EA4B56"/>
    <w:rsid w:val="00EA4C76"/>
    <w:rsid w:val="00EA6265"/>
    <w:rsid w:val="00EA634E"/>
    <w:rsid w:val="00EA64DB"/>
    <w:rsid w:val="00EA6E8D"/>
    <w:rsid w:val="00EA6FF5"/>
    <w:rsid w:val="00EA7CDB"/>
    <w:rsid w:val="00EB0CED"/>
    <w:rsid w:val="00EB1277"/>
    <w:rsid w:val="00EB13C0"/>
    <w:rsid w:val="00EB14AC"/>
    <w:rsid w:val="00EB29E8"/>
    <w:rsid w:val="00EB3D93"/>
    <w:rsid w:val="00EB4709"/>
    <w:rsid w:val="00EB5667"/>
    <w:rsid w:val="00EB719B"/>
    <w:rsid w:val="00EC151D"/>
    <w:rsid w:val="00EC50DB"/>
    <w:rsid w:val="00EC78B7"/>
    <w:rsid w:val="00EC7F7D"/>
    <w:rsid w:val="00ED0824"/>
    <w:rsid w:val="00ED4A75"/>
    <w:rsid w:val="00ED5B03"/>
    <w:rsid w:val="00ED7651"/>
    <w:rsid w:val="00ED7B2B"/>
    <w:rsid w:val="00EE12E1"/>
    <w:rsid w:val="00EE1974"/>
    <w:rsid w:val="00EE21F0"/>
    <w:rsid w:val="00EE341E"/>
    <w:rsid w:val="00EE34DD"/>
    <w:rsid w:val="00EE4741"/>
    <w:rsid w:val="00EE4E32"/>
    <w:rsid w:val="00EE524A"/>
    <w:rsid w:val="00EE7542"/>
    <w:rsid w:val="00EE78E8"/>
    <w:rsid w:val="00EF1053"/>
    <w:rsid w:val="00EF11B5"/>
    <w:rsid w:val="00EF278C"/>
    <w:rsid w:val="00EF29D2"/>
    <w:rsid w:val="00EF3076"/>
    <w:rsid w:val="00EF724C"/>
    <w:rsid w:val="00F00628"/>
    <w:rsid w:val="00F01CBD"/>
    <w:rsid w:val="00F02662"/>
    <w:rsid w:val="00F033AE"/>
    <w:rsid w:val="00F03F8C"/>
    <w:rsid w:val="00F049F5"/>
    <w:rsid w:val="00F04EC6"/>
    <w:rsid w:val="00F050F4"/>
    <w:rsid w:val="00F073BA"/>
    <w:rsid w:val="00F07935"/>
    <w:rsid w:val="00F10AEB"/>
    <w:rsid w:val="00F11C25"/>
    <w:rsid w:val="00F11E8D"/>
    <w:rsid w:val="00F12C57"/>
    <w:rsid w:val="00F133F5"/>
    <w:rsid w:val="00F14132"/>
    <w:rsid w:val="00F15904"/>
    <w:rsid w:val="00F15D99"/>
    <w:rsid w:val="00F20D98"/>
    <w:rsid w:val="00F20E33"/>
    <w:rsid w:val="00F213C2"/>
    <w:rsid w:val="00F21FA1"/>
    <w:rsid w:val="00F22AC5"/>
    <w:rsid w:val="00F23027"/>
    <w:rsid w:val="00F23E49"/>
    <w:rsid w:val="00F2426B"/>
    <w:rsid w:val="00F25202"/>
    <w:rsid w:val="00F25ADC"/>
    <w:rsid w:val="00F263AC"/>
    <w:rsid w:val="00F26526"/>
    <w:rsid w:val="00F30917"/>
    <w:rsid w:val="00F31764"/>
    <w:rsid w:val="00F31A9F"/>
    <w:rsid w:val="00F34818"/>
    <w:rsid w:val="00F356A1"/>
    <w:rsid w:val="00F37109"/>
    <w:rsid w:val="00F400B2"/>
    <w:rsid w:val="00F40756"/>
    <w:rsid w:val="00F40CF9"/>
    <w:rsid w:val="00F45F5A"/>
    <w:rsid w:val="00F46964"/>
    <w:rsid w:val="00F47A96"/>
    <w:rsid w:val="00F510D2"/>
    <w:rsid w:val="00F51C81"/>
    <w:rsid w:val="00F51DA8"/>
    <w:rsid w:val="00F53CB8"/>
    <w:rsid w:val="00F54A25"/>
    <w:rsid w:val="00F54D1F"/>
    <w:rsid w:val="00F57C4F"/>
    <w:rsid w:val="00F6150F"/>
    <w:rsid w:val="00F61CA4"/>
    <w:rsid w:val="00F62EC4"/>
    <w:rsid w:val="00F63669"/>
    <w:rsid w:val="00F6430C"/>
    <w:rsid w:val="00F64B23"/>
    <w:rsid w:val="00F650E8"/>
    <w:rsid w:val="00F655C1"/>
    <w:rsid w:val="00F65688"/>
    <w:rsid w:val="00F6571F"/>
    <w:rsid w:val="00F65925"/>
    <w:rsid w:val="00F67BA3"/>
    <w:rsid w:val="00F70A1F"/>
    <w:rsid w:val="00F70D45"/>
    <w:rsid w:val="00F7122D"/>
    <w:rsid w:val="00F71EB8"/>
    <w:rsid w:val="00F72B98"/>
    <w:rsid w:val="00F72F0B"/>
    <w:rsid w:val="00F739A3"/>
    <w:rsid w:val="00F7598C"/>
    <w:rsid w:val="00F76AAA"/>
    <w:rsid w:val="00F8111D"/>
    <w:rsid w:val="00F81A3D"/>
    <w:rsid w:val="00F82037"/>
    <w:rsid w:val="00F823BB"/>
    <w:rsid w:val="00F83ABD"/>
    <w:rsid w:val="00F84907"/>
    <w:rsid w:val="00F85A48"/>
    <w:rsid w:val="00F85DD2"/>
    <w:rsid w:val="00F86ACE"/>
    <w:rsid w:val="00F872A3"/>
    <w:rsid w:val="00F873A5"/>
    <w:rsid w:val="00F90D92"/>
    <w:rsid w:val="00F92F43"/>
    <w:rsid w:val="00F93E25"/>
    <w:rsid w:val="00F9486E"/>
    <w:rsid w:val="00F95016"/>
    <w:rsid w:val="00F953D6"/>
    <w:rsid w:val="00F96321"/>
    <w:rsid w:val="00FA184B"/>
    <w:rsid w:val="00FA192F"/>
    <w:rsid w:val="00FA1B04"/>
    <w:rsid w:val="00FA3E42"/>
    <w:rsid w:val="00FA3E75"/>
    <w:rsid w:val="00FA4159"/>
    <w:rsid w:val="00FA5EF3"/>
    <w:rsid w:val="00FA62EB"/>
    <w:rsid w:val="00FA79B5"/>
    <w:rsid w:val="00FB25FF"/>
    <w:rsid w:val="00FB272D"/>
    <w:rsid w:val="00FB3D48"/>
    <w:rsid w:val="00FB3D56"/>
    <w:rsid w:val="00FB4BB7"/>
    <w:rsid w:val="00FB68C0"/>
    <w:rsid w:val="00FB7B34"/>
    <w:rsid w:val="00FB7B85"/>
    <w:rsid w:val="00FC169D"/>
    <w:rsid w:val="00FC585B"/>
    <w:rsid w:val="00FC635F"/>
    <w:rsid w:val="00FC66E1"/>
    <w:rsid w:val="00FD0F33"/>
    <w:rsid w:val="00FD138B"/>
    <w:rsid w:val="00FD1AB5"/>
    <w:rsid w:val="00FD27FE"/>
    <w:rsid w:val="00FD2B36"/>
    <w:rsid w:val="00FD30B7"/>
    <w:rsid w:val="00FD4BD0"/>
    <w:rsid w:val="00FD5B31"/>
    <w:rsid w:val="00FD61FB"/>
    <w:rsid w:val="00FD62E7"/>
    <w:rsid w:val="00FD72DB"/>
    <w:rsid w:val="00FD755E"/>
    <w:rsid w:val="00FE147D"/>
    <w:rsid w:val="00FE37EC"/>
    <w:rsid w:val="00FE454E"/>
    <w:rsid w:val="00FE4DC5"/>
    <w:rsid w:val="00FE53F2"/>
    <w:rsid w:val="00FE57D2"/>
    <w:rsid w:val="00FE763C"/>
    <w:rsid w:val="00FE78D3"/>
    <w:rsid w:val="00FF033B"/>
    <w:rsid w:val="00FF0ABB"/>
    <w:rsid w:val="00FF16FD"/>
    <w:rsid w:val="00FF1E4C"/>
    <w:rsid w:val="00FF200C"/>
    <w:rsid w:val="00FF3D7A"/>
    <w:rsid w:val="00FF40B4"/>
    <w:rsid w:val="00FF53D8"/>
    <w:rsid w:val="00FF5FBF"/>
    <w:rsid w:val="00FF710E"/>
    <w:rsid w:val="00FF7E47"/>
    <w:rsid w:val="04FB245D"/>
    <w:rsid w:val="57C1368B"/>
    <w:rsid w:val="7A3AFE9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89DA81"/>
  <w15:chartTrackingRefBased/>
  <w15:docId w15:val="{66D043D5-D5C0-4CB6-BDF3-BFC16BD56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7C"/>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uiPriority w:val="99"/>
    <w:qFormat/>
    <w:rsid w:val="003D767C"/>
    <w:pPr>
      <w:tabs>
        <w:tab w:val="center" w:pos="4252"/>
        <w:tab w:val="right" w:pos="8504"/>
      </w:tabs>
    </w:pPr>
  </w:style>
  <w:style w:type="character" w:customStyle="1" w:styleId="EncabezadoCar">
    <w:name w:val="Encabezado Car"/>
    <w:basedOn w:val="Fuentedeprrafopredeter"/>
    <w:link w:val="Encabezado"/>
    <w:uiPriority w:val="99"/>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uiPriority w:val="99"/>
    <w:rsid w:val="003D767C"/>
    <w:rPr>
      <w:rFonts w:ascii="Tahoma" w:hAnsi="Tahoma" w:cs="Tahoma"/>
      <w:sz w:val="16"/>
      <w:szCs w:val="16"/>
    </w:rPr>
  </w:style>
  <w:style w:type="character" w:customStyle="1" w:styleId="TextodegloboCar">
    <w:name w:val="Texto de globo Car"/>
    <w:basedOn w:val="Fuentedeprrafopredeter"/>
    <w:link w:val="Textodeglobo"/>
    <w:uiPriority w:val="99"/>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3-nfasis5">
    <w:name w:val="Grid Table 3 Accent 5"/>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customStyle="1" w:styleId="paragraph">
    <w:name w:val="paragraph"/>
    <w:basedOn w:val="Normal"/>
    <w:rsid w:val="000B08A7"/>
    <w:pPr>
      <w:spacing w:before="100" w:beforeAutospacing="1" w:after="100" w:afterAutospacing="1"/>
    </w:pPr>
    <w:rPr>
      <w:sz w:val="24"/>
      <w:szCs w:val="24"/>
      <w:lang w:val="es-GT" w:eastAsia="es-GT"/>
    </w:rPr>
  </w:style>
  <w:style w:type="character" w:customStyle="1" w:styleId="normaltextrun">
    <w:name w:val="normaltextrun"/>
    <w:basedOn w:val="Fuentedeprrafopredeter"/>
    <w:rsid w:val="000B08A7"/>
  </w:style>
  <w:style w:type="character" w:customStyle="1" w:styleId="eop">
    <w:name w:val="eop"/>
    <w:basedOn w:val="Fuentedeprrafopredeter"/>
    <w:rsid w:val="000B08A7"/>
  </w:style>
  <w:style w:type="numbering" w:customStyle="1" w:styleId="Listaactual1">
    <w:name w:val="Lista actual1"/>
    <w:uiPriority w:val="99"/>
    <w:rsid w:val="00A55AE5"/>
    <w:pPr>
      <w:numPr>
        <w:numId w:val="135"/>
      </w:numPr>
    </w:pPr>
  </w:style>
  <w:style w:type="numbering" w:customStyle="1" w:styleId="Listaactual2">
    <w:name w:val="Lista actual2"/>
    <w:uiPriority w:val="99"/>
    <w:rsid w:val="000360DD"/>
    <w:pPr>
      <w:numPr>
        <w:numId w:val="200"/>
      </w:numPr>
    </w:pPr>
  </w:style>
  <w:style w:type="numbering" w:customStyle="1" w:styleId="Listaactual3">
    <w:name w:val="Lista actual3"/>
    <w:uiPriority w:val="99"/>
    <w:rsid w:val="00631D83"/>
    <w:pPr>
      <w:numPr>
        <w:numId w:val="201"/>
      </w:numPr>
    </w:pPr>
  </w:style>
  <w:style w:type="numbering" w:customStyle="1" w:styleId="Listaactual4">
    <w:name w:val="Lista actual4"/>
    <w:uiPriority w:val="99"/>
    <w:rsid w:val="00620953"/>
    <w:pPr>
      <w:numPr>
        <w:numId w:val="202"/>
      </w:numPr>
    </w:pPr>
  </w:style>
  <w:style w:type="numbering" w:customStyle="1" w:styleId="Listaactual5">
    <w:name w:val="Lista actual5"/>
    <w:uiPriority w:val="99"/>
    <w:rsid w:val="000E4A6C"/>
    <w:pPr>
      <w:numPr>
        <w:numId w:val="2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17581">
      <w:bodyDiv w:val="1"/>
      <w:marLeft w:val="0"/>
      <w:marRight w:val="0"/>
      <w:marTop w:val="0"/>
      <w:marBottom w:val="0"/>
      <w:divBdr>
        <w:top w:val="none" w:sz="0" w:space="0" w:color="auto"/>
        <w:left w:val="none" w:sz="0" w:space="0" w:color="auto"/>
        <w:bottom w:val="none" w:sz="0" w:space="0" w:color="auto"/>
        <w:right w:val="none" w:sz="0" w:space="0" w:color="auto"/>
      </w:divBdr>
    </w:div>
    <w:div w:id="141124284">
      <w:bodyDiv w:val="1"/>
      <w:marLeft w:val="0"/>
      <w:marRight w:val="0"/>
      <w:marTop w:val="0"/>
      <w:marBottom w:val="0"/>
      <w:divBdr>
        <w:top w:val="none" w:sz="0" w:space="0" w:color="auto"/>
        <w:left w:val="none" w:sz="0" w:space="0" w:color="auto"/>
        <w:bottom w:val="none" w:sz="0" w:space="0" w:color="auto"/>
        <w:right w:val="none" w:sz="0" w:space="0" w:color="auto"/>
      </w:divBdr>
    </w:div>
    <w:div w:id="239023985">
      <w:bodyDiv w:val="1"/>
      <w:marLeft w:val="0"/>
      <w:marRight w:val="0"/>
      <w:marTop w:val="0"/>
      <w:marBottom w:val="0"/>
      <w:divBdr>
        <w:top w:val="none" w:sz="0" w:space="0" w:color="auto"/>
        <w:left w:val="none" w:sz="0" w:space="0" w:color="auto"/>
        <w:bottom w:val="none" w:sz="0" w:space="0" w:color="auto"/>
        <w:right w:val="none" w:sz="0" w:space="0" w:color="auto"/>
      </w:divBdr>
    </w:div>
    <w:div w:id="1166048468">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323045085">
      <w:bodyDiv w:val="1"/>
      <w:marLeft w:val="0"/>
      <w:marRight w:val="0"/>
      <w:marTop w:val="0"/>
      <w:marBottom w:val="0"/>
      <w:divBdr>
        <w:top w:val="none" w:sz="0" w:space="0" w:color="auto"/>
        <w:left w:val="none" w:sz="0" w:space="0" w:color="auto"/>
        <w:bottom w:val="none" w:sz="0" w:space="0" w:color="auto"/>
        <w:right w:val="none" w:sz="0" w:space="0" w:color="auto"/>
      </w:divBdr>
    </w:div>
    <w:div w:id="1539005362">
      <w:bodyDiv w:val="1"/>
      <w:marLeft w:val="0"/>
      <w:marRight w:val="0"/>
      <w:marTop w:val="0"/>
      <w:marBottom w:val="0"/>
      <w:divBdr>
        <w:top w:val="none" w:sz="0" w:space="0" w:color="auto"/>
        <w:left w:val="none" w:sz="0" w:space="0" w:color="auto"/>
        <w:bottom w:val="none" w:sz="0" w:space="0" w:color="auto"/>
        <w:right w:val="none" w:sz="0" w:space="0" w:color="auto"/>
      </w:divBdr>
    </w:div>
    <w:div w:id="1568492651">
      <w:bodyDiv w:val="1"/>
      <w:marLeft w:val="0"/>
      <w:marRight w:val="0"/>
      <w:marTop w:val="0"/>
      <w:marBottom w:val="0"/>
      <w:divBdr>
        <w:top w:val="none" w:sz="0" w:space="0" w:color="auto"/>
        <w:left w:val="none" w:sz="0" w:space="0" w:color="auto"/>
        <w:bottom w:val="none" w:sz="0" w:space="0" w:color="auto"/>
        <w:right w:val="none" w:sz="0" w:space="0" w:color="auto"/>
      </w:divBdr>
    </w:div>
    <w:div w:id="1665812660">
      <w:bodyDiv w:val="1"/>
      <w:marLeft w:val="0"/>
      <w:marRight w:val="0"/>
      <w:marTop w:val="0"/>
      <w:marBottom w:val="0"/>
      <w:divBdr>
        <w:top w:val="none" w:sz="0" w:space="0" w:color="auto"/>
        <w:left w:val="none" w:sz="0" w:space="0" w:color="auto"/>
        <w:bottom w:val="none" w:sz="0" w:space="0" w:color="auto"/>
        <w:right w:val="none" w:sz="0" w:space="0" w:color="auto"/>
      </w:divBdr>
    </w:div>
    <w:div w:id="1721175658">
      <w:bodyDiv w:val="1"/>
      <w:marLeft w:val="0"/>
      <w:marRight w:val="0"/>
      <w:marTop w:val="0"/>
      <w:marBottom w:val="0"/>
      <w:divBdr>
        <w:top w:val="none" w:sz="0" w:space="0" w:color="auto"/>
        <w:left w:val="none" w:sz="0" w:space="0" w:color="auto"/>
        <w:bottom w:val="none" w:sz="0" w:space="0" w:color="auto"/>
        <w:right w:val="none" w:sz="0" w:space="0" w:color="auto"/>
      </w:divBdr>
    </w:div>
    <w:div w:id="1775125239">
      <w:bodyDiv w:val="1"/>
      <w:marLeft w:val="0"/>
      <w:marRight w:val="0"/>
      <w:marTop w:val="0"/>
      <w:marBottom w:val="0"/>
      <w:divBdr>
        <w:top w:val="none" w:sz="0" w:space="0" w:color="auto"/>
        <w:left w:val="none" w:sz="0" w:space="0" w:color="auto"/>
        <w:bottom w:val="none" w:sz="0" w:space="0" w:color="auto"/>
        <w:right w:val="none" w:sz="0" w:space="0" w:color="auto"/>
      </w:divBdr>
    </w:div>
    <w:div w:id="1789281107">
      <w:bodyDiv w:val="1"/>
      <w:marLeft w:val="0"/>
      <w:marRight w:val="0"/>
      <w:marTop w:val="0"/>
      <w:marBottom w:val="0"/>
      <w:divBdr>
        <w:top w:val="none" w:sz="0" w:space="0" w:color="auto"/>
        <w:left w:val="none" w:sz="0" w:space="0" w:color="auto"/>
        <w:bottom w:val="none" w:sz="0" w:space="0" w:color="auto"/>
        <w:right w:val="none" w:sz="0" w:space="0" w:color="auto"/>
      </w:divBdr>
    </w:div>
    <w:div w:id="1892187160">
      <w:bodyDiv w:val="1"/>
      <w:marLeft w:val="0"/>
      <w:marRight w:val="0"/>
      <w:marTop w:val="0"/>
      <w:marBottom w:val="0"/>
      <w:divBdr>
        <w:top w:val="none" w:sz="0" w:space="0" w:color="auto"/>
        <w:left w:val="none" w:sz="0" w:space="0" w:color="auto"/>
        <w:bottom w:val="none" w:sz="0" w:space="0" w:color="auto"/>
        <w:right w:val="none" w:sz="0" w:space="0" w:color="auto"/>
      </w:divBdr>
    </w:div>
    <w:div w:id="1955554452">
      <w:bodyDiv w:val="1"/>
      <w:marLeft w:val="0"/>
      <w:marRight w:val="0"/>
      <w:marTop w:val="0"/>
      <w:marBottom w:val="0"/>
      <w:divBdr>
        <w:top w:val="none" w:sz="0" w:space="0" w:color="auto"/>
        <w:left w:val="none" w:sz="0" w:space="0" w:color="auto"/>
        <w:bottom w:val="none" w:sz="0" w:space="0" w:color="auto"/>
        <w:right w:val="none" w:sz="0" w:space="0" w:color="auto"/>
      </w:divBdr>
    </w:div>
    <w:div w:id="208741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erez\Downloads\01_Formato-MOF_.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33A9D-BF78-4D92-9D2B-3C2F4641A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01_Formato-MOF_</Template>
  <TotalTime>1</TotalTime>
  <Pages>161</Pages>
  <Words>54540</Words>
  <Characters>299971</Characters>
  <Application>Microsoft Office Word</Application>
  <DocSecurity>0</DocSecurity>
  <Lines>2499</Lines>
  <Paragraphs>707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Lucrecia Perez Torres</dc:creator>
  <cp:keywords/>
  <dc:description/>
  <cp:lastModifiedBy>Lorena Larios Ruano</cp:lastModifiedBy>
  <cp:revision>2</cp:revision>
  <cp:lastPrinted>2024-10-22T17:18:00Z</cp:lastPrinted>
  <dcterms:created xsi:type="dcterms:W3CDTF">2024-11-05T17:12:00Z</dcterms:created>
  <dcterms:modified xsi:type="dcterms:W3CDTF">2024-11-05T17:12:00Z</dcterms:modified>
</cp:coreProperties>
</file>